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EAA9" w14:textId="1B860EF7" w:rsidR="00901BC4" w:rsidRDefault="00901BC4" w:rsidP="00901BC4">
      <w:pPr>
        <w:pStyle w:val="RSCH1"/>
      </w:pPr>
      <w:r>
        <w:t>Recycling plastics – is it worth it?</w:t>
      </w:r>
    </w:p>
    <w:p w14:paraId="5F06A890" w14:textId="23CDDDFC" w:rsidR="00706989" w:rsidRPr="00953F31" w:rsidRDefault="00706989" w:rsidP="00706989">
      <w:pPr>
        <w:pStyle w:val="RSCH2"/>
      </w:pPr>
      <w:r w:rsidRPr="00706989">
        <w:t>Learning objective</w:t>
      </w:r>
      <w:r w:rsidR="004E2442">
        <w:t>s</w:t>
      </w:r>
    </w:p>
    <w:p w14:paraId="14EA77AC" w14:textId="3D69BB23" w:rsidR="00747545" w:rsidRPr="0049734A" w:rsidRDefault="004E2442" w:rsidP="00205026">
      <w:pPr>
        <w:pStyle w:val="RSCLearningobjectives"/>
        <w:spacing w:after="120" w:line="240" w:lineRule="auto"/>
        <w:ind w:left="357" w:hanging="357"/>
        <w:contextualSpacing w:val="0"/>
        <w:jc w:val="left"/>
      </w:pPr>
      <w:r>
        <w:t>Reinforce your knowledge and understanding of recycling plastics and life</w:t>
      </w:r>
      <w:r w:rsidR="00C7126B">
        <w:t xml:space="preserve"> </w:t>
      </w:r>
      <w:r>
        <w:t>cycle assessments</w:t>
      </w:r>
      <w:r w:rsidR="00BB5D2D">
        <w:t>.</w:t>
      </w:r>
    </w:p>
    <w:p w14:paraId="01FDBF4E" w14:textId="73D30B97" w:rsidR="00747545" w:rsidRPr="0049734A" w:rsidRDefault="004E2442" w:rsidP="004E2442">
      <w:pPr>
        <w:pStyle w:val="RSCLearningobjectives"/>
        <w:spacing w:after="120" w:line="240" w:lineRule="auto"/>
        <w:ind w:left="357" w:hanging="357"/>
        <w:contextualSpacing w:val="0"/>
      </w:pPr>
      <w:r>
        <w:t>Practise your evaluation and extended writing skills</w:t>
      </w:r>
      <w:r w:rsidR="00BB5D2D">
        <w:t>.</w:t>
      </w:r>
    </w:p>
    <w:p w14:paraId="7EA0C130" w14:textId="6A86E28E" w:rsidR="00747545" w:rsidRPr="0049734A" w:rsidRDefault="004E2442" w:rsidP="004E2442">
      <w:pPr>
        <w:pStyle w:val="RSCLearningobjectives"/>
        <w:spacing w:after="120" w:line="240" w:lineRule="auto"/>
        <w:ind w:left="357" w:hanging="357"/>
        <w:contextualSpacing w:val="0"/>
      </w:pPr>
      <w:r>
        <w:t>Practise your maths skills in the context of scientific problems.</w:t>
      </w:r>
    </w:p>
    <w:p w14:paraId="52503496" w14:textId="137F233D" w:rsidR="00130C34" w:rsidRDefault="003E33B8" w:rsidP="00130C34">
      <w:pPr>
        <w:pStyle w:val="RSCH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36C8EFD" wp14:editId="7976E209">
                <wp:simplePos x="0" y="0"/>
                <wp:positionH relativeFrom="column">
                  <wp:posOffset>4791075</wp:posOffset>
                </wp:positionH>
                <wp:positionV relativeFrom="paragraph">
                  <wp:posOffset>535305</wp:posOffset>
                </wp:positionV>
                <wp:extent cx="906939" cy="1832080"/>
                <wp:effectExtent l="0" t="0" r="7620" b="0"/>
                <wp:wrapTight wrapText="bothSides">
                  <wp:wrapPolygon edited="0">
                    <wp:start x="0" y="0"/>
                    <wp:lineTo x="0" y="21338"/>
                    <wp:lineTo x="21328" y="21338"/>
                    <wp:lineTo x="21328" y="6289"/>
                    <wp:lineTo x="19513" y="3594"/>
                    <wp:lineTo x="19513" y="0"/>
                    <wp:lineTo x="0" y="0"/>
                  </wp:wrapPolygon>
                </wp:wrapTight>
                <wp:docPr id="10" name="Group 10" descr="A plastic water bott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939" cy="1832080"/>
                          <a:chOff x="0" y="0"/>
                          <a:chExt cx="906939" cy="183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1831975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 rot="16200000">
                            <a:off x="122238" y="1047380"/>
                            <a:ext cx="1305243" cy="2641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452B7C" w14:textId="5C4CF551" w:rsidR="003E33B8" w:rsidRPr="00694E45" w:rsidRDefault="003E33B8" w:rsidP="003E33B8">
                              <w:pPr>
                                <w:pStyle w:val="RSCURL"/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>Source: © Shutterstock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6C8EFD" id="Group 10" o:spid="_x0000_s1026" alt="A plastic water bottle" style="position:absolute;margin-left:377.25pt;margin-top:42.15pt;width:71.4pt;height:144.25pt;z-index:-251651072;mso-width-relative:margin" coordsize="9069,18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032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222;top:10473;width:13052;height:26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" fillcolor="white [3201]" stroked="f" strokeweight=".5pt">
                  <v:textbox>
                    <w:txbxContent>
                      <w:p w14:paraId="78452B7C" w14:textId="5C4CF551" w:rsidR="003E33B8" w:rsidRPr="00694E45" w:rsidRDefault="003E33B8" w:rsidP="003E33B8">
                        <w:pPr>
                          <w:pStyle w:val="RSCURL"/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</w:pPr>
                        <w:r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>Source: © Shutterstock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30C34" w:rsidRPr="00130C34">
        <w:t xml:space="preserve">Introduction </w:t>
      </w:r>
    </w:p>
    <w:p w14:paraId="638E3788" w14:textId="0458FD6E" w:rsidR="009F3D94" w:rsidRDefault="00095401" w:rsidP="00341A5E">
      <w:pPr>
        <w:pStyle w:val="RSCBasictext"/>
        <w:spacing w:after="0"/>
      </w:pPr>
      <w:r>
        <w:t xml:space="preserve">More and more plastics are recycled these days, which is certainly much better than </w:t>
      </w:r>
      <w:r w:rsidR="006B7377">
        <w:t xml:space="preserve">them </w:t>
      </w:r>
      <w:r>
        <w:t xml:space="preserve">ending up in landfill or the oceans. </w:t>
      </w:r>
      <w:r w:rsidR="00205026">
        <w:t>S</w:t>
      </w:r>
      <w:r w:rsidR="00272242">
        <w:t>ince 2018</w:t>
      </w:r>
      <w:r w:rsidR="00373C2B">
        <w:t xml:space="preserve"> less than 25% of waste </w:t>
      </w:r>
      <w:r w:rsidR="002607BC">
        <w:t>has been</w:t>
      </w:r>
      <w:r w:rsidR="00373C2B">
        <w:t xml:space="preserve"> landfilled</w:t>
      </w:r>
      <w:r w:rsidR="002607BC">
        <w:t xml:space="preserve"> in the UK</w:t>
      </w:r>
      <w:r w:rsidR="00373C2B">
        <w:rPr>
          <w:rStyle w:val="FootnoteReference"/>
        </w:rPr>
        <w:footnoteReference w:id="1"/>
      </w:r>
      <w:r w:rsidR="00373C2B">
        <w:t xml:space="preserve"> and this </w:t>
      </w:r>
      <w:r w:rsidR="004E2442">
        <w:t>amount is</w:t>
      </w:r>
      <w:r w:rsidR="00373C2B">
        <w:t xml:space="preserve"> decreasing each year. Instead</w:t>
      </w:r>
      <w:r w:rsidR="004E2442">
        <w:t xml:space="preserve"> of landfill</w:t>
      </w:r>
      <w:r w:rsidR="00373C2B">
        <w:t xml:space="preserve">, an increasing proportion </w:t>
      </w:r>
      <w:r w:rsidR="006B7377">
        <w:t xml:space="preserve">of waste </w:t>
      </w:r>
      <w:r w:rsidR="00373C2B">
        <w:t>is</w:t>
      </w:r>
      <w:r>
        <w:t xml:space="preserve"> </w:t>
      </w:r>
      <w:r w:rsidR="00373C2B">
        <w:t>being</w:t>
      </w:r>
      <w:r>
        <w:t xml:space="preserve"> incinerated </w:t>
      </w:r>
      <w:r w:rsidR="002607BC">
        <w:t xml:space="preserve">(burned) </w:t>
      </w:r>
      <w:r>
        <w:t>at high temperatures</w:t>
      </w:r>
      <w:r w:rsidR="00BF0633">
        <w:t>.</w:t>
      </w:r>
      <w:r>
        <w:t xml:space="preserve"> </w:t>
      </w:r>
      <w:r w:rsidR="00205026">
        <w:t xml:space="preserve">Modern incinerators use some of the </w:t>
      </w:r>
      <w:r>
        <w:t>energy</w:t>
      </w:r>
      <w:r w:rsidR="00272242">
        <w:t xml:space="preserve"> </w:t>
      </w:r>
      <w:r w:rsidR="00205026">
        <w:t xml:space="preserve">from combustion </w:t>
      </w:r>
      <w:r w:rsidR="00373C2B">
        <w:t>to generate electricity.</w:t>
      </w:r>
    </w:p>
    <w:p w14:paraId="7137B08A" w14:textId="11C37C2A" w:rsidR="00373C2B" w:rsidRDefault="00373C2B" w:rsidP="00341A5E">
      <w:pPr>
        <w:pStyle w:val="RSCBasictext"/>
        <w:spacing w:after="0"/>
      </w:pPr>
    </w:p>
    <w:p w14:paraId="3427129D" w14:textId="1B0F1E8B" w:rsidR="00E9037D" w:rsidRDefault="00BF0633" w:rsidP="00341A5E">
      <w:pPr>
        <w:pStyle w:val="RSCBasictext"/>
        <w:spacing w:after="0"/>
      </w:pPr>
      <w:r>
        <w:t>In this activity you will</w:t>
      </w:r>
      <w:r w:rsidR="002607BC">
        <w:t xml:space="preserve"> </w:t>
      </w:r>
      <w:r w:rsidR="002F442D">
        <w:t>evaluate</w:t>
      </w:r>
      <w:r w:rsidR="002607BC">
        <w:t xml:space="preserve"> a life</w:t>
      </w:r>
      <w:r w:rsidR="00C7126B">
        <w:t xml:space="preserve"> </w:t>
      </w:r>
      <w:r w:rsidR="002607BC">
        <w:t>cycle assessment</w:t>
      </w:r>
      <w:r w:rsidR="006B7377">
        <w:t xml:space="preserve"> for the manufacture and disposal of a </w:t>
      </w:r>
      <w:r>
        <w:t>two</w:t>
      </w:r>
      <w:r w:rsidR="00F40C8E">
        <w:t>-litre</w:t>
      </w:r>
      <w:r w:rsidR="003D0B37">
        <w:t xml:space="preserve"> </w:t>
      </w:r>
      <w:r w:rsidR="006B7377">
        <w:t>bottle</w:t>
      </w:r>
      <w:r w:rsidR="002607BC">
        <w:t xml:space="preserve"> to </w:t>
      </w:r>
      <w:r w:rsidR="002F442D">
        <w:t>discover</w:t>
      </w:r>
      <w:r w:rsidR="002607BC">
        <w:t xml:space="preserve"> </w:t>
      </w:r>
      <w:r w:rsidR="002F442D">
        <w:t>the arguments for and against</w:t>
      </w:r>
      <w:r w:rsidR="002607BC">
        <w:t xml:space="preserve"> </w:t>
      </w:r>
      <w:r w:rsidR="004E2442">
        <w:t xml:space="preserve">landfill, </w:t>
      </w:r>
      <w:r w:rsidR="002607BC">
        <w:t xml:space="preserve">recycling </w:t>
      </w:r>
      <w:r w:rsidR="002F442D">
        <w:t>and</w:t>
      </w:r>
      <w:r w:rsidR="002607BC">
        <w:t xml:space="preserve"> incinerating plastics.</w:t>
      </w:r>
    </w:p>
    <w:p w14:paraId="1443A014" w14:textId="1F8EBE9C" w:rsidR="00E9037D" w:rsidRDefault="00E9037D" w:rsidP="00E9037D">
      <w:pPr>
        <w:pStyle w:val="RSCH2"/>
      </w:pPr>
      <w:r>
        <w:t xml:space="preserve">Worksheets </w:t>
      </w:r>
      <w:proofErr w:type="gramStart"/>
      <w:r>
        <w:t>provided</w:t>
      </w:r>
      <w:proofErr w:type="gramEnd"/>
    </w:p>
    <w:p w14:paraId="05EEE30E" w14:textId="507ABC79" w:rsidR="00E9037D" w:rsidRPr="00E9037D" w:rsidRDefault="00E9037D" w:rsidP="00E9037D">
      <w:pPr>
        <w:pStyle w:val="RSCBulletedlist"/>
        <w:rPr>
          <w:b/>
          <w:bCs/>
          <w:color w:val="C8102E"/>
        </w:rPr>
      </w:pPr>
      <w:r w:rsidRPr="00E9037D">
        <w:rPr>
          <w:b/>
          <w:bCs/>
          <w:color w:val="C00000"/>
        </w:rPr>
        <w:t>Recy</w:t>
      </w:r>
      <w:r w:rsidRPr="00E9037D">
        <w:rPr>
          <w:b/>
          <w:bCs/>
          <w:color w:val="C8102E"/>
        </w:rPr>
        <w:t>cling plastic bottles – background information</w:t>
      </w:r>
    </w:p>
    <w:p w14:paraId="0F9D5DD4" w14:textId="6CB9A24F" w:rsidR="00E9037D" w:rsidRDefault="00E9037D" w:rsidP="00ED31F5">
      <w:pPr>
        <w:pStyle w:val="RSCBulletedlist"/>
        <w:numPr>
          <w:ilvl w:val="0"/>
          <w:numId w:val="0"/>
        </w:numPr>
        <w:spacing w:after="240"/>
        <w:ind w:left="363"/>
      </w:pPr>
      <w:r>
        <w:t>Read this before you attempt the rest of the activity</w:t>
      </w:r>
      <w:r w:rsidR="00F40C8E">
        <w:t>.</w:t>
      </w:r>
    </w:p>
    <w:p w14:paraId="2DB77947" w14:textId="2543986F" w:rsidR="00BF0633" w:rsidRDefault="00E9037D" w:rsidP="00BF0633">
      <w:pPr>
        <w:pStyle w:val="RSCBulletedlist"/>
        <w:spacing w:after="240"/>
        <w:rPr>
          <w:b/>
          <w:bCs/>
          <w:color w:val="C00000"/>
        </w:rPr>
      </w:pPr>
      <w:r w:rsidRPr="00E9037D">
        <w:rPr>
          <w:b/>
          <w:bCs/>
          <w:color w:val="C00000"/>
        </w:rPr>
        <w:t>Life</w:t>
      </w:r>
      <w:r w:rsidR="00C7126B">
        <w:rPr>
          <w:b/>
          <w:bCs/>
          <w:color w:val="C00000"/>
        </w:rPr>
        <w:t xml:space="preserve"> </w:t>
      </w:r>
      <w:r w:rsidRPr="00E9037D">
        <w:rPr>
          <w:b/>
          <w:bCs/>
          <w:color w:val="C00000"/>
        </w:rPr>
        <w:t xml:space="preserve">cycle assessments for a </w:t>
      </w:r>
      <w:r w:rsidR="00BF0633">
        <w:rPr>
          <w:b/>
          <w:bCs/>
          <w:color w:val="C00000"/>
        </w:rPr>
        <w:t>two</w:t>
      </w:r>
      <w:r w:rsidR="00F40C8E">
        <w:rPr>
          <w:b/>
          <w:bCs/>
          <w:color w:val="C00000"/>
        </w:rPr>
        <w:t>-</w:t>
      </w:r>
      <w:r w:rsidRPr="00E9037D">
        <w:rPr>
          <w:b/>
          <w:bCs/>
          <w:color w:val="C00000"/>
        </w:rPr>
        <w:t xml:space="preserve">litre drink bottle made from </w:t>
      </w:r>
      <w:proofErr w:type="gramStart"/>
      <w:r w:rsidRPr="00E9037D">
        <w:rPr>
          <w:b/>
          <w:bCs/>
          <w:color w:val="C00000"/>
        </w:rPr>
        <w:t>PET</w:t>
      </w:r>
      <w:proofErr w:type="gramEnd"/>
    </w:p>
    <w:p w14:paraId="5F15579C" w14:textId="0E2791CA" w:rsidR="00E9037D" w:rsidRPr="00BF0633" w:rsidRDefault="00BF0633" w:rsidP="007F1496">
      <w:pPr>
        <w:pStyle w:val="RSCBasictext"/>
        <w:ind w:firstLine="363"/>
      </w:pPr>
      <w:r>
        <w:t>D</w:t>
      </w:r>
      <w:r w:rsidR="00E9037D" w:rsidRPr="00BF0633">
        <w:t>ata sheet</w:t>
      </w:r>
      <w:r>
        <w:t xml:space="preserve"> to use when answering the questions.</w:t>
      </w:r>
    </w:p>
    <w:p w14:paraId="63149C6E" w14:textId="77777777" w:rsidR="00E9037D" w:rsidRPr="00E9037D" w:rsidRDefault="00E9037D" w:rsidP="00E9037D">
      <w:pPr>
        <w:pStyle w:val="RSCBulletedlist"/>
        <w:rPr>
          <w:b/>
          <w:bCs/>
          <w:color w:val="C00000"/>
        </w:rPr>
      </w:pPr>
      <w:r w:rsidRPr="00E9037D">
        <w:rPr>
          <w:b/>
          <w:bCs/>
          <w:color w:val="C00000"/>
        </w:rPr>
        <w:t>Questions</w:t>
      </w:r>
    </w:p>
    <w:p w14:paraId="3D3C5112" w14:textId="0DBD8EBE" w:rsidR="00E9037D" w:rsidRDefault="00E9037D" w:rsidP="00ED31F5">
      <w:pPr>
        <w:pStyle w:val="RSCBulletedlist"/>
        <w:numPr>
          <w:ilvl w:val="0"/>
          <w:numId w:val="0"/>
        </w:numPr>
        <w:ind w:left="363"/>
      </w:pPr>
      <w:r>
        <w:t xml:space="preserve">Answer these questions using the data </w:t>
      </w:r>
      <w:r w:rsidR="00F40C8E">
        <w:t xml:space="preserve">sheet </w:t>
      </w:r>
      <w:r>
        <w:t>provided. The activity is in two parts. Check with your teacher when to attempt each part.</w:t>
      </w:r>
    </w:p>
    <w:p w14:paraId="56A8E571" w14:textId="0963D859" w:rsidR="00427402" w:rsidRDefault="00427402" w:rsidP="001B008C">
      <w:pPr>
        <w:pStyle w:val="RSCBasictext"/>
        <w:jc w:val="both"/>
        <w:rPr>
          <w:color w:val="C8102E"/>
          <w:sz w:val="28"/>
        </w:rPr>
      </w:pPr>
    </w:p>
    <w:p w14:paraId="5322202C" w14:textId="0C4EC90B" w:rsidR="00767982" w:rsidRDefault="00142BB5" w:rsidP="00ED4DB6">
      <w:pPr>
        <w:pStyle w:val="RSCH2"/>
      </w:pPr>
      <w:r>
        <w:lastRenderedPageBreak/>
        <w:t xml:space="preserve">Recycling plastic bottles </w:t>
      </w:r>
      <w:r w:rsidR="00E9037D">
        <w:t>–</w:t>
      </w:r>
      <w:r>
        <w:t xml:space="preserve"> b</w:t>
      </w:r>
      <w:r w:rsidR="003D0B37">
        <w:t>ackground</w:t>
      </w:r>
      <w:r w:rsidR="00E9037D">
        <w:t xml:space="preserve"> information</w:t>
      </w:r>
    </w:p>
    <w:p w14:paraId="4B31E178" w14:textId="458374E0" w:rsidR="00E856F2" w:rsidRDefault="00B47D2D" w:rsidP="00B47D2D">
      <w:pPr>
        <w:pStyle w:val="RSCBasictex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63BF4B" wp14:editId="629600C0">
            <wp:simplePos x="0" y="0"/>
            <wp:positionH relativeFrom="margin">
              <wp:posOffset>4976495</wp:posOffset>
            </wp:positionH>
            <wp:positionV relativeFrom="margin">
              <wp:posOffset>685800</wp:posOffset>
            </wp:positionV>
            <wp:extent cx="763905" cy="980440"/>
            <wp:effectExtent l="0" t="0" r="0" b="0"/>
            <wp:wrapSquare wrapText="bothSides"/>
            <wp:docPr id="2" name="Picture 2" descr="Recycling symbol for poly(ethylene terephthalate), PET. A 1 inside a triangle of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ecycling symbol for poly(ethylene terephthalate), PET. A 1 inside a triangle of arrow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B37">
        <w:t xml:space="preserve">Most </w:t>
      </w:r>
      <w:r w:rsidR="00BF0633">
        <w:t>two</w:t>
      </w:r>
      <w:r w:rsidR="00CD59AD">
        <w:t>-</w:t>
      </w:r>
      <w:r w:rsidR="003D0B37">
        <w:t xml:space="preserve">litre drink bottles are made of </w:t>
      </w:r>
      <w:proofErr w:type="gramStart"/>
      <w:r w:rsidR="00E856F2">
        <w:t>poly(</w:t>
      </w:r>
      <w:proofErr w:type="gramEnd"/>
      <w:r w:rsidR="00E856F2">
        <w:t xml:space="preserve">ethylene terephthalate), </w:t>
      </w:r>
      <w:r w:rsidR="00427402">
        <w:t xml:space="preserve">or </w:t>
      </w:r>
      <w:r w:rsidR="00E856F2">
        <w:t>PET</w:t>
      </w:r>
      <w:r w:rsidR="00427402">
        <w:t xml:space="preserve"> for short</w:t>
      </w:r>
      <w:r w:rsidR="00E856F2">
        <w:t>. It is particularly suitable for the purpose because it:</w:t>
      </w:r>
    </w:p>
    <w:p w14:paraId="3C054B18" w14:textId="473AE836" w:rsidR="00E856F2" w:rsidRDefault="002F016C" w:rsidP="00E856F2">
      <w:pPr>
        <w:pStyle w:val="RSCBulletedlist"/>
      </w:pPr>
      <w:r>
        <w:t xml:space="preserve">is </w:t>
      </w:r>
      <w:r w:rsidR="00E856F2">
        <w:t>cheap to produce,</w:t>
      </w:r>
    </w:p>
    <w:p w14:paraId="74CEB4C8" w14:textId="19E04FAF" w:rsidR="00E856F2" w:rsidRDefault="00E856F2" w:rsidP="00E856F2">
      <w:pPr>
        <w:pStyle w:val="RSCBulletedlist"/>
      </w:pPr>
      <w:r>
        <w:t xml:space="preserve">has a low density, </w:t>
      </w:r>
      <w:r>
        <w:fldChar w:fldCharType="begin"/>
      </w:r>
      <w:r>
        <w:instrText xml:space="preserve"> INCLUDEPICTURE "https://cdn.pixabay.com/photo/2013/04/01/10/59/recycle-98854_960_720.png" \* MERGEFORMATINET </w:instrText>
      </w:r>
      <w:r w:rsidR="009866CF">
        <w:fldChar w:fldCharType="separate"/>
      </w:r>
      <w:r>
        <w:fldChar w:fldCharType="end"/>
      </w:r>
    </w:p>
    <w:p w14:paraId="6E730AA8" w14:textId="3B4AF6DB" w:rsidR="00E856F2" w:rsidRDefault="002F016C" w:rsidP="00E856F2">
      <w:pPr>
        <w:pStyle w:val="RSCBulletedlist"/>
      </w:pPr>
      <w:r>
        <w:t>is r</w:t>
      </w:r>
      <w:r w:rsidR="00E856F2">
        <w:t>igid enough to keep the shape of the bottle,</w:t>
      </w:r>
    </w:p>
    <w:p w14:paraId="5F9D59A6" w14:textId="3DA6C060" w:rsidR="002504E5" w:rsidRDefault="002F016C" w:rsidP="00E856F2">
      <w:pPr>
        <w:pStyle w:val="RSCBulletedlist"/>
      </w:pPr>
      <w:r>
        <w:t xml:space="preserve">is </w:t>
      </w:r>
      <w:r w:rsidR="00F40C8E">
        <w:t>nonporous</w:t>
      </w:r>
      <w:r w:rsidR="00E856F2">
        <w:t xml:space="preserve">, so does not let </w:t>
      </w:r>
      <w:r w:rsidR="003715D6">
        <w:t>dissolved</w:t>
      </w:r>
      <w:r w:rsidR="00E856F2">
        <w:t xml:space="preserve"> gas</w:t>
      </w:r>
      <w:r w:rsidR="003715D6">
        <w:t>es</w:t>
      </w:r>
      <w:r w:rsidR="00E856F2">
        <w:t xml:space="preserve"> escape. </w:t>
      </w:r>
    </w:p>
    <w:p w14:paraId="3193EF4F" w14:textId="1977AEB7" w:rsidR="00ED4DB6" w:rsidRDefault="001230E6" w:rsidP="00784214">
      <w:pPr>
        <w:pStyle w:val="RSCBasic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1" behindDoc="1" locked="0" layoutInCell="1" allowOverlap="1" wp14:anchorId="23A79F55" wp14:editId="4D92E8B0">
                <wp:simplePos x="0" y="0"/>
                <wp:positionH relativeFrom="column">
                  <wp:posOffset>3476625</wp:posOffset>
                </wp:positionH>
                <wp:positionV relativeFrom="paragraph">
                  <wp:posOffset>721999</wp:posOffset>
                </wp:positionV>
                <wp:extent cx="2833358" cy="1885946"/>
                <wp:effectExtent l="0" t="0" r="5715" b="0"/>
                <wp:wrapTight wrapText="bothSides">
                  <wp:wrapPolygon edited="0">
                    <wp:start x="0" y="218"/>
                    <wp:lineTo x="0" y="21171"/>
                    <wp:lineTo x="19319" y="21171"/>
                    <wp:lineTo x="21208" y="20734"/>
                    <wp:lineTo x="21498" y="20298"/>
                    <wp:lineTo x="21498" y="1310"/>
                    <wp:lineTo x="21208" y="873"/>
                    <wp:lineTo x="19319" y="218"/>
                    <wp:lineTo x="0" y="218"/>
                  </wp:wrapPolygon>
                </wp:wrapTight>
                <wp:docPr id="19" name="Group 19" descr="People in a materials recovery facility sorting the different types of plastics and removing other materia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3358" cy="1885946"/>
                          <a:chOff x="61250" y="-237897"/>
                          <a:chExt cx="3185618" cy="3060199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" b="354"/>
                          <a:stretch/>
                        </pic:blipFill>
                        <pic:spPr bwMode="auto">
                          <a:xfrm>
                            <a:off x="61250" y="-145170"/>
                            <a:ext cx="2821085" cy="289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 rot="5400000">
                            <a:off x="1534502" y="1109936"/>
                            <a:ext cx="3060199" cy="364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71C1F5" w14:textId="18833F82" w:rsidR="00B6329C" w:rsidRPr="00E1296B" w:rsidRDefault="00B6329C" w:rsidP="00E1296B">
                              <w:pPr>
                                <w:pStyle w:val="RSCURL"/>
                                <w:rPr>
                                  <w:rFonts w:cstheme="minorHAnsi"/>
                                  <w:b w:val="0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 xml:space="preserve">Source: © Michal </w:t>
                              </w:r>
                              <w:proofErr w:type="spellStart"/>
                              <w:r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>Maňas</w:t>
                              </w:r>
                              <w:proofErr w:type="spellEnd"/>
                              <w:r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 xml:space="preserve"> (</w:t>
                              </w:r>
                              <w:hyperlink r:id="rId15" w:history="1">
                                <w:r w:rsidRPr="00694E45">
                                  <w:rPr>
                                    <w:rStyle w:val="Hyperlink"/>
                                    <w:rFonts w:cstheme="minorHAnsi"/>
                                    <w:color w:val="C8102E"/>
                                    <w:sz w:val="14"/>
                                    <w:szCs w:val="14"/>
                                  </w:rPr>
                                  <w:t>CC BY 3.0</w:t>
                                </w:r>
                              </w:hyperlink>
                              <w:r w:rsidRPr="00E1296B">
                                <w:rPr>
                                  <w:rFonts w:cstheme="minorHAnsi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79F55" id="Group 19" o:spid="_x0000_s1029" alt="People in a materials recovery facility sorting the different types of plastics and removing other materials" style="position:absolute;margin-left:273.75pt;margin-top:56.85pt;width:223.1pt;height:148.5pt;z-index:-251667459;mso-width-relative:margin;mso-height-relative:margin" coordorigin="612,-2378" coordsize="31856,30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">
                <v:shape id="Picture 20" o:spid="_x0000_s1030" type="#_x0000_t75" style="position:absolute;left:612;top:-1451;width:28211;height:28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">
                  <v:imagedata r:id="rId16" o:title="" croptop="232f" cropbottom="232f"/>
                </v:shape>
                <v:shape id="Text Box 21" o:spid="_x0000_s1031" type="#_x0000_t202" style="position:absolute;left:15345;top:11100;width:30601;height:36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" filled="f" stroked="f" strokeweight=".5pt">
                  <v:textbox>
                    <w:txbxContent>
                      <w:p w14:paraId="1571C1F5" w14:textId="18833F82" w:rsidR="00B6329C" w:rsidRPr="00E1296B" w:rsidRDefault="00B6329C" w:rsidP="00E1296B">
                        <w:pPr>
                          <w:pStyle w:val="RSCURL"/>
                          <w:rPr>
                            <w:rFonts w:cstheme="minorHAnsi"/>
                            <w:b w:val="0"/>
                            <w:bCs/>
                            <w:sz w:val="16"/>
                            <w:szCs w:val="16"/>
                          </w:rPr>
                        </w:pPr>
                        <w:r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 xml:space="preserve">Source: © Michal </w:t>
                        </w:r>
                        <w:proofErr w:type="spellStart"/>
                        <w:r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>Maňas</w:t>
                        </w:r>
                        <w:proofErr w:type="spellEnd"/>
                        <w:r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 xml:space="preserve"> (</w:t>
                        </w:r>
                        <w:hyperlink r:id="rId17" w:history="1">
                          <w:r w:rsidRPr="00694E45">
                            <w:rPr>
                              <w:rStyle w:val="Hyperlink"/>
                              <w:rFonts w:cstheme="minorHAnsi"/>
                              <w:color w:val="C8102E"/>
                              <w:sz w:val="14"/>
                              <w:szCs w:val="14"/>
                            </w:rPr>
                            <w:t>CC BY 3.0</w:t>
                          </w:r>
                        </w:hyperlink>
                        <w:r w:rsidRPr="00E1296B">
                          <w:rPr>
                            <w:rFonts w:cstheme="minorHAnsi"/>
                            <w:b w:val="0"/>
                            <w:bCs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504E5">
        <w:t xml:space="preserve">Most PET </w:t>
      </w:r>
      <w:proofErr w:type="gramStart"/>
      <w:r w:rsidR="002504E5">
        <w:t>is manufactured</w:t>
      </w:r>
      <w:proofErr w:type="gramEnd"/>
      <w:r w:rsidR="002504E5">
        <w:t xml:space="preserve"> by </w:t>
      </w:r>
      <w:r w:rsidR="00A93198">
        <w:t xml:space="preserve">the </w:t>
      </w:r>
      <w:r w:rsidR="002504E5">
        <w:t xml:space="preserve">polymerisation of chemicals made by distillation and cracking of crude oil. These processes require a lot of energy and release greenhouse gases into the atmosphere. More energy </w:t>
      </w:r>
      <w:proofErr w:type="gramStart"/>
      <w:r w:rsidR="002504E5">
        <w:t>is then needed</w:t>
      </w:r>
      <w:proofErr w:type="gramEnd"/>
      <w:r w:rsidR="002504E5">
        <w:t xml:space="preserve"> to mould the PET into the bottles.</w:t>
      </w:r>
      <w:r w:rsidR="00B6329C" w:rsidRPr="00B6329C">
        <w:rPr>
          <w:noProof/>
        </w:rPr>
        <w:t xml:space="preserve"> </w:t>
      </w:r>
    </w:p>
    <w:p w14:paraId="5D027E54" w14:textId="0D348546" w:rsidR="00C55581" w:rsidRDefault="00F549D2" w:rsidP="008A76E0">
      <w:pPr>
        <w:pStyle w:val="RSCBasictex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20CD51" wp14:editId="4BF3BB3B">
                <wp:simplePos x="0" y="0"/>
                <wp:positionH relativeFrom="column">
                  <wp:posOffset>1495425</wp:posOffset>
                </wp:positionH>
                <wp:positionV relativeFrom="paragraph">
                  <wp:posOffset>954405</wp:posOffset>
                </wp:positionV>
                <wp:extent cx="1876425" cy="95250"/>
                <wp:effectExtent l="0" t="19050" r="47625" b="38100"/>
                <wp:wrapNone/>
                <wp:docPr id="5" name="Arrow: Righ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52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BD1C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alt="&quot;&quot;" style="position:absolute;margin-left:117.75pt;margin-top:75.15pt;width:147.75pt;height: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" adj="21052" fillcolor="#c00000" strokecolor="#c00000" strokeweight="2pt"/>
            </w:pict>
          </mc:Fallback>
        </mc:AlternateContent>
      </w:r>
      <w:r w:rsidR="00B47D2D">
        <w:t xml:space="preserve">When a </w:t>
      </w:r>
      <w:proofErr w:type="gramStart"/>
      <w:r w:rsidR="00B47D2D">
        <w:t>consumer finishes</w:t>
      </w:r>
      <w:proofErr w:type="gramEnd"/>
      <w:r w:rsidR="00B47D2D">
        <w:t xml:space="preserve"> using a plastic bottle, they usually throw it away into a general waste bin or a plastics recycling bin. At a materials recovery facility (MRF), the</w:t>
      </w:r>
      <w:r w:rsidR="00E57884">
        <w:t xml:space="preserve"> different types of plastic </w:t>
      </w:r>
      <w:r w:rsidR="00B47D2D">
        <w:t xml:space="preserve">are </w:t>
      </w:r>
      <w:proofErr w:type="gramStart"/>
      <w:r w:rsidR="00B47D2D">
        <w:t>sorted</w:t>
      </w:r>
      <w:proofErr w:type="gramEnd"/>
      <w:r w:rsidR="00B47D2D">
        <w:t xml:space="preserve"> </w:t>
      </w:r>
      <w:r w:rsidR="00E57884">
        <w:t>and any other materials removed if possible.</w:t>
      </w:r>
      <w:r w:rsidR="00C10915" w:rsidRPr="00C10915">
        <w:rPr>
          <w:noProof/>
        </w:rPr>
        <w:t xml:space="preserve"> </w:t>
      </w:r>
    </w:p>
    <w:p w14:paraId="63B9D749" w14:textId="32E974DE" w:rsidR="003E33B8" w:rsidRDefault="00694E45" w:rsidP="008A76E0">
      <w:pPr>
        <w:pStyle w:val="RSCBasic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6" behindDoc="1" locked="0" layoutInCell="1" allowOverlap="1" wp14:anchorId="016C0591" wp14:editId="1ED4F8F2">
                <wp:simplePos x="0" y="0"/>
                <wp:positionH relativeFrom="column">
                  <wp:posOffset>-590550</wp:posOffset>
                </wp:positionH>
                <wp:positionV relativeFrom="paragraph">
                  <wp:posOffset>130175</wp:posOffset>
                </wp:positionV>
                <wp:extent cx="2341880" cy="1720215"/>
                <wp:effectExtent l="0" t="0" r="1270" b="0"/>
                <wp:wrapTight wrapText="bothSides">
                  <wp:wrapPolygon edited="0">
                    <wp:start x="2460" y="0"/>
                    <wp:lineTo x="351" y="957"/>
                    <wp:lineTo x="0" y="1674"/>
                    <wp:lineTo x="0" y="20811"/>
                    <wp:lineTo x="2636" y="20811"/>
                    <wp:lineTo x="21436" y="20332"/>
                    <wp:lineTo x="21436" y="0"/>
                    <wp:lineTo x="2460" y="0"/>
                  </wp:wrapPolygon>
                </wp:wrapTight>
                <wp:docPr id="8" name="Group 8" descr="Recycled PET flak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880" cy="1720215"/>
                          <a:chOff x="-655121" y="-361407"/>
                          <a:chExt cx="2709984" cy="272054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" r="6850"/>
                          <a:stretch/>
                        </pic:blipFill>
                        <pic:spPr bwMode="auto">
                          <a:xfrm>
                            <a:off x="-310996" y="-361407"/>
                            <a:ext cx="2365859" cy="2574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 rot="16200000">
                            <a:off x="-1843316" y="826869"/>
                            <a:ext cx="2720467" cy="3440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2C6CC9" w14:textId="2CDFF2E1" w:rsidR="00C10915" w:rsidRPr="00694E45" w:rsidRDefault="00C10915" w:rsidP="00E1296B">
                              <w:pPr>
                                <w:pStyle w:val="RSCURL"/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>Source:</w:t>
                              </w:r>
                              <w:r w:rsidR="00E1296B"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 xml:space="preserve"> © </w:t>
                              </w:r>
                              <w:r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>Green tress</w:t>
                              </w:r>
                              <w:r w:rsidR="00165471"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>(</w:t>
                              </w:r>
                              <w:hyperlink r:id="rId19" w:history="1">
                                <w:r w:rsidRPr="00694E45">
                                  <w:rPr>
                                    <w:rStyle w:val="Hyperlink"/>
                                    <w:rFonts w:cstheme="minorHAnsi"/>
                                    <w:color w:val="C8102E"/>
                                    <w:sz w:val="14"/>
                                    <w:szCs w:val="14"/>
                                  </w:rPr>
                                  <w:t>CC BY-SA 4.0</w:t>
                                </w:r>
                              </w:hyperlink>
                              <w:r w:rsidRPr="00694E45">
                                <w:rPr>
                                  <w:rFonts w:cstheme="minorHAnsi"/>
                                  <w:b w:val="0"/>
                                  <w:bCs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C0591" id="Group 8" o:spid="_x0000_s1032" alt="Recycled PET flakes" style="position:absolute;margin-left:-46.5pt;margin-top:10.25pt;width:184.4pt;height:135.45pt;z-index:-251666434;mso-width-relative:margin;mso-height-relative:margin" coordorigin="-6551,-3614" coordsize="27099,27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">
                <v:shape id="Picture 11" o:spid="_x0000_s1033" type="#_x0000_t75" style="position:absolute;left:-3109;top:-3614;width:23657;height:2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">
                  <v:imagedata r:id="rId20" o:title="" cropleft="4489f" cropright="4489f"/>
                </v:shape>
                <v:shape id="Text Box 15" o:spid="_x0000_s1034" type="#_x0000_t202" style="position:absolute;left:-18432;top:8268;width:27204;height:344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" filled="f" stroked="f" strokeweight=".5pt">
                  <v:textbox>
                    <w:txbxContent>
                      <w:p w14:paraId="792C6CC9" w14:textId="2CDFF2E1" w:rsidR="00C10915" w:rsidRPr="00694E45" w:rsidRDefault="00C10915" w:rsidP="00E1296B">
                        <w:pPr>
                          <w:pStyle w:val="RSCURL"/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</w:pPr>
                        <w:r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>Source:</w:t>
                        </w:r>
                        <w:r w:rsidR="00E1296B"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 xml:space="preserve"> © </w:t>
                        </w:r>
                        <w:r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>Green tress</w:t>
                        </w:r>
                        <w:r w:rsidR="00165471"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r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>(</w:t>
                        </w:r>
                        <w:hyperlink r:id="rId21" w:history="1">
                          <w:r w:rsidRPr="00694E45">
                            <w:rPr>
                              <w:rStyle w:val="Hyperlink"/>
                              <w:rFonts w:cstheme="minorHAnsi"/>
                              <w:color w:val="C8102E"/>
                              <w:sz w:val="14"/>
                              <w:szCs w:val="14"/>
                            </w:rPr>
                            <w:t>CC BY-SA 4.0</w:t>
                          </w:r>
                        </w:hyperlink>
                        <w:r w:rsidRPr="00694E45">
                          <w:rPr>
                            <w:rFonts w:cstheme="minorHAnsi"/>
                            <w:b w:val="0"/>
                            <w:bCs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00CCBB5" w14:textId="46A512E7" w:rsidR="00C12991" w:rsidRDefault="00694E45" w:rsidP="008A76E0">
      <w:pPr>
        <w:pStyle w:val="RSCBasic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996" behindDoc="1" locked="0" layoutInCell="1" allowOverlap="1" wp14:anchorId="4DC9880D" wp14:editId="250A09F8">
                <wp:simplePos x="0" y="0"/>
                <wp:positionH relativeFrom="column">
                  <wp:posOffset>3314700</wp:posOffset>
                </wp:positionH>
                <wp:positionV relativeFrom="paragraph">
                  <wp:posOffset>517525</wp:posOffset>
                </wp:positionV>
                <wp:extent cx="2910764" cy="3762377"/>
                <wp:effectExtent l="0" t="0" r="4445" b="9525"/>
                <wp:wrapTight wrapText="bothSides">
                  <wp:wrapPolygon edited="0">
                    <wp:start x="0" y="0"/>
                    <wp:lineTo x="0" y="16296"/>
                    <wp:lineTo x="848" y="17499"/>
                    <wp:lineTo x="848" y="21545"/>
                    <wp:lineTo x="21492" y="21545"/>
                    <wp:lineTo x="21492" y="0"/>
                    <wp:lineTo x="0" y="0"/>
                  </wp:wrapPolygon>
                </wp:wrapTight>
                <wp:docPr id="7" name="Group 7" descr="A pie chart of recycled PET use by product categ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764" cy="3762377"/>
                          <a:chOff x="-234299" y="-104776"/>
                          <a:chExt cx="2296562" cy="3077807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e chart of recycled PET use by product catego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53"/>
                          <a:stretch/>
                        </pic:blipFill>
                        <pic:spPr bwMode="auto">
                          <a:xfrm>
                            <a:off x="-234299" y="-104776"/>
                            <a:ext cx="2296562" cy="2321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-108954" y="2240591"/>
                            <a:ext cx="2156189" cy="732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66FDB8" w14:textId="40CFA28B" w:rsidR="00EB02BD" w:rsidRPr="00694E45" w:rsidRDefault="00EB02BD" w:rsidP="00175020">
                              <w:pPr>
                                <w:pStyle w:val="RSCURL"/>
                                <w:tabs>
                                  <w:tab w:val="left" w:pos="3119"/>
                                </w:tabs>
                                <w:ind w:right="76"/>
                                <w:rPr>
                                  <w:color w:val="auto"/>
                                  <w:sz w:val="14"/>
                                  <w:szCs w:val="14"/>
                                </w:rPr>
                              </w:pPr>
                              <w:r w:rsidRPr="00694E45">
                                <w:rPr>
                                  <w:color w:val="auto"/>
                                </w:rPr>
                                <w:t>Recycled PET use by product category</w:t>
                              </w:r>
                            </w:p>
                            <w:p w14:paraId="18F4CDE2" w14:textId="49439F63" w:rsidR="00C70E40" w:rsidRPr="00694E45" w:rsidRDefault="00175020" w:rsidP="00175020">
                              <w:pPr>
                                <w:pStyle w:val="RSCURL"/>
                                <w:tabs>
                                  <w:tab w:val="left" w:pos="3119"/>
                                </w:tabs>
                                <w:ind w:right="76"/>
                                <w:rPr>
                                  <w:rFonts w:cstheme="minorHAnsi"/>
                                  <w:b w:val="0"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 w:rsidRPr="00694E45">
                                <w:rPr>
                                  <w:b w:val="0"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Source: </w:t>
                              </w:r>
                              <w:r w:rsidR="002C0903" w:rsidRPr="00694E45">
                                <w:rPr>
                                  <w:b w:val="0"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>redrawn</w:t>
                              </w:r>
                              <w:r w:rsidRPr="00694E45">
                                <w:rPr>
                                  <w:b w:val="0"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94E45">
                                <w:rPr>
                                  <w:rFonts w:cstheme="minorHAnsi"/>
                                  <w:b w:val="0"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>© Wood Mackenzie Ltd</w:t>
                              </w:r>
                              <w:r w:rsidR="00EB02BD" w:rsidRPr="00EB02BD">
                                <w:rPr>
                                  <w:rFonts w:cstheme="minorHAnsi"/>
                                  <w:b w:val="0"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hyperlink r:id="rId23" w:history="1">
                                <w:r w:rsidR="00EB02BD" w:rsidRPr="00EB02BD">
                                  <w:rPr>
                                    <w:rStyle w:val="Hyperlink"/>
                                    <w:rFonts w:cstheme="minorHAnsi"/>
                                    <w:color w:val="C00000"/>
                                    <w:sz w:val="14"/>
                                    <w:szCs w:val="14"/>
                                  </w:rPr>
                                  <w:t>https://www.plasticsnews.com/fyi-charts/recycled-pet-use-product-category</w:t>
                                </w:r>
                              </w:hyperlink>
                              <w:r w:rsidR="00EB02BD" w:rsidRPr="00EB02BD">
                                <w:rPr>
                                  <w:color w:val="C00000"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r w:rsidR="00EB02BD" w:rsidRPr="00EB02BD">
                                <w:rPr>
                                  <w:b w:val="0"/>
                                  <w:bCs/>
                                  <w:color w:val="C00000"/>
                                  <w:sz w:val="14"/>
                                  <w:szCs w:val="14"/>
                                </w:rPr>
                                <w:t>(accessed 5 March 2023).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9880D" id="Group 7" o:spid="_x0000_s1035" alt="A pie chart of recycled PET use by product category" style="position:absolute;margin-left:261pt;margin-top:40.75pt;width:229.2pt;height:296.25pt;z-index:-251668484;mso-width-relative:margin;mso-height-relative:margin" coordorigin="-2342,-1047" coordsize="22965,30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">
                <v:shape id="Picture 6" o:spid="_x0000_s1036" type="#_x0000_t75" alt="A pie chart of recycled PET use by product category" style="position:absolute;left:-2342;top:-1047;width:22964;height:2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">
                  <v:imagedata r:id="rId24" o:title="A pie chart of recycled PET use by product category" cropright="3574f"/>
                </v:shape>
                <v:shape id="Text Box 13" o:spid="_x0000_s1037" type="#_x0000_t202" style="position:absolute;left:-1089;top:22405;width:21561;height:7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2366FDB8" w14:textId="40CFA28B" w:rsidR="00EB02BD" w:rsidRPr="00694E45" w:rsidRDefault="00EB02BD" w:rsidP="00175020">
                        <w:pPr>
                          <w:pStyle w:val="RSCURL"/>
                          <w:tabs>
                            <w:tab w:val="left" w:pos="3119"/>
                          </w:tabs>
                          <w:ind w:right="76"/>
                          <w:rPr>
                            <w:color w:val="auto"/>
                            <w:sz w:val="14"/>
                            <w:szCs w:val="14"/>
                          </w:rPr>
                        </w:pPr>
                        <w:r w:rsidRPr="00694E45">
                          <w:rPr>
                            <w:color w:val="auto"/>
                          </w:rPr>
                          <w:t>Recycled PET use by product category</w:t>
                        </w:r>
                      </w:p>
                      <w:p w14:paraId="18F4CDE2" w14:textId="49439F63" w:rsidR="00C70E40" w:rsidRPr="00694E45" w:rsidRDefault="00175020" w:rsidP="00175020">
                        <w:pPr>
                          <w:pStyle w:val="RSCURL"/>
                          <w:tabs>
                            <w:tab w:val="left" w:pos="3119"/>
                          </w:tabs>
                          <w:ind w:right="76"/>
                          <w:rPr>
                            <w:rFonts w:cstheme="minorHAnsi"/>
                            <w:b w:val="0"/>
                            <w:bCs/>
                            <w:color w:val="C00000"/>
                            <w:sz w:val="14"/>
                            <w:szCs w:val="14"/>
                          </w:rPr>
                        </w:pPr>
                        <w:r w:rsidRPr="00694E45">
                          <w:rPr>
                            <w:b w:val="0"/>
                            <w:bCs/>
                            <w:color w:val="C00000"/>
                            <w:sz w:val="14"/>
                            <w:szCs w:val="14"/>
                          </w:rPr>
                          <w:t xml:space="preserve">Source: </w:t>
                        </w:r>
                        <w:r w:rsidR="002C0903" w:rsidRPr="00694E45">
                          <w:rPr>
                            <w:b w:val="0"/>
                            <w:bCs/>
                            <w:color w:val="C00000"/>
                            <w:sz w:val="14"/>
                            <w:szCs w:val="14"/>
                          </w:rPr>
                          <w:t>redrawn</w:t>
                        </w:r>
                        <w:r w:rsidRPr="00694E45">
                          <w:rPr>
                            <w:b w:val="0"/>
                            <w:bCs/>
                            <w:color w:val="C00000"/>
                            <w:sz w:val="14"/>
                            <w:szCs w:val="14"/>
                          </w:rPr>
                          <w:t xml:space="preserve"> </w:t>
                        </w:r>
                        <w:r w:rsidRPr="00694E45">
                          <w:rPr>
                            <w:rFonts w:cstheme="minorHAnsi"/>
                            <w:b w:val="0"/>
                            <w:bCs/>
                            <w:color w:val="C00000"/>
                            <w:sz w:val="14"/>
                            <w:szCs w:val="14"/>
                          </w:rPr>
                          <w:t>© Wood Mackenzie Ltd</w:t>
                        </w:r>
                        <w:r w:rsidR="00EB02BD" w:rsidRPr="00EB02BD">
                          <w:rPr>
                            <w:rFonts w:cstheme="minorHAnsi"/>
                            <w:b w:val="0"/>
                            <w:bCs/>
                            <w:color w:val="C00000"/>
                            <w:sz w:val="14"/>
                            <w:szCs w:val="14"/>
                          </w:rPr>
                          <w:t xml:space="preserve">, </w:t>
                        </w:r>
                        <w:hyperlink r:id="rId25" w:history="1">
                          <w:r w:rsidR="00EB02BD" w:rsidRPr="00EB02BD">
                            <w:rPr>
                              <w:rStyle w:val="Hyperlink"/>
                              <w:rFonts w:cstheme="minorHAnsi"/>
                              <w:color w:val="C00000"/>
                              <w:sz w:val="14"/>
                              <w:szCs w:val="14"/>
                            </w:rPr>
                            <w:t>https://www.plasticsnews.com/fyi-charts/recycled-pet-use-product-category</w:t>
                          </w:r>
                        </w:hyperlink>
                        <w:r w:rsidR="00EB02BD" w:rsidRPr="00EB02BD">
                          <w:rPr>
                            <w:color w:val="C00000"/>
                            <w:sz w:val="14"/>
                            <w:szCs w:val="14"/>
                          </w:rPr>
                          <w:t xml:space="preserve">, </w:t>
                        </w:r>
                        <w:r w:rsidR="00EB02BD" w:rsidRPr="00EB02BD">
                          <w:rPr>
                            <w:b w:val="0"/>
                            <w:bCs/>
                            <w:color w:val="C00000"/>
                            <w:sz w:val="14"/>
                            <w:szCs w:val="14"/>
                          </w:rPr>
                          <w:t>(accessed 5 March 2023).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F016C">
        <w:t xml:space="preserve">The used </w:t>
      </w:r>
      <w:r w:rsidR="00C55581">
        <w:t xml:space="preserve">PET </w:t>
      </w:r>
      <w:r w:rsidR="002F016C">
        <w:t xml:space="preserve">bottles </w:t>
      </w:r>
      <w:proofErr w:type="gramStart"/>
      <w:r w:rsidR="00E57884">
        <w:t>are then crushed</w:t>
      </w:r>
      <w:proofErr w:type="gramEnd"/>
      <w:r w:rsidR="00E57884">
        <w:t>,</w:t>
      </w:r>
      <w:r w:rsidR="002F016C">
        <w:t xml:space="preserve"> washed, shredded and melted to turn </w:t>
      </w:r>
      <w:r w:rsidR="00E57884">
        <w:t>them</w:t>
      </w:r>
      <w:r w:rsidR="002F016C">
        <w:t xml:space="preserve"> into </w:t>
      </w:r>
      <w:r w:rsidR="009356AF">
        <w:t xml:space="preserve">flakes or </w:t>
      </w:r>
      <w:r w:rsidR="002F016C">
        <w:t>pellets that can be used to make new products.</w:t>
      </w:r>
    </w:p>
    <w:p w14:paraId="5389A94C" w14:textId="1DE2E8CF" w:rsidR="003E33B8" w:rsidRDefault="00694E45" w:rsidP="008A76E0">
      <w:pPr>
        <w:pStyle w:val="RSC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2DB43C" wp14:editId="6062A225">
                <wp:simplePos x="0" y="0"/>
                <wp:positionH relativeFrom="column">
                  <wp:posOffset>1418590</wp:posOffset>
                </wp:positionH>
                <wp:positionV relativeFrom="paragraph">
                  <wp:posOffset>33655</wp:posOffset>
                </wp:positionV>
                <wp:extent cx="638175" cy="350520"/>
                <wp:effectExtent l="0" t="0" r="28575" b="11430"/>
                <wp:wrapNone/>
                <wp:docPr id="18" name="Arrow: Curved 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8175" cy="350520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22896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A7F21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18" o:spid="_x0000_s1026" type="#_x0000_t104" alt="&quot;&quot;" style="position:absolute;margin-left:111.7pt;margin-top:2.65pt;width:50.25pt;height:27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" adj="15668,20117,4946" fillcolor="#c00000" strokecolor="#c00000" strokeweight="2pt"/>
            </w:pict>
          </mc:Fallback>
        </mc:AlternateContent>
      </w:r>
    </w:p>
    <w:p w14:paraId="5FA6DD02" w14:textId="1F2C8FC3" w:rsidR="003E33B8" w:rsidRDefault="003E33B8" w:rsidP="008A76E0">
      <w:pPr>
        <w:pStyle w:val="RSCBasictext"/>
      </w:pPr>
    </w:p>
    <w:p w14:paraId="088C4DB6" w14:textId="13891F00" w:rsidR="00C55581" w:rsidRDefault="002F016C" w:rsidP="008A76E0">
      <w:pPr>
        <w:pStyle w:val="RSCBasictext"/>
      </w:pPr>
      <w:r>
        <w:t xml:space="preserve">Most recycled PET goes to make fibres for clothing. </w:t>
      </w:r>
      <w:r w:rsidR="00C55581">
        <w:t>Other uses include plastic sheet</w:t>
      </w:r>
      <w:r w:rsidR="00694E45">
        <w:t>s</w:t>
      </w:r>
      <w:r w:rsidR="00C55581">
        <w:t xml:space="preserve"> and straps.</w:t>
      </w:r>
    </w:p>
    <w:p w14:paraId="505F30F8" w14:textId="7AFE9C32" w:rsidR="009338F7" w:rsidRPr="00694E45" w:rsidRDefault="002F016C" w:rsidP="00694E45">
      <w:pPr>
        <w:pStyle w:val="RSCBasictext"/>
      </w:pPr>
      <w:r>
        <w:t>Some is used to make new bottles</w:t>
      </w:r>
      <w:r w:rsidR="00C55581">
        <w:t xml:space="preserve">. </w:t>
      </w:r>
      <w:r>
        <w:t xml:space="preserve"> </w:t>
      </w:r>
      <w:r w:rsidR="00C55581">
        <w:t xml:space="preserve">If you want the </w:t>
      </w:r>
      <w:r>
        <w:t>bottle</w:t>
      </w:r>
      <w:r w:rsidR="00C55581">
        <w:t xml:space="preserve"> to be as strong and transparent as the original bottle</w:t>
      </w:r>
      <w:r>
        <w:t xml:space="preserve">, you </w:t>
      </w:r>
      <w:proofErr w:type="gramStart"/>
      <w:r w:rsidR="00C55581">
        <w:t>have to</w:t>
      </w:r>
      <w:proofErr w:type="gramEnd"/>
      <w:r w:rsidR="00C55581">
        <w:t xml:space="preserve"> mix the recycled PET with new plastic. Factories typically</w:t>
      </w:r>
      <w:r>
        <w:t xml:space="preserve"> use </w:t>
      </w:r>
      <w:r w:rsidR="00C55581">
        <w:t>a mixture of</w:t>
      </w:r>
      <w:r>
        <w:t xml:space="preserve"> 35% recycled PET</w:t>
      </w:r>
      <w:r w:rsidR="00C55581">
        <w:t xml:space="preserve"> </w:t>
      </w:r>
      <w:r w:rsidR="00A93198">
        <w:t>and</w:t>
      </w:r>
      <w:r w:rsidR="00C55581">
        <w:t xml:space="preserve"> 65% new PET made from crude oil.</w:t>
      </w:r>
      <w:r w:rsidR="009338F7">
        <w:br w:type="page"/>
      </w:r>
    </w:p>
    <w:p w14:paraId="78C6B179" w14:textId="3F9B68E6" w:rsidR="003D0B37" w:rsidRDefault="003D0B37" w:rsidP="003D0B37">
      <w:pPr>
        <w:pStyle w:val="RSCH2"/>
      </w:pPr>
      <w:r>
        <w:lastRenderedPageBreak/>
        <w:t>Life</w:t>
      </w:r>
      <w:r w:rsidR="00C7126B">
        <w:t xml:space="preserve"> </w:t>
      </w:r>
      <w:r>
        <w:t>cycle assessment</w:t>
      </w:r>
      <w:r w:rsidR="000215C0">
        <w:t>s</w:t>
      </w:r>
      <w:r>
        <w:t xml:space="preserve"> for a </w:t>
      </w:r>
      <w:r w:rsidR="00A64465">
        <w:t>two</w:t>
      </w:r>
      <w:r w:rsidR="00F40C8E">
        <w:t>-litre</w:t>
      </w:r>
      <w:r>
        <w:t xml:space="preserve"> drink bottle</w:t>
      </w:r>
      <w:r w:rsidR="008637B7">
        <w:t xml:space="preserve"> made from </w:t>
      </w:r>
      <w:proofErr w:type="gramStart"/>
      <w:r w:rsidR="008637B7">
        <w:t>PET</w:t>
      </w:r>
      <w:proofErr w:type="gramEnd"/>
    </w:p>
    <w:p w14:paraId="799375C0" w14:textId="3033B1E6" w:rsidR="003D0B37" w:rsidRDefault="00130086" w:rsidP="00C843E6">
      <w:pPr>
        <w:pStyle w:val="RSCBasictext"/>
      </w:pPr>
      <w:r>
        <w:t>Table 1</w:t>
      </w:r>
      <w:r w:rsidR="003D0B37">
        <w:t xml:space="preserve"> summarises the raw materials, energy use and greenhouse gas emissions over the life</w:t>
      </w:r>
      <w:r w:rsidR="00C7126B">
        <w:t xml:space="preserve"> </w:t>
      </w:r>
      <w:r w:rsidR="003D0B37">
        <w:t xml:space="preserve">cycle of a </w:t>
      </w:r>
      <w:r w:rsidR="000215C0">
        <w:t>100</w:t>
      </w:r>
      <w:r w:rsidR="00F40C8E"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g</m:t>
        </m:r>
      </m:oMath>
      <w:r w:rsidR="000215C0">
        <w:t xml:space="preserve"> </w:t>
      </w:r>
      <w:r w:rsidR="003D0B37">
        <w:t>bottle made of PET</w:t>
      </w:r>
      <w:r w:rsidR="000215C0">
        <w:t xml:space="preserve">. It allows you to compare </w:t>
      </w:r>
      <w:r w:rsidR="00205026">
        <w:t>h</w:t>
      </w:r>
      <w:r w:rsidR="000215C0">
        <w:t xml:space="preserve">ow the assessment changes when the PET </w:t>
      </w:r>
      <w:proofErr w:type="gramStart"/>
      <w:r w:rsidR="000215C0">
        <w:t>is disposed</w:t>
      </w:r>
      <w:proofErr w:type="gramEnd"/>
      <w:r w:rsidR="000215C0">
        <w:t xml:space="preserve"> by landfill, incineration and recycling.</w:t>
      </w:r>
    </w:p>
    <w:p w14:paraId="29193E43" w14:textId="2C1FB335" w:rsidR="003D0B37" w:rsidRDefault="00A64465" w:rsidP="000215C0">
      <w:pPr>
        <w:pStyle w:val="RSCUnderline"/>
      </w:pPr>
      <w:r>
        <w:t>You will need to complete t</w:t>
      </w:r>
      <w:r w:rsidR="000215C0">
        <w:t>wo of the rows relating to energy</w:t>
      </w:r>
      <w:r>
        <w:t xml:space="preserve"> (see question sheet)</w:t>
      </w:r>
      <w:r w:rsidR="000215C0">
        <w:t>.</w:t>
      </w:r>
    </w:p>
    <w:p w14:paraId="572AC521" w14:textId="6FB68A3D" w:rsidR="007F1496" w:rsidRPr="000666A7" w:rsidRDefault="007F1496" w:rsidP="007F1496">
      <w:pPr>
        <w:pStyle w:val="RSCH4"/>
        <w:rPr>
          <w:i w:val="0"/>
          <w:iCs w:val="0"/>
        </w:rPr>
      </w:pPr>
      <w:r w:rsidRPr="000666A7">
        <w:rPr>
          <w:b/>
          <w:bCs/>
          <w:i w:val="0"/>
          <w:iCs w:val="0"/>
        </w:rPr>
        <w:t>Table 1</w:t>
      </w:r>
      <w:r w:rsidR="000666A7" w:rsidRPr="000666A7">
        <w:rPr>
          <w:i w:val="0"/>
          <w:iCs w:val="0"/>
        </w:rPr>
        <w:t xml:space="preserve"> </w:t>
      </w:r>
      <w:r w:rsidRPr="000666A7">
        <w:rPr>
          <w:i w:val="0"/>
          <w:iCs w:val="0"/>
        </w:rPr>
        <w:t>Life</w:t>
      </w:r>
      <w:r w:rsidR="00C7126B" w:rsidRPr="000666A7">
        <w:rPr>
          <w:i w:val="0"/>
          <w:iCs w:val="0"/>
        </w:rPr>
        <w:t xml:space="preserve"> </w:t>
      </w:r>
      <w:r w:rsidRPr="000666A7">
        <w:rPr>
          <w:i w:val="0"/>
          <w:iCs w:val="0"/>
        </w:rPr>
        <w:t xml:space="preserve">cycle assessments for a 100 </w:t>
      </w:r>
      <m:oMath>
        <m:r>
          <w:rPr>
            <w:rFonts w:ascii="Cambria Math" w:hAnsi="Cambria Math"/>
            <w:sz w:val="22"/>
            <w:szCs w:val="22"/>
          </w:rPr>
          <m:t>g</m:t>
        </m:r>
      </m:oMath>
      <w:r w:rsidRPr="000666A7">
        <w:rPr>
          <w:i w:val="0"/>
          <w:iCs w:val="0"/>
        </w:rPr>
        <w:t xml:space="preserve"> PET bottle for three different methods of disposal</w:t>
      </w:r>
    </w:p>
    <w:tbl>
      <w:tblPr>
        <w:tblStyle w:val="TableGrid"/>
        <w:tblW w:w="9016" w:type="dxa"/>
        <w:jc w:val="center"/>
        <w:tblLook w:val="04A0" w:firstRow="1" w:lastRow="0" w:firstColumn="1" w:lastColumn="0" w:noHBand="0" w:noVBand="1"/>
      </w:tblPr>
      <w:tblGrid>
        <w:gridCol w:w="915"/>
        <w:gridCol w:w="2615"/>
        <w:gridCol w:w="1828"/>
        <w:gridCol w:w="1829"/>
        <w:gridCol w:w="1829"/>
      </w:tblGrid>
      <w:tr w:rsidR="003D0B37" w:rsidRPr="00E73726" w14:paraId="60006980" w14:textId="77777777" w:rsidTr="00EB02BD">
        <w:trPr>
          <w:trHeight w:val="482"/>
          <w:jc w:val="center"/>
        </w:trPr>
        <w:tc>
          <w:tcPr>
            <w:tcW w:w="3530" w:type="dxa"/>
            <w:gridSpan w:val="2"/>
            <w:shd w:val="clear" w:color="auto" w:fill="F6E0C0"/>
          </w:tcPr>
          <w:p w14:paraId="48765F64" w14:textId="53AC901D" w:rsidR="003D0B37" w:rsidRPr="00E73726" w:rsidRDefault="003D0B37" w:rsidP="00B47D2D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Stage of the life</w:t>
            </w:r>
            <w:r w:rsidR="00C7126B">
              <w:rPr>
                <w:rFonts w:ascii="Century Gothic" w:hAnsi="Century Gothic"/>
                <w:b/>
                <w:bCs/>
                <w:color w:val="C8102E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C8102E"/>
              </w:rPr>
              <w:t>cycle</w:t>
            </w:r>
          </w:p>
        </w:tc>
        <w:tc>
          <w:tcPr>
            <w:tcW w:w="1828" w:type="dxa"/>
            <w:shd w:val="clear" w:color="auto" w:fill="F6E0C0"/>
            <w:vAlign w:val="center"/>
          </w:tcPr>
          <w:p w14:paraId="00364B03" w14:textId="77777777" w:rsidR="003D0B37" w:rsidRPr="00E73726" w:rsidRDefault="003D0B37" w:rsidP="008C5F3B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Disposal by landfill</w:t>
            </w:r>
          </w:p>
        </w:tc>
        <w:tc>
          <w:tcPr>
            <w:tcW w:w="1829" w:type="dxa"/>
            <w:shd w:val="clear" w:color="auto" w:fill="F6E0C0"/>
            <w:vAlign w:val="center"/>
          </w:tcPr>
          <w:p w14:paraId="3DE850BC" w14:textId="77777777" w:rsidR="003D0B37" w:rsidRPr="00E73726" w:rsidRDefault="003D0B37" w:rsidP="008C5F3B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Disposal by incineration</w:t>
            </w:r>
          </w:p>
        </w:tc>
        <w:tc>
          <w:tcPr>
            <w:tcW w:w="1829" w:type="dxa"/>
            <w:shd w:val="clear" w:color="auto" w:fill="F6E0C0"/>
            <w:vAlign w:val="center"/>
          </w:tcPr>
          <w:p w14:paraId="146E214E" w14:textId="77777777" w:rsidR="003D0B37" w:rsidRPr="00EC3473" w:rsidRDefault="003D0B37" w:rsidP="008C5F3B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Disposal by recycling</w:t>
            </w:r>
          </w:p>
        </w:tc>
      </w:tr>
      <w:tr w:rsidR="003D0B37" w:rsidRPr="00985C41" w14:paraId="7084A6B6" w14:textId="77777777" w:rsidTr="00EB02BD">
        <w:trPr>
          <w:trHeight w:val="482"/>
          <w:jc w:val="center"/>
        </w:trPr>
        <w:tc>
          <w:tcPr>
            <w:tcW w:w="3530" w:type="dxa"/>
            <w:gridSpan w:val="2"/>
            <w:vAlign w:val="center"/>
          </w:tcPr>
          <w:p w14:paraId="0ADC4E3C" w14:textId="77777777" w:rsidR="003D0B37" w:rsidRPr="00985C41" w:rsidRDefault="003D0B37" w:rsidP="008C5F3B">
            <w:pPr>
              <w:spacing w:line="259" w:lineRule="auto"/>
              <w:ind w:right="34"/>
              <w:jc w:val="left"/>
              <w:rPr>
                <w:rFonts w:ascii="Century Gothic" w:hAnsi="Century Gothic"/>
              </w:rPr>
            </w:pPr>
            <w:r w:rsidRPr="003D0B37">
              <w:rPr>
                <w:rFonts w:ascii="Century Gothic" w:hAnsi="Century Gothic"/>
                <w:b/>
                <w:bCs/>
              </w:rPr>
              <w:t>Raw materials</w:t>
            </w:r>
            <w:r>
              <w:rPr>
                <w:rFonts w:ascii="Century Gothic" w:hAnsi="Century Gothic"/>
              </w:rPr>
              <w:t xml:space="preserve"> for new bottles</w:t>
            </w:r>
          </w:p>
        </w:tc>
        <w:tc>
          <w:tcPr>
            <w:tcW w:w="1828" w:type="dxa"/>
            <w:vAlign w:val="center"/>
          </w:tcPr>
          <w:p w14:paraId="40B21B81" w14:textId="77777777" w:rsidR="003D0B37" w:rsidRPr="00985C41" w:rsidRDefault="003D0B37" w:rsidP="008C5F3B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100% fossil fuels</w:t>
            </w:r>
          </w:p>
        </w:tc>
        <w:tc>
          <w:tcPr>
            <w:tcW w:w="1829" w:type="dxa"/>
            <w:vAlign w:val="center"/>
          </w:tcPr>
          <w:p w14:paraId="0BD5F730" w14:textId="77777777" w:rsidR="003D0B37" w:rsidRPr="00985C41" w:rsidRDefault="003D0B37" w:rsidP="008C5F3B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100% fossil fuels</w:t>
            </w:r>
          </w:p>
        </w:tc>
        <w:tc>
          <w:tcPr>
            <w:tcW w:w="1829" w:type="dxa"/>
            <w:vAlign w:val="center"/>
          </w:tcPr>
          <w:p w14:paraId="2A789F51" w14:textId="77777777" w:rsidR="003D0B37" w:rsidRDefault="003D0B37" w:rsidP="008C5F3B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65% fossil fuels + 35% recycled plastic</w:t>
            </w:r>
          </w:p>
        </w:tc>
      </w:tr>
      <w:tr w:rsidR="003D0B37" w:rsidRPr="00985C41" w14:paraId="2C520895" w14:textId="77777777" w:rsidTr="00EB02BD">
        <w:trPr>
          <w:trHeight w:val="482"/>
          <w:jc w:val="center"/>
        </w:trPr>
        <w:tc>
          <w:tcPr>
            <w:tcW w:w="915" w:type="dxa"/>
            <w:vMerge w:val="restart"/>
            <w:vAlign w:val="center"/>
          </w:tcPr>
          <w:p w14:paraId="2BFC8E7A" w14:textId="5C509DB7" w:rsidR="003D0B37" w:rsidRDefault="003D0B37" w:rsidP="008C5F3B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 w:rsidRPr="003D0B37">
              <w:rPr>
                <w:rFonts w:ascii="Century Gothic" w:hAnsi="Century Gothic"/>
                <w:b/>
                <w:bCs/>
              </w:rPr>
              <w:t>Energy use</w:t>
            </w:r>
            <w:r>
              <w:rPr>
                <w:rFonts w:ascii="Century Gothic" w:hAnsi="Century Gothic"/>
              </w:rPr>
              <w:t xml:space="preserve"> /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kJ</m:t>
              </m:r>
            </m:oMath>
            <w:r>
              <w:rPr>
                <w:rFonts w:ascii="Century Gothic" w:hAnsi="Century Gothic"/>
              </w:rPr>
              <w:t xml:space="preserve"> per 100</w:t>
            </w:r>
            <w:r w:rsidR="00A64465">
              <w:rPr>
                <w:rFonts w:ascii="Century Gothic" w:hAnsi="Century Gothic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g</m:t>
              </m:r>
            </m:oMath>
            <w:r>
              <w:rPr>
                <w:rFonts w:ascii="Century Gothic" w:hAnsi="Century Gothic"/>
              </w:rPr>
              <w:t xml:space="preserve"> bottle</w:t>
            </w:r>
          </w:p>
        </w:tc>
        <w:tc>
          <w:tcPr>
            <w:tcW w:w="2615" w:type="dxa"/>
            <w:vAlign w:val="center"/>
          </w:tcPr>
          <w:p w14:paraId="12F2A9A0" w14:textId="46AD9B06" w:rsidR="003D0B37" w:rsidRPr="00985C41" w:rsidRDefault="003D0B37" w:rsidP="008C5F3B">
            <w:pPr>
              <w:spacing w:line="259" w:lineRule="auto"/>
              <w:ind w:right="34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Extraction and processing of raw materials</w:t>
            </w:r>
          </w:p>
        </w:tc>
        <w:tc>
          <w:tcPr>
            <w:tcW w:w="1828" w:type="dxa"/>
            <w:tcMar>
              <w:right w:w="425" w:type="dxa"/>
            </w:tcMar>
            <w:vAlign w:val="center"/>
          </w:tcPr>
          <w:p w14:paraId="026227A9" w14:textId="60475D28" w:rsidR="003D0B37" w:rsidRPr="00985C41" w:rsidRDefault="003D0B37" w:rsidP="003F0BD7">
            <w:pPr>
              <w:tabs>
                <w:tab w:val="left" w:pos="1593"/>
              </w:tabs>
              <w:spacing w:line="259" w:lineRule="auto"/>
              <w:ind w:right="33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6500</w:t>
            </w: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0A982B48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6500</w:t>
            </w: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0AC11512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4300</w:t>
            </w:r>
          </w:p>
        </w:tc>
      </w:tr>
      <w:tr w:rsidR="003D0B37" w:rsidRPr="00985C41" w14:paraId="24C23DC9" w14:textId="77777777" w:rsidTr="00EB02BD">
        <w:trPr>
          <w:trHeight w:val="482"/>
          <w:jc w:val="center"/>
        </w:trPr>
        <w:tc>
          <w:tcPr>
            <w:tcW w:w="915" w:type="dxa"/>
            <w:vMerge/>
          </w:tcPr>
          <w:p w14:paraId="621FF76C" w14:textId="77777777" w:rsidR="003D0B37" w:rsidRDefault="003D0B37" w:rsidP="008C5F3B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615" w:type="dxa"/>
            <w:vAlign w:val="center"/>
          </w:tcPr>
          <w:p w14:paraId="7F63E57D" w14:textId="77777777" w:rsidR="003D0B37" w:rsidRPr="00985C41" w:rsidRDefault="003D0B37" w:rsidP="008C5F3B">
            <w:pPr>
              <w:spacing w:line="259" w:lineRule="auto"/>
              <w:ind w:right="34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Manufacture and transport of new bottles</w:t>
            </w:r>
          </w:p>
        </w:tc>
        <w:tc>
          <w:tcPr>
            <w:tcW w:w="1828" w:type="dxa"/>
            <w:tcMar>
              <w:right w:w="425" w:type="dxa"/>
            </w:tcMar>
            <w:vAlign w:val="center"/>
          </w:tcPr>
          <w:p w14:paraId="3667E4E5" w14:textId="77777777" w:rsidR="003D0B37" w:rsidRPr="00985C41" w:rsidRDefault="003D0B37" w:rsidP="003F0BD7">
            <w:pPr>
              <w:tabs>
                <w:tab w:val="left" w:pos="1593"/>
              </w:tabs>
              <w:spacing w:line="259" w:lineRule="auto"/>
              <w:ind w:right="33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1500</w:t>
            </w: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4AC50207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1500</w:t>
            </w: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02EBA269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1500</w:t>
            </w:r>
          </w:p>
        </w:tc>
      </w:tr>
      <w:tr w:rsidR="003D0B37" w:rsidRPr="00985C41" w14:paraId="0E4C16A7" w14:textId="77777777" w:rsidTr="00EB02BD">
        <w:trPr>
          <w:trHeight w:val="482"/>
          <w:jc w:val="center"/>
        </w:trPr>
        <w:tc>
          <w:tcPr>
            <w:tcW w:w="915" w:type="dxa"/>
            <w:vMerge/>
          </w:tcPr>
          <w:p w14:paraId="4AC8FEDE" w14:textId="77777777" w:rsidR="003D0B37" w:rsidRDefault="003D0B37" w:rsidP="008C5F3B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615" w:type="dxa"/>
            <w:vAlign w:val="center"/>
          </w:tcPr>
          <w:p w14:paraId="1BE679FF" w14:textId="77777777" w:rsidR="003D0B37" w:rsidRDefault="003D0B37" w:rsidP="008C5F3B">
            <w:pPr>
              <w:spacing w:line="259" w:lineRule="auto"/>
              <w:ind w:right="34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Transport and disposal of used bottles</w:t>
            </w:r>
          </w:p>
        </w:tc>
        <w:tc>
          <w:tcPr>
            <w:tcW w:w="1828" w:type="dxa"/>
            <w:tcMar>
              <w:right w:w="425" w:type="dxa"/>
            </w:tcMar>
            <w:vAlign w:val="center"/>
          </w:tcPr>
          <w:p w14:paraId="73E2DBF6" w14:textId="77777777" w:rsidR="003D0B37" w:rsidRPr="00985C41" w:rsidRDefault="003D0B37" w:rsidP="003F0BD7">
            <w:pPr>
              <w:tabs>
                <w:tab w:val="left" w:pos="1593"/>
              </w:tabs>
              <w:spacing w:line="259" w:lineRule="auto"/>
              <w:ind w:right="33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</w:t>
            </w:r>
          </w:p>
        </w:tc>
        <w:tc>
          <w:tcPr>
            <w:tcW w:w="1829" w:type="dxa"/>
            <w:tcMar>
              <w:right w:w="284" w:type="dxa"/>
            </w:tcMar>
            <w:vAlign w:val="center"/>
          </w:tcPr>
          <w:p w14:paraId="611D72A3" w14:textId="0D2102CF" w:rsidR="003D0B37" w:rsidRPr="00205026" w:rsidRDefault="003F0BD7" w:rsidP="003F0BD7">
            <w:pPr>
              <w:tabs>
                <w:tab w:val="left" w:pos="6128"/>
              </w:tabs>
              <w:spacing w:line="259" w:lineRule="auto"/>
              <w:ind w:left="360" w:right="-1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</w:t>
            </w:r>
            <w:r w:rsidR="00205026" w:rsidRPr="00205026">
              <w:rPr>
                <w:rFonts w:ascii="Century Gothic" w:hAnsi="Century Gothic"/>
              </w:rPr>
              <w:t>-</w:t>
            </w:r>
            <w:r w:rsidR="003D0B37" w:rsidRPr="00205026">
              <w:rPr>
                <w:rFonts w:ascii="Century Gothic" w:hAnsi="Century Gothic"/>
              </w:rPr>
              <w:t>400</w:t>
            </w:r>
            <w:r w:rsidR="000215C0" w:rsidRPr="00205026">
              <w:rPr>
                <w:rFonts w:ascii="Century Gothic" w:hAnsi="Century Gothic"/>
              </w:rPr>
              <w:t xml:space="preserve"> *</w:t>
            </w: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41C3C43C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</w:t>
            </w:r>
          </w:p>
        </w:tc>
      </w:tr>
      <w:tr w:rsidR="003D0B37" w:rsidRPr="00985C41" w14:paraId="774DF1DE" w14:textId="77777777" w:rsidTr="00EB02BD">
        <w:trPr>
          <w:trHeight w:val="482"/>
          <w:jc w:val="center"/>
        </w:trPr>
        <w:tc>
          <w:tcPr>
            <w:tcW w:w="915" w:type="dxa"/>
            <w:vMerge/>
          </w:tcPr>
          <w:p w14:paraId="180DCAE1" w14:textId="77777777" w:rsidR="003D0B37" w:rsidRDefault="003D0B37" w:rsidP="008C5F3B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615" w:type="dxa"/>
            <w:vAlign w:val="center"/>
          </w:tcPr>
          <w:p w14:paraId="642CD4C8" w14:textId="46757991" w:rsidR="003D0B37" w:rsidRDefault="003D0B37" w:rsidP="008C5F3B">
            <w:pPr>
              <w:spacing w:line="259" w:lineRule="auto"/>
              <w:ind w:right="34"/>
              <w:jc w:val="left"/>
              <w:rPr>
                <w:rFonts w:ascii="Century Gothic" w:hAnsi="Century Gothic"/>
              </w:rPr>
            </w:pPr>
            <w:r w:rsidRPr="007F1496">
              <w:rPr>
                <w:rFonts w:ascii="Century Gothic" w:hAnsi="Century Gothic"/>
                <w:b/>
                <w:bCs/>
              </w:rPr>
              <w:t>T</w:t>
            </w:r>
            <w:r w:rsidR="00A64465" w:rsidRPr="007F1496">
              <w:rPr>
                <w:rFonts w:ascii="Century Gothic" w:hAnsi="Century Gothic"/>
                <w:b/>
                <w:bCs/>
              </w:rPr>
              <w:t>otal</w:t>
            </w:r>
            <w:r w:rsidRPr="007F1496">
              <w:rPr>
                <w:rFonts w:ascii="Century Gothic" w:hAnsi="Century Gothic"/>
                <w:b/>
                <w:bCs/>
              </w:rPr>
              <w:t xml:space="preserve"> energy</w:t>
            </w:r>
            <w:r>
              <w:rPr>
                <w:rFonts w:ascii="Century Gothic" w:hAnsi="Century Gothic"/>
              </w:rPr>
              <w:t xml:space="preserve"> used</w:t>
            </w:r>
          </w:p>
        </w:tc>
        <w:tc>
          <w:tcPr>
            <w:tcW w:w="1828" w:type="dxa"/>
            <w:tcMar>
              <w:right w:w="425" w:type="dxa"/>
            </w:tcMar>
            <w:vAlign w:val="center"/>
          </w:tcPr>
          <w:p w14:paraId="26EBDB98" w14:textId="32139BD6" w:rsidR="003D0B37" w:rsidRPr="00985C41" w:rsidRDefault="00C843E6" w:rsidP="003F0BD7">
            <w:pPr>
              <w:tabs>
                <w:tab w:val="left" w:pos="1593"/>
              </w:tabs>
              <w:spacing w:line="259" w:lineRule="auto"/>
              <w:ind w:right="33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8010</w:t>
            </w: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41540F04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50D0DA27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</w:p>
        </w:tc>
      </w:tr>
      <w:tr w:rsidR="003D0B37" w:rsidRPr="00985C41" w14:paraId="215C8042" w14:textId="77777777" w:rsidTr="00EB02BD">
        <w:trPr>
          <w:trHeight w:val="482"/>
          <w:jc w:val="center"/>
        </w:trPr>
        <w:tc>
          <w:tcPr>
            <w:tcW w:w="915" w:type="dxa"/>
            <w:vMerge/>
          </w:tcPr>
          <w:p w14:paraId="0444BA7A" w14:textId="77777777" w:rsidR="003D0B37" w:rsidRDefault="003D0B37" w:rsidP="008C5F3B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</w:p>
        </w:tc>
        <w:tc>
          <w:tcPr>
            <w:tcW w:w="2615" w:type="dxa"/>
            <w:vAlign w:val="center"/>
          </w:tcPr>
          <w:p w14:paraId="5BB2924A" w14:textId="32ED97FE" w:rsidR="003D0B37" w:rsidRDefault="003D0B37" w:rsidP="008C5F3B">
            <w:pPr>
              <w:spacing w:line="259" w:lineRule="auto"/>
              <w:ind w:right="34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% Energy saved compared to landfill</w:t>
            </w:r>
          </w:p>
        </w:tc>
        <w:tc>
          <w:tcPr>
            <w:tcW w:w="1828" w:type="dxa"/>
            <w:tcMar>
              <w:right w:w="198" w:type="dxa"/>
            </w:tcMar>
            <w:vAlign w:val="center"/>
          </w:tcPr>
          <w:p w14:paraId="6CA31505" w14:textId="6F165DA5" w:rsidR="003D0B37" w:rsidRPr="00985C41" w:rsidRDefault="00A64465" w:rsidP="007F1496">
            <w:pPr>
              <w:tabs>
                <w:tab w:val="left" w:pos="1593"/>
              </w:tabs>
              <w:spacing w:line="259" w:lineRule="auto"/>
              <w:ind w:right="3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        </w:t>
            </w:r>
            <w:r w:rsidR="003D0B37">
              <w:rPr>
                <w:rFonts w:ascii="Century Gothic" w:hAnsi="Century Gothic"/>
              </w:rPr>
              <w:t>0</w:t>
            </w: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476A4F7C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54782CD3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</w:p>
        </w:tc>
      </w:tr>
      <w:tr w:rsidR="003D0B37" w:rsidRPr="00985C41" w14:paraId="146831C0" w14:textId="77777777" w:rsidTr="00EB02BD">
        <w:trPr>
          <w:trHeight w:val="482"/>
          <w:jc w:val="center"/>
        </w:trPr>
        <w:tc>
          <w:tcPr>
            <w:tcW w:w="3530" w:type="dxa"/>
            <w:gridSpan w:val="2"/>
            <w:vAlign w:val="center"/>
          </w:tcPr>
          <w:p w14:paraId="74B12323" w14:textId="14E3B1CF" w:rsidR="003D0B37" w:rsidRDefault="003D0B37" w:rsidP="008C5F3B">
            <w:pPr>
              <w:spacing w:line="259" w:lineRule="auto"/>
              <w:ind w:right="34"/>
              <w:jc w:val="left"/>
              <w:rPr>
                <w:rFonts w:ascii="Century Gothic" w:hAnsi="Century Gothic"/>
              </w:rPr>
            </w:pPr>
            <w:r w:rsidRPr="003D0B37">
              <w:rPr>
                <w:rFonts w:ascii="Century Gothic" w:hAnsi="Century Gothic"/>
                <w:b/>
                <w:bCs/>
              </w:rPr>
              <w:t>Total greenhouse gases</w:t>
            </w:r>
            <w:r>
              <w:rPr>
                <w:rFonts w:ascii="Century Gothic" w:hAnsi="Century Gothic"/>
              </w:rPr>
              <w:t xml:space="preserve"> emitted / </w:t>
            </w:r>
            <w:r w:rsidR="00A64465">
              <w:rPr>
                <w:rFonts w:ascii="Century Gothic" w:hAnsi="Century Gothic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g 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CO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b>
              </m:sSub>
            </m:oMath>
            <w:r>
              <w:rPr>
                <w:rFonts w:ascii="Century Gothic" w:hAnsi="Century Gothic"/>
              </w:rPr>
              <w:t xml:space="preserve"> per 100</w:t>
            </w:r>
            <w:r w:rsidR="00A64465">
              <w:rPr>
                <w:rFonts w:ascii="Century Gothic" w:hAnsi="Century Gothic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g</m:t>
              </m:r>
            </m:oMath>
            <w:r>
              <w:rPr>
                <w:rFonts w:ascii="Century Gothic" w:hAnsi="Century Gothic"/>
              </w:rPr>
              <w:t xml:space="preserve"> bottle</w:t>
            </w:r>
          </w:p>
        </w:tc>
        <w:tc>
          <w:tcPr>
            <w:tcW w:w="1828" w:type="dxa"/>
            <w:tcMar>
              <w:right w:w="425" w:type="dxa"/>
            </w:tcMar>
            <w:vAlign w:val="center"/>
          </w:tcPr>
          <w:p w14:paraId="4A9DFAA3" w14:textId="77777777" w:rsidR="003D0B37" w:rsidRPr="00985C41" w:rsidRDefault="003D0B37" w:rsidP="003F0BD7">
            <w:pPr>
              <w:tabs>
                <w:tab w:val="left" w:pos="1593"/>
              </w:tabs>
              <w:spacing w:line="259" w:lineRule="auto"/>
              <w:ind w:right="33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450</w:t>
            </w: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29A5220C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680</w:t>
            </w:r>
          </w:p>
        </w:tc>
        <w:tc>
          <w:tcPr>
            <w:tcW w:w="1829" w:type="dxa"/>
            <w:tcMar>
              <w:right w:w="425" w:type="dxa"/>
            </w:tcMar>
            <w:vAlign w:val="center"/>
          </w:tcPr>
          <w:p w14:paraId="3F17F03D" w14:textId="77777777" w:rsidR="003D0B37" w:rsidRPr="00985C41" w:rsidRDefault="003D0B37" w:rsidP="003F0BD7">
            <w:pPr>
              <w:tabs>
                <w:tab w:val="left" w:pos="6128"/>
              </w:tabs>
              <w:spacing w:line="259" w:lineRule="auto"/>
              <w:ind w:right="-1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360</w:t>
            </w:r>
          </w:p>
        </w:tc>
      </w:tr>
    </w:tbl>
    <w:p w14:paraId="4DC5B627" w14:textId="184A2F86" w:rsidR="00130086" w:rsidRDefault="00130086" w:rsidP="00E14027">
      <w:pPr>
        <w:pStyle w:val="Footer"/>
      </w:pPr>
    </w:p>
    <w:p w14:paraId="04FA53E8" w14:textId="7C1E3623" w:rsidR="00E14027" w:rsidRDefault="00130086" w:rsidP="007F1496">
      <w:pPr>
        <w:pStyle w:val="RSCURL"/>
        <w:rPr>
          <w:b w:val="0"/>
          <w:bCs/>
          <w:color w:val="auto"/>
        </w:rPr>
      </w:pPr>
      <w:r w:rsidRPr="00DA1B4F">
        <w:rPr>
          <w:b w:val="0"/>
          <w:bCs/>
          <w:color w:val="auto"/>
        </w:rPr>
        <w:t xml:space="preserve">* Note that the energy use for disposal by incineration is negative because </w:t>
      </w:r>
      <w:r w:rsidR="003F0BD7" w:rsidRPr="00DA1B4F">
        <w:rPr>
          <w:b w:val="0"/>
          <w:bCs/>
          <w:color w:val="auto"/>
        </w:rPr>
        <w:t xml:space="preserve">the </w:t>
      </w:r>
      <w:r w:rsidRPr="00DA1B4F">
        <w:rPr>
          <w:b w:val="0"/>
          <w:bCs/>
          <w:color w:val="auto"/>
        </w:rPr>
        <w:t xml:space="preserve">energy </w:t>
      </w:r>
      <w:r w:rsidR="003F0BD7" w:rsidRPr="00DA1B4F">
        <w:rPr>
          <w:b w:val="0"/>
          <w:bCs/>
          <w:color w:val="auto"/>
        </w:rPr>
        <w:t xml:space="preserve">of combustion </w:t>
      </w:r>
      <w:r w:rsidR="00E14027" w:rsidRPr="00DA1B4F">
        <w:rPr>
          <w:b w:val="0"/>
          <w:bCs/>
          <w:color w:val="auto"/>
        </w:rPr>
        <w:t>outweighs</w:t>
      </w:r>
      <w:r w:rsidRPr="00DA1B4F">
        <w:rPr>
          <w:b w:val="0"/>
          <w:bCs/>
          <w:color w:val="auto"/>
        </w:rPr>
        <w:t xml:space="preserve"> the energy used </w:t>
      </w:r>
      <w:r w:rsidR="00E14027" w:rsidRPr="00DA1B4F">
        <w:rPr>
          <w:b w:val="0"/>
          <w:bCs/>
          <w:color w:val="auto"/>
        </w:rPr>
        <w:t xml:space="preserve">for </w:t>
      </w:r>
      <w:r w:rsidRPr="00DA1B4F">
        <w:rPr>
          <w:b w:val="0"/>
          <w:bCs/>
          <w:color w:val="auto"/>
        </w:rPr>
        <w:t>transport and the incinerator.</w:t>
      </w:r>
    </w:p>
    <w:p w14:paraId="2E0FE01F" w14:textId="77777777" w:rsidR="000666A7" w:rsidRPr="007F1496" w:rsidRDefault="000666A7" w:rsidP="007F1496">
      <w:pPr>
        <w:pStyle w:val="RSCURL"/>
        <w:rPr>
          <w:b w:val="0"/>
          <w:bCs/>
          <w:color w:val="auto"/>
        </w:rPr>
      </w:pPr>
    </w:p>
    <w:p w14:paraId="28BA86E3" w14:textId="32242A0D" w:rsidR="007F1496" w:rsidRPr="000666A7" w:rsidRDefault="007F1496" w:rsidP="007F1496">
      <w:pPr>
        <w:pStyle w:val="RSCH4"/>
        <w:rPr>
          <w:i w:val="0"/>
          <w:iCs w:val="0"/>
        </w:rPr>
      </w:pPr>
      <w:r w:rsidRPr="000666A7">
        <w:rPr>
          <w:b/>
          <w:bCs/>
          <w:i w:val="0"/>
          <w:iCs w:val="0"/>
        </w:rPr>
        <w:t>Table 2</w:t>
      </w:r>
      <w:r w:rsidR="000666A7" w:rsidRPr="000666A7">
        <w:rPr>
          <w:i w:val="0"/>
          <w:iCs w:val="0"/>
        </w:rPr>
        <w:t xml:space="preserve"> O</w:t>
      </w:r>
      <w:r w:rsidRPr="000666A7">
        <w:rPr>
          <w:i w:val="0"/>
          <w:iCs w:val="0"/>
        </w:rPr>
        <w:t>ther problems and possible improvements for three methods of PET disposal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587"/>
        <w:gridCol w:w="2160"/>
        <w:gridCol w:w="2160"/>
        <w:gridCol w:w="2160"/>
      </w:tblGrid>
      <w:tr w:rsidR="005C7DAC" w:rsidRPr="00EC3473" w14:paraId="36C01ECA" w14:textId="77777777" w:rsidTr="00EB02BD">
        <w:trPr>
          <w:trHeight w:val="482"/>
        </w:trPr>
        <w:tc>
          <w:tcPr>
            <w:tcW w:w="2587" w:type="dxa"/>
            <w:shd w:val="clear" w:color="auto" w:fill="F6E0C0"/>
          </w:tcPr>
          <w:p w14:paraId="38F1CB76" w14:textId="036A0A19" w:rsidR="005C7DAC" w:rsidRPr="00E73726" w:rsidRDefault="005C7DAC" w:rsidP="008C5F3B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</w:p>
        </w:tc>
        <w:tc>
          <w:tcPr>
            <w:tcW w:w="2160" w:type="dxa"/>
            <w:shd w:val="clear" w:color="auto" w:fill="F6E0C0"/>
          </w:tcPr>
          <w:p w14:paraId="2F172D2F" w14:textId="71C8B71F" w:rsidR="005C7DAC" w:rsidRPr="00E73726" w:rsidRDefault="005C7DAC" w:rsidP="008C5F3B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Disposal by landfill</w:t>
            </w:r>
          </w:p>
        </w:tc>
        <w:tc>
          <w:tcPr>
            <w:tcW w:w="2160" w:type="dxa"/>
            <w:shd w:val="clear" w:color="auto" w:fill="F6E0C0"/>
          </w:tcPr>
          <w:p w14:paraId="272D4136" w14:textId="77777777" w:rsidR="005C7DAC" w:rsidRPr="00E73726" w:rsidRDefault="005C7DAC" w:rsidP="008C5F3B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Disposal by incineration</w:t>
            </w:r>
          </w:p>
        </w:tc>
        <w:tc>
          <w:tcPr>
            <w:tcW w:w="2160" w:type="dxa"/>
            <w:shd w:val="clear" w:color="auto" w:fill="F6E0C0"/>
          </w:tcPr>
          <w:p w14:paraId="0E2B85FE" w14:textId="77777777" w:rsidR="005C7DAC" w:rsidRPr="00EC3473" w:rsidRDefault="005C7DAC" w:rsidP="008C5F3B">
            <w:pPr>
              <w:spacing w:before="60" w:after="60" w:line="259" w:lineRule="auto"/>
              <w:ind w:right="-1"/>
              <w:jc w:val="center"/>
              <w:rPr>
                <w:rFonts w:ascii="Century Gothic" w:hAnsi="Century Gothic"/>
                <w:b/>
                <w:bCs/>
                <w:color w:val="C8102E"/>
              </w:rPr>
            </w:pPr>
            <w:r>
              <w:rPr>
                <w:rFonts w:ascii="Century Gothic" w:hAnsi="Century Gothic"/>
                <w:b/>
                <w:bCs/>
                <w:color w:val="C8102E"/>
              </w:rPr>
              <w:t>Disposal by recycling</w:t>
            </w:r>
          </w:p>
        </w:tc>
      </w:tr>
      <w:tr w:rsidR="005C7DAC" w:rsidRPr="00985C41" w14:paraId="19D60638" w14:textId="77777777" w:rsidTr="00EB02BD">
        <w:tblPrEx>
          <w:jc w:val="center"/>
        </w:tblPrEx>
        <w:trPr>
          <w:trHeight w:val="482"/>
          <w:jc w:val="center"/>
        </w:trPr>
        <w:tc>
          <w:tcPr>
            <w:tcW w:w="2587" w:type="dxa"/>
            <w:vAlign w:val="center"/>
          </w:tcPr>
          <w:p w14:paraId="7C494134" w14:textId="77777777" w:rsidR="005C7DAC" w:rsidRPr="00E50FBA" w:rsidRDefault="005C7DAC" w:rsidP="008C5F3B">
            <w:pPr>
              <w:spacing w:before="60" w:after="60" w:line="259" w:lineRule="auto"/>
              <w:ind w:right="34"/>
              <w:jc w:val="left"/>
              <w:rPr>
                <w:rFonts w:ascii="Century Gothic" w:hAnsi="Century Gothic"/>
                <w:b/>
                <w:bCs/>
                <w:color w:val="C8102E"/>
              </w:rPr>
            </w:pPr>
            <w:r w:rsidRPr="003D0B37">
              <w:rPr>
                <w:rFonts w:ascii="Century Gothic" w:hAnsi="Century Gothic"/>
                <w:b/>
                <w:bCs/>
              </w:rPr>
              <w:t>Other problems</w:t>
            </w:r>
            <w:r w:rsidRPr="00F019C4">
              <w:rPr>
                <w:rFonts w:ascii="Century Gothic" w:hAnsi="Century Gothic"/>
              </w:rPr>
              <w:t xml:space="preserve"> with the method of disposal</w:t>
            </w:r>
          </w:p>
        </w:tc>
        <w:tc>
          <w:tcPr>
            <w:tcW w:w="2160" w:type="dxa"/>
          </w:tcPr>
          <w:p w14:paraId="21575969" w14:textId="1B9EBF17" w:rsidR="005C7DAC" w:rsidRPr="0095432B" w:rsidRDefault="005C7DAC" w:rsidP="00E14027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  <w:r w:rsidRPr="0095432B">
              <w:rPr>
                <w:rFonts w:ascii="Century Gothic" w:hAnsi="Century Gothic"/>
              </w:rPr>
              <w:t>Very little space</w:t>
            </w:r>
            <w:r>
              <w:rPr>
                <w:rFonts w:ascii="Century Gothic" w:hAnsi="Century Gothic"/>
              </w:rPr>
              <w:t xml:space="preserve"> is</w:t>
            </w:r>
            <w:r w:rsidRPr="0095432B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now left </w:t>
            </w:r>
            <w:r w:rsidRPr="0095432B">
              <w:rPr>
                <w:rFonts w:ascii="Century Gothic" w:hAnsi="Century Gothic"/>
              </w:rPr>
              <w:t>for landfill</w:t>
            </w:r>
          </w:p>
        </w:tc>
        <w:tc>
          <w:tcPr>
            <w:tcW w:w="2160" w:type="dxa"/>
          </w:tcPr>
          <w:p w14:paraId="2F0DCBD1" w14:textId="64A11596" w:rsidR="005C7DAC" w:rsidRPr="0095432B" w:rsidRDefault="005C7DAC" w:rsidP="00E14027">
            <w:pPr>
              <w:tabs>
                <w:tab w:val="left" w:pos="1593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Toxic gases are produced </w:t>
            </w:r>
            <w:r w:rsidR="00B46A56">
              <w:rPr>
                <w:rFonts w:ascii="Century Gothic" w:hAnsi="Century Gothic"/>
              </w:rPr>
              <w:t>during</w:t>
            </w:r>
            <w:r>
              <w:rPr>
                <w:rFonts w:ascii="Century Gothic" w:hAnsi="Century Gothic"/>
              </w:rPr>
              <w:t xml:space="preserve"> combustion</w:t>
            </w:r>
          </w:p>
        </w:tc>
        <w:tc>
          <w:tcPr>
            <w:tcW w:w="2160" w:type="dxa"/>
          </w:tcPr>
          <w:p w14:paraId="3F50CD05" w14:textId="77777777" w:rsidR="005C7DAC" w:rsidRPr="0095432B" w:rsidRDefault="005C7DAC" w:rsidP="00E14027">
            <w:pPr>
              <w:tabs>
                <w:tab w:val="left" w:pos="1593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Recycling bins are not always available</w:t>
            </w:r>
          </w:p>
        </w:tc>
      </w:tr>
      <w:tr w:rsidR="005C7DAC" w:rsidRPr="00985C41" w14:paraId="55953DA4" w14:textId="77777777" w:rsidTr="00EB02BD">
        <w:tblPrEx>
          <w:jc w:val="center"/>
        </w:tblPrEx>
        <w:trPr>
          <w:trHeight w:val="482"/>
          <w:jc w:val="center"/>
        </w:trPr>
        <w:tc>
          <w:tcPr>
            <w:tcW w:w="2587" w:type="dxa"/>
            <w:vAlign w:val="center"/>
          </w:tcPr>
          <w:p w14:paraId="764F7A99" w14:textId="2A36FDEE" w:rsidR="005C7DAC" w:rsidRDefault="005C7DAC" w:rsidP="008C5F3B">
            <w:pPr>
              <w:spacing w:before="60" w:after="60" w:line="259" w:lineRule="auto"/>
              <w:ind w:right="34"/>
              <w:jc w:val="left"/>
              <w:rPr>
                <w:rFonts w:ascii="Century Gothic" w:hAnsi="Century Gothic"/>
              </w:rPr>
            </w:pPr>
            <w:r w:rsidRPr="003D0B37">
              <w:rPr>
                <w:rFonts w:ascii="Century Gothic" w:hAnsi="Century Gothic"/>
                <w:b/>
                <w:bCs/>
              </w:rPr>
              <w:t xml:space="preserve">Other </w:t>
            </w:r>
            <w:r>
              <w:rPr>
                <w:rFonts w:ascii="Century Gothic" w:hAnsi="Century Gothic"/>
                <w:b/>
                <w:bCs/>
              </w:rPr>
              <w:t xml:space="preserve">possible improvements </w:t>
            </w:r>
            <w:r w:rsidRPr="003D0B37">
              <w:rPr>
                <w:rFonts w:ascii="Century Gothic" w:hAnsi="Century Gothic"/>
              </w:rPr>
              <w:t>t</w:t>
            </w:r>
            <w:r>
              <w:rPr>
                <w:rFonts w:ascii="Century Gothic" w:hAnsi="Century Gothic"/>
              </w:rPr>
              <w:t>o the environmental impact of the method</w:t>
            </w:r>
          </w:p>
        </w:tc>
        <w:tc>
          <w:tcPr>
            <w:tcW w:w="2160" w:type="dxa"/>
          </w:tcPr>
          <w:p w14:paraId="621F3811" w14:textId="399F4002" w:rsidR="005C7DAC" w:rsidRPr="0095432B" w:rsidRDefault="005C7DAC" w:rsidP="00E14027">
            <w:pPr>
              <w:tabs>
                <w:tab w:val="left" w:pos="1593"/>
              </w:tabs>
              <w:spacing w:line="259" w:lineRule="auto"/>
              <w:ind w:right="33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Develop better biodegradable plastics</w:t>
            </w:r>
          </w:p>
        </w:tc>
        <w:tc>
          <w:tcPr>
            <w:tcW w:w="2160" w:type="dxa"/>
          </w:tcPr>
          <w:p w14:paraId="62B6C103" w14:textId="6684E3D0" w:rsidR="005C7DAC" w:rsidRDefault="005C7DAC" w:rsidP="00E14027">
            <w:pPr>
              <w:tabs>
                <w:tab w:val="left" w:pos="1593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Add carbon capture technology to the incinerator</w:t>
            </w:r>
          </w:p>
        </w:tc>
        <w:tc>
          <w:tcPr>
            <w:tcW w:w="2160" w:type="dxa"/>
          </w:tcPr>
          <w:p w14:paraId="18176BF4" w14:textId="64465356" w:rsidR="005C7DAC" w:rsidRDefault="005C7DAC" w:rsidP="00E14027">
            <w:pPr>
              <w:tabs>
                <w:tab w:val="left" w:pos="1593"/>
              </w:tabs>
              <w:spacing w:line="259" w:lineRule="auto"/>
              <w:ind w:right="-1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Only make products that can use 100% recycled PET</w:t>
            </w:r>
          </w:p>
        </w:tc>
      </w:tr>
    </w:tbl>
    <w:p w14:paraId="292FE6AE" w14:textId="41A2F095" w:rsidR="003715D6" w:rsidRDefault="003715D6" w:rsidP="0094426C">
      <w:pPr>
        <w:pStyle w:val="RSCH2"/>
      </w:pPr>
    </w:p>
    <w:p w14:paraId="3F464886" w14:textId="40A2309E" w:rsidR="0094426C" w:rsidRDefault="0094426C" w:rsidP="0094426C">
      <w:pPr>
        <w:pStyle w:val="RSCH2"/>
      </w:pPr>
      <w:r w:rsidRPr="0094426C">
        <w:lastRenderedPageBreak/>
        <w:t>Question</w:t>
      </w:r>
      <w:r w:rsidR="007137C2">
        <w:t>s</w:t>
      </w:r>
    </w:p>
    <w:p w14:paraId="0B169BA2" w14:textId="024335A3" w:rsidR="00F45D08" w:rsidRPr="0094426C" w:rsidRDefault="00F45D08" w:rsidP="00F45D08">
      <w:pPr>
        <w:pStyle w:val="RSCH3"/>
      </w:pPr>
      <w:r>
        <w:t>Part 1</w:t>
      </w:r>
    </w:p>
    <w:p w14:paraId="7BB43A70" w14:textId="37D7C49F" w:rsidR="00F45601" w:rsidRDefault="00F45601" w:rsidP="0082699C">
      <w:pPr>
        <w:pStyle w:val="RSCnumberedlist"/>
      </w:pPr>
      <w:r>
        <w:t xml:space="preserve">Complete the two rows </w:t>
      </w:r>
      <w:r w:rsidR="00F45D08" w:rsidRPr="00353C45">
        <w:t xml:space="preserve">in </w:t>
      </w:r>
      <w:r w:rsidR="00F45D08" w:rsidRPr="009338F7">
        <w:t>Table 1</w:t>
      </w:r>
      <w:r w:rsidR="00F45D08">
        <w:t xml:space="preserve"> r</w:t>
      </w:r>
      <w:r>
        <w:t xml:space="preserve">elating to energy use </w:t>
      </w:r>
      <w:r w:rsidR="00F45D08">
        <w:t>as follows.</w:t>
      </w:r>
    </w:p>
    <w:p w14:paraId="4C4C17D1" w14:textId="7157F339" w:rsidR="0082699C" w:rsidRDefault="00353C45" w:rsidP="00F45601">
      <w:pPr>
        <w:pStyle w:val="RSCletteredlist"/>
      </w:pPr>
      <w:r>
        <w:t xml:space="preserve">Use the data above the </w:t>
      </w:r>
      <w:r w:rsidRPr="009338F7">
        <w:rPr>
          <w:b/>
          <w:bCs/>
        </w:rPr>
        <w:t>total energy</w:t>
      </w:r>
      <w:r>
        <w:t xml:space="preserve"> row to c</w:t>
      </w:r>
      <w:r w:rsidR="00C843E6">
        <w:t xml:space="preserve">alculate the </w:t>
      </w:r>
      <w:r>
        <w:t xml:space="preserve">total </w:t>
      </w:r>
      <w:r w:rsidR="00C843E6">
        <w:t xml:space="preserve">energy used </w:t>
      </w:r>
      <w:r w:rsidR="002D744C">
        <w:t xml:space="preserve">when </w:t>
      </w:r>
      <w:r w:rsidR="00F45D08">
        <w:t xml:space="preserve">the PET bottle is </w:t>
      </w:r>
      <w:r w:rsidR="00C843E6">
        <w:t>incinerat</w:t>
      </w:r>
      <w:r w:rsidR="00F45D08">
        <w:t>ed</w:t>
      </w:r>
      <w:r w:rsidR="00C843E6">
        <w:t xml:space="preserve"> and </w:t>
      </w:r>
      <w:r w:rsidR="00F45D08">
        <w:t xml:space="preserve">when it is </w:t>
      </w:r>
      <w:r w:rsidR="00C843E6">
        <w:t>recyc</w:t>
      </w:r>
      <w:r w:rsidR="00F45D08">
        <w:t>led</w:t>
      </w:r>
      <w:r w:rsidR="00F45601">
        <w:t>.</w:t>
      </w:r>
      <w:r w:rsidR="00F45D08">
        <w:t xml:space="preserve"> </w:t>
      </w:r>
    </w:p>
    <w:p w14:paraId="2CBEC23A" w14:textId="561AD1C2" w:rsidR="00C843E6" w:rsidRDefault="00F45D08" w:rsidP="00F45601">
      <w:pPr>
        <w:pStyle w:val="RSCletteredlist"/>
      </w:pPr>
      <w:r>
        <w:t xml:space="preserve">Use the data in the </w:t>
      </w:r>
      <w:r w:rsidR="00353C45" w:rsidRPr="009338F7">
        <w:rPr>
          <w:b/>
          <w:bCs/>
        </w:rPr>
        <w:t>total energy</w:t>
      </w:r>
      <w:r w:rsidR="00353C45">
        <w:t xml:space="preserve"> </w:t>
      </w:r>
      <w:r>
        <w:t>row to c</w:t>
      </w:r>
      <w:r w:rsidR="00C843E6">
        <w:t xml:space="preserve">alculate the </w:t>
      </w:r>
      <w:r w:rsidR="00514501">
        <w:t xml:space="preserve">percentage </w:t>
      </w:r>
      <w:r w:rsidR="00C843E6">
        <w:t xml:space="preserve">energy saved </w:t>
      </w:r>
      <w:r>
        <w:t xml:space="preserve">compared to landfill when the bottle is </w:t>
      </w:r>
      <w:r w:rsidR="00F45601">
        <w:t>incinerat</w:t>
      </w:r>
      <w:r>
        <w:t>ed</w:t>
      </w:r>
      <w:r w:rsidR="00F45601">
        <w:t xml:space="preserve"> and </w:t>
      </w:r>
      <w:r>
        <w:t xml:space="preserve">when it is </w:t>
      </w:r>
      <w:r w:rsidR="00F45601">
        <w:t>recycl</w:t>
      </w:r>
      <w:r>
        <w:t>ed</w:t>
      </w:r>
      <w:r w:rsidR="00514501">
        <w:t>.</w:t>
      </w:r>
    </w:p>
    <w:p w14:paraId="1C0EE1FF" w14:textId="0A11CFC5" w:rsidR="00252EBE" w:rsidRDefault="007F1496" w:rsidP="00252EBE">
      <w:pPr>
        <w:pStyle w:val="RSCMarks"/>
      </w:pPr>
      <w:r>
        <w:t>(</w:t>
      </w:r>
      <w:r w:rsidR="00252EBE">
        <w:t>4 marks</w:t>
      </w:r>
      <w:r>
        <w:t>)</w:t>
      </w:r>
    </w:p>
    <w:p w14:paraId="06623D73" w14:textId="446F2267" w:rsidR="00514501" w:rsidRDefault="00514501" w:rsidP="00514501">
      <w:pPr>
        <w:pStyle w:val="RSCnumberedlist"/>
      </w:pPr>
      <w:r>
        <w:t>Us</w:t>
      </w:r>
      <w:r w:rsidR="002D744C">
        <w:t>ing only</w:t>
      </w:r>
      <w:r>
        <w:t xml:space="preserve"> the data in </w:t>
      </w:r>
      <w:r w:rsidRPr="009338F7">
        <w:t>Table 1</w:t>
      </w:r>
      <w:r w:rsidR="00240C86" w:rsidRPr="00353C45">
        <w:t>,</w:t>
      </w:r>
      <w:r w:rsidR="00240C86">
        <w:t xml:space="preserve"> </w:t>
      </w:r>
      <w:r>
        <w:t>evaluate the environmental impact of the three methods of disposal</w:t>
      </w:r>
      <w:r w:rsidR="00F87BDD">
        <w:t xml:space="preserve"> </w:t>
      </w:r>
      <w:proofErr w:type="gramStart"/>
      <w:r w:rsidR="00F87BDD">
        <w:t>with regard to</w:t>
      </w:r>
      <w:proofErr w:type="gramEnd"/>
      <w:r w:rsidR="00F87BDD">
        <w:t xml:space="preserve"> raw materials, energy use and greenhouse gas emissions.</w:t>
      </w:r>
    </w:p>
    <w:p w14:paraId="59CA3F54" w14:textId="31E702C6" w:rsidR="00514501" w:rsidRDefault="00514501" w:rsidP="00514501">
      <w:pPr>
        <w:pStyle w:val="RSCUnderline"/>
        <w:ind w:left="360"/>
      </w:pPr>
      <w:r w:rsidRPr="0021503F">
        <w:t>______________________________________________________________________________</w:t>
      </w:r>
    </w:p>
    <w:p w14:paraId="3EEC5647" w14:textId="10A2EF6E" w:rsidR="00514501" w:rsidRDefault="00514501" w:rsidP="00514501">
      <w:pPr>
        <w:pStyle w:val="RSCUnderline"/>
        <w:ind w:left="360"/>
      </w:pPr>
      <w:r>
        <w:t>______________________________________________________________________________</w:t>
      </w:r>
    </w:p>
    <w:p w14:paraId="4CB83EB4" w14:textId="77777777" w:rsidR="00514501" w:rsidRDefault="00514501" w:rsidP="00514501">
      <w:pPr>
        <w:pStyle w:val="RSCUnderline"/>
        <w:ind w:left="360"/>
      </w:pPr>
      <w:r>
        <w:t>______________________________________________________________________________</w:t>
      </w:r>
    </w:p>
    <w:p w14:paraId="247C215F" w14:textId="2E995E02" w:rsidR="00514501" w:rsidRDefault="00514501" w:rsidP="00514501">
      <w:pPr>
        <w:pStyle w:val="RSCUnderline"/>
        <w:ind w:left="360"/>
      </w:pPr>
      <w:r w:rsidRPr="0021503F">
        <w:t>______________________________________________________________________________</w:t>
      </w:r>
    </w:p>
    <w:p w14:paraId="77D65307" w14:textId="77777777" w:rsidR="00514501" w:rsidRDefault="00514501" w:rsidP="00514501">
      <w:pPr>
        <w:pStyle w:val="RSCUnderline"/>
        <w:ind w:left="360"/>
      </w:pPr>
      <w:r>
        <w:t>______________________________________________________________________________</w:t>
      </w:r>
    </w:p>
    <w:p w14:paraId="743C2295" w14:textId="77777777" w:rsidR="00514501" w:rsidRDefault="00514501" w:rsidP="00514501">
      <w:pPr>
        <w:pStyle w:val="RSCUnderline"/>
        <w:ind w:left="360"/>
      </w:pPr>
      <w:r>
        <w:t>______________________________________________________________________________</w:t>
      </w:r>
    </w:p>
    <w:p w14:paraId="3CD737B2" w14:textId="77777777" w:rsidR="00514501" w:rsidRDefault="00514501" w:rsidP="00514501">
      <w:pPr>
        <w:pStyle w:val="RSCUnderline"/>
        <w:ind w:left="360"/>
      </w:pPr>
      <w:r w:rsidRPr="0021503F">
        <w:t>______________________________________________________________________________</w:t>
      </w:r>
    </w:p>
    <w:p w14:paraId="27377426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156FA827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7792AB8B" w14:textId="77777777" w:rsidR="00EB02BD" w:rsidRDefault="00EB02BD" w:rsidP="00EB02BD">
      <w:pPr>
        <w:pStyle w:val="RSCUnderline"/>
        <w:ind w:left="360"/>
      </w:pPr>
      <w:r w:rsidRPr="0021503F">
        <w:t>______________________________________________________________________________</w:t>
      </w:r>
    </w:p>
    <w:p w14:paraId="50CBE95C" w14:textId="77777777" w:rsidR="00EB02BD" w:rsidRDefault="00EB02BD" w:rsidP="00EB02BD">
      <w:pPr>
        <w:pStyle w:val="RSCUnderline"/>
        <w:ind w:left="360"/>
      </w:pPr>
      <w:r w:rsidRPr="0021503F">
        <w:t>______________________________________________________________________________</w:t>
      </w:r>
    </w:p>
    <w:p w14:paraId="159B44D2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00ABE709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5DCB0754" w14:textId="77777777" w:rsidR="00EB02BD" w:rsidRDefault="00EB02BD" w:rsidP="00EB02BD">
      <w:pPr>
        <w:pStyle w:val="RSCUnderline"/>
        <w:ind w:left="360"/>
      </w:pPr>
      <w:r w:rsidRPr="0021503F">
        <w:t>______________________________________________________________________________</w:t>
      </w:r>
    </w:p>
    <w:p w14:paraId="50E51129" w14:textId="77777777" w:rsidR="00EB02BD" w:rsidRDefault="00EB02BD" w:rsidP="00EB02BD">
      <w:pPr>
        <w:pStyle w:val="RSCUnderline"/>
        <w:ind w:left="360"/>
      </w:pPr>
      <w:r w:rsidRPr="0021503F">
        <w:t>______________________________________________________________________________</w:t>
      </w:r>
    </w:p>
    <w:p w14:paraId="67F38226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03D4DC0D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381201D8" w14:textId="1CD3588B" w:rsidR="00514501" w:rsidRDefault="003715D6" w:rsidP="00514501">
      <w:pPr>
        <w:pStyle w:val="RSCUnderline"/>
        <w:ind w:left="360"/>
      </w:pPr>
      <w:r w:rsidRPr="0021503F">
        <w:t>______________________________________________________________________________</w:t>
      </w:r>
    </w:p>
    <w:p w14:paraId="25DD9097" w14:textId="77777777" w:rsidR="00514501" w:rsidRDefault="00514501" w:rsidP="00514501">
      <w:pPr>
        <w:pStyle w:val="RSCUnderline"/>
        <w:ind w:left="360"/>
      </w:pPr>
      <w:r>
        <w:t>______________________________________________________________________________</w:t>
      </w:r>
    </w:p>
    <w:p w14:paraId="7502115F" w14:textId="77777777" w:rsidR="003715D6" w:rsidRDefault="003715D6" w:rsidP="003715D6">
      <w:pPr>
        <w:pStyle w:val="RSCUnderline"/>
        <w:ind w:left="360"/>
      </w:pPr>
      <w:r w:rsidRPr="0021503F">
        <w:t>______________________________________________________________________________</w:t>
      </w:r>
    </w:p>
    <w:p w14:paraId="4000B185" w14:textId="77777777" w:rsidR="00514501" w:rsidRDefault="00514501" w:rsidP="00514501">
      <w:pPr>
        <w:pStyle w:val="RSCUnderline"/>
        <w:ind w:left="360"/>
      </w:pPr>
      <w:r>
        <w:t>______________________________________________________________________________</w:t>
      </w:r>
    </w:p>
    <w:p w14:paraId="0BB6B6B1" w14:textId="198DDB01" w:rsidR="00514501" w:rsidRDefault="007F1496" w:rsidP="00252EBE">
      <w:pPr>
        <w:pStyle w:val="RSCMarks"/>
      </w:pPr>
      <w:r>
        <w:t>(</w:t>
      </w:r>
      <w:r w:rsidR="00252EBE">
        <w:t>6 marks</w:t>
      </w:r>
      <w:r>
        <w:t>)</w:t>
      </w:r>
    </w:p>
    <w:p w14:paraId="44360F85" w14:textId="5FFCA248" w:rsidR="00F45D08" w:rsidRDefault="00F45D08" w:rsidP="00F45D08">
      <w:pPr>
        <w:pStyle w:val="RSCH3"/>
      </w:pPr>
      <w:r>
        <w:lastRenderedPageBreak/>
        <w:t>Part 2</w:t>
      </w:r>
    </w:p>
    <w:p w14:paraId="1E3A7981" w14:textId="5DEDE9A6" w:rsidR="0082699C" w:rsidRDefault="002D744C" w:rsidP="0082699C">
      <w:pPr>
        <w:pStyle w:val="RSCnumberedlist"/>
      </w:pPr>
      <w:r>
        <w:t>Define</w:t>
      </w:r>
      <w:r w:rsidR="00DE5A03">
        <w:t xml:space="preserve"> the meaning of the following terms used in Table 2</w:t>
      </w:r>
      <w:r w:rsidR="00353C45">
        <w:t>.</w:t>
      </w:r>
    </w:p>
    <w:p w14:paraId="078EE784" w14:textId="58BB5CE0" w:rsidR="00DE5A03" w:rsidRDefault="00DE5A03" w:rsidP="00DE5A03">
      <w:pPr>
        <w:pStyle w:val="RSCletteredlist"/>
        <w:numPr>
          <w:ilvl w:val="0"/>
          <w:numId w:val="34"/>
        </w:numPr>
      </w:pPr>
      <w:r>
        <w:t>Renewable________________________________________________________________</w:t>
      </w:r>
    </w:p>
    <w:p w14:paraId="66DCE54B" w14:textId="37DF2B8D" w:rsidR="00DE5A03" w:rsidRDefault="00DE5A03" w:rsidP="00DE5A03">
      <w:pPr>
        <w:pStyle w:val="RSCUnderline"/>
        <w:ind w:left="360"/>
      </w:pPr>
      <w:r>
        <w:t>______________________________________________________________________________</w:t>
      </w:r>
    </w:p>
    <w:p w14:paraId="7DB730F8" w14:textId="4260558A" w:rsidR="00DE5A03" w:rsidRDefault="00DE5A03" w:rsidP="00DE5A03">
      <w:pPr>
        <w:pStyle w:val="RSCUnderline"/>
        <w:ind w:left="360"/>
      </w:pPr>
      <w:r>
        <w:t>______________________________________________________________________________</w:t>
      </w:r>
    </w:p>
    <w:p w14:paraId="6B1DDFED" w14:textId="2AAFDA90" w:rsidR="00DE5A03" w:rsidRDefault="00DE5A03" w:rsidP="00DE5A03">
      <w:pPr>
        <w:pStyle w:val="RSCletteredlist"/>
        <w:numPr>
          <w:ilvl w:val="0"/>
          <w:numId w:val="34"/>
        </w:numPr>
      </w:pPr>
      <w:r>
        <w:t>Biodegradable____________________________________________________________</w:t>
      </w:r>
    </w:p>
    <w:p w14:paraId="1C62983D" w14:textId="77777777" w:rsidR="00DE5A03" w:rsidRDefault="00DE5A03" w:rsidP="00DE5A03">
      <w:pPr>
        <w:pStyle w:val="RSCUnderline"/>
        <w:ind w:left="360"/>
      </w:pPr>
      <w:r>
        <w:t>______________________________________________________________________________</w:t>
      </w:r>
    </w:p>
    <w:p w14:paraId="0D772631" w14:textId="77777777" w:rsidR="00DE5A03" w:rsidRDefault="00DE5A03" w:rsidP="00DE5A03">
      <w:pPr>
        <w:pStyle w:val="RSCUnderline"/>
        <w:ind w:left="360"/>
      </w:pPr>
      <w:r>
        <w:t>______________________________________________________________________________</w:t>
      </w:r>
    </w:p>
    <w:p w14:paraId="067999F8" w14:textId="463FADCA" w:rsidR="00DE5A03" w:rsidRDefault="00DE5A03" w:rsidP="00DE5A03">
      <w:pPr>
        <w:pStyle w:val="RSCletteredlist"/>
        <w:numPr>
          <w:ilvl w:val="0"/>
          <w:numId w:val="34"/>
        </w:numPr>
      </w:pPr>
      <w:r>
        <w:t>Carbon capture __________________________________________________________</w:t>
      </w:r>
    </w:p>
    <w:p w14:paraId="02147545" w14:textId="77777777" w:rsidR="00DE5A03" w:rsidRDefault="00DE5A03" w:rsidP="00DE5A03">
      <w:pPr>
        <w:pStyle w:val="RSCUnderline"/>
        <w:ind w:left="360"/>
      </w:pPr>
      <w:r>
        <w:t>______________________________________________________________________________</w:t>
      </w:r>
    </w:p>
    <w:p w14:paraId="65E3980E" w14:textId="13FAF3BB" w:rsidR="00DE5A03" w:rsidRDefault="00DE5A03" w:rsidP="00DE5A03">
      <w:pPr>
        <w:pStyle w:val="RSCUnderline"/>
        <w:ind w:left="360"/>
      </w:pPr>
      <w:r>
        <w:t>______________________________________________________________________________</w:t>
      </w:r>
    </w:p>
    <w:p w14:paraId="1D64FC24" w14:textId="7868682E" w:rsidR="00DE5A03" w:rsidRDefault="007F1496" w:rsidP="00DE5A03">
      <w:pPr>
        <w:pStyle w:val="RSCMarks"/>
      </w:pPr>
      <w:r>
        <w:t>(</w:t>
      </w:r>
      <w:r w:rsidR="00AF514F">
        <w:t>3 marks</w:t>
      </w:r>
      <w:r>
        <w:t>)</w:t>
      </w:r>
    </w:p>
    <w:p w14:paraId="48F078D9" w14:textId="71E88615" w:rsidR="00A1750A" w:rsidRDefault="002D744C" w:rsidP="0010707A">
      <w:pPr>
        <w:pStyle w:val="RSCnumberedlist"/>
      </w:pPr>
      <w:r>
        <w:t>Using the information in Table 2</w:t>
      </w:r>
      <w:r w:rsidR="00E83A71">
        <w:t xml:space="preserve"> and your answer to question 2, </w:t>
      </w:r>
      <w:r w:rsidR="00AF514F">
        <w:t xml:space="preserve">evaluate the </w:t>
      </w:r>
      <w:r w:rsidR="00E83A71">
        <w:t xml:space="preserve">advantages and disadvantages of the </w:t>
      </w:r>
      <w:r w:rsidR="00AF514F">
        <w:t>three methods of disposal</w:t>
      </w:r>
      <w:r w:rsidR="00E83A71">
        <w:t>.</w:t>
      </w:r>
      <w:r w:rsidR="00E83A71">
        <w:br/>
      </w:r>
      <w:r w:rsidR="00E83A71">
        <w:br/>
      </w:r>
      <w:r w:rsidR="00A1750A" w:rsidRPr="0021503F">
        <w:t>______________________________________________________________________________</w:t>
      </w:r>
    </w:p>
    <w:p w14:paraId="4C590668" w14:textId="77777777" w:rsidR="00A1750A" w:rsidRDefault="00A1750A" w:rsidP="00A1750A">
      <w:pPr>
        <w:pStyle w:val="RSCUnderline"/>
        <w:ind w:left="360"/>
      </w:pPr>
      <w:r>
        <w:t>______________________________________________________________________________</w:t>
      </w:r>
    </w:p>
    <w:p w14:paraId="0E579B00" w14:textId="77777777" w:rsidR="00A1750A" w:rsidRDefault="00A1750A" w:rsidP="00A1750A">
      <w:pPr>
        <w:pStyle w:val="RSCUnderline"/>
        <w:ind w:left="360"/>
      </w:pPr>
      <w:r>
        <w:t>______________________________________________________________________________</w:t>
      </w:r>
    </w:p>
    <w:p w14:paraId="51E212F6" w14:textId="77777777" w:rsidR="00A1750A" w:rsidRDefault="00A1750A" w:rsidP="00A1750A">
      <w:pPr>
        <w:pStyle w:val="RSCUnderline"/>
        <w:ind w:left="360"/>
      </w:pPr>
      <w:r w:rsidRPr="0021503F">
        <w:t>______________________________________________________________________________</w:t>
      </w:r>
    </w:p>
    <w:p w14:paraId="68FE378A" w14:textId="77777777" w:rsidR="00A1750A" w:rsidRDefault="00A1750A" w:rsidP="00A1750A">
      <w:pPr>
        <w:pStyle w:val="RSCUnderline"/>
        <w:ind w:left="360"/>
      </w:pPr>
      <w:r>
        <w:t>______________________________________________________________________________</w:t>
      </w:r>
    </w:p>
    <w:p w14:paraId="7BA5909B" w14:textId="77777777" w:rsidR="00A1750A" w:rsidRDefault="00A1750A" w:rsidP="00A1750A">
      <w:pPr>
        <w:pStyle w:val="RSCUnderline"/>
        <w:ind w:left="360"/>
      </w:pPr>
      <w:r>
        <w:t>______________________________________________________________________________</w:t>
      </w:r>
    </w:p>
    <w:p w14:paraId="0B74A257" w14:textId="77777777" w:rsidR="00EB02BD" w:rsidRDefault="00EB02BD" w:rsidP="00EB02BD">
      <w:pPr>
        <w:pStyle w:val="RSCUnderline"/>
        <w:ind w:left="360"/>
      </w:pPr>
      <w:r w:rsidRPr="0021503F">
        <w:t>______________________________________________________________________________</w:t>
      </w:r>
    </w:p>
    <w:p w14:paraId="14848D32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3C29635F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1AD613CC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1A770E3C" w14:textId="77777777" w:rsidR="00EB02BD" w:rsidRDefault="00EB02BD" w:rsidP="00EB02BD">
      <w:pPr>
        <w:pStyle w:val="RSCUnderline"/>
        <w:ind w:left="360"/>
      </w:pPr>
      <w:r w:rsidRPr="0021503F">
        <w:t>______________________________________________________________________________</w:t>
      </w:r>
    </w:p>
    <w:p w14:paraId="6469D6EE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4B675F12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57B723FB" w14:textId="77777777" w:rsidR="00EB02BD" w:rsidRDefault="00EB02BD" w:rsidP="00EB02BD">
      <w:pPr>
        <w:pStyle w:val="RSCUnderline"/>
        <w:ind w:left="360"/>
      </w:pPr>
      <w:r>
        <w:t>______________________________________________________________________________</w:t>
      </w:r>
    </w:p>
    <w:p w14:paraId="180CA8FE" w14:textId="77777777" w:rsidR="009338F7" w:rsidRDefault="009338F7" w:rsidP="009338F7">
      <w:pPr>
        <w:pStyle w:val="RSCUnderline"/>
        <w:ind w:left="360"/>
      </w:pPr>
      <w:r w:rsidRPr="0021503F">
        <w:t>______________________________________________________________________________</w:t>
      </w:r>
    </w:p>
    <w:p w14:paraId="38BBCADA" w14:textId="77777777" w:rsidR="009338F7" w:rsidRDefault="009338F7" w:rsidP="009338F7">
      <w:pPr>
        <w:pStyle w:val="RSCUnderline"/>
        <w:ind w:left="360"/>
      </w:pPr>
      <w:r w:rsidRPr="0021503F">
        <w:t>______________________________________________________________________________</w:t>
      </w:r>
    </w:p>
    <w:p w14:paraId="1761D7FA" w14:textId="77777777" w:rsidR="009338F7" w:rsidRDefault="009338F7" w:rsidP="009338F7">
      <w:pPr>
        <w:pStyle w:val="RSCUnderline"/>
        <w:ind w:left="360"/>
      </w:pPr>
      <w:r w:rsidRPr="0021503F">
        <w:t>______________________________________________________________________________</w:t>
      </w:r>
    </w:p>
    <w:p w14:paraId="1E697EC9" w14:textId="77777777" w:rsidR="00A1750A" w:rsidRDefault="00A1750A" w:rsidP="00A1750A">
      <w:pPr>
        <w:pStyle w:val="RSCUnderline"/>
        <w:ind w:left="360"/>
      </w:pPr>
      <w:r>
        <w:t>______________________________________________________________________________</w:t>
      </w:r>
    </w:p>
    <w:p w14:paraId="5031A515" w14:textId="3C321EC8" w:rsidR="00A1750A" w:rsidRDefault="007F1496" w:rsidP="00A1750A">
      <w:pPr>
        <w:pStyle w:val="RSCMarks"/>
      </w:pPr>
      <w:r>
        <w:t>(</w:t>
      </w:r>
      <w:r w:rsidR="00A1750A">
        <w:t>6 marks</w:t>
      </w:r>
      <w:r>
        <w:t>)</w:t>
      </w:r>
    </w:p>
    <w:p w14:paraId="37861CE5" w14:textId="50A7260D" w:rsidR="007F3822" w:rsidRDefault="007F3822" w:rsidP="007F3822">
      <w:pPr>
        <w:pStyle w:val="RSCnumberedlist"/>
      </w:pPr>
      <w:r>
        <w:lastRenderedPageBreak/>
        <w:t xml:space="preserve">Do you think this activity will change your approach to recycling </w:t>
      </w:r>
      <w:r w:rsidR="00353C45">
        <w:t xml:space="preserve">the </w:t>
      </w:r>
      <w:r>
        <w:t>plastics you use? Select the most appropriate answer</w:t>
      </w:r>
      <w:r w:rsidR="00124C91">
        <w:t xml:space="preserve"> for you.</w:t>
      </w:r>
    </w:p>
    <w:p w14:paraId="201575C2" w14:textId="1115605B" w:rsidR="000666A7" w:rsidRDefault="007F3822" w:rsidP="000666A7">
      <w:pPr>
        <w:pStyle w:val="MultipleChoice"/>
      </w:pPr>
      <w:r>
        <w:t>No change – I al</w:t>
      </w:r>
      <w:r w:rsidR="00124C91">
        <w:t>ready</w:t>
      </w:r>
      <w:r>
        <w:t xml:space="preserve"> try </w:t>
      </w:r>
      <w:r w:rsidR="00124C91">
        <w:t xml:space="preserve">hard </w:t>
      </w:r>
      <w:r>
        <w:t>to recycle any plastic items I use</w:t>
      </w:r>
      <w:r w:rsidR="009E765C">
        <w:t>.</w:t>
      </w:r>
    </w:p>
    <w:p w14:paraId="7F965C5E" w14:textId="77777777" w:rsidR="007F3822" w:rsidRDefault="007F3822" w:rsidP="007F3822">
      <w:pPr>
        <w:pStyle w:val="MultipleChoice"/>
      </w:pPr>
      <w:r>
        <w:t>I will try to recycle more plastic items in the future.</w:t>
      </w:r>
    </w:p>
    <w:p w14:paraId="64D3896F" w14:textId="644263B4" w:rsidR="00124C91" w:rsidRDefault="00124C91" w:rsidP="007F3822">
      <w:pPr>
        <w:pStyle w:val="MultipleChoice"/>
      </w:pPr>
      <w:r>
        <w:t>No change – I will continue to recycle plastic items only when convenient.</w:t>
      </w:r>
    </w:p>
    <w:p w14:paraId="458CF598" w14:textId="1A42B068" w:rsidR="00124C91" w:rsidRDefault="00124C91" w:rsidP="00124C91">
      <w:pPr>
        <w:pStyle w:val="MultipleChoice"/>
      </w:pPr>
      <w:r>
        <w:t xml:space="preserve">I will recycle </w:t>
      </w:r>
      <w:r w:rsidR="00353C45">
        <w:t>fewer</w:t>
      </w:r>
      <w:r>
        <w:t xml:space="preserve"> plastic items in the future.</w:t>
      </w:r>
      <w:r w:rsidR="009E765C">
        <w:br/>
      </w:r>
    </w:p>
    <w:p w14:paraId="0D6D8E9F" w14:textId="4ED74DF9" w:rsidR="00C26464" w:rsidRDefault="00124C91" w:rsidP="00124C91">
      <w:pPr>
        <w:pStyle w:val="MultipleChoice"/>
      </w:pPr>
      <w:r>
        <w:t>Other __________________________________________________________________</w:t>
      </w:r>
    </w:p>
    <w:p w14:paraId="21D2AA44" w14:textId="2337BE8A" w:rsidR="00DA7A52" w:rsidRDefault="007F1496" w:rsidP="00DA7A52">
      <w:pPr>
        <w:pStyle w:val="RSCMarks"/>
      </w:pPr>
      <w:r>
        <w:t>(</w:t>
      </w:r>
      <w:r w:rsidR="00124C91">
        <w:t>1 mark for an</w:t>
      </w:r>
      <w:r w:rsidR="009E765C">
        <w:t>y</w:t>
      </w:r>
      <w:r w:rsidR="00124C91">
        <w:t xml:space="preserve"> honest answer)</w:t>
      </w:r>
      <w:r w:rsidR="00DA7A52" w:rsidRPr="00DA7A52">
        <w:rPr>
          <w:rFonts w:eastAsia="Times New Roman" w:cs="Times New Roman"/>
          <w:noProof/>
          <w:sz w:val="16"/>
          <w:szCs w:val="16"/>
          <w:lang w:eastAsia="en-GB"/>
        </w:rPr>
        <w:t xml:space="preserve"> </w:t>
      </w:r>
    </w:p>
    <w:p w14:paraId="77D839AE" w14:textId="62DEBF2B" w:rsidR="00DA7A52" w:rsidRDefault="00EB02BD" w:rsidP="00DA7A52">
      <w:pPr>
        <w:pStyle w:val="RSCMark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B75564" wp14:editId="0AB2691B">
                <wp:simplePos x="0" y="0"/>
                <wp:positionH relativeFrom="column">
                  <wp:posOffset>4267200</wp:posOffset>
                </wp:positionH>
                <wp:positionV relativeFrom="paragraph">
                  <wp:posOffset>86360</wp:posOffset>
                </wp:positionV>
                <wp:extent cx="1612265" cy="1657350"/>
                <wp:effectExtent l="0" t="0" r="6985" b="0"/>
                <wp:wrapNone/>
                <wp:docPr id="17" name="Group 17" descr=" Horners’ Charity Fund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265" cy="1657350"/>
                          <a:chOff x="0" y="0"/>
                          <a:chExt cx="1612265" cy="165735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Worshipful Company of Horners' logo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0"/>
                            <a:ext cx="1047750" cy="132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8750"/>
                            <a:ext cx="161226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77C38" w14:textId="79B81518" w:rsidR="00DA7A52" w:rsidRPr="00DA7A52" w:rsidRDefault="00DA7A52" w:rsidP="00DA7A52">
                              <w:pPr>
                                <w:pStyle w:val="RSCMarks"/>
                                <w:jc w:val="left"/>
                                <w:rPr>
                                  <w:b w:val="0"/>
                                  <w:bCs/>
                                  <w:sz w:val="14"/>
                                  <w:szCs w:val="18"/>
                                </w:rPr>
                              </w:pPr>
                              <w:r w:rsidRPr="00DA7A52">
                                <w:rPr>
                                  <w:b w:val="0"/>
                                  <w:bCs/>
                                  <w:sz w:val="14"/>
                                  <w:szCs w:val="18"/>
                                </w:rPr>
                                <w:t xml:space="preserve">Source: © </w:t>
                              </w:r>
                              <w:proofErr w:type="spellStart"/>
                              <w:r w:rsidRPr="00DA7A52">
                                <w:rPr>
                                  <w:b w:val="0"/>
                                  <w:bCs/>
                                  <w:sz w:val="14"/>
                                  <w:szCs w:val="18"/>
                                </w:rPr>
                                <w:t>Horners</w:t>
                              </w:r>
                              <w:proofErr w:type="spellEnd"/>
                              <w:r w:rsidRPr="00DA7A52">
                                <w:rPr>
                                  <w:b w:val="0"/>
                                  <w:bCs/>
                                  <w:sz w:val="14"/>
                                  <w:szCs w:val="18"/>
                                </w:rPr>
                                <w:t>’ Charity Fund</w:t>
                              </w:r>
                            </w:p>
                            <w:p w14:paraId="676A2E7A" w14:textId="5C02FD31" w:rsidR="00DA7A52" w:rsidRDefault="00DA7A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75564" id="Group 17" o:spid="_x0000_s1038" alt=" Horners’ Charity Fund logo" style="position:absolute;left:0;text-align:left;margin-left:336pt;margin-top:6.8pt;width:126.95pt;height:130.5pt;z-index:251673600" coordsize="16122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R0ltZz0iaHR0cDov&#10;L25zLmFkb2JlLmNvbS94YXAvMS4wL2cvaW1n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T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QTdGMTE3NDA3MjA2ODExOEQ0RUQyNDZCM0FEQjFDNiIgc3RFdnQ6d2hlbj0iMjAwOC0w&#10;NS0xNVQxNzoxMDo0NS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VGN0YxMTc0MDcyMDY4MTFBNDZDQTQ1MTlEMjQzNTZCIiBzdEV2dDp3aGVu&#10;PSIyMDA4LTA1LTE1VDIyOjUzOjMz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jA3RjExNzQwNzIwNjgxMUE0NkNBNDUxOUQyNDM1NkIiIHN0&#10;RXZ0OndoZW49IjIwMDgtMDUtMTVUMjM6MDc6MDc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NzdGMTE3NDA3MjA2ODExQkREREZEMzhEMENG&#10;MjRERCIgc3RFdnQ6d2hlbj0iMjAwOC0wNS0xNlQxMDozNTo0My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QjdGMTE3NDA3MjA2ODExQkREREZEMzhEMENGMjRERCIg&#10;c3RFdnQ6d2hlbj0iMjAwOC0wNS0xNlQxMToyOTowMS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ZDN0YxMTc0MDcyMDY4MTFCRERERkQzOEQw&#10;Q0YyNEREIiBzdEV2dDp3aGVuPSIyMDA4LTA1LTE2VDExOjI5OjIw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Q3RjExNzQwNzIwNjgxMUJE&#10;RERGRDM4RDBDRjI0REQiIHN0RXZ0OndoZW49IjIwMDgtMDUtMTZUMTE6MzA6NTQ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RTdGMTE3NDA3&#10;MjA2ODExQkREREZEMzhEMENGMjRERCIgc3RFdnQ6d2hlbj0iMjAwOC0wNS0xNlQxMTozMToyMi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Iy&#10;MzM2NjhDMTYyMDY4MTFCRERERkQzOEQwQ0YyNEREIiBzdEV2dDp3aGVuPSIyMDA4LTA1LTE2VDEy&#10;OjIzOjQ2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QjMzMzY2OEMxNjIwNjgxMUJERERGRDM4RDBDRjI0REQiIHN0RXZ0OndoZW49IjIwMDgt&#10;MDUtMTZUMTM6Mjc6NTQ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CNDMzNjY4QzE2MjA2ODExQkREREZEMzhEMENGMjRERCIgc3RFdnQ6d2hl&#10;bj0iMjAwOC0wNS0xNlQxMzo0NjoxMy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Y3N0YxMTc0MDcyMDY4MTE5N0MxQkYxNEQxNzU5RTgzIiBz&#10;dEV2dDp3aGVuPSIyMDA4LTA1LTE2VDE1OjQ3OjU3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jg3RjExNzQwNzIwNjgxMTk3QzFCRjE0RDE3&#10;NTlFODMiIHN0RXZ0OndoZW49IjIwMDgtMDUtMTZUMTU6NTE6MDY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OTdGMTE3NDA3MjA2ODExOTdD&#10;MUJGMTREMTc1OUU4MyIgc3RFdnQ6d2hlbj0iMjAwOC0wNS0xNlQxNTo1MjoyM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ZBN0YxMTc0MDcyMDY4MTFCNjI4RTNCRjI3QzhDNDFCIiBzdEV2dDp3aGVuPSIyMDA4LTA1LTIy&#10;VDEzOjI4OjAxLTA3OjA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jc3RjExNzQwNzIwNjgxMUJCMURCRjhGMjQyQjZGODQiIHN0RXZ0OndoZW49&#10;IjIwMDgtMDYtMDlUMTQ6NTg6Mz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OTdGMTE3NDA3MjA2ODExQUNBRkI4REE4MDg1NEU3NiIgc3RF&#10;dnQ6d2hlbj0iMjAwOC0wNi0xMVQxNDozMToyNy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jAxODAxMTc0MDcyMDY4MTE4MzQzODNDRDNBOEQy&#10;MzAzIiBzdEV2dDp3aGVuPSIyMDA4LTA2LTExVDIyOjM3OjM1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MDFFNTQwNjY0QTNEREQxMUJEMzNE&#10;M0VCOEQzQTEwNjgiIHN0RXZ0OndoZW49IjIwMDgtMDYtMThUMjI6MjQ6MDEr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2QjZBRTJBNTcyM0VE&#10;RDExQTZGMUJBQkY3QzVBN0E1MSIgc3RFdnQ6d2hlbj0iMjAwOC0wNi0xOVQyMDozMDozNC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">
                <v:shape id="Picture 14" o:spid="_x0000_s1039" type="#_x0000_t75" alt="Worshipful Company of Horners' logo" style="position:absolute;left:2952;width:10478;height:1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">
                  <v:imagedata r:id="rId27" o:title="Worshipful Company of Horners' logo"/>
                </v:shape>
                <v:shape id="Text Box 2" o:spid="_x0000_s1040" type="#_x0000_t202" style="position:absolute;top:14287;width:1612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6D77C38" w14:textId="79B81518" w:rsidR="00DA7A52" w:rsidRPr="00DA7A52" w:rsidRDefault="00DA7A52" w:rsidP="00DA7A52">
                        <w:pPr>
                          <w:pStyle w:val="RSCMarks"/>
                          <w:jc w:val="left"/>
                          <w:rPr>
                            <w:b w:val="0"/>
                            <w:bCs/>
                            <w:sz w:val="14"/>
                            <w:szCs w:val="18"/>
                          </w:rPr>
                        </w:pPr>
                        <w:r w:rsidRPr="00DA7A52">
                          <w:rPr>
                            <w:b w:val="0"/>
                            <w:bCs/>
                            <w:sz w:val="14"/>
                            <w:szCs w:val="18"/>
                          </w:rPr>
                          <w:t xml:space="preserve">Source: © </w:t>
                        </w:r>
                        <w:proofErr w:type="spellStart"/>
                        <w:r w:rsidRPr="00DA7A52">
                          <w:rPr>
                            <w:b w:val="0"/>
                            <w:bCs/>
                            <w:sz w:val="14"/>
                            <w:szCs w:val="18"/>
                          </w:rPr>
                          <w:t>Horners</w:t>
                        </w:r>
                        <w:proofErr w:type="spellEnd"/>
                        <w:r w:rsidRPr="00DA7A52">
                          <w:rPr>
                            <w:b w:val="0"/>
                            <w:bCs/>
                            <w:sz w:val="14"/>
                            <w:szCs w:val="18"/>
                          </w:rPr>
                          <w:t>’ Charity Fund</w:t>
                        </w:r>
                      </w:p>
                      <w:p w14:paraId="676A2E7A" w14:textId="5C02FD31" w:rsidR="00DA7A52" w:rsidRDefault="00DA7A52"/>
                    </w:txbxContent>
                  </v:textbox>
                </v:shape>
              </v:group>
            </w:pict>
          </mc:Fallback>
        </mc:AlternateContent>
      </w:r>
    </w:p>
    <w:p w14:paraId="472AD06A" w14:textId="3EBC8FA0" w:rsidR="00DA7A52" w:rsidRDefault="00DA7A52" w:rsidP="00DA7A52">
      <w:pPr>
        <w:pStyle w:val="RSCMarks"/>
      </w:pPr>
    </w:p>
    <w:sectPr w:rsidR="00DA7A52" w:rsidSect="00533FCE">
      <w:headerReference w:type="default" r:id="rId28"/>
      <w:footerReference w:type="default" r:id="rId29"/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B3A89" w14:textId="77777777" w:rsidR="00E63451" w:rsidRDefault="00E63451" w:rsidP="00C51F51">
      <w:r>
        <w:separator/>
      </w:r>
    </w:p>
  </w:endnote>
  <w:endnote w:type="continuationSeparator" w:id="0">
    <w:p w14:paraId="365408DD" w14:textId="77777777" w:rsidR="00E63451" w:rsidRDefault="00E63451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238647" w14:textId="77777777" w:rsidR="00B16AF7" w:rsidRDefault="00B16AF7" w:rsidP="00B16AF7">
        <w:pPr>
          <w:framePr w:wrap="none" w:vAnchor="text" w:hAnchor="page" w:x="5926" w:y="362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46C88753" w14:textId="1DE7D23E" w:rsidR="00EB7352" w:rsidRDefault="00EB7352"/>
  <w:p w14:paraId="3AE29590" w14:textId="6EF082EB" w:rsidR="00B553F9" w:rsidRDefault="00B16AF7" w:rsidP="00B553F9">
    <w:pPr>
      <w:spacing w:line="283" w:lineRule="auto"/>
      <w:ind w:left="-851" w:right="-709"/>
      <w:jc w:val="left"/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03111F">
      <w:rPr>
        <w:rFonts w:ascii="Century Gothic" w:hAnsi="Century Gothic"/>
        <w:sz w:val="16"/>
        <w:szCs w:val="16"/>
      </w:rPr>
      <w:t xml:space="preserve">3 </w:t>
    </w:r>
    <w:r w:rsidRPr="001C6249">
      <w:rPr>
        <w:rFonts w:ascii="Century Gothic" w:hAnsi="Century Gothic"/>
        <w:sz w:val="16"/>
        <w:szCs w:val="16"/>
      </w:rPr>
      <w:t>Royal Society of Chemistry</w:t>
    </w:r>
  </w:p>
  <w:p w14:paraId="04C98CFB" w14:textId="79A147AB" w:rsidR="005A4319" w:rsidRDefault="00B553F9" w:rsidP="00DA7A52">
    <w:pPr>
      <w:spacing w:line="280" w:lineRule="auto"/>
      <w:ind w:left="-851" w:right="-755"/>
      <w:jc w:val="left"/>
    </w:pPr>
    <w:r>
      <w:rPr>
        <w:rFonts w:ascii="Century Gothic" w:hAnsi="Century Gothic"/>
        <w:sz w:val="16"/>
        <w:szCs w:val="16"/>
      </w:rPr>
      <w:t xml:space="preserve">Produced with support of the Worshipful Company of </w:t>
    </w:r>
    <w:proofErr w:type="spellStart"/>
    <w:r>
      <w:rPr>
        <w:rFonts w:ascii="Century Gothic" w:hAnsi="Century Gothic"/>
        <w:sz w:val="16"/>
        <w:szCs w:val="16"/>
      </w:rPr>
      <w:t>Horners</w:t>
    </w:r>
    <w:proofErr w:type="spellEnd"/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4C5C5" w14:textId="49F7CC99" w:rsidR="00E63451" w:rsidRDefault="00E63451" w:rsidP="00C51F51"/>
  </w:footnote>
  <w:footnote w:type="continuationSeparator" w:id="0">
    <w:p w14:paraId="1A16380C" w14:textId="77777777" w:rsidR="00E63451" w:rsidRDefault="00E63451" w:rsidP="00C51F51">
      <w:r>
        <w:continuationSeparator/>
      </w:r>
    </w:p>
  </w:footnote>
  <w:footnote w:id="1">
    <w:p w14:paraId="2996ED04" w14:textId="6253EA86" w:rsidR="00373C2B" w:rsidRPr="00DA1B4F" w:rsidRDefault="00373C2B" w:rsidP="009338F7">
      <w:pPr>
        <w:pStyle w:val="RSCURL"/>
        <w:ind w:right="-46"/>
      </w:pPr>
      <w:r w:rsidRPr="009338F7">
        <w:rPr>
          <w:rStyle w:val="FootnoteReference"/>
          <w:b w:val="0"/>
          <w:bCs/>
          <w:color w:val="auto"/>
        </w:rPr>
        <w:footnoteRef/>
      </w:r>
      <w:r w:rsidR="009338F7">
        <w:rPr>
          <w:b w:val="0"/>
          <w:bCs/>
          <w:color w:val="auto"/>
        </w:rPr>
        <w:t xml:space="preserve"> </w:t>
      </w:r>
      <w:r w:rsidRPr="009338F7">
        <w:rPr>
          <w:b w:val="0"/>
          <w:bCs/>
          <w:color w:val="auto"/>
        </w:rPr>
        <w:t>Department for Environment, Food &amp; Rural Affairs, Table 13: All waste at final treatment, UK, 2016-18</w:t>
      </w:r>
      <w:r w:rsidR="00175020" w:rsidRPr="009338F7">
        <w:rPr>
          <w:b w:val="0"/>
          <w:bCs/>
          <w:color w:val="auto"/>
        </w:rPr>
        <w:t xml:space="preserve">, </w:t>
      </w:r>
      <w:hyperlink r:id="rId1" w:history="1">
        <w:r w:rsidR="00DA1B4F" w:rsidRPr="009338F7">
          <w:rPr>
            <w:rStyle w:val="Hyperlink"/>
            <w:bCs/>
            <w:color w:val="C8102E"/>
            <w:sz w:val="16"/>
            <w:szCs w:val="16"/>
          </w:rPr>
          <w:t>https://assets.publishing.service.gov.uk/government/uploads/system/uploads/attachment_data/file/1073652/Table_13.csv/preview</w:t>
        </w:r>
      </w:hyperlink>
      <w:r w:rsidR="00175020" w:rsidRPr="009338F7">
        <w:rPr>
          <w:rStyle w:val="Hyperlink"/>
          <w:b w:val="0"/>
          <w:bCs/>
          <w:color w:val="auto"/>
          <w:sz w:val="16"/>
          <w:szCs w:val="16"/>
          <w:u w:val="none"/>
        </w:rPr>
        <w:t>,</w:t>
      </w:r>
      <w:r w:rsidRPr="009338F7">
        <w:rPr>
          <w:b w:val="0"/>
          <w:bCs/>
          <w:color w:val="auto"/>
        </w:rPr>
        <w:t xml:space="preserve"> (accessed </w:t>
      </w:r>
      <w:r w:rsidR="00175020" w:rsidRPr="009338F7">
        <w:rPr>
          <w:b w:val="0"/>
          <w:bCs/>
          <w:color w:val="auto"/>
        </w:rPr>
        <w:t xml:space="preserve">4 March </w:t>
      </w:r>
      <w:r w:rsidRPr="009338F7">
        <w:rPr>
          <w:b w:val="0"/>
          <w:bCs/>
          <w:color w:val="auto"/>
        </w:rPr>
        <w:t>2023)</w:t>
      </w:r>
      <w:r w:rsidR="00175020" w:rsidRPr="009338F7">
        <w:rPr>
          <w:b w:val="0"/>
          <w:bCs/>
          <w:color w:val="auto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34628" w14:textId="52D91AC6" w:rsidR="00B46E49" w:rsidRDefault="006453E2" w:rsidP="00580215">
    <w:pPr>
      <w:spacing w:after="60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62336" behindDoc="0" locked="0" layoutInCell="1" allowOverlap="1" wp14:anchorId="5F7A55D7" wp14:editId="20D06D82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B7C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63360" behindDoc="1" locked="0" layoutInCell="1" allowOverlap="1" wp14:anchorId="020C6D16" wp14:editId="69F0A02B">
          <wp:simplePos x="0" y="0"/>
          <wp:positionH relativeFrom="column">
            <wp:posOffset>-914400</wp:posOffset>
          </wp:positionH>
          <wp:positionV relativeFrom="paragraph">
            <wp:posOffset>-267335</wp:posOffset>
          </wp:positionV>
          <wp:extent cx="7569200" cy="10711433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9200" cy="10711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B79" w:rsidRPr="001A1B79">
      <w:t xml:space="preserve"> </w:t>
    </w:r>
    <w:r w:rsidR="001A1B79" w:rsidRPr="001A1B79">
      <w:rPr>
        <w:rFonts w:ascii="Century Gothic" w:hAnsi="Century Gothic"/>
        <w:b/>
        <w:bCs/>
        <w:color w:val="C8102E"/>
        <w:sz w:val="30"/>
        <w:szCs w:val="30"/>
      </w:rPr>
      <w:t>Education in Chemistry</w:t>
    </w:r>
    <w:r w:rsidR="00EA2264">
      <w:rPr>
        <w:rFonts w:ascii="Century Gothic" w:hAnsi="Century Gothic"/>
        <w:b/>
        <w:bCs/>
        <w:color w:val="004976"/>
        <w:sz w:val="24"/>
        <w:szCs w:val="24"/>
      </w:rPr>
      <w:t xml:space="preserve">   </w:t>
    </w:r>
    <w:r w:rsidR="00A161BC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4A36E7">
      <w:rPr>
        <w:rFonts w:ascii="Century Gothic" w:hAnsi="Century Gothic"/>
        <w:b/>
        <w:bCs/>
        <w:color w:val="000000" w:themeColor="text1"/>
        <w:sz w:val="24"/>
        <w:szCs w:val="24"/>
      </w:rPr>
      <w:t>4</w:t>
    </w:r>
    <w:r w:rsidR="00A161BC">
      <w:rPr>
        <w:rFonts w:ascii="Century Gothic" w:hAnsi="Century Gothic"/>
        <w:b/>
        <w:bCs/>
        <w:color w:val="000000" w:themeColor="text1"/>
        <w:sz w:val="24"/>
        <w:szCs w:val="24"/>
      </w:rPr>
      <w:t>–1</w:t>
    </w:r>
    <w:r w:rsidR="00283DFC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4A36E7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473B033C" w14:textId="77777777" w:rsidR="00901BC4" w:rsidRDefault="00901BC4" w:rsidP="00901BC4">
    <w:pPr>
      <w:spacing w:after="86"/>
      <w:ind w:right="-850"/>
      <w:jc w:val="right"/>
      <w:rPr>
        <w:rFonts w:ascii="Century Gothic" w:hAnsi="Century Gothic"/>
        <w:b/>
        <w:bCs/>
        <w:color w:val="C8102E"/>
        <w:sz w:val="18"/>
        <w:szCs w:val="18"/>
      </w:rPr>
    </w:pPr>
    <w:r>
      <w:rPr>
        <w:rFonts w:ascii="Century Gothic" w:hAnsi="Century Gothic"/>
        <w:b/>
        <w:bCs/>
        <w:color w:val="000000" w:themeColor="text1"/>
        <w:sz w:val="18"/>
        <w:szCs w:val="18"/>
      </w:rPr>
      <w:t xml:space="preserve">Available from </w:t>
    </w:r>
    <w:hyperlink r:id="rId3" w:history="1">
      <w:r>
        <w:rPr>
          <w:rStyle w:val="Hyperlink"/>
          <w:rFonts w:ascii="Century Gothic" w:hAnsi="Century Gothic"/>
          <w:b/>
          <w:bCs/>
          <w:color w:val="C00000"/>
          <w:sz w:val="18"/>
          <w:szCs w:val="18"/>
        </w:rPr>
        <w:t xml:space="preserve">rsc.li/3MayPkM </w:t>
      </w:r>
    </w:hyperlink>
  </w:p>
  <w:p w14:paraId="550CF737" w14:textId="77777777" w:rsidR="005A4319" w:rsidRDefault="005A43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F4B6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FC73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E63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CE56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E264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CB4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0B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A45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76F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7CF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91BE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8C34B9C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46B0A72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D71290E"/>
    <w:multiLevelType w:val="hybridMultilevel"/>
    <w:tmpl w:val="D6D8DF84"/>
    <w:lvl w:ilvl="0" w:tplc="D266167A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47A72"/>
    <w:multiLevelType w:val="hybridMultilevel"/>
    <w:tmpl w:val="3CDE5D8C"/>
    <w:lvl w:ilvl="0" w:tplc="F4FAA400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0671E"/>
    <w:multiLevelType w:val="hybridMultilevel"/>
    <w:tmpl w:val="BC907F1E"/>
    <w:lvl w:ilvl="0" w:tplc="2C28819A">
      <w:start w:val="1"/>
      <w:numFmt w:val="lowerLetter"/>
      <w:pStyle w:val="RSCletteredlist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75" w:hanging="360"/>
      </w:pPr>
    </w:lvl>
    <w:lvl w:ilvl="2" w:tplc="0809001B" w:tentative="1">
      <w:start w:val="1"/>
      <w:numFmt w:val="lowerRoman"/>
      <w:lvlText w:val="%3."/>
      <w:lvlJc w:val="right"/>
      <w:pPr>
        <w:ind w:left="2095" w:hanging="180"/>
      </w:pPr>
    </w:lvl>
    <w:lvl w:ilvl="3" w:tplc="0809000F" w:tentative="1">
      <w:start w:val="1"/>
      <w:numFmt w:val="decimal"/>
      <w:lvlText w:val="%4."/>
      <w:lvlJc w:val="left"/>
      <w:pPr>
        <w:ind w:left="2815" w:hanging="360"/>
      </w:pPr>
    </w:lvl>
    <w:lvl w:ilvl="4" w:tplc="08090019" w:tentative="1">
      <w:start w:val="1"/>
      <w:numFmt w:val="lowerLetter"/>
      <w:lvlText w:val="%5."/>
      <w:lvlJc w:val="left"/>
      <w:pPr>
        <w:ind w:left="3535" w:hanging="360"/>
      </w:pPr>
    </w:lvl>
    <w:lvl w:ilvl="5" w:tplc="0809001B" w:tentative="1">
      <w:start w:val="1"/>
      <w:numFmt w:val="lowerRoman"/>
      <w:lvlText w:val="%6."/>
      <w:lvlJc w:val="right"/>
      <w:pPr>
        <w:ind w:left="4255" w:hanging="180"/>
      </w:pPr>
    </w:lvl>
    <w:lvl w:ilvl="6" w:tplc="0809000F" w:tentative="1">
      <w:start w:val="1"/>
      <w:numFmt w:val="decimal"/>
      <w:lvlText w:val="%7."/>
      <w:lvlJc w:val="left"/>
      <w:pPr>
        <w:ind w:left="4975" w:hanging="360"/>
      </w:pPr>
    </w:lvl>
    <w:lvl w:ilvl="7" w:tplc="08090019" w:tentative="1">
      <w:start w:val="1"/>
      <w:numFmt w:val="lowerLetter"/>
      <w:lvlText w:val="%8."/>
      <w:lvlJc w:val="left"/>
      <w:pPr>
        <w:ind w:left="5695" w:hanging="360"/>
      </w:pPr>
    </w:lvl>
    <w:lvl w:ilvl="8" w:tplc="080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17" w15:restartNumberingAfterBreak="0">
    <w:nsid w:val="304F146F"/>
    <w:multiLevelType w:val="hybridMultilevel"/>
    <w:tmpl w:val="7BD408A2"/>
    <w:lvl w:ilvl="0" w:tplc="A8A2BEAC">
      <w:start w:val="1"/>
      <w:numFmt w:val="decimal"/>
      <w:pStyle w:val="RSCLearningobjectives"/>
      <w:lvlText w:val="%1"/>
      <w:lvlJc w:val="left"/>
      <w:pPr>
        <w:ind w:left="360" w:hanging="360"/>
      </w:pPr>
      <w:rPr>
        <w:rFonts w:hint="default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509EC"/>
    <w:multiLevelType w:val="multilevel"/>
    <w:tmpl w:val="BC907F1E"/>
    <w:styleLink w:val="CurrentList8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75" w:hanging="360"/>
      </w:pPr>
    </w:lvl>
    <w:lvl w:ilvl="2">
      <w:start w:val="1"/>
      <w:numFmt w:val="lowerRoman"/>
      <w:lvlText w:val="%3."/>
      <w:lvlJc w:val="right"/>
      <w:pPr>
        <w:ind w:left="2095" w:hanging="180"/>
      </w:pPr>
    </w:lvl>
    <w:lvl w:ilvl="3">
      <w:start w:val="1"/>
      <w:numFmt w:val="decimal"/>
      <w:lvlText w:val="%4."/>
      <w:lvlJc w:val="left"/>
      <w:pPr>
        <w:ind w:left="2815" w:hanging="360"/>
      </w:pPr>
    </w:lvl>
    <w:lvl w:ilvl="4">
      <w:start w:val="1"/>
      <w:numFmt w:val="lowerLetter"/>
      <w:lvlText w:val="%5."/>
      <w:lvlJc w:val="left"/>
      <w:pPr>
        <w:ind w:left="3535" w:hanging="360"/>
      </w:pPr>
    </w:lvl>
    <w:lvl w:ilvl="5">
      <w:start w:val="1"/>
      <w:numFmt w:val="lowerRoman"/>
      <w:lvlText w:val="%6."/>
      <w:lvlJc w:val="right"/>
      <w:pPr>
        <w:ind w:left="4255" w:hanging="180"/>
      </w:pPr>
    </w:lvl>
    <w:lvl w:ilvl="6">
      <w:start w:val="1"/>
      <w:numFmt w:val="decimal"/>
      <w:lvlText w:val="%7."/>
      <w:lvlJc w:val="left"/>
      <w:pPr>
        <w:ind w:left="4975" w:hanging="360"/>
      </w:pPr>
    </w:lvl>
    <w:lvl w:ilvl="7">
      <w:start w:val="1"/>
      <w:numFmt w:val="lowerLetter"/>
      <w:lvlText w:val="%8."/>
      <w:lvlJc w:val="left"/>
      <w:pPr>
        <w:ind w:left="5695" w:hanging="360"/>
      </w:pPr>
    </w:lvl>
    <w:lvl w:ilvl="8">
      <w:start w:val="1"/>
      <w:numFmt w:val="lowerRoman"/>
      <w:lvlText w:val="%9."/>
      <w:lvlJc w:val="right"/>
      <w:pPr>
        <w:ind w:left="6415" w:hanging="180"/>
      </w:pPr>
    </w:lvl>
  </w:abstractNum>
  <w:abstractNum w:abstractNumId="19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0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A42EC"/>
    <w:multiLevelType w:val="hybridMultilevel"/>
    <w:tmpl w:val="ECFAC22C"/>
    <w:lvl w:ilvl="0" w:tplc="84844718">
      <w:start w:val="1"/>
      <w:numFmt w:val="upperLetter"/>
      <w:pStyle w:val="MultipleChoice"/>
      <w:lvlText w:val="%1  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12E"/>
    <w:multiLevelType w:val="hybridMultilevel"/>
    <w:tmpl w:val="6CC0739E"/>
    <w:lvl w:ilvl="0" w:tplc="37D0763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E553E"/>
    <w:multiLevelType w:val="hybridMultilevel"/>
    <w:tmpl w:val="B93CB046"/>
    <w:lvl w:ilvl="0" w:tplc="3A32115E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F77856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15950946">
    <w:abstractNumId w:val="10"/>
  </w:num>
  <w:num w:numId="2" w16cid:durableId="2017535471">
    <w:abstractNumId w:val="17"/>
  </w:num>
  <w:num w:numId="3" w16cid:durableId="33122833">
    <w:abstractNumId w:val="23"/>
  </w:num>
  <w:num w:numId="4" w16cid:durableId="1345283925">
    <w:abstractNumId w:val="20"/>
  </w:num>
  <w:num w:numId="5" w16cid:durableId="445586997">
    <w:abstractNumId w:val="14"/>
  </w:num>
  <w:num w:numId="6" w16cid:durableId="1180241404">
    <w:abstractNumId w:val="15"/>
  </w:num>
  <w:num w:numId="7" w16cid:durableId="1872692816">
    <w:abstractNumId w:val="15"/>
    <w:lvlOverride w:ilvl="0">
      <w:startOverride w:val="1"/>
    </w:lvlOverride>
  </w:num>
  <w:num w:numId="8" w16cid:durableId="1013141330">
    <w:abstractNumId w:val="19"/>
    <w:lvlOverride w:ilvl="0">
      <w:startOverride w:val="2"/>
    </w:lvlOverride>
  </w:num>
  <w:num w:numId="9" w16cid:durableId="453064780">
    <w:abstractNumId w:val="15"/>
    <w:lvlOverride w:ilvl="0">
      <w:startOverride w:val="1"/>
    </w:lvlOverride>
  </w:num>
  <w:num w:numId="10" w16cid:durableId="493960554">
    <w:abstractNumId w:val="16"/>
  </w:num>
  <w:num w:numId="11" w16cid:durableId="909541313">
    <w:abstractNumId w:val="16"/>
    <w:lvlOverride w:ilvl="0">
      <w:startOverride w:val="2"/>
    </w:lvlOverride>
  </w:num>
  <w:num w:numId="12" w16cid:durableId="937758830">
    <w:abstractNumId w:val="21"/>
  </w:num>
  <w:num w:numId="13" w16cid:durableId="1446189560">
    <w:abstractNumId w:val="27"/>
  </w:num>
  <w:num w:numId="14" w16cid:durableId="58985317">
    <w:abstractNumId w:val="16"/>
    <w:lvlOverride w:ilvl="0">
      <w:startOverride w:val="2"/>
    </w:lvlOverride>
  </w:num>
  <w:num w:numId="15" w16cid:durableId="1693451906">
    <w:abstractNumId w:val="15"/>
    <w:lvlOverride w:ilvl="0">
      <w:startOverride w:val="1"/>
    </w:lvlOverride>
  </w:num>
  <w:num w:numId="16" w16cid:durableId="1514684455">
    <w:abstractNumId w:val="26"/>
  </w:num>
  <w:num w:numId="17" w16cid:durableId="1425540104">
    <w:abstractNumId w:val="12"/>
  </w:num>
  <w:num w:numId="18" w16cid:durableId="1984116684">
    <w:abstractNumId w:val="11"/>
  </w:num>
  <w:num w:numId="19" w16cid:durableId="1518815627">
    <w:abstractNumId w:val="0"/>
  </w:num>
  <w:num w:numId="20" w16cid:durableId="1845364006">
    <w:abstractNumId w:val="1"/>
  </w:num>
  <w:num w:numId="21" w16cid:durableId="1846094041">
    <w:abstractNumId w:val="2"/>
  </w:num>
  <w:num w:numId="22" w16cid:durableId="1211723379">
    <w:abstractNumId w:val="3"/>
  </w:num>
  <w:num w:numId="23" w16cid:durableId="209078679">
    <w:abstractNumId w:val="8"/>
  </w:num>
  <w:num w:numId="24" w16cid:durableId="284121712">
    <w:abstractNumId w:val="4"/>
  </w:num>
  <w:num w:numId="25" w16cid:durableId="1629044620">
    <w:abstractNumId w:val="5"/>
  </w:num>
  <w:num w:numId="26" w16cid:durableId="264313807">
    <w:abstractNumId w:val="6"/>
  </w:num>
  <w:num w:numId="27" w16cid:durableId="228882993">
    <w:abstractNumId w:val="7"/>
  </w:num>
  <w:num w:numId="28" w16cid:durableId="280960954">
    <w:abstractNumId w:val="9"/>
  </w:num>
  <w:num w:numId="29" w16cid:durableId="940065385">
    <w:abstractNumId w:val="13"/>
  </w:num>
  <w:num w:numId="30" w16cid:durableId="1986542381">
    <w:abstractNumId w:val="16"/>
    <w:lvlOverride w:ilvl="0">
      <w:startOverride w:val="3"/>
    </w:lvlOverride>
  </w:num>
  <w:num w:numId="31" w16cid:durableId="35668791">
    <w:abstractNumId w:val="16"/>
    <w:lvlOverride w:ilvl="0">
      <w:startOverride w:val="1"/>
    </w:lvlOverride>
  </w:num>
  <w:num w:numId="32" w16cid:durableId="721104233">
    <w:abstractNumId w:val="16"/>
    <w:lvlOverride w:ilvl="0">
      <w:startOverride w:val="1"/>
    </w:lvlOverride>
  </w:num>
  <w:num w:numId="33" w16cid:durableId="672679912">
    <w:abstractNumId w:val="16"/>
  </w:num>
  <w:num w:numId="34" w16cid:durableId="89087586">
    <w:abstractNumId w:val="16"/>
    <w:lvlOverride w:ilvl="0">
      <w:startOverride w:val="1"/>
    </w:lvlOverride>
  </w:num>
  <w:num w:numId="35" w16cid:durableId="1498498219">
    <w:abstractNumId w:val="18"/>
  </w:num>
  <w:num w:numId="36" w16cid:durableId="829952399">
    <w:abstractNumId w:val="22"/>
  </w:num>
  <w:num w:numId="37" w16cid:durableId="948271983">
    <w:abstractNumId w:val="25"/>
  </w:num>
  <w:num w:numId="38" w16cid:durableId="490947865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F0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6F7A"/>
    <w:rsid w:val="00007EBF"/>
    <w:rsid w:val="00011336"/>
    <w:rsid w:val="00013C05"/>
    <w:rsid w:val="00014841"/>
    <w:rsid w:val="000160C3"/>
    <w:rsid w:val="0001765C"/>
    <w:rsid w:val="00020F33"/>
    <w:rsid w:val="000215C0"/>
    <w:rsid w:val="00022217"/>
    <w:rsid w:val="000233B3"/>
    <w:rsid w:val="00025A47"/>
    <w:rsid w:val="00025E75"/>
    <w:rsid w:val="00030E3B"/>
    <w:rsid w:val="0003111F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D3"/>
    <w:rsid w:val="000404E4"/>
    <w:rsid w:val="00045494"/>
    <w:rsid w:val="00047323"/>
    <w:rsid w:val="00051BF0"/>
    <w:rsid w:val="00052523"/>
    <w:rsid w:val="00052F81"/>
    <w:rsid w:val="000548AA"/>
    <w:rsid w:val="000553A0"/>
    <w:rsid w:val="00062222"/>
    <w:rsid w:val="00064E72"/>
    <w:rsid w:val="000666A7"/>
    <w:rsid w:val="00067B49"/>
    <w:rsid w:val="00067BDA"/>
    <w:rsid w:val="0007172C"/>
    <w:rsid w:val="00071874"/>
    <w:rsid w:val="000730BB"/>
    <w:rsid w:val="00075276"/>
    <w:rsid w:val="0007573F"/>
    <w:rsid w:val="000801FC"/>
    <w:rsid w:val="0008114E"/>
    <w:rsid w:val="00082489"/>
    <w:rsid w:val="000825E0"/>
    <w:rsid w:val="00084B0D"/>
    <w:rsid w:val="00085620"/>
    <w:rsid w:val="00090050"/>
    <w:rsid w:val="00090EE8"/>
    <w:rsid w:val="000953D5"/>
    <w:rsid w:val="00095401"/>
    <w:rsid w:val="000A031F"/>
    <w:rsid w:val="000A162C"/>
    <w:rsid w:val="000A1C7A"/>
    <w:rsid w:val="000A324B"/>
    <w:rsid w:val="000A6C0C"/>
    <w:rsid w:val="000B11A8"/>
    <w:rsid w:val="000B1952"/>
    <w:rsid w:val="000C25E9"/>
    <w:rsid w:val="000C3EA9"/>
    <w:rsid w:val="000C4533"/>
    <w:rsid w:val="000C4E88"/>
    <w:rsid w:val="000C54D2"/>
    <w:rsid w:val="000C6C91"/>
    <w:rsid w:val="000C735F"/>
    <w:rsid w:val="000D0774"/>
    <w:rsid w:val="000D13A7"/>
    <w:rsid w:val="000D4202"/>
    <w:rsid w:val="000D7C33"/>
    <w:rsid w:val="000E1286"/>
    <w:rsid w:val="000E4BDA"/>
    <w:rsid w:val="000E6162"/>
    <w:rsid w:val="000F0996"/>
    <w:rsid w:val="000F1532"/>
    <w:rsid w:val="000F3C7E"/>
    <w:rsid w:val="000F4A39"/>
    <w:rsid w:val="001014CF"/>
    <w:rsid w:val="0010331C"/>
    <w:rsid w:val="00105608"/>
    <w:rsid w:val="00110E34"/>
    <w:rsid w:val="001119EE"/>
    <w:rsid w:val="00111BFB"/>
    <w:rsid w:val="001125D3"/>
    <w:rsid w:val="001131A2"/>
    <w:rsid w:val="0011632E"/>
    <w:rsid w:val="0012126C"/>
    <w:rsid w:val="001228EC"/>
    <w:rsid w:val="001230E6"/>
    <w:rsid w:val="00124C91"/>
    <w:rsid w:val="00124DE7"/>
    <w:rsid w:val="00125301"/>
    <w:rsid w:val="0012670F"/>
    <w:rsid w:val="00130086"/>
    <w:rsid w:val="00130C34"/>
    <w:rsid w:val="00131044"/>
    <w:rsid w:val="001315CA"/>
    <w:rsid w:val="00133888"/>
    <w:rsid w:val="00133A3E"/>
    <w:rsid w:val="00136BE3"/>
    <w:rsid w:val="0013731C"/>
    <w:rsid w:val="00142BB5"/>
    <w:rsid w:val="00144CDA"/>
    <w:rsid w:val="0015105E"/>
    <w:rsid w:val="001547A9"/>
    <w:rsid w:val="00154EEB"/>
    <w:rsid w:val="00161950"/>
    <w:rsid w:val="00164B56"/>
    <w:rsid w:val="00165471"/>
    <w:rsid w:val="00170FA5"/>
    <w:rsid w:val="001714D0"/>
    <w:rsid w:val="00175020"/>
    <w:rsid w:val="001806ED"/>
    <w:rsid w:val="001831DC"/>
    <w:rsid w:val="00184B61"/>
    <w:rsid w:val="00185427"/>
    <w:rsid w:val="001906BA"/>
    <w:rsid w:val="001968DC"/>
    <w:rsid w:val="00196EFF"/>
    <w:rsid w:val="001A1B79"/>
    <w:rsid w:val="001A251E"/>
    <w:rsid w:val="001A27D9"/>
    <w:rsid w:val="001A2F7C"/>
    <w:rsid w:val="001A5E39"/>
    <w:rsid w:val="001A7A4D"/>
    <w:rsid w:val="001B008C"/>
    <w:rsid w:val="001B1555"/>
    <w:rsid w:val="001B2292"/>
    <w:rsid w:val="001B5474"/>
    <w:rsid w:val="001C23F6"/>
    <w:rsid w:val="001C290F"/>
    <w:rsid w:val="001C6470"/>
    <w:rsid w:val="001D57A7"/>
    <w:rsid w:val="001D7B9F"/>
    <w:rsid w:val="001E2DA2"/>
    <w:rsid w:val="001E3CB8"/>
    <w:rsid w:val="001F0451"/>
    <w:rsid w:val="001F2C34"/>
    <w:rsid w:val="001F530C"/>
    <w:rsid w:val="001F5394"/>
    <w:rsid w:val="001F73C1"/>
    <w:rsid w:val="00200439"/>
    <w:rsid w:val="0020188D"/>
    <w:rsid w:val="00202F49"/>
    <w:rsid w:val="00203039"/>
    <w:rsid w:val="00204957"/>
    <w:rsid w:val="00205026"/>
    <w:rsid w:val="00206356"/>
    <w:rsid w:val="002063BF"/>
    <w:rsid w:val="002073C9"/>
    <w:rsid w:val="0021063E"/>
    <w:rsid w:val="002118A2"/>
    <w:rsid w:val="002119DF"/>
    <w:rsid w:val="0021462B"/>
    <w:rsid w:val="00215CA2"/>
    <w:rsid w:val="0022129F"/>
    <w:rsid w:val="00221BC3"/>
    <w:rsid w:val="00227D80"/>
    <w:rsid w:val="002345A4"/>
    <w:rsid w:val="0023518B"/>
    <w:rsid w:val="00237895"/>
    <w:rsid w:val="002401EA"/>
    <w:rsid w:val="00240C86"/>
    <w:rsid w:val="00241B74"/>
    <w:rsid w:val="00242C8B"/>
    <w:rsid w:val="00243696"/>
    <w:rsid w:val="0024403F"/>
    <w:rsid w:val="002468BF"/>
    <w:rsid w:val="00246DA9"/>
    <w:rsid w:val="0024725F"/>
    <w:rsid w:val="00247F5F"/>
    <w:rsid w:val="002504E5"/>
    <w:rsid w:val="002510C3"/>
    <w:rsid w:val="00252EBE"/>
    <w:rsid w:val="0025661E"/>
    <w:rsid w:val="00260230"/>
    <w:rsid w:val="002607BC"/>
    <w:rsid w:val="00262437"/>
    <w:rsid w:val="00267279"/>
    <w:rsid w:val="002716EA"/>
    <w:rsid w:val="00272242"/>
    <w:rsid w:val="002723D5"/>
    <w:rsid w:val="00276F81"/>
    <w:rsid w:val="00281D7B"/>
    <w:rsid w:val="00283107"/>
    <w:rsid w:val="00283DFC"/>
    <w:rsid w:val="0028615D"/>
    <w:rsid w:val="002877DD"/>
    <w:rsid w:val="00290054"/>
    <w:rsid w:val="00293322"/>
    <w:rsid w:val="002944CA"/>
    <w:rsid w:val="00295B4D"/>
    <w:rsid w:val="00295CA1"/>
    <w:rsid w:val="00296F91"/>
    <w:rsid w:val="002975B4"/>
    <w:rsid w:val="002A3B57"/>
    <w:rsid w:val="002A4AD8"/>
    <w:rsid w:val="002A6FDE"/>
    <w:rsid w:val="002B28FD"/>
    <w:rsid w:val="002B4F41"/>
    <w:rsid w:val="002B5206"/>
    <w:rsid w:val="002B5EB5"/>
    <w:rsid w:val="002C0903"/>
    <w:rsid w:val="002C1695"/>
    <w:rsid w:val="002C16FA"/>
    <w:rsid w:val="002C4590"/>
    <w:rsid w:val="002C5391"/>
    <w:rsid w:val="002C5ED2"/>
    <w:rsid w:val="002C6662"/>
    <w:rsid w:val="002C6D90"/>
    <w:rsid w:val="002C762B"/>
    <w:rsid w:val="002D1E7F"/>
    <w:rsid w:val="002D20F2"/>
    <w:rsid w:val="002D4389"/>
    <w:rsid w:val="002D535D"/>
    <w:rsid w:val="002D5362"/>
    <w:rsid w:val="002D5DE5"/>
    <w:rsid w:val="002D744C"/>
    <w:rsid w:val="002E06BD"/>
    <w:rsid w:val="002E48D4"/>
    <w:rsid w:val="002E4E25"/>
    <w:rsid w:val="002E5407"/>
    <w:rsid w:val="002E56CF"/>
    <w:rsid w:val="002F016C"/>
    <w:rsid w:val="002F0B37"/>
    <w:rsid w:val="002F2F8F"/>
    <w:rsid w:val="002F442D"/>
    <w:rsid w:val="002F504B"/>
    <w:rsid w:val="002F7189"/>
    <w:rsid w:val="00303E06"/>
    <w:rsid w:val="003071E5"/>
    <w:rsid w:val="003108F7"/>
    <w:rsid w:val="00311379"/>
    <w:rsid w:val="00314EDA"/>
    <w:rsid w:val="00315909"/>
    <w:rsid w:val="003161DC"/>
    <w:rsid w:val="00316B59"/>
    <w:rsid w:val="00320E4D"/>
    <w:rsid w:val="003234B7"/>
    <w:rsid w:val="00324BA5"/>
    <w:rsid w:val="00325444"/>
    <w:rsid w:val="00327D2E"/>
    <w:rsid w:val="003306A0"/>
    <w:rsid w:val="00330E9E"/>
    <w:rsid w:val="00331D3D"/>
    <w:rsid w:val="00334372"/>
    <w:rsid w:val="00334C46"/>
    <w:rsid w:val="0033529C"/>
    <w:rsid w:val="00336CB7"/>
    <w:rsid w:val="0034189A"/>
    <w:rsid w:val="00341A5E"/>
    <w:rsid w:val="00342FEE"/>
    <w:rsid w:val="00343802"/>
    <w:rsid w:val="00344B7D"/>
    <w:rsid w:val="0034595D"/>
    <w:rsid w:val="00350232"/>
    <w:rsid w:val="00350B11"/>
    <w:rsid w:val="00353C45"/>
    <w:rsid w:val="00357166"/>
    <w:rsid w:val="00363C2F"/>
    <w:rsid w:val="003642B4"/>
    <w:rsid w:val="00367470"/>
    <w:rsid w:val="00367A2D"/>
    <w:rsid w:val="003715D6"/>
    <w:rsid w:val="00373C2B"/>
    <w:rsid w:val="00376E7E"/>
    <w:rsid w:val="003811A9"/>
    <w:rsid w:val="003845BF"/>
    <w:rsid w:val="00392607"/>
    <w:rsid w:val="0039430F"/>
    <w:rsid w:val="003946FE"/>
    <w:rsid w:val="00394A9D"/>
    <w:rsid w:val="00396469"/>
    <w:rsid w:val="00396481"/>
    <w:rsid w:val="003A28A5"/>
    <w:rsid w:val="003A5C87"/>
    <w:rsid w:val="003B120F"/>
    <w:rsid w:val="003B1737"/>
    <w:rsid w:val="003B1B2A"/>
    <w:rsid w:val="003B3284"/>
    <w:rsid w:val="003B431D"/>
    <w:rsid w:val="003C14A2"/>
    <w:rsid w:val="003C1583"/>
    <w:rsid w:val="003C19FC"/>
    <w:rsid w:val="003C1F78"/>
    <w:rsid w:val="003C4116"/>
    <w:rsid w:val="003C5B91"/>
    <w:rsid w:val="003D0B37"/>
    <w:rsid w:val="003D3DC2"/>
    <w:rsid w:val="003D3E97"/>
    <w:rsid w:val="003D560B"/>
    <w:rsid w:val="003D62C1"/>
    <w:rsid w:val="003D6DD9"/>
    <w:rsid w:val="003D771A"/>
    <w:rsid w:val="003E149D"/>
    <w:rsid w:val="003E1DD5"/>
    <w:rsid w:val="003E20FC"/>
    <w:rsid w:val="003E33B8"/>
    <w:rsid w:val="003E5946"/>
    <w:rsid w:val="003E5B13"/>
    <w:rsid w:val="003E7C69"/>
    <w:rsid w:val="003F0BD7"/>
    <w:rsid w:val="003F0BEA"/>
    <w:rsid w:val="003F124B"/>
    <w:rsid w:val="003F3B01"/>
    <w:rsid w:val="003F51FD"/>
    <w:rsid w:val="003F69D9"/>
    <w:rsid w:val="003F7382"/>
    <w:rsid w:val="003F7EDE"/>
    <w:rsid w:val="004009B8"/>
    <w:rsid w:val="00403673"/>
    <w:rsid w:val="00411F2B"/>
    <w:rsid w:val="00412411"/>
    <w:rsid w:val="004156B6"/>
    <w:rsid w:val="00415D5A"/>
    <w:rsid w:val="00416540"/>
    <w:rsid w:val="00417257"/>
    <w:rsid w:val="00420029"/>
    <w:rsid w:val="00420A14"/>
    <w:rsid w:val="00421BF6"/>
    <w:rsid w:val="00421DC5"/>
    <w:rsid w:val="0042614E"/>
    <w:rsid w:val="004261BB"/>
    <w:rsid w:val="004265A5"/>
    <w:rsid w:val="00427402"/>
    <w:rsid w:val="00431CC4"/>
    <w:rsid w:val="004321CD"/>
    <w:rsid w:val="00434027"/>
    <w:rsid w:val="004345EE"/>
    <w:rsid w:val="00435D98"/>
    <w:rsid w:val="00440A92"/>
    <w:rsid w:val="004421D1"/>
    <w:rsid w:val="004463A0"/>
    <w:rsid w:val="00446DAA"/>
    <w:rsid w:val="00447805"/>
    <w:rsid w:val="00451A34"/>
    <w:rsid w:val="0045569A"/>
    <w:rsid w:val="00462C62"/>
    <w:rsid w:val="004647DD"/>
    <w:rsid w:val="00464DEB"/>
    <w:rsid w:val="00465239"/>
    <w:rsid w:val="004658D7"/>
    <w:rsid w:val="00466E24"/>
    <w:rsid w:val="00470A3A"/>
    <w:rsid w:val="0047293A"/>
    <w:rsid w:val="00472E80"/>
    <w:rsid w:val="00475C69"/>
    <w:rsid w:val="00477C53"/>
    <w:rsid w:val="004813AB"/>
    <w:rsid w:val="00481F08"/>
    <w:rsid w:val="0048617A"/>
    <w:rsid w:val="00486CCB"/>
    <w:rsid w:val="00487188"/>
    <w:rsid w:val="0049117E"/>
    <w:rsid w:val="00493819"/>
    <w:rsid w:val="00495705"/>
    <w:rsid w:val="00496978"/>
    <w:rsid w:val="00496DD4"/>
    <w:rsid w:val="0049734A"/>
    <w:rsid w:val="004A36E7"/>
    <w:rsid w:val="004A5C3E"/>
    <w:rsid w:val="004B2318"/>
    <w:rsid w:val="004B3C1B"/>
    <w:rsid w:val="004B491D"/>
    <w:rsid w:val="004B4E9D"/>
    <w:rsid w:val="004C317E"/>
    <w:rsid w:val="004C54E4"/>
    <w:rsid w:val="004C7173"/>
    <w:rsid w:val="004D038C"/>
    <w:rsid w:val="004D0DA6"/>
    <w:rsid w:val="004D0FF8"/>
    <w:rsid w:val="004D3C89"/>
    <w:rsid w:val="004D4D5D"/>
    <w:rsid w:val="004E0420"/>
    <w:rsid w:val="004E1D97"/>
    <w:rsid w:val="004E1EF1"/>
    <w:rsid w:val="004E2442"/>
    <w:rsid w:val="004E283C"/>
    <w:rsid w:val="004E2D4A"/>
    <w:rsid w:val="004E35A4"/>
    <w:rsid w:val="004E7DE0"/>
    <w:rsid w:val="004F1810"/>
    <w:rsid w:val="004F5D02"/>
    <w:rsid w:val="004F5E69"/>
    <w:rsid w:val="004F6690"/>
    <w:rsid w:val="005000BF"/>
    <w:rsid w:val="00500589"/>
    <w:rsid w:val="0050206B"/>
    <w:rsid w:val="00512EF1"/>
    <w:rsid w:val="00514501"/>
    <w:rsid w:val="005153EA"/>
    <w:rsid w:val="00517ED5"/>
    <w:rsid w:val="005208E4"/>
    <w:rsid w:val="00522B05"/>
    <w:rsid w:val="00530A17"/>
    <w:rsid w:val="005329C8"/>
    <w:rsid w:val="00533730"/>
    <w:rsid w:val="00533FCE"/>
    <w:rsid w:val="0053639C"/>
    <w:rsid w:val="0053797D"/>
    <w:rsid w:val="00546756"/>
    <w:rsid w:val="005468E5"/>
    <w:rsid w:val="00551D55"/>
    <w:rsid w:val="00553540"/>
    <w:rsid w:val="00554FEE"/>
    <w:rsid w:val="00561167"/>
    <w:rsid w:val="0056304F"/>
    <w:rsid w:val="005638C0"/>
    <w:rsid w:val="0056464B"/>
    <w:rsid w:val="00566255"/>
    <w:rsid w:val="00570A3E"/>
    <w:rsid w:val="00571740"/>
    <w:rsid w:val="00571F1F"/>
    <w:rsid w:val="005739C1"/>
    <w:rsid w:val="00573B4A"/>
    <w:rsid w:val="00577380"/>
    <w:rsid w:val="00580215"/>
    <w:rsid w:val="0058186F"/>
    <w:rsid w:val="00584129"/>
    <w:rsid w:val="00585929"/>
    <w:rsid w:val="00587084"/>
    <w:rsid w:val="00590F1A"/>
    <w:rsid w:val="00592A99"/>
    <w:rsid w:val="00593DEC"/>
    <w:rsid w:val="00594B14"/>
    <w:rsid w:val="0059502E"/>
    <w:rsid w:val="005957D5"/>
    <w:rsid w:val="00596C59"/>
    <w:rsid w:val="005A09D4"/>
    <w:rsid w:val="005A0E96"/>
    <w:rsid w:val="005A1DAB"/>
    <w:rsid w:val="005A3EAA"/>
    <w:rsid w:val="005A4319"/>
    <w:rsid w:val="005A47C9"/>
    <w:rsid w:val="005A5A6B"/>
    <w:rsid w:val="005B18A6"/>
    <w:rsid w:val="005B3BA5"/>
    <w:rsid w:val="005B55F2"/>
    <w:rsid w:val="005C22B9"/>
    <w:rsid w:val="005C39AE"/>
    <w:rsid w:val="005C3BF4"/>
    <w:rsid w:val="005C703B"/>
    <w:rsid w:val="005C7DAC"/>
    <w:rsid w:val="005D0DB0"/>
    <w:rsid w:val="005D1E00"/>
    <w:rsid w:val="005D69D4"/>
    <w:rsid w:val="005D6A71"/>
    <w:rsid w:val="005E0657"/>
    <w:rsid w:val="005F39DD"/>
    <w:rsid w:val="005F5C28"/>
    <w:rsid w:val="005F6D0F"/>
    <w:rsid w:val="006056F3"/>
    <w:rsid w:val="006078DB"/>
    <w:rsid w:val="006148BB"/>
    <w:rsid w:val="006205A7"/>
    <w:rsid w:val="00620D37"/>
    <w:rsid w:val="006216C4"/>
    <w:rsid w:val="0062364C"/>
    <w:rsid w:val="00623F28"/>
    <w:rsid w:val="00624FB4"/>
    <w:rsid w:val="006253F0"/>
    <w:rsid w:val="00625E62"/>
    <w:rsid w:val="00625EAF"/>
    <w:rsid w:val="00626E9E"/>
    <w:rsid w:val="00633025"/>
    <w:rsid w:val="006374E3"/>
    <w:rsid w:val="0064141E"/>
    <w:rsid w:val="006424DC"/>
    <w:rsid w:val="00643038"/>
    <w:rsid w:val="00644D98"/>
    <w:rsid w:val="006453E2"/>
    <w:rsid w:val="00645672"/>
    <w:rsid w:val="00645D41"/>
    <w:rsid w:val="006468A8"/>
    <w:rsid w:val="00646B0C"/>
    <w:rsid w:val="006526B0"/>
    <w:rsid w:val="00656322"/>
    <w:rsid w:val="00656A25"/>
    <w:rsid w:val="00656C0A"/>
    <w:rsid w:val="006607E4"/>
    <w:rsid w:val="00661379"/>
    <w:rsid w:val="00661696"/>
    <w:rsid w:val="00664447"/>
    <w:rsid w:val="006745DF"/>
    <w:rsid w:val="006757A8"/>
    <w:rsid w:val="00676A43"/>
    <w:rsid w:val="0067772E"/>
    <w:rsid w:val="00677812"/>
    <w:rsid w:val="00684E0F"/>
    <w:rsid w:val="006920FC"/>
    <w:rsid w:val="0069243D"/>
    <w:rsid w:val="006928B6"/>
    <w:rsid w:val="00692C15"/>
    <w:rsid w:val="00693561"/>
    <w:rsid w:val="0069373A"/>
    <w:rsid w:val="00693DAF"/>
    <w:rsid w:val="006942D4"/>
    <w:rsid w:val="00694598"/>
    <w:rsid w:val="00694DA0"/>
    <w:rsid w:val="00694E45"/>
    <w:rsid w:val="00695FCE"/>
    <w:rsid w:val="0069630C"/>
    <w:rsid w:val="006A41DB"/>
    <w:rsid w:val="006A41ED"/>
    <w:rsid w:val="006A421A"/>
    <w:rsid w:val="006A45EA"/>
    <w:rsid w:val="006A4CD2"/>
    <w:rsid w:val="006A52AF"/>
    <w:rsid w:val="006A577D"/>
    <w:rsid w:val="006B00A8"/>
    <w:rsid w:val="006B0621"/>
    <w:rsid w:val="006B0C68"/>
    <w:rsid w:val="006B1C7F"/>
    <w:rsid w:val="006B293A"/>
    <w:rsid w:val="006B4939"/>
    <w:rsid w:val="006B6B63"/>
    <w:rsid w:val="006B7377"/>
    <w:rsid w:val="006B7A0D"/>
    <w:rsid w:val="006C0786"/>
    <w:rsid w:val="006C2AAF"/>
    <w:rsid w:val="006C39AB"/>
    <w:rsid w:val="006C44F0"/>
    <w:rsid w:val="006D0E2D"/>
    <w:rsid w:val="006D29FF"/>
    <w:rsid w:val="006D4DE4"/>
    <w:rsid w:val="006D5A3F"/>
    <w:rsid w:val="006D6201"/>
    <w:rsid w:val="006E3409"/>
    <w:rsid w:val="006E41FE"/>
    <w:rsid w:val="006E6357"/>
    <w:rsid w:val="006F37F5"/>
    <w:rsid w:val="006F4590"/>
    <w:rsid w:val="006F694B"/>
    <w:rsid w:val="006F7121"/>
    <w:rsid w:val="006F7A2D"/>
    <w:rsid w:val="006F7AB7"/>
    <w:rsid w:val="006F7D10"/>
    <w:rsid w:val="0070059E"/>
    <w:rsid w:val="00701541"/>
    <w:rsid w:val="007022AC"/>
    <w:rsid w:val="007029F3"/>
    <w:rsid w:val="00703E5E"/>
    <w:rsid w:val="00706989"/>
    <w:rsid w:val="0071064A"/>
    <w:rsid w:val="007136E5"/>
    <w:rsid w:val="007137C2"/>
    <w:rsid w:val="00713D02"/>
    <w:rsid w:val="00713DF8"/>
    <w:rsid w:val="00716A8B"/>
    <w:rsid w:val="00716B81"/>
    <w:rsid w:val="00716E42"/>
    <w:rsid w:val="00717CA3"/>
    <w:rsid w:val="0072147E"/>
    <w:rsid w:val="007223CF"/>
    <w:rsid w:val="00722F2C"/>
    <w:rsid w:val="00723122"/>
    <w:rsid w:val="00723176"/>
    <w:rsid w:val="00730B6E"/>
    <w:rsid w:val="007323D9"/>
    <w:rsid w:val="007328BF"/>
    <w:rsid w:val="007337AE"/>
    <w:rsid w:val="00736435"/>
    <w:rsid w:val="00742794"/>
    <w:rsid w:val="00742E84"/>
    <w:rsid w:val="0074552F"/>
    <w:rsid w:val="00747545"/>
    <w:rsid w:val="00751C1F"/>
    <w:rsid w:val="00752CBB"/>
    <w:rsid w:val="007531B9"/>
    <w:rsid w:val="00753940"/>
    <w:rsid w:val="00754514"/>
    <w:rsid w:val="00754A45"/>
    <w:rsid w:val="00756B12"/>
    <w:rsid w:val="00760DE6"/>
    <w:rsid w:val="00763DA3"/>
    <w:rsid w:val="00767982"/>
    <w:rsid w:val="0077216B"/>
    <w:rsid w:val="007730DE"/>
    <w:rsid w:val="00775411"/>
    <w:rsid w:val="0077545E"/>
    <w:rsid w:val="00776C72"/>
    <w:rsid w:val="00776FB7"/>
    <w:rsid w:val="007777A2"/>
    <w:rsid w:val="00783478"/>
    <w:rsid w:val="00784214"/>
    <w:rsid w:val="00786966"/>
    <w:rsid w:val="0079329D"/>
    <w:rsid w:val="007934DC"/>
    <w:rsid w:val="00794D42"/>
    <w:rsid w:val="007962B0"/>
    <w:rsid w:val="007A02F3"/>
    <w:rsid w:val="007A084A"/>
    <w:rsid w:val="007A10B2"/>
    <w:rsid w:val="007A1A13"/>
    <w:rsid w:val="007A33A2"/>
    <w:rsid w:val="007A486B"/>
    <w:rsid w:val="007A726C"/>
    <w:rsid w:val="007B31D6"/>
    <w:rsid w:val="007B34C5"/>
    <w:rsid w:val="007B492A"/>
    <w:rsid w:val="007B6138"/>
    <w:rsid w:val="007B637F"/>
    <w:rsid w:val="007C0783"/>
    <w:rsid w:val="007C0B91"/>
    <w:rsid w:val="007C2BA9"/>
    <w:rsid w:val="007C55A5"/>
    <w:rsid w:val="007C6931"/>
    <w:rsid w:val="007D0F4E"/>
    <w:rsid w:val="007D1674"/>
    <w:rsid w:val="007D1806"/>
    <w:rsid w:val="007D19C1"/>
    <w:rsid w:val="007D2025"/>
    <w:rsid w:val="007D2B41"/>
    <w:rsid w:val="007D3761"/>
    <w:rsid w:val="007D6153"/>
    <w:rsid w:val="007E109C"/>
    <w:rsid w:val="007E1DEC"/>
    <w:rsid w:val="007E35D3"/>
    <w:rsid w:val="007E3D38"/>
    <w:rsid w:val="007F1496"/>
    <w:rsid w:val="007F31FA"/>
    <w:rsid w:val="007F374B"/>
    <w:rsid w:val="007F3822"/>
    <w:rsid w:val="007F4099"/>
    <w:rsid w:val="007F76F2"/>
    <w:rsid w:val="00802588"/>
    <w:rsid w:val="00806DDB"/>
    <w:rsid w:val="00810732"/>
    <w:rsid w:val="00812B52"/>
    <w:rsid w:val="008137AF"/>
    <w:rsid w:val="008145E1"/>
    <w:rsid w:val="0081506D"/>
    <w:rsid w:val="0081598F"/>
    <w:rsid w:val="00823831"/>
    <w:rsid w:val="0082699C"/>
    <w:rsid w:val="00827C7D"/>
    <w:rsid w:val="00831056"/>
    <w:rsid w:val="0083123F"/>
    <w:rsid w:val="00834B9F"/>
    <w:rsid w:val="00834BCA"/>
    <w:rsid w:val="00835799"/>
    <w:rsid w:val="008359CE"/>
    <w:rsid w:val="00837431"/>
    <w:rsid w:val="00841525"/>
    <w:rsid w:val="008441AD"/>
    <w:rsid w:val="00844518"/>
    <w:rsid w:val="00845B7C"/>
    <w:rsid w:val="008508E4"/>
    <w:rsid w:val="008618F3"/>
    <w:rsid w:val="008637B7"/>
    <w:rsid w:val="0086417A"/>
    <w:rsid w:val="0086581C"/>
    <w:rsid w:val="00873024"/>
    <w:rsid w:val="00873625"/>
    <w:rsid w:val="0087744F"/>
    <w:rsid w:val="0088014A"/>
    <w:rsid w:val="00881419"/>
    <w:rsid w:val="00882CA3"/>
    <w:rsid w:val="00883973"/>
    <w:rsid w:val="00884C77"/>
    <w:rsid w:val="008940CB"/>
    <w:rsid w:val="008960EA"/>
    <w:rsid w:val="008964D0"/>
    <w:rsid w:val="008969E1"/>
    <w:rsid w:val="008A6BC0"/>
    <w:rsid w:val="008A76E0"/>
    <w:rsid w:val="008B0123"/>
    <w:rsid w:val="008B01BB"/>
    <w:rsid w:val="008B4593"/>
    <w:rsid w:val="008B62E8"/>
    <w:rsid w:val="008B6EC7"/>
    <w:rsid w:val="008B72CB"/>
    <w:rsid w:val="008C13BC"/>
    <w:rsid w:val="008C37A8"/>
    <w:rsid w:val="008C4E89"/>
    <w:rsid w:val="008D00C8"/>
    <w:rsid w:val="008D15AE"/>
    <w:rsid w:val="008D1AC1"/>
    <w:rsid w:val="008D3B2C"/>
    <w:rsid w:val="008D3D47"/>
    <w:rsid w:val="008D4279"/>
    <w:rsid w:val="008D6721"/>
    <w:rsid w:val="008E0FBF"/>
    <w:rsid w:val="008E1D64"/>
    <w:rsid w:val="008E1DEA"/>
    <w:rsid w:val="008E3571"/>
    <w:rsid w:val="008E5E06"/>
    <w:rsid w:val="008E5E7A"/>
    <w:rsid w:val="008E767A"/>
    <w:rsid w:val="008E7851"/>
    <w:rsid w:val="008F0AC1"/>
    <w:rsid w:val="008F15A5"/>
    <w:rsid w:val="008F33FA"/>
    <w:rsid w:val="008F5CAF"/>
    <w:rsid w:val="008F5E94"/>
    <w:rsid w:val="008F7126"/>
    <w:rsid w:val="009005E2"/>
    <w:rsid w:val="00901BC4"/>
    <w:rsid w:val="009069C6"/>
    <w:rsid w:val="00907671"/>
    <w:rsid w:val="00907BE0"/>
    <w:rsid w:val="00911E97"/>
    <w:rsid w:val="00911EBF"/>
    <w:rsid w:val="009159E7"/>
    <w:rsid w:val="00916660"/>
    <w:rsid w:val="00916DC6"/>
    <w:rsid w:val="00922487"/>
    <w:rsid w:val="00923149"/>
    <w:rsid w:val="00923E17"/>
    <w:rsid w:val="009240AA"/>
    <w:rsid w:val="0092772E"/>
    <w:rsid w:val="0093131C"/>
    <w:rsid w:val="00931AC0"/>
    <w:rsid w:val="00933473"/>
    <w:rsid w:val="009338F7"/>
    <w:rsid w:val="009341E3"/>
    <w:rsid w:val="00934CCA"/>
    <w:rsid w:val="00935573"/>
    <w:rsid w:val="009356AF"/>
    <w:rsid w:val="00937527"/>
    <w:rsid w:val="0094079E"/>
    <w:rsid w:val="009409D4"/>
    <w:rsid w:val="0094267A"/>
    <w:rsid w:val="0094426C"/>
    <w:rsid w:val="00944F56"/>
    <w:rsid w:val="00945365"/>
    <w:rsid w:val="00950B44"/>
    <w:rsid w:val="00953F31"/>
    <w:rsid w:val="0095432B"/>
    <w:rsid w:val="00957167"/>
    <w:rsid w:val="00957209"/>
    <w:rsid w:val="009602A8"/>
    <w:rsid w:val="00962BB5"/>
    <w:rsid w:val="00964B17"/>
    <w:rsid w:val="009652C2"/>
    <w:rsid w:val="00970684"/>
    <w:rsid w:val="009712BA"/>
    <w:rsid w:val="00971E64"/>
    <w:rsid w:val="00972EF7"/>
    <w:rsid w:val="00973999"/>
    <w:rsid w:val="0097428A"/>
    <w:rsid w:val="00977F7E"/>
    <w:rsid w:val="009816ED"/>
    <w:rsid w:val="00985810"/>
    <w:rsid w:val="00985916"/>
    <w:rsid w:val="00985C41"/>
    <w:rsid w:val="009866CF"/>
    <w:rsid w:val="00987C4B"/>
    <w:rsid w:val="00991AFD"/>
    <w:rsid w:val="00992106"/>
    <w:rsid w:val="009A0229"/>
    <w:rsid w:val="009A2752"/>
    <w:rsid w:val="009A342C"/>
    <w:rsid w:val="009A5CFE"/>
    <w:rsid w:val="009B1035"/>
    <w:rsid w:val="009C1359"/>
    <w:rsid w:val="009C61BF"/>
    <w:rsid w:val="009C724E"/>
    <w:rsid w:val="009C75FC"/>
    <w:rsid w:val="009D2384"/>
    <w:rsid w:val="009D41B1"/>
    <w:rsid w:val="009E01F6"/>
    <w:rsid w:val="009E17B6"/>
    <w:rsid w:val="009E2F76"/>
    <w:rsid w:val="009E6C29"/>
    <w:rsid w:val="009E765C"/>
    <w:rsid w:val="009F0460"/>
    <w:rsid w:val="009F3110"/>
    <w:rsid w:val="009F3D94"/>
    <w:rsid w:val="009F3FBF"/>
    <w:rsid w:val="009F67FA"/>
    <w:rsid w:val="00A03ADA"/>
    <w:rsid w:val="00A0567D"/>
    <w:rsid w:val="00A06224"/>
    <w:rsid w:val="00A07680"/>
    <w:rsid w:val="00A105CD"/>
    <w:rsid w:val="00A125D9"/>
    <w:rsid w:val="00A15071"/>
    <w:rsid w:val="00A161BC"/>
    <w:rsid w:val="00A16B12"/>
    <w:rsid w:val="00A1750A"/>
    <w:rsid w:val="00A222AD"/>
    <w:rsid w:val="00A22662"/>
    <w:rsid w:val="00A22837"/>
    <w:rsid w:val="00A26DD8"/>
    <w:rsid w:val="00A313DA"/>
    <w:rsid w:val="00A31E3F"/>
    <w:rsid w:val="00A33366"/>
    <w:rsid w:val="00A356F4"/>
    <w:rsid w:val="00A35A10"/>
    <w:rsid w:val="00A429D0"/>
    <w:rsid w:val="00A4551D"/>
    <w:rsid w:val="00A4560F"/>
    <w:rsid w:val="00A52872"/>
    <w:rsid w:val="00A52FD2"/>
    <w:rsid w:val="00A56E37"/>
    <w:rsid w:val="00A61142"/>
    <w:rsid w:val="00A61887"/>
    <w:rsid w:val="00A61936"/>
    <w:rsid w:val="00A63A74"/>
    <w:rsid w:val="00A64465"/>
    <w:rsid w:val="00A64FFF"/>
    <w:rsid w:val="00A67C30"/>
    <w:rsid w:val="00A72D0D"/>
    <w:rsid w:val="00A77018"/>
    <w:rsid w:val="00A820A2"/>
    <w:rsid w:val="00A8366D"/>
    <w:rsid w:val="00A85F0D"/>
    <w:rsid w:val="00A92A5C"/>
    <w:rsid w:val="00A93198"/>
    <w:rsid w:val="00A976F6"/>
    <w:rsid w:val="00AA1AEA"/>
    <w:rsid w:val="00AA27D2"/>
    <w:rsid w:val="00AA2E28"/>
    <w:rsid w:val="00AA2FE1"/>
    <w:rsid w:val="00AA450F"/>
    <w:rsid w:val="00AA6A5F"/>
    <w:rsid w:val="00AB15C9"/>
    <w:rsid w:val="00AB45ED"/>
    <w:rsid w:val="00AB5671"/>
    <w:rsid w:val="00AB581E"/>
    <w:rsid w:val="00AC0E6D"/>
    <w:rsid w:val="00AC224E"/>
    <w:rsid w:val="00AC2A77"/>
    <w:rsid w:val="00AC4A48"/>
    <w:rsid w:val="00AC5904"/>
    <w:rsid w:val="00AC7F9C"/>
    <w:rsid w:val="00AD26EE"/>
    <w:rsid w:val="00AD3139"/>
    <w:rsid w:val="00AD4C44"/>
    <w:rsid w:val="00AE0DDA"/>
    <w:rsid w:val="00AE2097"/>
    <w:rsid w:val="00AE36DC"/>
    <w:rsid w:val="00AE39FE"/>
    <w:rsid w:val="00AE6B2C"/>
    <w:rsid w:val="00AE7272"/>
    <w:rsid w:val="00AF514F"/>
    <w:rsid w:val="00B000E3"/>
    <w:rsid w:val="00B01D70"/>
    <w:rsid w:val="00B034F8"/>
    <w:rsid w:val="00B04585"/>
    <w:rsid w:val="00B04611"/>
    <w:rsid w:val="00B046F1"/>
    <w:rsid w:val="00B06A1A"/>
    <w:rsid w:val="00B117FF"/>
    <w:rsid w:val="00B13D6C"/>
    <w:rsid w:val="00B154F2"/>
    <w:rsid w:val="00B154F3"/>
    <w:rsid w:val="00B16AF7"/>
    <w:rsid w:val="00B17CDC"/>
    <w:rsid w:val="00B2005F"/>
    <w:rsid w:val="00B21CD3"/>
    <w:rsid w:val="00B25119"/>
    <w:rsid w:val="00B263FE"/>
    <w:rsid w:val="00B2651F"/>
    <w:rsid w:val="00B2754E"/>
    <w:rsid w:val="00B30437"/>
    <w:rsid w:val="00B327D7"/>
    <w:rsid w:val="00B32FC6"/>
    <w:rsid w:val="00B366E9"/>
    <w:rsid w:val="00B37376"/>
    <w:rsid w:val="00B41519"/>
    <w:rsid w:val="00B4299A"/>
    <w:rsid w:val="00B42F35"/>
    <w:rsid w:val="00B4519D"/>
    <w:rsid w:val="00B46A56"/>
    <w:rsid w:val="00B46E49"/>
    <w:rsid w:val="00B47D2D"/>
    <w:rsid w:val="00B553F9"/>
    <w:rsid w:val="00B572D8"/>
    <w:rsid w:val="00B6329C"/>
    <w:rsid w:val="00B65C61"/>
    <w:rsid w:val="00B66E80"/>
    <w:rsid w:val="00B67BFE"/>
    <w:rsid w:val="00B7153D"/>
    <w:rsid w:val="00B71721"/>
    <w:rsid w:val="00B71832"/>
    <w:rsid w:val="00B7501D"/>
    <w:rsid w:val="00B75B9C"/>
    <w:rsid w:val="00B76FDA"/>
    <w:rsid w:val="00B82B0C"/>
    <w:rsid w:val="00B83328"/>
    <w:rsid w:val="00B8558F"/>
    <w:rsid w:val="00B85BD9"/>
    <w:rsid w:val="00B86120"/>
    <w:rsid w:val="00B86A95"/>
    <w:rsid w:val="00B9142C"/>
    <w:rsid w:val="00B91E97"/>
    <w:rsid w:val="00BA0095"/>
    <w:rsid w:val="00BA183F"/>
    <w:rsid w:val="00BA359E"/>
    <w:rsid w:val="00BA72E3"/>
    <w:rsid w:val="00BB2A22"/>
    <w:rsid w:val="00BB32CC"/>
    <w:rsid w:val="00BB5AE5"/>
    <w:rsid w:val="00BB5D2D"/>
    <w:rsid w:val="00BC1746"/>
    <w:rsid w:val="00BC3844"/>
    <w:rsid w:val="00BD000A"/>
    <w:rsid w:val="00BD004E"/>
    <w:rsid w:val="00BD1046"/>
    <w:rsid w:val="00BD18F5"/>
    <w:rsid w:val="00BD2A7F"/>
    <w:rsid w:val="00BD2AEC"/>
    <w:rsid w:val="00BD2C74"/>
    <w:rsid w:val="00BD6B2B"/>
    <w:rsid w:val="00BD6D4A"/>
    <w:rsid w:val="00BE7E74"/>
    <w:rsid w:val="00BF02A9"/>
    <w:rsid w:val="00BF0633"/>
    <w:rsid w:val="00BF0AA8"/>
    <w:rsid w:val="00C034AA"/>
    <w:rsid w:val="00C056D6"/>
    <w:rsid w:val="00C064CF"/>
    <w:rsid w:val="00C1049A"/>
    <w:rsid w:val="00C10585"/>
    <w:rsid w:val="00C10915"/>
    <w:rsid w:val="00C111A7"/>
    <w:rsid w:val="00C12991"/>
    <w:rsid w:val="00C12E3D"/>
    <w:rsid w:val="00C1459B"/>
    <w:rsid w:val="00C1695E"/>
    <w:rsid w:val="00C169D3"/>
    <w:rsid w:val="00C17EDE"/>
    <w:rsid w:val="00C21F3C"/>
    <w:rsid w:val="00C22F5A"/>
    <w:rsid w:val="00C2398C"/>
    <w:rsid w:val="00C247CE"/>
    <w:rsid w:val="00C26464"/>
    <w:rsid w:val="00C316A0"/>
    <w:rsid w:val="00C37007"/>
    <w:rsid w:val="00C37C4A"/>
    <w:rsid w:val="00C4221F"/>
    <w:rsid w:val="00C44E45"/>
    <w:rsid w:val="00C44F53"/>
    <w:rsid w:val="00C45CA1"/>
    <w:rsid w:val="00C46131"/>
    <w:rsid w:val="00C47043"/>
    <w:rsid w:val="00C51F51"/>
    <w:rsid w:val="00C531B2"/>
    <w:rsid w:val="00C5416B"/>
    <w:rsid w:val="00C55581"/>
    <w:rsid w:val="00C55994"/>
    <w:rsid w:val="00C565C7"/>
    <w:rsid w:val="00C6382F"/>
    <w:rsid w:val="00C64140"/>
    <w:rsid w:val="00C663C0"/>
    <w:rsid w:val="00C665FB"/>
    <w:rsid w:val="00C67207"/>
    <w:rsid w:val="00C70E40"/>
    <w:rsid w:val="00C7126B"/>
    <w:rsid w:val="00C7226D"/>
    <w:rsid w:val="00C73B60"/>
    <w:rsid w:val="00C76645"/>
    <w:rsid w:val="00C77EE9"/>
    <w:rsid w:val="00C8107F"/>
    <w:rsid w:val="00C8199C"/>
    <w:rsid w:val="00C843E6"/>
    <w:rsid w:val="00C84AFB"/>
    <w:rsid w:val="00C87965"/>
    <w:rsid w:val="00C9096E"/>
    <w:rsid w:val="00C925EA"/>
    <w:rsid w:val="00CA0E16"/>
    <w:rsid w:val="00CA2CDA"/>
    <w:rsid w:val="00CA4FE9"/>
    <w:rsid w:val="00CA5099"/>
    <w:rsid w:val="00CA6A3E"/>
    <w:rsid w:val="00CA7FD5"/>
    <w:rsid w:val="00CB10F6"/>
    <w:rsid w:val="00CB1BE1"/>
    <w:rsid w:val="00CB6529"/>
    <w:rsid w:val="00CB6E4B"/>
    <w:rsid w:val="00CC4195"/>
    <w:rsid w:val="00CC61AC"/>
    <w:rsid w:val="00CD2F1B"/>
    <w:rsid w:val="00CD426D"/>
    <w:rsid w:val="00CD59AD"/>
    <w:rsid w:val="00CD5DAF"/>
    <w:rsid w:val="00CE0E23"/>
    <w:rsid w:val="00CE182F"/>
    <w:rsid w:val="00CE475E"/>
    <w:rsid w:val="00CF0F9A"/>
    <w:rsid w:val="00CF1D2C"/>
    <w:rsid w:val="00CF2277"/>
    <w:rsid w:val="00CF3377"/>
    <w:rsid w:val="00CF43FA"/>
    <w:rsid w:val="00CF560A"/>
    <w:rsid w:val="00CF6B9B"/>
    <w:rsid w:val="00D025E5"/>
    <w:rsid w:val="00D046E5"/>
    <w:rsid w:val="00D050E0"/>
    <w:rsid w:val="00D07A39"/>
    <w:rsid w:val="00D101AF"/>
    <w:rsid w:val="00D16DE6"/>
    <w:rsid w:val="00D231B7"/>
    <w:rsid w:val="00D23D50"/>
    <w:rsid w:val="00D2480A"/>
    <w:rsid w:val="00D2645E"/>
    <w:rsid w:val="00D2698B"/>
    <w:rsid w:val="00D276F6"/>
    <w:rsid w:val="00D32C6A"/>
    <w:rsid w:val="00D33CB1"/>
    <w:rsid w:val="00D40C68"/>
    <w:rsid w:val="00D41DF1"/>
    <w:rsid w:val="00D470EA"/>
    <w:rsid w:val="00D5133A"/>
    <w:rsid w:val="00D52C92"/>
    <w:rsid w:val="00D537DB"/>
    <w:rsid w:val="00D6260B"/>
    <w:rsid w:val="00D634AE"/>
    <w:rsid w:val="00D644E6"/>
    <w:rsid w:val="00D7317E"/>
    <w:rsid w:val="00D75DE7"/>
    <w:rsid w:val="00D76C95"/>
    <w:rsid w:val="00D77703"/>
    <w:rsid w:val="00D77E9B"/>
    <w:rsid w:val="00D80221"/>
    <w:rsid w:val="00D80857"/>
    <w:rsid w:val="00D8129D"/>
    <w:rsid w:val="00D847E4"/>
    <w:rsid w:val="00D86232"/>
    <w:rsid w:val="00D86E2E"/>
    <w:rsid w:val="00DA1B4F"/>
    <w:rsid w:val="00DA4E14"/>
    <w:rsid w:val="00DA7A52"/>
    <w:rsid w:val="00DB0C47"/>
    <w:rsid w:val="00DB2CBD"/>
    <w:rsid w:val="00DB59CE"/>
    <w:rsid w:val="00DB6062"/>
    <w:rsid w:val="00DB7804"/>
    <w:rsid w:val="00DC441E"/>
    <w:rsid w:val="00DC46B8"/>
    <w:rsid w:val="00DC4B5C"/>
    <w:rsid w:val="00DC533A"/>
    <w:rsid w:val="00DC79B4"/>
    <w:rsid w:val="00DC7E1E"/>
    <w:rsid w:val="00DD3A79"/>
    <w:rsid w:val="00DD3AB3"/>
    <w:rsid w:val="00DD4B32"/>
    <w:rsid w:val="00DD638A"/>
    <w:rsid w:val="00DE08BF"/>
    <w:rsid w:val="00DE4DF8"/>
    <w:rsid w:val="00DE5A03"/>
    <w:rsid w:val="00DF1B6E"/>
    <w:rsid w:val="00DF4D09"/>
    <w:rsid w:val="00DF5545"/>
    <w:rsid w:val="00DF5D59"/>
    <w:rsid w:val="00DF66CF"/>
    <w:rsid w:val="00E02057"/>
    <w:rsid w:val="00E04231"/>
    <w:rsid w:val="00E100EC"/>
    <w:rsid w:val="00E1296B"/>
    <w:rsid w:val="00E13686"/>
    <w:rsid w:val="00E14027"/>
    <w:rsid w:val="00E22452"/>
    <w:rsid w:val="00E2490B"/>
    <w:rsid w:val="00E25B03"/>
    <w:rsid w:val="00E34CBE"/>
    <w:rsid w:val="00E36242"/>
    <w:rsid w:val="00E368F5"/>
    <w:rsid w:val="00E373D4"/>
    <w:rsid w:val="00E409BE"/>
    <w:rsid w:val="00E42DB3"/>
    <w:rsid w:val="00E454BB"/>
    <w:rsid w:val="00E47BD0"/>
    <w:rsid w:val="00E47E4D"/>
    <w:rsid w:val="00E50A8B"/>
    <w:rsid w:val="00E50FBA"/>
    <w:rsid w:val="00E51E7E"/>
    <w:rsid w:val="00E56065"/>
    <w:rsid w:val="00E575C0"/>
    <w:rsid w:val="00E57884"/>
    <w:rsid w:val="00E60944"/>
    <w:rsid w:val="00E63451"/>
    <w:rsid w:val="00E66920"/>
    <w:rsid w:val="00E66F06"/>
    <w:rsid w:val="00E6742A"/>
    <w:rsid w:val="00E70D8E"/>
    <w:rsid w:val="00E7185F"/>
    <w:rsid w:val="00E71C0C"/>
    <w:rsid w:val="00E72821"/>
    <w:rsid w:val="00E75D57"/>
    <w:rsid w:val="00E80627"/>
    <w:rsid w:val="00E81331"/>
    <w:rsid w:val="00E81935"/>
    <w:rsid w:val="00E82F7C"/>
    <w:rsid w:val="00E83A71"/>
    <w:rsid w:val="00E848CD"/>
    <w:rsid w:val="00E855C3"/>
    <w:rsid w:val="00E856F2"/>
    <w:rsid w:val="00E9037D"/>
    <w:rsid w:val="00E96357"/>
    <w:rsid w:val="00E97F9A"/>
    <w:rsid w:val="00EA12B8"/>
    <w:rsid w:val="00EA2264"/>
    <w:rsid w:val="00EA2A0E"/>
    <w:rsid w:val="00EA6986"/>
    <w:rsid w:val="00EA77C9"/>
    <w:rsid w:val="00EB0179"/>
    <w:rsid w:val="00EB02BD"/>
    <w:rsid w:val="00EB1F20"/>
    <w:rsid w:val="00EB344E"/>
    <w:rsid w:val="00EB4A84"/>
    <w:rsid w:val="00EB6460"/>
    <w:rsid w:val="00EB6E94"/>
    <w:rsid w:val="00EB7352"/>
    <w:rsid w:val="00EB74F5"/>
    <w:rsid w:val="00EC1000"/>
    <w:rsid w:val="00EC3473"/>
    <w:rsid w:val="00EC36F7"/>
    <w:rsid w:val="00EC7D8F"/>
    <w:rsid w:val="00ED24AD"/>
    <w:rsid w:val="00ED280A"/>
    <w:rsid w:val="00ED31F5"/>
    <w:rsid w:val="00ED3C6B"/>
    <w:rsid w:val="00ED4DB6"/>
    <w:rsid w:val="00ED5EEE"/>
    <w:rsid w:val="00ED7B5C"/>
    <w:rsid w:val="00EE1FEE"/>
    <w:rsid w:val="00EE57F5"/>
    <w:rsid w:val="00EF036B"/>
    <w:rsid w:val="00EF10F3"/>
    <w:rsid w:val="00EF1DB2"/>
    <w:rsid w:val="00EF3A02"/>
    <w:rsid w:val="00EF7364"/>
    <w:rsid w:val="00F00B0D"/>
    <w:rsid w:val="00F019C4"/>
    <w:rsid w:val="00F023F4"/>
    <w:rsid w:val="00F039D3"/>
    <w:rsid w:val="00F04854"/>
    <w:rsid w:val="00F0594E"/>
    <w:rsid w:val="00F0720C"/>
    <w:rsid w:val="00F1032B"/>
    <w:rsid w:val="00F10C80"/>
    <w:rsid w:val="00F21826"/>
    <w:rsid w:val="00F2296C"/>
    <w:rsid w:val="00F30A9F"/>
    <w:rsid w:val="00F31BB0"/>
    <w:rsid w:val="00F40C8E"/>
    <w:rsid w:val="00F45601"/>
    <w:rsid w:val="00F45D08"/>
    <w:rsid w:val="00F4692B"/>
    <w:rsid w:val="00F51039"/>
    <w:rsid w:val="00F513AE"/>
    <w:rsid w:val="00F527E6"/>
    <w:rsid w:val="00F53191"/>
    <w:rsid w:val="00F53633"/>
    <w:rsid w:val="00F549D2"/>
    <w:rsid w:val="00F56DAA"/>
    <w:rsid w:val="00F56FED"/>
    <w:rsid w:val="00F57BC7"/>
    <w:rsid w:val="00F60F8A"/>
    <w:rsid w:val="00F65236"/>
    <w:rsid w:val="00F65BDE"/>
    <w:rsid w:val="00F66FD5"/>
    <w:rsid w:val="00F67345"/>
    <w:rsid w:val="00F708BD"/>
    <w:rsid w:val="00F70F0D"/>
    <w:rsid w:val="00F724BF"/>
    <w:rsid w:val="00F75DB5"/>
    <w:rsid w:val="00F80A54"/>
    <w:rsid w:val="00F810F5"/>
    <w:rsid w:val="00F82852"/>
    <w:rsid w:val="00F84A48"/>
    <w:rsid w:val="00F85F01"/>
    <w:rsid w:val="00F865ED"/>
    <w:rsid w:val="00F868EA"/>
    <w:rsid w:val="00F87BDD"/>
    <w:rsid w:val="00F93494"/>
    <w:rsid w:val="00F94325"/>
    <w:rsid w:val="00F948E0"/>
    <w:rsid w:val="00F952CF"/>
    <w:rsid w:val="00F96EF2"/>
    <w:rsid w:val="00FA4F11"/>
    <w:rsid w:val="00FA5D3D"/>
    <w:rsid w:val="00FA6481"/>
    <w:rsid w:val="00FB0B16"/>
    <w:rsid w:val="00FB1014"/>
    <w:rsid w:val="00FB206F"/>
    <w:rsid w:val="00FC35E6"/>
    <w:rsid w:val="00FC40E9"/>
    <w:rsid w:val="00FC72C8"/>
    <w:rsid w:val="00FC7B0D"/>
    <w:rsid w:val="00FD0C9D"/>
    <w:rsid w:val="00FD1D3C"/>
    <w:rsid w:val="00FD20D2"/>
    <w:rsid w:val="00FD42E1"/>
    <w:rsid w:val="00FD57B5"/>
    <w:rsid w:val="00FE2459"/>
    <w:rsid w:val="00FE6534"/>
    <w:rsid w:val="00FF24B3"/>
    <w:rsid w:val="00FF31CE"/>
    <w:rsid w:val="00FF357F"/>
    <w:rsid w:val="00FF5AD8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6B500F"/>
  <w15:docId w15:val="{7E95E6D7-CE84-48C5-8B92-B729924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596C59"/>
    <w:pPr>
      <w:numPr>
        <w:numId w:val="33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6A4CD2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A35A10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F65236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62364C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H3">
    <w:name w:val="RSC H3"/>
    <w:basedOn w:val="RSCBasictext"/>
    <w:qFormat/>
    <w:rsid w:val="00E50FBA"/>
    <w:pPr>
      <w:spacing w:before="300"/>
    </w:pPr>
    <w:rPr>
      <w:b/>
      <w:bCs/>
      <w:color w:val="C8102E"/>
    </w:rPr>
  </w:style>
  <w:style w:type="paragraph" w:customStyle="1" w:styleId="RSCBulletedlist">
    <w:name w:val="RSC Bulleted list"/>
    <w:basedOn w:val="RSCBasictext"/>
    <w:qFormat/>
    <w:rsid w:val="00E50FBA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8E7851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8E7851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numbering" w:customStyle="1" w:styleId="CurrentList4">
    <w:name w:val="Current List4"/>
    <w:uiPriority w:val="99"/>
    <w:rsid w:val="00F65236"/>
    <w:pPr>
      <w:numPr>
        <w:numId w:val="16"/>
      </w:numPr>
    </w:pPr>
  </w:style>
  <w:style w:type="numbering" w:customStyle="1" w:styleId="CurrentList5">
    <w:name w:val="Current List5"/>
    <w:uiPriority w:val="99"/>
    <w:rsid w:val="00E50FBA"/>
    <w:pPr>
      <w:numPr>
        <w:numId w:val="17"/>
      </w:numPr>
    </w:pPr>
  </w:style>
  <w:style w:type="numbering" w:customStyle="1" w:styleId="CurrentList6">
    <w:name w:val="Current List6"/>
    <w:uiPriority w:val="99"/>
    <w:rsid w:val="00E50FBA"/>
    <w:pPr>
      <w:numPr>
        <w:numId w:val="18"/>
      </w:numPr>
    </w:pPr>
  </w:style>
  <w:style w:type="paragraph" w:styleId="Header">
    <w:name w:val="header"/>
    <w:basedOn w:val="Normal"/>
    <w:link w:val="HeaderChar"/>
    <w:uiPriority w:val="99"/>
    <w:unhideWhenUsed/>
    <w:rsid w:val="004A3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6E7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4A3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6E7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EA2264"/>
    <w:rPr>
      <w:color w:val="0000FF"/>
      <w:u w:val="single"/>
    </w:rPr>
  </w:style>
  <w:style w:type="paragraph" w:customStyle="1" w:styleId="RSCURL">
    <w:name w:val="RSC URL"/>
    <w:basedOn w:val="Normal"/>
    <w:qFormat/>
    <w:rsid w:val="00085620"/>
    <w:pPr>
      <w:spacing w:after="86"/>
      <w:ind w:right="-850"/>
      <w:jc w:val="left"/>
    </w:pPr>
    <w:rPr>
      <w:rFonts w:ascii="Century Gothic" w:hAnsi="Century Gothic"/>
      <w:b/>
      <w:color w:val="C8102E"/>
      <w:sz w:val="18"/>
      <w:szCs w:val="18"/>
    </w:rPr>
  </w:style>
  <w:style w:type="paragraph" w:customStyle="1" w:styleId="RSCH4">
    <w:name w:val="RSC H4"/>
    <w:basedOn w:val="RSCH2"/>
    <w:qFormat/>
    <w:rsid w:val="00475C69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8C4E89"/>
    <w:pPr>
      <w:jc w:val="center"/>
    </w:pPr>
  </w:style>
  <w:style w:type="numbering" w:customStyle="1" w:styleId="CurrentList7">
    <w:name w:val="Current List7"/>
    <w:uiPriority w:val="99"/>
    <w:rsid w:val="00596C59"/>
    <w:pPr>
      <w:numPr>
        <w:numId w:val="29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44F5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semiHidden/>
    <w:unhideWhenUsed/>
    <w:qFormat/>
    <w:rsid w:val="00373C2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373C2B"/>
    <w:rPr>
      <w:rFonts w:ascii="Arial" w:hAnsi="Arial" w:cs="Arial"/>
      <w:lang w:eastAsia="zh-CN"/>
    </w:rPr>
  </w:style>
  <w:style w:type="character" w:styleId="FootnoteReference">
    <w:name w:val="footnote reference"/>
    <w:basedOn w:val="DefaultParagraphFont"/>
    <w:semiHidden/>
    <w:unhideWhenUsed/>
    <w:rsid w:val="00373C2B"/>
    <w:rPr>
      <w:vertAlign w:val="superscript"/>
    </w:rPr>
  </w:style>
  <w:style w:type="paragraph" w:customStyle="1" w:styleId="MultipleChoice">
    <w:name w:val="Multiple Choice"/>
    <w:basedOn w:val="RSCletteredlist"/>
    <w:qFormat/>
    <w:rsid w:val="007F3822"/>
    <w:pPr>
      <w:numPr>
        <w:numId w:val="36"/>
      </w:numPr>
    </w:pPr>
  </w:style>
  <w:style w:type="numbering" w:customStyle="1" w:styleId="CurrentList8">
    <w:name w:val="Current List8"/>
    <w:uiPriority w:val="99"/>
    <w:rsid w:val="007F3822"/>
    <w:pPr>
      <w:numPr>
        <w:numId w:val="35"/>
      </w:numPr>
    </w:pPr>
  </w:style>
  <w:style w:type="paragraph" w:styleId="ListParagraph">
    <w:name w:val="List Paragraph"/>
    <w:basedOn w:val="Normal"/>
    <w:uiPriority w:val="34"/>
    <w:qFormat/>
    <w:rsid w:val="00205026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D59A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D59A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D59AD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9AD"/>
    <w:rPr>
      <w:rFonts w:ascii="Arial" w:hAnsi="Arial" w:cs="Arial"/>
      <w:b/>
      <w:bCs/>
      <w:lang w:eastAsia="zh-CN"/>
    </w:rPr>
  </w:style>
  <w:style w:type="paragraph" w:styleId="NoSpacing">
    <w:name w:val="No Spacing"/>
    <w:uiPriority w:val="1"/>
    <w:qFormat/>
    <w:rsid w:val="00DA1B4F"/>
    <w:pPr>
      <w:spacing w:after="0" w:line="240" w:lineRule="auto"/>
      <w:ind w:left="0" w:firstLine="0"/>
      <w:outlineLvl w:val="0"/>
    </w:pPr>
    <w:rPr>
      <w:rFonts w:ascii="Arial" w:hAnsi="Arial" w:cs="Arial"/>
      <w:lang w:eastAsia="zh-CN"/>
    </w:rPr>
  </w:style>
  <w:style w:type="paragraph" w:styleId="Revision">
    <w:name w:val="Revision"/>
    <w:hidden/>
    <w:uiPriority w:val="99"/>
    <w:semiHidden/>
    <w:rsid w:val="00BF0633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  <w:style w:type="character" w:styleId="FollowedHyperlink">
    <w:name w:val="FollowedHyperlink"/>
    <w:basedOn w:val="DefaultParagraphFont"/>
    <w:semiHidden/>
    <w:unhideWhenUsed/>
    <w:rsid w:val="00BF06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sa/4.0/deed.e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creativecommons.org/licenses/by/3.0/deed.en" TargetMode="External"/><Relationship Id="rId25" Type="http://schemas.openxmlformats.org/officeDocument/2006/relationships/hyperlink" Target="https://www.plasticsnews.com/fyi-charts/recycled-pet-use-product-categor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/3.0/deed.en" TargetMode="External"/><Relationship Id="rId23" Type="http://schemas.openxmlformats.org/officeDocument/2006/relationships/hyperlink" Target="https://www.plasticsnews.com/fyi-charts/recycled-pet-use-product-category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licenses/by-sa/4.0/deed.en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5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ssets.publishing.service.gov.uk/government/uploads/system/uploads/attachment_data/file/1073652/Table_13.csv/preview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MayPkM" TargetMode="External"/><Relationship Id="rId2" Type="http://schemas.openxmlformats.org/officeDocument/2006/relationships/image" Target="media/image8.emf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4FC49FB2AF342909FD002CD2218CC" ma:contentTypeVersion="13" ma:contentTypeDescription="Create a new document." ma:contentTypeScope="" ma:versionID="61235a5b080a76ba785726c4e86fcbbc">
  <xsd:schema xmlns:xsd="http://www.w3.org/2001/XMLSchema" xmlns:xs="http://www.w3.org/2001/XMLSchema" xmlns:p="http://schemas.microsoft.com/office/2006/metadata/properties" xmlns:ns3="a9c5b8cb-8b3b-4b00-8e13-e0891dd65cf1" xmlns:ns4="c4a1134a-ec95-48d0-8411-392686591e19" targetNamespace="http://schemas.microsoft.com/office/2006/metadata/properties" ma:root="true" ma:fieldsID="7413e13d544a15ecc9d51b9c7fcb8aa2" ns3:_="" ns4:_="">
    <xsd:import namespace="a9c5b8cb-8b3b-4b00-8e13-e0891dd65cf1"/>
    <xsd:import namespace="c4a1134a-ec95-48d0-8411-392686591e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5b8cb-8b3b-4b00-8e13-e0891dd65c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1134a-ec95-48d0-8411-392686591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B9E6A3-E325-461F-8467-2CA615ECB59D}">
  <ds:schemaRefs>
    <ds:schemaRef ds:uri="a9c5b8cb-8b3b-4b00-8e13-e0891dd65cf1"/>
    <ds:schemaRef ds:uri="c4a1134a-ec95-48d0-8411-392686591e19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AFCAEE-E462-4502-A5F7-3FD557201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5b8cb-8b3b-4b00-8e13-e0891dd65cf1"/>
    <ds:schemaRef ds:uri="c4a1134a-ec95-48d0-8411-392686591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</Template>
  <TotalTime>45</TotalTime>
  <Pages>6</Pages>
  <Words>996</Words>
  <Characters>8595</Characters>
  <Application>Microsoft Office Word</Application>
  <DocSecurity>0</DocSecurity>
  <Lines>232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Recycling plastics – is it worth it? student worksheet</vt:lpstr>
    </vt:vector>
  </TitlesOfParts>
  <Manager/>
  <Company>Royal Society of Chemistry</Company>
  <LinksUpToDate>false</LinksUpToDate>
  <CharactersWithSpaces>9434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Recycling plastics – is it worth it? student worksheet</dc:title>
  <dc:subject/>
  <dc:creator>Royal Society of Chemistry</dc:creator>
  <cp:keywords>polymers, plastic, disposal, landfill, recycling, life cycle assessment, evaluation skills, extended writing skills, maths skills,</cp:keywords>
  <dc:description>From The science behind sustainable home insulation, Education in Chemistry, https://rsc.li/40LEaUk</dc:description>
  <cp:lastModifiedBy>Georgia Murphy</cp:lastModifiedBy>
  <cp:revision>13</cp:revision>
  <cp:lastPrinted>2012-04-18T08:40:00Z</cp:lastPrinted>
  <dcterms:created xsi:type="dcterms:W3CDTF">2023-04-06T11:52:00Z</dcterms:created>
  <dcterms:modified xsi:type="dcterms:W3CDTF">2023-04-13T09:04:00Z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0x010100EE94FC49FB2AF342909FD002CD2218CC</vt:lpwstr>
  </property>
</Properties>
</file>