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AB2CC" w14:textId="7F59D10E" w:rsidR="008C72BD" w:rsidRPr="007859BF" w:rsidRDefault="00B97A07" w:rsidP="008C72BD">
      <w:pPr>
        <w:pStyle w:val="RSCH1"/>
      </w:pPr>
      <w:r>
        <w:t>Màs cymharol</w:t>
      </w:r>
    </w:p>
    <w:p w14:paraId="2ACF576D" w14:textId="3E2274AD" w:rsidR="00D741B3" w:rsidRPr="00BD116D" w:rsidRDefault="00A24420" w:rsidP="00A24420">
      <w:pPr>
        <w:pStyle w:val="RSCBasictext"/>
      </w:pPr>
      <w:r>
        <w:t>Mae startsh yn fath o garbohydrad sydd mewn llawer o fwydydd fel pasta, tatws, bara a reis.</w:t>
      </w:r>
    </w:p>
    <w:p w14:paraId="1F262FA2" w14:textId="7F232B6A" w:rsidR="00D741B3" w:rsidRDefault="006036C5" w:rsidP="00F031A7">
      <w:pPr>
        <w:pStyle w:val="RSCBasictext"/>
        <w:jc w:val="center"/>
        <w:rPr>
          <w:b/>
          <w:bCs/>
          <w:color w:val="EE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34572CE" wp14:editId="355D4527">
                <wp:simplePos x="0" y="0"/>
                <wp:positionH relativeFrom="column">
                  <wp:posOffset>4273868</wp:posOffset>
                </wp:positionH>
                <wp:positionV relativeFrom="paragraph">
                  <wp:posOffset>537528</wp:posOffset>
                </wp:positionV>
                <wp:extent cx="1945005" cy="65151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45005" cy="651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E22A0" w14:textId="77777777" w:rsidR="006036C5" w:rsidRPr="001654B9" w:rsidRDefault="006036C5" w:rsidP="006036C5">
                            <w:pPr>
                              <w:pStyle w:val="RSCBasictex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Ffynhonnell: © Shutterstock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4572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6.55pt;margin-top:42.35pt;width:153.15pt;height:51.3pt;rotation:-90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" filled="f" stroked="f">
                <v:textbox>
                  <w:txbxContent>
                    <w:p w14:paraId="601E22A0" w14:textId="77777777" w:rsidR="006036C5" w:rsidRPr="001654B9" w:rsidRDefault="006036C5" w:rsidP="006036C5">
                      <w:pPr>
                        <w:pStyle w:val="RSCBasictex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Ffynhonnell: © Shutterstock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EE0000"/>
        </w:rPr>
        <w:drawing>
          <wp:inline distT="0" distB="0" distL="0" distR="0" wp14:anchorId="64CAB554" wp14:editId="60E776D3">
            <wp:extent cx="3590597" cy="2004155"/>
            <wp:effectExtent l="0" t="0" r="3810" b="2540"/>
            <wp:docPr id="6" name="Picture 6" descr="Amrywiaeth eang o wahanol fwydydd sy’n cynnwys llawer o garbohydradau wedi’u casglu ynghyd, gan gynnwys pasta, sbageti, bara, ffyn bara, creision a that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large variety of different types of carbohydrate-rich foods gathered together including pasta, spaghetti, bread, breadsticks, potato crisps and potatoe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597" cy="200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F27DE" w14:textId="6373BFCC" w:rsidR="00A24420" w:rsidRDefault="00A24420" w:rsidP="00A24420">
      <w:pPr>
        <w:pStyle w:val="RSCBasictext"/>
      </w:pPr>
      <w:r>
        <w:t xml:space="preserve">Pan fyddwn ni’n bwyta bwydydd startsh, mae’r ensymau yn ein cyrff yn torri’r moleciwlau startsh mawr yn foleciwlau llai o’r enw siwgrau syml. </w:t>
      </w:r>
    </w:p>
    <w:p w14:paraId="5D99723B" w14:textId="23DCD1A2" w:rsidR="00182A08" w:rsidRPr="00840DF7" w:rsidRDefault="00182A08" w:rsidP="00182A08">
      <w:pPr>
        <w:pStyle w:val="RSCnumberedlist"/>
      </w:pPr>
      <w:r>
        <w:t xml:space="preserve">Un enghraifft o siwgr syml yw glwcos, </w:t>
      </w:r>
      <w:r>
        <w:rPr>
          <w:rFonts w:ascii="Cambria Math" w:hAnsi="Cambria Math"/>
        </w:rPr>
        <w:t>C</w:t>
      </w:r>
      <w:r>
        <w:rPr>
          <w:rFonts w:ascii="Cambria Math" w:hAnsi="Cambria Math"/>
          <w:vertAlign w:val="subscript"/>
        </w:rPr>
        <w:t>6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12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bscript"/>
        </w:rPr>
        <w:t>6</w:t>
      </w:r>
      <w:r>
        <w:rPr>
          <w:rFonts w:ascii="Cambria Math" w:hAnsi="Cambria Math"/>
        </w:rPr>
        <w:t>.</w:t>
      </w:r>
    </w:p>
    <w:p w14:paraId="62C035B8" w14:textId="5D2A7EF9" w:rsidR="00182A08" w:rsidRDefault="00182A08">
      <w:pPr>
        <w:pStyle w:val="RSCletteredlist"/>
        <w:numPr>
          <w:ilvl w:val="0"/>
          <w:numId w:val="16"/>
        </w:numPr>
      </w:pPr>
      <w:r>
        <w:t>Cyfrifwch fàs fformiwla cymharol glwcos. Defnyddiwch y tabl cyfnodol i’ch helpu.</w:t>
      </w:r>
    </w:p>
    <w:p w14:paraId="02D9D074" w14:textId="77777777" w:rsidR="00182A08" w:rsidRDefault="00182A08" w:rsidP="00182A08">
      <w:pPr>
        <w:pStyle w:val="RSCUnderline"/>
      </w:pPr>
      <w:r>
        <w:t>__________________________________________________________________________________</w:t>
      </w:r>
    </w:p>
    <w:p w14:paraId="791EA83C" w14:textId="77777777" w:rsidR="00182A08" w:rsidRDefault="00182A08" w:rsidP="00182A08">
      <w:pPr>
        <w:pStyle w:val="RSCUnderline"/>
      </w:pPr>
      <w:r>
        <w:t>__________________________________________________________________________________</w:t>
      </w:r>
    </w:p>
    <w:p w14:paraId="28290B8C" w14:textId="4CB06588" w:rsidR="00182A08" w:rsidRDefault="00182A08" w:rsidP="00182A08">
      <w:pPr>
        <w:pStyle w:val="RSCBasictext"/>
      </w:pPr>
      <w:r>
        <w:t>Mae ein cyrff yn defnyddio glwcos i wneud egni drwy broses o’r enw resbiradaeth gellol.</w:t>
      </w:r>
    </w:p>
    <w:p w14:paraId="49ACCD1B" w14:textId="77777777" w:rsidR="00182A08" w:rsidRDefault="00182A08" w:rsidP="00182A08">
      <w:pPr>
        <w:pStyle w:val="RSCBasictext"/>
      </w:pPr>
      <w:r>
        <w:t xml:space="preserve">Os oes digon o ocsigen, mae resbiradaeth aerobig yn digwydd pan fydd glwcos yn adweithio â’r ocsigen i gynhyrchu nwy carbon deuocsid a dŵr hylifol. </w:t>
      </w:r>
    </w:p>
    <w:p w14:paraId="05455715" w14:textId="77777777" w:rsidR="00182A08" w:rsidRDefault="00182A08" w:rsidP="00182A08">
      <w:pPr>
        <w:pStyle w:val="RSCletteredlist"/>
      </w:pPr>
      <w:r>
        <w:t>Ysgrifennwch yr hafaliad geiriau i gynrychioli proses resbiradaeth aerobig.</w:t>
      </w:r>
    </w:p>
    <w:p w14:paraId="502A850A" w14:textId="77777777" w:rsidR="00182A08" w:rsidRDefault="00182A08" w:rsidP="00182A08">
      <w:pPr>
        <w:pStyle w:val="RSCUnderline"/>
      </w:pPr>
      <w:r>
        <w:t>__________________________________________________________________________________</w:t>
      </w:r>
    </w:p>
    <w:p w14:paraId="0A3EA442" w14:textId="77777777" w:rsidR="00182A08" w:rsidRDefault="00182A08" w:rsidP="00182A08">
      <w:pPr>
        <w:pStyle w:val="RSCletteredlist"/>
      </w:pPr>
      <w:r>
        <w:t>Beth yw’r hafaliad cemegol cytbwys i gynrychioli proses resbiradaeth aerobig? Rhowch gylch o amgylch yr ateb cywir.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"/>
        <w:gridCol w:w="8278"/>
      </w:tblGrid>
      <w:tr w:rsidR="00182A08" w14:paraId="1A921723" w14:textId="77777777" w:rsidTr="009E2F2F">
        <w:tc>
          <w:tcPr>
            <w:tcW w:w="388" w:type="dxa"/>
            <w:vAlign w:val="center"/>
          </w:tcPr>
          <w:p w14:paraId="2030205D" w14:textId="77777777" w:rsidR="00182A08" w:rsidRPr="00AB4136" w:rsidRDefault="00182A08" w:rsidP="009E2F2F">
            <w:pPr>
              <w:pStyle w:val="RSCletteredlist"/>
              <w:numPr>
                <w:ilvl w:val="0"/>
                <w:numId w:val="0"/>
              </w:numPr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A</w:t>
            </w:r>
          </w:p>
        </w:tc>
        <w:tc>
          <w:tcPr>
            <w:tcW w:w="8278" w:type="dxa"/>
          </w:tcPr>
          <w:p w14:paraId="715665F3" w14:textId="77777777" w:rsidR="00182A08" w:rsidRPr="00E81F05" w:rsidRDefault="00182A08" w:rsidP="009E2F2F">
            <w:pPr>
              <w:pStyle w:val="RSCletteredlist"/>
              <w:numPr>
                <w:ilvl w:val="0"/>
                <w:numId w:val="0"/>
              </w:numPr>
              <w:ind w:left="360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C</w:t>
            </w:r>
            <w:r>
              <w:rPr>
                <w:rFonts w:ascii="Cambria Math" w:hAnsi="Cambria Math"/>
                <w:color w:val="000000" w:themeColor="text1"/>
                <w:vertAlign w:val="subscript"/>
              </w:rPr>
              <w:t>6</w:t>
            </w:r>
            <w:r>
              <w:rPr>
                <w:rFonts w:ascii="Cambria Math" w:hAnsi="Cambria Math"/>
              </w:rPr>
              <w:t>H</w:t>
            </w:r>
            <w:r>
              <w:rPr>
                <w:rFonts w:ascii="Cambria Math" w:hAnsi="Cambria Math"/>
                <w:vertAlign w:val="subscript"/>
              </w:rPr>
              <w:t>12</w:t>
            </w:r>
            <w:r>
              <w:rPr>
                <w:rFonts w:ascii="Cambria Math" w:hAnsi="Cambria Math"/>
              </w:rPr>
              <w:t>O</w:t>
            </w:r>
            <w:r>
              <w:rPr>
                <w:rFonts w:ascii="Cambria Math" w:hAnsi="Cambria Math"/>
                <w:vertAlign w:val="subscript"/>
              </w:rPr>
              <w:t>6</w:t>
            </w:r>
            <w:r>
              <w:rPr>
                <w:rFonts w:ascii="Cambria Math" w:hAnsi="Cambria Math"/>
              </w:rPr>
              <w:t xml:space="preserve"> + 9O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 xml:space="preserve"> → 6CO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 xml:space="preserve"> + 6H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>O</w:t>
            </w:r>
          </w:p>
        </w:tc>
      </w:tr>
      <w:tr w:rsidR="00182A08" w14:paraId="19DD1B23" w14:textId="77777777" w:rsidTr="009E2F2F">
        <w:tc>
          <w:tcPr>
            <w:tcW w:w="388" w:type="dxa"/>
            <w:vAlign w:val="center"/>
          </w:tcPr>
          <w:p w14:paraId="718E56EE" w14:textId="77777777" w:rsidR="00182A08" w:rsidRPr="00AB4136" w:rsidRDefault="00182A08" w:rsidP="009E2F2F">
            <w:pPr>
              <w:pStyle w:val="RSCletteredlist"/>
              <w:numPr>
                <w:ilvl w:val="0"/>
                <w:numId w:val="0"/>
              </w:numPr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B</w:t>
            </w:r>
          </w:p>
        </w:tc>
        <w:tc>
          <w:tcPr>
            <w:tcW w:w="8278" w:type="dxa"/>
          </w:tcPr>
          <w:p w14:paraId="7CA9D1A8" w14:textId="77777777" w:rsidR="00182A08" w:rsidRPr="00E81F05" w:rsidRDefault="00182A08" w:rsidP="009E2F2F">
            <w:pPr>
              <w:pStyle w:val="RSCletteredlist"/>
              <w:numPr>
                <w:ilvl w:val="0"/>
                <w:numId w:val="0"/>
              </w:numPr>
              <w:ind w:left="360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C</w:t>
            </w:r>
            <w:r>
              <w:rPr>
                <w:rFonts w:ascii="Cambria Math" w:hAnsi="Cambria Math"/>
                <w:color w:val="000000" w:themeColor="text1"/>
                <w:vertAlign w:val="subscript"/>
              </w:rPr>
              <w:t>6</w:t>
            </w:r>
            <w:r>
              <w:rPr>
                <w:rFonts w:ascii="Cambria Math" w:hAnsi="Cambria Math"/>
              </w:rPr>
              <w:t>H</w:t>
            </w:r>
            <w:r>
              <w:rPr>
                <w:rFonts w:ascii="Cambria Math" w:hAnsi="Cambria Math"/>
                <w:vertAlign w:val="subscript"/>
              </w:rPr>
              <w:t>12</w:t>
            </w:r>
            <w:r>
              <w:rPr>
                <w:rFonts w:ascii="Cambria Math" w:hAnsi="Cambria Math"/>
              </w:rPr>
              <w:t>O</w:t>
            </w:r>
            <w:r>
              <w:rPr>
                <w:rFonts w:ascii="Cambria Math" w:hAnsi="Cambria Math"/>
                <w:vertAlign w:val="subscript"/>
              </w:rPr>
              <w:t>6</w:t>
            </w:r>
            <w:r>
              <w:rPr>
                <w:rFonts w:ascii="Cambria Math" w:hAnsi="Cambria Math"/>
              </w:rPr>
              <w:t xml:space="preserve"> + O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 xml:space="preserve"> → 6CO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 xml:space="preserve"> + 6H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>O</w:t>
            </w:r>
          </w:p>
        </w:tc>
      </w:tr>
      <w:tr w:rsidR="00182A08" w14:paraId="194BCB19" w14:textId="77777777" w:rsidTr="009E2F2F">
        <w:tc>
          <w:tcPr>
            <w:tcW w:w="388" w:type="dxa"/>
            <w:vAlign w:val="center"/>
          </w:tcPr>
          <w:p w14:paraId="5266BFFE" w14:textId="77777777" w:rsidR="00182A08" w:rsidRPr="00AB4136" w:rsidRDefault="00182A08" w:rsidP="009E2F2F">
            <w:pPr>
              <w:pStyle w:val="RSCletteredlist"/>
              <w:numPr>
                <w:ilvl w:val="0"/>
                <w:numId w:val="0"/>
              </w:numPr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C</w:t>
            </w:r>
          </w:p>
        </w:tc>
        <w:tc>
          <w:tcPr>
            <w:tcW w:w="8278" w:type="dxa"/>
          </w:tcPr>
          <w:p w14:paraId="4AE0488B" w14:textId="77777777" w:rsidR="00182A08" w:rsidRPr="00E81F05" w:rsidRDefault="00182A08" w:rsidP="009E2F2F">
            <w:pPr>
              <w:pStyle w:val="RSCletteredlist"/>
              <w:numPr>
                <w:ilvl w:val="0"/>
                <w:numId w:val="0"/>
              </w:numPr>
              <w:ind w:left="360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C</w:t>
            </w:r>
            <w:r>
              <w:rPr>
                <w:rFonts w:ascii="Cambria Math" w:hAnsi="Cambria Math"/>
                <w:vertAlign w:val="subscript"/>
              </w:rPr>
              <w:t>6</w:t>
            </w:r>
            <w:r>
              <w:rPr>
                <w:rFonts w:ascii="Cambria Math" w:hAnsi="Cambria Math"/>
              </w:rPr>
              <w:t>H</w:t>
            </w:r>
            <w:r>
              <w:rPr>
                <w:rFonts w:ascii="Cambria Math" w:hAnsi="Cambria Math"/>
                <w:vertAlign w:val="subscript"/>
              </w:rPr>
              <w:t>12</w:t>
            </w:r>
            <w:r>
              <w:rPr>
                <w:rFonts w:ascii="Cambria Math" w:hAnsi="Cambria Math"/>
              </w:rPr>
              <w:t>O</w:t>
            </w:r>
            <w:r>
              <w:rPr>
                <w:rFonts w:ascii="Cambria Math" w:hAnsi="Cambria Math"/>
                <w:vertAlign w:val="subscript"/>
              </w:rPr>
              <w:t>6</w:t>
            </w:r>
            <w:r>
              <w:rPr>
                <w:rFonts w:ascii="Cambria Math" w:hAnsi="Cambria Math"/>
              </w:rPr>
              <w:t xml:space="preserve"> + 12O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 xml:space="preserve"> → 6CO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 xml:space="preserve"> + 6H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>O</w:t>
            </w:r>
          </w:p>
        </w:tc>
      </w:tr>
      <w:tr w:rsidR="00182A08" w14:paraId="56469CDD" w14:textId="77777777" w:rsidTr="009E2F2F">
        <w:tc>
          <w:tcPr>
            <w:tcW w:w="388" w:type="dxa"/>
            <w:vAlign w:val="center"/>
          </w:tcPr>
          <w:p w14:paraId="0BBB4651" w14:textId="77777777" w:rsidR="00182A08" w:rsidRPr="00AB4136" w:rsidRDefault="00182A08" w:rsidP="009E2F2F">
            <w:pPr>
              <w:pStyle w:val="RSCletteredlist"/>
              <w:numPr>
                <w:ilvl w:val="0"/>
                <w:numId w:val="0"/>
              </w:numPr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D</w:t>
            </w:r>
          </w:p>
        </w:tc>
        <w:tc>
          <w:tcPr>
            <w:tcW w:w="8278" w:type="dxa"/>
          </w:tcPr>
          <w:p w14:paraId="2A8548CD" w14:textId="77777777" w:rsidR="00182A08" w:rsidRPr="00E81F05" w:rsidRDefault="00182A08" w:rsidP="009E2F2F">
            <w:pPr>
              <w:pStyle w:val="RSCletteredlist"/>
              <w:numPr>
                <w:ilvl w:val="0"/>
                <w:numId w:val="0"/>
              </w:numPr>
              <w:ind w:left="360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C</w:t>
            </w:r>
            <w:r>
              <w:rPr>
                <w:rFonts w:ascii="Cambria Math" w:hAnsi="Cambria Math"/>
                <w:vertAlign w:val="subscript"/>
              </w:rPr>
              <w:t>6</w:t>
            </w:r>
            <w:r>
              <w:rPr>
                <w:rFonts w:ascii="Cambria Math" w:hAnsi="Cambria Math"/>
              </w:rPr>
              <w:t>H</w:t>
            </w:r>
            <w:r>
              <w:rPr>
                <w:rFonts w:ascii="Cambria Math" w:hAnsi="Cambria Math"/>
                <w:vertAlign w:val="subscript"/>
              </w:rPr>
              <w:t>12</w:t>
            </w:r>
            <w:r>
              <w:rPr>
                <w:rFonts w:ascii="Cambria Math" w:hAnsi="Cambria Math"/>
              </w:rPr>
              <w:t>O</w:t>
            </w:r>
            <w:r>
              <w:rPr>
                <w:rFonts w:ascii="Cambria Math" w:hAnsi="Cambria Math"/>
                <w:vertAlign w:val="subscript"/>
              </w:rPr>
              <w:t>6</w:t>
            </w:r>
            <w:r>
              <w:rPr>
                <w:rFonts w:ascii="Cambria Math" w:hAnsi="Cambria Math"/>
              </w:rPr>
              <w:t xml:space="preserve"> + O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 xml:space="preserve"> → 6CO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 xml:space="preserve"> + 6H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>O</w:t>
            </w:r>
          </w:p>
        </w:tc>
      </w:tr>
    </w:tbl>
    <w:p w14:paraId="5B79011E" w14:textId="21470463" w:rsidR="00C87BD9" w:rsidRDefault="00C87BD9" w:rsidP="00F031A7">
      <w:pPr>
        <w:pStyle w:val="RSCBasictext"/>
      </w:pPr>
    </w:p>
    <w:p w14:paraId="4C2A5A3A" w14:textId="77777777" w:rsidR="00EC7B69" w:rsidRDefault="00EC7B69">
      <w:pPr>
        <w:ind w:left="714" w:hanging="357"/>
        <w:outlineLvl w:val="9"/>
        <w:rPr>
          <w:rFonts w:ascii="Century Gothic" w:hAnsi="Century Gothic"/>
          <w:sz w:val="22"/>
          <w:szCs w:val="22"/>
        </w:rPr>
      </w:pPr>
      <w:r>
        <w:br w:type="page"/>
      </w:r>
    </w:p>
    <w:p w14:paraId="6DFCB38F" w14:textId="270028CF" w:rsidR="00182A08" w:rsidRDefault="00182A08" w:rsidP="00182A08">
      <w:pPr>
        <w:pStyle w:val="RSCBasictext"/>
        <w:spacing w:before="240"/>
      </w:pPr>
      <w:r>
        <w:lastRenderedPageBreak/>
        <w:t xml:space="preserve">Yn ystod ymarfer corff dwysedd uchel, mae’r corff yn galw am fwy o ocsigen. Os nad oes gan y corff ddigon o ocsigen i fodloni’r cynnydd hwn yn y galw, mae proses o’r enw resbiradaeth anaerobig yn digwydd pan fydd y glwcos yn cael ei dorri i lawr i gynhyrchu asid lactig. </w:t>
      </w:r>
    </w:p>
    <w:p w14:paraId="3E01E95F" w14:textId="0F916E0C" w:rsidR="00D741B3" w:rsidRDefault="00182A08" w:rsidP="00182A08">
      <w:pPr>
        <w:pStyle w:val="RSCBasictext"/>
        <w:rPr>
          <w:b/>
          <w:bCs/>
          <w:color w:val="EE0000"/>
        </w:rPr>
      </w:pPr>
      <w:r>
        <w:t xml:space="preserve"> </w:t>
      </w:r>
      <w:r>
        <w:rPr>
          <w:b/>
          <w:noProof/>
          <w:color w:val="EE0000"/>
        </w:rPr>
        <w:drawing>
          <wp:inline distT="0" distB="0" distL="0" distR="0" wp14:anchorId="378B04AA" wp14:editId="14A04BF5">
            <wp:extent cx="1591339" cy="1707072"/>
            <wp:effectExtent l="0" t="0" r="8890" b="7620"/>
            <wp:docPr id="3" name="Picture 3" descr="Fformiwla adeileddol asid lactig sy’n dangos tri atom carbon mewn rhes. Mae’r carbon cyntaf wedi’i gysylltu â’r ail garbon ac mae hefyd wedi’i gysylltu â thri atom hydrogen, ac mae’r ail garbon wedi’i gysylltu â’r carbon cyntaf a’r trydydd carbon ond mae hefyd wedi’i gysylltu â hydrogen ac ocsigen wedi’u bondio ag atom hydrogen. Mae’r trydydd carbon wedi’i gysylltu â’r ail garbon yn ogystal ag ocsigen ac ocsigen wedi’i fondio ag atom hydro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Fformiwla adeileddol asid lactig sy’n dangos tri atom carbon mewn rhes. Mae’r carbon cyntaf wedi’i gysylltu â’r ail garbon ac mae hefyd wedi’i gysylltu â thri atom hydrogen, ac mae’r ail garbon wedi’i gysylltu â’r carbon cyntaf a’r trydydd carbon ond mae hefyd wedi’i gysylltu â hydrogen ac ocsigen wedi’u bondio ag atom hydrogen. Mae’r trydydd carbon wedi’i gysylltu â’r ail garbon yn ogystal ag ocsigen ac ocsigen wedi’i fondio ag atom hydrogen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39" cy="1707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E63F7B" w14:textId="77777777" w:rsidR="00182A08" w:rsidRDefault="00182A08" w:rsidP="00182A08">
      <w:pPr>
        <w:pStyle w:val="RSCletteredlist"/>
      </w:pPr>
      <w:r>
        <w:t xml:space="preserve">Defnyddiwch y ddelwedd a roddir i ddiddwytho fformiwla gemegol asid lactig. </w:t>
      </w:r>
    </w:p>
    <w:p w14:paraId="4A1DF9FF" w14:textId="0C51EB88" w:rsidR="00182A08" w:rsidRPr="001D5646" w:rsidRDefault="00182A08" w:rsidP="00182A08">
      <w:pPr>
        <w:pStyle w:val="RSCletteredlist"/>
        <w:numPr>
          <w:ilvl w:val="0"/>
          <w:numId w:val="0"/>
        </w:numPr>
        <w:ind w:left="360"/>
        <w:rPr>
          <w:i/>
          <w:iCs/>
        </w:rPr>
      </w:pPr>
      <w:r>
        <w:rPr>
          <w:i/>
          <w:color w:val="C00000"/>
        </w:rPr>
        <w:t>Awgrym</w:t>
      </w:r>
      <w:r>
        <w:rPr>
          <w:i/>
        </w:rPr>
        <w:t xml:space="preserve">: Cofiwch gynnwys unrhyw rifau sy’n is-nodau sydd eu hangen i ddangos nifer atomau’r gwahanol elfennau sy’n bresennol. Er enghraifft, yn y fformiwla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O</m:t>
        </m:r>
      </m:oMath>
      <w:r>
        <w:rPr>
          <w:rFonts w:ascii="Cambria Math" w:hAnsi="Cambria Math"/>
        </w:rPr>
        <w:t xml:space="preserve"> </w:t>
      </w:r>
      <w:r>
        <w:rPr>
          <w:i/>
        </w:rPr>
        <w:t>mae’r rhif 2 sy’n is-nod yn dangos bod dau atom hydrogen yn bresennol.</w:t>
      </w:r>
    </w:p>
    <w:p w14:paraId="7B0C7AD5" w14:textId="77777777" w:rsidR="00182A08" w:rsidRDefault="00182A08" w:rsidP="00182A08">
      <w:pPr>
        <w:pStyle w:val="RSCUnderline"/>
      </w:pPr>
      <w:r>
        <w:t>__________________________________________________________________________________</w:t>
      </w:r>
    </w:p>
    <w:p w14:paraId="70DA8953" w14:textId="0E4C63AC" w:rsidR="00E9005E" w:rsidRPr="004F17A8" w:rsidRDefault="00182A08" w:rsidP="00E9005E">
      <w:pPr>
        <w:pStyle w:val="RSCletteredlist"/>
      </w:pPr>
      <w:r>
        <w:t>Defnyddiwch eich ateb i gyfrifo màs fformiwla cymharol asid lactig.</w:t>
      </w:r>
      <w:r>
        <w:rPr>
          <w:color w:val="FF0000"/>
        </w:rPr>
        <w:t xml:space="preserve"> </w:t>
      </w:r>
    </w:p>
    <w:p w14:paraId="4080A454" w14:textId="1C6BDBC3" w:rsidR="00E9005E" w:rsidRPr="00F031A7" w:rsidRDefault="00E9005E" w:rsidP="00E9005E">
      <w:pPr>
        <w:pStyle w:val="RSCletteredlist"/>
        <w:numPr>
          <w:ilvl w:val="0"/>
          <w:numId w:val="0"/>
        </w:numPr>
        <w:ind w:left="360"/>
        <w:rPr>
          <w:i/>
          <w:iCs/>
        </w:rPr>
      </w:pPr>
      <w:r>
        <w:rPr>
          <w:i/>
          <w:color w:val="C00000"/>
        </w:rPr>
        <w:t>Awgrym</w:t>
      </w:r>
      <w:r>
        <w:rPr>
          <w:i/>
        </w:rPr>
        <w:t>: Cofiwch luosi unrhyw fasau atomig â nifer yr atomau o’r elfen honno sy’n bresennol yn y cyfansoddyn.</w:t>
      </w:r>
    </w:p>
    <w:p w14:paraId="7E2BAF2F" w14:textId="77777777" w:rsidR="00182A08" w:rsidRDefault="00182A08" w:rsidP="00182A08">
      <w:pPr>
        <w:pStyle w:val="RSCUnderline"/>
      </w:pPr>
      <w:r>
        <w:t>__________________________________________________________________________________</w:t>
      </w:r>
    </w:p>
    <w:p w14:paraId="6CECAA30" w14:textId="77777777" w:rsidR="00182A08" w:rsidRDefault="00182A08" w:rsidP="00182A08">
      <w:pPr>
        <w:pStyle w:val="RSCUnderline"/>
      </w:pPr>
      <w:r>
        <w:t>__________________________________________________________________________________</w:t>
      </w:r>
    </w:p>
    <w:p w14:paraId="7A18CD9C" w14:textId="2DAC1511" w:rsidR="007E7DB2" w:rsidRDefault="007E7DB2" w:rsidP="007E7DB2">
      <w:pPr>
        <w:pStyle w:val="RSCnumberedlist"/>
      </w:pPr>
      <w:r>
        <w:t>Mae startsh yn gallu cael ei dorri i lawr i gynhyrchu siwgr syml o’r enw maltos gan ensymau yn y geg a’r coluddyn bach.</w:t>
      </w:r>
    </w:p>
    <w:p w14:paraId="5CA41E77" w14:textId="77777777" w:rsidR="00BD116D" w:rsidRDefault="00BD116D" w:rsidP="00BD116D">
      <w:pPr>
        <w:pStyle w:val="RSCnumberedlist"/>
        <w:numPr>
          <w:ilvl w:val="0"/>
          <w:numId w:val="0"/>
        </w:numPr>
        <w:ind w:left="360"/>
      </w:pPr>
    </w:p>
    <w:p w14:paraId="3F4DE1C1" w14:textId="16B12AFF" w:rsidR="009501E9" w:rsidRPr="00821613" w:rsidRDefault="005B003D" w:rsidP="00821613">
      <w:pPr>
        <w:pStyle w:val="RSCnumberedlist"/>
        <w:numPr>
          <w:ilvl w:val="0"/>
          <w:numId w:val="0"/>
        </w:numPr>
        <w:ind w:left="360"/>
        <w:rPr>
          <w:b/>
          <w:bCs/>
          <w:color w:val="EE0000"/>
        </w:rPr>
      </w:pPr>
      <w:r>
        <w:rPr>
          <w:noProof/>
        </w:rPr>
        <w:drawing>
          <wp:inline distT="0" distB="0" distL="0" distR="0" wp14:anchorId="563DDBD0" wp14:editId="3B1F8483">
            <wp:extent cx="2265551" cy="1767665"/>
            <wp:effectExtent l="0" t="0" r="1905" b="4445"/>
            <wp:docPr id="1102849626" name="Picture 2" descr="Fformiwla adeileddol malto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849626" name="Picture 2" descr="Fformiwla adeileddol maltos 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551" cy="17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6AD5C9" w14:textId="54723E2C" w:rsidR="004474E5" w:rsidRDefault="002E6798">
      <w:pPr>
        <w:pStyle w:val="RSCletteredlist"/>
        <w:numPr>
          <w:ilvl w:val="0"/>
          <w:numId w:val="17"/>
        </w:numPr>
      </w:pPr>
      <w:r>
        <w:t xml:space="preserve">Fformiwla gemegol maltos yw </w:t>
      </w:r>
      <w:r>
        <w:rPr>
          <w:rFonts w:ascii="Cambria Math" w:hAnsi="Cambria Math"/>
        </w:rPr>
        <w:t>C</w:t>
      </w:r>
      <w:r>
        <w:rPr>
          <w:rFonts w:ascii="Cambria Math" w:hAnsi="Cambria Math"/>
          <w:vertAlign w:val="subscript"/>
        </w:rPr>
        <w:t>12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22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bscript"/>
        </w:rPr>
        <w:t>11</w:t>
      </w:r>
      <w:r>
        <w:t>. Cyfrifwch fàs fformiwla cymharol maltos.</w:t>
      </w:r>
    </w:p>
    <w:p w14:paraId="664D894E" w14:textId="43EED875" w:rsidR="003C1328" w:rsidRPr="003C1328" w:rsidRDefault="00F41381" w:rsidP="003C1328">
      <w:pPr>
        <w:pStyle w:val="RSCletteredlist"/>
        <w:numPr>
          <w:ilvl w:val="0"/>
          <w:numId w:val="0"/>
        </w:numPr>
        <w:ind w:left="360"/>
      </w:pP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</m:oMath>
      <w:r w:rsidR="00A07E51">
        <w:t xml:space="preserve"> carbon </w:t>
      </w:r>
      <m:oMath>
        <m:r>
          <w:rPr>
            <w:rFonts w:ascii="Cambria Math" w:hAnsi="Cambria Math"/>
          </w:rPr>
          <m:t xml:space="preserve">= </m:t>
        </m:r>
      </m:oMath>
      <w:r w:rsidR="00A07E51">
        <w:t xml:space="preserve">12    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</m:oMath>
      <w:r w:rsidR="00A07E51">
        <w:t xml:space="preserve"> hydrogen </w:t>
      </w:r>
      <m:oMath>
        <m:r>
          <w:rPr>
            <w:rFonts w:ascii="Cambria Math" w:hAnsi="Cambria Math"/>
          </w:rPr>
          <m:t xml:space="preserve">= </m:t>
        </m:r>
      </m:oMath>
      <w:r w:rsidR="00A07E51">
        <w:t xml:space="preserve">1     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</m:oMath>
      <w:r w:rsidR="00A07E51">
        <w:t xml:space="preserve"> ocsigen </w:t>
      </w:r>
      <m:oMath>
        <m:r>
          <w:rPr>
            <w:rFonts w:ascii="Cambria Math" w:hAnsi="Cambria Math"/>
          </w:rPr>
          <m:t xml:space="preserve">= </m:t>
        </m:r>
      </m:oMath>
      <w:r w:rsidR="00A07E51">
        <w:t>16</w:t>
      </w:r>
    </w:p>
    <w:p w14:paraId="4D259715" w14:textId="77777777" w:rsidR="00283488" w:rsidRDefault="00283488" w:rsidP="00283488">
      <w:pPr>
        <w:pStyle w:val="RSCUnderline"/>
      </w:pPr>
      <w:r>
        <w:t>__________________________________________________________________________________</w:t>
      </w:r>
    </w:p>
    <w:p w14:paraId="3621DFB7" w14:textId="77777777" w:rsidR="00283488" w:rsidRDefault="00283488" w:rsidP="00283488">
      <w:pPr>
        <w:pStyle w:val="RSCUnderline"/>
      </w:pPr>
      <w:r>
        <w:t>__________________________________________________________________________________</w:t>
      </w:r>
    </w:p>
    <w:p w14:paraId="1D8A22B5" w14:textId="77777777" w:rsidR="00BD116D" w:rsidRDefault="00BD116D" w:rsidP="003C1328">
      <w:pPr>
        <w:pStyle w:val="RSCBasictext"/>
      </w:pPr>
    </w:p>
    <w:p w14:paraId="205A64FA" w14:textId="7FBD559B" w:rsidR="003C1328" w:rsidRDefault="003C1328" w:rsidP="003C1328">
      <w:pPr>
        <w:pStyle w:val="RSCBasictext"/>
      </w:pPr>
      <w:r>
        <w:lastRenderedPageBreak/>
        <w:t>Gellir pennu canran elfen sy’n bresennol mewn cyfansoddyn drwy ddefnyddio’r hafaliad:</w:t>
      </w:r>
    </w:p>
    <w:p w14:paraId="46E081BE" w14:textId="77777777" w:rsidR="003C1328" w:rsidRPr="004A2963" w:rsidRDefault="003C1328" w:rsidP="003C1328">
      <w:pPr>
        <w:pStyle w:val="RSCBasictext"/>
        <w:rPr>
          <w:rFonts w:eastAsiaTheme="minorEastAsia"/>
          <w:i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Canran yr elfen mewn cyfansoddyn </m:t>
          </m:r>
          <m:d>
            <m:dPr>
              <m:ctrlPr>
                <w:rPr>
                  <w:rFonts w:ascii="Cambria Math" w:hAnsi="Cambria Math"/>
                  <w:iCs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%</m:t>
              </m:r>
            </m:e>
          </m:d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màs atomig cymharol elfen 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màs fformiwla cymharol cyfansoddyn</m:t>
              </m:r>
            </m:den>
          </m:f>
          <m:r>
            <w:rPr>
              <w:rFonts w:ascii="Cambria Math" w:hAnsi="Cambria Math"/>
            </w:rPr>
            <m:t xml:space="preserve"> ×100</m:t>
          </m:r>
        </m:oMath>
      </m:oMathPara>
    </w:p>
    <w:p w14:paraId="212230C3" w14:textId="294017B5" w:rsidR="00096CDA" w:rsidRDefault="00D741B3" w:rsidP="00096CDA">
      <w:pPr>
        <w:pStyle w:val="RSCletteredlist"/>
      </w:pPr>
      <w:r>
        <w:t xml:space="preserve">Defnyddiwch eich ateb i </w:t>
      </w:r>
      <w:r>
        <w:rPr>
          <w:b/>
          <w:bCs/>
        </w:rPr>
        <w:t>ran (a)</w:t>
      </w:r>
      <w:r>
        <w:t xml:space="preserve">, ynghyd â’r hafaliad uchod, i gyfrifo canran y carbon mewn maltos. </w:t>
      </w:r>
    </w:p>
    <w:p w14:paraId="35615F49" w14:textId="5BAF689C" w:rsidR="00096CDA" w:rsidRPr="00F031A7" w:rsidRDefault="00096CDA" w:rsidP="004F17A8">
      <w:pPr>
        <w:pStyle w:val="RSCletteredlist"/>
        <w:numPr>
          <w:ilvl w:val="0"/>
          <w:numId w:val="0"/>
        </w:numPr>
        <w:ind w:left="360"/>
        <w:rPr>
          <w:i/>
          <w:iCs/>
        </w:rPr>
      </w:pPr>
      <w:r>
        <w:rPr>
          <w:i/>
          <w:color w:val="C8102E"/>
        </w:rPr>
        <w:t>Awgrym</w:t>
      </w:r>
      <w:r>
        <w:rPr>
          <w:i/>
        </w:rPr>
        <w:t>: Cofiwch luosi’r màs atomig cymharol â nifer yr atomau o’r elfen honno sy’n bresennol yn y cyfansoddyn.</w:t>
      </w:r>
    </w:p>
    <w:p w14:paraId="5B957C69" w14:textId="77777777" w:rsidR="003C1328" w:rsidRDefault="003C1328" w:rsidP="003C1328">
      <w:pPr>
        <w:pStyle w:val="RSCUnderline"/>
      </w:pPr>
      <w:r>
        <w:t>__________________________________________________________________________________</w:t>
      </w:r>
    </w:p>
    <w:p w14:paraId="10D2B1B9" w14:textId="77777777" w:rsidR="003C1328" w:rsidRDefault="003C1328" w:rsidP="003C1328">
      <w:pPr>
        <w:pStyle w:val="RSCUnderline"/>
      </w:pPr>
      <w:r>
        <w:t>__________________________________________________________________________________</w:t>
      </w:r>
    </w:p>
    <w:p w14:paraId="7DF8B70F" w14:textId="77777777" w:rsidR="003C1328" w:rsidRDefault="003C1328" w:rsidP="003C1328">
      <w:pPr>
        <w:pStyle w:val="RSCUnderline"/>
      </w:pPr>
      <w:r>
        <w:t>__________________________________________________________________________________</w:t>
      </w:r>
    </w:p>
    <w:p w14:paraId="4993A4C6" w14:textId="77777777" w:rsidR="003C1328" w:rsidRDefault="003C1328" w:rsidP="003C1328">
      <w:pPr>
        <w:pStyle w:val="RSCUnderline"/>
      </w:pPr>
      <w:r>
        <w:t>__________________________________________________________________________________</w:t>
      </w:r>
    </w:p>
    <w:p w14:paraId="3651BFC7" w14:textId="5DE0F39D" w:rsidR="00876F06" w:rsidRDefault="003C1328" w:rsidP="00A73DF3">
      <w:pPr>
        <w:pStyle w:val="RSCUnderline"/>
      </w:pPr>
      <w:r>
        <w:t>__________________________________________________________________________________</w:t>
      </w:r>
    </w:p>
    <w:p w14:paraId="2097C150" w14:textId="731E78F8" w:rsidR="003611EC" w:rsidRDefault="004723E2" w:rsidP="003611EC">
      <w:pPr>
        <w:pStyle w:val="RSCnumberedlist"/>
      </w:pPr>
      <w:r>
        <w:t xml:space="preserve">Mae gwyddonwyr yn defnyddio mesur o’r enw economi atomau i asesu effeithlonrwydd proses ddiwydiannol drwy gymharu masau fformiwla cymharol yr adweithyddion a’r cynhyrchion ar gyfer yr adweithiau a ddefnyddir. </w:t>
      </w:r>
    </w:p>
    <w:p w14:paraId="23CF6633" w14:textId="77777777" w:rsidR="004723E2" w:rsidRDefault="004723E2">
      <w:pPr>
        <w:pStyle w:val="RSCletteredlist"/>
        <w:numPr>
          <w:ilvl w:val="0"/>
          <w:numId w:val="15"/>
        </w:numPr>
        <w:spacing w:before="240" w:after="240"/>
      </w:pPr>
      <w:r>
        <w:t>Pa ddatganiad sy’n disgrifio economi atomau yn gywir? Rhowch gylch o amgylch yr ateb cywir.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"/>
        <w:gridCol w:w="8265"/>
      </w:tblGrid>
      <w:tr w:rsidR="004723E2" w14:paraId="1C2F45E5" w14:textId="77777777" w:rsidTr="00381D68">
        <w:tc>
          <w:tcPr>
            <w:tcW w:w="401" w:type="dxa"/>
          </w:tcPr>
          <w:p w14:paraId="66906687" w14:textId="77777777" w:rsidR="004723E2" w:rsidRPr="00AB4136" w:rsidRDefault="004723E2" w:rsidP="00A2519E">
            <w:pPr>
              <w:pStyle w:val="RSCletteredlist"/>
              <w:numPr>
                <w:ilvl w:val="0"/>
                <w:numId w:val="0"/>
              </w:numPr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A</w:t>
            </w:r>
          </w:p>
        </w:tc>
        <w:tc>
          <w:tcPr>
            <w:tcW w:w="8265" w:type="dxa"/>
          </w:tcPr>
          <w:p w14:paraId="4CBA2521" w14:textId="77777777" w:rsidR="004723E2" w:rsidRDefault="004723E2" w:rsidP="009E70CA">
            <w:pPr>
              <w:pStyle w:val="RSCletteredlist"/>
              <w:numPr>
                <w:ilvl w:val="0"/>
                <w:numId w:val="0"/>
              </w:numPr>
              <w:spacing w:before="240"/>
              <w:ind w:left="360"/>
            </w:pPr>
            <w:r>
              <w:t>Mae economi atomau uwch yn dangos bod y broses yn cynhyrchu mwy o wastraff.</w:t>
            </w:r>
          </w:p>
        </w:tc>
      </w:tr>
      <w:tr w:rsidR="004723E2" w14:paraId="6C6CF446" w14:textId="77777777" w:rsidTr="00381D68">
        <w:tc>
          <w:tcPr>
            <w:tcW w:w="401" w:type="dxa"/>
          </w:tcPr>
          <w:p w14:paraId="5C99330A" w14:textId="77777777" w:rsidR="004723E2" w:rsidRPr="00AB4136" w:rsidRDefault="004723E2" w:rsidP="00381D68">
            <w:pPr>
              <w:pStyle w:val="RSCletteredlist"/>
              <w:numPr>
                <w:ilvl w:val="0"/>
                <w:numId w:val="0"/>
              </w:numPr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B</w:t>
            </w:r>
          </w:p>
        </w:tc>
        <w:tc>
          <w:tcPr>
            <w:tcW w:w="8265" w:type="dxa"/>
          </w:tcPr>
          <w:p w14:paraId="7C47E018" w14:textId="77777777" w:rsidR="004723E2" w:rsidRDefault="004723E2" w:rsidP="00934F79">
            <w:pPr>
              <w:pStyle w:val="RSCletteredlist"/>
              <w:numPr>
                <w:ilvl w:val="0"/>
                <w:numId w:val="0"/>
              </w:numPr>
              <w:ind w:left="360"/>
            </w:pPr>
            <w:r>
              <w:t>Mae economi atomau yn mesur faint o’r adweithyddion sy’n cael eu defnyddio i gynhyrchu’r cynnyrch gwastraff.</w:t>
            </w:r>
          </w:p>
        </w:tc>
      </w:tr>
      <w:tr w:rsidR="004723E2" w14:paraId="73185566" w14:textId="77777777" w:rsidTr="00381D68">
        <w:tc>
          <w:tcPr>
            <w:tcW w:w="401" w:type="dxa"/>
          </w:tcPr>
          <w:p w14:paraId="2AE40F80" w14:textId="77777777" w:rsidR="004723E2" w:rsidRDefault="004723E2" w:rsidP="00381D68">
            <w:pPr>
              <w:pStyle w:val="RSCletteredlist"/>
              <w:numPr>
                <w:ilvl w:val="0"/>
                <w:numId w:val="0"/>
              </w:numPr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C</w:t>
            </w:r>
          </w:p>
        </w:tc>
        <w:tc>
          <w:tcPr>
            <w:tcW w:w="8265" w:type="dxa"/>
          </w:tcPr>
          <w:p w14:paraId="0A3374E6" w14:textId="77777777" w:rsidR="004723E2" w:rsidRDefault="004723E2" w:rsidP="00934F79">
            <w:pPr>
              <w:pStyle w:val="RSCletteredlist"/>
              <w:numPr>
                <w:ilvl w:val="0"/>
                <w:numId w:val="0"/>
              </w:numPr>
              <w:ind w:left="360"/>
            </w:pPr>
            <w:r>
              <w:t xml:space="preserve">Mae economi atomau yn mesur faint o’r adweithyddion sy’n cael eu defnyddio i gynhyrchu’r cynnyrch defnyddiol. </w:t>
            </w:r>
          </w:p>
        </w:tc>
      </w:tr>
      <w:tr w:rsidR="004723E2" w14:paraId="2F5687DD" w14:textId="77777777" w:rsidTr="00381D68">
        <w:tc>
          <w:tcPr>
            <w:tcW w:w="401" w:type="dxa"/>
          </w:tcPr>
          <w:p w14:paraId="07910C97" w14:textId="77777777" w:rsidR="004723E2" w:rsidRDefault="004723E2" w:rsidP="00381D68">
            <w:pPr>
              <w:pStyle w:val="RSCletteredlist"/>
              <w:numPr>
                <w:ilvl w:val="0"/>
                <w:numId w:val="0"/>
              </w:numPr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D</w:t>
            </w:r>
          </w:p>
        </w:tc>
        <w:tc>
          <w:tcPr>
            <w:tcW w:w="8265" w:type="dxa"/>
          </w:tcPr>
          <w:p w14:paraId="629CAAEF" w14:textId="77777777" w:rsidR="004723E2" w:rsidRDefault="004723E2" w:rsidP="00934F79">
            <w:pPr>
              <w:pStyle w:val="RSCletteredlist"/>
              <w:numPr>
                <w:ilvl w:val="0"/>
                <w:numId w:val="0"/>
              </w:numPr>
              <w:ind w:left="360"/>
            </w:pPr>
            <w:r>
              <w:t>Mae economi atomau o 100% yn dangos nad oes unrhyw gynhyrchion a geisir wedi cael eu ffurfio.</w:t>
            </w:r>
          </w:p>
        </w:tc>
      </w:tr>
    </w:tbl>
    <w:p w14:paraId="1281D592" w14:textId="167B50FF" w:rsidR="00CB02E2" w:rsidRDefault="007B4FAA" w:rsidP="003611EC">
      <w:pPr>
        <w:pStyle w:val="RSCBasictext"/>
        <w:spacing w:before="240"/>
      </w:pPr>
      <w:r>
        <w:t xml:space="preserve">Mae hi’n bosibl torri maltos i lawr, drwy ddefnyddio dŵr ac ensym o’r enw maltas, i wneud glwcos. </w:t>
      </w:r>
    </w:p>
    <w:p w14:paraId="30D366FF" w14:textId="393AFF18" w:rsidR="00CB02E2" w:rsidRDefault="00CB02E2" w:rsidP="00077DC6">
      <w:pPr>
        <w:pStyle w:val="RSCBasictext"/>
      </w:pPr>
      <w:r>
        <w:t xml:space="preserve">Dyma hafaliad cemegol yr adwaith hwn: </w:t>
      </w:r>
    </w:p>
    <w:p w14:paraId="53E873AE" w14:textId="19EEA7CD" w:rsidR="00A2519E" w:rsidRDefault="00CB02E2" w:rsidP="00A73DF3">
      <w:pPr>
        <w:pStyle w:val="RSCBasictext"/>
        <w:jc w:val="center"/>
        <w:rPr>
          <w:rFonts w:ascii="Cambria Math" w:hAnsi="Cambria Math"/>
          <w:position w:val="-4"/>
          <w:vertAlign w:val="subscript"/>
        </w:rPr>
      </w:pPr>
      <w:r>
        <w:rPr>
          <w:rFonts w:ascii="Cambria Math" w:hAnsi="Cambria Math"/>
        </w:rPr>
        <w:t>C</w:t>
      </w:r>
      <w:r>
        <w:rPr>
          <w:rFonts w:ascii="Cambria Math" w:hAnsi="Cambria Math"/>
          <w:vertAlign w:val="subscript"/>
        </w:rPr>
        <w:t>12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11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bscript"/>
        </w:rPr>
        <w:t>11</w:t>
      </w:r>
      <w:r>
        <w:rPr>
          <w:rFonts w:ascii="Cambria Math" w:hAnsi="Cambria Math"/>
        </w:rPr>
        <w:t xml:space="preserve"> + H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>O → 2C</w:t>
      </w:r>
      <w:r>
        <w:rPr>
          <w:rFonts w:ascii="Cambria Math" w:hAnsi="Cambria Math"/>
          <w:vertAlign w:val="subscript"/>
        </w:rPr>
        <w:t>6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12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bscript"/>
        </w:rPr>
        <w:t>6</w:t>
      </w:r>
    </w:p>
    <w:p w14:paraId="39C7743F" w14:textId="4079D01B" w:rsidR="000309AB" w:rsidRDefault="008C61E1" w:rsidP="00287D9A">
      <w:pPr>
        <w:pStyle w:val="RSCletteredlist"/>
        <w:spacing w:before="240"/>
      </w:pPr>
      <w:r>
        <w:t>Defnyddiwch rai o’r geiriau isod i gwblhau’r brawddegau i nodi ac i egluro economi atomau’r adwaith hwn.</w:t>
      </w:r>
    </w:p>
    <w:p w14:paraId="57FC58BF" w14:textId="1D73849B" w:rsidR="00C465A7" w:rsidRDefault="00A158BB" w:rsidP="008C61E1">
      <w:pPr>
        <w:pStyle w:val="RSCBasictext"/>
        <w:jc w:val="center"/>
        <w:rPr>
          <w:b/>
          <w:bCs/>
        </w:rPr>
      </w:pPr>
      <w:r>
        <w:rPr>
          <w:b/>
        </w:rPr>
        <w:t>rhai</w:t>
      </w:r>
      <w:r>
        <w:rPr>
          <w:b/>
        </w:rPr>
        <w:tab/>
      </w:r>
      <w:r>
        <w:rPr>
          <w:b/>
        </w:rPr>
        <w:tab/>
        <w:t>50</w:t>
      </w:r>
      <w:r>
        <w:rPr>
          <w:b/>
        </w:rPr>
        <w:tab/>
      </w:r>
      <w:r>
        <w:rPr>
          <w:b/>
        </w:rPr>
        <w:tab/>
        <w:t>gwastraff</w:t>
      </w:r>
      <w:r>
        <w:rPr>
          <w:b/>
        </w:rPr>
        <w:tab/>
      </w:r>
      <w:r>
        <w:rPr>
          <w:b/>
        </w:rPr>
        <w:tab/>
      </w:r>
    </w:p>
    <w:p w14:paraId="2F7AC0E1" w14:textId="61BF1FEA" w:rsidR="008C61E1" w:rsidRPr="004F17A8" w:rsidRDefault="00C465A7" w:rsidP="004F17A8">
      <w:pPr>
        <w:pStyle w:val="RSCBasictext"/>
        <w:jc w:val="center"/>
        <w:rPr>
          <w:b/>
          <w:bCs/>
        </w:rPr>
      </w:pPr>
      <w:r>
        <w:rPr>
          <w:b/>
        </w:rPr>
        <w:t>holl</w:t>
      </w:r>
      <w:r>
        <w:rPr>
          <w:b/>
        </w:rPr>
        <w:tab/>
      </w:r>
      <w:r>
        <w:rPr>
          <w:b/>
        </w:rPr>
        <w:tab/>
        <w:t>100</w:t>
      </w:r>
      <w:r>
        <w:rPr>
          <w:b/>
        </w:rPr>
        <w:tab/>
      </w:r>
      <w:r>
        <w:rPr>
          <w:b/>
        </w:rPr>
        <w:tab/>
        <w:t>a geisir</w:t>
      </w:r>
      <w:r>
        <w:rPr>
          <w:b/>
        </w:rPr>
        <w:tab/>
      </w:r>
    </w:p>
    <w:p w14:paraId="3FDFCACE" w14:textId="6155E8FD" w:rsidR="000309AB" w:rsidRDefault="000309AB" w:rsidP="004F17A8">
      <w:pPr>
        <w:pStyle w:val="RSCBasictext"/>
        <w:spacing w:before="240" w:line="480" w:lineRule="auto"/>
        <w:ind w:left="360"/>
      </w:pPr>
      <w:r>
        <w:lastRenderedPageBreak/>
        <w:t>Mae economi atomau’r adwaith hwn yn ___________%. Y rheswm am hyn yw bod ___________ atomau’r adweithyddion yn cael eu defnyddio i wneud y cynnyrch ___________ ac nid oes cynnyrch ___________.</w:t>
      </w:r>
    </w:p>
    <w:p w14:paraId="0B22393B" w14:textId="7652C360" w:rsidR="0068219F" w:rsidRDefault="0068219F" w:rsidP="0068219F">
      <w:pPr>
        <w:pStyle w:val="RSCBasictext"/>
        <w:spacing w:before="240"/>
      </w:pPr>
      <w:r>
        <w:t>Mae modd cyfrifo economi atomau unrhyw adwaith cemegol drwy ddefnyddio’r hafaliad:</w:t>
      </w:r>
    </w:p>
    <w:p w14:paraId="634755D8" w14:textId="39F53D6A" w:rsidR="0068219F" w:rsidRDefault="00574BAD" w:rsidP="0068219F">
      <w:pPr>
        <w:pStyle w:val="RSCBasictext"/>
        <w:spacing w:before="240"/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Economi atomau % = </m:t>
          </m:r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cyfanswm màs fformiwla’r cynnyrch defnyddiol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cyfanswm màs fformiwla’r holl adweithyddion</m:t>
              </m:r>
            </m:den>
          </m:f>
          <m:r>
            <w:rPr>
              <w:rFonts w:ascii="Cambria Math" w:hAnsi="Cambria Math"/>
            </w:rPr>
            <m:t xml:space="preserve"> ×100</m:t>
          </m:r>
        </m:oMath>
      </m:oMathPara>
    </w:p>
    <w:p w14:paraId="712147B3" w14:textId="202E4B5E" w:rsidR="009E70CA" w:rsidRDefault="00077DC6" w:rsidP="0068219F">
      <w:pPr>
        <w:pStyle w:val="RSCBasictext"/>
        <w:spacing w:before="240"/>
      </w:pPr>
      <w:r>
        <w:t xml:space="preserve">Mae hi hefyd yn bosibl defnyddio maltos mewn proses o’r enw eplesiad lle bydd y maltos yn adweithio â dŵr i gynhyrchu ethanol, </w:t>
      </w:r>
      <w:r>
        <w:rPr>
          <w:rFonts w:ascii="Cambria Math" w:hAnsi="Cambria Math"/>
        </w:rPr>
        <w:t>C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5</w:t>
      </w:r>
      <w:r>
        <w:rPr>
          <w:rFonts w:ascii="Cambria Math" w:hAnsi="Cambria Math"/>
        </w:rPr>
        <w:t>OH</w:t>
      </w:r>
      <w:r>
        <w:t>,</w:t>
      </w:r>
      <w:r>
        <w:rPr>
          <w:rFonts w:ascii="Cambria Math" w:hAnsi="Cambria Math"/>
        </w:rPr>
        <w:t xml:space="preserve"> </w:t>
      </w:r>
      <w:r>
        <w:t xml:space="preserve">a nwy carbon deuocsid. </w:t>
      </w:r>
    </w:p>
    <w:p w14:paraId="4E047F05" w14:textId="018FF320" w:rsidR="00B0466C" w:rsidRDefault="00B0466C" w:rsidP="00B0466C">
      <w:pPr>
        <w:pStyle w:val="RSCBasictext"/>
        <w:spacing w:before="240"/>
      </w:pPr>
      <w:r>
        <w:t xml:space="preserve">Mae modd defnyddio’r ethanol a gynhyrchir fel biodanwydd i bweru cerbydau fel ceir a bysiau. </w:t>
      </w:r>
    </w:p>
    <w:p w14:paraId="66883DBA" w14:textId="77777777" w:rsidR="00330128" w:rsidRDefault="00330128" w:rsidP="00330128">
      <w:pPr>
        <w:pStyle w:val="RSCBasictext"/>
        <w:spacing w:before="240"/>
      </w:pPr>
      <w:r>
        <w:t>Dyma hafaliad cemegol cytbwys yr adwaith hwn:</w:t>
      </w:r>
    </w:p>
    <w:p w14:paraId="6C718CEC" w14:textId="73A82E2C" w:rsidR="00294C2C" w:rsidRPr="00A73DF3" w:rsidDel="00CE531B" w:rsidRDefault="00330128" w:rsidP="00A73DF3">
      <w:pPr>
        <w:pStyle w:val="RSCBasictext"/>
        <w:jc w:val="center"/>
      </w:pPr>
      <w:r>
        <w:rPr>
          <w:rFonts w:ascii="Cambria Math" w:hAnsi="Cambria Math"/>
        </w:rPr>
        <w:t>C</w:t>
      </w:r>
      <w:r>
        <w:rPr>
          <w:rFonts w:ascii="Cambria Math" w:hAnsi="Cambria Math"/>
          <w:vertAlign w:val="subscript"/>
        </w:rPr>
        <w:t>12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22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bscript"/>
        </w:rPr>
        <w:t>11</w:t>
      </w:r>
      <w:r>
        <w:rPr>
          <w:rFonts w:ascii="Cambria Math" w:hAnsi="Cambria Math"/>
        </w:rPr>
        <w:t xml:space="preserve"> + H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>O → 4C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5</w:t>
      </w:r>
      <w:r>
        <w:rPr>
          <w:rFonts w:ascii="Cambria Math" w:hAnsi="Cambria Math"/>
        </w:rPr>
        <w:t>OH + 4CO</w:t>
      </w:r>
      <w:r>
        <w:rPr>
          <w:rFonts w:ascii="Cambria Math" w:hAnsi="Cambria Math"/>
          <w:vertAlign w:val="subscript"/>
        </w:rPr>
        <w:t>2</w:t>
      </w:r>
    </w:p>
    <w:p w14:paraId="78C0D2B5" w14:textId="31C4884C" w:rsidR="009E70CA" w:rsidRDefault="0068219F" w:rsidP="00294C2C">
      <w:pPr>
        <w:pStyle w:val="RSCletteredlist"/>
      </w:pPr>
      <w:r>
        <w:t>Cyfrifwch economi atomau ar gyfer eplesiad maltos i gynhyrchu ethanol.</w:t>
      </w:r>
    </w:p>
    <w:p w14:paraId="0E5B8754" w14:textId="2C92DBA4" w:rsidR="001A056C" w:rsidRDefault="001A056C" w:rsidP="001A056C">
      <w:pPr>
        <w:pStyle w:val="RSCUnderline"/>
        <w:ind w:left="360"/>
      </w:pPr>
      <w:r>
        <w:t xml:space="preserve">Cyfanswm màs fformiwla yr holl adweithyddion = </w:t>
      </w:r>
    </w:p>
    <w:p w14:paraId="6863598F" w14:textId="77777777" w:rsidR="001A056C" w:rsidRDefault="001A056C" w:rsidP="001A056C">
      <w:pPr>
        <w:pStyle w:val="RSCUnderline"/>
        <w:ind w:left="360"/>
      </w:pPr>
      <w:r>
        <w:t>______________________________________________________________________________</w:t>
      </w:r>
    </w:p>
    <w:p w14:paraId="46D0621C" w14:textId="62A88361" w:rsidR="009E70CA" w:rsidRDefault="001A056C" w:rsidP="00A6393E">
      <w:pPr>
        <w:pStyle w:val="RSCUnderline"/>
        <w:ind w:left="360"/>
      </w:pPr>
      <w:r>
        <w:t>Màs fformiwla ethanol =</w:t>
      </w:r>
    </w:p>
    <w:p w14:paraId="10920E98" w14:textId="1E09458D" w:rsidR="00115FD4" w:rsidRDefault="00115FD4" w:rsidP="00A6393E">
      <w:pPr>
        <w:pStyle w:val="RSCUnderline"/>
        <w:ind w:left="360"/>
      </w:pPr>
      <w:r>
        <w:rPr>
          <w:i/>
          <w:color w:val="C8102E"/>
        </w:rPr>
        <w:t>Awgrym</w:t>
      </w:r>
      <w:r>
        <w:rPr>
          <w:i/>
        </w:rPr>
        <w:t>: Cofiwch gyfrifo màs fformiwla un moleciwl ethanol.</w:t>
      </w:r>
    </w:p>
    <w:p w14:paraId="4350B945" w14:textId="600B83BB" w:rsidR="009E70CA" w:rsidRDefault="009E70CA" w:rsidP="00A6393E">
      <w:pPr>
        <w:pStyle w:val="RSCUnderline"/>
        <w:ind w:left="360"/>
      </w:pPr>
      <w:r>
        <w:t>______________________________________________________________________________</w:t>
      </w:r>
    </w:p>
    <w:p w14:paraId="0AE05187" w14:textId="75C50B28" w:rsidR="009E70CA" w:rsidRDefault="009E70CA" w:rsidP="00A6393E">
      <w:pPr>
        <w:pStyle w:val="RSCUnderline"/>
        <w:ind w:left="360"/>
      </w:pPr>
      <w:r>
        <w:t xml:space="preserve">Cyfanswm màs y cynnyrch a geisir = </w:t>
      </w:r>
    </w:p>
    <w:p w14:paraId="5BF476E4" w14:textId="770F28EF" w:rsidR="00387722" w:rsidRPr="00513AB5" w:rsidRDefault="00387722" w:rsidP="00387722">
      <w:pPr>
        <w:pStyle w:val="RSCletteredlist"/>
        <w:numPr>
          <w:ilvl w:val="0"/>
          <w:numId w:val="0"/>
        </w:numPr>
        <w:ind w:left="360"/>
        <w:rPr>
          <w:i/>
          <w:iCs/>
        </w:rPr>
      </w:pPr>
      <w:r>
        <w:rPr>
          <w:i/>
          <w:color w:val="C8102E"/>
        </w:rPr>
        <w:t>Awgrym</w:t>
      </w:r>
      <w:r>
        <w:rPr>
          <w:i/>
        </w:rPr>
        <w:t>: Cofiwch edrych ar nifer y moleciwlau ethanol a gynhyrchir yn yr hafaliad cytbwys.</w:t>
      </w:r>
    </w:p>
    <w:p w14:paraId="5AA46A21" w14:textId="65A7039E" w:rsidR="009E70CA" w:rsidRDefault="009E70CA" w:rsidP="00A6393E">
      <w:pPr>
        <w:pStyle w:val="RSCUnderline"/>
        <w:ind w:left="360"/>
      </w:pPr>
      <w:r>
        <w:t>______________________________________________________________________________</w:t>
      </w:r>
    </w:p>
    <w:p w14:paraId="708855C4" w14:textId="1041CE0C" w:rsidR="009E70CA" w:rsidRPr="00943249" w:rsidRDefault="00574BAD" w:rsidP="00A6393E">
      <w:pPr>
        <w:pStyle w:val="RSCBasictext"/>
        <w:spacing w:before="240"/>
        <w:ind w:left="360"/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Economi atomau %=(________________________÷ ____________________)</m:t>
          </m:r>
          <m:r>
            <w:rPr>
              <w:rFonts w:ascii="Cambria Math" w:hAnsi="Cambria Math"/>
            </w:rPr>
            <m:t>×100</m:t>
          </m:r>
        </m:oMath>
      </m:oMathPara>
    </w:p>
    <w:p w14:paraId="4EFCD118" w14:textId="478A6139" w:rsidR="00A6393E" w:rsidRDefault="00574BAD" w:rsidP="00A6393E">
      <w:pPr>
        <w:pStyle w:val="RSCBasictext"/>
        <w:ind w:left="360"/>
        <w:rPr>
          <w:rFonts w:ascii="Cambria Math" w:eastAsiaTheme="minorEastAsia" w:hAnsi="Cambria Math"/>
        </w:rPr>
      </w:pPr>
      <w:r>
        <w:rPr>
          <w:rFonts w:ascii="Cambria Math" w:hAnsi="Cambria Math"/>
        </w:rPr>
        <w:t>Economi atomau = ___________%</w:t>
      </w:r>
    </w:p>
    <w:p w14:paraId="6FC38287" w14:textId="77777777" w:rsidR="001C1131" w:rsidRDefault="001C1131">
      <w:pPr>
        <w:ind w:left="714" w:hanging="357"/>
        <w:outlineLvl w:val="9"/>
        <w:rPr>
          <w:rFonts w:ascii="Century Gothic" w:hAnsi="Century Gothic"/>
          <w:sz w:val="22"/>
          <w:szCs w:val="22"/>
        </w:rPr>
      </w:pPr>
      <w:r>
        <w:br w:type="page"/>
      </w:r>
    </w:p>
    <w:p w14:paraId="14E7145A" w14:textId="191CA36C" w:rsidR="00697FBA" w:rsidRDefault="00697FBA" w:rsidP="00A6393E">
      <w:pPr>
        <w:pStyle w:val="RSCBasictext"/>
      </w:pPr>
      <w:r>
        <w:lastRenderedPageBreak/>
        <w:t xml:space="preserve">Ffordd arall o gynhyrchu ethanol yw drwy eplesu glwcos drwy ddefnyddio burum, sydd hefyd yn cynhyrchu carbon deuocsid. </w:t>
      </w:r>
    </w:p>
    <w:p w14:paraId="6C2831D9" w14:textId="02E18E02" w:rsidR="00697FBA" w:rsidRDefault="001C1131" w:rsidP="00A6393E">
      <w:pPr>
        <w:pStyle w:val="RSCBasic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119F7F" wp14:editId="56246881">
                <wp:simplePos x="0" y="0"/>
                <wp:positionH relativeFrom="column">
                  <wp:posOffset>2045758</wp:posOffset>
                </wp:positionH>
                <wp:positionV relativeFrom="paragraph">
                  <wp:posOffset>135890</wp:posOffset>
                </wp:positionV>
                <wp:extent cx="563270" cy="328346"/>
                <wp:effectExtent l="0" t="0" r="0" b="0"/>
                <wp:wrapNone/>
                <wp:docPr id="153535207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270" cy="3283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F82957" w14:textId="0EAE0F95" w:rsidR="001C1131" w:rsidRPr="004F17A8" w:rsidRDefault="001C1131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Burum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19F7F" id="Text Box 3" o:spid="_x0000_s1027" type="#_x0000_t202" style="position:absolute;margin-left:161.1pt;margin-top:10.7pt;width:44.35pt;height:25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" filled="f" stroked="f" strokeweight=".5pt">
                <v:textbox>
                  <w:txbxContent>
                    <w:p w14:paraId="38F82957" w14:textId="0EAE0F95" w:rsidR="001C1131" w:rsidRPr="004F17A8" w:rsidRDefault="001C1131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</w:rPr>
                        <w:t>Burum</w:t>
                      </w:r>
                    </w:p>
                  </w:txbxContent>
                </v:textbox>
              </v:shape>
            </w:pict>
          </mc:Fallback>
        </mc:AlternateContent>
      </w:r>
      <w:r>
        <w:t>Dyma hafaliad geiriau’r adwaith hwn:</w:t>
      </w:r>
    </w:p>
    <w:p w14:paraId="7F220C53" w14:textId="7313A90B" w:rsidR="009C6619" w:rsidRDefault="001C1131" w:rsidP="004F17A8">
      <w:pPr>
        <w:pStyle w:val="RSCBasictext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F62F8C" wp14:editId="375B0D71">
                <wp:simplePos x="0" y="0"/>
                <wp:positionH relativeFrom="column">
                  <wp:posOffset>1763970</wp:posOffset>
                </wp:positionH>
                <wp:positionV relativeFrom="paragraph">
                  <wp:posOffset>108585</wp:posOffset>
                </wp:positionV>
                <wp:extent cx="921715" cy="0"/>
                <wp:effectExtent l="0" t="63500" r="0" b="76200"/>
                <wp:wrapNone/>
                <wp:docPr id="42742261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171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7326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38.9pt;margin-top:8.55pt;width:72.6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" strokecolor="black [3040]">
                <v:stroke endarrow="block"/>
              </v:shape>
            </w:pict>
          </mc:Fallback>
        </mc:AlternateContent>
      </w:r>
      <w:r>
        <w:t xml:space="preserve">glwcos  </w:t>
      </w:r>
      <w:r>
        <w:tab/>
      </w:r>
      <w:r>
        <w:tab/>
        <w:t xml:space="preserve">     ethanol + carbon deuocsid</w:t>
      </w:r>
    </w:p>
    <w:p w14:paraId="30A304BD" w14:textId="0ACF736A" w:rsidR="009E70CA" w:rsidRDefault="001C1131" w:rsidP="00A6393E">
      <w:pPr>
        <w:pStyle w:val="RSCBasic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62DF63" wp14:editId="3D3989D5">
                <wp:simplePos x="0" y="0"/>
                <wp:positionH relativeFrom="column">
                  <wp:posOffset>2364317</wp:posOffset>
                </wp:positionH>
                <wp:positionV relativeFrom="paragraph">
                  <wp:posOffset>107315</wp:posOffset>
                </wp:positionV>
                <wp:extent cx="563270" cy="328346"/>
                <wp:effectExtent l="0" t="0" r="0" b="0"/>
                <wp:wrapNone/>
                <wp:docPr id="27233823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270" cy="3283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90F509" w14:textId="77777777" w:rsidR="001C1131" w:rsidRPr="004F17A8" w:rsidRDefault="001C1131" w:rsidP="001C1131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Burum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2DF63" id="_x0000_s1028" type="#_x0000_t202" style="position:absolute;margin-left:186.15pt;margin-top:8.45pt;width:44.35pt;height:25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" filled="f" stroked="f" strokeweight=".5pt">
                <v:textbox>
                  <w:txbxContent>
                    <w:p w14:paraId="2E90F509" w14:textId="77777777" w:rsidR="001C1131" w:rsidRPr="004F17A8" w:rsidRDefault="001C1131" w:rsidP="001C1131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</w:rPr>
                        <w:t>Burum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Dyma hafaliad cemegol cytbwys yr adwaith: </w:t>
      </w:r>
    </w:p>
    <w:p w14:paraId="03155546" w14:textId="1B79E1B3" w:rsidR="00FD0FCB" w:rsidRPr="004F17A8" w:rsidRDefault="001C1131" w:rsidP="004F17A8">
      <w:pPr>
        <w:pStyle w:val="RSCBasictext"/>
        <w:jc w:val="center"/>
        <w:rPr>
          <w:rFonts w:ascii="Cambria Math" w:hAnsi="Cambria Math"/>
        </w:rPr>
      </w:pPr>
      <w:r>
        <w:rPr>
          <w:rFonts w:ascii="Cambria Math" w:hAnsi="Cambria Math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2280AD" wp14:editId="05D7CD63">
                <wp:simplePos x="0" y="0"/>
                <wp:positionH relativeFrom="column">
                  <wp:posOffset>2130848</wp:posOffset>
                </wp:positionH>
                <wp:positionV relativeFrom="paragraph">
                  <wp:posOffset>82550</wp:posOffset>
                </wp:positionV>
                <wp:extent cx="921715" cy="0"/>
                <wp:effectExtent l="0" t="63500" r="0" b="76200"/>
                <wp:wrapNone/>
                <wp:docPr id="1008227517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171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235EA" id="Straight Arrow Connector 2" o:spid="_x0000_s1026" type="#_x0000_t32" style="position:absolute;margin-left:167.8pt;margin-top:6.5pt;width:72.6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" strokecolor="black [3040]">
                <v:stroke endarrow="block"/>
              </v:shape>
            </w:pict>
          </mc:Fallback>
        </mc:AlternateContent>
      </w:r>
      <w:r>
        <w:rPr>
          <w:rFonts w:ascii="Cambria Math" w:hAnsi="Cambria Math"/>
        </w:rPr>
        <w:t>C</w:t>
      </w:r>
      <w:r>
        <w:rPr>
          <w:rFonts w:ascii="Cambria Math" w:hAnsi="Cambria Math"/>
          <w:vertAlign w:val="subscript"/>
        </w:rPr>
        <w:t>6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12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bscript"/>
        </w:rPr>
        <w:t>6</w:t>
      </w:r>
      <w:r>
        <w:rPr>
          <w:rFonts w:ascii="Cambria Math" w:hAnsi="Cambria Math"/>
        </w:rPr>
        <w:t xml:space="preserve"> </w:t>
      </w:r>
      <w:r>
        <w:rPr>
          <w:rFonts w:ascii="Cambria Math" w:hAnsi="Cambria Math"/>
        </w:rPr>
        <w:tab/>
      </w:r>
      <w:r>
        <w:rPr>
          <w:rFonts w:ascii="Cambria Math" w:hAnsi="Cambria Math"/>
        </w:rPr>
        <w:tab/>
        <w:t xml:space="preserve">   2C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5</w:t>
      </w:r>
      <w:r>
        <w:rPr>
          <w:rFonts w:ascii="Cambria Math" w:hAnsi="Cambria Math"/>
        </w:rPr>
        <w:t>OH + 2CO</w:t>
      </w:r>
      <w:r>
        <w:rPr>
          <w:rFonts w:ascii="Cambria Math" w:hAnsi="Cambria Math"/>
          <w:vertAlign w:val="subscript"/>
        </w:rPr>
        <w:t>2</w:t>
      </w:r>
    </w:p>
    <w:p w14:paraId="1D1A6933" w14:textId="68566F94" w:rsidR="009E70CA" w:rsidRDefault="00630DA9" w:rsidP="00630DA9">
      <w:pPr>
        <w:pStyle w:val="RSCletteredlist"/>
        <w:spacing w:before="480"/>
        <w:ind w:left="357" w:right="0" w:hanging="357"/>
      </w:pPr>
      <w:r>
        <w:t>Cyfrifwch economi atomau y broses hon.</w:t>
      </w:r>
    </w:p>
    <w:p w14:paraId="49C558BA" w14:textId="0F35A4F4" w:rsidR="00B35593" w:rsidRPr="00F031A7" w:rsidRDefault="00B35593" w:rsidP="004F17A8">
      <w:pPr>
        <w:pStyle w:val="RSCletteredlist"/>
        <w:numPr>
          <w:ilvl w:val="0"/>
          <w:numId w:val="0"/>
        </w:numPr>
        <w:ind w:left="360"/>
        <w:rPr>
          <w:i/>
          <w:iCs/>
        </w:rPr>
      </w:pPr>
      <w:r>
        <w:rPr>
          <w:i/>
          <w:color w:val="C8102E"/>
        </w:rPr>
        <w:t>Awgrym</w:t>
      </w:r>
      <w:r>
        <w:rPr>
          <w:i/>
        </w:rPr>
        <w:t xml:space="preserve">: Dilynwch y camau a ddefnyddiwyd wrth gyfrifo yn </w:t>
      </w:r>
      <w:r>
        <w:rPr>
          <w:b/>
          <w:bCs/>
          <w:i/>
        </w:rPr>
        <w:t>rhan (c)</w:t>
      </w:r>
      <w:r>
        <w:rPr>
          <w:i/>
        </w:rPr>
        <w:t>.</w:t>
      </w:r>
    </w:p>
    <w:p w14:paraId="622A42AB" w14:textId="77777777" w:rsidR="00B35593" w:rsidRDefault="00B35593" w:rsidP="004F17A8">
      <w:pPr>
        <w:pStyle w:val="RSCletteredlist"/>
        <w:numPr>
          <w:ilvl w:val="0"/>
          <w:numId w:val="0"/>
        </w:numPr>
        <w:spacing w:before="480"/>
        <w:ind w:left="357" w:right="0"/>
      </w:pPr>
    </w:p>
    <w:p w14:paraId="157D961E" w14:textId="77777777" w:rsidR="001A496D" w:rsidRDefault="001A496D" w:rsidP="001A496D">
      <w:pPr>
        <w:pStyle w:val="RSCUnderline"/>
      </w:pPr>
      <w:r>
        <w:t>__________________________________________________________________________________</w:t>
      </w:r>
    </w:p>
    <w:p w14:paraId="3BE3279B" w14:textId="77777777" w:rsidR="001A496D" w:rsidRDefault="001A496D" w:rsidP="00BB0678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6984392F" w14:textId="77777777" w:rsidR="001A496D" w:rsidRDefault="001A496D" w:rsidP="00BB0678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30E9601A" w14:textId="77777777" w:rsidR="001A496D" w:rsidRDefault="001A496D" w:rsidP="00BB0678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16FD2894" w14:textId="77777777" w:rsidR="001A496D" w:rsidRDefault="001A496D" w:rsidP="00BB0678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7B4FDACF" w14:textId="77777777" w:rsidR="00334040" w:rsidRDefault="00334040" w:rsidP="00BB0678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2A06DB67" w14:textId="69D356FC" w:rsidR="009E70CA" w:rsidRDefault="00691FCC" w:rsidP="00691FCC">
      <w:pPr>
        <w:pStyle w:val="RSCletteredlist"/>
      </w:pPr>
      <w:r>
        <w:t>Cymharwch y ddau ddull o gynhyrchu ethanol ac awgrymwch pam gallai defnyddio glwcos, yn hytrach na maltos, fod y dull gorau o’r ddau i gynhyrchu ethanol ar raddfa fawr.</w:t>
      </w:r>
    </w:p>
    <w:p w14:paraId="4ED83E30" w14:textId="48F9A276" w:rsidR="00343FAD" w:rsidRPr="00F031A7" w:rsidRDefault="00343FAD" w:rsidP="00343FAD">
      <w:pPr>
        <w:pStyle w:val="RSCletteredlist"/>
        <w:numPr>
          <w:ilvl w:val="0"/>
          <w:numId w:val="0"/>
        </w:numPr>
        <w:ind w:left="360"/>
        <w:rPr>
          <w:i/>
          <w:iCs/>
        </w:rPr>
      </w:pPr>
      <w:r>
        <w:rPr>
          <w:i/>
          <w:color w:val="C00000"/>
        </w:rPr>
        <w:t>Awgrym</w:t>
      </w:r>
      <w:r>
        <w:rPr>
          <w:i/>
        </w:rPr>
        <w:t>: Ystyriwch yr adweithyddion eraill sydd eu hangen a faint o gynnyrch gwastraff sy’n cael ei ffurfio yn ogystal â’r economi atomau.</w:t>
      </w:r>
    </w:p>
    <w:p w14:paraId="7E675A26" w14:textId="77777777" w:rsidR="00334040" w:rsidRDefault="00334040" w:rsidP="00334040">
      <w:pPr>
        <w:pStyle w:val="RSCUnderline"/>
      </w:pPr>
      <w:r>
        <w:t>__________________________________________________________________________________</w:t>
      </w:r>
    </w:p>
    <w:p w14:paraId="5DFA6009" w14:textId="77777777" w:rsidR="00334040" w:rsidRDefault="00334040" w:rsidP="00BB0678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69431966" w14:textId="77777777" w:rsidR="00334040" w:rsidRDefault="00334040" w:rsidP="00BB0678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4E325FFB" w14:textId="77777777" w:rsidR="00334040" w:rsidRDefault="00334040" w:rsidP="00BB0678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3DC6C257" w14:textId="77777777" w:rsidR="00334040" w:rsidRDefault="00334040" w:rsidP="00BB0678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7C5FECA4" w14:textId="13139D5F" w:rsidR="00166571" w:rsidRPr="00A955E3" w:rsidRDefault="00166571" w:rsidP="00166571">
      <w:pPr>
        <w:pStyle w:val="RSCendquestions"/>
        <w:spacing w:before="720"/>
        <w:ind w:left="1553"/>
      </w:pP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590DF0B" wp14:editId="4570F71E">
                <wp:simplePos x="0" y="0"/>
                <wp:positionH relativeFrom="column">
                  <wp:posOffset>198120</wp:posOffset>
                </wp:positionH>
                <wp:positionV relativeFrom="paragraph">
                  <wp:posOffset>272415</wp:posOffset>
                </wp:positionV>
                <wp:extent cx="5699760" cy="845820"/>
                <wp:effectExtent l="0" t="0" r="15240" b="11430"/>
                <wp:wrapNone/>
                <wp:docPr id="10" name="Rectangle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9760" cy="8458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3C8A42" id="Rectangle 10" o:spid="_x0000_s1026" alt="&quot;&quot;" style="position:absolute;margin-left:15.6pt;margin-top:21.45pt;width:448.8pt;height:66.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" filled="f" strokecolor="black [3213]" strokeweight=".5pt"/>
            </w:pict>
          </mc:Fallback>
        </mc:AlternateContent>
      </w:r>
      <w:r>
        <w:drawing>
          <wp:anchor distT="0" distB="0" distL="114300" distR="114300" simplePos="0" relativeHeight="251662336" behindDoc="0" locked="0" layoutInCell="1" allowOverlap="1" wp14:anchorId="1591BB9D" wp14:editId="0F90D107">
            <wp:simplePos x="0" y="0"/>
            <wp:positionH relativeFrom="column">
              <wp:posOffset>362373</wp:posOffset>
            </wp:positionH>
            <wp:positionV relativeFrom="paragraph">
              <wp:posOffset>455295</wp:posOffset>
            </wp:positionV>
            <wp:extent cx="450000" cy="450000"/>
            <wp:effectExtent l="0" t="0" r="0" b="0"/>
            <wp:wrapNone/>
            <wp:docPr id="4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000" cy="45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Pa gwestiwn/gwestiynau a gawsoch chi’n anghywir? Pam?</w:t>
      </w:r>
    </w:p>
    <w:p w14:paraId="0D6D8E9F" w14:textId="41856550" w:rsidR="00C26464" w:rsidRPr="00DF3EE9" w:rsidRDefault="00166571" w:rsidP="00DF3EE9">
      <w:pPr>
        <w:pStyle w:val="RSCendquestions"/>
        <w:ind w:left="1553"/>
        <w:rPr>
          <w:b w:val="0"/>
          <w:bCs w:val="0"/>
        </w:rPr>
      </w:pPr>
      <w:r>
        <w:t>Beth fyddwch chi’n ei wneud y tro nesaf y gofynnir cwestiwn tebyg i chi?</w:t>
      </w:r>
    </w:p>
    <w:sectPr w:rsidR="00C26464" w:rsidRPr="00DF3EE9" w:rsidSect="000F0996">
      <w:headerReference w:type="default" r:id="rId15"/>
      <w:footerReference w:type="default" r:id="rId16"/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665C7" w14:textId="77777777" w:rsidR="00F41381" w:rsidRDefault="00F41381" w:rsidP="00C51F51">
      <w:r>
        <w:separator/>
      </w:r>
    </w:p>
  </w:endnote>
  <w:endnote w:type="continuationSeparator" w:id="0">
    <w:p w14:paraId="33B259D2" w14:textId="77777777" w:rsidR="00F41381" w:rsidRDefault="00F41381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46C88753" w14:textId="77777777" w:rsidR="00EB7352" w:rsidRDefault="00EB7352"/>
  <w:p w14:paraId="02A0744D" w14:textId="0D37D063" w:rsidR="00EB7352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2026 Y Gymdeithas Gemeg Frenhinol</w:t>
    </w:r>
  </w:p>
  <w:p w14:paraId="04C98CFB" w14:textId="77777777" w:rsidR="005A4319" w:rsidRDefault="005A43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1F2A1" w14:textId="77777777" w:rsidR="00F41381" w:rsidRDefault="00F41381" w:rsidP="00C51F51">
      <w:r>
        <w:separator/>
      </w:r>
    </w:p>
  </w:footnote>
  <w:footnote w:type="continuationSeparator" w:id="0">
    <w:p w14:paraId="3EF75937" w14:textId="77777777" w:rsidR="00F41381" w:rsidRDefault="00F41381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7AAA3D06" w:rsidR="00B46E49" w:rsidRDefault="0090625E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4384" behindDoc="0" locked="0" layoutInCell="1" allowOverlap="1" wp14:anchorId="57F03074" wp14:editId="7DB79A1C">
          <wp:simplePos x="0" y="0"/>
          <wp:positionH relativeFrom="column">
            <wp:posOffset>1379855</wp:posOffset>
          </wp:positionH>
          <wp:positionV relativeFrom="paragraph">
            <wp:posOffset>71120</wp:posOffset>
          </wp:positionV>
          <wp:extent cx="229870" cy="229870"/>
          <wp:effectExtent l="0" t="0" r="0" b="0"/>
          <wp:wrapNone/>
          <wp:docPr id="1944202070" name="Picture 194420207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4202070" name="Picture 194420207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870" cy="229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2336" behindDoc="0" locked="0" layoutInCell="1" allowOverlap="1" wp14:anchorId="5F7A55D7" wp14:editId="41320A6E">
          <wp:simplePos x="0" y="0"/>
          <wp:positionH relativeFrom="column">
            <wp:posOffset>-541020</wp:posOffset>
          </wp:positionH>
          <wp:positionV relativeFrom="paragraph">
            <wp:posOffset>36830</wp:posOffset>
          </wp:positionV>
          <wp:extent cx="1783080" cy="356235"/>
          <wp:effectExtent l="0" t="0" r="7620" b="571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231A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1312" behindDoc="1" locked="0" layoutInCell="1" allowOverlap="1" wp14:anchorId="020C6D16" wp14:editId="6FF3F980">
          <wp:simplePos x="0" y="0"/>
          <wp:positionH relativeFrom="column">
            <wp:posOffset>-923925</wp:posOffset>
          </wp:positionH>
          <wp:positionV relativeFrom="paragraph">
            <wp:posOffset>-267335</wp:posOffset>
          </wp:positionV>
          <wp:extent cx="7569200" cy="10711180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231A">
      <w:rPr>
        <w:rFonts w:ascii="Century Gothic" w:hAnsi="Century Gothic"/>
        <w:b/>
        <w:color w:val="C8102E"/>
        <w:sz w:val="30"/>
      </w:rPr>
      <w:t>Mewn cyd-destun</w:t>
    </w:r>
    <w:r w:rsidR="00FA231A">
      <w:rPr>
        <w:rFonts w:ascii="Century Gothic" w:hAnsi="Century Gothic"/>
        <w:b/>
        <w:color w:val="004976"/>
        <w:sz w:val="24"/>
      </w:rPr>
      <w:t xml:space="preserve">   </w:t>
    </w:r>
    <w:r w:rsidR="00FA231A">
      <w:rPr>
        <w:rFonts w:ascii="Century Gothic" w:hAnsi="Century Gothic"/>
        <w:b/>
        <w:color w:val="000000" w:themeColor="text1"/>
        <w:sz w:val="24"/>
      </w:rPr>
      <w:t>14–16 oed</w:t>
    </w:r>
  </w:p>
  <w:p w14:paraId="1D2B5C70" w14:textId="7D12EAC5" w:rsidR="00EB7352" w:rsidRDefault="001A1B79" w:rsidP="007160F5">
    <w:pPr>
      <w:pStyle w:val="RSCURL"/>
      <w:jc w:val="right"/>
    </w:pPr>
    <w:r>
      <w:rPr>
        <w:color w:val="000000" w:themeColor="text1"/>
      </w:rPr>
      <w:t xml:space="preserve">Ar gael yn </w:t>
    </w:r>
    <w:hyperlink r:id="rId4" w:history="1">
      <w:r w:rsidR="0090625E" w:rsidRPr="0090625E">
        <w:t>rsc.li/49F2eyq</w:t>
      </w:r>
    </w:hyperlink>
  </w:p>
  <w:p w14:paraId="550CF737" w14:textId="16B74A54" w:rsidR="005A4319" w:rsidRDefault="005A43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47A72"/>
    <w:multiLevelType w:val="hybridMultilevel"/>
    <w:tmpl w:val="3CDE5D8C"/>
    <w:lvl w:ilvl="0" w:tplc="F4FAA400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0671E"/>
    <w:multiLevelType w:val="hybridMultilevel"/>
    <w:tmpl w:val="D1B46DBA"/>
    <w:lvl w:ilvl="0" w:tplc="B5CE1C52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ascii="Century Gothic" w:hAnsi="Century Gothic" w:hint="default"/>
      </w:rPr>
    </w:lvl>
    <w:lvl w:ilvl="1" w:tplc="08090019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159FE"/>
    <w:multiLevelType w:val="hybridMultilevel"/>
    <w:tmpl w:val="F8349F88"/>
    <w:lvl w:ilvl="0" w:tplc="933E2D5E">
      <w:start w:val="1"/>
      <w:numFmt w:val="lowerRoman"/>
      <w:pStyle w:val="RSCromannumeralsublist"/>
      <w:lvlText w:val="%1."/>
      <w:lvlJc w:val="right"/>
      <w:pPr>
        <w:ind w:left="720" w:hanging="266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72AF6"/>
    <w:multiLevelType w:val="multilevel"/>
    <w:tmpl w:val="B302E0EE"/>
    <w:lvl w:ilvl="0">
      <w:start w:val="1"/>
      <w:numFmt w:val="decimal"/>
      <w:pStyle w:val="RSCnumberedlist1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535471">
    <w:abstractNumId w:val="6"/>
  </w:num>
  <w:num w:numId="2" w16cid:durableId="33122833">
    <w:abstractNumId w:val="9"/>
  </w:num>
  <w:num w:numId="3" w16cid:durableId="1345283925">
    <w:abstractNumId w:val="7"/>
  </w:num>
  <w:num w:numId="4" w16cid:durableId="445586997">
    <w:abstractNumId w:val="3"/>
  </w:num>
  <w:num w:numId="5" w16cid:durableId="1180241404">
    <w:abstractNumId w:val="4"/>
  </w:num>
  <w:num w:numId="6" w16cid:durableId="937758830">
    <w:abstractNumId w:val="8"/>
  </w:num>
  <w:num w:numId="7" w16cid:durableId="1446189560">
    <w:abstractNumId w:val="12"/>
  </w:num>
  <w:num w:numId="8" w16cid:durableId="1514684455">
    <w:abstractNumId w:val="11"/>
  </w:num>
  <w:num w:numId="9" w16cid:durableId="1425540104">
    <w:abstractNumId w:val="1"/>
  </w:num>
  <w:num w:numId="10" w16cid:durableId="1984116684">
    <w:abstractNumId w:val="0"/>
  </w:num>
  <w:num w:numId="11" w16cid:durableId="940065385">
    <w:abstractNumId w:val="2"/>
  </w:num>
  <w:num w:numId="12" w16cid:durableId="908033088">
    <w:abstractNumId w:val="5"/>
  </w:num>
  <w:num w:numId="13" w16cid:durableId="11100522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70424340">
    <w:abstractNumId w:val="5"/>
  </w:num>
  <w:num w:numId="15" w16cid:durableId="1822037191">
    <w:abstractNumId w:val="5"/>
    <w:lvlOverride w:ilvl="0">
      <w:startOverride w:val="1"/>
    </w:lvlOverride>
  </w:num>
  <w:num w:numId="16" w16cid:durableId="470172797">
    <w:abstractNumId w:val="5"/>
    <w:lvlOverride w:ilvl="0">
      <w:startOverride w:val="1"/>
    </w:lvlOverride>
  </w:num>
  <w:num w:numId="17" w16cid:durableId="1989312021">
    <w:abstractNumId w:val="5"/>
    <w:lvlOverride w:ilvl="0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3FD4"/>
    <w:rsid w:val="000051B9"/>
    <w:rsid w:val="00005B4D"/>
    <w:rsid w:val="00007EBF"/>
    <w:rsid w:val="00011336"/>
    <w:rsid w:val="00013C05"/>
    <w:rsid w:val="00014237"/>
    <w:rsid w:val="00014841"/>
    <w:rsid w:val="00015478"/>
    <w:rsid w:val="000160C3"/>
    <w:rsid w:val="000165F4"/>
    <w:rsid w:val="0001765C"/>
    <w:rsid w:val="00017CDB"/>
    <w:rsid w:val="000202CB"/>
    <w:rsid w:val="00020F33"/>
    <w:rsid w:val="00020FB3"/>
    <w:rsid w:val="00022217"/>
    <w:rsid w:val="000233B3"/>
    <w:rsid w:val="00025A47"/>
    <w:rsid w:val="00025E75"/>
    <w:rsid w:val="000309AB"/>
    <w:rsid w:val="00030E3B"/>
    <w:rsid w:val="0003111F"/>
    <w:rsid w:val="000312FF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198"/>
    <w:rsid w:val="00037BB1"/>
    <w:rsid w:val="00037DD3"/>
    <w:rsid w:val="000404E4"/>
    <w:rsid w:val="00045494"/>
    <w:rsid w:val="00047323"/>
    <w:rsid w:val="000513BD"/>
    <w:rsid w:val="00051BF0"/>
    <w:rsid w:val="00052523"/>
    <w:rsid w:val="00052F81"/>
    <w:rsid w:val="000548AA"/>
    <w:rsid w:val="000553A0"/>
    <w:rsid w:val="00062222"/>
    <w:rsid w:val="0006325C"/>
    <w:rsid w:val="00063655"/>
    <w:rsid w:val="0006397F"/>
    <w:rsid w:val="00064E72"/>
    <w:rsid w:val="00067B49"/>
    <w:rsid w:val="00067BDA"/>
    <w:rsid w:val="0007172C"/>
    <w:rsid w:val="00071874"/>
    <w:rsid w:val="00072B30"/>
    <w:rsid w:val="000730BB"/>
    <w:rsid w:val="0007407E"/>
    <w:rsid w:val="00075276"/>
    <w:rsid w:val="0007573F"/>
    <w:rsid w:val="00076DF5"/>
    <w:rsid w:val="00077DC6"/>
    <w:rsid w:val="000801FC"/>
    <w:rsid w:val="0008114E"/>
    <w:rsid w:val="00082489"/>
    <w:rsid w:val="000825E0"/>
    <w:rsid w:val="00083273"/>
    <w:rsid w:val="00083536"/>
    <w:rsid w:val="00084B0D"/>
    <w:rsid w:val="00085620"/>
    <w:rsid w:val="00090050"/>
    <w:rsid w:val="00090EE8"/>
    <w:rsid w:val="000953D5"/>
    <w:rsid w:val="00096CDA"/>
    <w:rsid w:val="000974CA"/>
    <w:rsid w:val="000A031F"/>
    <w:rsid w:val="000A0BD0"/>
    <w:rsid w:val="000A162C"/>
    <w:rsid w:val="000A1C7A"/>
    <w:rsid w:val="000A324B"/>
    <w:rsid w:val="000A6C0C"/>
    <w:rsid w:val="000B11A8"/>
    <w:rsid w:val="000B1952"/>
    <w:rsid w:val="000B5090"/>
    <w:rsid w:val="000B6A92"/>
    <w:rsid w:val="000C0CBD"/>
    <w:rsid w:val="000C1D6D"/>
    <w:rsid w:val="000C25E9"/>
    <w:rsid w:val="000C3D00"/>
    <w:rsid w:val="000C3EA9"/>
    <w:rsid w:val="000C4533"/>
    <w:rsid w:val="000C4E88"/>
    <w:rsid w:val="000C54D2"/>
    <w:rsid w:val="000C6C91"/>
    <w:rsid w:val="000C735F"/>
    <w:rsid w:val="000D0774"/>
    <w:rsid w:val="000D13A7"/>
    <w:rsid w:val="000D4202"/>
    <w:rsid w:val="000D524E"/>
    <w:rsid w:val="000D6680"/>
    <w:rsid w:val="000D7C33"/>
    <w:rsid w:val="000E1286"/>
    <w:rsid w:val="000E2016"/>
    <w:rsid w:val="000E27E1"/>
    <w:rsid w:val="000E4BDA"/>
    <w:rsid w:val="000E4CCF"/>
    <w:rsid w:val="000E5194"/>
    <w:rsid w:val="000E6162"/>
    <w:rsid w:val="000F0996"/>
    <w:rsid w:val="000F1532"/>
    <w:rsid w:val="000F3C7E"/>
    <w:rsid w:val="000F4A39"/>
    <w:rsid w:val="000F5688"/>
    <w:rsid w:val="001014CF"/>
    <w:rsid w:val="0010331C"/>
    <w:rsid w:val="00103713"/>
    <w:rsid w:val="00105608"/>
    <w:rsid w:val="00105808"/>
    <w:rsid w:val="00110E34"/>
    <w:rsid w:val="001119EE"/>
    <w:rsid w:val="00111BFB"/>
    <w:rsid w:val="001125D3"/>
    <w:rsid w:val="001131A2"/>
    <w:rsid w:val="00115FD4"/>
    <w:rsid w:val="0011632E"/>
    <w:rsid w:val="0012126C"/>
    <w:rsid w:val="001228EC"/>
    <w:rsid w:val="00124DE7"/>
    <w:rsid w:val="00125301"/>
    <w:rsid w:val="0012670F"/>
    <w:rsid w:val="00130C34"/>
    <w:rsid w:val="00131044"/>
    <w:rsid w:val="001315CA"/>
    <w:rsid w:val="00133530"/>
    <w:rsid w:val="00133888"/>
    <w:rsid w:val="00133A3E"/>
    <w:rsid w:val="0013731C"/>
    <w:rsid w:val="00141646"/>
    <w:rsid w:val="001439AD"/>
    <w:rsid w:val="00144CDA"/>
    <w:rsid w:val="0014564A"/>
    <w:rsid w:val="0015105E"/>
    <w:rsid w:val="00151433"/>
    <w:rsid w:val="00151CAC"/>
    <w:rsid w:val="001547A9"/>
    <w:rsid w:val="00154EEB"/>
    <w:rsid w:val="00161950"/>
    <w:rsid w:val="00164B56"/>
    <w:rsid w:val="00166571"/>
    <w:rsid w:val="00170FA5"/>
    <w:rsid w:val="001714D0"/>
    <w:rsid w:val="001715C4"/>
    <w:rsid w:val="00172015"/>
    <w:rsid w:val="001746EA"/>
    <w:rsid w:val="001774D7"/>
    <w:rsid w:val="001806ED"/>
    <w:rsid w:val="00182A08"/>
    <w:rsid w:val="001831DC"/>
    <w:rsid w:val="00184B61"/>
    <w:rsid w:val="00185427"/>
    <w:rsid w:val="001906BA"/>
    <w:rsid w:val="00191041"/>
    <w:rsid w:val="00193082"/>
    <w:rsid w:val="001968DC"/>
    <w:rsid w:val="00196EFF"/>
    <w:rsid w:val="001A056C"/>
    <w:rsid w:val="001A1B79"/>
    <w:rsid w:val="001A251E"/>
    <w:rsid w:val="001A27D9"/>
    <w:rsid w:val="001A2F7C"/>
    <w:rsid w:val="001A496D"/>
    <w:rsid w:val="001A5247"/>
    <w:rsid w:val="001A5E39"/>
    <w:rsid w:val="001A7A4D"/>
    <w:rsid w:val="001B1555"/>
    <w:rsid w:val="001B2292"/>
    <w:rsid w:val="001B3E3E"/>
    <w:rsid w:val="001B5474"/>
    <w:rsid w:val="001B65A1"/>
    <w:rsid w:val="001C0E30"/>
    <w:rsid w:val="001C1131"/>
    <w:rsid w:val="001C23F6"/>
    <w:rsid w:val="001C290F"/>
    <w:rsid w:val="001C6470"/>
    <w:rsid w:val="001C70F5"/>
    <w:rsid w:val="001D1D7A"/>
    <w:rsid w:val="001D5646"/>
    <w:rsid w:val="001D57A7"/>
    <w:rsid w:val="001D7B9F"/>
    <w:rsid w:val="001E0298"/>
    <w:rsid w:val="001E24CA"/>
    <w:rsid w:val="001E2BD0"/>
    <w:rsid w:val="001E2DA2"/>
    <w:rsid w:val="001E75DE"/>
    <w:rsid w:val="001F0451"/>
    <w:rsid w:val="001F2C34"/>
    <w:rsid w:val="001F50CF"/>
    <w:rsid w:val="001F530C"/>
    <w:rsid w:val="001F5394"/>
    <w:rsid w:val="001F53AD"/>
    <w:rsid w:val="001F73C1"/>
    <w:rsid w:val="001F77A8"/>
    <w:rsid w:val="00200439"/>
    <w:rsid w:val="0020188D"/>
    <w:rsid w:val="00202F49"/>
    <w:rsid w:val="00203039"/>
    <w:rsid w:val="00203A5E"/>
    <w:rsid w:val="00204957"/>
    <w:rsid w:val="00204DE3"/>
    <w:rsid w:val="00206356"/>
    <w:rsid w:val="002063BF"/>
    <w:rsid w:val="002073C9"/>
    <w:rsid w:val="0021063E"/>
    <w:rsid w:val="002118A2"/>
    <w:rsid w:val="002119DF"/>
    <w:rsid w:val="0021462B"/>
    <w:rsid w:val="00214E1C"/>
    <w:rsid w:val="00215CA2"/>
    <w:rsid w:val="0022129F"/>
    <w:rsid w:val="00221BC3"/>
    <w:rsid w:val="0022647C"/>
    <w:rsid w:val="00227D80"/>
    <w:rsid w:val="00231079"/>
    <w:rsid w:val="00232032"/>
    <w:rsid w:val="002345A4"/>
    <w:rsid w:val="0023518B"/>
    <w:rsid w:val="00237895"/>
    <w:rsid w:val="002401EA"/>
    <w:rsid w:val="00240B29"/>
    <w:rsid w:val="00241B74"/>
    <w:rsid w:val="00242638"/>
    <w:rsid w:val="00242C8B"/>
    <w:rsid w:val="00243655"/>
    <w:rsid w:val="00243696"/>
    <w:rsid w:val="0024403F"/>
    <w:rsid w:val="0024665F"/>
    <w:rsid w:val="002468BF"/>
    <w:rsid w:val="00246DA9"/>
    <w:rsid w:val="0024725F"/>
    <w:rsid w:val="00247F5F"/>
    <w:rsid w:val="0025093A"/>
    <w:rsid w:val="002510C3"/>
    <w:rsid w:val="0025661E"/>
    <w:rsid w:val="00260230"/>
    <w:rsid w:val="00260CDD"/>
    <w:rsid w:val="00262437"/>
    <w:rsid w:val="00267279"/>
    <w:rsid w:val="00270679"/>
    <w:rsid w:val="002716EA"/>
    <w:rsid w:val="002723D5"/>
    <w:rsid w:val="00273469"/>
    <w:rsid w:val="00273F0A"/>
    <w:rsid w:val="00276F81"/>
    <w:rsid w:val="00277B30"/>
    <w:rsid w:val="00281D7B"/>
    <w:rsid w:val="00283107"/>
    <w:rsid w:val="00283488"/>
    <w:rsid w:val="00283DFC"/>
    <w:rsid w:val="00285F22"/>
    <w:rsid w:val="0028615D"/>
    <w:rsid w:val="002877DD"/>
    <w:rsid w:val="00287D9A"/>
    <w:rsid w:val="00293322"/>
    <w:rsid w:val="00294189"/>
    <w:rsid w:val="002944CA"/>
    <w:rsid w:val="00294C2C"/>
    <w:rsid w:val="00295B4D"/>
    <w:rsid w:val="00295CA1"/>
    <w:rsid w:val="00296F91"/>
    <w:rsid w:val="002975B4"/>
    <w:rsid w:val="002A1066"/>
    <w:rsid w:val="002A3B57"/>
    <w:rsid w:val="002A4AD8"/>
    <w:rsid w:val="002A5D94"/>
    <w:rsid w:val="002A632A"/>
    <w:rsid w:val="002A6FDE"/>
    <w:rsid w:val="002B03A1"/>
    <w:rsid w:val="002B0D4F"/>
    <w:rsid w:val="002B28FD"/>
    <w:rsid w:val="002B2A55"/>
    <w:rsid w:val="002B4F41"/>
    <w:rsid w:val="002B5206"/>
    <w:rsid w:val="002B5EB5"/>
    <w:rsid w:val="002C1363"/>
    <w:rsid w:val="002C1695"/>
    <w:rsid w:val="002C16FA"/>
    <w:rsid w:val="002C4590"/>
    <w:rsid w:val="002C5391"/>
    <w:rsid w:val="002C5ED2"/>
    <w:rsid w:val="002C6662"/>
    <w:rsid w:val="002C6962"/>
    <w:rsid w:val="002C6D90"/>
    <w:rsid w:val="002C762B"/>
    <w:rsid w:val="002D06D3"/>
    <w:rsid w:val="002D20F2"/>
    <w:rsid w:val="002D4389"/>
    <w:rsid w:val="002D535D"/>
    <w:rsid w:val="002D5362"/>
    <w:rsid w:val="002D5DE5"/>
    <w:rsid w:val="002E06BD"/>
    <w:rsid w:val="002E48D4"/>
    <w:rsid w:val="002E5407"/>
    <w:rsid w:val="002E547C"/>
    <w:rsid w:val="002E56CF"/>
    <w:rsid w:val="002E5A0F"/>
    <w:rsid w:val="002E6798"/>
    <w:rsid w:val="002F0B37"/>
    <w:rsid w:val="002F2F0C"/>
    <w:rsid w:val="002F2F8F"/>
    <w:rsid w:val="002F504B"/>
    <w:rsid w:val="002F56EC"/>
    <w:rsid w:val="002F5B1D"/>
    <w:rsid w:val="002F660C"/>
    <w:rsid w:val="002F7189"/>
    <w:rsid w:val="002F72D4"/>
    <w:rsid w:val="00303E06"/>
    <w:rsid w:val="00306E09"/>
    <w:rsid w:val="003071E5"/>
    <w:rsid w:val="003108F7"/>
    <w:rsid w:val="00311379"/>
    <w:rsid w:val="00313C50"/>
    <w:rsid w:val="00314EDA"/>
    <w:rsid w:val="00315909"/>
    <w:rsid w:val="003161DC"/>
    <w:rsid w:val="00316B59"/>
    <w:rsid w:val="00316B68"/>
    <w:rsid w:val="00320E4D"/>
    <w:rsid w:val="003216F7"/>
    <w:rsid w:val="00321B0D"/>
    <w:rsid w:val="00322543"/>
    <w:rsid w:val="003234B7"/>
    <w:rsid w:val="00324BA5"/>
    <w:rsid w:val="00324D8C"/>
    <w:rsid w:val="00325444"/>
    <w:rsid w:val="00327D2E"/>
    <w:rsid w:val="00330128"/>
    <w:rsid w:val="003306A0"/>
    <w:rsid w:val="00330E9E"/>
    <w:rsid w:val="00331D3D"/>
    <w:rsid w:val="00334040"/>
    <w:rsid w:val="00334372"/>
    <w:rsid w:val="00334C46"/>
    <w:rsid w:val="0033529C"/>
    <w:rsid w:val="0033578C"/>
    <w:rsid w:val="0033624F"/>
    <w:rsid w:val="00336CB7"/>
    <w:rsid w:val="00340DAC"/>
    <w:rsid w:val="0034189A"/>
    <w:rsid w:val="00341A5E"/>
    <w:rsid w:val="003425F3"/>
    <w:rsid w:val="00342FEE"/>
    <w:rsid w:val="0034338C"/>
    <w:rsid w:val="003433B9"/>
    <w:rsid w:val="00343802"/>
    <w:rsid w:val="00343FAD"/>
    <w:rsid w:val="00344B7D"/>
    <w:rsid w:val="0034595D"/>
    <w:rsid w:val="00350232"/>
    <w:rsid w:val="00350B11"/>
    <w:rsid w:val="003514AE"/>
    <w:rsid w:val="00351B11"/>
    <w:rsid w:val="00351F68"/>
    <w:rsid w:val="003525A0"/>
    <w:rsid w:val="00353251"/>
    <w:rsid w:val="0035603A"/>
    <w:rsid w:val="00357166"/>
    <w:rsid w:val="00357218"/>
    <w:rsid w:val="003611D2"/>
    <w:rsid w:val="003611EC"/>
    <w:rsid w:val="00362239"/>
    <w:rsid w:val="00363C2F"/>
    <w:rsid w:val="003642B4"/>
    <w:rsid w:val="0036681E"/>
    <w:rsid w:val="00367470"/>
    <w:rsid w:val="00367A2D"/>
    <w:rsid w:val="0037496B"/>
    <w:rsid w:val="00376E7E"/>
    <w:rsid w:val="003811A9"/>
    <w:rsid w:val="00381D68"/>
    <w:rsid w:val="003845BF"/>
    <w:rsid w:val="003847FB"/>
    <w:rsid w:val="00386FF9"/>
    <w:rsid w:val="00387722"/>
    <w:rsid w:val="00392607"/>
    <w:rsid w:val="0039430F"/>
    <w:rsid w:val="003946FE"/>
    <w:rsid w:val="00394A9D"/>
    <w:rsid w:val="00394CDF"/>
    <w:rsid w:val="003953DC"/>
    <w:rsid w:val="003959F6"/>
    <w:rsid w:val="00396469"/>
    <w:rsid w:val="00396481"/>
    <w:rsid w:val="003970E5"/>
    <w:rsid w:val="003973FE"/>
    <w:rsid w:val="003A1437"/>
    <w:rsid w:val="003A28A5"/>
    <w:rsid w:val="003A28EA"/>
    <w:rsid w:val="003A4923"/>
    <w:rsid w:val="003A5C87"/>
    <w:rsid w:val="003B120F"/>
    <w:rsid w:val="003B1737"/>
    <w:rsid w:val="003B1B2A"/>
    <w:rsid w:val="003B3284"/>
    <w:rsid w:val="003B431D"/>
    <w:rsid w:val="003B4976"/>
    <w:rsid w:val="003B60AC"/>
    <w:rsid w:val="003B727A"/>
    <w:rsid w:val="003C03DC"/>
    <w:rsid w:val="003C0D2C"/>
    <w:rsid w:val="003C1328"/>
    <w:rsid w:val="003C14A2"/>
    <w:rsid w:val="003C1583"/>
    <w:rsid w:val="003C19FC"/>
    <w:rsid w:val="003C1F78"/>
    <w:rsid w:val="003C39AF"/>
    <w:rsid w:val="003C4116"/>
    <w:rsid w:val="003C5B91"/>
    <w:rsid w:val="003D0E25"/>
    <w:rsid w:val="003D23E8"/>
    <w:rsid w:val="003D3DC2"/>
    <w:rsid w:val="003D560B"/>
    <w:rsid w:val="003D62C1"/>
    <w:rsid w:val="003D6DD9"/>
    <w:rsid w:val="003D771A"/>
    <w:rsid w:val="003E149D"/>
    <w:rsid w:val="003E1DD5"/>
    <w:rsid w:val="003E20FC"/>
    <w:rsid w:val="003E5946"/>
    <w:rsid w:val="003E5A40"/>
    <w:rsid w:val="003E5B13"/>
    <w:rsid w:val="003E7C69"/>
    <w:rsid w:val="003F0BEA"/>
    <w:rsid w:val="003F124B"/>
    <w:rsid w:val="003F20E9"/>
    <w:rsid w:val="003F3B01"/>
    <w:rsid w:val="003F51FD"/>
    <w:rsid w:val="003F69D9"/>
    <w:rsid w:val="003F7382"/>
    <w:rsid w:val="003F7EDE"/>
    <w:rsid w:val="004009B8"/>
    <w:rsid w:val="00403673"/>
    <w:rsid w:val="004043F2"/>
    <w:rsid w:val="00404958"/>
    <w:rsid w:val="00411F2B"/>
    <w:rsid w:val="00412195"/>
    <w:rsid w:val="00412411"/>
    <w:rsid w:val="004134FC"/>
    <w:rsid w:val="004140A4"/>
    <w:rsid w:val="004156B6"/>
    <w:rsid w:val="00415C95"/>
    <w:rsid w:val="00415D5A"/>
    <w:rsid w:val="00416540"/>
    <w:rsid w:val="00416814"/>
    <w:rsid w:val="00417257"/>
    <w:rsid w:val="00417E30"/>
    <w:rsid w:val="00420029"/>
    <w:rsid w:val="00420A14"/>
    <w:rsid w:val="0042134F"/>
    <w:rsid w:val="00421BF6"/>
    <w:rsid w:val="00421DC5"/>
    <w:rsid w:val="0042614E"/>
    <w:rsid w:val="004261BB"/>
    <w:rsid w:val="004265A5"/>
    <w:rsid w:val="004266F8"/>
    <w:rsid w:val="00431815"/>
    <w:rsid w:val="00431CC4"/>
    <w:rsid w:val="004321CD"/>
    <w:rsid w:val="00434027"/>
    <w:rsid w:val="004345EE"/>
    <w:rsid w:val="00435D41"/>
    <w:rsid w:val="00435D98"/>
    <w:rsid w:val="00437B2B"/>
    <w:rsid w:val="00440427"/>
    <w:rsid w:val="00440A92"/>
    <w:rsid w:val="004421D1"/>
    <w:rsid w:val="00442AE0"/>
    <w:rsid w:val="00442D44"/>
    <w:rsid w:val="004461FC"/>
    <w:rsid w:val="004463A0"/>
    <w:rsid w:val="00446CD2"/>
    <w:rsid w:val="00446DAA"/>
    <w:rsid w:val="00447119"/>
    <w:rsid w:val="004474E5"/>
    <w:rsid w:val="00447805"/>
    <w:rsid w:val="00451A34"/>
    <w:rsid w:val="0045569A"/>
    <w:rsid w:val="00462C62"/>
    <w:rsid w:val="0046367B"/>
    <w:rsid w:val="004647DD"/>
    <w:rsid w:val="00464DEB"/>
    <w:rsid w:val="00465239"/>
    <w:rsid w:val="004658D7"/>
    <w:rsid w:val="00466E24"/>
    <w:rsid w:val="00470A3A"/>
    <w:rsid w:val="004723E2"/>
    <w:rsid w:val="0047293A"/>
    <w:rsid w:val="00472E80"/>
    <w:rsid w:val="00474AA3"/>
    <w:rsid w:val="00475C69"/>
    <w:rsid w:val="004763F9"/>
    <w:rsid w:val="00476D28"/>
    <w:rsid w:val="00477C53"/>
    <w:rsid w:val="004813AB"/>
    <w:rsid w:val="00481F08"/>
    <w:rsid w:val="00485073"/>
    <w:rsid w:val="0048617A"/>
    <w:rsid w:val="00486CCB"/>
    <w:rsid w:val="00487188"/>
    <w:rsid w:val="0049117E"/>
    <w:rsid w:val="00491BA3"/>
    <w:rsid w:val="004929F1"/>
    <w:rsid w:val="00493819"/>
    <w:rsid w:val="00494C3A"/>
    <w:rsid w:val="004953C2"/>
    <w:rsid w:val="00495705"/>
    <w:rsid w:val="00496978"/>
    <w:rsid w:val="00496DD4"/>
    <w:rsid w:val="0049734A"/>
    <w:rsid w:val="004976B2"/>
    <w:rsid w:val="004A36E7"/>
    <w:rsid w:val="004A5C3E"/>
    <w:rsid w:val="004B08F9"/>
    <w:rsid w:val="004B2318"/>
    <w:rsid w:val="004B25B6"/>
    <w:rsid w:val="004B3C1B"/>
    <w:rsid w:val="004B491D"/>
    <w:rsid w:val="004B4E9D"/>
    <w:rsid w:val="004C0994"/>
    <w:rsid w:val="004C317E"/>
    <w:rsid w:val="004C54E4"/>
    <w:rsid w:val="004C7173"/>
    <w:rsid w:val="004D038C"/>
    <w:rsid w:val="004D0997"/>
    <w:rsid w:val="004D0DA6"/>
    <w:rsid w:val="004D0FF8"/>
    <w:rsid w:val="004D1278"/>
    <w:rsid w:val="004D15DA"/>
    <w:rsid w:val="004D3C89"/>
    <w:rsid w:val="004D4A4B"/>
    <w:rsid w:val="004D4D5D"/>
    <w:rsid w:val="004D50D8"/>
    <w:rsid w:val="004D6149"/>
    <w:rsid w:val="004D6B7D"/>
    <w:rsid w:val="004E1D97"/>
    <w:rsid w:val="004E283C"/>
    <w:rsid w:val="004E2D4A"/>
    <w:rsid w:val="004E3589"/>
    <w:rsid w:val="004E35A4"/>
    <w:rsid w:val="004E588C"/>
    <w:rsid w:val="004E7DE0"/>
    <w:rsid w:val="004F17A8"/>
    <w:rsid w:val="004F1810"/>
    <w:rsid w:val="004F3C4D"/>
    <w:rsid w:val="004F5D02"/>
    <w:rsid w:val="004F5E69"/>
    <w:rsid w:val="004F6690"/>
    <w:rsid w:val="004F771A"/>
    <w:rsid w:val="005000BF"/>
    <w:rsid w:val="00500589"/>
    <w:rsid w:val="0050206B"/>
    <w:rsid w:val="00504355"/>
    <w:rsid w:val="005113BC"/>
    <w:rsid w:val="00511807"/>
    <w:rsid w:val="0051266A"/>
    <w:rsid w:val="00512EF1"/>
    <w:rsid w:val="0051390A"/>
    <w:rsid w:val="00513AB5"/>
    <w:rsid w:val="005141D5"/>
    <w:rsid w:val="0051487E"/>
    <w:rsid w:val="005148F5"/>
    <w:rsid w:val="005153EA"/>
    <w:rsid w:val="00517ED5"/>
    <w:rsid w:val="00522B05"/>
    <w:rsid w:val="005252F7"/>
    <w:rsid w:val="00530A17"/>
    <w:rsid w:val="00530A95"/>
    <w:rsid w:val="00531B48"/>
    <w:rsid w:val="00532834"/>
    <w:rsid w:val="005329C8"/>
    <w:rsid w:val="00533730"/>
    <w:rsid w:val="0053639C"/>
    <w:rsid w:val="0053797D"/>
    <w:rsid w:val="005440E7"/>
    <w:rsid w:val="005443FF"/>
    <w:rsid w:val="00546756"/>
    <w:rsid w:val="005468E5"/>
    <w:rsid w:val="005509BD"/>
    <w:rsid w:val="00550DE5"/>
    <w:rsid w:val="00551D55"/>
    <w:rsid w:val="0055228F"/>
    <w:rsid w:val="00552D94"/>
    <w:rsid w:val="00553540"/>
    <w:rsid w:val="00554FEE"/>
    <w:rsid w:val="00555B38"/>
    <w:rsid w:val="00561167"/>
    <w:rsid w:val="00562B37"/>
    <w:rsid w:val="0056304F"/>
    <w:rsid w:val="0056338D"/>
    <w:rsid w:val="005638C0"/>
    <w:rsid w:val="0056464B"/>
    <w:rsid w:val="00565DAD"/>
    <w:rsid w:val="00566255"/>
    <w:rsid w:val="00570A3E"/>
    <w:rsid w:val="00571740"/>
    <w:rsid w:val="00571A2D"/>
    <w:rsid w:val="00571F1F"/>
    <w:rsid w:val="00572AFA"/>
    <w:rsid w:val="005739C1"/>
    <w:rsid w:val="00573B4A"/>
    <w:rsid w:val="005740E5"/>
    <w:rsid w:val="00574BAD"/>
    <w:rsid w:val="00575258"/>
    <w:rsid w:val="00577380"/>
    <w:rsid w:val="00580215"/>
    <w:rsid w:val="0058186F"/>
    <w:rsid w:val="00582812"/>
    <w:rsid w:val="00582DDC"/>
    <w:rsid w:val="00584129"/>
    <w:rsid w:val="00585929"/>
    <w:rsid w:val="00587084"/>
    <w:rsid w:val="00590857"/>
    <w:rsid w:val="00590F1A"/>
    <w:rsid w:val="00592A99"/>
    <w:rsid w:val="00593DEC"/>
    <w:rsid w:val="00594B14"/>
    <w:rsid w:val="00594CF7"/>
    <w:rsid w:val="0059502E"/>
    <w:rsid w:val="005957D5"/>
    <w:rsid w:val="00596C59"/>
    <w:rsid w:val="00597464"/>
    <w:rsid w:val="005975EE"/>
    <w:rsid w:val="005A09D4"/>
    <w:rsid w:val="005A0E96"/>
    <w:rsid w:val="005A1DAB"/>
    <w:rsid w:val="005A2924"/>
    <w:rsid w:val="005A3EAA"/>
    <w:rsid w:val="005A4319"/>
    <w:rsid w:val="005A44B5"/>
    <w:rsid w:val="005A47C9"/>
    <w:rsid w:val="005A4EA8"/>
    <w:rsid w:val="005A5A6B"/>
    <w:rsid w:val="005B003D"/>
    <w:rsid w:val="005B110A"/>
    <w:rsid w:val="005B18A6"/>
    <w:rsid w:val="005B2109"/>
    <w:rsid w:val="005B3241"/>
    <w:rsid w:val="005B3BA5"/>
    <w:rsid w:val="005B55F2"/>
    <w:rsid w:val="005B5699"/>
    <w:rsid w:val="005C067B"/>
    <w:rsid w:val="005C12D1"/>
    <w:rsid w:val="005C22B9"/>
    <w:rsid w:val="005C30A3"/>
    <w:rsid w:val="005C39AE"/>
    <w:rsid w:val="005C3BF4"/>
    <w:rsid w:val="005C44BD"/>
    <w:rsid w:val="005C4862"/>
    <w:rsid w:val="005C58DC"/>
    <w:rsid w:val="005C6227"/>
    <w:rsid w:val="005C703B"/>
    <w:rsid w:val="005D0DB0"/>
    <w:rsid w:val="005D1E00"/>
    <w:rsid w:val="005D2E15"/>
    <w:rsid w:val="005D38E5"/>
    <w:rsid w:val="005D5EB8"/>
    <w:rsid w:val="005D6571"/>
    <w:rsid w:val="005D69D4"/>
    <w:rsid w:val="005D6A71"/>
    <w:rsid w:val="005E0657"/>
    <w:rsid w:val="005E165C"/>
    <w:rsid w:val="005F346D"/>
    <w:rsid w:val="005F39DD"/>
    <w:rsid w:val="005F5C28"/>
    <w:rsid w:val="005F6D0F"/>
    <w:rsid w:val="005F6E6F"/>
    <w:rsid w:val="005F7E4A"/>
    <w:rsid w:val="006036C5"/>
    <w:rsid w:val="006056F3"/>
    <w:rsid w:val="006078DB"/>
    <w:rsid w:val="0061008B"/>
    <w:rsid w:val="006148BB"/>
    <w:rsid w:val="0061594A"/>
    <w:rsid w:val="006205A7"/>
    <w:rsid w:val="00620D37"/>
    <w:rsid w:val="006216C4"/>
    <w:rsid w:val="0062222F"/>
    <w:rsid w:val="0062364C"/>
    <w:rsid w:val="00623F28"/>
    <w:rsid w:val="00624FB4"/>
    <w:rsid w:val="006253F0"/>
    <w:rsid w:val="00625E62"/>
    <w:rsid w:val="00625EAF"/>
    <w:rsid w:val="00626E9E"/>
    <w:rsid w:val="00630DA9"/>
    <w:rsid w:val="00632770"/>
    <w:rsid w:val="00632EF5"/>
    <w:rsid w:val="00633025"/>
    <w:rsid w:val="006374E3"/>
    <w:rsid w:val="0064141E"/>
    <w:rsid w:val="00641A10"/>
    <w:rsid w:val="006424DC"/>
    <w:rsid w:val="00643038"/>
    <w:rsid w:val="006447B7"/>
    <w:rsid w:val="00644D98"/>
    <w:rsid w:val="00645127"/>
    <w:rsid w:val="006453E2"/>
    <w:rsid w:val="0064560D"/>
    <w:rsid w:val="00645672"/>
    <w:rsid w:val="006468A8"/>
    <w:rsid w:val="00646B0C"/>
    <w:rsid w:val="0065189B"/>
    <w:rsid w:val="00651ADC"/>
    <w:rsid w:val="006526B0"/>
    <w:rsid w:val="006544F0"/>
    <w:rsid w:val="00656322"/>
    <w:rsid w:val="00656A25"/>
    <w:rsid w:val="00656C0A"/>
    <w:rsid w:val="006607E4"/>
    <w:rsid w:val="00661379"/>
    <w:rsid w:val="00661696"/>
    <w:rsid w:val="00663754"/>
    <w:rsid w:val="00663F2D"/>
    <w:rsid w:val="00664447"/>
    <w:rsid w:val="00670A6B"/>
    <w:rsid w:val="0067198C"/>
    <w:rsid w:val="006745DF"/>
    <w:rsid w:val="006757A8"/>
    <w:rsid w:val="00675B35"/>
    <w:rsid w:val="00676A43"/>
    <w:rsid w:val="0067772E"/>
    <w:rsid w:val="00677812"/>
    <w:rsid w:val="0068219F"/>
    <w:rsid w:val="00684300"/>
    <w:rsid w:val="00684E0F"/>
    <w:rsid w:val="00691FCC"/>
    <w:rsid w:val="006920FC"/>
    <w:rsid w:val="0069243D"/>
    <w:rsid w:val="006928B6"/>
    <w:rsid w:val="00692C15"/>
    <w:rsid w:val="00693561"/>
    <w:rsid w:val="0069373A"/>
    <w:rsid w:val="00693DAF"/>
    <w:rsid w:val="006942D4"/>
    <w:rsid w:val="00694598"/>
    <w:rsid w:val="00694DA0"/>
    <w:rsid w:val="00695FCE"/>
    <w:rsid w:val="0069630C"/>
    <w:rsid w:val="00697FBA"/>
    <w:rsid w:val="006A41DB"/>
    <w:rsid w:val="006A41ED"/>
    <w:rsid w:val="006A421A"/>
    <w:rsid w:val="006A445C"/>
    <w:rsid w:val="006A45EA"/>
    <w:rsid w:val="006A4CD2"/>
    <w:rsid w:val="006A52AF"/>
    <w:rsid w:val="006A577D"/>
    <w:rsid w:val="006B00A8"/>
    <w:rsid w:val="006B0621"/>
    <w:rsid w:val="006B1C7F"/>
    <w:rsid w:val="006B293A"/>
    <w:rsid w:val="006B4939"/>
    <w:rsid w:val="006B6B63"/>
    <w:rsid w:val="006B7A0D"/>
    <w:rsid w:val="006C0786"/>
    <w:rsid w:val="006C1DB3"/>
    <w:rsid w:val="006C2AAF"/>
    <w:rsid w:val="006C3712"/>
    <w:rsid w:val="006C3BB4"/>
    <w:rsid w:val="006C44F0"/>
    <w:rsid w:val="006D0E2D"/>
    <w:rsid w:val="006D0E9A"/>
    <w:rsid w:val="006D120F"/>
    <w:rsid w:val="006D281B"/>
    <w:rsid w:val="006D29FF"/>
    <w:rsid w:val="006D4DE4"/>
    <w:rsid w:val="006D5A3F"/>
    <w:rsid w:val="006D6201"/>
    <w:rsid w:val="006E0941"/>
    <w:rsid w:val="006E3409"/>
    <w:rsid w:val="006E41FE"/>
    <w:rsid w:val="006E6357"/>
    <w:rsid w:val="006F10F0"/>
    <w:rsid w:val="006F29FD"/>
    <w:rsid w:val="006F4590"/>
    <w:rsid w:val="006F63A3"/>
    <w:rsid w:val="006F694B"/>
    <w:rsid w:val="006F7121"/>
    <w:rsid w:val="006F7A2D"/>
    <w:rsid w:val="006F7AB7"/>
    <w:rsid w:val="006F7D10"/>
    <w:rsid w:val="006F7F3A"/>
    <w:rsid w:val="0070059E"/>
    <w:rsid w:val="00701541"/>
    <w:rsid w:val="0070178B"/>
    <w:rsid w:val="007022AC"/>
    <w:rsid w:val="007029F3"/>
    <w:rsid w:val="00702FB3"/>
    <w:rsid w:val="00703E5E"/>
    <w:rsid w:val="00704E34"/>
    <w:rsid w:val="00706989"/>
    <w:rsid w:val="0071064A"/>
    <w:rsid w:val="00713263"/>
    <w:rsid w:val="007136E5"/>
    <w:rsid w:val="00713D02"/>
    <w:rsid w:val="00713DF8"/>
    <w:rsid w:val="00714903"/>
    <w:rsid w:val="007160F5"/>
    <w:rsid w:val="00716A8B"/>
    <w:rsid w:val="00716B81"/>
    <w:rsid w:val="00716E42"/>
    <w:rsid w:val="00716F5D"/>
    <w:rsid w:val="00717CA3"/>
    <w:rsid w:val="0072147E"/>
    <w:rsid w:val="007216FF"/>
    <w:rsid w:val="00721EF4"/>
    <w:rsid w:val="007223CF"/>
    <w:rsid w:val="00722F2C"/>
    <w:rsid w:val="00723122"/>
    <w:rsid w:val="00723176"/>
    <w:rsid w:val="007232FD"/>
    <w:rsid w:val="0072553A"/>
    <w:rsid w:val="00730B6E"/>
    <w:rsid w:val="007323D9"/>
    <w:rsid w:val="007328BF"/>
    <w:rsid w:val="007337AE"/>
    <w:rsid w:val="00736435"/>
    <w:rsid w:val="00740775"/>
    <w:rsid w:val="00742794"/>
    <w:rsid w:val="00742E84"/>
    <w:rsid w:val="0074450E"/>
    <w:rsid w:val="007468A7"/>
    <w:rsid w:val="00747545"/>
    <w:rsid w:val="0075198C"/>
    <w:rsid w:val="00751C1F"/>
    <w:rsid w:val="00752CBB"/>
    <w:rsid w:val="00753940"/>
    <w:rsid w:val="00754A45"/>
    <w:rsid w:val="00756B12"/>
    <w:rsid w:val="00757152"/>
    <w:rsid w:val="00760D13"/>
    <w:rsid w:val="00760DE6"/>
    <w:rsid w:val="00763792"/>
    <w:rsid w:val="00763DA3"/>
    <w:rsid w:val="00764785"/>
    <w:rsid w:val="00767982"/>
    <w:rsid w:val="00770256"/>
    <w:rsid w:val="007722BA"/>
    <w:rsid w:val="007730DE"/>
    <w:rsid w:val="00774B9C"/>
    <w:rsid w:val="00775411"/>
    <w:rsid w:val="0077545E"/>
    <w:rsid w:val="00776C72"/>
    <w:rsid w:val="00776FB7"/>
    <w:rsid w:val="007777A2"/>
    <w:rsid w:val="00781AD5"/>
    <w:rsid w:val="0078298A"/>
    <w:rsid w:val="00783478"/>
    <w:rsid w:val="00786966"/>
    <w:rsid w:val="00790F17"/>
    <w:rsid w:val="00792827"/>
    <w:rsid w:val="0079329D"/>
    <w:rsid w:val="007934DC"/>
    <w:rsid w:val="00794080"/>
    <w:rsid w:val="00794D42"/>
    <w:rsid w:val="0079547C"/>
    <w:rsid w:val="007962B0"/>
    <w:rsid w:val="007A02F3"/>
    <w:rsid w:val="007A084A"/>
    <w:rsid w:val="007A10B2"/>
    <w:rsid w:val="007A132D"/>
    <w:rsid w:val="007A1A13"/>
    <w:rsid w:val="007A2BCE"/>
    <w:rsid w:val="007A33A2"/>
    <w:rsid w:val="007A486B"/>
    <w:rsid w:val="007A539B"/>
    <w:rsid w:val="007A726C"/>
    <w:rsid w:val="007B32E4"/>
    <w:rsid w:val="007B34C5"/>
    <w:rsid w:val="007B4793"/>
    <w:rsid w:val="007B492A"/>
    <w:rsid w:val="007B4CD5"/>
    <w:rsid w:val="007B4FAA"/>
    <w:rsid w:val="007B6138"/>
    <w:rsid w:val="007B637F"/>
    <w:rsid w:val="007C0783"/>
    <w:rsid w:val="007C0B91"/>
    <w:rsid w:val="007C21F6"/>
    <w:rsid w:val="007C2BA9"/>
    <w:rsid w:val="007C4A61"/>
    <w:rsid w:val="007C55A5"/>
    <w:rsid w:val="007C6931"/>
    <w:rsid w:val="007C707F"/>
    <w:rsid w:val="007D0F4E"/>
    <w:rsid w:val="007D1674"/>
    <w:rsid w:val="007D1806"/>
    <w:rsid w:val="007D19C1"/>
    <w:rsid w:val="007D2025"/>
    <w:rsid w:val="007D2B41"/>
    <w:rsid w:val="007D3761"/>
    <w:rsid w:val="007D4F79"/>
    <w:rsid w:val="007D6153"/>
    <w:rsid w:val="007E109C"/>
    <w:rsid w:val="007E1DEC"/>
    <w:rsid w:val="007E2480"/>
    <w:rsid w:val="007E35D3"/>
    <w:rsid w:val="007E3D38"/>
    <w:rsid w:val="007E3F81"/>
    <w:rsid w:val="007E7DB2"/>
    <w:rsid w:val="007F14C2"/>
    <w:rsid w:val="007F31FA"/>
    <w:rsid w:val="007F374B"/>
    <w:rsid w:val="007F3F42"/>
    <w:rsid w:val="007F4099"/>
    <w:rsid w:val="007F6087"/>
    <w:rsid w:val="007F76F2"/>
    <w:rsid w:val="008008FD"/>
    <w:rsid w:val="00802588"/>
    <w:rsid w:val="00806DDB"/>
    <w:rsid w:val="00810732"/>
    <w:rsid w:val="00811C8C"/>
    <w:rsid w:val="00811DDE"/>
    <w:rsid w:val="00812B52"/>
    <w:rsid w:val="008137AF"/>
    <w:rsid w:val="008145E1"/>
    <w:rsid w:val="0081506D"/>
    <w:rsid w:val="008152B7"/>
    <w:rsid w:val="0081598F"/>
    <w:rsid w:val="00816DAC"/>
    <w:rsid w:val="00817713"/>
    <w:rsid w:val="00821613"/>
    <w:rsid w:val="00823831"/>
    <w:rsid w:val="008250B8"/>
    <w:rsid w:val="0082699C"/>
    <w:rsid w:val="00827AEF"/>
    <w:rsid w:val="00827B0C"/>
    <w:rsid w:val="00827C7D"/>
    <w:rsid w:val="00831056"/>
    <w:rsid w:val="0083123F"/>
    <w:rsid w:val="00831F19"/>
    <w:rsid w:val="00834B9F"/>
    <w:rsid w:val="00834BCA"/>
    <w:rsid w:val="00835799"/>
    <w:rsid w:val="008359CE"/>
    <w:rsid w:val="00837431"/>
    <w:rsid w:val="00840DF7"/>
    <w:rsid w:val="00841525"/>
    <w:rsid w:val="00843C44"/>
    <w:rsid w:val="008441AD"/>
    <w:rsid w:val="00844518"/>
    <w:rsid w:val="00845B7C"/>
    <w:rsid w:val="008508E4"/>
    <w:rsid w:val="00852AC3"/>
    <w:rsid w:val="008618F3"/>
    <w:rsid w:val="00861BF9"/>
    <w:rsid w:val="0086417A"/>
    <w:rsid w:val="0086581C"/>
    <w:rsid w:val="00865A4D"/>
    <w:rsid w:val="00866B6C"/>
    <w:rsid w:val="00870972"/>
    <w:rsid w:val="00872AEB"/>
    <w:rsid w:val="00873024"/>
    <w:rsid w:val="00873625"/>
    <w:rsid w:val="00876F06"/>
    <w:rsid w:val="00877080"/>
    <w:rsid w:val="0087744F"/>
    <w:rsid w:val="00881419"/>
    <w:rsid w:val="008827C6"/>
    <w:rsid w:val="00882CA3"/>
    <w:rsid w:val="00883973"/>
    <w:rsid w:val="00884C77"/>
    <w:rsid w:val="00885372"/>
    <w:rsid w:val="00885D21"/>
    <w:rsid w:val="00886263"/>
    <w:rsid w:val="008940CB"/>
    <w:rsid w:val="00894B83"/>
    <w:rsid w:val="00894C3A"/>
    <w:rsid w:val="008960EA"/>
    <w:rsid w:val="008964D0"/>
    <w:rsid w:val="008969E1"/>
    <w:rsid w:val="008A6BC0"/>
    <w:rsid w:val="008A76E0"/>
    <w:rsid w:val="008B0123"/>
    <w:rsid w:val="008B01BB"/>
    <w:rsid w:val="008B4593"/>
    <w:rsid w:val="008B62E8"/>
    <w:rsid w:val="008B6802"/>
    <w:rsid w:val="008B6EC7"/>
    <w:rsid w:val="008B72CB"/>
    <w:rsid w:val="008C13BC"/>
    <w:rsid w:val="008C37A8"/>
    <w:rsid w:val="008C4E89"/>
    <w:rsid w:val="008C5E5D"/>
    <w:rsid w:val="008C61E1"/>
    <w:rsid w:val="008C6511"/>
    <w:rsid w:val="008C72BD"/>
    <w:rsid w:val="008D00C8"/>
    <w:rsid w:val="008D15AE"/>
    <w:rsid w:val="008D1AC1"/>
    <w:rsid w:val="008D1B46"/>
    <w:rsid w:val="008D3B2C"/>
    <w:rsid w:val="008D3D47"/>
    <w:rsid w:val="008D4279"/>
    <w:rsid w:val="008D6557"/>
    <w:rsid w:val="008D6721"/>
    <w:rsid w:val="008E0FBF"/>
    <w:rsid w:val="008E1DEA"/>
    <w:rsid w:val="008E2342"/>
    <w:rsid w:val="008E3571"/>
    <w:rsid w:val="008E4C02"/>
    <w:rsid w:val="008E5E06"/>
    <w:rsid w:val="008E5E7A"/>
    <w:rsid w:val="008E767A"/>
    <w:rsid w:val="008E7851"/>
    <w:rsid w:val="008F0AC1"/>
    <w:rsid w:val="008F0C6B"/>
    <w:rsid w:val="008F15A5"/>
    <w:rsid w:val="008F2773"/>
    <w:rsid w:val="008F33FA"/>
    <w:rsid w:val="008F4D99"/>
    <w:rsid w:val="008F5CAF"/>
    <w:rsid w:val="008F5E94"/>
    <w:rsid w:val="008F7126"/>
    <w:rsid w:val="009005E2"/>
    <w:rsid w:val="0090135A"/>
    <w:rsid w:val="0090625E"/>
    <w:rsid w:val="009069C6"/>
    <w:rsid w:val="00907671"/>
    <w:rsid w:val="00907BE0"/>
    <w:rsid w:val="00911E97"/>
    <w:rsid w:val="00911EBF"/>
    <w:rsid w:val="00912E9C"/>
    <w:rsid w:val="009159E7"/>
    <w:rsid w:val="009161FE"/>
    <w:rsid w:val="0091640A"/>
    <w:rsid w:val="00916660"/>
    <w:rsid w:val="00916DC6"/>
    <w:rsid w:val="00922487"/>
    <w:rsid w:val="00922882"/>
    <w:rsid w:val="00922DAC"/>
    <w:rsid w:val="00923149"/>
    <w:rsid w:val="00923988"/>
    <w:rsid w:val="00923AB0"/>
    <w:rsid w:val="00923E17"/>
    <w:rsid w:val="009240AA"/>
    <w:rsid w:val="0092418F"/>
    <w:rsid w:val="009246FE"/>
    <w:rsid w:val="00926A1D"/>
    <w:rsid w:val="0092772E"/>
    <w:rsid w:val="0093131C"/>
    <w:rsid w:val="00933473"/>
    <w:rsid w:val="009341E3"/>
    <w:rsid w:val="00934CCA"/>
    <w:rsid w:val="00935573"/>
    <w:rsid w:val="00935659"/>
    <w:rsid w:val="00937527"/>
    <w:rsid w:val="0094079E"/>
    <w:rsid w:val="0094267A"/>
    <w:rsid w:val="00943249"/>
    <w:rsid w:val="009433D4"/>
    <w:rsid w:val="0094426C"/>
    <w:rsid w:val="00944F56"/>
    <w:rsid w:val="00945365"/>
    <w:rsid w:val="00946C9B"/>
    <w:rsid w:val="009501E9"/>
    <w:rsid w:val="00950B44"/>
    <w:rsid w:val="00953C23"/>
    <w:rsid w:val="00953F31"/>
    <w:rsid w:val="009566F3"/>
    <w:rsid w:val="00957167"/>
    <w:rsid w:val="00957209"/>
    <w:rsid w:val="009602A8"/>
    <w:rsid w:val="00962BB5"/>
    <w:rsid w:val="00964B17"/>
    <w:rsid w:val="009652C2"/>
    <w:rsid w:val="009703BC"/>
    <w:rsid w:val="00970684"/>
    <w:rsid w:val="009712BA"/>
    <w:rsid w:val="00971E64"/>
    <w:rsid w:val="00972EF7"/>
    <w:rsid w:val="00973999"/>
    <w:rsid w:val="0097428A"/>
    <w:rsid w:val="00977F7E"/>
    <w:rsid w:val="009816ED"/>
    <w:rsid w:val="00982744"/>
    <w:rsid w:val="00983846"/>
    <w:rsid w:val="00984B8E"/>
    <w:rsid w:val="00985810"/>
    <w:rsid w:val="00985916"/>
    <w:rsid w:val="00985C41"/>
    <w:rsid w:val="00986373"/>
    <w:rsid w:val="00987C4B"/>
    <w:rsid w:val="00990726"/>
    <w:rsid w:val="00991AFD"/>
    <w:rsid w:val="00992106"/>
    <w:rsid w:val="00994436"/>
    <w:rsid w:val="00994AC4"/>
    <w:rsid w:val="009A0229"/>
    <w:rsid w:val="009A342C"/>
    <w:rsid w:val="009A36F2"/>
    <w:rsid w:val="009A5CFE"/>
    <w:rsid w:val="009B1035"/>
    <w:rsid w:val="009B4A48"/>
    <w:rsid w:val="009C1359"/>
    <w:rsid w:val="009C1ABF"/>
    <w:rsid w:val="009C61BF"/>
    <w:rsid w:val="009C6619"/>
    <w:rsid w:val="009C724E"/>
    <w:rsid w:val="009C75FC"/>
    <w:rsid w:val="009D2384"/>
    <w:rsid w:val="009D41B1"/>
    <w:rsid w:val="009E01F6"/>
    <w:rsid w:val="009E0736"/>
    <w:rsid w:val="009E1115"/>
    <w:rsid w:val="009E17B6"/>
    <w:rsid w:val="009E2F76"/>
    <w:rsid w:val="009E450B"/>
    <w:rsid w:val="009E56A3"/>
    <w:rsid w:val="009E6C29"/>
    <w:rsid w:val="009E70CA"/>
    <w:rsid w:val="009F0460"/>
    <w:rsid w:val="009F3110"/>
    <w:rsid w:val="009F3D94"/>
    <w:rsid w:val="009F3FBF"/>
    <w:rsid w:val="009F728E"/>
    <w:rsid w:val="009F7E49"/>
    <w:rsid w:val="00A01370"/>
    <w:rsid w:val="00A03ADA"/>
    <w:rsid w:val="00A0567D"/>
    <w:rsid w:val="00A06224"/>
    <w:rsid w:val="00A07396"/>
    <w:rsid w:val="00A07680"/>
    <w:rsid w:val="00A07E51"/>
    <w:rsid w:val="00A105CD"/>
    <w:rsid w:val="00A125D9"/>
    <w:rsid w:val="00A1273D"/>
    <w:rsid w:val="00A15071"/>
    <w:rsid w:val="00A158BB"/>
    <w:rsid w:val="00A1595A"/>
    <w:rsid w:val="00A15B21"/>
    <w:rsid w:val="00A161BC"/>
    <w:rsid w:val="00A16B12"/>
    <w:rsid w:val="00A17DDA"/>
    <w:rsid w:val="00A222AD"/>
    <w:rsid w:val="00A22662"/>
    <w:rsid w:val="00A22837"/>
    <w:rsid w:val="00A24420"/>
    <w:rsid w:val="00A2519E"/>
    <w:rsid w:val="00A26DD8"/>
    <w:rsid w:val="00A313DA"/>
    <w:rsid w:val="00A31CB3"/>
    <w:rsid w:val="00A31E3F"/>
    <w:rsid w:val="00A33366"/>
    <w:rsid w:val="00A341E8"/>
    <w:rsid w:val="00A356F4"/>
    <w:rsid w:val="00A35A10"/>
    <w:rsid w:val="00A429D0"/>
    <w:rsid w:val="00A437A2"/>
    <w:rsid w:val="00A4551D"/>
    <w:rsid w:val="00A4560F"/>
    <w:rsid w:val="00A52872"/>
    <w:rsid w:val="00A52FD2"/>
    <w:rsid w:val="00A5472F"/>
    <w:rsid w:val="00A566BA"/>
    <w:rsid w:val="00A56E37"/>
    <w:rsid w:val="00A61142"/>
    <w:rsid w:val="00A61887"/>
    <w:rsid w:val="00A61936"/>
    <w:rsid w:val="00A61BF4"/>
    <w:rsid w:val="00A62928"/>
    <w:rsid w:val="00A6393E"/>
    <w:rsid w:val="00A63A74"/>
    <w:rsid w:val="00A64C86"/>
    <w:rsid w:val="00A64FFF"/>
    <w:rsid w:val="00A67C30"/>
    <w:rsid w:val="00A72D0D"/>
    <w:rsid w:val="00A73DF3"/>
    <w:rsid w:val="00A76B21"/>
    <w:rsid w:val="00A77018"/>
    <w:rsid w:val="00A820A2"/>
    <w:rsid w:val="00A8366D"/>
    <w:rsid w:val="00A85F0D"/>
    <w:rsid w:val="00A95E2D"/>
    <w:rsid w:val="00A969E8"/>
    <w:rsid w:val="00A976F6"/>
    <w:rsid w:val="00AA018B"/>
    <w:rsid w:val="00AA1AEA"/>
    <w:rsid w:val="00AA27D2"/>
    <w:rsid w:val="00AA2A70"/>
    <w:rsid w:val="00AA2E28"/>
    <w:rsid w:val="00AA2FE1"/>
    <w:rsid w:val="00AA44F7"/>
    <w:rsid w:val="00AA450F"/>
    <w:rsid w:val="00AA6A5F"/>
    <w:rsid w:val="00AB10CA"/>
    <w:rsid w:val="00AB15C9"/>
    <w:rsid w:val="00AB247A"/>
    <w:rsid w:val="00AB4136"/>
    <w:rsid w:val="00AB45ED"/>
    <w:rsid w:val="00AB4E2E"/>
    <w:rsid w:val="00AB5671"/>
    <w:rsid w:val="00AC06FE"/>
    <w:rsid w:val="00AC0E6D"/>
    <w:rsid w:val="00AC224E"/>
    <w:rsid w:val="00AC2A77"/>
    <w:rsid w:val="00AC3B97"/>
    <w:rsid w:val="00AC46E5"/>
    <w:rsid w:val="00AC4A48"/>
    <w:rsid w:val="00AC5904"/>
    <w:rsid w:val="00AC6E9B"/>
    <w:rsid w:val="00AC7F9C"/>
    <w:rsid w:val="00AD1627"/>
    <w:rsid w:val="00AD26EE"/>
    <w:rsid w:val="00AD3139"/>
    <w:rsid w:val="00AD4C44"/>
    <w:rsid w:val="00AD6B81"/>
    <w:rsid w:val="00AE06D7"/>
    <w:rsid w:val="00AE0DDA"/>
    <w:rsid w:val="00AE2097"/>
    <w:rsid w:val="00AE36DC"/>
    <w:rsid w:val="00AE39FE"/>
    <w:rsid w:val="00AE6B2C"/>
    <w:rsid w:val="00AE7272"/>
    <w:rsid w:val="00AF3095"/>
    <w:rsid w:val="00AF32E4"/>
    <w:rsid w:val="00AF42ED"/>
    <w:rsid w:val="00B000E3"/>
    <w:rsid w:val="00B01D70"/>
    <w:rsid w:val="00B034F8"/>
    <w:rsid w:val="00B03636"/>
    <w:rsid w:val="00B04585"/>
    <w:rsid w:val="00B04611"/>
    <w:rsid w:val="00B0466C"/>
    <w:rsid w:val="00B046F1"/>
    <w:rsid w:val="00B06A1A"/>
    <w:rsid w:val="00B117FF"/>
    <w:rsid w:val="00B13761"/>
    <w:rsid w:val="00B13D6C"/>
    <w:rsid w:val="00B14D71"/>
    <w:rsid w:val="00B154F2"/>
    <w:rsid w:val="00B154F3"/>
    <w:rsid w:val="00B16AF7"/>
    <w:rsid w:val="00B17CDC"/>
    <w:rsid w:val="00B2005F"/>
    <w:rsid w:val="00B21CD3"/>
    <w:rsid w:val="00B25119"/>
    <w:rsid w:val="00B263FE"/>
    <w:rsid w:val="00B2651F"/>
    <w:rsid w:val="00B2681B"/>
    <w:rsid w:val="00B2754E"/>
    <w:rsid w:val="00B30437"/>
    <w:rsid w:val="00B31FC3"/>
    <w:rsid w:val="00B327D7"/>
    <w:rsid w:val="00B32FC6"/>
    <w:rsid w:val="00B35593"/>
    <w:rsid w:val="00B366E9"/>
    <w:rsid w:val="00B37EFB"/>
    <w:rsid w:val="00B41519"/>
    <w:rsid w:val="00B4299A"/>
    <w:rsid w:val="00B42F35"/>
    <w:rsid w:val="00B445FC"/>
    <w:rsid w:val="00B4519D"/>
    <w:rsid w:val="00B46997"/>
    <w:rsid w:val="00B46E49"/>
    <w:rsid w:val="00B50B11"/>
    <w:rsid w:val="00B5181A"/>
    <w:rsid w:val="00B572D8"/>
    <w:rsid w:val="00B62899"/>
    <w:rsid w:val="00B64E45"/>
    <w:rsid w:val="00B6543A"/>
    <w:rsid w:val="00B65C61"/>
    <w:rsid w:val="00B66E80"/>
    <w:rsid w:val="00B679A1"/>
    <w:rsid w:val="00B67F7E"/>
    <w:rsid w:val="00B7153D"/>
    <w:rsid w:val="00B71721"/>
    <w:rsid w:val="00B71832"/>
    <w:rsid w:val="00B71E7E"/>
    <w:rsid w:val="00B73334"/>
    <w:rsid w:val="00B7501D"/>
    <w:rsid w:val="00B75B9C"/>
    <w:rsid w:val="00B76427"/>
    <w:rsid w:val="00B764BC"/>
    <w:rsid w:val="00B76FDA"/>
    <w:rsid w:val="00B778AE"/>
    <w:rsid w:val="00B77F01"/>
    <w:rsid w:val="00B82B0C"/>
    <w:rsid w:val="00B83328"/>
    <w:rsid w:val="00B8558F"/>
    <w:rsid w:val="00B85BD9"/>
    <w:rsid w:val="00B86120"/>
    <w:rsid w:val="00B86A95"/>
    <w:rsid w:val="00B87FB1"/>
    <w:rsid w:val="00B9142C"/>
    <w:rsid w:val="00B91E97"/>
    <w:rsid w:val="00B92A52"/>
    <w:rsid w:val="00B97A07"/>
    <w:rsid w:val="00BA0095"/>
    <w:rsid w:val="00BA183F"/>
    <w:rsid w:val="00BA359E"/>
    <w:rsid w:val="00BA3A21"/>
    <w:rsid w:val="00BA3B75"/>
    <w:rsid w:val="00BA52DA"/>
    <w:rsid w:val="00BA72E3"/>
    <w:rsid w:val="00BA7ED9"/>
    <w:rsid w:val="00BB0678"/>
    <w:rsid w:val="00BB0E66"/>
    <w:rsid w:val="00BB1DCE"/>
    <w:rsid w:val="00BB2A22"/>
    <w:rsid w:val="00BB32CC"/>
    <w:rsid w:val="00BB3F42"/>
    <w:rsid w:val="00BB5AE5"/>
    <w:rsid w:val="00BB76CD"/>
    <w:rsid w:val="00BC1746"/>
    <w:rsid w:val="00BC3844"/>
    <w:rsid w:val="00BC5C36"/>
    <w:rsid w:val="00BC5E17"/>
    <w:rsid w:val="00BC5E79"/>
    <w:rsid w:val="00BC65CB"/>
    <w:rsid w:val="00BD000A"/>
    <w:rsid w:val="00BD004E"/>
    <w:rsid w:val="00BD1046"/>
    <w:rsid w:val="00BD116D"/>
    <w:rsid w:val="00BD18F5"/>
    <w:rsid w:val="00BD2A7F"/>
    <w:rsid w:val="00BD2C74"/>
    <w:rsid w:val="00BD4DCB"/>
    <w:rsid w:val="00BD5F42"/>
    <w:rsid w:val="00BD6B2B"/>
    <w:rsid w:val="00BD6D4A"/>
    <w:rsid w:val="00BE0BCD"/>
    <w:rsid w:val="00BE2630"/>
    <w:rsid w:val="00BE5FD1"/>
    <w:rsid w:val="00BE6471"/>
    <w:rsid w:val="00BE743E"/>
    <w:rsid w:val="00BE7E74"/>
    <w:rsid w:val="00BF02A9"/>
    <w:rsid w:val="00BF0AA8"/>
    <w:rsid w:val="00BF3C35"/>
    <w:rsid w:val="00BF43E7"/>
    <w:rsid w:val="00BF44B0"/>
    <w:rsid w:val="00C00570"/>
    <w:rsid w:val="00C02274"/>
    <w:rsid w:val="00C034AA"/>
    <w:rsid w:val="00C056D6"/>
    <w:rsid w:val="00C064CF"/>
    <w:rsid w:val="00C1049A"/>
    <w:rsid w:val="00C10585"/>
    <w:rsid w:val="00C111A7"/>
    <w:rsid w:val="00C12E3D"/>
    <w:rsid w:val="00C1459B"/>
    <w:rsid w:val="00C14C5D"/>
    <w:rsid w:val="00C1695E"/>
    <w:rsid w:val="00C169D3"/>
    <w:rsid w:val="00C17EDE"/>
    <w:rsid w:val="00C21F3C"/>
    <w:rsid w:val="00C22F5A"/>
    <w:rsid w:val="00C23565"/>
    <w:rsid w:val="00C2398C"/>
    <w:rsid w:val="00C247CE"/>
    <w:rsid w:val="00C26464"/>
    <w:rsid w:val="00C26D3B"/>
    <w:rsid w:val="00C2751A"/>
    <w:rsid w:val="00C316A0"/>
    <w:rsid w:val="00C32757"/>
    <w:rsid w:val="00C330B7"/>
    <w:rsid w:val="00C33D5A"/>
    <w:rsid w:val="00C34107"/>
    <w:rsid w:val="00C3588E"/>
    <w:rsid w:val="00C37007"/>
    <w:rsid w:val="00C37C4A"/>
    <w:rsid w:val="00C42EBA"/>
    <w:rsid w:val="00C44B13"/>
    <w:rsid w:val="00C44E45"/>
    <w:rsid w:val="00C44F53"/>
    <w:rsid w:val="00C45CA1"/>
    <w:rsid w:val="00C46131"/>
    <w:rsid w:val="00C465A7"/>
    <w:rsid w:val="00C47043"/>
    <w:rsid w:val="00C5063D"/>
    <w:rsid w:val="00C51F51"/>
    <w:rsid w:val="00C5416B"/>
    <w:rsid w:val="00C55994"/>
    <w:rsid w:val="00C55997"/>
    <w:rsid w:val="00C565C7"/>
    <w:rsid w:val="00C57CBB"/>
    <w:rsid w:val="00C630DC"/>
    <w:rsid w:val="00C635DF"/>
    <w:rsid w:val="00C6382C"/>
    <w:rsid w:val="00C6382F"/>
    <w:rsid w:val="00C64140"/>
    <w:rsid w:val="00C650B8"/>
    <w:rsid w:val="00C65F63"/>
    <w:rsid w:val="00C663C0"/>
    <w:rsid w:val="00C665FB"/>
    <w:rsid w:val="00C66C96"/>
    <w:rsid w:val="00C66D8E"/>
    <w:rsid w:val="00C67207"/>
    <w:rsid w:val="00C67EAE"/>
    <w:rsid w:val="00C71FAF"/>
    <w:rsid w:val="00C72260"/>
    <w:rsid w:val="00C7271A"/>
    <w:rsid w:val="00C73327"/>
    <w:rsid w:val="00C73B60"/>
    <w:rsid w:val="00C75C07"/>
    <w:rsid w:val="00C76645"/>
    <w:rsid w:val="00C77EE9"/>
    <w:rsid w:val="00C8107F"/>
    <w:rsid w:val="00C8199C"/>
    <w:rsid w:val="00C84AFB"/>
    <w:rsid w:val="00C855E2"/>
    <w:rsid w:val="00C87965"/>
    <w:rsid w:val="00C87BD9"/>
    <w:rsid w:val="00C9096E"/>
    <w:rsid w:val="00C925EA"/>
    <w:rsid w:val="00C93A52"/>
    <w:rsid w:val="00CA0CAE"/>
    <w:rsid w:val="00CA0E16"/>
    <w:rsid w:val="00CA1C78"/>
    <w:rsid w:val="00CA2CDA"/>
    <w:rsid w:val="00CA4E8D"/>
    <w:rsid w:val="00CA4FE9"/>
    <w:rsid w:val="00CA5099"/>
    <w:rsid w:val="00CA6A3E"/>
    <w:rsid w:val="00CA71F0"/>
    <w:rsid w:val="00CA7FD5"/>
    <w:rsid w:val="00CB02E2"/>
    <w:rsid w:val="00CB0C12"/>
    <w:rsid w:val="00CB10F6"/>
    <w:rsid w:val="00CB1BE1"/>
    <w:rsid w:val="00CB6529"/>
    <w:rsid w:val="00CB6E4B"/>
    <w:rsid w:val="00CC2FCD"/>
    <w:rsid w:val="00CC4195"/>
    <w:rsid w:val="00CC61AC"/>
    <w:rsid w:val="00CC66B3"/>
    <w:rsid w:val="00CD2D31"/>
    <w:rsid w:val="00CD2F1B"/>
    <w:rsid w:val="00CD426D"/>
    <w:rsid w:val="00CD5DAF"/>
    <w:rsid w:val="00CD66A5"/>
    <w:rsid w:val="00CD7DC4"/>
    <w:rsid w:val="00CE0E23"/>
    <w:rsid w:val="00CE182F"/>
    <w:rsid w:val="00CE475E"/>
    <w:rsid w:val="00CE531B"/>
    <w:rsid w:val="00CF0F9A"/>
    <w:rsid w:val="00CF1D2C"/>
    <w:rsid w:val="00CF2277"/>
    <w:rsid w:val="00CF3377"/>
    <w:rsid w:val="00CF560A"/>
    <w:rsid w:val="00CF6B9B"/>
    <w:rsid w:val="00D025E5"/>
    <w:rsid w:val="00D02AFC"/>
    <w:rsid w:val="00D046E5"/>
    <w:rsid w:val="00D050E0"/>
    <w:rsid w:val="00D07A39"/>
    <w:rsid w:val="00D101AF"/>
    <w:rsid w:val="00D16DE6"/>
    <w:rsid w:val="00D231B7"/>
    <w:rsid w:val="00D236E6"/>
    <w:rsid w:val="00D23D50"/>
    <w:rsid w:val="00D2480A"/>
    <w:rsid w:val="00D2645E"/>
    <w:rsid w:val="00D2698B"/>
    <w:rsid w:val="00D276F6"/>
    <w:rsid w:val="00D27F1F"/>
    <w:rsid w:val="00D32C6A"/>
    <w:rsid w:val="00D33CB1"/>
    <w:rsid w:val="00D40C68"/>
    <w:rsid w:val="00D41DF1"/>
    <w:rsid w:val="00D4248B"/>
    <w:rsid w:val="00D460B2"/>
    <w:rsid w:val="00D4648C"/>
    <w:rsid w:val="00D470EA"/>
    <w:rsid w:val="00D47D0B"/>
    <w:rsid w:val="00D50BEB"/>
    <w:rsid w:val="00D5133A"/>
    <w:rsid w:val="00D5143D"/>
    <w:rsid w:val="00D52C92"/>
    <w:rsid w:val="00D537DB"/>
    <w:rsid w:val="00D54823"/>
    <w:rsid w:val="00D5647D"/>
    <w:rsid w:val="00D56E39"/>
    <w:rsid w:val="00D6260B"/>
    <w:rsid w:val="00D634AE"/>
    <w:rsid w:val="00D644E6"/>
    <w:rsid w:val="00D7094C"/>
    <w:rsid w:val="00D7249E"/>
    <w:rsid w:val="00D7317E"/>
    <w:rsid w:val="00D741B3"/>
    <w:rsid w:val="00D75964"/>
    <w:rsid w:val="00D75A33"/>
    <w:rsid w:val="00D75DE7"/>
    <w:rsid w:val="00D76C95"/>
    <w:rsid w:val="00D7739D"/>
    <w:rsid w:val="00D77703"/>
    <w:rsid w:val="00D77E9B"/>
    <w:rsid w:val="00D80221"/>
    <w:rsid w:val="00D80857"/>
    <w:rsid w:val="00D8129D"/>
    <w:rsid w:val="00D81819"/>
    <w:rsid w:val="00D81A93"/>
    <w:rsid w:val="00D847E4"/>
    <w:rsid w:val="00D86232"/>
    <w:rsid w:val="00D86E2E"/>
    <w:rsid w:val="00D87D34"/>
    <w:rsid w:val="00D90AB5"/>
    <w:rsid w:val="00D923B9"/>
    <w:rsid w:val="00D93582"/>
    <w:rsid w:val="00DA2000"/>
    <w:rsid w:val="00DA3360"/>
    <w:rsid w:val="00DA4E14"/>
    <w:rsid w:val="00DA5AEB"/>
    <w:rsid w:val="00DB0C47"/>
    <w:rsid w:val="00DB2CBD"/>
    <w:rsid w:val="00DB59CE"/>
    <w:rsid w:val="00DB7719"/>
    <w:rsid w:val="00DB7804"/>
    <w:rsid w:val="00DC441E"/>
    <w:rsid w:val="00DC46B8"/>
    <w:rsid w:val="00DC4B5C"/>
    <w:rsid w:val="00DC533A"/>
    <w:rsid w:val="00DC5892"/>
    <w:rsid w:val="00DC79B4"/>
    <w:rsid w:val="00DC7E1E"/>
    <w:rsid w:val="00DD3A79"/>
    <w:rsid w:val="00DD3AB3"/>
    <w:rsid w:val="00DD4B32"/>
    <w:rsid w:val="00DD638A"/>
    <w:rsid w:val="00DE08BF"/>
    <w:rsid w:val="00DE2541"/>
    <w:rsid w:val="00DE5630"/>
    <w:rsid w:val="00DF1B6E"/>
    <w:rsid w:val="00DF3285"/>
    <w:rsid w:val="00DF3EE9"/>
    <w:rsid w:val="00DF4D09"/>
    <w:rsid w:val="00DF5545"/>
    <w:rsid w:val="00DF5D59"/>
    <w:rsid w:val="00DF66CF"/>
    <w:rsid w:val="00DF72C1"/>
    <w:rsid w:val="00E02057"/>
    <w:rsid w:val="00E04231"/>
    <w:rsid w:val="00E100EC"/>
    <w:rsid w:val="00E13686"/>
    <w:rsid w:val="00E14E8E"/>
    <w:rsid w:val="00E2490B"/>
    <w:rsid w:val="00E25B03"/>
    <w:rsid w:val="00E30629"/>
    <w:rsid w:val="00E30CA5"/>
    <w:rsid w:val="00E30E33"/>
    <w:rsid w:val="00E3280F"/>
    <w:rsid w:val="00E33707"/>
    <w:rsid w:val="00E36242"/>
    <w:rsid w:val="00E368F5"/>
    <w:rsid w:val="00E373D4"/>
    <w:rsid w:val="00E409BE"/>
    <w:rsid w:val="00E414E1"/>
    <w:rsid w:val="00E41998"/>
    <w:rsid w:val="00E42DB3"/>
    <w:rsid w:val="00E454BB"/>
    <w:rsid w:val="00E47BD0"/>
    <w:rsid w:val="00E47E4D"/>
    <w:rsid w:val="00E50A8B"/>
    <w:rsid w:val="00E50FBA"/>
    <w:rsid w:val="00E51E7E"/>
    <w:rsid w:val="00E54B32"/>
    <w:rsid w:val="00E56065"/>
    <w:rsid w:val="00E60944"/>
    <w:rsid w:val="00E6130E"/>
    <w:rsid w:val="00E66920"/>
    <w:rsid w:val="00E66F06"/>
    <w:rsid w:val="00E6742A"/>
    <w:rsid w:val="00E7066D"/>
    <w:rsid w:val="00E70D8E"/>
    <w:rsid w:val="00E7185F"/>
    <w:rsid w:val="00E71C0C"/>
    <w:rsid w:val="00E72821"/>
    <w:rsid w:val="00E73D30"/>
    <w:rsid w:val="00E75D57"/>
    <w:rsid w:val="00E80627"/>
    <w:rsid w:val="00E81331"/>
    <w:rsid w:val="00E81935"/>
    <w:rsid w:val="00E81F05"/>
    <w:rsid w:val="00E81FE5"/>
    <w:rsid w:val="00E82F7C"/>
    <w:rsid w:val="00E848CD"/>
    <w:rsid w:val="00E855C3"/>
    <w:rsid w:val="00E9005E"/>
    <w:rsid w:val="00E94E45"/>
    <w:rsid w:val="00E9584C"/>
    <w:rsid w:val="00E96357"/>
    <w:rsid w:val="00E963A1"/>
    <w:rsid w:val="00E96667"/>
    <w:rsid w:val="00E9787B"/>
    <w:rsid w:val="00E97F9A"/>
    <w:rsid w:val="00EA12B8"/>
    <w:rsid w:val="00EA2264"/>
    <w:rsid w:val="00EA2A0E"/>
    <w:rsid w:val="00EA5BA1"/>
    <w:rsid w:val="00EA6986"/>
    <w:rsid w:val="00EA6AC2"/>
    <w:rsid w:val="00EA77C9"/>
    <w:rsid w:val="00EB0179"/>
    <w:rsid w:val="00EB1F20"/>
    <w:rsid w:val="00EB344E"/>
    <w:rsid w:val="00EB4A84"/>
    <w:rsid w:val="00EB6460"/>
    <w:rsid w:val="00EB6B0B"/>
    <w:rsid w:val="00EB6CC2"/>
    <w:rsid w:val="00EB6E94"/>
    <w:rsid w:val="00EB7352"/>
    <w:rsid w:val="00EB74F5"/>
    <w:rsid w:val="00EC1000"/>
    <w:rsid w:val="00EC294A"/>
    <w:rsid w:val="00EC30AE"/>
    <w:rsid w:val="00EC3462"/>
    <w:rsid w:val="00EC3473"/>
    <w:rsid w:val="00EC36F7"/>
    <w:rsid w:val="00EC5227"/>
    <w:rsid w:val="00EC7B69"/>
    <w:rsid w:val="00EC7D8F"/>
    <w:rsid w:val="00ED1B4F"/>
    <w:rsid w:val="00ED24AD"/>
    <w:rsid w:val="00ED280A"/>
    <w:rsid w:val="00ED3589"/>
    <w:rsid w:val="00ED3C6B"/>
    <w:rsid w:val="00ED4DB6"/>
    <w:rsid w:val="00ED5EEE"/>
    <w:rsid w:val="00ED6F38"/>
    <w:rsid w:val="00ED76A8"/>
    <w:rsid w:val="00ED7A6C"/>
    <w:rsid w:val="00ED7B5C"/>
    <w:rsid w:val="00EE1FEE"/>
    <w:rsid w:val="00EE2AAD"/>
    <w:rsid w:val="00EE57F5"/>
    <w:rsid w:val="00EF036B"/>
    <w:rsid w:val="00EF0627"/>
    <w:rsid w:val="00EF10F3"/>
    <w:rsid w:val="00EF1DB2"/>
    <w:rsid w:val="00EF2E89"/>
    <w:rsid w:val="00EF3A02"/>
    <w:rsid w:val="00EF56D1"/>
    <w:rsid w:val="00EF7364"/>
    <w:rsid w:val="00F00B0D"/>
    <w:rsid w:val="00F018A1"/>
    <w:rsid w:val="00F01DD3"/>
    <w:rsid w:val="00F023F4"/>
    <w:rsid w:val="00F031A7"/>
    <w:rsid w:val="00F039D3"/>
    <w:rsid w:val="00F04854"/>
    <w:rsid w:val="00F0585F"/>
    <w:rsid w:val="00F0594E"/>
    <w:rsid w:val="00F0720C"/>
    <w:rsid w:val="00F1032B"/>
    <w:rsid w:val="00F1062F"/>
    <w:rsid w:val="00F10C80"/>
    <w:rsid w:val="00F14353"/>
    <w:rsid w:val="00F14CDB"/>
    <w:rsid w:val="00F152C5"/>
    <w:rsid w:val="00F21826"/>
    <w:rsid w:val="00F2296C"/>
    <w:rsid w:val="00F30A9F"/>
    <w:rsid w:val="00F31BB0"/>
    <w:rsid w:val="00F33D28"/>
    <w:rsid w:val="00F34793"/>
    <w:rsid w:val="00F35C51"/>
    <w:rsid w:val="00F37F97"/>
    <w:rsid w:val="00F41381"/>
    <w:rsid w:val="00F4379C"/>
    <w:rsid w:val="00F439B3"/>
    <w:rsid w:val="00F43CBA"/>
    <w:rsid w:val="00F448AB"/>
    <w:rsid w:val="00F4692B"/>
    <w:rsid w:val="00F478A1"/>
    <w:rsid w:val="00F51039"/>
    <w:rsid w:val="00F512E5"/>
    <w:rsid w:val="00F513AE"/>
    <w:rsid w:val="00F527E6"/>
    <w:rsid w:val="00F53191"/>
    <w:rsid w:val="00F53633"/>
    <w:rsid w:val="00F56DAA"/>
    <w:rsid w:val="00F56FED"/>
    <w:rsid w:val="00F57BC7"/>
    <w:rsid w:val="00F60F8A"/>
    <w:rsid w:val="00F65236"/>
    <w:rsid w:val="00F65BDE"/>
    <w:rsid w:val="00F66FD5"/>
    <w:rsid w:val="00F67345"/>
    <w:rsid w:val="00F708BD"/>
    <w:rsid w:val="00F70F0D"/>
    <w:rsid w:val="00F72FC3"/>
    <w:rsid w:val="00F75DB5"/>
    <w:rsid w:val="00F80070"/>
    <w:rsid w:val="00F80A54"/>
    <w:rsid w:val="00F810F5"/>
    <w:rsid w:val="00F83C4C"/>
    <w:rsid w:val="00F84A48"/>
    <w:rsid w:val="00F85F01"/>
    <w:rsid w:val="00F865ED"/>
    <w:rsid w:val="00F868EA"/>
    <w:rsid w:val="00F91317"/>
    <w:rsid w:val="00F93494"/>
    <w:rsid w:val="00F94325"/>
    <w:rsid w:val="00F948E0"/>
    <w:rsid w:val="00F952CF"/>
    <w:rsid w:val="00F96EF2"/>
    <w:rsid w:val="00FA231A"/>
    <w:rsid w:val="00FA40FB"/>
    <w:rsid w:val="00FA4F11"/>
    <w:rsid w:val="00FA5D3D"/>
    <w:rsid w:val="00FA6481"/>
    <w:rsid w:val="00FB0579"/>
    <w:rsid w:val="00FB0B16"/>
    <w:rsid w:val="00FB1014"/>
    <w:rsid w:val="00FB206F"/>
    <w:rsid w:val="00FB77D8"/>
    <w:rsid w:val="00FC35E6"/>
    <w:rsid w:val="00FC40E9"/>
    <w:rsid w:val="00FC72C8"/>
    <w:rsid w:val="00FC7B0D"/>
    <w:rsid w:val="00FD0C9D"/>
    <w:rsid w:val="00FD0FCB"/>
    <w:rsid w:val="00FD1D3C"/>
    <w:rsid w:val="00FD20D2"/>
    <w:rsid w:val="00FD2542"/>
    <w:rsid w:val="00FD42E1"/>
    <w:rsid w:val="00FD57B5"/>
    <w:rsid w:val="00FE2459"/>
    <w:rsid w:val="00FE6534"/>
    <w:rsid w:val="00FF24B3"/>
    <w:rsid w:val="00FF31CE"/>
    <w:rsid w:val="00FF357F"/>
    <w:rsid w:val="00FF5AD8"/>
    <w:rsid w:val="00FF6125"/>
    <w:rsid w:val="00FF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7E95E6D7-CE84-48C5-8B92-B729924F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y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DA2000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3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14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A35A10"/>
    <w:pPr>
      <w:numPr>
        <w:numId w:val="1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2"/>
      </w:numPr>
    </w:pPr>
  </w:style>
  <w:style w:type="numbering" w:customStyle="1" w:styleId="CurrentList2">
    <w:name w:val="Current List2"/>
    <w:uiPriority w:val="99"/>
    <w:rsid w:val="00B4299A"/>
    <w:pPr>
      <w:numPr>
        <w:numId w:val="3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4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5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6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7"/>
      </w:numPr>
    </w:pPr>
  </w:style>
  <w:style w:type="numbering" w:customStyle="1" w:styleId="CurrentList4">
    <w:name w:val="Current List4"/>
    <w:uiPriority w:val="99"/>
    <w:rsid w:val="00F65236"/>
    <w:pPr>
      <w:numPr>
        <w:numId w:val="8"/>
      </w:numPr>
    </w:pPr>
  </w:style>
  <w:style w:type="numbering" w:customStyle="1" w:styleId="CurrentList5">
    <w:name w:val="Current List5"/>
    <w:uiPriority w:val="99"/>
    <w:rsid w:val="00E50FBA"/>
    <w:pPr>
      <w:numPr>
        <w:numId w:val="9"/>
      </w:numPr>
    </w:pPr>
  </w:style>
  <w:style w:type="numbering" w:customStyle="1" w:styleId="CurrentList6">
    <w:name w:val="Current List6"/>
    <w:uiPriority w:val="99"/>
    <w:rsid w:val="00E50FBA"/>
    <w:pPr>
      <w:numPr>
        <w:numId w:val="10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11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44F5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37198"/>
    <w:rPr>
      <w:color w:val="666666"/>
    </w:rPr>
  </w:style>
  <w:style w:type="paragraph" w:customStyle="1" w:styleId="RSCmultilevellist11">
    <w:name w:val="RSC multilevel list 1.1"/>
    <w:basedOn w:val="Normal"/>
    <w:qFormat/>
    <w:rsid w:val="00485073"/>
    <w:pPr>
      <w:tabs>
        <w:tab w:val="num" w:pos="720"/>
      </w:tabs>
      <w:spacing w:before="480" w:after="245" w:line="480" w:lineRule="auto"/>
      <w:ind w:left="720" w:hanging="720"/>
      <w:contextualSpacing/>
      <w:jc w:val="left"/>
    </w:pPr>
    <w:rPr>
      <w:rFonts w:ascii="Century Gothic" w:eastAsia="Calibri" w:hAnsi="Century Gothic"/>
      <w:color w:val="000000" w:themeColor="text1"/>
      <w:sz w:val="22"/>
      <w:szCs w:val="22"/>
    </w:rPr>
  </w:style>
  <w:style w:type="paragraph" w:customStyle="1" w:styleId="RSCnumberedlist11">
    <w:name w:val="RSC numbered list 1.1"/>
    <w:basedOn w:val="Normal"/>
    <w:qFormat/>
    <w:rsid w:val="00740775"/>
    <w:pPr>
      <w:numPr>
        <w:numId w:val="13"/>
      </w:numPr>
      <w:spacing w:before="480" w:after="245"/>
      <w:contextualSpacing/>
      <w:jc w:val="left"/>
    </w:pPr>
    <w:rPr>
      <w:rFonts w:ascii="Century Gothic" w:eastAsia="Calibri" w:hAnsi="Century Gothic"/>
      <w:color w:val="000000" w:themeColor="text1"/>
      <w:sz w:val="22"/>
      <w:szCs w:val="22"/>
    </w:rPr>
  </w:style>
  <w:style w:type="paragraph" w:customStyle="1" w:styleId="RSCendquestions">
    <w:name w:val="RSC end questions"/>
    <w:basedOn w:val="Normal"/>
    <w:qFormat/>
    <w:rsid w:val="00166571"/>
    <w:pPr>
      <w:spacing w:after="0" w:line="360" w:lineRule="auto"/>
      <w:ind w:left="936"/>
      <w:jc w:val="left"/>
    </w:pPr>
    <w:rPr>
      <w:rFonts w:ascii="Century Gothic" w:hAnsi="Century Gothic"/>
      <w:b/>
      <w:bCs/>
      <w:noProof/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35603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5603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35603A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65A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65A4D"/>
    <w:rPr>
      <w:rFonts w:ascii="Arial" w:hAnsi="Arial" w:cs="Arial"/>
      <w:b/>
      <w:bCs/>
      <w:lang w:eastAsia="zh-CN"/>
    </w:rPr>
  </w:style>
  <w:style w:type="paragraph" w:styleId="Revision">
    <w:name w:val="Revision"/>
    <w:hidden/>
    <w:uiPriority w:val="99"/>
    <w:semiHidden/>
    <w:rsid w:val="00C75C07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7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emf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hyperlink" Target="https://rsc.li/49F2eyq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9E6A3-E325-461F-8467-2CA615ECB5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8E36D5-CF70-4327-87E8-94E3958E9B19}"/>
</file>

<file path=customXml/itemProps4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2</TotalTime>
  <Pages>5</Pages>
  <Words>685</Words>
  <Characters>6902</Characters>
  <Application>Microsoft Office Word</Application>
  <DocSecurity>0</DocSecurity>
  <Lines>121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Relative mass In Context Student worksheet Foundation</vt:lpstr>
    </vt:vector>
  </TitlesOfParts>
  <Manager/>
  <Company>Royal Society of Chemistry</Company>
  <LinksUpToDate>false</LinksUpToDate>
  <CharactersWithSpaces>7491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Relative mass In Context Student worksheet Foundation CYM</dc:title>
  <dc:subject/>
  <dc:creator>Royal Society of Chemistry</dc:creator>
  <cp:keywords>atomic number, relative atomic mass, nucleus, subatomic particles, atoms, periodic table, chemical symbol, isotopes, relative formula mass, chemical formula</cp:keywords>
  <dc:description>From RSC Education https://rsc.li/49F2eyq Foundation worksheet and answers available</dc:description>
  <cp:lastModifiedBy>Hannah Griffiths</cp:lastModifiedBy>
  <cp:revision>6</cp:revision>
  <cp:lastPrinted>2026-01-31T19:37:00Z</cp:lastPrinted>
  <dcterms:created xsi:type="dcterms:W3CDTF">2026-06-15T11:17:00Z</dcterms:created>
  <dcterms:modified xsi:type="dcterms:W3CDTF">2026-06-15T11:24:00Z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