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B2CC" w14:textId="29845D27" w:rsidR="008C72BD" w:rsidRPr="007859BF" w:rsidRDefault="00E12057" w:rsidP="008C72BD">
      <w:pPr>
        <w:pStyle w:val="RSCH1"/>
      </w:pPr>
      <w:r>
        <w:t>Màs cymharol</w:t>
      </w:r>
    </w:p>
    <w:p w14:paraId="067DF9CE" w14:textId="72E4A210" w:rsidR="00FA0A97" w:rsidRDefault="00FA0A97" w:rsidP="00FA0A97">
      <w:pPr>
        <w:pStyle w:val="RSCBasictext"/>
      </w:pPr>
      <w:r>
        <w:t>Mae’r tabl cyfnodol yn dangos symbolau cemegol elfennau, ynghyd â’u rhif atomig a’u 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 xml:space="preserve">). </w:t>
      </w:r>
    </w:p>
    <w:p w14:paraId="509D1D96" w14:textId="053E90BB" w:rsidR="00FA0A97" w:rsidRPr="009A5730" w:rsidRDefault="00F31DB5" w:rsidP="00FA0A97">
      <w:pPr>
        <w:pStyle w:val="RSCnumberedlist"/>
        <w:numPr>
          <w:ilvl w:val="0"/>
          <w:numId w:val="0"/>
        </w:numPr>
        <w:ind w:left="360"/>
        <w:jc w:val="center"/>
        <w:rPr>
          <w:rFonts w:eastAsiaTheme="minorEastAsia"/>
          <w:b/>
          <w:bCs/>
          <w:iCs/>
          <w:color w:val="EE0000"/>
          <w:sz w:val="36"/>
          <w:szCs w:val="36"/>
        </w:rPr>
      </w:pPr>
      <w:r>
        <w:rPr>
          <w:b/>
          <w:noProof/>
          <w:color w:val="EE0000"/>
          <w:sz w:val="36"/>
        </w:rPr>
        <w:drawing>
          <wp:inline distT="0" distB="0" distL="0" distR="0" wp14:anchorId="4C4308E2" wp14:editId="3762CD98">
            <wp:extent cx="2296618" cy="339169"/>
            <wp:effectExtent l="0" t="0" r="8890" b="3810"/>
            <wp:docPr id="1153369406" name="Picture 6" descr="Y symbol cemegol ar gyfer sodiwm gyda 23 mewn uwchysgrif wedi’i labelu ‘màs atomig cymharol’ ac 11 mewn isysgrif wedi’i labelu ‘rhif atomig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69406" name="Picture 6" descr="Y symbol cemegol ar gyfer sodiwm gyda 23 mewn uwchysgrif wedi’i labelu ‘màs atomig cymharol’ ac 11 mewn isysgrif wedi’i labelu ‘rhif atomig’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1140" r="3" b="65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618" cy="339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194D0B" w14:textId="28491235" w:rsidR="00E37320" w:rsidRDefault="00A92AD2" w:rsidP="00E37320">
      <w:pPr>
        <w:pStyle w:val="RSCBasictext"/>
      </w:pPr>
      <w:r>
        <w:t>Gan fod atomau mor fach, nid yw’n bosibl mesur eu màs drwy ddefnyddio clorian. Yn lle hynny, bydd gwyddonwyr yn defnyddio mesur o’r enw 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>).</w:t>
      </w:r>
    </w:p>
    <w:p w14:paraId="6E03B210" w14:textId="77777777" w:rsidR="00E37320" w:rsidRDefault="00E37320" w:rsidP="00926A98">
      <w:pPr>
        <w:pStyle w:val="RSCnumberedlist"/>
      </w:pPr>
    </w:p>
    <w:p w14:paraId="6FF3740F" w14:textId="401B2FC0" w:rsidR="00926A98" w:rsidRDefault="00C15492" w:rsidP="00E37320">
      <w:pPr>
        <w:pStyle w:val="RSCletteredlist"/>
      </w:pPr>
      <w:r>
        <w:t xml:space="preserve">Beth yw radiws bras atom? Rhowch gylch o amgylch yr ateb cywir. </w:t>
      </w:r>
    </w:p>
    <w:p w14:paraId="6A11BF91" w14:textId="07E1BFD1" w:rsidR="00C15492" w:rsidRDefault="00C15492" w:rsidP="00C15492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jc w:val="center"/>
        <w:rPr>
          <w:rFonts w:ascii="Cambria Math" w:hAnsi="Cambria Math"/>
        </w:rPr>
      </w:pPr>
      <w:r>
        <w:rPr>
          <w:b/>
          <w:color w:val="C8102E"/>
        </w:rPr>
        <w:t>A</w:t>
      </w:r>
      <w:r>
        <w:rPr>
          <w:rFonts w:ascii="Cambria Math" w:hAnsi="Cambria Math"/>
        </w:rPr>
        <w:t xml:space="preserve">   </w:t>
      </w:r>
      <w:r>
        <w:t>0.1 μm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B</w:t>
      </w:r>
      <w:r>
        <w:rPr>
          <w:rFonts w:ascii="Cambria Math" w:hAnsi="Cambria Math"/>
        </w:rPr>
        <w:t xml:space="preserve">   </w:t>
      </w:r>
      <w:r>
        <w:t>0.1 nm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C</w:t>
      </w:r>
      <w:r>
        <w:rPr>
          <w:rFonts w:ascii="Cambria Math" w:hAnsi="Cambria Math"/>
        </w:rPr>
        <w:t xml:space="preserve">   </w:t>
      </w:r>
      <w:r>
        <w:t>0.1 mm</w:t>
      </w:r>
      <w:r>
        <w:rPr>
          <w:rFonts w:ascii="Cambria Math" w:hAnsi="Cambria Math"/>
        </w:rPr>
        <w:tab/>
      </w:r>
      <w:r>
        <w:rPr>
          <w:rFonts w:ascii="Cambria Math" w:hAnsi="Cambria Math"/>
        </w:rPr>
        <w:tab/>
      </w:r>
      <w:r>
        <w:rPr>
          <w:b/>
          <w:color w:val="C8102E"/>
        </w:rPr>
        <w:t>D</w:t>
      </w:r>
      <w:r>
        <w:rPr>
          <w:rFonts w:ascii="Cambria Math" w:hAnsi="Cambria Math"/>
        </w:rPr>
        <w:t xml:space="preserve">   </w:t>
      </w:r>
      <w:r>
        <w:t>0.1 cm</w:t>
      </w:r>
    </w:p>
    <w:p w14:paraId="73DF22FE" w14:textId="501A2284" w:rsidR="00032E44" w:rsidRDefault="00032E44" w:rsidP="00032E44">
      <w:pPr>
        <w:pStyle w:val="RSCMarks"/>
      </w:pPr>
      <w:r>
        <w:t>(1 marc)</w:t>
      </w:r>
    </w:p>
    <w:p w14:paraId="331F200A" w14:textId="3088CB1A" w:rsidR="0024523A" w:rsidRDefault="0024523A" w:rsidP="0024523A">
      <w:pPr>
        <w:pStyle w:val="RSCBasictext"/>
      </w:pPr>
      <w:r>
        <w:t>Mae’r rhan fwyaf o fàs yr atom wedi’i grynhoi yn niwclews canolog atom.</w:t>
      </w:r>
    </w:p>
    <w:p w14:paraId="11B98C1C" w14:textId="77777777" w:rsidR="00CC0BC7" w:rsidRDefault="00CC0BC7">
      <w:pPr>
        <w:pStyle w:val="RSCletteredlist"/>
        <w:numPr>
          <w:ilvl w:val="0"/>
          <w:numId w:val="6"/>
        </w:numPr>
      </w:pPr>
      <w:r>
        <w:t>Sut mae radiws niwclews yr atom yn cymharu â radiws yr atom cyfan? Rhowch gylch o amgylch yr ateb cywir.</w:t>
      </w:r>
    </w:p>
    <w:p w14:paraId="1640B97C" w14:textId="0B59573E" w:rsidR="00CC0BC7" w:rsidRDefault="00CC0BC7" w:rsidP="00CC0BC7">
      <w:pPr>
        <w:pStyle w:val="RSCletteredlist"/>
        <w:numPr>
          <w:ilvl w:val="0"/>
          <w:numId w:val="0"/>
        </w:numPr>
        <w:ind w:left="360"/>
      </w:pPr>
      <w:r>
        <w:t xml:space="preserve">Mae radiws yr atom cyfan ___________ gwaith yn fwy na radiws y niwclews. </w:t>
      </w:r>
    </w:p>
    <w:p w14:paraId="4C187D13" w14:textId="77777777" w:rsidR="00CC0BC7" w:rsidRDefault="00CC0BC7" w:rsidP="00CC0BC7">
      <w:pPr>
        <w:pStyle w:val="RSCnumberedlist"/>
        <w:numPr>
          <w:ilvl w:val="0"/>
          <w:numId w:val="0"/>
        </w:numPr>
        <w:ind w:left="1440"/>
      </w:pPr>
    </w:p>
    <w:p w14:paraId="62831020" w14:textId="77777777" w:rsidR="00CC0BC7" w:rsidRDefault="00CC0BC7" w:rsidP="00CC0BC7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spacing w:after="0"/>
        <w:jc w:val="center"/>
      </w:pPr>
      <w:r>
        <w:rPr>
          <w:b/>
          <w:color w:val="C8102E"/>
        </w:rPr>
        <w:t>A</w:t>
      </w:r>
      <w:r>
        <w:t xml:space="preserve">   10</w:t>
      </w:r>
      <w:r>
        <w:tab/>
      </w:r>
      <w:r>
        <w:tab/>
      </w:r>
      <w:r>
        <w:rPr>
          <w:b/>
          <w:color w:val="C8102E"/>
        </w:rPr>
        <w:t>B</w:t>
      </w:r>
      <w:r>
        <w:t xml:space="preserve">   100</w:t>
      </w:r>
      <w:r>
        <w:tab/>
      </w:r>
      <w:r>
        <w:tab/>
      </w:r>
      <w:r>
        <w:rPr>
          <w:b/>
          <w:color w:val="C8102E"/>
        </w:rPr>
        <w:t>C</w:t>
      </w:r>
      <w:r>
        <w:t xml:space="preserve">   1000</w:t>
      </w:r>
      <w:r>
        <w:tab/>
      </w:r>
      <w:r>
        <w:rPr>
          <w:b/>
          <w:color w:val="C8102E"/>
        </w:rPr>
        <w:t>D</w:t>
      </w:r>
      <w:r>
        <w:t xml:space="preserve">   10 000</w:t>
      </w:r>
    </w:p>
    <w:p w14:paraId="590E8DBD" w14:textId="77777777" w:rsidR="00CC0BC7" w:rsidRDefault="00CC0BC7" w:rsidP="00CC0BC7">
      <w:pPr>
        <w:pStyle w:val="RSCMarks"/>
      </w:pPr>
      <w:r>
        <w:t>(1 marc)</w:t>
      </w:r>
    </w:p>
    <w:p w14:paraId="452FCF5C" w14:textId="12EED2E5" w:rsidR="00D2529F" w:rsidRDefault="00E367A5" w:rsidP="00E367A5">
      <w:pPr>
        <w:pStyle w:val="RSCBasictext"/>
      </w:pPr>
      <w:r>
        <w:t xml:space="preserve">Yr wybodaeth yn y tabl cyfnodol am carbon yw: </w:t>
      </w:r>
    </w:p>
    <w:p w14:paraId="33660C9D" w14:textId="2FB504EC" w:rsidR="00235B7D" w:rsidRPr="00025F21" w:rsidRDefault="00000000" w:rsidP="00235B7D">
      <w:pPr>
        <w:pStyle w:val="RSCnumberedlist"/>
        <w:numPr>
          <w:ilvl w:val="0"/>
          <w:numId w:val="0"/>
        </w:numPr>
        <w:ind w:left="360"/>
        <w:jc w:val="center"/>
        <w:rPr>
          <w:rFonts w:eastAsiaTheme="minorEastAsia"/>
          <w:b/>
          <w:bCs/>
          <w:iCs/>
          <w:color w:val="auto"/>
          <w:sz w:val="36"/>
          <w:szCs w:val="36"/>
        </w:rPr>
      </w:pPr>
      <m:oMathPara>
        <m:oMath>
          <m:sPre>
            <m:sPrePr>
              <m:ctrlPr>
                <w:rPr>
                  <w:rFonts w:ascii="Cambria Math" w:hAnsi="Cambria Math"/>
                  <w:b/>
                  <w:bCs/>
                  <w:iCs/>
                  <w:color w:val="auto"/>
                  <w:sz w:val="36"/>
                  <w:szCs w:val="36"/>
                </w:rPr>
              </m:ctrlPr>
            </m:sPrePr>
            <m:sub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6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12</m:t>
              </m:r>
            </m:sup>
            <m:e>
              <m:r>
                <m:rPr>
                  <m:sty m:val="b"/>
                </m:rPr>
                <w:rPr>
                  <w:rFonts w:ascii="Cambria Math" w:hAnsi="Cambria Math"/>
                  <w:color w:val="auto"/>
                  <w:sz w:val="36"/>
                  <w:szCs w:val="36"/>
                </w:rPr>
                <m:t>C</m:t>
              </m:r>
            </m:e>
          </m:sPre>
        </m:oMath>
      </m:oMathPara>
    </w:p>
    <w:p w14:paraId="0703CE7B" w14:textId="18040CD8" w:rsidR="00235B7D" w:rsidRDefault="00235B7D" w:rsidP="00C23BF1">
      <w:pPr>
        <w:pStyle w:val="RSCletteredlist"/>
      </w:pPr>
      <w:r>
        <w:t xml:space="preserve">Nodwch nifer a lleoliad pob math o ronyn is-atomig a geir mewn atom </w:t>
      </w:r>
      <w:r>
        <w:rPr>
          <w:rFonts w:ascii="Cambria Math" w:hAnsi="Cambria Math"/>
          <w:vertAlign w:val="superscript"/>
        </w:rPr>
        <w:t>12</w:t>
      </w:r>
      <w:r>
        <w:rPr>
          <w:rFonts w:ascii="Cambria Math" w:hAnsi="Cambria Math"/>
        </w:rPr>
        <w:t>C</w:t>
      </w:r>
      <w:r>
        <w:t>.</w:t>
      </w:r>
    </w:p>
    <w:p w14:paraId="59C9ED73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5FDEBB35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1267077D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3E3E7179" w14:textId="61CAD9E5" w:rsidR="007757E0" w:rsidRDefault="007757E0" w:rsidP="007757E0">
      <w:pPr>
        <w:pStyle w:val="RSCMarks"/>
      </w:pPr>
      <w:r>
        <w:t>(2 farc)</w:t>
      </w:r>
    </w:p>
    <w:p w14:paraId="34D353B6" w14:textId="2BE6D4E0" w:rsidR="003612AE" w:rsidRDefault="007757E0" w:rsidP="007757E0">
      <w:pPr>
        <w:pStyle w:val="RSCletteredlist"/>
      </w:pPr>
      <w:r>
        <w:t xml:space="preserve">Defnyddiwch eich ateb i </w:t>
      </w:r>
      <w:r>
        <w:rPr>
          <w:b/>
          <w:bCs/>
        </w:rPr>
        <w:t>ran (c)</w:t>
      </w:r>
      <w:r>
        <w:t xml:space="preserve"> i egluro pam mae gan atom </w:t>
      </w:r>
      <w:r>
        <w:rPr>
          <w:vertAlign w:val="superscript"/>
        </w:rPr>
        <w:t>12</w:t>
      </w:r>
      <w:r>
        <w:rPr>
          <w:rFonts w:ascii="Cambria Math" w:hAnsi="Cambria Math"/>
        </w:rPr>
        <w:t>C</w:t>
      </w:r>
      <w:r>
        <w:t xml:space="preserve"> fàs cymharol o 12.</w:t>
      </w:r>
    </w:p>
    <w:p w14:paraId="61D0BD4B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41AA2FD2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77451AA9" w14:textId="77777777" w:rsidR="0057566F" w:rsidRDefault="0057566F" w:rsidP="0057566F">
      <w:pPr>
        <w:pStyle w:val="RSCUnderline"/>
      </w:pPr>
      <w:r>
        <w:t>__________________________________________________________________________________</w:t>
      </w:r>
    </w:p>
    <w:p w14:paraId="70A7D08E" w14:textId="01C9E92C" w:rsidR="003612AE" w:rsidRDefault="003612AE" w:rsidP="00666A80">
      <w:pPr>
        <w:pStyle w:val="RSCMarks"/>
      </w:pPr>
      <w:r>
        <w:t>(2 farc)</w:t>
      </w:r>
    </w:p>
    <w:p w14:paraId="17E814BA" w14:textId="77777777" w:rsidR="00F31DB5" w:rsidRDefault="00F31DB5" w:rsidP="00666A80">
      <w:pPr>
        <w:pStyle w:val="RSCMarks"/>
      </w:pPr>
    </w:p>
    <w:p w14:paraId="47FD9566" w14:textId="15DF5C6B" w:rsidR="00230F51" w:rsidRDefault="00230F51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34E92979" w14:textId="77777777" w:rsidR="00550451" w:rsidRDefault="00550451" w:rsidP="00C23BF1">
      <w:pPr>
        <w:pStyle w:val="RSCnumberedlist"/>
      </w:pPr>
    </w:p>
    <w:p w14:paraId="068AC105" w14:textId="56CBE3D3" w:rsidR="007A1F41" w:rsidRDefault="00025F21">
      <w:pPr>
        <w:pStyle w:val="RSCletteredlist"/>
        <w:numPr>
          <w:ilvl w:val="0"/>
          <w:numId w:val="18"/>
        </w:numPr>
      </w:pPr>
      <w:r>
        <w:t>Cwblhewch y diffiniad canlynol ar gyfer màs atomig cymharol gyda’r symbol cemegol a’r màs atomig cywir.</w:t>
      </w:r>
    </w:p>
    <w:p w14:paraId="141B8C19" w14:textId="3C624D41" w:rsidR="007A1F41" w:rsidRPr="00D617FD" w:rsidRDefault="007A1F41" w:rsidP="00666A80">
      <w:pPr>
        <w:pStyle w:val="RSCletteredlist"/>
        <w:numPr>
          <w:ilvl w:val="0"/>
          <w:numId w:val="0"/>
        </w:numPr>
        <w:spacing w:before="240"/>
        <w:ind w:left="360"/>
      </w:pPr>
      <w:r>
        <w:t>Màs atomig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 xml:space="preserve">) yw màs cyfartalog yr atomau mewn elfen wrth gymharu ag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eg o fàs atom _________. </w:t>
      </w:r>
    </w:p>
    <w:p w14:paraId="7FDA6628" w14:textId="77777777" w:rsidR="007A1F41" w:rsidRDefault="007A1F41" w:rsidP="007A1F41">
      <w:pPr>
        <w:pStyle w:val="RSCMarks"/>
      </w:pPr>
      <w:r>
        <w:t>(1 marc)</w:t>
      </w:r>
    </w:p>
    <w:p w14:paraId="66BF3B60" w14:textId="7DE9C256" w:rsidR="00491B31" w:rsidRDefault="00F6422C" w:rsidP="00666A80">
      <w:pPr>
        <w:pStyle w:val="RSCletteredlist"/>
      </w:pPr>
      <w:r>
        <w:t>Defnyddiwch y tabl cyfnodol i lenwi’r tabl isod gydag enw, màs atomig cymharol a symbol cemegol pob elfen.</w:t>
      </w:r>
    </w:p>
    <w:p w14:paraId="26B5453B" w14:textId="73FE3B3B" w:rsidR="00147B45" w:rsidRDefault="00147B45" w:rsidP="003456AA">
      <w:pPr>
        <w:pStyle w:val="RSCMarks"/>
        <w:spacing w:after="120"/>
      </w:pPr>
      <w:r>
        <w:t>(3 farc)</w:t>
      </w:r>
    </w:p>
    <w:tbl>
      <w:tblPr>
        <w:tblStyle w:val="TableGrid"/>
        <w:tblW w:w="8229" w:type="dxa"/>
        <w:jc w:val="center"/>
        <w:tblLook w:val="04A0" w:firstRow="1" w:lastRow="0" w:firstColumn="1" w:lastColumn="0" w:noHBand="0" w:noVBand="1"/>
      </w:tblPr>
      <w:tblGrid>
        <w:gridCol w:w="2743"/>
        <w:gridCol w:w="2743"/>
        <w:gridCol w:w="2743"/>
      </w:tblGrid>
      <w:tr w:rsidR="0005644E" w:rsidRPr="00E73726" w14:paraId="1B50AD03" w14:textId="77777777" w:rsidTr="003456AA">
        <w:trPr>
          <w:trHeight w:val="454"/>
          <w:jc w:val="center"/>
        </w:trPr>
        <w:tc>
          <w:tcPr>
            <w:tcW w:w="2743" w:type="dxa"/>
            <w:shd w:val="clear" w:color="auto" w:fill="F6E0C0"/>
            <w:vAlign w:val="center"/>
          </w:tcPr>
          <w:p w14:paraId="3AC9C5DA" w14:textId="518A579C" w:rsidR="00F96B80" w:rsidRDefault="00F96B80" w:rsidP="00F96B80">
            <w:pPr>
              <w:spacing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Enw’r elfen</w:t>
            </w:r>
          </w:p>
        </w:tc>
        <w:tc>
          <w:tcPr>
            <w:tcW w:w="2743" w:type="dxa"/>
            <w:shd w:val="clear" w:color="auto" w:fill="F6E0C0"/>
            <w:vAlign w:val="center"/>
          </w:tcPr>
          <w:p w14:paraId="40E8D0A6" w14:textId="31D34A18" w:rsidR="0005644E" w:rsidRPr="00237F1B" w:rsidRDefault="00147B45" w:rsidP="00394E83">
            <w:pPr>
              <w:spacing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00000"/>
              </w:rPr>
              <w:t>Symbol cemegol</w:t>
            </w:r>
          </w:p>
        </w:tc>
        <w:tc>
          <w:tcPr>
            <w:tcW w:w="2743" w:type="dxa"/>
            <w:shd w:val="clear" w:color="auto" w:fill="F6E0C0"/>
            <w:vAlign w:val="center"/>
          </w:tcPr>
          <w:p w14:paraId="3E9954A2" w14:textId="2F225298" w:rsidR="0005644E" w:rsidRPr="00147B45" w:rsidRDefault="00147B45" w:rsidP="006012E2">
            <w:pPr>
              <w:spacing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color w:val="C8102E"/>
              </w:rPr>
              <w:t>Màs atomig cymharol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8102E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C8102E"/>
                    </w:rPr>
                    <m:t>A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8102E"/>
                    </w:rPr>
                    <m:t>r</m:t>
                  </m:r>
                </m:sub>
              </m:sSub>
            </m:oMath>
            <w:r>
              <w:rPr>
                <w:rFonts w:ascii="Century Gothic" w:hAnsi="Century Gothic"/>
                <w:b/>
                <w:color w:val="C8102E"/>
              </w:rPr>
              <w:t>)</w:t>
            </w:r>
          </w:p>
        </w:tc>
      </w:tr>
      <w:tr w:rsidR="0005644E" w:rsidRPr="00D25A7F" w14:paraId="57648190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4A1B6193" w14:textId="018CDE44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Beryliwm</w:t>
            </w:r>
          </w:p>
        </w:tc>
        <w:tc>
          <w:tcPr>
            <w:tcW w:w="2743" w:type="dxa"/>
            <w:vAlign w:val="center"/>
          </w:tcPr>
          <w:p w14:paraId="0109FD9F" w14:textId="0BD166AA" w:rsidR="0005644E" w:rsidRPr="00394E83" w:rsidRDefault="0005644E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775372B5" w14:textId="77777777" w:rsidR="0005644E" w:rsidRPr="009F0CAA" w:rsidRDefault="0005644E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  <w:tr w:rsidR="0005644E" w:rsidRPr="00D702BD" w14:paraId="1B195BBB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45CB67C6" w14:textId="5528D600" w:rsidR="0005644E" w:rsidRPr="00394E83" w:rsidRDefault="0005644E" w:rsidP="00394E83">
            <w:pPr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1E141CA7" w14:textId="1667799C" w:rsidR="00F96B80" w:rsidRPr="00666A80" w:rsidRDefault="00AD4220" w:rsidP="00F96B80">
            <w:pPr>
              <w:spacing w:line="259" w:lineRule="auto"/>
              <w:ind w:right="33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2743" w:type="dxa"/>
            <w:vAlign w:val="center"/>
          </w:tcPr>
          <w:p w14:paraId="2758F770" w14:textId="7B5C4053" w:rsidR="0005644E" w:rsidRPr="009F0CAA" w:rsidRDefault="0005644E" w:rsidP="006012E2">
            <w:pPr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  <w:tr w:rsidR="0005644E" w:rsidRPr="00D702BD" w14:paraId="49DB025F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4941916D" w14:textId="1D1CB5AD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36E0D8D2" w14:textId="71727BB2" w:rsidR="0005644E" w:rsidRPr="00394E83" w:rsidRDefault="0005644E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6AEAB97E" w14:textId="7D3F1E6C" w:rsidR="0005644E" w:rsidRPr="009F0CAA" w:rsidRDefault="00550B63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35.5</w:t>
            </w:r>
          </w:p>
        </w:tc>
      </w:tr>
      <w:tr w:rsidR="0005644E" w:rsidRPr="00D702BD" w14:paraId="0E7BD6E0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71F6CA0E" w14:textId="2776C6A8" w:rsidR="0005644E" w:rsidRPr="00394E83" w:rsidRDefault="00CD24D2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Potasiwm</w:t>
            </w:r>
          </w:p>
        </w:tc>
        <w:tc>
          <w:tcPr>
            <w:tcW w:w="2743" w:type="dxa"/>
            <w:vAlign w:val="center"/>
          </w:tcPr>
          <w:p w14:paraId="67292580" w14:textId="77777777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23B2693C" w14:textId="5000514D" w:rsidR="0005644E" w:rsidRPr="009F0CAA" w:rsidRDefault="0005644E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  <w:tr w:rsidR="00147B45" w:rsidRPr="00D702BD" w14:paraId="4EAC1FCA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447DB105" w14:textId="373BD7B5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52971007" w14:textId="0DCF0157" w:rsidR="00147B45" w:rsidRPr="00394E83" w:rsidRDefault="00CD24D2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2743" w:type="dxa"/>
            <w:vAlign w:val="center"/>
          </w:tcPr>
          <w:p w14:paraId="084EB616" w14:textId="74FA70BD" w:rsidR="00147B45" w:rsidRPr="009F0CAA" w:rsidRDefault="00147B45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  <w:tr w:rsidR="00255BA4" w:rsidRPr="00D702BD" w14:paraId="67887CA2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397EC074" w14:textId="52A8700A" w:rsidR="00255BA4" w:rsidRPr="00394E83" w:rsidRDefault="00255BA4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241647BB" w14:textId="77777777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4EA9EA25" w14:textId="23A8331B" w:rsidR="00255BA4" w:rsidRPr="009F0CAA" w:rsidRDefault="00255BA4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63.5</w:t>
            </w:r>
          </w:p>
        </w:tc>
      </w:tr>
      <w:tr w:rsidR="004E6FC4" w:rsidRPr="00D702BD" w14:paraId="3492B654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10A33C44" w14:textId="59731E20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46446768" w14:textId="0FC2E3E2" w:rsidR="004E6FC4" w:rsidRPr="00394E83" w:rsidRDefault="00251CAD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2743" w:type="dxa"/>
            <w:vAlign w:val="center"/>
          </w:tcPr>
          <w:p w14:paraId="493FEDCD" w14:textId="77777777" w:rsidR="004E6FC4" w:rsidRDefault="004E6FC4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  <w:tr w:rsidR="00251CAD" w:rsidRPr="00D702BD" w14:paraId="0FB0E3FC" w14:textId="77777777" w:rsidTr="003456AA">
        <w:trPr>
          <w:trHeight w:val="454"/>
          <w:jc w:val="center"/>
        </w:trPr>
        <w:tc>
          <w:tcPr>
            <w:tcW w:w="2743" w:type="dxa"/>
            <w:vAlign w:val="center"/>
          </w:tcPr>
          <w:p w14:paraId="192FBDA5" w14:textId="4882D741" w:rsidR="00251CAD" w:rsidRPr="00394E83" w:rsidRDefault="00B574C8" w:rsidP="00394E8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Ïodin</w:t>
            </w:r>
          </w:p>
        </w:tc>
        <w:tc>
          <w:tcPr>
            <w:tcW w:w="2743" w:type="dxa"/>
            <w:vAlign w:val="center"/>
          </w:tcPr>
          <w:p w14:paraId="4F37D1A2" w14:textId="77777777" w:rsidR="00F96B80" w:rsidRDefault="00F96B80" w:rsidP="00F96B80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2743" w:type="dxa"/>
            <w:vAlign w:val="center"/>
          </w:tcPr>
          <w:p w14:paraId="578B2254" w14:textId="3057A252" w:rsidR="00251CAD" w:rsidRDefault="00251CAD" w:rsidP="006012E2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</w:tr>
    </w:tbl>
    <w:p w14:paraId="1FCEE10D" w14:textId="77777777" w:rsidR="00C854D9" w:rsidRDefault="00C854D9" w:rsidP="00C854D9">
      <w:pPr>
        <w:pStyle w:val="RSCletteredlist"/>
        <w:numPr>
          <w:ilvl w:val="0"/>
          <w:numId w:val="0"/>
        </w:numPr>
        <w:ind w:left="360"/>
      </w:pPr>
    </w:p>
    <w:p w14:paraId="3005E25D" w14:textId="2C8B2CA3" w:rsidR="00177E15" w:rsidRDefault="00B4171D" w:rsidP="00391E3E">
      <w:pPr>
        <w:pStyle w:val="RSCletteredlist"/>
      </w:pPr>
      <w:r>
        <w:t xml:space="preserve">Cwblhewch y brawddegau i egluro pam nad yw màs atomig cymharol rhai elfennau yn rhif cyfan. </w:t>
      </w:r>
    </w:p>
    <w:p w14:paraId="75A2F25C" w14:textId="6B54F09C" w:rsidR="00712A7C" w:rsidRDefault="00CF294F" w:rsidP="00666A80">
      <w:pPr>
        <w:pStyle w:val="RSCBasictext"/>
        <w:spacing w:before="240" w:line="480" w:lineRule="auto"/>
        <w:ind w:left="360"/>
      </w:pPr>
      <w:r>
        <w:t xml:space="preserve">Màs atomig cymharol yw’r gwerth ______________ sy’n ystyried cyflenwad isotopau’r elfen. </w:t>
      </w:r>
    </w:p>
    <w:p w14:paraId="6C282340" w14:textId="17DCFAC3" w:rsidR="003B0600" w:rsidRDefault="00712A7C" w:rsidP="00666A80">
      <w:pPr>
        <w:pStyle w:val="RSCBasictext"/>
        <w:spacing w:before="240" w:line="480" w:lineRule="auto"/>
        <w:ind w:left="360"/>
      </w:pPr>
      <w:r>
        <w:t>Mae isotopau yn ______________ o’r un elfen sydd â’r un nifer o ______________ ond nifer gwahanol o ______________ yn y niwclews.</w:t>
      </w:r>
    </w:p>
    <w:p w14:paraId="2644B5D7" w14:textId="4620E48D" w:rsidR="00FD0F95" w:rsidRPr="00FD0F95" w:rsidRDefault="008F6477" w:rsidP="008F6477">
      <w:pPr>
        <w:pStyle w:val="RSCMarks"/>
      </w:pPr>
      <w:r>
        <w:t>(4 farc)</w:t>
      </w:r>
    </w:p>
    <w:p w14:paraId="1066D4A0" w14:textId="77777777" w:rsidR="004E6FC4" w:rsidRDefault="004E6FC4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C2A6CC1" w14:textId="46FB74C7" w:rsidR="00031D08" w:rsidRDefault="00031D08" w:rsidP="00031D08">
      <w:pPr>
        <w:pStyle w:val="RSCnumberedlist"/>
      </w:pPr>
      <w:r>
        <w:lastRenderedPageBreak/>
        <w:t>Mae màs fformiwla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 xml:space="preserve">) sylwedd yn cael ei gyfrifo drwy adio masau atomig cymharol yr elfennau sy’n bresennol. </w:t>
      </w:r>
    </w:p>
    <w:p w14:paraId="1D313BA3" w14:textId="3A57C398" w:rsidR="00031D08" w:rsidRDefault="00031D08">
      <w:pPr>
        <w:pStyle w:val="RSCletteredlist"/>
        <w:numPr>
          <w:ilvl w:val="0"/>
          <w:numId w:val="16"/>
        </w:numPr>
      </w:pPr>
      <w:r>
        <w:t>Gan ddefnyddio gwerthoedd y màs atomig cymharol yn y tabl cyfnodol, cyfrifwch fàs fformiwla cymharol (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>
        <w:t>) pob un o’r sylweddau canlynol.</w:t>
      </w:r>
    </w:p>
    <w:p w14:paraId="5A3B309C" w14:textId="77777777" w:rsidR="003574BE" w:rsidRPr="003574BE" w:rsidRDefault="003574BE" w:rsidP="00666A80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 xml:space="preserve">: Cofiwch wrth gyfrifo màs fformiwla cymharol ei bod yn rhaid rhoi cyfrif am unrhyw rifau sy’n is-nodau yn y fformiwla gemegol. Mae rhifau sy’n is-nodau y tu allan i’r bachau yn dweud wrthych chi am luosi popeth y tu mewn i’r bachau â’r un rhif. </w:t>
      </w:r>
    </w:p>
    <w:p w14:paraId="7C3BC667" w14:textId="77777777" w:rsidR="003574BE" w:rsidRDefault="003574BE" w:rsidP="00666A80">
      <w:pPr>
        <w:pStyle w:val="RSCletteredlist"/>
        <w:numPr>
          <w:ilvl w:val="0"/>
          <w:numId w:val="0"/>
        </w:numPr>
        <w:ind w:left="360"/>
      </w:pPr>
    </w:p>
    <w:p w14:paraId="1F798346" w14:textId="0CA6FDFE" w:rsidR="005F51C6" w:rsidRPr="00BF2A40" w:rsidRDefault="003B6AF9">
      <w:pPr>
        <w:pStyle w:val="RSCromannumeralsublist"/>
        <w:numPr>
          <w:ilvl w:val="0"/>
          <w:numId w:val="15"/>
        </w:numPr>
        <w:rPr>
          <w:rFonts w:ascii="Cambria Math" w:hAnsi="Cambria Math"/>
        </w:rPr>
      </w:pPr>
      <w:r>
        <w:t>Rwbidiwm clorid,</w:t>
      </w:r>
      <w:r>
        <w:rPr>
          <w:rFonts w:ascii="Cambria Math" w:hAnsi="Cambria Math"/>
        </w:rPr>
        <w:t xml:space="preserve"> RbCl</w:t>
      </w:r>
    </w:p>
    <w:p w14:paraId="442965C3" w14:textId="5769AD42" w:rsidR="005F51C6" w:rsidRDefault="005F51C6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0E5A53ED" w14:textId="571E5609" w:rsidR="007767FE" w:rsidRPr="00BF2A40" w:rsidRDefault="00E93AB4" w:rsidP="00666A80">
      <w:pPr>
        <w:pStyle w:val="RSCromannumeralsublist"/>
        <w:rPr>
          <w:rFonts w:ascii="Cambria Math" w:hAnsi="Cambria Math"/>
        </w:rPr>
      </w:pPr>
      <w:r>
        <w:t>Bycminsterffwleren,</w:t>
      </w:r>
      <w:r>
        <w:rPr>
          <w:rFonts w:ascii="Cambria Math" w:hAnsi="Cambria Math"/>
        </w:rPr>
        <w:t xml:space="preserve"> C</w:t>
      </w:r>
      <w:r>
        <w:rPr>
          <w:rFonts w:ascii="Cambria Math" w:hAnsi="Cambria Math"/>
          <w:vertAlign w:val="subscript"/>
        </w:rPr>
        <w:t>60</w:t>
      </w:r>
    </w:p>
    <w:p w14:paraId="6CCFDA88" w14:textId="77777777" w:rsidR="0057566F" w:rsidRDefault="0057566F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04307699" w14:textId="0F61625A" w:rsidR="007767FE" w:rsidRPr="00E93AB4" w:rsidRDefault="00E93AB4" w:rsidP="00301AE3">
      <w:pPr>
        <w:pStyle w:val="RSCromannumeralsublist"/>
      </w:pPr>
      <w:r>
        <w:t xml:space="preserve">Calsiwm bromid, </w:t>
      </w:r>
      <w:r>
        <w:rPr>
          <w:rFonts w:ascii="Cambria Math" w:hAnsi="Cambria Math"/>
        </w:rPr>
        <w:t>CaBr</w:t>
      </w:r>
      <w:r>
        <w:rPr>
          <w:rFonts w:ascii="Cambria Math" w:hAnsi="Cambria Math"/>
          <w:vertAlign w:val="subscript"/>
        </w:rPr>
        <w:t>2</w:t>
      </w:r>
    </w:p>
    <w:p w14:paraId="3C25C62F" w14:textId="77777777" w:rsidR="0057566F" w:rsidRDefault="0057566F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(1</w:t>
      </w:r>
      <w:r>
        <w:t xml:space="preserve"> </w:t>
      </w:r>
      <w:r>
        <w:rPr>
          <w:b/>
          <w:color w:val="C8102E"/>
          <w:sz w:val="18"/>
        </w:rPr>
        <w:t>marc)</w:t>
      </w:r>
    </w:p>
    <w:p w14:paraId="61C792A6" w14:textId="557D8666" w:rsidR="007767FE" w:rsidRPr="00BF2A40" w:rsidRDefault="00CE5FD3" w:rsidP="00301AE3">
      <w:pPr>
        <w:pStyle w:val="RSCromannumeralsublist"/>
        <w:rPr>
          <w:rFonts w:ascii="Cambria Math" w:hAnsi="Cambria Math"/>
        </w:rPr>
      </w:pPr>
      <w:r>
        <w:t>Alwminiwm ocsid,</w:t>
      </w:r>
      <w:r>
        <w:rPr>
          <w:rFonts w:ascii="Cambria Math" w:hAnsi="Cambria Math"/>
        </w:rPr>
        <w:t xml:space="preserve"> Al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3</w:t>
      </w:r>
    </w:p>
    <w:p w14:paraId="20AFB9A2" w14:textId="6C8AFA57" w:rsidR="007767FE" w:rsidRPr="008E3235" w:rsidRDefault="0057566F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(2 farc)</w:t>
      </w:r>
    </w:p>
    <w:p w14:paraId="53CCC664" w14:textId="39698AF9" w:rsidR="007767FE" w:rsidRPr="00BF2A40" w:rsidRDefault="00CE5FD3" w:rsidP="00FB7A2A">
      <w:pPr>
        <w:pStyle w:val="RSCromannumeralsublist"/>
        <w:rPr>
          <w:rFonts w:ascii="Cambria Math" w:hAnsi="Cambria Math"/>
        </w:rPr>
      </w:pPr>
      <w:r>
        <w:t>Calsiwm nitrad,</w:t>
      </w:r>
      <w:r>
        <w:rPr>
          <w:rFonts w:ascii="Cambria Math" w:hAnsi="Cambria Math"/>
        </w:rPr>
        <w:t xml:space="preserve"> Ca(NO</w:t>
      </w:r>
      <w:r>
        <w:rPr>
          <w:rFonts w:ascii="Cambria Math" w:hAnsi="Cambria Math"/>
          <w:vertAlign w:val="subscript"/>
        </w:rPr>
        <w:t>3</w:t>
      </w:r>
      <w:r>
        <w:rPr>
          <w:rFonts w:ascii="Cambria Math" w:hAnsi="Cambria Math"/>
        </w:rPr>
        <w:t>)</w:t>
      </w:r>
      <w:r>
        <w:rPr>
          <w:rFonts w:ascii="Cambria Math" w:hAnsi="Cambria Math"/>
          <w:vertAlign w:val="subscript"/>
        </w:rPr>
        <w:t>2</w:t>
      </w:r>
    </w:p>
    <w:p w14:paraId="61CD2CA0" w14:textId="27E725B5" w:rsidR="00FB7A2A" w:rsidRPr="008E3235" w:rsidRDefault="0057566F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(2 farc)</w:t>
      </w:r>
    </w:p>
    <w:p w14:paraId="6E89FB6E" w14:textId="4C03F01F" w:rsidR="00E93AB4" w:rsidRPr="00E93AB4" w:rsidRDefault="00CE5FD3" w:rsidP="00E93AB4">
      <w:pPr>
        <w:pStyle w:val="RSCromannumeralsublist"/>
        <w:rPr>
          <w:rFonts w:ascii="Cambria Math" w:hAnsi="Cambria Math"/>
        </w:rPr>
      </w:pPr>
      <w:r>
        <w:t xml:space="preserve">Amoniwm sylffad, </w:t>
      </w:r>
      <w:r>
        <w:rPr>
          <w:rFonts w:ascii="Cambria Math" w:hAnsi="Cambria Math"/>
        </w:rPr>
        <w:t>(NH</w:t>
      </w:r>
      <w:r>
        <w:rPr>
          <w:rFonts w:ascii="Cambria Math" w:hAnsi="Cambria Math"/>
          <w:vertAlign w:val="subscript"/>
        </w:rPr>
        <w:t>4</w:t>
      </w:r>
      <w:r>
        <w:rPr>
          <w:rFonts w:ascii="Cambria Math" w:hAnsi="Cambria Math"/>
        </w:rPr>
        <w:t>)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SO</w:t>
      </w:r>
      <w:r>
        <w:rPr>
          <w:rFonts w:ascii="Cambria Math" w:hAnsi="Cambria Math"/>
          <w:vertAlign w:val="subscript"/>
        </w:rPr>
        <w:t>4</w:t>
      </w:r>
    </w:p>
    <w:p w14:paraId="42C7DCBA" w14:textId="6AD48EB1" w:rsidR="00E93AB4" w:rsidRPr="008E3235" w:rsidRDefault="0057566F" w:rsidP="00043782">
      <w:pPr>
        <w:pStyle w:val="RSCUnderline"/>
        <w:spacing w:line="360" w:lineRule="auto"/>
      </w:pPr>
      <w:r>
        <w:t xml:space="preserve">__________________________________________________________________________ </w:t>
      </w:r>
      <w:r>
        <w:rPr>
          <w:b/>
          <w:color w:val="C8102E"/>
          <w:sz w:val="18"/>
        </w:rPr>
        <w:t>(3 farc)</w:t>
      </w:r>
    </w:p>
    <w:p w14:paraId="218F20E1" w14:textId="7619EE4E" w:rsidR="009C736E" w:rsidRDefault="009C736E" w:rsidP="009C736E">
      <w:pPr>
        <w:pStyle w:val="RSCletteredlist"/>
      </w:pPr>
      <w:r>
        <w:t xml:space="preserve">Mae gan gyfansoddyn sydd â’r fformiwla </w:t>
      </w:r>
      <w:r>
        <w:rPr>
          <w:rFonts w:ascii="Cambria Math" w:hAnsi="Cambria Math"/>
          <w:i/>
        </w:rPr>
        <w:t>X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CO</w:t>
      </w:r>
      <w:r>
        <w:rPr>
          <w:rFonts w:ascii="Cambria Math" w:hAnsi="Cambria Math"/>
          <w:vertAlign w:val="subscript"/>
        </w:rPr>
        <w:t xml:space="preserve">3 </w:t>
      </w:r>
      <w:r>
        <w:t xml:space="preserve">fàs fformiwla cymharol o 106. Ac ystyried bod màs atomig cymharol carbon yn 12 ac ocsigen yn 16, cyfrifwch beth yw elfen </w:t>
      </w:r>
      <w:r>
        <w:rPr>
          <w:rFonts w:ascii="Cambria Math" w:hAnsi="Cambria Math"/>
          <w:i/>
        </w:rPr>
        <w:t>X</w:t>
      </w:r>
      <w:r>
        <w:t>.</w:t>
      </w:r>
    </w:p>
    <w:p w14:paraId="0AED1EB3" w14:textId="77777777" w:rsidR="009C736E" w:rsidRDefault="009C736E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45BF6D07" w14:textId="77777777" w:rsidR="009C736E" w:rsidRDefault="009C736E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5BC681A1" w14:textId="77777777" w:rsidR="009C736E" w:rsidRDefault="009C736E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1EBA7C29" w14:textId="77777777" w:rsidR="009C736E" w:rsidRDefault="009C736E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02C400EB" w14:textId="7077FA0B" w:rsidR="004B0CF5" w:rsidRDefault="009C736E" w:rsidP="00666A80">
      <w:pPr>
        <w:pStyle w:val="RSCMarks"/>
      </w:pPr>
      <w:r>
        <w:t>(3 farc)</w:t>
      </w:r>
    </w:p>
    <w:p w14:paraId="678A3D67" w14:textId="77777777" w:rsidR="00D75EC1" w:rsidRDefault="00D75EC1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A81A0EF" w14:textId="65757EB1" w:rsidR="00303C41" w:rsidRDefault="00303C41" w:rsidP="000E4448">
      <w:pPr>
        <w:pStyle w:val="RSCnumberedlist"/>
      </w:pPr>
      <w:r>
        <w:lastRenderedPageBreak/>
        <w:t>Gellir pennu canran elfen sy’n bresennol mewn cyfansoddyn drwy ddefnyddio’r hafaliad:</w:t>
      </w:r>
    </w:p>
    <w:p w14:paraId="27BA2D34" w14:textId="3ED787E3" w:rsidR="00303C41" w:rsidRDefault="0014058A" w:rsidP="00666A80">
      <w:pPr>
        <w:pStyle w:val="RSCBasictext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Canran yr elfen mewn cyfansoddyn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màs atomig cymharol elfen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màs fformiwla cymharol cyfansoddyn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43D90B37" w14:textId="77777777" w:rsidR="00901923" w:rsidRDefault="0004135D" w:rsidP="001E7112">
      <w:pPr>
        <w:pStyle w:val="RSCletteredlist"/>
        <w:numPr>
          <w:ilvl w:val="0"/>
          <w:numId w:val="0"/>
        </w:numPr>
        <w:ind w:left="360"/>
      </w:pPr>
      <w:r>
        <w:t xml:space="preserve">Cyfrifwch ganran yr elfen a enwir ym mhob un o’r cyfansoddion canlynol. </w:t>
      </w:r>
    </w:p>
    <w:p w14:paraId="246D6DFF" w14:textId="4F031212" w:rsidR="003F4175" w:rsidRDefault="003F4175" w:rsidP="001E7112">
      <w:pPr>
        <w:pStyle w:val="RSCletteredlist"/>
        <w:numPr>
          <w:ilvl w:val="0"/>
          <w:numId w:val="0"/>
        </w:numPr>
        <w:ind w:left="360"/>
      </w:pPr>
      <w:r>
        <w:t>Rhowch eich atebion i dri ffigur ystyrlon.</w:t>
      </w:r>
    </w:p>
    <w:p w14:paraId="40FC37FF" w14:textId="13832D4D" w:rsidR="004B0CF5" w:rsidRPr="00273DCD" w:rsidRDefault="004B0CF5" w:rsidP="004B0CF5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>: Cofiwch luosi’r màs atomig cymharol â nifer yr atomau o’r elfen honno yn y fformiwla.</w:t>
      </w:r>
    </w:p>
    <w:p w14:paraId="5582370B" w14:textId="77777777" w:rsidR="004B0CF5" w:rsidRDefault="004B0CF5" w:rsidP="001E7112">
      <w:pPr>
        <w:pStyle w:val="RSCletteredlist"/>
        <w:numPr>
          <w:ilvl w:val="0"/>
          <w:numId w:val="0"/>
        </w:numPr>
        <w:ind w:left="360"/>
      </w:pPr>
    </w:p>
    <w:p w14:paraId="7AC5B51B" w14:textId="275AF4AC" w:rsidR="005F51C6" w:rsidRPr="00E34B57" w:rsidRDefault="005F51C6">
      <w:pPr>
        <w:pStyle w:val="RSCletteredlist"/>
        <w:numPr>
          <w:ilvl w:val="0"/>
          <w:numId w:val="17"/>
        </w:numPr>
      </w:pPr>
      <w:r>
        <w:t xml:space="preserve">Sinc mewn sinc clorid, </w:t>
      </w:r>
      <w:r>
        <w:rPr>
          <w:rFonts w:ascii="Cambria Math" w:hAnsi="Cambria Math"/>
        </w:rPr>
        <w:t>ZnCl</w:t>
      </w:r>
      <w:r>
        <w:rPr>
          <w:rFonts w:ascii="Cambria Math" w:hAnsi="Cambria Math"/>
          <w:vertAlign w:val="subscript"/>
        </w:rPr>
        <w:t>2</w:t>
      </w:r>
    </w:p>
    <w:p w14:paraId="45960A0B" w14:textId="77777777" w:rsidR="00E34B57" w:rsidRDefault="00E34B57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80C2DD3" w14:textId="77777777" w:rsidR="00E34B57" w:rsidRDefault="00E34B57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646CBB8" w14:textId="77777777" w:rsidR="00E34B57" w:rsidRDefault="00E34B57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16722B6B" w14:textId="664DDBCA" w:rsidR="00BE418D" w:rsidRDefault="00BE418D" w:rsidP="00BE418D">
      <w:pPr>
        <w:pStyle w:val="RSCMarks"/>
      </w:pPr>
      <w:r>
        <w:t>(3 farc)</w:t>
      </w:r>
    </w:p>
    <w:p w14:paraId="653A35BD" w14:textId="26B0C28E" w:rsidR="005F51C6" w:rsidRPr="00BE418D" w:rsidRDefault="00E34B57" w:rsidP="001E7112">
      <w:pPr>
        <w:pStyle w:val="RSCletteredlist"/>
      </w:pPr>
      <w:r>
        <w:t xml:space="preserve">Hydrogen mewn ethen,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4</w:t>
      </w:r>
    </w:p>
    <w:p w14:paraId="49D17C20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0493A4CE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F2629C2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61CD6C9" w14:textId="77777777" w:rsidR="00BE418D" w:rsidRDefault="00BE418D" w:rsidP="00BE418D">
      <w:pPr>
        <w:pStyle w:val="RSCMarks"/>
      </w:pPr>
      <w:r>
        <w:t>(3 farc)</w:t>
      </w:r>
    </w:p>
    <w:p w14:paraId="119CDCDB" w14:textId="1C57F8AB" w:rsidR="00BE418D" w:rsidRPr="00BE418D" w:rsidRDefault="00BE418D" w:rsidP="001E7112">
      <w:pPr>
        <w:pStyle w:val="RSCletteredlist"/>
      </w:pPr>
      <w:r>
        <w:t xml:space="preserve">Carbon mewn glwcos,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</w:p>
    <w:p w14:paraId="7BBBEEC9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3C4943F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57781F35" w14:textId="77777777" w:rsidR="00BE418D" w:rsidRDefault="00BE418D" w:rsidP="00043782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6522ADE" w14:textId="0D4C0686" w:rsidR="00BE418D" w:rsidRDefault="00BE418D" w:rsidP="00BE418D">
      <w:pPr>
        <w:pStyle w:val="RSCMarks"/>
      </w:pPr>
      <w:r>
        <w:t>(3 farc)</w:t>
      </w:r>
    </w:p>
    <w:p w14:paraId="4E45BC3D" w14:textId="53079F2E" w:rsidR="00485C37" w:rsidRDefault="00485C37" w:rsidP="00485C37">
      <w:pPr>
        <w:pStyle w:val="RSCMarks"/>
        <w:spacing w:after="0"/>
      </w:pPr>
      <w:r>
        <w:t>[Cyfanswm: 36 marc]</w:t>
      </w:r>
    </w:p>
    <w:p w14:paraId="64535F80" w14:textId="77777777" w:rsidR="00485C37" w:rsidRPr="00A955E3" w:rsidRDefault="00485C37" w:rsidP="00485C37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96B2BAD" wp14:editId="7CACF08F">
                <wp:simplePos x="0" y="0"/>
                <wp:positionH relativeFrom="column">
                  <wp:posOffset>196850</wp:posOffset>
                </wp:positionH>
                <wp:positionV relativeFrom="paragraph">
                  <wp:posOffset>309245</wp:posOffset>
                </wp:positionV>
                <wp:extent cx="5753100" cy="1003300"/>
                <wp:effectExtent l="0" t="0" r="19050" b="25400"/>
                <wp:wrapNone/>
                <wp:docPr id="559657375" name="Rectangle 559657375" descr="P122#y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0E04B" id="Rectangle 559657375" o:spid="_x0000_s1026" alt="P122#y1" style="position:absolute;margin-left:15.5pt;margin-top:24.35pt;width:453pt;height:7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" filled="f" strokecolor="black [3213]" strokeweight=".5pt"/>
            </w:pict>
          </mc:Fallback>
        </mc:AlternateContent>
      </w:r>
      <w:r>
        <w:drawing>
          <wp:anchor distT="0" distB="0" distL="114300" distR="114300" simplePos="0" relativeHeight="251658241" behindDoc="0" locked="0" layoutInCell="1" allowOverlap="1" wp14:anchorId="009F1878" wp14:editId="5B0E938B">
            <wp:simplePos x="0" y="0"/>
            <wp:positionH relativeFrom="column">
              <wp:posOffset>362373</wp:posOffset>
            </wp:positionH>
            <wp:positionV relativeFrom="paragraph">
              <wp:posOffset>455295</wp:posOffset>
            </wp:positionV>
            <wp:extent cx="450000" cy="450000"/>
            <wp:effectExtent l="0" t="0" r="7620" b="7620"/>
            <wp:wrapNone/>
            <wp:docPr id="1798178028" name="Picture 1798178028" descr="P122#y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178028" name="Picture 1798178028" descr="P122#y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 gwestiwn/gwestiynau a gawsoch chi’n anghywir? Pam?</w:t>
      </w:r>
    </w:p>
    <w:p w14:paraId="6FCC5D7E" w14:textId="5E604507" w:rsidR="00485C37" w:rsidRPr="00286F55" w:rsidRDefault="00485C37" w:rsidP="00286F55">
      <w:pPr>
        <w:pStyle w:val="RSCendquestions"/>
        <w:ind w:left="1553"/>
        <w:rPr>
          <w:b w:val="0"/>
          <w:bCs w:val="0"/>
        </w:rPr>
      </w:pPr>
      <w:r>
        <w:t>Beth fyddwch chi’n ei wneud y tro nesaf y gofynnir cwestiwn tebyg i chi?</w:t>
      </w:r>
    </w:p>
    <w:sectPr w:rsidR="00485C37" w:rsidRPr="00286F55" w:rsidSect="000F0996">
      <w:headerReference w:type="default" r:id="rId13"/>
      <w:footerReference w:type="default" r:id="rId14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090C8" w14:textId="77777777" w:rsidR="004E29E2" w:rsidRDefault="004E29E2" w:rsidP="00C51F51">
      <w:r>
        <w:separator/>
      </w:r>
    </w:p>
  </w:endnote>
  <w:endnote w:type="continuationSeparator" w:id="0">
    <w:p w14:paraId="0A21910A" w14:textId="77777777" w:rsidR="004E29E2" w:rsidRDefault="004E29E2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0D37D063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055D" w14:textId="77777777" w:rsidR="004E29E2" w:rsidRDefault="004E29E2" w:rsidP="00C51F51">
      <w:r>
        <w:separator/>
      </w:r>
    </w:p>
  </w:footnote>
  <w:footnote w:type="continuationSeparator" w:id="0">
    <w:p w14:paraId="4407EF67" w14:textId="77777777" w:rsidR="004E29E2" w:rsidRDefault="004E29E2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03458D39" w:rsidR="00B46E49" w:rsidRDefault="00230F51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2" behindDoc="0" locked="0" layoutInCell="1" allowOverlap="1" wp14:anchorId="4E9E9DFF" wp14:editId="278970A9">
          <wp:simplePos x="0" y="0"/>
          <wp:positionH relativeFrom="column">
            <wp:posOffset>1333500</wp:posOffset>
          </wp:positionH>
          <wp:positionV relativeFrom="paragraph">
            <wp:posOffset>107315</wp:posOffset>
          </wp:positionV>
          <wp:extent cx="229870" cy="229870"/>
          <wp:effectExtent l="0" t="0" r="0" b="0"/>
          <wp:wrapNone/>
          <wp:docPr id="2110986571" name="Picture 21109865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986571" name="Picture 211098657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06E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31947641">
          <wp:simplePos x="0" y="0"/>
          <wp:positionH relativeFrom="column">
            <wp:posOffset>-537210</wp:posOffset>
          </wp:positionH>
          <wp:positionV relativeFrom="paragraph">
            <wp:posOffset>37465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852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0A2CB79C">
          <wp:simplePos x="0" y="0"/>
          <wp:positionH relativeFrom="column">
            <wp:posOffset>-923925</wp:posOffset>
          </wp:positionH>
          <wp:positionV relativeFrom="paragraph">
            <wp:posOffset>-267335</wp:posOffset>
          </wp:positionV>
          <wp:extent cx="7569200" cy="1071118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852">
      <w:t xml:space="preserve"> </w:t>
    </w:r>
    <w:r w:rsidR="00DA0852">
      <w:rPr>
        <w:rFonts w:ascii="Century Gothic" w:hAnsi="Century Gothic"/>
        <w:b/>
        <w:color w:val="C8102E"/>
        <w:sz w:val="30"/>
      </w:rPr>
      <w:t>Gwirio gwybodaeth</w:t>
    </w:r>
    <w:r w:rsidR="00DA0852">
      <w:rPr>
        <w:rFonts w:ascii="Century Gothic" w:hAnsi="Century Gothic"/>
        <w:b/>
        <w:color w:val="004976"/>
        <w:sz w:val="24"/>
      </w:rPr>
      <w:t xml:space="preserve">   </w:t>
    </w:r>
    <w:r w:rsidR="00DA0852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3B00DD6F" w:rsidR="00EB7352" w:rsidRDefault="001A1B79" w:rsidP="007160F5">
    <w:pPr>
      <w:pStyle w:val="RSCURL"/>
      <w:jc w:val="right"/>
    </w:pPr>
    <w:r>
      <w:rPr>
        <w:color w:val="000000" w:themeColor="text1"/>
      </w:rPr>
      <w:t>Ar gael yn</w:t>
    </w:r>
    <w:r w:rsidRPr="00B679D0">
      <w:t xml:space="preserve"> </w:t>
    </w:r>
    <w:hyperlink r:id="rId4" w:history="1">
      <w:r w:rsidR="00230F51" w:rsidRPr="00B679D0">
        <w:rPr>
          <w:rStyle w:val="Hyperlink"/>
          <w:color w:val="C8102E"/>
        </w:rPr>
        <w:t>rsc.li/4dwryrp</w:t>
      </w:r>
    </w:hyperlink>
    <w:r w:rsidR="00230F51">
      <w:rPr>
        <w:color w:val="000000" w:themeColor="text1"/>
      </w:rPr>
      <w:t xml:space="preserve"> </w:t>
    </w:r>
  </w:p>
  <w:p w14:paraId="550CF737" w14:textId="16B74A54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C2521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AC71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2E66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DA2B8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20F10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0C69D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34405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885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301E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6C1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47A72"/>
    <w:multiLevelType w:val="hybridMultilevel"/>
    <w:tmpl w:val="B5563710"/>
    <w:lvl w:ilvl="0" w:tplc="D0AE3F08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0671E"/>
    <w:multiLevelType w:val="hybridMultilevel"/>
    <w:tmpl w:val="D6F02D58"/>
    <w:lvl w:ilvl="0" w:tplc="11D6A1CE">
      <w:start w:val="1"/>
      <w:numFmt w:val="lowerLetter"/>
      <w:pStyle w:val="RSCletteredlist"/>
      <w:lvlText w:val="(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159FE"/>
    <w:multiLevelType w:val="hybridMultilevel"/>
    <w:tmpl w:val="EB38436E"/>
    <w:lvl w:ilvl="0" w:tplc="3800C81E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ascii="Century Gothic" w:hAnsi="Century Gothic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72AF6"/>
    <w:multiLevelType w:val="multilevel"/>
    <w:tmpl w:val="B302E0EE"/>
    <w:lvl w:ilvl="0">
      <w:start w:val="1"/>
      <w:numFmt w:val="decimal"/>
      <w:pStyle w:val="RSCnumberedlist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535471">
    <w:abstractNumId w:val="16"/>
  </w:num>
  <w:num w:numId="2" w16cid:durableId="33122833">
    <w:abstractNumId w:val="19"/>
  </w:num>
  <w:num w:numId="3" w16cid:durableId="1345283925">
    <w:abstractNumId w:val="17"/>
  </w:num>
  <w:num w:numId="4" w16cid:durableId="445586997">
    <w:abstractNumId w:val="13"/>
  </w:num>
  <w:num w:numId="5" w16cid:durableId="1180241404">
    <w:abstractNumId w:val="14"/>
  </w:num>
  <w:num w:numId="6" w16cid:durableId="493960554">
    <w:abstractNumId w:val="15"/>
  </w:num>
  <w:num w:numId="7" w16cid:durableId="1446189560">
    <w:abstractNumId w:val="22"/>
  </w:num>
  <w:num w:numId="8" w16cid:durableId="1514684455">
    <w:abstractNumId w:val="21"/>
  </w:num>
  <w:num w:numId="9" w16cid:durableId="1425540104">
    <w:abstractNumId w:val="11"/>
  </w:num>
  <w:num w:numId="10" w16cid:durableId="1984116684">
    <w:abstractNumId w:val="10"/>
  </w:num>
  <w:num w:numId="11" w16cid:durableId="940065385">
    <w:abstractNumId w:val="12"/>
  </w:num>
  <w:num w:numId="12" w16cid:durableId="11100522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522334">
    <w:abstractNumId w:val="18"/>
  </w:num>
  <w:num w:numId="14" w16cid:durableId="1699697808">
    <w:abstractNumId w:val="15"/>
  </w:num>
  <w:num w:numId="15" w16cid:durableId="781918379">
    <w:abstractNumId w:val="18"/>
    <w:lvlOverride w:ilvl="0">
      <w:startOverride w:val="1"/>
    </w:lvlOverride>
  </w:num>
  <w:num w:numId="16" w16cid:durableId="971207194">
    <w:abstractNumId w:val="15"/>
    <w:lvlOverride w:ilvl="0">
      <w:startOverride w:val="1"/>
    </w:lvlOverride>
  </w:num>
  <w:num w:numId="17" w16cid:durableId="1171336441">
    <w:abstractNumId w:val="15"/>
    <w:lvlOverride w:ilvl="0">
      <w:startOverride w:val="1"/>
    </w:lvlOverride>
  </w:num>
  <w:num w:numId="18" w16cid:durableId="1676302018">
    <w:abstractNumId w:val="15"/>
    <w:lvlOverride w:ilvl="0">
      <w:startOverride w:val="1"/>
    </w:lvlOverride>
  </w:num>
  <w:num w:numId="19" w16cid:durableId="847139313">
    <w:abstractNumId w:val="9"/>
  </w:num>
  <w:num w:numId="20" w16cid:durableId="1819179665">
    <w:abstractNumId w:val="7"/>
  </w:num>
  <w:num w:numId="21" w16cid:durableId="2023117875">
    <w:abstractNumId w:val="6"/>
  </w:num>
  <w:num w:numId="22" w16cid:durableId="648091943">
    <w:abstractNumId w:val="5"/>
  </w:num>
  <w:num w:numId="23" w16cid:durableId="1092552313">
    <w:abstractNumId w:val="4"/>
  </w:num>
  <w:num w:numId="24" w16cid:durableId="594171652">
    <w:abstractNumId w:val="8"/>
  </w:num>
  <w:num w:numId="25" w16cid:durableId="308284797">
    <w:abstractNumId w:val="3"/>
  </w:num>
  <w:num w:numId="26" w16cid:durableId="397558856">
    <w:abstractNumId w:val="2"/>
  </w:num>
  <w:num w:numId="27" w16cid:durableId="588580679">
    <w:abstractNumId w:val="1"/>
  </w:num>
  <w:num w:numId="28" w16cid:durableId="394012333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42A"/>
    <w:rsid w:val="00001747"/>
    <w:rsid w:val="00001AFC"/>
    <w:rsid w:val="00002219"/>
    <w:rsid w:val="00002602"/>
    <w:rsid w:val="0000279D"/>
    <w:rsid w:val="000039EE"/>
    <w:rsid w:val="00003FD4"/>
    <w:rsid w:val="000051B9"/>
    <w:rsid w:val="00005B4D"/>
    <w:rsid w:val="00007EBF"/>
    <w:rsid w:val="000100C7"/>
    <w:rsid w:val="00011336"/>
    <w:rsid w:val="00013C05"/>
    <w:rsid w:val="00014841"/>
    <w:rsid w:val="000160C3"/>
    <w:rsid w:val="00016169"/>
    <w:rsid w:val="000165F4"/>
    <w:rsid w:val="0001765C"/>
    <w:rsid w:val="00020F33"/>
    <w:rsid w:val="00022217"/>
    <w:rsid w:val="000233B3"/>
    <w:rsid w:val="00023761"/>
    <w:rsid w:val="00024196"/>
    <w:rsid w:val="00025A47"/>
    <w:rsid w:val="00025E75"/>
    <w:rsid w:val="00025F21"/>
    <w:rsid w:val="00030E3B"/>
    <w:rsid w:val="00030ED0"/>
    <w:rsid w:val="0003111F"/>
    <w:rsid w:val="00031D08"/>
    <w:rsid w:val="0003280C"/>
    <w:rsid w:val="00032B03"/>
    <w:rsid w:val="00032E44"/>
    <w:rsid w:val="00033A35"/>
    <w:rsid w:val="00033E95"/>
    <w:rsid w:val="000344B5"/>
    <w:rsid w:val="0003542D"/>
    <w:rsid w:val="00035B04"/>
    <w:rsid w:val="0003635F"/>
    <w:rsid w:val="0003694C"/>
    <w:rsid w:val="00036B4F"/>
    <w:rsid w:val="00036D5F"/>
    <w:rsid w:val="00036E1B"/>
    <w:rsid w:val="00037198"/>
    <w:rsid w:val="00037DD3"/>
    <w:rsid w:val="000404E4"/>
    <w:rsid w:val="0004135D"/>
    <w:rsid w:val="00043782"/>
    <w:rsid w:val="000444AC"/>
    <w:rsid w:val="000445E3"/>
    <w:rsid w:val="00045494"/>
    <w:rsid w:val="00047323"/>
    <w:rsid w:val="00051BF0"/>
    <w:rsid w:val="00052523"/>
    <w:rsid w:val="00052F81"/>
    <w:rsid w:val="0005378A"/>
    <w:rsid w:val="000548AA"/>
    <w:rsid w:val="000553A0"/>
    <w:rsid w:val="0005644E"/>
    <w:rsid w:val="00061A98"/>
    <w:rsid w:val="00062222"/>
    <w:rsid w:val="0006325C"/>
    <w:rsid w:val="00064E72"/>
    <w:rsid w:val="0006683D"/>
    <w:rsid w:val="00067B49"/>
    <w:rsid w:val="00067BDA"/>
    <w:rsid w:val="0007172C"/>
    <w:rsid w:val="00071874"/>
    <w:rsid w:val="000730BB"/>
    <w:rsid w:val="0007407E"/>
    <w:rsid w:val="00074C9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53D5"/>
    <w:rsid w:val="00095D1C"/>
    <w:rsid w:val="0009781A"/>
    <w:rsid w:val="000A031F"/>
    <w:rsid w:val="000A0C5B"/>
    <w:rsid w:val="000A162C"/>
    <w:rsid w:val="000A1C7A"/>
    <w:rsid w:val="000A2BC7"/>
    <w:rsid w:val="000A324B"/>
    <w:rsid w:val="000A6C0C"/>
    <w:rsid w:val="000B11A8"/>
    <w:rsid w:val="000B1952"/>
    <w:rsid w:val="000B219A"/>
    <w:rsid w:val="000C0C04"/>
    <w:rsid w:val="000C0F98"/>
    <w:rsid w:val="000C25E9"/>
    <w:rsid w:val="000C3D00"/>
    <w:rsid w:val="000C3EA9"/>
    <w:rsid w:val="000C4533"/>
    <w:rsid w:val="000C4E88"/>
    <w:rsid w:val="000C54D2"/>
    <w:rsid w:val="000C6C91"/>
    <w:rsid w:val="000C735F"/>
    <w:rsid w:val="000D0774"/>
    <w:rsid w:val="000D13A7"/>
    <w:rsid w:val="000D1531"/>
    <w:rsid w:val="000D1E5C"/>
    <w:rsid w:val="000D22EB"/>
    <w:rsid w:val="000D4202"/>
    <w:rsid w:val="000D7ADE"/>
    <w:rsid w:val="000D7C33"/>
    <w:rsid w:val="000E1286"/>
    <w:rsid w:val="000E27E1"/>
    <w:rsid w:val="000E4448"/>
    <w:rsid w:val="000E4BDA"/>
    <w:rsid w:val="000E6162"/>
    <w:rsid w:val="000E6E3A"/>
    <w:rsid w:val="000F0996"/>
    <w:rsid w:val="000F1532"/>
    <w:rsid w:val="000F3C7E"/>
    <w:rsid w:val="000F4A39"/>
    <w:rsid w:val="000F5616"/>
    <w:rsid w:val="001014CF"/>
    <w:rsid w:val="0010331C"/>
    <w:rsid w:val="00105608"/>
    <w:rsid w:val="00107628"/>
    <w:rsid w:val="001107A3"/>
    <w:rsid w:val="00110E34"/>
    <w:rsid w:val="001119EE"/>
    <w:rsid w:val="00111BFB"/>
    <w:rsid w:val="001125D3"/>
    <w:rsid w:val="001131A2"/>
    <w:rsid w:val="0011632E"/>
    <w:rsid w:val="0012126C"/>
    <w:rsid w:val="00121280"/>
    <w:rsid w:val="001228EC"/>
    <w:rsid w:val="00122DBC"/>
    <w:rsid w:val="00124DE7"/>
    <w:rsid w:val="00125301"/>
    <w:rsid w:val="0012670F"/>
    <w:rsid w:val="001275CF"/>
    <w:rsid w:val="00130C34"/>
    <w:rsid w:val="00131044"/>
    <w:rsid w:val="001315CA"/>
    <w:rsid w:val="00133888"/>
    <w:rsid w:val="00133A3E"/>
    <w:rsid w:val="00136DC0"/>
    <w:rsid w:val="001370C6"/>
    <w:rsid w:val="0013731C"/>
    <w:rsid w:val="0014058A"/>
    <w:rsid w:val="001439AD"/>
    <w:rsid w:val="00144CDA"/>
    <w:rsid w:val="0014504C"/>
    <w:rsid w:val="00147B45"/>
    <w:rsid w:val="00150707"/>
    <w:rsid w:val="0015105E"/>
    <w:rsid w:val="001516E4"/>
    <w:rsid w:val="00151CAC"/>
    <w:rsid w:val="00152098"/>
    <w:rsid w:val="001547A9"/>
    <w:rsid w:val="00154EEB"/>
    <w:rsid w:val="0015677D"/>
    <w:rsid w:val="00161950"/>
    <w:rsid w:val="00164247"/>
    <w:rsid w:val="00164B56"/>
    <w:rsid w:val="00166571"/>
    <w:rsid w:val="00170FA5"/>
    <w:rsid w:val="001714D0"/>
    <w:rsid w:val="001772F8"/>
    <w:rsid w:val="00177E15"/>
    <w:rsid w:val="001806ED"/>
    <w:rsid w:val="001831DC"/>
    <w:rsid w:val="001841DB"/>
    <w:rsid w:val="00184B61"/>
    <w:rsid w:val="00185427"/>
    <w:rsid w:val="001906BA"/>
    <w:rsid w:val="0019286E"/>
    <w:rsid w:val="001968DC"/>
    <w:rsid w:val="00196EFF"/>
    <w:rsid w:val="001A1B79"/>
    <w:rsid w:val="001A251E"/>
    <w:rsid w:val="001A27D9"/>
    <w:rsid w:val="001A2E17"/>
    <w:rsid w:val="001A2F7C"/>
    <w:rsid w:val="001A343F"/>
    <w:rsid w:val="001A5247"/>
    <w:rsid w:val="001A5E39"/>
    <w:rsid w:val="001A7A4D"/>
    <w:rsid w:val="001B1555"/>
    <w:rsid w:val="001B1C21"/>
    <w:rsid w:val="001B203C"/>
    <w:rsid w:val="001B2292"/>
    <w:rsid w:val="001B26CA"/>
    <w:rsid w:val="001B5474"/>
    <w:rsid w:val="001C23F6"/>
    <w:rsid w:val="001C290F"/>
    <w:rsid w:val="001C6470"/>
    <w:rsid w:val="001D0CB2"/>
    <w:rsid w:val="001D1D7A"/>
    <w:rsid w:val="001D57A7"/>
    <w:rsid w:val="001D60E8"/>
    <w:rsid w:val="001D7B9F"/>
    <w:rsid w:val="001D7CA6"/>
    <w:rsid w:val="001E17A2"/>
    <w:rsid w:val="001E2DA2"/>
    <w:rsid w:val="001E6AE2"/>
    <w:rsid w:val="001E7112"/>
    <w:rsid w:val="001E77D6"/>
    <w:rsid w:val="001F0451"/>
    <w:rsid w:val="001F1C71"/>
    <w:rsid w:val="001F2C34"/>
    <w:rsid w:val="001F3EA8"/>
    <w:rsid w:val="001F530C"/>
    <w:rsid w:val="001F5394"/>
    <w:rsid w:val="001F571B"/>
    <w:rsid w:val="001F6933"/>
    <w:rsid w:val="001F73C1"/>
    <w:rsid w:val="001F7B33"/>
    <w:rsid w:val="00200439"/>
    <w:rsid w:val="00200690"/>
    <w:rsid w:val="00200EDA"/>
    <w:rsid w:val="0020188D"/>
    <w:rsid w:val="00202F49"/>
    <w:rsid w:val="00203039"/>
    <w:rsid w:val="00203A5E"/>
    <w:rsid w:val="00204957"/>
    <w:rsid w:val="00206356"/>
    <w:rsid w:val="002063BF"/>
    <w:rsid w:val="002065DD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30221"/>
    <w:rsid w:val="00230F51"/>
    <w:rsid w:val="002345A4"/>
    <w:rsid w:val="0023518B"/>
    <w:rsid w:val="00235B7D"/>
    <w:rsid w:val="00237895"/>
    <w:rsid w:val="00237F1B"/>
    <w:rsid w:val="002401EA"/>
    <w:rsid w:val="00241B74"/>
    <w:rsid w:val="00242638"/>
    <w:rsid w:val="00242C8B"/>
    <w:rsid w:val="00243696"/>
    <w:rsid w:val="0024403F"/>
    <w:rsid w:val="00244DBA"/>
    <w:rsid w:val="0024523A"/>
    <w:rsid w:val="0024665F"/>
    <w:rsid w:val="002468BF"/>
    <w:rsid w:val="00246DA9"/>
    <w:rsid w:val="0024725F"/>
    <w:rsid w:val="00247796"/>
    <w:rsid w:val="00247F5F"/>
    <w:rsid w:val="002510C3"/>
    <w:rsid w:val="00251CAD"/>
    <w:rsid w:val="00254AD6"/>
    <w:rsid w:val="00254C40"/>
    <w:rsid w:val="00255BA4"/>
    <w:rsid w:val="0025661E"/>
    <w:rsid w:val="00256686"/>
    <w:rsid w:val="00257D2B"/>
    <w:rsid w:val="00260230"/>
    <w:rsid w:val="00262437"/>
    <w:rsid w:val="00262F37"/>
    <w:rsid w:val="002646F0"/>
    <w:rsid w:val="002653C8"/>
    <w:rsid w:val="00267279"/>
    <w:rsid w:val="002716EA"/>
    <w:rsid w:val="002723D5"/>
    <w:rsid w:val="00276F81"/>
    <w:rsid w:val="002808B2"/>
    <w:rsid w:val="00281D7B"/>
    <w:rsid w:val="00283107"/>
    <w:rsid w:val="00283DFC"/>
    <w:rsid w:val="0028615D"/>
    <w:rsid w:val="00286F55"/>
    <w:rsid w:val="002877DD"/>
    <w:rsid w:val="0029007F"/>
    <w:rsid w:val="00291C1E"/>
    <w:rsid w:val="00293322"/>
    <w:rsid w:val="002944CA"/>
    <w:rsid w:val="00295B4D"/>
    <w:rsid w:val="00295CA1"/>
    <w:rsid w:val="00296F91"/>
    <w:rsid w:val="002975B4"/>
    <w:rsid w:val="002A0BA9"/>
    <w:rsid w:val="002A3B57"/>
    <w:rsid w:val="002A435F"/>
    <w:rsid w:val="002A4AD8"/>
    <w:rsid w:val="002A5044"/>
    <w:rsid w:val="002A5D94"/>
    <w:rsid w:val="002A632A"/>
    <w:rsid w:val="002A6FDE"/>
    <w:rsid w:val="002A7347"/>
    <w:rsid w:val="002B1096"/>
    <w:rsid w:val="002B28FD"/>
    <w:rsid w:val="002B4F41"/>
    <w:rsid w:val="002B5206"/>
    <w:rsid w:val="002B5EB5"/>
    <w:rsid w:val="002C0114"/>
    <w:rsid w:val="002C1363"/>
    <w:rsid w:val="002C1695"/>
    <w:rsid w:val="002C16FA"/>
    <w:rsid w:val="002C3E19"/>
    <w:rsid w:val="002C4590"/>
    <w:rsid w:val="002C5391"/>
    <w:rsid w:val="002C5ED2"/>
    <w:rsid w:val="002C6662"/>
    <w:rsid w:val="002C6962"/>
    <w:rsid w:val="002C6D90"/>
    <w:rsid w:val="002C762B"/>
    <w:rsid w:val="002C7BF2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F0B37"/>
    <w:rsid w:val="002F2F8F"/>
    <w:rsid w:val="002F504B"/>
    <w:rsid w:val="002F56EC"/>
    <w:rsid w:val="002F6C65"/>
    <w:rsid w:val="002F7189"/>
    <w:rsid w:val="002F785C"/>
    <w:rsid w:val="0030006F"/>
    <w:rsid w:val="00300A9C"/>
    <w:rsid w:val="00301ADD"/>
    <w:rsid w:val="00301AE3"/>
    <w:rsid w:val="00303C41"/>
    <w:rsid w:val="00303D2F"/>
    <w:rsid w:val="00303E06"/>
    <w:rsid w:val="003071E5"/>
    <w:rsid w:val="003108F7"/>
    <w:rsid w:val="00311379"/>
    <w:rsid w:val="00314EDA"/>
    <w:rsid w:val="00315909"/>
    <w:rsid w:val="003161DC"/>
    <w:rsid w:val="00316B59"/>
    <w:rsid w:val="00316B68"/>
    <w:rsid w:val="00317188"/>
    <w:rsid w:val="00320E4D"/>
    <w:rsid w:val="00322543"/>
    <w:rsid w:val="003234B7"/>
    <w:rsid w:val="00323632"/>
    <w:rsid w:val="00324BA5"/>
    <w:rsid w:val="00325444"/>
    <w:rsid w:val="00325BA7"/>
    <w:rsid w:val="00327D2E"/>
    <w:rsid w:val="003306A0"/>
    <w:rsid w:val="00330E9E"/>
    <w:rsid w:val="00331D3D"/>
    <w:rsid w:val="00333301"/>
    <w:rsid w:val="00333F36"/>
    <w:rsid w:val="00334372"/>
    <w:rsid w:val="003343C7"/>
    <w:rsid w:val="00334C46"/>
    <w:rsid w:val="0033529C"/>
    <w:rsid w:val="00336CB7"/>
    <w:rsid w:val="0034189A"/>
    <w:rsid w:val="00341A5E"/>
    <w:rsid w:val="00341FD1"/>
    <w:rsid w:val="003425F3"/>
    <w:rsid w:val="00342FEE"/>
    <w:rsid w:val="00343802"/>
    <w:rsid w:val="00344B7D"/>
    <w:rsid w:val="003456AA"/>
    <w:rsid w:val="0034595D"/>
    <w:rsid w:val="0034604C"/>
    <w:rsid w:val="00350232"/>
    <w:rsid w:val="00350B11"/>
    <w:rsid w:val="00353222"/>
    <w:rsid w:val="0035474A"/>
    <w:rsid w:val="00355059"/>
    <w:rsid w:val="00357166"/>
    <w:rsid w:val="003574BE"/>
    <w:rsid w:val="003611D2"/>
    <w:rsid w:val="003612AE"/>
    <w:rsid w:val="0036270B"/>
    <w:rsid w:val="00363C2F"/>
    <w:rsid w:val="003642B4"/>
    <w:rsid w:val="00365263"/>
    <w:rsid w:val="00367470"/>
    <w:rsid w:val="00367A2D"/>
    <w:rsid w:val="00367AA9"/>
    <w:rsid w:val="00376E7E"/>
    <w:rsid w:val="00380528"/>
    <w:rsid w:val="003805D0"/>
    <w:rsid w:val="003811A9"/>
    <w:rsid w:val="003845BF"/>
    <w:rsid w:val="00391E3E"/>
    <w:rsid w:val="00392607"/>
    <w:rsid w:val="0039430F"/>
    <w:rsid w:val="003946FE"/>
    <w:rsid w:val="00394A9D"/>
    <w:rsid w:val="00394E83"/>
    <w:rsid w:val="003953DC"/>
    <w:rsid w:val="00395C35"/>
    <w:rsid w:val="00396469"/>
    <w:rsid w:val="00396481"/>
    <w:rsid w:val="003A28A5"/>
    <w:rsid w:val="003A5C87"/>
    <w:rsid w:val="003B0600"/>
    <w:rsid w:val="003B120F"/>
    <w:rsid w:val="003B1737"/>
    <w:rsid w:val="003B1B2A"/>
    <w:rsid w:val="003B29E4"/>
    <w:rsid w:val="003B3284"/>
    <w:rsid w:val="003B4308"/>
    <w:rsid w:val="003B431D"/>
    <w:rsid w:val="003B6AF9"/>
    <w:rsid w:val="003C14A2"/>
    <w:rsid w:val="003C1583"/>
    <w:rsid w:val="003C19FC"/>
    <w:rsid w:val="003C1F78"/>
    <w:rsid w:val="003C4116"/>
    <w:rsid w:val="003C4BAC"/>
    <w:rsid w:val="003C5B91"/>
    <w:rsid w:val="003C5E11"/>
    <w:rsid w:val="003D008A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3B01"/>
    <w:rsid w:val="003F4175"/>
    <w:rsid w:val="003F51FD"/>
    <w:rsid w:val="003F69D9"/>
    <w:rsid w:val="003F7382"/>
    <w:rsid w:val="003F7EDE"/>
    <w:rsid w:val="004009B8"/>
    <w:rsid w:val="00403673"/>
    <w:rsid w:val="00405808"/>
    <w:rsid w:val="004110DC"/>
    <w:rsid w:val="00411F2B"/>
    <w:rsid w:val="00412411"/>
    <w:rsid w:val="004156B6"/>
    <w:rsid w:val="00415D5A"/>
    <w:rsid w:val="00416540"/>
    <w:rsid w:val="00416814"/>
    <w:rsid w:val="00416BAA"/>
    <w:rsid w:val="00417257"/>
    <w:rsid w:val="00420029"/>
    <w:rsid w:val="004201ED"/>
    <w:rsid w:val="00420A14"/>
    <w:rsid w:val="00420C16"/>
    <w:rsid w:val="00421BF6"/>
    <w:rsid w:val="00421DC5"/>
    <w:rsid w:val="004237CA"/>
    <w:rsid w:val="004260C0"/>
    <w:rsid w:val="0042614E"/>
    <w:rsid w:val="004261BB"/>
    <w:rsid w:val="004265A5"/>
    <w:rsid w:val="00427B96"/>
    <w:rsid w:val="00427F11"/>
    <w:rsid w:val="00431815"/>
    <w:rsid w:val="00431CC4"/>
    <w:rsid w:val="004321CD"/>
    <w:rsid w:val="004323BF"/>
    <w:rsid w:val="00434027"/>
    <w:rsid w:val="004345EE"/>
    <w:rsid w:val="00435D98"/>
    <w:rsid w:val="004363DD"/>
    <w:rsid w:val="00436A76"/>
    <w:rsid w:val="00440427"/>
    <w:rsid w:val="00440A92"/>
    <w:rsid w:val="004421D1"/>
    <w:rsid w:val="00443E84"/>
    <w:rsid w:val="004463A0"/>
    <w:rsid w:val="00446DAA"/>
    <w:rsid w:val="00447805"/>
    <w:rsid w:val="00451A34"/>
    <w:rsid w:val="004541B4"/>
    <w:rsid w:val="0045569A"/>
    <w:rsid w:val="00462C62"/>
    <w:rsid w:val="004647DD"/>
    <w:rsid w:val="00464DEB"/>
    <w:rsid w:val="00465239"/>
    <w:rsid w:val="0046553B"/>
    <w:rsid w:val="004658D7"/>
    <w:rsid w:val="00466E24"/>
    <w:rsid w:val="0047064A"/>
    <w:rsid w:val="00470A3A"/>
    <w:rsid w:val="0047293A"/>
    <w:rsid w:val="00472E80"/>
    <w:rsid w:val="00475091"/>
    <w:rsid w:val="00475C69"/>
    <w:rsid w:val="004778BA"/>
    <w:rsid w:val="00477C53"/>
    <w:rsid w:val="004813AB"/>
    <w:rsid w:val="00481F08"/>
    <w:rsid w:val="00484A65"/>
    <w:rsid w:val="00485073"/>
    <w:rsid w:val="00485427"/>
    <w:rsid w:val="00485C37"/>
    <w:rsid w:val="0048617A"/>
    <w:rsid w:val="004864BF"/>
    <w:rsid w:val="00486CCB"/>
    <w:rsid w:val="00487188"/>
    <w:rsid w:val="0049117E"/>
    <w:rsid w:val="00491B31"/>
    <w:rsid w:val="004929F1"/>
    <w:rsid w:val="00493819"/>
    <w:rsid w:val="00495705"/>
    <w:rsid w:val="00496978"/>
    <w:rsid w:val="00496DD4"/>
    <w:rsid w:val="00497230"/>
    <w:rsid w:val="0049734A"/>
    <w:rsid w:val="004A36E7"/>
    <w:rsid w:val="004A5C3E"/>
    <w:rsid w:val="004A5E8A"/>
    <w:rsid w:val="004B08F9"/>
    <w:rsid w:val="004B0CF5"/>
    <w:rsid w:val="004B2318"/>
    <w:rsid w:val="004B2695"/>
    <w:rsid w:val="004B3B04"/>
    <w:rsid w:val="004B3C1B"/>
    <w:rsid w:val="004B491D"/>
    <w:rsid w:val="004B4E9D"/>
    <w:rsid w:val="004B7298"/>
    <w:rsid w:val="004B7DBE"/>
    <w:rsid w:val="004C317E"/>
    <w:rsid w:val="004C54E4"/>
    <w:rsid w:val="004C7173"/>
    <w:rsid w:val="004D038C"/>
    <w:rsid w:val="004D0997"/>
    <w:rsid w:val="004D0DA6"/>
    <w:rsid w:val="004D0FF8"/>
    <w:rsid w:val="004D15DA"/>
    <w:rsid w:val="004D3C89"/>
    <w:rsid w:val="004D4D5D"/>
    <w:rsid w:val="004D56CA"/>
    <w:rsid w:val="004D7A39"/>
    <w:rsid w:val="004E15CF"/>
    <w:rsid w:val="004E1D97"/>
    <w:rsid w:val="004E283C"/>
    <w:rsid w:val="004E29E2"/>
    <w:rsid w:val="004E2D4A"/>
    <w:rsid w:val="004E35A4"/>
    <w:rsid w:val="004E6FC4"/>
    <w:rsid w:val="004E7DE0"/>
    <w:rsid w:val="004F0DEF"/>
    <w:rsid w:val="004F1810"/>
    <w:rsid w:val="004F2B1F"/>
    <w:rsid w:val="004F3C4D"/>
    <w:rsid w:val="004F5D02"/>
    <w:rsid w:val="004F5E69"/>
    <w:rsid w:val="004F6523"/>
    <w:rsid w:val="004F6690"/>
    <w:rsid w:val="004F771A"/>
    <w:rsid w:val="004F7A39"/>
    <w:rsid w:val="005000BF"/>
    <w:rsid w:val="00500589"/>
    <w:rsid w:val="00501A61"/>
    <w:rsid w:val="0050206B"/>
    <w:rsid w:val="005035D9"/>
    <w:rsid w:val="00504E65"/>
    <w:rsid w:val="00511807"/>
    <w:rsid w:val="0051266A"/>
    <w:rsid w:val="00512EF1"/>
    <w:rsid w:val="0051360C"/>
    <w:rsid w:val="005153EA"/>
    <w:rsid w:val="005154FE"/>
    <w:rsid w:val="00516CBD"/>
    <w:rsid w:val="00517ED5"/>
    <w:rsid w:val="00522B05"/>
    <w:rsid w:val="005263A2"/>
    <w:rsid w:val="00527F89"/>
    <w:rsid w:val="00530A17"/>
    <w:rsid w:val="00531B48"/>
    <w:rsid w:val="00531CD3"/>
    <w:rsid w:val="005320F0"/>
    <w:rsid w:val="005329C8"/>
    <w:rsid w:val="00533730"/>
    <w:rsid w:val="00535AE5"/>
    <w:rsid w:val="0053639C"/>
    <w:rsid w:val="0053797D"/>
    <w:rsid w:val="00540BB1"/>
    <w:rsid w:val="00546756"/>
    <w:rsid w:val="005468E5"/>
    <w:rsid w:val="0054703A"/>
    <w:rsid w:val="00550451"/>
    <w:rsid w:val="005509BD"/>
    <w:rsid w:val="00550B63"/>
    <w:rsid w:val="00551D55"/>
    <w:rsid w:val="0055228F"/>
    <w:rsid w:val="00553159"/>
    <w:rsid w:val="00553540"/>
    <w:rsid w:val="00554365"/>
    <w:rsid w:val="00554FEE"/>
    <w:rsid w:val="00555B38"/>
    <w:rsid w:val="00557514"/>
    <w:rsid w:val="00561167"/>
    <w:rsid w:val="00562700"/>
    <w:rsid w:val="0056304F"/>
    <w:rsid w:val="005638C0"/>
    <w:rsid w:val="0056464B"/>
    <w:rsid w:val="00565CE5"/>
    <w:rsid w:val="00566255"/>
    <w:rsid w:val="0056794B"/>
    <w:rsid w:val="00570A3E"/>
    <w:rsid w:val="00571740"/>
    <w:rsid w:val="00571F1F"/>
    <w:rsid w:val="005739C1"/>
    <w:rsid w:val="00573B4A"/>
    <w:rsid w:val="0057566F"/>
    <w:rsid w:val="00577380"/>
    <w:rsid w:val="00577D3A"/>
    <w:rsid w:val="00580215"/>
    <w:rsid w:val="0058186F"/>
    <w:rsid w:val="00581F3A"/>
    <w:rsid w:val="00584129"/>
    <w:rsid w:val="00584F96"/>
    <w:rsid w:val="00585929"/>
    <w:rsid w:val="00587084"/>
    <w:rsid w:val="00590F1A"/>
    <w:rsid w:val="00592A99"/>
    <w:rsid w:val="00593DEC"/>
    <w:rsid w:val="00594B14"/>
    <w:rsid w:val="00594BC4"/>
    <w:rsid w:val="0059502E"/>
    <w:rsid w:val="005950C6"/>
    <w:rsid w:val="005957D5"/>
    <w:rsid w:val="00596C59"/>
    <w:rsid w:val="00597464"/>
    <w:rsid w:val="005A09D4"/>
    <w:rsid w:val="005A0E96"/>
    <w:rsid w:val="005A1DAB"/>
    <w:rsid w:val="005A3EAA"/>
    <w:rsid w:val="005A4319"/>
    <w:rsid w:val="005A47C9"/>
    <w:rsid w:val="005A5A6B"/>
    <w:rsid w:val="005B18A6"/>
    <w:rsid w:val="005B3BA5"/>
    <w:rsid w:val="005B55F2"/>
    <w:rsid w:val="005C22B9"/>
    <w:rsid w:val="005C39AE"/>
    <w:rsid w:val="005C3BF4"/>
    <w:rsid w:val="005C703B"/>
    <w:rsid w:val="005D0BAF"/>
    <w:rsid w:val="005D0DB0"/>
    <w:rsid w:val="005D1E00"/>
    <w:rsid w:val="005D6571"/>
    <w:rsid w:val="005D69D4"/>
    <w:rsid w:val="005D6A71"/>
    <w:rsid w:val="005E0657"/>
    <w:rsid w:val="005E6E1D"/>
    <w:rsid w:val="005E7919"/>
    <w:rsid w:val="005F39DD"/>
    <w:rsid w:val="005F51C6"/>
    <w:rsid w:val="005F559E"/>
    <w:rsid w:val="005F5C28"/>
    <w:rsid w:val="005F6D0F"/>
    <w:rsid w:val="005F6E6F"/>
    <w:rsid w:val="00603951"/>
    <w:rsid w:val="006056F3"/>
    <w:rsid w:val="006078DB"/>
    <w:rsid w:val="006106C6"/>
    <w:rsid w:val="0061079F"/>
    <w:rsid w:val="00610CE8"/>
    <w:rsid w:val="00613A91"/>
    <w:rsid w:val="006148BB"/>
    <w:rsid w:val="0061594A"/>
    <w:rsid w:val="006205A7"/>
    <w:rsid w:val="00620D37"/>
    <w:rsid w:val="006214E5"/>
    <w:rsid w:val="006216C4"/>
    <w:rsid w:val="0062222F"/>
    <w:rsid w:val="0062364C"/>
    <w:rsid w:val="00623F28"/>
    <w:rsid w:val="00624FB4"/>
    <w:rsid w:val="006253F0"/>
    <w:rsid w:val="00625E62"/>
    <w:rsid w:val="00625EAF"/>
    <w:rsid w:val="00626E9E"/>
    <w:rsid w:val="00633025"/>
    <w:rsid w:val="006345E0"/>
    <w:rsid w:val="00635990"/>
    <w:rsid w:val="006374E3"/>
    <w:rsid w:val="00640190"/>
    <w:rsid w:val="0064141E"/>
    <w:rsid w:val="00641A10"/>
    <w:rsid w:val="006424DC"/>
    <w:rsid w:val="00643038"/>
    <w:rsid w:val="00644D98"/>
    <w:rsid w:val="006453E2"/>
    <w:rsid w:val="00645672"/>
    <w:rsid w:val="006463AE"/>
    <w:rsid w:val="006468A8"/>
    <w:rsid w:val="00646B0C"/>
    <w:rsid w:val="0065189B"/>
    <w:rsid w:val="00651ADC"/>
    <w:rsid w:val="006526B0"/>
    <w:rsid w:val="00656322"/>
    <w:rsid w:val="00656A25"/>
    <w:rsid w:val="00656C0A"/>
    <w:rsid w:val="006607E4"/>
    <w:rsid w:val="00661379"/>
    <w:rsid w:val="00661696"/>
    <w:rsid w:val="00661D64"/>
    <w:rsid w:val="00663E39"/>
    <w:rsid w:val="00663F2D"/>
    <w:rsid w:val="00664447"/>
    <w:rsid w:val="00666A80"/>
    <w:rsid w:val="006714B6"/>
    <w:rsid w:val="006745DF"/>
    <w:rsid w:val="006757A8"/>
    <w:rsid w:val="00676A43"/>
    <w:rsid w:val="0067772E"/>
    <w:rsid w:val="00677812"/>
    <w:rsid w:val="00681EFE"/>
    <w:rsid w:val="0068233E"/>
    <w:rsid w:val="006840A0"/>
    <w:rsid w:val="006848AB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41DB"/>
    <w:rsid w:val="006A41ED"/>
    <w:rsid w:val="006A421A"/>
    <w:rsid w:val="006A445C"/>
    <w:rsid w:val="006A45EA"/>
    <w:rsid w:val="006A4CD2"/>
    <w:rsid w:val="006A52AF"/>
    <w:rsid w:val="006A577D"/>
    <w:rsid w:val="006B00A8"/>
    <w:rsid w:val="006B0621"/>
    <w:rsid w:val="006B1C7F"/>
    <w:rsid w:val="006B293A"/>
    <w:rsid w:val="006B44F7"/>
    <w:rsid w:val="006B47E6"/>
    <w:rsid w:val="006B4939"/>
    <w:rsid w:val="006B5071"/>
    <w:rsid w:val="006B6B63"/>
    <w:rsid w:val="006B7A0D"/>
    <w:rsid w:val="006C0786"/>
    <w:rsid w:val="006C2AAF"/>
    <w:rsid w:val="006C3712"/>
    <w:rsid w:val="006C44F0"/>
    <w:rsid w:val="006D0E2D"/>
    <w:rsid w:val="006D0E9A"/>
    <w:rsid w:val="006D29FF"/>
    <w:rsid w:val="006D4DE4"/>
    <w:rsid w:val="006D4F08"/>
    <w:rsid w:val="006D5A3F"/>
    <w:rsid w:val="006D6201"/>
    <w:rsid w:val="006E3409"/>
    <w:rsid w:val="006E3D54"/>
    <w:rsid w:val="006E41FE"/>
    <w:rsid w:val="006E6357"/>
    <w:rsid w:val="006F4590"/>
    <w:rsid w:val="006F63A3"/>
    <w:rsid w:val="006F694B"/>
    <w:rsid w:val="006F7121"/>
    <w:rsid w:val="006F7A2D"/>
    <w:rsid w:val="006F7AB7"/>
    <w:rsid w:val="006F7D10"/>
    <w:rsid w:val="00700589"/>
    <w:rsid w:val="0070059E"/>
    <w:rsid w:val="0070089B"/>
    <w:rsid w:val="007009FA"/>
    <w:rsid w:val="00701541"/>
    <w:rsid w:val="007022AC"/>
    <w:rsid w:val="007029F3"/>
    <w:rsid w:val="00703E5E"/>
    <w:rsid w:val="007044D5"/>
    <w:rsid w:val="00706989"/>
    <w:rsid w:val="007104E1"/>
    <w:rsid w:val="0071064A"/>
    <w:rsid w:val="00712A7C"/>
    <w:rsid w:val="00713263"/>
    <w:rsid w:val="007136E5"/>
    <w:rsid w:val="00713D02"/>
    <w:rsid w:val="00713DF8"/>
    <w:rsid w:val="00714404"/>
    <w:rsid w:val="00714903"/>
    <w:rsid w:val="007160F5"/>
    <w:rsid w:val="00716A8B"/>
    <w:rsid w:val="00716B81"/>
    <w:rsid w:val="00716E42"/>
    <w:rsid w:val="00717CA3"/>
    <w:rsid w:val="00717D96"/>
    <w:rsid w:val="0072147E"/>
    <w:rsid w:val="00721EF4"/>
    <w:rsid w:val="007223CF"/>
    <w:rsid w:val="00722F2C"/>
    <w:rsid w:val="00723122"/>
    <w:rsid w:val="00723176"/>
    <w:rsid w:val="007249F9"/>
    <w:rsid w:val="00726CF0"/>
    <w:rsid w:val="007278A8"/>
    <w:rsid w:val="00730B6E"/>
    <w:rsid w:val="007323D9"/>
    <w:rsid w:val="007328BF"/>
    <w:rsid w:val="007337AE"/>
    <w:rsid w:val="00736435"/>
    <w:rsid w:val="00740775"/>
    <w:rsid w:val="00742794"/>
    <w:rsid w:val="00742E84"/>
    <w:rsid w:val="00747545"/>
    <w:rsid w:val="00751C1F"/>
    <w:rsid w:val="00752CBB"/>
    <w:rsid w:val="00753940"/>
    <w:rsid w:val="00754A45"/>
    <w:rsid w:val="00756B12"/>
    <w:rsid w:val="00757152"/>
    <w:rsid w:val="00760DE6"/>
    <w:rsid w:val="00763DA3"/>
    <w:rsid w:val="007644AF"/>
    <w:rsid w:val="007649A3"/>
    <w:rsid w:val="00767982"/>
    <w:rsid w:val="00767DCD"/>
    <w:rsid w:val="00772B25"/>
    <w:rsid w:val="007730DE"/>
    <w:rsid w:val="00775411"/>
    <w:rsid w:val="0077545E"/>
    <w:rsid w:val="007757E0"/>
    <w:rsid w:val="007767FE"/>
    <w:rsid w:val="00776C72"/>
    <w:rsid w:val="00776FB7"/>
    <w:rsid w:val="007777A2"/>
    <w:rsid w:val="00780379"/>
    <w:rsid w:val="0078298A"/>
    <w:rsid w:val="00783478"/>
    <w:rsid w:val="00786966"/>
    <w:rsid w:val="00787325"/>
    <w:rsid w:val="007909DE"/>
    <w:rsid w:val="00790D55"/>
    <w:rsid w:val="0079329D"/>
    <w:rsid w:val="007934DC"/>
    <w:rsid w:val="00794D42"/>
    <w:rsid w:val="007962B0"/>
    <w:rsid w:val="007A02F3"/>
    <w:rsid w:val="007A084A"/>
    <w:rsid w:val="007A10B2"/>
    <w:rsid w:val="007A1A13"/>
    <w:rsid w:val="007A1F41"/>
    <w:rsid w:val="007A33A2"/>
    <w:rsid w:val="007A486B"/>
    <w:rsid w:val="007A726C"/>
    <w:rsid w:val="007B0BC0"/>
    <w:rsid w:val="007B34C5"/>
    <w:rsid w:val="007B492A"/>
    <w:rsid w:val="007B6138"/>
    <w:rsid w:val="007B637F"/>
    <w:rsid w:val="007B7D13"/>
    <w:rsid w:val="007C0783"/>
    <w:rsid w:val="007C0B91"/>
    <w:rsid w:val="007C110F"/>
    <w:rsid w:val="007C2BA9"/>
    <w:rsid w:val="007C55A5"/>
    <w:rsid w:val="007C6931"/>
    <w:rsid w:val="007C70F4"/>
    <w:rsid w:val="007D0F4E"/>
    <w:rsid w:val="007D1674"/>
    <w:rsid w:val="007D1806"/>
    <w:rsid w:val="007D19C1"/>
    <w:rsid w:val="007D2025"/>
    <w:rsid w:val="007D2901"/>
    <w:rsid w:val="007D2B41"/>
    <w:rsid w:val="007D3761"/>
    <w:rsid w:val="007D4800"/>
    <w:rsid w:val="007D5F47"/>
    <w:rsid w:val="007D6153"/>
    <w:rsid w:val="007E109C"/>
    <w:rsid w:val="007E1DEC"/>
    <w:rsid w:val="007E35D3"/>
    <w:rsid w:val="007E3D38"/>
    <w:rsid w:val="007E4C4B"/>
    <w:rsid w:val="007E75F7"/>
    <w:rsid w:val="007E7831"/>
    <w:rsid w:val="007F2D61"/>
    <w:rsid w:val="007F2D73"/>
    <w:rsid w:val="007F31FA"/>
    <w:rsid w:val="007F374B"/>
    <w:rsid w:val="007F3B16"/>
    <w:rsid w:val="007F3F42"/>
    <w:rsid w:val="007F4099"/>
    <w:rsid w:val="007F76F2"/>
    <w:rsid w:val="007F7EAA"/>
    <w:rsid w:val="00801BC1"/>
    <w:rsid w:val="00802588"/>
    <w:rsid w:val="008050E2"/>
    <w:rsid w:val="00806DDB"/>
    <w:rsid w:val="00810732"/>
    <w:rsid w:val="00812B52"/>
    <w:rsid w:val="008137AF"/>
    <w:rsid w:val="008145E1"/>
    <w:rsid w:val="0081506D"/>
    <w:rsid w:val="0081598F"/>
    <w:rsid w:val="0082097C"/>
    <w:rsid w:val="00823831"/>
    <w:rsid w:val="00824514"/>
    <w:rsid w:val="0082699C"/>
    <w:rsid w:val="00827C7D"/>
    <w:rsid w:val="00831056"/>
    <w:rsid w:val="0083123F"/>
    <w:rsid w:val="008332D1"/>
    <w:rsid w:val="00834B9F"/>
    <w:rsid w:val="00834BB4"/>
    <w:rsid w:val="00834BCA"/>
    <w:rsid w:val="00835799"/>
    <w:rsid w:val="008359CE"/>
    <w:rsid w:val="00835FD5"/>
    <w:rsid w:val="00837431"/>
    <w:rsid w:val="00840F9B"/>
    <w:rsid w:val="00841525"/>
    <w:rsid w:val="008441AD"/>
    <w:rsid w:val="00844518"/>
    <w:rsid w:val="00845B7C"/>
    <w:rsid w:val="008508E4"/>
    <w:rsid w:val="0085347D"/>
    <w:rsid w:val="008618F3"/>
    <w:rsid w:val="0086417A"/>
    <w:rsid w:val="0086581C"/>
    <w:rsid w:val="00872AEB"/>
    <w:rsid w:val="00873024"/>
    <w:rsid w:val="00873625"/>
    <w:rsid w:val="00873D65"/>
    <w:rsid w:val="008753C3"/>
    <w:rsid w:val="0087744F"/>
    <w:rsid w:val="008811F6"/>
    <w:rsid w:val="00881419"/>
    <w:rsid w:val="008827C6"/>
    <w:rsid w:val="00882CA3"/>
    <w:rsid w:val="00883973"/>
    <w:rsid w:val="00884C77"/>
    <w:rsid w:val="00885D21"/>
    <w:rsid w:val="008901C2"/>
    <w:rsid w:val="00891EAA"/>
    <w:rsid w:val="00893376"/>
    <w:rsid w:val="008940CB"/>
    <w:rsid w:val="00894B83"/>
    <w:rsid w:val="008960EA"/>
    <w:rsid w:val="008964D0"/>
    <w:rsid w:val="008969E1"/>
    <w:rsid w:val="008A12F1"/>
    <w:rsid w:val="008A4BCA"/>
    <w:rsid w:val="008A6BC0"/>
    <w:rsid w:val="008A76E0"/>
    <w:rsid w:val="008B0123"/>
    <w:rsid w:val="008B01BB"/>
    <w:rsid w:val="008B0FFC"/>
    <w:rsid w:val="008B4352"/>
    <w:rsid w:val="008B4593"/>
    <w:rsid w:val="008B62E8"/>
    <w:rsid w:val="008B6E6C"/>
    <w:rsid w:val="008B6EC7"/>
    <w:rsid w:val="008B72CB"/>
    <w:rsid w:val="008C0B17"/>
    <w:rsid w:val="008C13BC"/>
    <w:rsid w:val="008C37A8"/>
    <w:rsid w:val="008C4E89"/>
    <w:rsid w:val="008C5E5D"/>
    <w:rsid w:val="008C72BD"/>
    <w:rsid w:val="008D00C8"/>
    <w:rsid w:val="008D15AE"/>
    <w:rsid w:val="008D1AC1"/>
    <w:rsid w:val="008D39C9"/>
    <w:rsid w:val="008D3B2C"/>
    <w:rsid w:val="008D3D47"/>
    <w:rsid w:val="008D4279"/>
    <w:rsid w:val="008D543C"/>
    <w:rsid w:val="008D6557"/>
    <w:rsid w:val="008D6721"/>
    <w:rsid w:val="008D73D0"/>
    <w:rsid w:val="008D7A68"/>
    <w:rsid w:val="008E0FBF"/>
    <w:rsid w:val="008E1DEA"/>
    <w:rsid w:val="008E2342"/>
    <w:rsid w:val="008E3235"/>
    <w:rsid w:val="008E3571"/>
    <w:rsid w:val="008E4126"/>
    <w:rsid w:val="008E5E06"/>
    <w:rsid w:val="008E5E7A"/>
    <w:rsid w:val="008E767A"/>
    <w:rsid w:val="008E7851"/>
    <w:rsid w:val="008E7AC9"/>
    <w:rsid w:val="008F0AC1"/>
    <w:rsid w:val="008F15A5"/>
    <w:rsid w:val="008F33FA"/>
    <w:rsid w:val="008F4229"/>
    <w:rsid w:val="008F5CAF"/>
    <w:rsid w:val="008F5E94"/>
    <w:rsid w:val="008F6477"/>
    <w:rsid w:val="008F7126"/>
    <w:rsid w:val="009005E2"/>
    <w:rsid w:val="00900CE3"/>
    <w:rsid w:val="00901923"/>
    <w:rsid w:val="00905014"/>
    <w:rsid w:val="009061E3"/>
    <w:rsid w:val="0090630A"/>
    <w:rsid w:val="009069C6"/>
    <w:rsid w:val="00907671"/>
    <w:rsid w:val="00907BE0"/>
    <w:rsid w:val="00911B60"/>
    <w:rsid w:val="00911E97"/>
    <w:rsid w:val="00911EBF"/>
    <w:rsid w:val="00912E9C"/>
    <w:rsid w:val="00914578"/>
    <w:rsid w:val="009158A0"/>
    <w:rsid w:val="009159E7"/>
    <w:rsid w:val="0091640A"/>
    <w:rsid w:val="00916660"/>
    <w:rsid w:val="00916662"/>
    <w:rsid w:val="00916DC6"/>
    <w:rsid w:val="0092092E"/>
    <w:rsid w:val="00922487"/>
    <w:rsid w:val="00923149"/>
    <w:rsid w:val="00923988"/>
    <w:rsid w:val="00923E17"/>
    <w:rsid w:val="009240AA"/>
    <w:rsid w:val="0092454C"/>
    <w:rsid w:val="00926A98"/>
    <w:rsid w:val="0092772E"/>
    <w:rsid w:val="009306C7"/>
    <w:rsid w:val="0093131C"/>
    <w:rsid w:val="00933473"/>
    <w:rsid w:val="009341E3"/>
    <w:rsid w:val="00934CCA"/>
    <w:rsid w:val="00935573"/>
    <w:rsid w:val="00935659"/>
    <w:rsid w:val="00937527"/>
    <w:rsid w:val="0094079E"/>
    <w:rsid w:val="00942533"/>
    <w:rsid w:val="0094267A"/>
    <w:rsid w:val="0094426C"/>
    <w:rsid w:val="00944F56"/>
    <w:rsid w:val="00945365"/>
    <w:rsid w:val="00946703"/>
    <w:rsid w:val="00950B44"/>
    <w:rsid w:val="0095207E"/>
    <w:rsid w:val="00953F31"/>
    <w:rsid w:val="009558D4"/>
    <w:rsid w:val="00957167"/>
    <w:rsid w:val="00957209"/>
    <w:rsid w:val="009579EE"/>
    <w:rsid w:val="009602A8"/>
    <w:rsid w:val="009603A8"/>
    <w:rsid w:val="00962BB5"/>
    <w:rsid w:val="00964A2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2744"/>
    <w:rsid w:val="009853A8"/>
    <w:rsid w:val="00985810"/>
    <w:rsid w:val="00985916"/>
    <w:rsid w:val="00985C41"/>
    <w:rsid w:val="00987C4B"/>
    <w:rsid w:val="00991AFD"/>
    <w:rsid w:val="00992106"/>
    <w:rsid w:val="0099344E"/>
    <w:rsid w:val="00994645"/>
    <w:rsid w:val="009A0229"/>
    <w:rsid w:val="009A0EA1"/>
    <w:rsid w:val="009A2CE2"/>
    <w:rsid w:val="009A342C"/>
    <w:rsid w:val="009A5730"/>
    <w:rsid w:val="009A5CFE"/>
    <w:rsid w:val="009B1035"/>
    <w:rsid w:val="009B7C7D"/>
    <w:rsid w:val="009C1359"/>
    <w:rsid w:val="009C1ABF"/>
    <w:rsid w:val="009C61BF"/>
    <w:rsid w:val="009C724E"/>
    <w:rsid w:val="009C736E"/>
    <w:rsid w:val="009C75CF"/>
    <w:rsid w:val="009C75FC"/>
    <w:rsid w:val="009D1070"/>
    <w:rsid w:val="009D2384"/>
    <w:rsid w:val="009D41B1"/>
    <w:rsid w:val="009E01F6"/>
    <w:rsid w:val="009E0AC0"/>
    <w:rsid w:val="009E1115"/>
    <w:rsid w:val="009E17B6"/>
    <w:rsid w:val="009E2687"/>
    <w:rsid w:val="009E2F76"/>
    <w:rsid w:val="009E57F7"/>
    <w:rsid w:val="009E6C29"/>
    <w:rsid w:val="009F0460"/>
    <w:rsid w:val="009F05AD"/>
    <w:rsid w:val="009F082A"/>
    <w:rsid w:val="009F0CAA"/>
    <w:rsid w:val="009F177B"/>
    <w:rsid w:val="009F2DB9"/>
    <w:rsid w:val="009F3110"/>
    <w:rsid w:val="009F3394"/>
    <w:rsid w:val="009F3C7C"/>
    <w:rsid w:val="009F3D94"/>
    <w:rsid w:val="009F3FBF"/>
    <w:rsid w:val="009F5956"/>
    <w:rsid w:val="009F70B8"/>
    <w:rsid w:val="009F728E"/>
    <w:rsid w:val="00A03ADA"/>
    <w:rsid w:val="00A0491E"/>
    <w:rsid w:val="00A0567D"/>
    <w:rsid w:val="00A059B6"/>
    <w:rsid w:val="00A06224"/>
    <w:rsid w:val="00A065F0"/>
    <w:rsid w:val="00A07680"/>
    <w:rsid w:val="00A105CD"/>
    <w:rsid w:val="00A10D2E"/>
    <w:rsid w:val="00A119DA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1A0F"/>
    <w:rsid w:val="00A420C9"/>
    <w:rsid w:val="00A429D0"/>
    <w:rsid w:val="00A4551D"/>
    <w:rsid w:val="00A4560F"/>
    <w:rsid w:val="00A52872"/>
    <w:rsid w:val="00A52FD2"/>
    <w:rsid w:val="00A5565C"/>
    <w:rsid w:val="00A56E37"/>
    <w:rsid w:val="00A6073A"/>
    <w:rsid w:val="00A61142"/>
    <w:rsid w:val="00A61887"/>
    <w:rsid w:val="00A61936"/>
    <w:rsid w:val="00A63A74"/>
    <w:rsid w:val="00A64FFF"/>
    <w:rsid w:val="00A665C4"/>
    <w:rsid w:val="00A67C30"/>
    <w:rsid w:val="00A71BE8"/>
    <w:rsid w:val="00A72D0D"/>
    <w:rsid w:val="00A74612"/>
    <w:rsid w:val="00A74F99"/>
    <w:rsid w:val="00A75771"/>
    <w:rsid w:val="00A77018"/>
    <w:rsid w:val="00A820A2"/>
    <w:rsid w:val="00A822A2"/>
    <w:rsid w:val="00A8366D"/>
    <w:rsid w:val="00A8493F"/>
    <w:rsid w:val="00A85F0D"/>
    <w:rsid w:val="00A871B4"/>
    <w:rsid w:val="00A92AD2"/>
    <w:rsid w:val="00A9457A"/>
    <w:rsid w:val="00A969E8"/>
    <w:rsid w:val="00A976F6"/>
    <w:rsid w:val="00AA1AEA"/>
    <w:rsid w:val="00AA27D2"/>
    <w:rsid w:val="00AA2E28"/>
    <w:rsid w:val="00AA2FE1"/>
    <w:rsid w:val="00AA450F"/>
    <w:rsid w:val="00AA4716"/>
    <w:rsid w:val="00AA6A5F"/>
    <w:rsid w:val="00AB02F5"/>
    <w:rsid w:val="00AB15C9"/>
    <w:rsid w:val="00AB1EE3"/>
    <w:rsid w:val="00AB4136"/>
    <w:rsid w:val="00AB438C"/>
    <w:rsid w:val="00AB45ED"/>
    <w:rsid w:val="00AB5671"/>
    <w:rsid w:val="00AC0E6D"/>
    <w:rsid w:val="00AC224E"/>
    <w:rsid w:val="00AC2A77"/>
    <w:rsid w:val="00AC37C2"/>
    <w:rsid w:val="00AC46E5"/>
    <w:rsid w:val="00AC4A48"/>
    <w:rsid w:val="00AC5904"/>
    <w:rsid w:val="00AC6CC2"/>
    <w:rsid w:val="00AC7976"/>
    <w:rsid w:val="00AC7F9C"/>
    <w:rsid w:val="00AD2284"/>
    <w:rsid w:val="00AD26EE"/>
    <w:rsid w:val="00AD3139"/>
    <w:rsid w:val="00AD4220"/>
    <w:rsid w:val="00AD4C44"/>
    <w:rsid w:val="00AE058C"/>
    <w:rsid w:val="00AE0DDA"/>
    <w:rsid w:val="00AE2097"/>
    <w:rsid w:val="00AE36DC"/>
    <w:rsid w:val="00AE39FE"/>
    <w:rsid w:val="00AE604B"/>
    <w:rsid w:val="00AE6B2C"/>
    <w:rsid w:val="00AE7272"/>
    <w:rsid w:val="00AF34CF"/>
    <w:rsid w:val="00AF3FAA"/>
    <w:rsid w:val="00B000E3"/>
    <w:rsid w:val="00B00CA7"/>
    <w:rsid w:val="00B01D70"/>
    <w:rsid w:val="00B02498"/>
    <w:rsid w:val="00B02899"/>
    <w:rsid w:val="00B034F8"/>
    <w:rsid w:val="00B03636"/>
    <w:rsid w:val="00B04585"/>
    <w:rsid w:val="00B04611"/>
    <w:rsid w:val="00B046F1"/>
    <w:rsid w:val="00B0515F"/>
    <w:rsid w:val="00B06A1A"/>
    <w:rsid w:val="00B117FF"/>
    <w:rsid w:val="00B13D6C"/>
    <w:rsid w:val="00B154F2"/>
    <w:rsid w:val="00B154F3"/>
    <w:rsid w:val="00B1686E"/>
    <w:rsid w:val="00B16AF7"/>
    <w:rsid w:val="00B17CDC"/>
    <w:rsid w:val="00B17D2B"/>
    <w:rsid w:val="00B2005F"/>
    <w:rsid w:val="00B21CD3"/>
    <w:rsid w:val="00B24513"/>
    <w:rsid w:val="00B25119"/>
    <w:rsid w:val="00B26263"/>
    <w:rsid w:val="00B263FE"/>
    <w:rsid w:val="00B2651F"/>
    <w:rsid w:val="00B2754E"/>
    <w:rsid w:val="00B30437"/>
    <w:rsid w:val="00B322C3"/>
    <w:rsid w:val="00B327D7"/>
    <w:rsid w:val="00B32FC6"/>
    <w:rsid w:val="00B366E9"/>
    <w:rsid w:val="00B406D4"/>
    <w:rsid w:val="00B41519"/>
    <w:rsid w:val="00B4171D"/>
    <w:rsid w:val="00B4299A"/>
    <w:rsid w:val="00B42F35"/>
    <w:rsid w:val="00B4519D"/>
    <w:rsid w:val="00B46323"/>
    <w:rsid w:val="00B46E49"/>
    <w:rsid w:val="00B511FF"/>
    <w:rsid w:val="00B52720"/>
    <w:rsid w:val="00B52A2F"/>
    <w:rsid w:val="00B53FEE"/>
    <w:rsid w:val="00B545D7"/>
    <w:rsid w:val="00B572D8"/>
    <w:rsid w:val="00B574C8"/>
    <w:rsid w:val="00B6518E"/>
    <w:rsid w:val="00B65C61"/>
    <w:rsid w:val="00B66E80"/>
    <w:rsid w:val="00B679A1"/>
    <w:rsid w:val="00B679D0"/>
    <w:rsid w:val="00B67F7E"/>
    <w:rsid w:val="00B7153D"/>
    <w:rsid w:val="00B71721"/>
    <w:rsid w:val="00B71832"/>
    <w:rsid w:val="00B72CF4"/>
    <w:rsid w:val="00B7501D"/>
    <w:rsid w:val="00B75B9C"/>
    <w:rsid w:val="00B76FDA"/>
    <w:rsid w:val="00B816AD"/>
    <w:rsid w:val="00B82347"/>
    <w:rsid w:val="00B82B0C"/>
    <w:rsid w:val="00B83328"/>
    <w:rsid w:val="00B83480"/>
    <w:rsid w:val="00B84976"/>
    <w:rsid w:val="00B8558F"/>
    <w:rsid w:val="00B85BD9"/>
    <w:rsid w:val="00B860F0"/>
    <w:rsid w:val="00B86120"/>
    <w:rsid w:val="00B86212"/>
    <w:rsid w:val="00B86A95"/>
    <w:rsid w:val="00B9142C"/>
    <w:rsid w:val="00B91E97"/>
    <w:rsid w:val="00BA0095"/>
    <w:rsid w:val="00BA1025"/>
    <w:rsid w:val="00BA183F"/>
    <w:rsid w:val="00BA359E"/>
    <w:rsid w:val="00BA72E3"/>
    <w:rsid w:val="00BB0E66"/>
    <w:rsid w:val="00BB2A22"/>
    <w:rsid w:val="00BB32CC"/>
    <w:rsid w:val="00BB365C"/>
    <w:rsid w:val="00BB5AE5"/>
    <w:rsid w:val="00BB5B31"/>
    <w:rsid w:val="00BC1746"/>
    <w:rsid w:val="00BC3844"/>
    <w:rsid w:val="00BD000A"/>
    <w:rsid w:val="00BD004E"/>
    <w:rsid w:val="00BD1046"/>
    <w:rsid w:val="00BD1268"/>
    <w:rsid w:val="00BD18F5"/>
    <w:rsid w:val="00BD2A7F"/>
    <w:rsid w:val="00BD2C74"/>
    <w:rsid w:val="00BD38FF"/>
    <w:rsid w:val="00BD6B2B"/>
    <w:rsid w:val="00BD6D4A"/>
    <w:rsid w:val="00BE147C"/>
    <w:rsid w:val="00BE2630"/>
    <w:rsid w:val="00BE418D"/>
    <w:rsid w:val="00BE4F74"/>
    <w:rsid w:val="00BE7E74"/>
    <w:rsid w:val="00BF02A9"/>
    <w:rsid w:val="00BF0AA8"/>
    <w:rsid w:val="00BF2A40"/>
    <w:rsid w:val="00C034AA"/>
    <w:rsid w:val="00C056D6"/>
    <w:rsid w:val="00C064CF"/>
    <w:rsid w:val="00C1049A"/>
    <w:rsid w:val="00C10585"/>
    <w:rsid w:val="00C111A7"/>
    <w:rsid w:val="00C12E3D"/>
    <w:rsid w:val="00C1459B"/>
    <w:rsid w:val="00C14A95"/>
    <w:rsid w:val="00C15492"/>
    <w:rsid w:val="00C15BAD"/>
    <w:rsid w:val="00C1695E"/>
    <w:rsid w:val="00C169D3"/>
    <w:rsid w:val="00C17823"/>
    <w:rsid w:val="00C17EDE"/>
    <w:rsid w:val="00C21F3C"/>
    <w:rsid w:val="00C22F5A"/>
    <w:rsid w:val="00C2398C"/>
    <w:rsid w:val="00C23BF1"/>
    <w:rsid w:val="00C23E33"/>
    <w:rsid w:val="00C247CE"/>
    <w:rsid w:val="00C26464"/>
    <w:rsid w:val="00C27726"/>
    <w:rsid w:val="00C316A0"/>
    <w:rsid w:val="00C330B7"/>
    <w:rsid w:val="00C36FA4"/>
    <w:rsid w:val="00C37007"/>
    <w:rsid w:val="00C37C4A"/>
    <w:rsid w:val="00C405E7"/>
    <w:rsid w:val="00C42EBA"/>
    <w:rsid w:val="00C43893"/>
    <w:rsid w:val="00C44E12"/>
    <w:rsid w:val="00C44E45"/>
    <w:rsid w:val="00C44F53"/>
    <w:rsid w:val="00C45CA1"/>
    <w:rsid w:val="00C46131"/>
    <w:rsid w:val="00C47043"/>
    <w:rsid w:val="00C47652"/>
    <w:rsid w:val="00C50D42"/>
    <w:rsid w:val="00C51F51"/>
    <w:rsid w:val="00C533A9"/>
    <w:rsid w:val="00C5416B"/>
    <w:rsid w:val="00C55994"/>
    <w:rsid w:val="00C565C7"/>
    <w:rsid w:val="00C6382F"/>
    <w:rsid w:val="00C64140"/>
    <w:rsid w:val="00C65F63"/>
    <w:rsid w:val="00C663C0"/>
    <w:rsid w:val="00C665FB"/>
    <w:rsid w:val="00C66CE7"/>
    <w:rsid w:val="00C67207"/>
    <w:rsid w:val="00C71F49"/>
    <w:rsid w:val="00C72D14"/>
    <w:rsid w:val="00C73B60"/>
    <w:rsid w:val="00C76645"/>
    <w:rsid w:val="00C77EE9"/>
    <w:rsid w:val="00C8107F"/>
    <w:rsid w:val="00C8199C"/>
    <w:rsid w:val="00C83D4D"/>
    <w:rsid w:val="00C84AFB"/>
    <w:rsid w:val="00C854D9"/>
    <w:rsid w:val="00C87965"/>
    <w:rsid w:val="00C9096E"/>
    <w:rsid w:val="00C925EA"/>
    <w:rsid w:val="00C93CF9"/>
    <w:rsid w:val="00CA0E16"/>
    <w:rsid w:val="00CA2CDA"/>
    <w:rsid w:val="00CA4FE9"/>
    <w:rsid w:val="00CA5099"/>
    <w:rsid w:val="00CA6A3E"/>
    <w:rsid w:val="00CA7FD5"/>
    <w:rsid w:val="00CB0C12"/>
    <w:rsid w:val="00CB10F6"/>
    <w:rsid w:val="00CB1BE1"/>
    <w:rsid w:val="00CB6529"/>
    <w:rsid w:val="00CB6E4B"/>
    <w:rsid w:val="00CC0BC7"/>
    <w:rsid w:val="00CC4195"/>
    <w:rsid w:val="00CC4420"/>
    <w:rsid w:val="00CC61AC"/>
    <w:rsid w:val="00CC6567"/>
    <w:rsid w:val="00CC68FC"/>
    <w:rsid w:val="00CC75BB"/>
    <w:rsid w:val="00CD24D2"/>
    <w:rsid w:val="00CD2D31"/>
    <w:rsid w:val="00CD2F1B"/>
    <w:rsid w:val="00CD426D"/>
    <w:rsid w:val="00CD4FB7"/>
    <w:rsid w:val="00CD5DAF"/>
    <w:rsid w:val="00CD72B1"/>
    <w:rsid w:val="00CE0E23"/>
    <w:rsid w:val="00CE182F"/>
    <w:rsid w:val="00CE1908"/>
    <w:rsid w:val="00CE475E"/>
    <w:rsid w:val="00CE5FD3"/>
    <w:rsid w:val="00CF0A13"/>
    <w:rsid w:val="00CF0F9A"/>
    <w:rsid w:val="00CF14B9"/>
    <w:rsid w:val="00CF1D2C"/>
    <w:rsid w:val="00CF209C"/>
    <w:rsid w:val="00CF2277"/>
    <w:rsid w:val="00CF294F"/>
    <w:rsid w:val="00CF3377"/>
    <w:rsid w:val="00CF560A"/>
    <w:rsid w:val="00CF6A9D"/>
    <w:rsid w:val="00CF6B9B"/>
    <w:rsid w:val="00D025E5"/>
    <w:rsid w:val="00D046E5"/>
    <w:rsid w:val="00D050E0"/>
    <w:rsid w:val="00D07A39"/>
    <w:rsid w:val="00D101AF"/>
    <w:rsid w:val="00D15DBA"/>
    <w:rsid w:val="00D16DE6"/>
    <w:rsid w:val="00D22227"/>
    <w:rsid w:val="00D231B7"/>
    <w:rsid w:val="00D23D50"/>
    <w:rsid w:val="00D2480A"/>
    <w:rsid w:val="00D2529F"/>
    <w:rsid w:val="00D25C28"/>
    <w:rsid w:val="00D2645E"/>
    <w:rsid w:val="00D2698B"/>
    <w:rsid w:val="00D276F6"/>
    <w:rsid w:val="00D31D25"/>
    <w:rsid w:val="00D32C6A"/>
    <w:rsid w:val="00D33CB1"/>
    <w:rsid w:val="00D34420"/>
    <w:rsid w:val="00D40C68"/>
    <w:rsid w:val="00D41DF1"/>
    <w:rsid w:val="00D470EA"/>
    <w:rsid w:val="00D50BEB"/>
    <w:rsid w:val="00D5133A"/>
    <w:rsid w:val="00D52C92"/>
    <w:rsid w:val="00D537DB"/>
    <w:rsid w:val="00D617FD"/>
    <w:rsid w:val="00D6260B"/>
    <w:rsid w:val="00D62F3D"/>
    <w:rsid w:val="00D634AE"/>
    <w:rsid w:val="00D64206"/>
    <w:rsid w:val="00D644E6"/>
    <w:rsid w:val="00D7317E"/>
    <w:rsid w:val="00D74F69"/>
    <w:rsid w:val="00D75A33"/>
    <w:rsid w:val="00D75DE7"/>
    <w:rsid w:val="00D75EC1"/>
    <w:rsid w:val="00D76081"/>
    <w:rsid w:val="00D76C95"/>
    <w:rsid w:val="00D77703"/>
    <w:rsid w:val="00D77E9B"/>
    <w:rsid w:val="00D80221"/>
    <w:rsid w:val="00D80857"/>
    <w:rsid w:val="00D8129D"/>
    <w:rsid w:val="00D82348"/>
    <w:rsid w:val="00D847E4"/>
    <w:rsid w:val="00D86232"/>
    <w:rsid w:val="00D86C71"/>
    <w:rsid w:val="00D86E2E"/>
    <w:rsid w:val="00D87D34"/>
    <w:rsid w:val="00D90AB5"/>
    <w:rsid w:val="00D933B7"/>
    <w:rsid w:val="00D958C9"/>
    <w:rsid w:val="00DA0852"/>
    <w:rsid w:val="00DA4D52"/>
    <w:rsid w:val="00DA4E14"/>
    <w:rsid w:val="00DB0C47"/>
    <w:rsid w:val="00DB2CBD"/>
    <w:rsid w:val="00DB5200"/>
    <w:rsid w:val="00DB59CE"/>
    <w:rsid w:val="00DB5BCB"/>
    <w:rsid w:val="00DB7045"/>
    <w:rsid w:val="00DB7804"/>
    <w:rsid w:val="00DC314E"/>
    <w:rsid w:val="00DC441E"/>
    <w:rsid w:val="00DC46B8"/>
    <w:rsid w:val="00DC4B5C"/>
    <w:rsid w:val="00DC533A"/>
    <w:rsid w:val="00DC5CE3"/>
    <w:rsid w:val="00DC79B4"/>
    <w:rsid w:val="00DC7E1E"/>
    <w:rsid w:val="00DD0F5B"/>
    <w:rsid w:val="00DD3A79"/>
    <w:rsid w:val="00DD3AB3"/>
    <w:rsid w:val="00DD4B32"/>
    <w:rsid w:val="00DD638A"/>
    <w:rsid w:val="00DE035F"/>
    <w:rsid w:val="00DE08BF"/>
    <w:rsid w:val="00DE319C"/>
    <w:rsid w:val="00DF1B6E"/>
    <w:rsid w:val="00DF3285"/>
    <w:rsid w:val="00DF4D09"/>
    <w:rsid w:val="00DF52C7"/>
    <w:rsid w:val="00DF5545"/>
    <w:rsid w:val="00DF5D59"/>
    <w:rsid w:val="00DF66CF"/>
    <w:rsid w:val="00DF7AD4"/>
    <w:rsid w:val="00E01B4F"/>
    <w:rsid w:val="00E02057"/>
    <w:rsid w:val="00E04231"/>
    <w:rsid w:val="00E100EC"/>
    <w:rsid w:val="00E12057"/>
    <w:rsid w:val="00E13686"/>
    <w:rsid w:val="00E1760F"/>
    <w:rsid w:val="00E2241A"/>
    <w:rsid w:val="00E2490B"/>
    <w:rsid w:val="00E2557D"/>
    <w:rsid w:val="00E25B03"/>
    <w:rsid w:val="00E2762C"/>
    <w:rsid w:val="00E30629"/>
    <w:rsid w:val="00E30E33"/>
    <w:rsid w:val="00E34B57"/>
    <w:rsid w:val="00E354C5"/>
    <w:rsid w:val="00E36242"/>
    <w:rsid w:val="00E36473"/>
    <w:rsid w:val="00E367A5"/>
    <w:rsid w:val="00E368F5"/>
    <w:rsid w:val="00E37320"/>
    <w:rsid w:val="00E373D4"/>
    <w:rsid w:val="00E409BE"/>
    <w:rsid w:val="00E42DB3"/>
    <w:rsid w:val="00E454BB"/>
    <w:rsid w:val="00E47BD0"/>
    <w:rsid w:val="00E47E4D"/>
    <w:rsid w:val="00E50A8B"/>
    <w:rsid w:val="00E50FBA"/>
    <w:rsid w:val="00E5131A"/>
    <w:rsid w:val="00E5199A"/>
    <w:rsid w:val="00E519FA"/>
    <w:rsid w:val="00E51E7E"/>
    <w:rsid w:val="00E51FDD"/>
    <w:rsid w:val="00E54AF4"/>
    <w:rsid w:val="00E56065"/>
    <w:rsid w:val="00E60944"/>
    <w:rsid w:val="00E6317F"/>
    <w:rsid w:val="00E66394"/>
    <w:rsid w:val="00E66920"/>
    <w:rsid w:val="00E66F06"/>
    <w:rsid w:val="00E6742A"/>
    <w:rsid w:val="00E70D8E"/>
    <w:rsid w:val="00E7185F"/>
    <w:rsid w:val="00E71B36"/>
    <w:rsid w:val="00E71C0C"/>
    <w:rsid w:val="00E72821"/>
    <w:rsid w:val="00E75D57"/>
    <w:rsid w:val="00E80627"/>
    <w:rsid w:val="00E81331"/>
    <w:rsid w:val="00E81935"/>
    <w:rsid w:val="00E81FE5"/>
    <w:rsid w:val="00E82F7C"/>
    <w:rsid w:val="00E8306E"/>
    <w:rsid w:val="00E848CD"/>
    <w:rsid w:val="00E84D3E"/>
    <w:rsid w:val="00E855C3"/>
    <w:rsid w:val="00E870DD"/>
    <w:rsid w:val="00E8735A"/>
    <w:rsid w:val="00E87E46"/>
    <w:rsid w:val="00E93AB4"/>
    <w:rsid w:val="00E96357"/>
    <w:rsid w:val="00E97F9A"/>
    <w:rsid w:val="00EA12B8"/>
    <w:rsid w:val="00EA2264"/>
    <w:rsid w:val="00EA2720"/>
    <w:rsid w:val="00EA2A0E"/>
    <w:rsid w:val="00EA39FA"/>
    <w:rsid w:val="00EA6986"/>
    <w:rsid w:val="00EA77C9"/>
    <w:rsid w:val="00EB0179"/>
    <w:rsid w:val="00EB1F20"/>
    <w:rsid w:val="00EB311C"/>
    <w:rsid w:val="00EB344E"/>
    <w:rsid w:val="00EB4A84"/>
    <w:rsid w:val="00EB6460"/>
    <w:rsid w:val="00EB6E94"/>
    <w:rsid w:val="00EB7352"/>
    <w:rsid w:val="00EB74F5"/>
    <w:rsid w:val="00EC1000"/>
    <w:rsid w:val="00EC30AE"/>
    <w:rsid w:val="00EC3473"/>
    <w:rsid w:val="00EC36F7"/>
    <w:rsid w:val="00EC7D8F"/>
    <w:rsid w:val="00ED24AD"/>
    <w:rsid w:val="00ED280A"/>
    <w:rsid w:val="00ED3C6B"/>
    <w:rsid w:val="00ED4DB6"/>
    <w:rsid w:val="00ED5EEE"/>
    <w:rsid w:val="00ED7B5C"/>
    <w:rsid w:val="00EE07A6"/>
    <w:rsid w:val="00EE1FEE"/>
    <w:rsid w:val="00EE2AAD"/>
    <w:rsid w:val="00EE5483"/>
    <w:rsid w:val="00EE57F5"/>
    <w:rsid w:val="00EF036B"/>
    <w:rsid w:val="00EF10F3"/>
    <w:rsid w:val="00EF1CB7"/>
    <w:rsid w:val="00EF1DB2"/>
    <w:rsid w:val="00EF2E89"/>
    <w:rsid w:val="00EF37E8"/>
    <w:rsid w:val="00EF3942"/>
    <w:rsid w:val="00EF3A02"/>
    <w:rsid w:val="00EF56D1"/>
    <w:rsid w:val="00EF5A4D"/>
    <w:rsid w:val="00EF6BED"/>
    <w:rsid w:val="00EF6C9E"/>
    <w:rsid w:val="00EF7364"/>
    <w:rsid w:val="00F00B0D"/>
    <w:rsid w:val="00F01DD3"/>
    <w:rsid w:val="00F023F4"/>
    <w:rsid w:val="00F03264"/>
    <w:rsid w:val="00F039D3"/>
    <w:rsid w:val="00F0423B"/>
    <w:rsid w:val="00F04854"/>
    <w:rsid w:val="00F0594E"/>
    <w:rsid w:val="00F0720C"/>
    <w:rsid w:val="00F1032B"/>
    <w:rsid w:val="00F1062F"/>
    <w:rsid w:val="00F10C80"/>
    <w:rsid w:val="00F1136B"/>
    <w:rsid w:val="00F14CDB"/>
    <w:rsid w:val="00F152C5"/>
    <w:rsid w:val="00F163DE"/>
    <w:rsid w:val="00F21826"/>
    <w:rsid w:val="00F2296C"/>
    <w:rsid w:val="00F233CB"/>
    <w:rsid w:val="00F30A9F"/>
    <w:rsid w:val="00F31BB0"/>
    <w:rsid w:val="00F31DB5"/>
    <w:rsid w:val="00F34944"/>
    <w:rsid w:val="00F37F97"/>
    <w:rsid w:val="00F4117F"/>
    <w:rsid w:val="00F439B3"/>
    <w:rsid w:val="00F4692B"/>
    <w:rsid w:val="00F506D9"/>
    <w:rsid w:val="00F51039"/>
    <w:rsid w:val="00F512E5"/>
    <w:rsid w:val="00F513AE"/>
    <w:rsid w:val="00F527E6"/>
    <w:rsid w:val="00F53191"/>
    <w:rsid w:val="00F53633"/>
    <w:rsid w:val="00F54F53"/>
    <w:rsid w:val="00F56DAA"/>
    <w:rsid w:val="00F56FED"/>
    <w:rsid w:val="00F57BC7"/>
    <w:rsid w:val="00F60F8A"/>
    <w:rsid w:val="00F6422C"/>
    <w:rsid w:val="00F65236"/>
    <w:rsid w:val="00F65BDE"/>
    <w:rsid w:val="00F66FD5"/>
    <w:rsid w:val="00F67345"/>
    <w:rsid w:val="00F67562"/>
    <w:rsid w:val="00F67FE3"/>
    <w:rsid w:val="00F708BD"/>
    <w:rsid w:val="00F70F0D"/>
    <w:rsid w:val="00F73CB0"/>
    <w:rsid w:val="00F75A7B"/>
    <w:rsid w:val="00F75DB5"/>
    <w:rsid w:val="00F80412"/>
    <w:rsid w:val="00F80A54"/>
    <w:rsid w:val="00F810F5"/>
    <w:rsid w:val="00F81C96"/>
    <w:rsid w:val="00F84A48"/>
    <w:rsid w:val="00F85F01"/>
    <w:rsid w:val="00F865ED"/>
    <w:rsid w:val="00F868EA"/>
    <w:rsid w:val="00F87592"/>
    <w:rsid w:val="00F90D53"/>
    <w:rsid w:val="00F92D18"/>
    <w:rsid w:val="00F93494"/>
    <w:rsid w:val="00F94325"/>
    <w:rsid w:val="00F948E0"/>
    <w:rsid w:val="00F952CF"/>
    <w:rsid w:val="00F96B80"/>
    <w:rsid w:val="00F96EF2"/>
    <w:rsid w:val="00F97997"/>
    <w:rsid w:val="00FA0A97"/>
    <w:rsid w:val="00FA4F11"/>
    <w:rsid w:val="00FA5D3D"/>
    <w:rsid w:val="00FA6481"/>
    <w:rsid w:val="00FB0B16"/>
    <w:rsid w:val="00FB1014"/>
    <w:rsid w:val="00FB206F"/>
    <w:rsid w:val="00FB3BAE"/>
    <w:rsid w:val="00FB7A2A"/>
    <w:rsid w:val="00FC162B"/>
    <w:rsid w:val="00FC1AA5"/>
    <w:rsid w:val="00FC35E6"/>
    <w:rsid w:val="00FC40E9"/>
    <w:rsid w:val="00FC72C8"/>
    <w:rsid w:val="00FC7B0D"/>
    <w:rsid w:val="00FD057F"/>
    <w:rsid w:val="00FD0A24"/>
    <w:rsid w:val="00FD0C9D"/>
    <w:rsid w:val="00FD0F95"/>
    <w:rsid w:val="00FD1D3C"/>
    <w:rsid w:val="00FD20D2"/>
    <w:rsid w:val="00FD3363"/>
    <w:rsid w:val="00FD42E1"/>
    <w:rsid w:val="00FD5034"/>
    <w:rsid w:val="00FD560B"/>
    <w:rsid w:val="00FD57B5"/>
    <w:rsid w:val="00FD7EC7"/>
    <w:rsid w:val="00FE2459"/>
    <w:rsid w:val="00FE6534"/>
    <w:rsid w:val="00FF24B3"/>
    <w:rsid w:val="00FF31CE"/>
    <w:rsid w:val="00FF357F"/>
    <w:rsid w:val="00FF4E5C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8A4BCA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463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4632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4632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4632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4632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4632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3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4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3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7"/>
      </w:numPr>
    </w:pPr>
  </w:style>
  <w:style w:type="numbering" w:customStyle="1" w:styleId="CurrentList4">
    <w:name w:val="Current List4"/>
    <w:uiPriority w:val="99"/>
    <w:rsid w:val="00F65236"/>
    <w:pPr>
      <w:numPr>
        <w:numId w:val="8"/>
      </w:numPr>
    </w:pPr>
  </w:style>
  <w:style w:type="numbering" w:customStyle="1" w:styleId="CurrentList5">
    <w:name w:val="Current List5"/>
    <w:uiPriority w:val="99"/>
    <w:rsid w:val="00E50FBA"/>
    <w:pPr>
      <w:numPr>
        <w:numId w:val="9"/>
      </w:numPr>
    </w:pPr>
  </w:style>
  <w:style w:type="numbering" w:customStyle="1" w:styleId="CurrentList6">
    <w:name w:val="Current List6"/>
    <w:uiPriority w:val="99"/>
    <w:rsid w:val="00E50FBA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customStyle="1" w:styleId="RSCmultilevellist11">
    <w:name w:val="RSC multilevel list 1.1"/>
    <w:basedOn w:val="Normal"/>
    <w:qFormat/>
    <w:rsid w:val="00485073"/>
    <w:pPr>
      <w:tabs>
        <w:tab w:val="num" w:pos="720"/>
      </w:tabs>
      <w:spacing w:before="480" w:after="245" w:line="480" w:lineRule="auto"/>
      <w:ind w:left="720" w:hanging="720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numberedlist11">
    <w:name w:val="RSC numbered list 1.1"/>
    <w:basedOn w:val="Normal"/>
    <w:qFormat/>
    <w:rsid w:val="00740775"/>
    <w:pPr>
      <w:numPr>
        <w:numId w:val="12"/>
      </w:numPr>
      <w:spacing w:before="480" w:after="245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  <w:sz w:val="22"/>
      <w:szCs w:val="22"/>
    </w:rPr>
  </w:style>
  <w:style w:type="paragraph" w:styleId="Revision">
    <w:name w:val="Revision"/>
    <w:hidden/>
    <w:uiPriority w:val="99"/>
    <w:semiHidden/>
    <w:rsid w:val="00A065F0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A065F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065F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A065F0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6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65F0"/>
    <w:rPr>
      <w:rFonts w:ascii="Arial" w:hAnsi="Arial" w:cs="Arial"/>
      <w:b/>
      <w:bCs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B4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6323"/>
    <w:rPr>
      <w:rFonts w:ascii="Segoe UI" w:hAnsi="Segoe UI" w:cs="Segoe UI"/>
      <w:sz w:val="18"/>
      <w:szCs w:val="18"/>
      <w:lang w:eastAsia="zh-CN"/>
    </w:rPr>
  </w:style>
  <w:style w:type="paragraph" w:styleId="Bibliography">
    <w:name w:val="Bibliography"/>
    <w:basedOn w:val="Normal"/>
    <w:next w:val="Normal"/>
    <w:uiPriority w:val="37"/>
    <w:semiHidden/>
    <w:unhideWhenUsed/>
    <w:rsid w:val="00B46323"/>
  </w:style>
  <w:style w:type="paragraph" w:styleId="BlockText">
    <w:name w:val="Block Text"/>
    <w:basedOn w:val="Normal"/>
    <w:semiHidden/>
    <w:unhideWhenUsed/>
    <w:rsid w:val="00B46323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B46323"/>
  </w:style>
  <w:style w:type="character" w:customStyle="1" w:styleId="BodyTextChar">
    <w:name w:val="Body Text Char"/>
    <w:basedOn w:val="DefaultParagraphFont"/>
    <w:link w:val="BodyText"/>
    <w:semiHidden/>
    <w:rsid w:val="00B46323"/>
    <w:rPr>
      <w:rFonts w:ascii="Arial" w:hAnsi="Arial" w:cs="Arial"/>
      <w:lang w:eastAsia="zh-CN"/>
    </w:rPr>
  </w:style>
  <w:style w:type="paragraph" w:styleId="BodyText2">
    <w:name w:val="Body Text 2"/>
    <w:basedOn w:val="Normal"/>
    <w:link w:val="BodyText2Char"/>
    <w:semiHidden/>
    <w:unhideWhenUsed/>
    <w:rsid w:val="00B4632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B46323"/>
    <w:rPr>
      <w:rFonts w:ascii="Arial" w:hAnsi="Arial" w:cs="Arial"/>
      <w:lang w:eastAsia="zh-CN"/>
    </w:rPr>
  </w:style>
  <w:style w:type="paragraph" w:styleId="BodyText3">
    <w:name w:val="Body Text 3"/>
    <w:basedOn w:val="Normal"/>
    <w:link w:val="BodyText3Char"/>
    <w:semiHidden/>
    <w:unhideWhenUsed/>
    <w:rsid w:val="00B4632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B46323"/>
    <w:rPr>
      <w:rFonts w:ascii="Arial" w:hAnsi="Arial" w:cs="Arial"/>
      <w:sz w:val="16"/>
      <w:szCs w:val="16"/>
      <w:lang w:eastAsia="zh-CN"/>
    </w:rPr>
  </w:style>
  <w:style w:type="paragraph" w:styleId="BodyTextFirstIndent">
    <w:name w:val="Body Text First Indent"/>
    <w:basedOn w:val="BodyText"/>
    <w:link w:val="BodyTextFirstIndentChar"/>
    <w:rsid w:val="00B46323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B46323"/>
    <w:rPr>
      <w:rFonts w:ascii="Arial" w:hAnsi="Arial" w:cs="Arial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B4632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46323"/>
    <w:rPr>
      <w:rFonts w:ascii="Arial" w:hAnsi="Arial" w:cs="Arial"/>
      <w:lang w:eastAsia="zh-CN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B46323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46323"/>
    <w:rPr>
      <w:rFonts w:ascii="Arial" w:hAnsi="Arial" w:cs="Arial"/>
      <w:lang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B4632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46323"/>
    <w:rPr>
      <w:rFonts w:ascii="Arial" w:hAnsi="Arial" w:cs="Arial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B4632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46323"/>
    <w:rPr>
      <w:rFonts w:ascii="Arial" w:hAnsi="Arial" w:cs="Arial"/>
      <w:sz w:val="16"/>
      <w:szCs w:val="16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B4632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B4632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B46323"/>
    <w:rPr>
      <w:rFonts w:ascii="Arial" w:hAnsi="Arial" w:cs="Arial"/>
      <w:lang w:eastAsia="zh-CN"/>
    </w:rPr>
  </w:style>
  <w:style w:type="paragraph" w:styleId="Date">
    <w:name w:val="Date"/>
    <w:basedOn w:val="Normal"/>
    <w:next w:val="Normal"/>
    <w:link w:val="DateChar"/>
    <w:rsid w:val="00B46323"/>
  </w:style>
  <w:style w:type="character" w:customStyle="1" w:styleId="DateChar">
    <w:name w:val="Date Char"/>
    <w:basedOn w:val="DefaultParagraphFont"/>
    <w:link w:val="Date"/>
    <w:rsid w:val="00B46323"/>
    <w:rPr>
      <w:rFonts w:ascii="Arial" w:hAnsi="Arial" w:cs="Arial"/>
      <w:lang w:eastAsia="zh-CN"/>
    </w:rPr>
  </w:style>
  <w:style w:type="paragraph" w:styleId="DocumentMap">
    <w:name w:val="Document Map"/>
    <w:basedOn w:val="Normal"/>
    <w:link w:val="DocumentMapChar"/>
    <w:semiHidden/>
    <w:unhideWhenUsed/>
    <w:rsid w:val="00B4632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B46323"/>
    <w:rPr>
      <w:rFonts w:ascii="Segoe UI" w:hAnsi="Segoe UI" w:cs="Segoe UI"/>
      <w:sz w:val="16"/>
      <w:szCs w:val="16"/>
      <w:lang w:eastAsia="zh-CN"/>
    </w:rPr>
  </w:style>
  <w:style w:type="paragraph" w:styleId="EmailSignature">
    <w:name w:val="E-mail Signature"/>
    <w:basedOn w:val="Normal"/>
    <w:link w:val="EmailSignatureChar"/>
    <w:semiHidden/>
    <w:unhideWhenUsed/>
    <w:rsid w:val="00B46323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semiHidden/>
    <w:rsid w:val="00B46323"/>
    <w:rPr>
      <w:rFonts w:ascii="Arial" w:hAnsi="Arial" w:cs="Arial"/>
      <w:lang w:eastAsia="zh-CN"/>
    </w:rPr>
  </w:style>
  <w:style w:type="paragraph" w:styleId="EndnoteText">
    <w:name w:val="endnote text"/>
    <w:basedOn w:val="Normal"/>
    <w:link w:val="EndnoteTextChar"/>
    <w:semiHidden/>
    <w:unhideWhenUsed/>
    <w:rsid w:val="00B46323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B46323"/>
    <w:rPr>
      <w:rFonts w:ascii="Arial" w:hAnsi="Arial" w:cs="Arial"/>
      <w:lang w:eastAsia="zh-CN"/>
    </w:rPr>
  </w:style>
  <w:style w:type="paragraph" w:styleId="EnvelopeAddress">
    <w:name w:val="envelope address"/>
    <w:basedOn w:val="Normal"/>
    <w:semiHidden/>
    <w:unhideWhenUsed/>
    <w:rsid w:val="00B4632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B46323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qFormat/>
    <w:rsid w:val="00B4632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B46323"/>
    <w:rPr>
      <w:rFonts w:ascii="Arial" w:hAnsi="Arial" w:cs="Arial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B46323"/>
    <w:rPr>
      <w:rFonts w:asciiTheme="majorHAnsi" w:eastAsiaTheme="majorEastAsia" w:hAnsiTheme="majorHAnsi" w:cstheme="majorBidi"/>
      <w:i/>
      <w:iCs/>
      <w:color w:val="365F91" w:themeColor="accent1" w:themeShade="BF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B46323"/>
    <w:rPr>
      <w:rFonts w:asciiTheme="majorHAnsi" w:eastAsiaTheme="majorEastAsia" w:hAnsiTheme="majorHAnsi" w:cstheme="majorBidi"/>
      <w:color w:val="365F91" w:themeColor="accent1" w:themeShade="BF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B46323"/>
    <w:rPr>
      <w:rFonts w:asciiTheme="majorHAnsi" w:eastAsiaTheme="majorEastAsia" w:hAnsiTheme="majorHAnsi" w:cstheme="majorBidi"/>
      <w:color w:val="243F60" w:themeColor="accent1" w:themeShade="7F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B46323"/>
    <w:rPr>
      <w:rFonts w:asciiTheme="majorHAnsi" w:eastAsiaTheme="majorEastAsia" w:hAnsiTheme="majorHAnsi" w:cstheme="majorBidi"/>
      <w:i/>
      <w:iCs/>
      <w:color w:val="243F60" w:themeColor="accent1" w:themeShade="7F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B463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B463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styleId="HTMLAddress">
    <w:name w:val="HTML Address"/>
    <w:basedOn w:val="Normal"/>
    <w:link w:val="HTMLAddressChar"/>
    <w:semiHidden/>
    <w:unhideWhenUsed/>
    <w:rsid w:val="00B4632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B46323"/>
    <w:rPr>
      <w:rFonts w:ascii="Arial" w:hAnsi="Arial" w:cs="Arial"/>
      <w:i/>
      <w:iCs/>
      <w:lang w:eastAsia="zh-CN"/>
    </w:rPr>
  </w:style>
  <w:style w:type="paragraph" w:styleId="HTMLPreformatted">
    <w:name w:val="HTML Preformatted"/>
    <w:basedOn w:val="Normal"/>
    <w:link w:val="HTMLPreformattedChar"/>
    <w:semiHidden/>
    <w:unhideWhenUsed/>
    <w:rsid w:val="00B46323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46323"/>
    <w:rPr>
      <w:rFonts w:ascii="Consolas" w:hAnsi="Consolas" w:cs="Arial"/>
      <w:lang w:eastAsia="zh-CN"/>
    </w:rPr>
  </w:style>
  <w:style w:type="paragraph" w:styleId="Index1">
    <w:name w:val="index 1"/>
    <w:basedOn w:val="Normal"/>
    <w:next w:val="Normal"/>
    <w:autoRedefine/>
    <w:semiHidden/>
    <w:unhideWhenUsed/>
    <w:rsid w:val="00B4632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B4632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B4632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B4632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B4632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B4632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B4632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B4632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B4632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B4632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B4632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323"/>
    <w:rPr>
      <w:rFonts w:ascii="Arial" w:hAnsi="Arial" w:cs="Arial"/>
      <w:i/>
      <w:iCs/>
      <w:color w:val="4F81BD" w:themeColor="accent1"/>
      <w:lang w:eastAsia="zh-CN"/>
    </w:rPr>
  </w:style>
  <w:style w:type="paragraph" w:styleId="List">
    <w:name w:val="List"/>
    <w:basedOn w:val="Normal"/>
    <w:semiHidden/>
    <w:unhideWhenUsed/>
    <w:rsid w:val="00B46323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B46323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B46323"/>
    <w:pPr>
      <w:ind w:left="849" w:hanging="283"/>
      <w:contextualSpacing/>
    </w:pPr>
  </w:style>
  <w:style w:type="paragraph" w:styleId="List4">
    <w:name w:val="List 4"/>
    <w:basedOn w:val="Normal"/>
    <w:rsid w:val="00B46323"/>
    <w:pPr>
      <w:ind w:left="1132" w:hanging="283"/>
      <w:contextualSpacing/>
    </w:pPr>
  </w:style>
  <w:style w:type="paragraph" w:styleId="List5">
    <w:name w:val="List 5"/>
    <w:basedOn w:val="Normal"/>
    <w:rsid w:val="00B46323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B46323"/>
    <w:pPr>
      <w:numPr>
        <w:numId w:val="19"/>
      </w:numPr>
      <w:contextualSpacing/>
    </w:pPr>
  </w:style>
  <w:style w:type="paragraph" w:styleId="ListBullet2">
    <w:name w:val="List Bullet 2"/>
    <w:basedOn w:val="Normal"/>
    <w:semiHidden/>
    <w:unhideWhenUsed/>
    <w:rsid w:val="00B46323"/>
    <w:pPr>
      <w:numPr>
        <w:numId w:val="20"/>
      </w:numPr>
      <w:contextualSpacing/>
    </w:pPr>
  </w:style>
  <w:style w:type="paragraph" w:styleId="ListBullet3">
    <w:name w:val="List Bullet 3"/>
    <w:basedOn w:val="Normal"/>
    <w:semiHidden/>
    <w:unhideWhenUsed/>
    <w:rsid w:val="00B46323"/>
    <w:pPr>
      <w:numPr>
        <w:numId w:val="21"/>
      </w:numPr>
      <w:contextualSpacing/>
    </w:pPr>
  </w:style>
  <w:style w:type="paragraph" w:styleId="ListBullet4">
    <w:name w:val="List Bullet 4"/>
    <w:basedOn w:val="Normal"/>
    <w:semiHidden/>
    <w:unhideWhenUsed/>
    <w:rsid w:val="00B46323"/>
    <w:pPr>
      <w:numPr>
        <w:numId w:val="22"/>
      </w:numPr>
      <w:contextualSpacing/>
    </w:pPr>
  </w:style>
  <w:style w:type="paragraph" w:styleId="ListBullet5">
    <w:name w:val="List Bullet 5"/>
    <w:basedOn w:val="Normal"/>
    <w:semiHidden/>
    <w:unhideWhenUsed/>
    <w:rsid w:val="00B46323"/>
    <w:pPr>
      <w:numPr>
        <w:numId w:val="23"/>
      </w:numPr>
      <w:contextualSpacing/>
    </w:pPr>
  </w:style>
  <w:style w:type="paragraph" w:styleId="ListContinue">
    <w:name w:val="List Continue"/>
    <w:basedOn w:val="Normal"/>
    <w:semiHidden/>
    <w:unhideWhenUsed/>
    <w:rsid w:val="00B46323"/>
    <w:pPr>
      <w:ind w:left="283"/>
      <w:contextualSpacing/>
    </w:pPr>
  </w:style>
  <w:style w:type="paragraph" w:styleId="ListContinue2">
    <w:name w:val="List Continue 2"/>
    <w:basedOn w:val="Normal"/>
    <w:semiHidden/>
    <w:unhideWhenUsed/>
    <w:rsid w:val="00B46323"/>
    <w:pPr>
      <w:ind w:left="566"/>
      <w:contextualSpacing/>
    </w:pPr>
  </w:style>
  <w:style w:type="paragraph" w:styleId="ListContinue3">
    <w:name w:val="List Continue 3"/>
    <w:basedOn w:val="Normal"/>
    <w:semiHidden/>
    <w:unhideWhenUsed/>
    <w:rsid w:val="00B46323"/>
    <w:pPr>
      <w:ind w:left="849"/>
      <w:contextualSpacing/>
    </w:pPr>
  </w:style>
  <w:style w:type="paragraph" w:styleId="ListContinue4">
    <w:name w:val="List Continue 4"/>
    <w:basedOn w:val="Normal"/>
    <w:semiHidden/>
    <w:unhideWhenUsed/>
    <w:rsid w:val="00B46323"/>
    <w:pPr>
      <w:ind w:left="1132"/>
      <w:contextualSpacing/>
    </w:pPr>
  </w:style>
  <w:style w:type="paragraph" w:styleId="ListContinue5">
    <w:name w:val="List Continue 5"/>
    <w:basedOn w:val="Normal"/>
    <w:semiHidden/>
    <w:unhideWhenUsed/>
    <w:rsid w:val="00B46323"/>
    <w:pPr>
      <w:ind w:left="1415"/>
      <w:contextualSpacing/>
    </w:pPr>
  </w:style>
  <w:style w:type="paragraph" w:styleId="ListNumber">
    <w:name w:val="List Number"/>
    <w:basedOn w:val="Normal"/>
    <w:rsid w:val="00B46323"/>
    <w:pPr>
      <w:numPr>
        <w:numId w:val="24"/>
      </w:numPr>
      <w:contextualSpacing/>
    </w:pPr>
  </w:style>
  <w:style w:type="paragraph" w:styleId="ListNumber2">
    <w:name w:val="List Number 2"/>
    <w:basedOn w:val="Normal"/>
    <w:semiHidden/>
    <w:unhideWhenUsed/>
    <w:rsid w:val="00B46323"/>
    <w:pPr>
      <w:numPr>
        <w:numId w:val="25"/>
      </w:numPr>
      <w:contextualSpacing/>
    </w:pPr>
  </w:style>
  <w:style w:type="paragraph" w:styleId="ListNumber3">
    <w:name w:val="List Number 3"/>
    <w:basedOn w:val="Normal"/>
    <w:semiHidden/>
    <w:unhideWhenUsed/>
    <w:rsid w:val="00B46323"/>
    <w:pPr>
      <w:numPr>
        <w:numId w:val="26"/>
      </w:numPr>
      <w:contextualSpacing/>
    </w:pPr>
  </w:style>
  <w:style w:type="paragraph" w:styleId="ListNumber4">
    <w:name w:val="List Number 4"/>
    <w:basedOn w:val="Normal"/>
    <w:semiHidden/>
    <w:unhideWhenUsed/>
    <w:rsid w:val="00B46323"/>
    <w:pPr>
      <w:numPr>
        <w:numId w:val="27"/>
      </w:numPr>
      <w:contextualSpacing/>
    </w:pPr>
  </w:style>
  <w:style w:type="paragraph" w:styleId="ListNumber5">
    <w:name w:val="List Number 5"/>
    <w:basedOn w:val="Normal"/>
    <w:semiHidden/>
    <w:unhideWhenUsed/>
    <w:rsid w:val="00B46323"/>
    <w:pPr>
      <w:numPr>
        <w:numId w:val="28"/>
      </w:numPr>
      <w:contextualSpacing/>
    </w:pPr>
  </w:style>
  <w:style w:type="paragraph" w:styleId="ListParagraph">
    <w:name w:val="List Paragraph"/>
    <w:basedOn w:val="Normal"/>
    <w:uiPriority w:val="34"/>
    <w:qFormat/>
    <w:rsid w:val="00B4632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B463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0" w:firstLine="0"/>
      <w:outlineLvl w:val="0"/>
    </w:pPr>
    <w:rPr>
      <w:rFonts w:ascii="Consolas" w:hAnsi="Consolas" w:cs="Arial"/>
      <w:lang w:eastAsia="zh-CN"/>
    </w:rPr>
  </w:style>
  <w:style w:type="character" w:customStyle="1" w:styleId="MacroTextChar">
    <w:name w:val="Macro Text Char"/>
    <w:basedOn w:val="DefaultParagraphFont"/>
    <w:link w:val="MacroText"/>
    <w:semiHidden/>
    <w:rsid w:val="00B46323"/>
    <w:rPr>
      <w:rFonts w:ascii="Consolas" w:hAnsi="Consolas" w:cs="Arial"/>
      <w:lang w:eastAsia="zh-CN"/>
    </w:rPr>
  </w:style>
  <w:style w:type="paragraph" w:styleId="MessageHeader">
    <w:name w:val="Message Header"/>
    <w:basedOn w:val="Normal"/>
    <w:link w:val="MessageHeaderChar"/>
    <w:semiHidden/>
    <w:unhideWhenUsed/>
    <w:rsid w:val="00B463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B46323"/>
    <w:rPr>
      <w:rFonts w:asciiTheme="majorHAnsi" w:eastAsiaTheme="majorEastAsia" w:hAnsiTheme="majorHAnsi" w:cstheme="majorBidi"/>
      <w:sz w:val="24"/>
      <w:szCs w:val="24"/>
      <w:shd w:val="pct20" w:color="auto" w:fill="auto"/>
      <w:lang w:eastAsia="zh-CN"/>
    </w:rPr>
  </w:style>
  <w:style w:type="paragraph" w:styleId="NoSpacing">
    <w:name w:val="No Spacing"/>
    <w:uiPriority w:val="1"/>
    <w:qFormat/>
    <w:rsid w:val="00B46323"/>
    <w:pPr>
      <w:spacing w:after="0" w:line="240" w:lineRule="auto"/>
      <w:ind w:left="0" w:firstLine="0"/>
      <w:outlineLvl w:val="0"/>
    </w:pPr>
    <w:rPr>
      <w:rFonts w:ascii="Arial" w:hAnsi="Arial" w:cs="Arial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B4632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B4632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B4632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B46323"/>
    <w:rPr>
      <w:rFonts w:ascii="Arial" w:hAnsi="Arial" w:cs="Arial"/>
      <w:lang w:eastAsia="zh-CN"/>
    </w:rPr>
  </w:style>
  <w:style w:type="paragraph" w:styleId="PlainText">
    <w:name w:val="Plain Text"/>
    <w:basedOn w:val="Normal"/>
    <w:link w:val="PlainTextChar"/>
    <w:semiHidden/>
    <w:unhideWhenUsed/>
    <w:rsid w:val="00B4632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46323"/>
    <w:rPr>
      <w:rFonts w:ascii="Consolas" w:hAnsi="Consolas" w:cs="Arial"/>
      <w:sz w:val="21"/>
      <w:szCs w:val="21"/>
      <w:lang w:eastAsia="zh-CN"/>
    </w:rPr>
  </w:style>
  <w:style w:type="paragraph" w:styleId="Quote">
    <w:name w:val="Quote"/>
    <w:basedOn w:val="Normal"/>
    <w:next w:val="Normal"/>
    <w:link w:val="QuoteChar"/>
    <w:uiPriority w:val="29"/>
    <w:rsid w:val="00B463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323"/>
    <w:rPr>
      <w:rFonts w:ascii="Arial" w:hAnsi="Arial" w:cs="Arial"/>
      <w:i/>
      <w:iCs/>
      <w:color w:val="404040" w:themeColor="text1" w:themeTint="BF"/>
      <w:lang w:eastAsia="zh-CN"/>
    </w:rPr>
  </w:style>
  <w:style w:type="paragraph" w:styleId="Salutation">
    <w:name w:val="Salutation"/>
    <w:basedOn w:val="Normal"/>
    <w:next w:val="Normal"/>
    <w:link w:val="SalutationChar"/>
    <w:rsid w:val="00B46323"/>
  </w:style>
  <w:style w:type="character" w:customStyle="1" w:styleId="SalutationChar">
    <w:name w:val="Salutation Char"/>
    <w:basedOn w:val="DefaultParagraphFont"/>
    <w:link w:val="Salutation"/>
    <w:rsid w:val="00B46323"/>
    <w:rPr>
      <w:rFonts w:ascii="Arial" w:hAnsi="Arial" w:cs="Arial"/>
      <w:lang w:eastAsia="zh-CN"/>
    </w:rPr>
  </w:style>
  <w:style w:type="paragraph" w:styleId="Signature">
    <w:name w:val="Signature"/>
    <w:basedOn w:val="Normal"/>
    <w:link w:val="SignatureChar"/>
    <w:semiHidden/>
    <w:unhideWhenUsed/>
    <w:rsid w:val="00B4632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B46323"/>
    <w:rPr>
      <w:rFonts w:ascii="Arial" w:hAnsi="Arial" w:cs="Arial"/>
      <w:lang w:eastAsia="zh-CN"/>
    </w:rPr>
  </w:style>
  <w:style w:type="paragraph" w:styleId="Subtitle">
    <w:name w:val="Subtitle"/>
    <w:basedOn w:val="Normal"/>
    <w:next w:val="Normal"/>
    <w:link w:val="SubtitleChar"/>
    <w:rsid w:val="00B4632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4632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zh-CN"/>
    </w:rPr>
  </w:style>
  <w:style w:type="paragraph" w:styleId="TableofAuthorities">
    <w:name w:val="table of authorities"/>
    <w:basedOn w:val="Normal"/>
    <w:next w:val="Normal"/>
    <w:semiHidden/>
    <w:unhideWhenUsed/>
    <w:rsid w:val="00B4632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B46323"/>
    <w:pPr>
      <w:spacing w:after="0"/>
    </w:pPr>
  </w:style>
  <w:style w:type="paragraph" w:styleId="Title">
    <w:name w:val="Title"/>
    <w:basedOn w:val="Normal"/>
    <w:next w:val="Normal"/>
    <w:link w:val="TitleChar"/>
    <w:rsid w:val="00B463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46323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TOAHeading">
    <w:name w:val="toa heading"/>
    <w:basedOn w:val="Normal"/>
    <w:next w:val="Normal"/>
    <w:semiHidden/>
    <w:unhideWhenUsed/>
    <w:rsid w:val="00B463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B4632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B4632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B4632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B4632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B4632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B4632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B4632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B4632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B4632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6323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dwryr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EC83CF-4737-40DD-87A4-27D21DE27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19</TotalTime>
  <Pages>4</Pages>
  <Words>599</Words>
  <Characters>4733</Characters>
  <Application>Microsoft Office Word</Application>
  <DocSecurity>0</DocSecurity>
  <Lines>139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knowledge check student worksheet higher</vt:lpstr>
    </vt:vector>
  </TitlesOfParts>
  <Manager/>
  <Company>Royal Society of Chemistry</Company>
  <LinksUpToDate>false</LinksUpToDate>
  <CharactersWithSpaces>5232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knowledge check student worksheet higher CYM</dc:title>
  <dc:subject/>
  <dc:creator>Royal Society of Chemistry</dc:creator>
  <cp:keywords>atomic number, relative atomic mass, nucleus, subatomic particles, atoms, periodic table, chemical symbol, isotopes, relative formula mass, chemical formula, Welsh, Welsh language</cp:keywords>
  <dc:description>From https://rsc.li/4dwryrp</dc:description>
  <cp:lastModifiedBy>Hannah Sycamore</cp:lastModifiedBy>
  <cp:revision>11</cp:revision>
  <cp:lastPrinted>2026-06-23T09:36:00Z</cp:lastPrinted>
  <dcterms:created xsi:type="dcterms:W3CDTF">2026-05-26T14:00:00Z</dcterms:created>
  <dcterms:modified xsi:type="dcterms:W3CDTF">2026-06-23T09:39:00Z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