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6DBDF5BC" w:rsidR="00953F31" w:rsidRDefault="00570151" w:rsidP="00953F31">
      <w:pPr>
        <w:pStyle w:val="RSCH1"/>
      </w:pPr>
      <w:r>
        <w:t>Scaffolding titration calculations</w:t>
      </w:r>
    </w:p>
    <w:p w14:paraId="5F06A890" w14:textId="61B58D1E" w:rsidR="00706989" w:rsidRPr="00953F31" w:rsidRDefault="00706989" w:rsidP="00706989">
      <w:pPr>
        <w:pStyle w:val="RSCH2"/>
      </w:pPr>
      <w:r w:rsidRPr="00706989">
        <w:t>Learning objectives</w:t>
      </w:r>
    </w:p>
    <w:p w14:paraId="14EA77AC" w14:textId="3BC5C776" w:rsidR="00747545" w:rsidRPr="0049734A" w:rsidRDefault="0012751F" w:rsidP="00010460">
      <w:pPr>
        <w:pStyle w:val="RSCLearningobjectives"/>
        <w:jc w:val="left"/>
      </w:pPr>
      <w:r>
        <w:t>Explore the table method for structuring titration calculations</w:t>
      </w:r>
    </w:p>
    <w:p w14:paraId="01FDBF4E" w14:textId="0F20EF64" w:rsidR="00747545" w:rsidRPr="0049734A" w:rsidRDefault="0012751F" w:rsidP="00010460">
      <w:pPr>
        <w:pStyle w:val="RSCLearningobjectives"/>
        <w:jc w:val="left"/>
      </w:pPr>
      <w:r>
        <w:t xml:space="preserve">Identify </w:t>
      </w:r>
      <w:r w:rsidR="005E7E76">
        <w:t xml:space="preserve">values for concentrations and volumes of solution and correctly </w:t>
      </w:r>
      <w:r w:rsidR="00642F54">
        <w:t>identify which reactant these values apply to</w:t>
      </w:r>
    </w:p>
    <w:p w14:paraId="7EA0C130" w14:textId="7BD8EC49" w:rsidR="00747545" w:rsidRPr="0049734A" w:rsidRDefault="00642F54" w:rsidP="00010460">
      <w:pPr>
        <w:pStyle w:val="RSCLearningobjectives"/>
        <w:jc w:val="left"/>
      </w:pPr>
      <w:r>
        <w:t xml:space="preserve">Use </w:t>
      </w:r>
      <m:oMath>
        <m:r>
          <m:rPr>
            <m:sty m:val="p"/>
          </m:rPr>
          <w:rPr>
            <w:rFonts w:ascii="Cambria Math" w:hAnsi="Cambria Math"/>
          </w:rPr>
          <m:t>n=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1000</m:t>
            </m:r>
          </m:den>
        </m:f>
      </m:oMath>
      <w:r w:rsidR="00151FAD">
        <w:t xml:space="preserve"> to carry out calculations involving moles (</w:t>
      </w:r>
      <m:oMath>
        <m:r>
          <w:rPr>
            <w:rFonts w:ascii="Cambria Math" w:hAnsi="Cambria Math"/>
          </w:rPr>
          <m:t>n</m:t>
        </m:r>
      </m:oMath>
      <w:r w:rsidR="00151FAD">
        <w:t>), concentration (in mol/dm</w:t>
      </w:r>
      <w:r w:rsidR="00151FAD" w:rsidRPr="00466F2F">
        <w:rPr>
          <w:vertAlign w:val="superscript"/>
        </w:rPr>
        <w:t>3</w:t>
      </w:r>
      <w:r w:rsidR="00151FAD">
        <w:t>) and volume (in cm</w:t>
      </w:r>
      <w:r w:rsidR="00151FAD" w:rsidRPr="00466F2F">
        <w:rPr>
          <w:vertAlign w:val="superscript"/>
        </w:rPr>
        <w:t>3</w:t>
      </w:r>
      <w:r w:rsidR="00151FAD">
        <w:t>)</w:t>
      </w:r>
    </w:p>
    <w:p w14:paraId="52503496" w14:textId="2B244DFE" w:rsidR="00130C34" w:rsidRDefault="00130C34" w:rsidP="00130C34">
      <w:pPr>
        <w:pStyle w:val="RSCH2"/>
      </w:pPr>
      <w:r w:rsidRPr="00130C34">
        <w:t xml:space="preserve">Introduction </w:t>
      </w:r>
    </w:p>
    <w:p w14:paraId="0A32CF65" w14:textId="1F2B1840" w:rsidR="00BE5334" w:rsidRPr="00BE5334" w:rsidRDefault="00BE5334" w:rsidP="00BE5334">
      <w:pPr>
        <w:pStyle w:val="RSCBasictext"/>
      </w:pPr>
      <w:r w:rsidRPr="00BE5334">
        <w:t>Titration calculations can be challenging as it can be difficult to work out where to begin.</w:t>
      </w:r>
      <w:r w:rsidR="00AE6BB7">
        <w:t xml:space="preserve"> </w:t>
      </w:r>
      <w:r w:rsidR="0071017A">
        <w:t>You</w:t>
      </w:r>
      <w:r w:rsidRPr="00BE5334">
        <w:t xml:space="preserve"> will explore a method to scaffold the calculations and use it to calculate the concentration of one of the solutions.</w:t>
      </w:r>
    </w:p>
    <w:p w14:paraId="5A4B15AE" w14:textId="2BA6EE1A" w:rsidR="00BE5334" w:rsidRDefault="00BE5334" w:rsidP="009D46C9">
      <w:pPr>
        <w:pStyle w:val="RSCBasictext"/>
      </w:pPr>
      <w:r w:rsidRPr="00BE5334">
        <w:t xml:space="preserve">Before </w:t>
      </w:r>
      <w:r w:rsidR="0071017A">
        <w:t>you</w:t>
      </w:r>
      <w:r w:rsidRPr="00BE5334">
        <w:t xml:space="preserve"> start</w:t>
      </w:r>
      <w:r w:rsidR="00E14813">
        <w:t>,</w:t>
      </w:r>
      <w:r w:rsidRPr="00BE5334">
        <w:t xml:space="preserve"> </w:t>
      </w:r>
      <w:r w:rsidR="0071017A">
        <w:t>you</w:t>
      </w:r>
      <w:r w:rsidRPr="00BE5334">
        <w:t xml:space="preserve"> need to remember the formula for calculating the concentration of a solution.</w:t>
      </w:r>
      <w:r w:rsidR="009D46C9">
        <w:t xml:space="preserve"> </w:t>
      </w:r>
      <w:r w:rsidR="0071017A">
        <w:t>V</w:t>
      </w:r>
      <w:r w:rsidR="009D46C9" w:rsidRPr="009D46C9">
        <w:t>olumes in</w:t>
      </w:r>
      <w:r w:rsidR="0071017A">
        <w:t xml:space="preserve"> chemistry are usually measured </w:t>
      </w:r>
      <w:r w:rsidR="009D46C9" w:rsidRPr="009D46C9">
        <w:t>in centimetres cubed, cm</w:t>
      </w:r>
      <w:r w:rsidR="009D46C9" w:rsidRPr="009D46C9">
        <w:rPr>
          <w:vertAlign w:val="superscript"/>
        </w:rPr>
        <w:t>3</w:t>
      </w:r>
      <w:r w:rsidR="009D46C9" w:rsidRPr="009D46C9">
        <w:t>.</w:t>
      </w:r>
      <w:r w:rsidR="009D46C9">
        <w:t xml:space="preserve"> </w:t>
      </w:r>
      <w:r w:rsidR="009D46C9" w:rsidRPr="009D46C9">
        <w:t>Concentration has the units, moles per decimetre cubed, mol/dm</w:t>
      </w:r>
      <w:r w:rsidR="009D46C9" w:rsidRPr="009D46C9">
        <w:rPr>
          <w:vertAlign w:val="superscript"/>
        </w:rPr>
        <w:t>3</w:t>
      </w:r>
      <w:r w:rsidR="009D46C9" w:rsidRPr="009D46C9">
        <w:t>.</w:t>
      </w:r>
      <w:r w:rsidR="005538B5">
        <w:t xml:space="preserve"> There are 1000 </w:t>
      </w:r>
      <w:r w:rsidR="005538B5" w:rsidRPr="009D46C9">
        <w:t>cm</w:t>
      </w:r>
      <w:r w:rsidR="005538B5" w:rsidRPr="009D46C9">
        <w:rPr>
          <w:vertAlign w:val="superscript"/>
        </w:rPr>
        <w:t>3</w:t>
      </w:r>
      <w:r w:rsidR="005538B5">
        <w:rPr>
          <w:vertAlign w:val="superscript"/>
        </w:rPr>
        <w:t xml:space="preserve"> </w:t>
      </w:r>
      <w:r w:rsidR="005538B5">
        <w:t>in 1</w:t>
      </w:r>
      <w:r w:rsidR="005538B5" w:rsidRPr="005538B5">
        <w:t xml:space="preserve"> </w:t>
      </w:r>
      <w:r w:rsidR="005538B5" w:rsidRPr="009D46C9">
        <w:t>dm</w:t>
      </w:r>
      <w:r w:rsidR="005538B5" w:rsidRPr="009D46C9">
        <w:rPr>
          <w:vertAlign w:val="superscript"/>
        </w:rPr>
        <w:t>3</w:t>
      </w:r>
      <w:r w:rsidR="005538B5">
        <w:t>.</w:t>
      </w:r>
      <w:r w:rsidR="00A909A0">
        <w:t xml:space="preserve"> The formula</w:t>
      </w:r>
      <w:r w:rsidR="0071017A">
        <w:t xml:space="preserve"> </w:t>
      </w:r>
      <w:r w:rsidR="00A909A0">
        <w:t>use</w:t>
      </w:r>
      <w:r w:rsidR="0071017A">
        <w:t>d</w:t>
      </w:r>
      <w:r w:rsidR="00A909A0">
        <w:t xml:space="preserve"> to move between moles, concentration and volume has a factor of 1000 in it. </w:t>
      </w:r>
    </w:p>
    <w:p w14:paraId="46C7D463" w14:textId="77777777" w:rsidR="00CE6AFB" w:rsidRPr="003A2C18" w:rsidRDefault="00CE6AFB" w:rsidP="00CE6AFB">
      <w:pPr>
        <w:pStyle w:val="RSCBasictext"/>
        <w:rPr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number of moles=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concetration ×volume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1000</m:t>
              </m:r>
            </m:den>
          </m:f>
        </m:oMath>
      </m:oMathPara>
    </w:p>
    <w:p w14:paraId="7B2BBC1E" w14:textId="77777777" w:rsidR="00CE6AFB" w:rsidRPr="00BE5334" w:rsidRDefault="00CE6AFB" w:rsidP="00CE6AFB">
      <w:pPr>
        <w:pStyle w:val="RSCBasictext"/>
      </w:pPr>
      <m:oMathPara>
        <m:oMath>
          <m:r>
            <m:rPr>
              <m:sty m:val="p"/>
            </m:rPr>
            <w:rPr>
              <w:rFonts w:ascii="Cambria Math" w:hAnsi="Cambria Math"/>
            </w:rPr>
            <m:t>n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cV</m:t>
              </m:r>
            </m:num>
            <m:den>
              <m:r>
                <w:rPr>
                  <w:rFonts w:ascii="Cambria Math" w:hAnsi="Cambria Math"/>
                </w:rPr>
                <m:t>1000</m:t>
              </m:r>
            </m:den>
          </m:f>
        </m:oMath>
      </m:oMathPara>
    </w:p>
    <w:p w14:paraId="7608B1AB" w14:textId="77777777" w:rsidR="00863DBE" w:rsidRDefault="00863DBE" w:rsidP="00863DBE">
      <w:pPr>
        <w:pStyle w:val="RSCH2"/>
      </w:pPr>
      <w:r w:rsidRPr="00863DBE">
        <w:t>The t</w:t>
      </w:r>
      <w:r w:rsidRPr="00D62DE7">
        <w:t xml:space="preserve">able </w:t>
      </w:r>
      <w:r w:rsidRPr="00863DBE">
        <w:t xml:space="preserve">method </w:t>
      </w:r>
    </w:p>
    <w:p w14:paraId="57B5CA6C" w14:textId="12DE2769" w:rsidR="00863DBE" w:rsidRPr="00863DBE" w:rsidRDefault="00863DBE" w:rsidP="00863DBE">
      <w:pPr>
        <w:pStyle w:val="RSCBasictext"/>
      </w:pPr>
      <w:r>
        <w:t xml:space="preserve">The table </w:t>
      </w:r>
      <w:r w:rsidRPr="00863DBE">
        <w:t xml:space="preserve">can help </w:t>
      </w:r>
      <w:r w:rsidR="0071017A">
        <w:t>you</w:t>
      </w:r>
      <w:r w:rsidRPr="00863DBE">
        <w:t xml:space="preserve"> to extract the important information from the question and find </w:t>
      </w:r>
      <w:r w:rsidR="00C75340">
        <w:t xml:space="preserve">out </w:t>
      </w:r>
      <w:r w:rsidRPr="00863DBE">
        <w:t xml:space="preserve">where to start the calculation. </w:t>
      </w:r>
    </w:p>
    <w:p w14:paraId="42E81FFD" w14:textId="77777777" w:rsidR="001802A6" w:rsidRDefault="00C77505" w:rsidP="00CE6AFB">
      <w:pPr>
        <w:pStyle w:val="RSCH3"/>
      </w:pPr>
      <w:r w:rsidRPr="00C77505">
        <w:t xml:space="preserve">Example </w:t>
      </w:r>
    </w:p>
    <w:p w14:paraId="7236C914" w14:textId="77777777" w:rsidR="0071399E" w:rsidRDefault="0071399E" w:rsidP="0071399E">
      <w:pPr>
        <w:pStyle w:val="RSCBasictext"/>
      </w:pPr>
      <w:r w:rsidRPr="00C20C07">
        <w:t>A student titrated a 25.0 cm</w:t>
      </w:r>
      <w:r w:rsidRPr="00C20C07">
        <w:rPr>
          <w:vertAlign w:val="superscript"/>
        </w:rPr>
        <w:t>3</w:t>
      </w:r>
      <w:r w:rsidRPr="00C20C07">
        <w:t xml:space="preserve"> sample of sulfuric acid,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>
        <w:t xml:space="preserve">, </w:t>
      </w:r>
      <w:r w:rsidRPr="00C20C07">
        <w:t>with a 0.102 mol/dm</w:t>
      </w:r>
      <w:r w:rsidRPr="00C20C07">
        <w:rPr>
          <w:vertAlign w:val="superscript"/>
        </w:rPr>
        <w:t>3</w:t>
      </w:r>
      <w:r w:rsidRPr="00C20C07">
        <w:t xml:space="preserve"> solution of potassium hydroxide, </w:t>
      </w:r>
      <m:oMath>
        <m:r>
          <m:rPr>
            <m:sty m:val="p"/>
          </m:rPr>
          <w:rPr>
            <w:rFonts w:ascii="Cambria Math" w:hAnsi="Cambria Math"/>
          </w:rPr>
          <m:t>KOH</m:t>
        </m:r>
      </m:oMath>
      <w:r w:rsidRPr="00C20C07">
        <w:t>.</w:t>
      </w:r>
      <w:r>
        <w:t xml:space="preserve"> T</w:t>
      </w:r>
      <w:r w:rsidRPr="00C20C07">
        <w:t xml:space="preserve">he mean volume of potassium </w:t>
      </w:r>
      <w:r>
        <w:br/>
      </w:r>
      <w:r w:rsidRPr="00C20C07">
        <w:t>hydroxide required</w:t>
      </w:r>
      <w:r>
        <w:t xml:space="preserve"> was </w:t>
      </w:r>
      <w:r w:rsidRPr="00C20C07">
        <w:t>23.1 cm</w:t>
      </w:r>
      <w:r w:rsidRPr="00C20C07">
        <w:rPr>
          <w:vertAlign w:val="superscript"/>
        </w:rPr>
        <w:t>3</w:t>
      </w:r>
      <w:r w:rsidRPr="00C20C07">
        <w:t xml:space="preserve">. </w:t>
      </w:r>
    </w:p>
    <w:p w14:paraId="3ACCEF44" w14:textId="77777777" w:rsidR="0071399E" w:rsidRPr="00C20C07" w:rsidRDefault="0071399E" w:rsidP="0071399E">
      <w:pPr>
        <w:pStyle w:val="RSCBasictext"/>
      </w:pPr>
      <w:r w:rsidRPr="00C20C07">
        <w:t>The equation for the reaction is</w:t>
      </w:r>
      <w:r>
        <w:t>:</w:t>
      </w:r>
      <w:r w:rsidRPr="00C20C07">
        <w:t xml:space="preserve"> </w:t>
      </w:r>
    </w:p>
    <w:p w14:paraId="6303C5DD" w14:textId="77777777" w:rsidR="0071399E" w:rsidRDefault="0071399E" w:rsidP="0071399E">
      <w:pPr>
        <w:pStyle w:val="RSCBasictext"/>
        <w:jc w:val="center"/>
      </w:pP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+2</m:t>
        </m:r>
        <m:r>
          <m:rPr>
            <m:sty m:val="p"/>
          </m:rPr>
          <w:rPr>
            <w:rFonts w:ascii="Cambria Math" w:hAnsi="Cambria Math"/>
          </w:rPr>
          <m:t>KOH</m:t>
        </m:r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+ </m:t>
        </m:r>
        <m:r>
          <w:rPr>
            <w:rFonts w:ascii="Cambria Math" w:hAnsi="Cambria Math"/>
          </w:rPr>
          <m:t>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O</m:t>
        </m:r>
      </m:oMath>
      <w:r w:rsidRPr="00C20C07" w:rsidDel="00513264">
        <w:t xml:space="preserve"> </w:t>
      </w:r>
    </w:p>
    <w:p w14:paraId="22CA9809" w14:textId="77777777" w:rsidR="0071399E" w:rsidRDefault="0071399E" w:rsidP="0071399E">
      <w:pPr>
        <w:pStyle w:val="RSCBasictext"/>
      </w:pPr>
      <w:r w:rsidRPr="00C20C07">
        <w:t xml:space="preserve">Calculate the concentration of the sulfuric acid. </w:t>
      </w:r>
    </w:p>
    <w:p w14:paraId="350B3B95" w14:textId="77777777" w:rsidR="004009E8" w:rsidRDefault="004009E8" w:rsidP="004009E8">
      <w:pPr>
        <w:pStyle w:val="RSCBasictext"/>
      </w:pPr>
      <w:r>
        <w:lastRenderedPageBreak/>
        <w:t xml:space="preserve">The information from the question is transferred to the table. The ratio of moles comes from the balanced equation: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41"/>
        <w:gridCol w:w="1199"/>
        <w:gridCol w:w="1200"/>
      </w:tblGrid>
      <w:tr w:rsidR="004009E8" w:rsidRPr="00E73726" w14:paraId="0B5F13C4" w14:textId="77777777" w:rsidTr="00A24EED">
        <w:trPr>
          <w:trHeight w:val="482"/>
          <w:jc w:val="center"/>
        </w:trPr>
        <w:tc>
          <w:tcPr>
            <w:tcW w:w="2841" w:type="dxa"/>
            <w:shd w:val="clear" w:color="auto" w:fill="F6E0C0"/>
          </w:tcPr>
          <w:p w14:paraId="0AF9A597" w14:textId="77777777" w:rsidR="004009E8" w:rsidRPr="00E73726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199" w:type="dxa"/>
            <w:shd w:val="clear" w:color="auto" w:fill="F6E0C0"/>
            <w:vAlign w:val="center"/>
          </w:tcPr>
          <w:p w14:paraId="265238E5" w14:textId="77777777" w:rsidR="004009E8" w:rsidRPr="00D828C0" w:rsidRDefault="004009E8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200" w:type="dxa"/>
            <w:shd w:val="clear" w:color="auto" w:fill="F6E0C0"/>
            <w:vAlign w:val="center"/>
          </w:tcPr>
          <w:p w14:paraId="3B5D7505" w14:textId="77777777" w:rsidR="004009E8" w:rsidRPr="00E73726" w:rsidRDefault="004009E8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KOH</m:t>
              </m:r>
            </m:oMath>
            <w:r w:rsidDel="00D828C0"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4009E8" w:rsidRPr="00985C41" w14:paraId="33E543E8" w14:textId="77777777" w:rsidTr="00A24EED">
        <w:trPr>
          <w:trHeight w:val="482"/>
          <w:jc w:val="center"/>
        </w:trPr>
        <w:tc>
          <w:tcPr>
            <w:tcW w:w="2841" w:type="dxa"/>
            <w:vAlign w:val="center"/>
          </w:tcPr>
          <w:p w14:paraId="5985FC9A" w14:textId="77777777" w:rsidR="004009E8" w:rsidRPr="00985C41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199" w:type="dxa"/>
            <w:vAlign w:val="center"/>
          </w:tcPr>
          <w:p w14:paraId="043874D8" w14:textId="77777777" w:rsidR="004009E8" w:rsidRPr="00985C41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200" w:type="dxa"/>
            <w:vAlign w:val="center"/>
          </w:tcPr>
          <w:p w14:paraId="04E72E3B" w14:textId="77777777" w:rsidR="004009E8" w:rsidRPr="00985C41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0.102</w:t>
            </w:r>
          </w:p>
        </w:tc>
      </w:tr>
      <w:tr w:rsidR="004009E8" w:rsidRPr="00985C41" w14:paraId="2E60928D" w14:textId="77777777" w:rsidTr="00A24EED">
        <w:trPr>
          <w:trHeight w:val="482"/>
          <w:jc w:val="center"/>
        </w:trPr>
        <w:tc>
          <w:tcPr>
            <w:tcW w:w="2841" w:type="dxa"/>
            <w:vAlign w:val="center"/>
          </w:tcPr>
          <w:p w14:paraId="7D6AF724" w14:textId="77777777" w:rsidR="004009E8" w:rsidRPr="00985C41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199" w:type="dxa"/>
            <w:vAlign w:val="center"/>
          </w:tcPr>
          <w:p w14:paraId="0B981472" w14:textId="77777777" w:rsidR="004009E8" w:rsidRPr="00985C41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200" w:type="dxa"/>
            <w:vAlign w:val="center"/>
          </w:tcPr>
          <w:p w14:paraId="64551056" w14:textId="77777777" w:rsidR="004009E8" w:rsidRPr="00985C41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23.1</w:t>
            </w:r>
          </w:p>
        </w:tc>
      </w:tr>
      <w:tr w:rsidR="004009E8" w:rsidRPr="00985C41" w14:paraId="5EE859C7" w14:textId="77777777" w:rsidTr="00A24EED">
        <w:trPr>
          <w:trHeight w:val="482"/>
          <w:jc w:val="center"/>
        </w:trPr>
        <w:tc>
          <w:tcPr>
            <w:tcW w:w="2841" w:type="dxa"/>
            <w:vAlign w:val="center"/>
          </w:tcPr>
          <w:p w14:paraId="49E306DC" w14:textId="77777777" w:rsidR="004009E8" w:rsidRPr="00985C41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Pr="009B6A94" w:rsidDel="009B6A9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199" w:type="dxa"/>
            <w:vAlign w:val="center"/>
          </w:tcPr>
          <w:p w14:paraId="258B0562" w14:textId="77777777" w:rsidR="004009E8" w:rsidRPr="00985C41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200" w:type="dxa"/>
            <w:vAlign w:val="center"/>
          </w:tcPr>
          <w:p w14:paraId="615A43CF" w14:textId="77777777" w:rsidR="004009E8" w:rsidRPr="00985C41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4009E8" w:rsidRPr="00E50FBA" w14:paraId="1997BDE0" w14:textId="77777777" w:rsidTr="00A24EED">
        <w:trPr>
          <w:trHeight w:val="482"/>
          <w:jc w:val="center"/>
        </w:trPr>
        <w:tc>
          <w:tcPr>
            <w:tcW w:w="2841" w:type="dxa"/>
            <w:vAlign w:val="center"/>
          </w:tcPr>
          <w:p w14:paraId="12C9119F" w14:textId="77777777" w:rsidR="004009E8" w:rsidRPr="00E50FBA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199" w:type="dxa"/>
            <w:vAlign w:val="center"/>
          </w:tcPr>
          <w:p w14:paraId="46B5AA92" w14:textId="77777777" w:rsidR="004009E8" w:rsidRPr="00A24EED" w:rsidRDefault="004009E8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A24EED">
              <w:rPr>
                <w:rFonts w:ascii="Century Gothic" w:hAnsi="Century Gothic"/>
              </w:rPr>
              <w:t>1</w:t>
            </w:r>
          </w:p>
        </w:tc>
        <w:tc>
          <w:tcPr>
            <w:tcW w:w="1200" w:type="dxa"/>
            <w:vAlign w:val="center"/>
          </w:tcPr>
          <w:p w14:paraId="425D8A84" w14:textId="77777777" w:rsidR="004009E8" w:rsidRPr="00A24EED" w:rsidRDefault="004009E8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A24EED">
              <w:rPr>
                <w:rFonts w:ascii="Century Gothic" w:hAnsi="Century Gothic"/>
              </w:rPr>
              <w:t>2</w:t>
            </w:r>
          </w:p>
        </w:tc>
      </w:tr>
    </w:tbl>
    <w:p w14:paraId="6D5BFEA2" w14:textId="77777777" w:rsidR="004009E8" w:rsidRDefault="004009E8" w:rsidP="004009E8">
      <w:pPr>
        <w:pStyle w:val="RSCBasictext"/>
        <w:spacing w:before="240"/>
      </w:pPr>
      <w:r>
        <w:t xml:space="preserve">You can start by calculating the number of moles of </w:t>
      </w:r>
      <m:oMath>
        <m:r>
          <m:rPr>
            <m:sty m:val="p"/>
          </m:rPr>
          <w:rPr>
            <w:rFonts w:ascii="Cambria Math" w:hAnsi="Cambria Math"/>
          </w:rPr>
          <m:t>KOH.</m:t>
        </m:r>
      </m:oMath>
      <w:r>
        <w:t xml:space="preserve"> </w:t>
      </w:r>
    </w:p>
    <w:p w14:paraId="7D4478E5" w14:textId="77777777" w:rsidR="004009E8" w:rsidRDefault="004009E8" w:rsidP="004009E8">
      <w:pPr>
        <w:pStyle w:val="RSCBasictext"/>
      </w:pPr>
      <w:r>
        <w:t xml:space="preserve">Using </w:t>
      </w:r>
      <m:oMath>
        <m:r>
          <m:rPr>
            <m:sty m:val="p"/>
          </m:rPr>
          <w:rPr>
            <w:rFonts w:ascii="Cambria Math" w:hAnsi="Cambria Math"/>
          </w:rPr>
          <m:t>n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cV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</m:oMath>
      <w:r>
        <w:t xml:space="preserve"> you get </w:t>
      </w:r>
      <w:r w:rsidRPr="00F27EF7">
        <w:t xml:space="preserve">2.36 </w:t>
      </w:r>
      <w:r>
        <w:t>×</w:t>
      </w:r>
      <w:r w:rsidRPr="00F27EF7">
        <w:t xml:space="preserve"> 10</w:t>
      </w:r>
      <w:r>
        <w:rPr>
          <w:vertAlign w:val="superscript"/>
        </w:rPr>
        <w:t>−</w:t>
      </w:r>
      <w:r w:rsidRPr="00F27EF7">
        <w:rPr>
          <w:vertAlign w:val="superscript"/>
        </w:rPr>
        <w:t>3</w:t>
      </w:r>
      <w:r>
        <w:t xml:space="preserve"> moles of </w:t>
      </w:r>
      <m:oMath>
        <m:r>
          <m:rPr>
            <m:sty m:val="p"/>
          </m:rPr>
          <w:rPr>
            <w:rFonts w:ascii="Cambria Math" w:hAnsi="Cambria Math"/>
          </w:rPr>
          <m:t>KOH</m:t>
        </m:r>
      </m:oMath>
      <w:r>
        <w:t xml:space="preserve">. </w:t>
      </w:r>
    </w:p>
    <w:p w14:paraId="46DEE6B2" w14:textId="77777777" w:rsidR="004009E8" w:rsidRDefault="004009E8" w:rsidP="004009E8">
      <w:pPr>
        <w:pStyle w:val="RSCBasictext"/>
      </w:pPr>
      <w:r>
        <w:t xml:space="preserve">Using the ratios on the final row, you can see that 1 mole of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>
        <w:t xml:space="preserve"> reacts with 2 moles of </w:t>
      </w:r>
      <m:oMath>
        <m:r>
          <m:rPr>
            <m:sty m:val="p"/>
          </m:rPr>
          <w:rPr>
            <w:rFonts w:ascii="Cambria Math" w:hAnsi="Cambria Math"/>
          </w:rPr>
          <m:t>KOH</m:t>
        </m:r>
      </m:oMath>
      <w:r>
        <w:t xml:space="preserve">. </w:t>
      </w:r>
      <w:proofErr w:type="gramStart"/>
      <w:r>
        <w:t>So</w:t>
      </w:r>
      <w:proofErr w:type="gramEnd"/>
      <w:r>
        <w:t xml:space="preserve"> to get the number of moles of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>
        <w:t xml:space="preserve"> you must divide by 2.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54"/>
        <w:gridCol w:w="1299"/>
        <w:gridCol w:w="1303"/>
      </w:tblGrid>
      <w:tr w:rsidR="004009E8" w:rsidRPr="00E73726" w14:paraId="180C43D1" w14:textId="77777777" w:rsidTr="00E42E48">
        <w:trPr>
          <w:trHeight w:val="482"/>
          <w:jc w:val="center"/>
        </w:trPr>
        <w:tc>
          <w:tcPr>
            <w:tcW w:w="2954" w:type="dxa"/>
            <w:shd w:val="clear" w:color="auto" w:fill="F6E0C0"/>
          </w:tcPr>
          <w:p w14:paraId="70451E17" w14:textId="77777777" w:rsidR="004009E8" w:rsidRPr="00E73726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26A059FC" w14:textId="77777777" w:rsidR="004009E8" w:rsidRPr="00E73726" w:rsidRDefault="004009E8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70A8D550" w14:textId="77777777" w:rsidR="004009E8" w:rsidRPr="00E73726" w:rsidRDefault="004009E8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KOH</m:t>
              </m:r>
            </m:oMath>
            <w:r w:rsidRPr="00495F80" w:rsidDel="00495F80">
              <w:rPr>
                <w:rFonts w:ascii="Century Gothic" w:hAnsi="Century Gothic"/>
                <w:b/>
                <w:bCs/>
                <w:color w:val="C00000"/>
              </w:rPr>
              <w:t xml:space="preserve"> </w:t>
            </w:r>
          </w:p>
        </w:tc>
      </w:tr>
      <w:tr w:rsidR="004009E8" w:rsidRPr="00985C41" w14:paraId="69AA4770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2992762E" w14:textId="77777777" w:rsidR="004009E8" w:rsidRPr="00985C41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72CC8099" w14:textId="77777777" w:rsidR="004009E8" w:rsidRPr="00985C41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2A6E6F22" w14:textId="77777777" w:rsidR="004009E8" w:rsidRPr="00985C41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0.102</w:t>
            </w:r>
          </w:p>
        </w:tc>
      </w:tr>
      <w:tr w:rsidR="004009E8" w:rsidRPr="00985C41" w14:paraId="03A6BFC7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44837698" w14:textId="77777777" w:rsidR="004009E8" w:rsidRPr="00985C41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02697612" w14:textId="77777777" w:rsidR="004009E8" w:rsidRPr="00985C41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303" w:type="dxa"/>
            <w:vAlign w:val="center"/>
          </w:tcPr>
          <w:p w14:paraId="22E343A4" w14:textId="77777777" w:rsidR="004009E8" w:rsidRPr="00985C41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23.1</w:t>
            </w:r>
          </w:p>
        </w:tc>
      </w:tr>
      <w:tr w:rsidR="004009E8" w:rsidRPr="00985C41" w14:paraId="58F1BC6C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2F17ED91" w14:textId="77777777" w:rsidR="004009E8" w:rsidRPr="00985C41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440196F6" w14:textId="77777777" w:rsidR="004009E8" w:rsidRPr="00F92FC3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  <w:r w:rsidRPr="00620961">
              <w:rPr>
                <w:rFonts w:ascii="Century Gothic" w:hAnsi="Century Gothic"/>
                <w:b/>
                <w:bCs/>
              </w:rPr>
              <w:t xml:space="preserve">1.18 </w:t>
            </w:r>
            <w:r>
              <w:rPr>
                <w:rFonts w:ascii="Century Gothic" w:hAnsi="Century Gothic"/>
                <w:b/>
                <w:bCs/>
              </w:rPr>
              <w:t>×</w:t>
            </w:r>
            <w:r w:rsidRPr="00620961">
              <w:rPr>
                <w:rFonts w:ascii="Century Gothic" w:hAnsi="Century Gothic"/>
                <w:b/>
                <w:bCs/>
              </w:rPr>
              <w:t xml:space="preserve"> 10</w:t>
            </w:r>
            <w:r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620961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  <w:tc>
          <w:tcPr>
            <w:tcW w:w="1303" w:type="dxa"/>
            <w:vAlign w:val="center"/>
          </w:tcPr>
          <w:p w14:paraId="0C09398E" w14:textId="77777777" w:rsidR="004009E8" w:rsidRPr="00A0620F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  <w:r w:rsidRPr="00F27EF7">
              <w:rPr>
                <w:rFonts w:ascii="Century Gothic" w:hAnsi="Century Gothic"/>
                <w:b/>
                <w:bCs/>
              </w:rPr>
              <w:t xml:space="preserve">2.36 </w:t>
            </w:r>
            <w:r>
              <w:rPr>
                <w:rFonts w:ascii="Century Gothic" w:hAnsi="Century Gothic"/>
                <w:b/>
                <w:bCs/>
              </w:rPr>
              <w:t>×</w:t>
            </w:r>
            <w:r w:rsidRPr="00F27EF7">
              <w:rPr>
                <w:rFonts w:ascii="Century Gothic" w:hAnsi="Century Gothic"/>
                <w:b/>
                <w:bCs/>
              </w:rPr>
              <w:t xml:space="preserve"> 10</w:t>
            </w:r>
            <w:r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F27EF7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</w:tr>
      <w:tr w:rsidR="004009E8" w:rsidRPr="00E50FBA" w14:paraId="4B264BA5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4CD67225" w14:textId="77777777" w:rsidR="004009E8" w:rsidRPr="00E50FBA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59E5D965" w14:textId="77777777" w:rsidR="004009E8" w:rsidRPr="00A24EED" w:rsidRDefault="004009E8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A24EED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61D1DD5E" w14:textId="77777777" w:rsidR="004009E8" w:rsidRPr="00A24EED" w:rsidRDefault="004009E8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A24EED">
              <w:rPr>
                <w:rFonts w:ascii="Century Gothic" w:hAnsi="Century Gothic"/>
              </w:rPr>
              <w:t>2</w:t>
            </w:r>
          </w:p>
        </w:tc>
      </w:tr>
    </w:tbl>
    <w:p w14:paraId="1730D362" w14:textId="77777777" w:rsidR="004009E8" w:rsidRDefault="004009E8" w:rsidP="004009E8">
      <w:pPr>
        <w:pStyle w:val="RSCBasictext"/>
        <w:spacing w:before="120"/>
      </w:pPr>
      <w:r>
        <w:t xml:space="preserve">The final step is to rearrange the formula </w:t>
      </w:r>
      <m:oMath>
        <m:r>
          <m:rPr>
            <m:sty m:val="p"/>
          </m:rPr>
          <w:rPr>
            <w:rFonts w:ascii="Cambria Math" w:hAnsi="Cambria Math"/>
          </w:rPr>
          <m:t>n=</m:t>
        </m:r>
        <m:f>
          <m:fPr>
            <m:ctrlPr>
              <w:rPr>
                <w:rFonts w:ascii="Cambria Math" w:hAnsi="Cambria Math"/>
                <w:iCs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cV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1000</m:t>
            </m:r>
          </m:den>
        </m:f>
      </m:oMath>
      <w:r>
        <w:t xml:space="preserve"> to make</w:t>
      </w:r>
      <w:r w:rsidRPr="00AD649F">
        <w:rPr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c</m:t>
        </m:r>
      </m:oMath>
      <w:r w:rsidRPr="00AD649F">
        <w:rPr>
          <w:iCs/>
        </w:rPr>
        <w:t xml:space="preserve"> </w:t>
      </w:r>
      <w:r>
        <w:t xml:space="preserve">the subject and then use the values for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>
        <w:t xml:space="preserve"> to make the final calculation.</w:t>
      </w:r>
    </w:p>
    <w:p w14:paraId="472A134B" w14:textId="77777777" w:rsidR="004009E8" w:rsidRPr="009434AF" w:rsidRDefault="004009E8" w:rsidP="004009E8">
      <w:pPr>
        <w:pStyle w:val="RSCBasictext"/>
        <w:jc w:val="center"/>
        <w:rPr>
          <w:rFonts w:eastAsiaTheme="minorEastAsia"/>
          <w:iCs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Cs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1000n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V</m:t>
              </m:r>
            </m:den>
          </m:f>
        </m:oMath>
      </m:oMathPara>
    </w:p>
    <w:p w14:paraId="34330308" w14:textId="77777777" w:rsidR="004009E8" w:rsidRPr="001C4926" w:rsidRDefault="004009E8" w:rsidP="004009E8">
      <w:pPr>
        <w:pStyle w:val="RSCBasictext"/>
        <w:jc w:val="center"/>
        <w:rPr>
          <w:rFonts w:eastAsiaTheme="minorEastAsia"/>
          <w:iCs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Cs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1000 ×0.00118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25.0</m:t>
              </m:r>
            </m:den>
          </m:f>
        </m:oMath>
      </m:oMathPara>
    </w:p>
    <w:p w14:paraId="24081B21" w14:textId="77777777" w:rsidR="004009E8" w:rsidRDefault="004009E8" w:rsidP="004009E8">
      <w:pPr>
        <w:pStyle w:val="RSCBasictext"/>
        <w:jc w:val="center"/>
        <w:rPr>
          <w:vertAlign w:val="superscript"/>
        </w:rPr>
      </w:pPr>
      <m:oMath>
        <m:r>
          <m:rPr>
            <m:sty m:val="p"/>
          </m:rPr>
          <w:rPr>
            <w:rFonts w:ascii="Cambria Math" w:hAnsi="Cambria Math"/>
          </w:rPr>
          <m:t>c</m:t>
        </m:r>
      </m:oMath>
      <w:r w:rsidRPr="00BA69A4" w:rsidDel="00BA69A4">
        <w:rPr>
          <w:i/>
          <w:iCs/>
        </w:rPr>
        <w:t xml:space="preserve"> </w:t>
      </w:r>
      <w:r>
        <w:t xml:space="preserve"> = </w:t>
      </w:r>
      <w:r w:rsidRPr="00E653D0">
        <w:t>0.047</w:t>
      </w:r>
      <w:r>
        <w:t xml:space="preserve"> mol/dm</w:t>
      </w:r>
      <w:r w:rsidRPr="00E653D0">
        <w:rPr>
          <w:vertAlign w:val="superscript"/>
        </w:rPr>
        <w:t>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54"/>
        <w:gridCol w:w="1299"/>
        <w:gridCol w:w="1303"/>
      </w:tblGrid>
      <w:tr w:rsidR="004009E8" w:rsidRPr="00E73726" w14:paraId="167A9746" w14:textId="77777777" w:rsidTr="00E42E48">
        <w:trPr>
          <w:trHeight w:val="482"/>
          <w:jc w:val="center"/>
        </w:trPr>
        <w:tc>
          <w:tcPr>
            <w:tcW w:w="2954" w:type="dxa"/>
            <w:shd w:val="clear" w:color="auto" w:fill="F6E0C0"/>
          </w:tcPr>
          <w:p w14:paraId="660596EE" w14:textId="77777777" w:rsidR="004009E8" w:rsidRPr="00E73726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7F7C0F69" w14:textId="77777777" w:rsidR="004009E8" w:rsidRPr="00E73726" w:rsidRDefault="004009E8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55681F03" w14:textId="77777777" w:rsidR="004009E8" w:rsidRPr="00E73726" w:rsidRDefault="004009E8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KOH</m:t>
              </m:r>
            </m:oMath>
            <w:r w:rsidRPr="00495F80" w:rsidDel="00495F80">
              <w:rPr>
                <w:rFonts w:ascii="Century Gothic" w:hAnsi="Century Gothic"/>
                <w:b/>
                <w:bCs/>
                <w:color w:val="C00000"/>
              </w:rPr>
              <w:t xml:space="preserve"> </w:t>
            </w:r>
          </w:p>
        </w:tc>
      </w:tr>
      <w:tr w:rsidR="004009E8" w:rsidRPr="00985C41" w14:paraId="18A1E40A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780A2275" w14:textId="77777777" w:rsidR="004009E8" w:rsidRPr="00985C41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37D8CE07" w14:textId="77777777" w:rsidR="004009E8" w:rsidRPr="00524C6C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  <w:r w:rsidRPr="00524C6C">
              <w:rPr>
                <w:rFonts w:ascii="Century Gothic" w:hAnsi="Century Gothic"/>
                <w:b/>
                <w:bCs/>
              </w:rPr>
              <w:t>0.047</w:t>
            </w:r>
          </w:p>
        </w:tc>
        <w:tc>
          <w:tcPr>
            <w:tcW w:w="1303" w:type="dxa"/>
            <w:vAlign w:val="center"/>
          </w:tcPr>
          <w:p w14:paraId="1364AF33" w14:textId="77777777" w:rsidR="004009E8" w:rsidRPr="00985C41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0.102</w:t>
            </w:r>
          </w:p>
        </w:tc>
      </w:tr>
      <w:tr w:rsidR="004009E8" w:rsidRPr="00985C41" w14:paraId="72445432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15B60311" w14:textId="77777777" w:rsidR="004009E8" w:rsidRPr="00985C41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02A055D5" w14:textId="77777777" w:rsidR="004009E8" w:rsidRPr="00985C41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303" w:type="dxa"/>
            <w:vAlign w:val="center"/>
          </w:tcPr>
          <w:p w14:paraId="5C0977C3" w14:textId="77777777" w:rsidR="004009E8" w:rsidRPr="00985C41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23.1</w:t>
            </w:r>
          </w:p>
        </w:tc>
      </w:tr>
      <w:tr w:rsidR="004009E8" w:rsidRPr="00985C41" w14:paraId="77461B1A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425F09A2" w14:textId="6693FD8B" w:rsidR="004009E8" w:rsidRPr="00985C41" w:rsidRDefault="00A24EED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="004009E8"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 w:rsidR="004009E8"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53017546" w14:textId="77777777" w:rsidR="004009E8" w:rsidRPr="00A24EED" w:rsidRDefault="004009E8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A24EED">
              <w:rPr>
                <w:rFonts w:ascii="Century Gothic" w:hAnsi="Century Gothic"/>
              </w:rPr>
              <w:t>1.18 × 10</w:t>
            </w:r>
            <w:r w:rsidRPr="00A24EED">
              <w:rPr>
                <w:rFonts w:ascii="Century Gothic" w:hAnsi="Century Gothic"/>
                <w:vertAlign w:val="superscript"/>
              </w:rPr>
              <w:t>−3</w:t>
            </w:r>
          </w:p>
        </w:tc>
        <w:tc>
          <w:tcPr>
            <w:tcW w:w="1303" w:type="dxa"/>
            <w:vAlign w:val="center"/>
          </w:tcPr>
          <w:p w14:paraId="79FCEE12" w14:textId="77777777" w:rsidR="004009E8" w:rsidRPr="00A24EED" w:rsidRDefault="004009E8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A24EED">
              <w:rPr>
                <w:rFonts w:ascii="Century Gothic" w:hAnsi="Century Gothic"/>
              </w:rPr>
              <w:t>2.36 × 10</w:t>
            </w:r>
            <w:r w:rsidRPr="00A24EED">
              <w:rPr>
                <w:rFonts w:ascii="Century Gothic" w:hAnsi="Century Gothic"/>
                <w:vertAlign w:val="superscript"/>
              </w:rPr>
              <w:t>−3</w:t>
            </w:r>
          </w:p>
        </w:tc>
      </w:tr>
      <w:tr w:rsidR="004009E8" w:rsidRPr="00E50FBA" w14:paraId="3CF9A0C0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578AAA4E" w14:textId="77777777" w:rsidR="004009E8" w:rsidRPr="00E50FBA" w:rsidRDefault="004009E8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7DB467E5" w14:textId="77777777" w:rsidR="004009E8" w:rsidRPr="00A24EED" w:rsidRDefault="004009E8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A24EED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0D02BC2C" w14:textId="77777777" w:rsidR="004009E8" w:rsidRPr="00A24EED" w:rsidRDefault="004009E8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A24EED">
              <w:rPr>
                <w:rFonts w:ascii="Century Gothic" w:hAnsi="Century Gothic"/>
              </w:rPr>
              <w:t>2</w:t>
            </w:r>
          </w:p>
        </w:tc>
      </w:tr>
    </w:tbl>
    <w:p w14:paraId="771747BF" w14:textId="77777777" w:rsidR="004009E8" w:rsidRDefault="004009E8" w:rsidP="00ED4DB6">
      <w:pPr>
        <w:pStyle w:val="RSCH2"/>
      </w:pPr>
    </w:p>
    <w:p w14:paraId="5322202C" w14:textId="532862CC" w:rsidR="00767982" w:rsidRDefault="0024116A" w:rsidP="00ED4DB6">
      <w:pPr>
        <w:pStyle w:val="RSCH2"/>
      </w:pPr>
      <w:r>
        <w:lastRenderedPageBreak/>
        <w:t>Questions</w:t>
      </w:r>
    </w:p>
    <w:p w14:paraId="124DD298" w14:textId="7103F5D2" w:rsidR="0024116A" w:rsidRDefault="00341B1B" w:rsidP="00DD4F3C">
      <w:pPr>
        <w:pStyle w:val="RSCnumberedlist"/>
        <w:numPr>
          <w:ilvl w:val="0"/>
          <w:numId w:val="0"/>
        </w:numPr>
        <w:tabs>
          <w:tab w:val="clear" w:pos="851"/>
          <w:tab w:val="center" w:pos="142"/>
        </w:tabs>
      </w:pPr>
      <w:r>
        <w:t>Now practi</w:t>
      </w:r>
      <w:r w:rsidR="00F5299B">
        <w:t>s</w:t>
      </w:r>
      <w:r>
        <w:t xml:space="preserve">e using the </w:t>
      </w:r>
      <w:r w:rsidR="00DD4F3C">
        <w:t xml:space="preserve">table method for calculations by answering the following questions. </w:t>
      </w:r>
    </w:p>
    <w:p w14:paraId="32D65B92" w14:textId="77777777" w:rsidR="007D7A72" w:rsidRDefault="007D7A72" w:rsidP="00DD4F3C">
      <w:pPr>
        <w:pStyle w:val="RSCnumberedlist"/>
        <w:numPr>
          <w:ilvl w:val="0"/>
          <w:numId w:val="0"/>
        </w:numPr>
        <w:tabs>
          <w:tab w:val="clear" w:pos="851"/>
          <w:tab w:val="center" w:pos="142"/>
        </w:tabs>
      </w:pPr>
    </w:p>
    <w:p w14:paraId="148881D8" w14:textId="51AB52C6" w:rsidR="007D7A72" w:rsidRDefault="00AB174C" w:rsidP="006075A9">
      <w:pPr>
        <w:pStyle w:val="RSCnumberedlist"/>
      </w:pPr>
      <w:r>
        <w:t xml:space="preserve">Ethanoic acid is neutralised by sodium hydroxide, as shown </w:t>
      </w:r>
      <w:r w:rsidR="00F5299B">
        <w:t>by</w:t>
      </w:r>
      <w:r>
        <w:t xml:space="preserve"> the equation.</w:t>
      </w:r>
    </w:p>
    <w:p w14:paraId="33C8DA1C" w14:textId="77777777" w:rsidR="006075A9" w:rsidRPr="007D7A72" w:rsidRDefault="006075A9" w:rsidP="006075A9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  <w:rPr>
          <w:vertAlign w:val="subscript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C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COOH(aq)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NaOH(aq)</m:t>
          </m:r>
          <m:r>
            <w:rPr>
              <w:rFonts w:ascii="Cambria Math" w:hAnsi="Cambria Math"/>
            </w:rPr>
            <m:t>→</m:t>
          </m:r>
          <m:r>
            <m:rPr>
              <m:sty m:val="p"/>
            </m:rPr>
            <w:rPr>
              <w:rFonts w:ascii="Cambria Math" w:hAnsi="Cambria Math"/>
            </w:rPr>
            <m:t>C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COONa(aq)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55ED0E21" w14:textId="36B18CBB" w:rsidR="00AB174C" w:rsidRDefault="00AB174C" w:rsidP="00AB174C">
      <w:pPr>
        <w:pStyle w:val="RSCnumberedlist"/>
        <w:numPr>
          <w:ilvl w:val="0"/>
          <w:numId w:val="0"/>
        </w:numPr>
        <w:ind w:left="360"/>
      </w:pPr>
      <w:r>
        <w:t>12.50 cm</w:t>
      </w:r>
      <w:r w:rsidRPr="007D7A72">
        <w:rPr>
          <w:vertAlign w:val="superscript"/>
        </w:rPr>
        <w:t>3</w:t>
      </w:r>
      <w:r>
        <w:t xml:space="preserve"> of ethanoic acid neutralised 25.00 cm</w:t>
      </w:r>
      <w:r w:rsidRPr="007D7A72">
        <w:rPr>
          <w:vertAlign w:val="superscript"/>
        </w:rPr>
        <w:t>3</w:t>
      </w:r>
      <w:r>
        <w:t xml:space="preserve"> of sodium hydroxide of concentration 0.2</w:t>
      </w:r>
      <w:r w:rsidR="00CA00DB">
        <w:t>2</w:t>
      </w:r>
      <w:r>
        <w:t xml:space="preserve"> mol</w:t>
      </w:r>
      <w:r w:rsidR="00F5299B">
        <w:t>/</w:t>
      </w:r>
      <w:r>
        <w:t>dm</w:t>
      </w:r>
      <w:r w:rsidRPr="007D7A72">
        <w:rPr>
          <w:vertAlign w:val="superscript"/>
        </w:rPr>
        <w:t>3</w:t>
      </w:r>
      <w:r>
        <w:t>. Calculate the concentration of the ethanoic acid in mol</w:t>
      </w:r>
      <w:r w:rsidR="00F5299B">
        <w:t>/</w:t>
      </w:r>
      <w:r>
        <w:t>dm</w:t>
      </w:r>
      <w:r w:rsidRPr="007D7A72">
        <w:rPr>
          <w:vertAlign w:val="superscript"/>
        </w:rPr>
        <w:t>3</w:t>
      </w:r>
      <w:r>
        <w:t xml:space="preserve">. 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28"/>
        <w:gridCol w:w="1299"/>
        <w:gridCol w:w="1303"/>
      </w:tblGrid>
      <w:tr w:rsidR="007D7A72" w:rsidRPr="00E73726" w14:paraId="114623CA" w14:textId="77777777" w:rsidTr="00836B86">
        <w:trPr>
          <w:trHeight w:val="482"/>
        </w:trPr>
        <w:tc>
          <w:tcPr>
            <w:tcW w:w="2828" w:type="dxa"/>
            <w:shd w:val="clear" w:color="auto" w:fill="F6E0C0"/>
          </w:tcPr>
          <w:p w14:paraId="5ED89F18" w14:textId="77777777" w:rsidR="007D7A72" w:rsidRPr="00E73726" w:rsidRDefault="007D7A72" w:rsidP="00FA3829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375C46F1" w14:textId="093D42FD" w:rsidR="007D7A72" w:rsidRPr="009A1917" w:rsidRDefault="009A1917" w:rsidP="00FA3829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E14F41">
              <w:rPr>
                <w:rFonts w:ascii="Cambria Math" w:hAnsi="Cambria Math"/>
                <w:iCs/>
                <w:color w:val="C00000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color w:val="C00000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C00000"/>
                    </w:rPr>
                    <m:t>H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C00000"/>
                    </w:rPr>
                    <m:t>3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COOH</m:t>
              </m:r>
            </m:oMath>
          </w:p>
        </w:tc>
        <w:tc>
          <w:tcPr>
            <w:tcW w:w="1303" w:type="dxa"/>
            <w:shd w:val="clear" w:color="auto" w:fill="F6E0C0"/>
            <w:vAlign w:val="center"/>
          </w:tcPr>
          <w:p w14:paraId="6A1A629D" w14:textId="0E3F8E53" w:rsidR="007D7A72" w:rsidRPr="009A1917" w:rsidRDefault="009A1917" w:rsidP="00FA3829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9A1917">
              <w:rPr>
                <w:rFonts w:ascii="Cambria Math" w:hAnsi="Cambria Math"/>
                <w:iCs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NaOH</m:t>
              </m:r>
            </m:oMath>
          </w:p>
        </w:tc>
      </w:tr>
      <w:tr w:rsidR="007D7A72" w:rsidRPr="00985C41" w14:paraId="0DBC694D" w14:textId="77777777" w:rsidTr="00836B86">
        <w:trPr>
          <w:trHeight w:val="482"/>
        </w:trPr>
        <w:tc>
          <w:tcPr>
            <w:tcW w:w="2828" w:type="dxa"/>
            <w:vAlign w:val="center"/>
          </w:tcPr>
          <w:p w14:paraId="4F4BBF0D" w14:textId="3CEE4A96" w:rsidR="007D7A72" w:rsidRPr="00985C41" w:rsidRDefault="007D7A72" w:rsidP="00836B86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836B86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27ED30B0" w14:textId="77777777" w:rsidR="007D7A72" w:rsidRPr="00985C41" w:rsidRDefault="007D7A72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5171970B" w14:textId="51649742" w:rsidR="007D7A72" w:rsidRPr="00985C41" w:rsidRDefault="007D7A72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0.2</w:t>
            </w:r>
            <w:r w:rsidR="00CA00DB">
              <w:rPr>
                <w:rFonts w:ascii="Century Gothic" w:hAnsi="Century Gothic"/>
              </w:rPr>
              <w:t>2</w:t>
            </w:r>
          </w:p>
        </w:tc>
      </w:tr>
      <w:tr w:rsidR="007D7A72" w:rsidRPr="00985C41" w14:paraId="74A8EF9F" w14:textId="77777777" w:rsidTr="00836B86">
        <w:trPr>
          <w:trHeight w:val="482"/>
        </w:trPr>
        <w:tc>
          <w:tcPr>
            <w:tcW w:w="2828" w:type="dxa"/>
            <w:vAlign w:val="center"/>
          </w:tcPr>
          <w:p w14:paraId="10205C75" w14:textId="77777777" w:rsidR="007D7A72" w:rsidRPr="00985C41" w:rsidRDefault="007D7A72" w:rsidP="00E14F4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4487B1CC" w14:textId="0D234B13" w:rsidR="007D7A72" w:rsidRPr="00985C41" w:rsidRDefault="007D7A72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12.5</w:t>
            </w:r>
          </w:p>
        </w:tc>
        <w:tc>
          <w:tcPr>
            <w:tcW w:w="1303" w:type="dxa"/>
            <w:vAlign w:val="center"/>
          </w:tcPr>
          <w:p w14:paraId="24BCA8EA" w14:textId="781F5B66" w:rsidR="007D7A72" w:rsidRPr="00985C41" w:rsidRDefault="007D7A72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</w:t>
            </w:r>
          </w:p>
        </w:tc>
      </w:tr>
      <w:tr w:rsidR="007D7A72" w:rsidRPr="00985C41" w14:paraId="48DA1DE2" w14:textId="77777777" w:rsidTr="00836B86">
        <w:trPr>
          <w:trHeight w:val="482"/>
        </w:trPr>
        <w:tc>
          <w:tcPr>
            <w:tcW w:w="2828" w:type="dxa"/>
            <w:vAlign w:val="center"/>
          </w:tcPr>
          <w:p w14:paraId="0FFDA611" w14:textId="63110B7F" w:rsidR="007D7A72" w:rsidRPr="00985C41" w:rsidRDefault="007C1FCE" w:rsidP="00E14F4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985F78" w:rsidRPr="00985F78" w:rsidDel="00985F78">
              <w:rPr>
                <w:rFonts w:ascii="Century Gothic" w:hAnsi="Century Gothic"/>
                <w:i/>
                <w:iCs/>
              </w:rPr>
              <w:t xml:space="preserve"> </w:t>
            </w:r>
            <w:r w:rsidR="007D7A72"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10D8A508" w14:textId="77777777" w:rsidR="007D7A72" w:rsidRPr="00F92FC3" w:rsidRDefault="007D7A72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623FE8FD" w14:textId="77777777" w:rsidR="007D7A72" w:rsidRPr="00A0620F" w:rsidRDefault="007D7A72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7D7A72" w:rsidRPr="00E50FBA" w14:paraId="71209D9D" w14:textId="77777777" w:rsidTr="00836B86">
        <w:trPr>
          <w:trHeight w:val="482"/>
        </w:trPr>
        <w:tc>
          <w:tcPr>
            <w:tcW w:w="2828" w:type="dxa"/>
            <w:vAlign w:val="center"/>
          </w:tcPr>
          <w:p w14:paraId="72B9371F" w14:textId="77777777" w:rsidR="007D7A72" w:rsidRPr="00E50FBA" w:rsidRDefault="007D7A72" w:rsidP="00FA3829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4684A02A" w14:textId="77777777" w:rsidR="007D7A72" w:rsidRPr="00107A4D" w:rsidRDefault="007D7A72" w:rsidP="00FA3829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107A4D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6901477E" w14:textId="7C3C2EB0" w:rsidR="007D7A72" w:rsidRPr="00107A4D" w:rsidRDefault="007D7A72" w:rsidP="00FA3829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107A4D">
              <w:rPr>
                <w:rFonts w:ascii="Century Gothic" w:hAnsi="Century Gothic"/>
              </w:rPr>
              <w:t>1</w:t>
            </w:r>
          </w:p>
        </w:tc>
      </w:tr>
    </w:tbl>
    <w:p w14:paraId="7021E199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6A5423A6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4D54100C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5174045D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07253941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65ED0AC8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57F07D67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0522BF10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5D1C39FC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7AEA5087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11026385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60DDF1F0" w14:textId="0C07DFB0" w:rsidR="000B2EF3" w:rsidRDefault="00546523" w:rsidP="00070670">
      <w:pPr>
        <w:pStyle w:val="RSCnumberedlist"/>
      </w:pPr>
      <w:r>
        <w:t>3</w:t>
      </w:r>
      <w:r w:rsidR="00281EAC">
        <w:t>0</w:t>
      </w:r>
      <w:r>
        <w:t>.0 cm</w:t>
      </w:r>
      <w:r w:rsidRPr="000B2EF3">
        <w:rPr>
          <w:vertAlign w:val="superscript"/>
        </w:rPr>
        <w:t>3</w:t>
      </w:r>
      <w:r>
        <w:t xml:space="preserve"> of potassium hydroxide solution neutralised 25.0 cm</w:t>
      </w:r>
      <w:r w:rsidRPr="000B2EF3">
        <w:rPr>
          <w:vertAlign w:val="superscript"/>
        </w:rPr>
        <w:t>3</w:t>
      </w:r>
      <w:r>
        <w:t xml:space="preserve"> of dilute nitric acid. The concentration of the dilute nitric acid was 2.0 mol</w:t>
      </w:r>
      <w:r w:rsidR="00F76F0A">
        <w:t>/</w:t>
      </w:r>
      <w:r>
        <w:t>dm</w:t>
      </w:r>
      <w:r w:rsidRPr="000B2EF3">
        <w:rPr>
          <w:vertAlign w:val="superscript"/>
        </w:rPr>
        <w:t>3</w:t>
      </w:r>
      <w:r>
        <w:t>.</w:t>
      </w:r>
    </w:p>
    <w:p w14:paraId="50C084EB" w14:textId="77777777" w:rsidR="00070670" w:rsidRDefault="00070670" w:rsidP="00070670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HN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KOH(aq)</m:t>
          </m:r>
          <m:r>
            <w:rPr>
              <w:rFonts w:ascii="Cambria Math" w:hAnsi="Cambria Math"/>
            </w:rPr>
            <m:t>→</m:t>
          </m:r>
          <m:r>
            <m:rPr>
              <m:sty m:val="p"/>
            </m:rPr>
            <w:rPr>
              <w:rFonts w:ascii="Cambria Math" w:hAnsi="Cambria Math"/>
            </w:rPr>
            <m:t>KN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2C227EF0" w14:textId="3470BFB1" w:rsidR="00546523" w:rsidRDefault="00546523" w:rsidP="00546523">
      <w:pPr>
        <w:pStyle w:val="RSCnumberedlist"/>
        <w:numPr>
          <w:ilvl w:val="0"/>
          <w:numId w:val="0"/>
        </w:numPr>
        <w:ind w:left="360"/>
      </w:pPr>
      <w:r>
        <w:t>Calculate the concentration of the potassium hydroxide solution in mol</w:t>
      </w:r>
      <w:r w:rsidR="00F76F0A">
        <w:t>/</w:t>
      </w:r>
      <w:r>
        <w:t>dm</w:t>
      </w:r>
      <w:r w:rsidRPr="000B2EF3">
        <w:rPr>
          <w:vertAlign w:val="superscript"/>
        </w:rPr>
        <w:t>3</w:t>
      </w:r>
      <w:r>
        <w:t>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954"/>
        <w:gridCol w:w="1299"/>
        <w:gridCol w:w="1303"/>
      </w:tblGrid>
      <w:tr w:rsidR="000B2EF3" w:rsidRPr="00E73726" w14:paraId="045276CB" w14:textId="77777777" w:rsidTr="00070670">
        <w:trPr>
          <w:trHeight w:val="482"/>
        </w:trPr>
        <w:tc>
          <w:tcPr>
            <w:tcW w:w="2954" w:type="dxa"/>
            <w:shd w:val="clear" w:color="auto" w:fill="F6E0C0"/>
          </w:tcPr>
          <w:p w14:paraId="4A9914D6" w14:textId="77777777" w:rsidR="000B2EF3" w:rsidRPr="00E73726" w:rsidRDefault="000B2EF3" w:rsidP="0008401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6DC11FEB" w14:textId="38D60885" w:rsidR="000B2EF3" w:rsidRPr="00B75D46" w:rsidRDefault="00B75D46" w:rsidP="00084010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HN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24F273D5" w14:textId="70EA5154" w:rsidR="000B2EF3" w:rsidRPr="00B75D46" w:rsidRDefault="00B75D46" w:rsidP="00084010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KOH</m:t>
              </m:r>
            </m:oMath>
            <w:r w:rsidRPr="00B75D46" w:rsidDel="00B75D46"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0B2EF3" w:rsidRPr="00985C41" w14:paraId="209225AF" w14:textId="77777777" w:rsidTr="00070670">
        <w:trPr>
          <w:trHeight w:val="482"/>
        </w:trPr>
        <w:tc>
          <w:tcPr>
            <w:tcW w:w="2954" w:type="dxa"/>
            <w:vAlign w:val="center"/>
          </w:tcPr>
          <w:p w14:paraId="2F47B01D" w14:textId="2702530F" w:rsidR="000B2EF3" w:rsidRPr="00985C41" w:rsidRDefault="000B2EF3" w:rsidP="0007067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070670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6C3C1EB3" w14:textId="7711F225" w:rsidR="000B2EF3" w:rsidRPr="00985C41" w:rsidRDefault="000B2EF3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5972B4E2" w14:textId="3EED4686" w:rsidR="000B2EF3" w:rsidRPr="00985C41" w:rsidRDefault="000B2EF3" w:rsidP="00E14F41">
            <w:pPr>
              <w:tabs>
                <w:tab w:val="left" w:pos="6128"/>
              </w:tabs>
              <w:spacing w:before="60" w:after="60" w:line="259" w:lineRule="auto"/>
              <w:ind w:right="-1"/>
              <w:rPr>
                <w:rFonts w:ascii="Century Gothic" w:hAnsi="Century Gothic"/>
              </w:rPr>
            </w:pPr>
          </w:p>
        </w:tc>
      </w:tr>
      <w:tr w:rsidR="000B2EF3" w:rsidRPr="00985C41" w14:paraId="6D28736B" w14:textId="77777777" w:rsidTr="00070670">
        <w:trPr>
          <w:trHeight w:val="482"/>
        </w:trPr>
        <w:tc>
          <w:tcPr>
            <w:tcW w:w="2954" w:type="dxa"/>
            <w:vAlign w:val="center"/>
          </w:tcPr>
          <w:p w14:paraId="21BC6D6A" w14:textId="77777777" w:rsidR="000B2EF3" w:rsidRPr="00985C41" w:rsidRDefault="000B2EF3" w:rsidP="00E14F4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54BE2FE2" w14:textId="7C9868DC" w:rsidR="000B2EF3" w:rsidRPr="00985C41" w:rsidRDefault="000B2EF3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1F3FC9AB" w14:textId="068377D2" w:rsidR="000B2EF3" w:rsidRPr="00985C41" w:rsidRDefault="000B2EF3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0B2EF3" w:rsidRPr="00985C41" w14:paraId="767760B5" w14:textId="77777777" w:rsidTr="00070670">
        <w:trPr>
          <w:trHeight w:val="482"/>
        </w:trPr>
        <w:tc>
          <w:tcPr>
            <w:tcW w:w="2954" w:type="dxa"/>
            <w:vAlign w:val="center"/>
          </w:tcPr>
          <w:p w14:paraId="43E0C8F5" w14:textId="445740DD" w:rsidR="000B2EF3" w:rsidRPr="00985C41" w:rsidRDefault="007C1FCE" w:rsidP="00E14F4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985F78" w:rsidRPr="00985F78" w:rsidDel="00985F78">
              <w:rPr>
                <w:rFonts w:ascii="Century Gothic" w:hAnsi="Century Gothic"/>
                <w:i/>
                <w:iCs/>
              </w:rPr>
              <w:t xml:space="preserve"> </w:t>
            </w:r>
            <w:r w:rsidR="000B2EF3"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218A26DD" w14:textId="77777777" w:rsidR="000B2EF3" w:rsidRPr="00F92FC3" w:rsidRDefault="000B2EF3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4C01A72E" w14:textId="77777777" w:rsidR="000B2EF3" w:rsidRPr="00A0620F" w:rsidRDefault="000B2EF3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0B2EF3" w:rsidRPr="00E50FBA" w14:paraId="0545F046" w14:textId="77777777" w:rsidTr="00070670">
        <w:trPr>
          <w:trHeight w:val="482"/>
        </w:trPr>
        <w:tc>
          <w:tcPr>
            <w:tcW w:w="2954" w:type="dxa"/>
            <w:vAlign w:val="center"/>
          </w:tcPr>
          <w:p w14:paraId="5CC5E727" w14:textId="77777777" w:rsidR="000B2EF3" w:rsidRPr="00E50FBA" w:rsidRDefault="000B2EF3" w:rsidP="0008401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2F41B67C" w14:textId="77777777" w:rsidR="000B2EF3" w:rsidRPr="00070670" w:rsidRDefault="000B2EF3" w:rsidP="00084010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070670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07027B6E" w14:textId="2992FE69" w:rsidR="000B2EF3" w:rsidRPr="00070670" w:rsidRDefault="00281EAC" w:rsidP="00084010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070670">
              <w:rPr>
                <w:rFonts w:ascii="Century Gothic" w:hAnsi="Century Gothic"/>
              </w:rPr>
              <w:t>1</w:t>
            </w:r>
          </w:p>
        </w:tc>
      </w:tr>
    </w:tbl>
    <w:p w14:paraId="6D186632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9EF54CA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A6631F5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1DB65F2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DFAAC9E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6FF8E670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22A6EBB9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E5D6AE5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7D753CDF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178D5DF4" w14:textId="255A24A5" w:rsidR="0093378B" w:rsidRDefault="0093378B" w:rsidP="00984904">
      <w:pPr>
        <w:pStyle w:val="RSCnumberedlist"/>
        <w:numPr>
          <w:ilvl w:val="0"/>
          <w:numId w:val="0"/>
        </w:numPr>
        <w:ind w:left="360" w:hanging="360"/>
      </w:pPr>
    </w:p>
    <w:p w14:paraId="4413ACAE" w14:textId="77777777" w:rsidR="00984904" w:rsidRDefault="00984904" w:rsidP="00984904">
      <w:pPr>
        <w:pStyle w:val="RSCnumberedlist"/>
        <w:numPr>
          <w:ilvl w:val="0"/>
          <w:numId w:val="0"/>
        </w:numPr>
        <w:ind w:left="360" w:hanging="360"/>
      </w:pPr>
    </w:p>
    <w:p w14:paraId="760770E9" w14:textId="3D74F0A9" w:rsidR="00A816BE" w:rsidRDefault="00A816BE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0D3739F3" w14:textId="66D750C6" w:rsidR="00984904" w:rsidRDefault="0093378B" w:rsidP="003F0A73">
      <w:pPr>
        <w:pStyle w:val="RSCnumberedlist"/>
      </w:pPr>
      <w:r>
        <w:lastRenderedPageBreak/>
        <w:t xml:space="preserve">Barium </w:t>
      </w:r>
      <w:proofErr w:type="spellStart"/>
      <w:r>
        <w:t>sulfate</w:t>
      </w:r>
      <w:proofErr w:type="spellEnd"/>
      <w:r>
        <w:t xml:space="preserve"> can be made by adding barium hydroxide solution to dilute sulfuric acid. The balanced chemical equation for the reaction is</w:t>
      </w:r>
    </w:p>
    <w:p w14:paraId="504EDD4A" w14:textId="77777777" w:rsidR="003F0A73" w:rsidRDefault="003F0A73" w:rsidP="003F0A73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aq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hAnsi="Cambria Math"/>
            </w:rPr>
            <m:t xml:space="preserve">+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>→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Ba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s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727022F6" w14:textId="286B131D" w:rsidR="007220E7" w:rsidRDefault="0093378B" w:rsidP="00A816BE">
      <w:pPr>
        <w:pStyle w:val="RSCnumberedlist"/>
        <w:numPr>
          <w:ilvl w:val="0"/>
          <w:numId w:val="0"/>
        </w:numPr>
        <w:ind w:left="360"/>
      </w:pPr>
      <w:r>
        <w:t>25.0 cm</w:t>
      </w:r>
      <w:r w:rsidRPr="008E156C">
        <w:rPr>
          <w:vertAlign w:val="superscript"/>
        </w:rPr>
        <w:t>3</w:t>
      </w:r>
      <w:r>
        <w:t xml:space="preserve"> of 0.5</w:t>
      </w:r>
      <w:r w:rsidR="008E156C">
        <w:t>5</w:t>
      </w:r>
      <w:r>
        <w:t xml:space="preserve"> mol/dm</w:t>
      </w:r>
      <w:r w:rsidRPr="008E156C">
        <w:rPr>
          <w:vertAlign w:val="superscript"/>
        </w:rPr>
        <w:t>3</w:t>
      </w:r>
      <w:r>
        <w:t xml:space="preserve"> sulfuric acid reacted with 10</w:t>
      </w:r>
      <w:r w:rsidR="008E156C">
        <w:t xml:space="preserve">.0 </w:t>
      </w:r>
      <w:r>
        <w:t>cm</w:t>
      </w:r>
      <w:r w:rsidRPr="008E156C">
        <w:rPr>
          <w:vertAlign w:val="superscript"/>
        </w:rPr>
        <w:t>3</w:t>
      </w:r>
      <w:r>
        <w:t xml:space="preserve"> of barium hydroxide. Calculate the concentration of the barium hydroxide.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12"/>
        <w:gridCol w:w="1560"/>
        <w:gridCol w:w="1560"/>
      </w:tblGrid>
      <w:tr w:rsidR="008E156C" w:rsidRPr="00E73726" w14:paraId="4246FEE7" w14:textId="77777777" w:rsidTr="003F0A73">
        <w:trPr>
          <w:trHeight w:val="482"/>
        </w:trPr>
        <w:tc>
          <w:tcPr>
            <w:tcW w:w="2812" w:type="dxa"/>
            <w:shd w:val="clear" w:color="auto" w:fill="F6E0C0"/>
          </w:tcPr>
          <w:p w14:paraId="2A90257A" w14:textId="77777777" w:rsidR="008E156C" w:rsidRPr="00E73726" w:rsidRDefault="008E156C" w:rsidP="0008401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560" w:type="dxa"/>
            <w:shd w:val="clear" w:color="auto" w:fill="F6E0C0"/>
            <w:vAlign w:val="center"/>
          </w:tcPr>
          <w:p w14:paraId="76FA8DD6" w14:textId="2692DEED" w:rsidR="008E156C" w:rsidRPr="0090725C" w:rsidRDefault="0090725C" w:rsidP="00084010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C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</w:rPr>
                          <m:t>OH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60" w:type="dxa"/>
            <w:shd w:val="clear" w:color="auto" w:fill="F6E0C0"/>
            <w:vAlign w:val="center"/>
          </w:tcPr>
          <w:p w14:paraId="052046C1" w14:textId="2919AFEB" w:rsidR="008E156C" w:rsidRPr="0090725C" w:rsidRDefault="00000000" w:rsidP="00084010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</w:tr>
      <w:tr w:rsidR="008E156C" w:rsidRPr="00985C41" w14:paraId="0C753424" w14:textId="77777777" w:rsidTr="003F0A73">
        <w:trPr>
          <w:trHeight w:val="482"/>
        </w:trPr>
        <w:tc>
          <w:tcPr>
            <w:tcW w:w="2812" w:type="dxa"/>
            <w:vAlign w:val="center"/>
          </w:tcPr>
          <w:p w14:paraId="7D66A0DC" w14:textId="31A67E28" w:rsidR="008E156C" w:rsidRPr="00985C41" w:rsidRDefault="008E156C" w:rsidP="003F0A73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3F0A73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560" w:type="dxa"/>
            <w:vAlign w:val="center"/>
          </w:tcPr>
          <w:p w14:paraId="65360FCE" w14:textId="77777777" w:rsidR="008E156C" w:rsidRPr="00985C41" w:rsidRDefault="008E156C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560" w:type="dxa"/>
            <w:vAlign w:val="center"/>
          </w:tcPr>
          <w:p w14:paraId="660943A6" w14:textId="7DFBBB40" w:rsidR="008E156C" w:rsidRPr="00985C41" w:rsidRDefault="008E156C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8E156C" w:rsidRPr="00985C41" w14:paraId="2C56123A" w14:textId="77777777" w:rsidTr="003F0A73">
        <w:trPr>
          <w:trHeight w:val="482"/>
        </w:trPr>
        <w:tc>
          <w:tcPr>
            <w:tcW w:w="2812" w:type="dxa"/>
            <w:vAlign w:val="center"/>
          </w:tcPr>
          <w:p w14:paraId="075DEDB9" w14:textId="77777777" w:rsidR="008E156C" w:rsidRPr="00985C41" w:rsidRDefault="008E156C" w:rsidP="00E14F4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560" w:type="dxa"/>
            <w:vAlign w:val="center"/>
          </w:tcPr>
          <w:p w14:paraId="39757EDD" w14:textId="155AE2ED" w:rsidR="008E156C" w:rsidRPr="00985C41" w:rsidRDefault="008E156C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560" w:type="dxa"/>
            <w:vAlign w:val="center"/>
          </w:tcPr>
          <w:p w14:paraId="6B90C803" w14:textId="3D4B85DA" w:rsidR="008E156C" w:rsidRPr="00985C41" w:rsidRDefault="008E156C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8E156C" w:rsidRPr="00985C41" w14:paraId="73145880" w14:textId="77777777" w:rsidTr="003F0A73">
        <w:trPr>
          <w:trHeight w:val="482"/>
        </w:trPr>
        <w:tc>
          <w:tcPr>
            <w:tcW w:w="2812" w:type="dxa"/>
            <w:vAlign w:val="center"/>
          </w:tcPr>
          <w:p w14:paraId="7D060DB6" w14:textId="1E536C73" w:rsidR="008E156C" w:rsidRPr="00985C41" w:rsidRDefault="007C1FCE" w:rsidP="00E14F4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985F78" w:rsidRPr="00985F78" w:rsidDel="00985F78">
              <w:rPr>
                <w:rFonts w:ascii="Century Gothic" w:hAnsi="Century Gothic"/>
                <w:i/>
                <w:iCs/>
              </w:rPr>
              <w:t xml:space="preserve"> </w:t>
            </w:r>
            <w:r w:rsidR="008E156C">
              <w:rPr>
                <w:rFonts w:ascii="Century Gothic" w:hAnsi="Century Gothic"/>
              </w:rPr>
              <w:t>(moles)</w:t>
            </w:r>
          </w:p>
        </w:tc>
        <w:tc>
          <w:tcPr>
            <w:tcW w:w="1560" w:type="dxa"/>
            <w:vAlign w:val="center"/>
          </w:tcPr>
          <w:p w14:paraId="6C490CBB" w14:textId="77777777" w:rsidR="008E156C" w:rsidRPr="00F92FC3" w:rsidRDefault="008E156C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497A4776" w14:textId="77777777" w:rsidR="008E156C" w:rsidRPr="00A0620F" w:rsidRDefault="008E156C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8E156C" w:rsidRPr="00E50FBA" w14:paraId="0F8003BD" w14:textId="77777777" w:rsidTr="003F0A73">
        <w:trPr>
          <w:trHeight w:val="482"/>
        </w:trPr>
        <w:tc>
          <w:tcPr>
            <w:tcW w:w="2812" w:type="dxa"/>
            <w:vAlign w:val="center"/>
          </w:tcPr>
          <w:p w14:paraId="6E941025" w14:textId="77777777" w:rsidR="008E156C" w:rsidRPr="00E50FBA" w:rsidRDefault="008E156C" w:rsidP="0008401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560" w:type="dxa"/>
            <w:vAlign w:val="center"/>
          </w:tcPr>
          <w:p w14:paraId="413C6024" w14:textId="1F316423" w:rsidR="008E156C" w:rsidRPr="00E50FBA" w:rsidRDefault="008E156C" w:rsidP="00084010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1560" w:type="dxa"/>
            <w:vAlign w:val="center"/>
          </w:tcPr>
          <w:p w14:paraId="444112EE" w14:textId="5AC052B2" w:rsidR="008E156C" w:rsidRPr="00E50FBA" w:rsidRDefault="008E156C" w:rsidP="00084010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</w:tbl>
    <w:p w14:paraId="62B76F64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7B994DBE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4F2A579B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28CC91E1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20E000BA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3240F9B5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1B7A6EC4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3FC28BC6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30793711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3E4D750D" w14:textId="77777777" w:rsidR="0093378B" w:rsidRDefault="0093378B" w:rsidP="00984904">
      <w:pPr>
        <w:pStyle w:val="RSCnumberedlist"/>
        <w:numPr>
          <w:ilvl w:val="0"/>
          <w:numId w:val="0"/>
        </w:numPr>
      </w:pPr>
    </w:p>
    <w:p w14:paraId="41802647" w14:textId="257FC031" w:rsidR="000B2EF3" w:rsidRPr="00BF503A" w:rsidRDefault="00634475" w:rsidP="000B2EF3">
      <w:pPr>
        <w:pStyle w:val="RSCnumberedlist"/>
      </w:pPr>
      <w:r w:rsidRPr="00BF503A">
        <w:t>A student titrated 25.0 cm</w:t>
      </w:r>
      <w:r w:rsidRPr="00BF503A">
        <w:rPr>
          <w:vertAlign w:val="superscript"/>
        </w:rPr>
        <w:t>3</w:t>
      </w:r>
      <w:r w:rsidRPr="00BF503A">
        <w:t xml:space="preserve"> portions of dilute sulfuric acid with a 0.1</w:t>
      </w:r>
      <w:r w:rsidR="00922E80">
        <w:t>10</w:t>
      </w:r>
      <w:r w:rsidRPr="00BF503A">
        <w:t xml:space="preserve"> mol/dm</w:t>
      </w:r>
      <w:r w:rsidRPr="00BF503A">
        <w:rPr>
          <w:vertAlign w:val="superscript"/>
        </w:rPr>
        <w:t>3</w:t>
      </w:r>
      <w:r w:rsidRPr="00BF503A">
        <w:t xml:space="preserve"> sodium hydroxide solution. The equation for the reaction is</w:t>
      </w:r>
    </w:p>
    <w:p w14:paraId="2E1FC74C" w14:textId="380DA252" w:rsidR="00634475" w:rsidRDefault="00634475" w:rsidP="00634475">
      <w:pPr>
        <w:pStyle w:val="RSCBasictext"/>
        <w:jc w:val="center"/>
      </w:pPr>
      <w:bookmarkStart w:id="0" w:name="_Hlk232676849"/>
      <m:oMathPara>
        <m:oMath>
          <m:r>
            <w:rPr>
              <w:rFonts w:ascii="Cambria Math" w:hAnsi="Cambria Math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>N</m:t>
          </m:r>
          <m:r>
            <m:rPr>
              <m:sty m:val="p"/>
            </m:rP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OH(aq)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>→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bookmarkEnd w:id="0"/>
    <w:p w14:paraId="26C7B41A" w14:textId="3836A2E0" w:rsidR="00634475" w:rsidRPr="00E14F41" w:rsidRDefault="00922E80" w:rsidP="00634475">
      <w:pPr>
        <w:pStyle w:val="RSCnumberedlist"/>
        <w:numPr>
          <w:ilvl w:val="0"/>
          <w:numId w:val="0"/>
        </w:numPr>
        <w:ind w:left="360" w:hanging="360"/>
      </w:pPr>
      <w:r>
        <w:tab/>
      </w:r>
      <w:r w:rsidR="00634475">
        <w:t>22.15</w:t>
      </w:r>
      <w:r>
        <w:t xml:space="preserve"> </w:t>
      </w:r>
      <w:r w:rsidR="00634475">
        <w:t>cm</w:t>
      </w:r>
      <w:r w:rsidR="00634475" w:rsidRPr="00BF503A">
        <w:rPr>
          <w:vertAlign w:val="superscript"/>
        </w:rPr>
        <w:t>3</w:t>
      </w:r>
      <w:r w:rsidR="00634475">
        <w:t xml:space="preserve"> of sodium hydroxide was needed. </w:t>
      </w:r>
      <w:r w:rsidR="00634475" w:rsidRPr="00B86E5C">
        <w:t>Calculate the concentration of the</w:t>
      </w:r>
      <w:r w:rsidR="00634475">
        <w:t xml:space="preserve"> </w:t>
      </w:r>
      <w:r w:rsidR="00634475" w:rsidRPr="00B86E5C">
        <w:t>sulfuric acid in mol/dm</w:t>
      </w:r>
      <w:r w:rsidR="00634475" w:rsidRPr="00BF503A">
        <w:rPr>
          <w:vertAlign w:val="superscript"/>
        </w:rPr>
        <w:t>3</w:t>
      </w:r>
      <w:r w:rsidR="00E6283D">
        <w:t>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30"/>
        <w:gridCol w:w="1507"/>
        <w:gridCol w:w="1508"/>
      </w:tblGrid>
      <w:tr w:rsidR="00922E80" w:rsidRPr="00E73726" w14:paraId="12A1B8FB" w14:textId="77777777" w:rsidTr="00A816BE">
        <w:trPr>
          <w:trHeight w:val="482"/>
        </w:trPr>
        <w:tc>
          <w:tcPr>
            <w:tcW w:w="2830" w:type="dxa"/>
            <w:shd w:val="clear" w:color="auto" w:fill="F6E0C0"/>
          </w:tcPr>
          <w:p w14:paraId="780905FA" w14:textId="77777777" w:rsidR="00922E80" w:rsidRPr="00E73726" w:rsidRDefault="00922E80" w:rsidP="00C4087A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507" w:type="dxa"/>
            <w:shd w:val="clear" w:color="auto" w:fill="F6E0C0"/>
            <w:vAlign w:val="center"/>
          </w:tcPr>
          <w:p w14:paraId="0D3733CC" w14:textId="5839FE38" w:rsidR="00922E80" w:rsidRPr="0090725C" w:rsidRDefault="00000000" w:rsidP="00C4087A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508" w:type="dxa"/>
            <w:shd w:val="clear" w:color="auto" w:fill="F6E0C0"/>
            <w:vAlign w:val="center"/>
          </w:tcPr>
          <w:p w14:paraId="19CAC2D9" w14:textId="43DA89BA" w:rsidR="00922E80" w:rsidRPr="0090725C" w:rsidRDefault="0090725C" w:rsidP="00C4087A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NaOH</m:t>
              </m:r>
            </m:oMath>
            <w:r w:rsidRPr="00E14F41" w:rsidDel="0090725C">
              <w:rPr>
                <w:rFonts w:ascii="Century Gothic" w:hAnsi="Century Gothic"/>
                <w:b/>
                <w:bCs/>
                <w:color w:val="C00000"/>
              </w:rPr>
              <w:t xml:space="preserve"> </w:t>
            </w:r>
          </w:p>
        </w:tc>
      </w:tr>
      <w:tr w:rsidR="00922E80" w:rsidRPr="00985C41" w14:paraId="483F4ED0" w14:textId="77777777" w:rsidTr="00A816BE">
        <w:trPr>
          <w:trHeight w:val="482"/>
        </w:trPr>
        <w:tc>
          <w:tcPr>
            <w:tcW w:w="2830" w:type="dxa"/>
            <w:vAlign w:val="center"/>
          </w:tcPr>
          <w:p w14:paraId="41D9B02C" w14:textId="46A4A049" w:rsidR="00922E80" w:rsidRPr="00985C41" w:rsidRDefault="00922E80" w:rsidP="00FB627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FB6278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507" w:type="dxa"/>
            <w:vAlign w:val="center"/>
          </w:tcPr>
          <w:p w14:paraId="57485130" w14:textId="77777777" w:rsidR="00922E80" w:rsidRPr="00985C41" w:rsidRDefault="00922E80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508" w:type="dxa"/>
            <w:vAlign w:val="center"/>
          </w:tcPr>
          <w:p w14:paraId="0C5F8A0A" w14:textId="44DB54A7" w:rsidR="00922E80" w:rsidRPr="00985C41" w:rsidRDefault="00922E80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922E80" w:rsidRPr="00985C41" w14:paraId="3C006390" w14:textId="77777777" w:rsidTr="00A816BE">
        <w:trPr>
          <w:trHeight w:val="482"/>
        </w:trPr>
        <w:tc>
          <w:tcPr>
            <w:tcW w:w="2830" w:type="dxa"/>
            <w:vAlign w:val="center"/>
          </w:tcPr>
          <w:p w14:paraId="3FBF6FB5" w14:textId="77777777" w:rsidR="00922E80" w:rsidRPr="00985C41" w:rsidRDefault="00922E80" w:rsidP="00E14F4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507" w:type="dxa"/>
            <w:vAlign w:val="center"/>
          </w:tcPr>
          <w:p w14:paraId="2E2D4D0B" w14:textId="3F75AB3F" w:rsidR="00922E80" w:rsidRPr="00985C41" w:rsidRDefault="00922E80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508" w:type="dxa"/>
            <w:vAlign w:val="center"/>
          </w:tcPr>
          <w:p w14:paraId="1AF1741E" w14:textId="2D4B5E84" w:rsidR="00922E80" w:rsidRPr="00985C41" w:rsidRDefault="00922E80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922E80" w:rsidRPr="00985C41" w14:paraId="49F263E3" w14:textId="77777777" w:rsidTr="00A816BE">
        <w:trPr>
          <w:trHeight w:val="482"/>
        </w:trPr>
        <w:tc>
          <w:tcPr>
            <w:tcW w:w="2830" w:type="dxa"/>
            <w:vAlign w:val="center"/>
          </w:tcPr>
          <w:p w14:paraId="75F85BC8" w14:textId="61EB3FEE" w:rsidR="00922E80" w:rsidRPr="00985C41" w:rsidRDefault="007C1FCE" w:rsidP="00E14F4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985F78" w:rsidRPr="00985F78" w:rsidDel="00985F78">
              <w:rPr>
                <w:rFonts w:ascii="Century Gothic" w:hAnsi="Century Gothic"/>
                <w:i/>
                <w:iCs/>
              </w:rPr>
              <w:t xml:space="preserve"> </w:t>
            </w:r>
            <w:r w:rsidR="00922E80">
              <w:rPr>
                <w:rFonts w:ascii="Century Gothic" w:hAnsi="Century Gothic"/>
              </w:rPr>
              <w:t>(moles)</w:t>
            </w:r>
          </w:p>
        </w:tc>
        <w:tc>
          <w:tcPr>
            <w:tcW w:w="1507" w:type="dxa"/>
            <w:vAlign w:val="center"/>
          </w:tcPr>
          <w:p w14:paraId="53E60B01" w14:textId="3ADE3821" w:rsidR="00922E80" w:rsidRPr="00F92FC3" w:rsidRDefault="00922E80" w:rsidP="00E14F41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508" w:type="dxa"/>
            <w:vAlign w:val="center"/>
          </w:tcPr>
          <w:p w14:paraId="3B410F3D" w14:textId="33540F5D" w:rsidR="00922E80" w:rsidRPr="00A0620F" w:rsidRDefault="00922E80" w:rsidP="00E14F41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922E80" w:rsidRPr="00E50FBA" w14:paraId="22CC15DE" w14:textId="77777777" w:rsidTr="00A816BE">
        <w:trPr>
          <w:trHeight w:val="482"/>
        </w:trPr>
        <w:tc>
          <w:tcPr>
            <w:tcW w:w="2830" w:type="dxa"/>
            <w:vAlign w:val="center"/>
          </w:tcPr>
          <w:p w14:paraId="72EED54D" w14:textId="77777777" w:rsidR="00922E80" w:rsidRPr="00E50FBA" w:rsidRDefault="00922E80" w:rsidP="00C4087A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507" w:type="dxa"/>
            <w:vAlign w:val="center"/>
          </w:tcPr>
          <w:p w14:paraId="4F79E302" w14:textId="0678B1EC" w:rsidR="00922E80" w:rsidRPr="00E50FBA" w:rsidRDefault="00922E80" w:rsidP="00C4087A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1508" w:type="dxa"/>
            <w:vAlign w:val="center"/>
          </w:tcPr>
          <w:p w14:paraId="12069D45" w14:textId="203759B1" w:rsidR="00922E80" w:rsidRPr="00E50FBA" w:rsidRDefault="00922E80" w:rsidP="00C4087A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</w:p>
        </w:tc>
      </w:tr>
    </w:tbl>
    <w:p w14:paraId="7F933743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78B9569E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312744B1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22A56F5F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1E605226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531F0A19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0D512156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3AC7747F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23A7A24A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1BA25BB3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6391FF5E" w14:textId="0C2E0EC4" w:rsidR="00ED4FAD" w:rsidRDefault="00ED4FAD" w:rsidP="009D5058">
      <w:pPr>
        <w:pStyle w:val="RSCnumberedlist"/>
      </w:pPr>
      <w:r>
        <w:t>Barium chloride can be made by adding barium hydroxide solution to dilute hydrochloric acid. The balanced chemical equation for the reaction is</w:t>
      </w:r>
    </w:p>
    <w:p w14:paraId="35146B8C" w14:textId="77777777" w:rsidR="009D5058" w:rsidRDefault="009D5058" w:rsidP="009D5058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2HCl(aq)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aq</m:t>
          </m:r>
          <m:r>
            <w:rPr>
              <w:rFonts w:ascii="Cambria Math" w:hAnsi="Cambria Math"/>
            </w:rPr>
            <m:t>)→</m:t>
          </m:r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Cl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s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15B5B09F" w14:textId="65B20901" w:rsidR="00ED4FAD" w:rsidRDefault="00ED4FAD" w:rsidP="00ED4FAD">
      <w:pPr>
        <w:pStyle w:val="RSCnumberedlist"/>
        <w:numPr>
          <w:ilvl w:val="0"/>
          <w:numId w:val="0"/>
        </w:numPr>
        <w:ind w:left="360"/>
      </w:pPr>
      <w:r>
        <w:t>25.0 cm</w:t>
      </w:r>
      <w:r w:rsidRPr="008E156C">
        <w:rPr>
          <w:vertAlign w:val="superscript"/>
        </w:rPr>
        <w:t>3</w:t>
      </w:r>
      <w:r>
        <w:t xml:space="preserve"> of </w:t>
      </w:r>
      <w:r w:rsidR="00DE1ECC">
        <w:t>1</w:t>
      </w:r>
      <w:r w:rsidR="00B679DB">
        <w:t>.0</w:t>
      </w:r>
      <w:r>
        <w:t xml:space="preserve"> mol/dm</w:t>
      </w:r>
      <w:r w:rsidRPr="008E156C">
        <w:rPr>
          <w:vertAlign w:val="superscript"/>
        </w:rPr>
        <w:t>3</w:t>
      </w:r>
      <w:r>
        <w:t xml:space="preserve"> </w:t>
      </w:r>
      <w:r w:rsidR="00DE1ECC">
        <w:t>hydrochloric</w:t>
      </w:r>
      <w:r>
        <w:t xml:space="preserve"> acid was reacted with 1</w:t>
      </w:r>
      <w:r w:rsidR="00010D84">
        <w:t>5</w:t>
      </w:r>
      <w:r>
        <w:t>.0 cm</w:t>
      </w:r>
      <w:r w:rsidRPr="008E156C">
        <w:rPr>
          <w:vertAlign w:val="superscript"/>
        </w:rPr>
        <w:t>3</w:t>
      </w:r>
      <w:r>
        <w:t xml:space="preserve"> of barium hydroxide. Calculate the concentration of the barium hydroxide.</w:t>
      </w:r>
    </w:p>
    <w:p w14:paraId="20761390" w14:textId="77777777" w:rsidR="00BB7A6D" w:rsidRDefault="00BB7A6D" w:rsidP="00ED4FAD">
      <w:pPr>
        <w:pStyle w:val="RSCnumberedlist"/>
        <w:numPr>
          <w:ilvl w:val="0"/>
          <w:numId w:val="0"/>
        </w:numPr>
        <w:ind w:left="360"/>
      </w:pPr>
    </w:p>
    <w:p w14:paraId="1D5AA2A5" w14:textId="77777777" w:rsidR="00010D84" w:rsidRDefault="00010D84" w:rsidP="00ED4FAD">
      <w:pPr>
        <w:pStyle w:val="RSCnumberedlist"/>
        <w:numPr>
          <w:ilvl w:val="0"/>
          <w:numId w:val="0"/>
        </w:numPr>
        <w:ind w:left="360"/>
      </w:pPr>
    </w:p>
    <w:p w14:paraId="22AD379E" w14:textId="77777777" w:rsidR="00A909A0" w:rsidRDefault="00A909A0" w:rsidP="00ED4DB6">
      <w:pPr>
        <w:pStyle w:val="RSCH2"/>
      </w:pPr>
    </w:p>
    <w:p w14:paraId="0D6D8E9F" w14:textId="79BAE522" w:rsidR="00C26464" w:rsidRPr="009C4369" w:rsidRDefault="00C26464" w:rsidP="009C4369">
      <w:pPr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</w:p>
    <w:sectPr w:rsidR="00C26464" w:rsidRPr="009C4369" w:rsidSect="000F0996">
      <w:headerReference w:type="default" r:id="rId11"/>
      <w:footerReference w:type="default" r:id="rId1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E56D5" w14:textId="77777777" w:rsidR="00705193" w:rsidRDefault="00705193" w:rsidP="00C51F51">
      <w:r>
        <w:separator/>
      </w:r>
    </w:p>
  </w:endnote>
  <w:endnote w:type="continuationSeparator" w:id="0">
    <w:p w14:paraId="45A0531C" w14:textId="77777777" w:rsidR="00705193" w:rsidRDefault="00705193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26BE06C4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F76F0A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F8065" w14:textId="77777777" w:rsidR="00705193" w:rsidRDefault="00705193" w:rsidP="00C51F51">
      <w:r>
        <w:separator/>
      </w:r>
    </w:p>
  </w:footnote>
  <w:footnote w:type="continuationSeparator" w:id="0">
    <w:p w14:paraId="5641770F" w14:textId="77777777" w:rsidR="00705193" w:rsidRDefault="00705193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7C8DFBA8" w:rsidR="00B46E49" w:rsidRDefault="007160F5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2" behindDoc="0" locked="0" layoutInCell="1" allowOverlap="1" wp14:anchorId="1E21E42B" wp14:editId="7E1DE26C">
          <wp:simplePos x="0" y="0"/>
          <wp:positionH relativeFrom="column">
            <wp:posOffset>1310640</wp:posOffset>
          </wp:positionH>
          <wp:positionV relativeFrom="paragraph">
            <wp:posOffset>88265</wp:posOffset>
          </wp:positionV>
          <wp:extent cx="236855" cy="237490"/>
          <wp:effectExtent l="0" t="0" r="0" b="0"/>
          <wp:wrapNone/>
          <wp:docPr id="1315865214" name="Picture 13158652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3" behindDoc="0" locked="0" layoutInCell="1" allowOverlap="1" wp14:anchorId="1721AFD4" wp14:editId="0FEC7A56">
          <wp:simplePos x="0" y="0"/>
          <wp:positionH relativeFrom="column">
            <wp:posOffset>1590675</wp:posOffset>
          </wp:positionH>
          <wp:positionV relativeFrom="paragraph">
            <wp:posOffset>90805</wp:posOffset>
          </wp:positionV>
          <wp:extent cx="236855" cy="237490"/>
          <wp:effectExtent l="0" t="0" r="0" b="0"/>
          <wp:wrapNone/>
          <wp:docPr id="379538157" name="Picture 3795381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53E2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1" behindDoc="0" locked="0" layoutInCell="1" allowOverlap="1" wp14:anchorId="5F7A55D7" wp14:editId="62B5D6D1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260640909" name="Picture 1260640909" descr="A red and white sig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020C6D16" wp14:editId="25A3DB90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789080390" name="Picture 78908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DA290B">
      <w:rPr>
        <w:rFonts w:ascii="Century Gothic" w:hAnsi="Century Gothic"/>
        <w:b/>
        <w:bCs/>
        <w:color w:val="C8102E"/>
        <w:sz w:val="30"/>
        <w:szCs w:val="30"/>
      </w:rPr>
      <w:t>Education in Chemistry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4DB1C50F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r w:rsidR="00EA2264" w:rsidRPr="001A1B79">
      <w:t>rsc.li/</w:t>
    </w:r>
    <w:r w:rsidR="00010460" w:rsidRPr="00DE7F8E">
      <w:t>4atkTh7</w:t>
    </w:r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C739C4"/>
    <w:multiLevelType w:val="multilevel"/>
    <w:tmpl w:val="CBD8BB44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eastAsia="Century Gothic" w:hAnsi="Century Gothic" w:cs="Century Gothic"/>
        <w:b/>
        <w:i w:val="0"/>
        <w:color w:val="C8102E"/>
        <w:sz w:val="22"/>
        <w:szCs w:val="22"/>
      </w:rPr>
    </w:lvl>
    <w:lvl w:ilvl="1">
      <w:start w:val="1"/>
      <w:numFmt w:val="lowerLetter"/>
      <w:lvlText w:val="(%2)"/>
      <w:lvlJc w:val="left"/>
      <w:pPr>
        <w:ind w:left="1077" w:hanging="538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D53FC"/>
    <w:multiLevelType w:val="hybridMultilevel"/>
    <w:tmpl w:val="8822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56DCC4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FBE4FCB6"/>
    <w:lvl w:ilvl="0" w:tplc="99B43D02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A6B87"/>
    <w:multiLevelType w:val="hybridMultilevel"/>
    <w:tmpl w:val="AD32CF4A"/>
    <w:lvl w:ilvl="0" w:tplc="CEB6B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22D4B"/>
    <w:multiLevelType w:val="hybridMultilevel"/>
    <w:tmpl w:val="5BF2E886"/>
    <w:lvl w:ilvl="0" w:tplc="03960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7030A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D122A"/>
    <w:multiLevelType w:val="hybridMultilevel"/>
    <w:tmpl w:val="E31C691E"/>
    <w:lvl w:ilvl="0" w:tplc="8A9AC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57EA9"/>
    <w:multiLevelType w:val="hybridMultilevel"/>
    <w:tmpl w:val="14F07D18"/>
    <w:lvl w:ilvl="0" w:tplc="8592B59C">
      <w:start w:val="1"/>
      <w:numFmt w:val="upperLetter"/>
      <w:lvlText w:val="%1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9"/>
  </w:num>
  <w:num w:numId="3" w16cid:durableId="33122833">
    <w:abstractNumId w:val="26"/>
  </w:num>
  <w:num w:numId="4" w16cid:durableId="1345283925">
    <w:abstractNumId w:val="23"/>
  </w:num>
  <w:num w:numId="5" w16cid:durableId="445586997">
    <w:abstractNumId w:val="15"/>
  </w:num>
  <w:num w:numId="6" w16cid:durableId="1180241404">
    <w:abstractNumId w:val="17"/>
  </w:num>
  <w:num w:numId="7" w16cid:durableId="1872692816">
    <w:abstractNumId w:val="17"/>
    <w:lvlOverride w:ilvl="0">
      <w:startOverride w:val="1"/>
    </w:lvlOverride>
  </w:num>
  <w:num w:numId="8" w16cid:durableId="1013141330">
    <w:abstractNumId w:val="22"/>
    <w:lvlOverride w:ilvl="0">
      <w:startOverride w:val="2"/>
    </w:lvlOverride>
  </w:num>
  <w:num w:numId="9" w16cid:durableId="453064780">
    <w:abstractNumId w:val="17"/>
    <w:lvlOverride w:ilvl="0">
      <w:startOverride w:val="1"/>
    </w:lvlOverride>
  </w:num>
  <w:num w:numId="10" w16cid:durableId="493960554">
    <w:abstractNumId w:val="18"/>
  </w:num>
  <w:num w:numId="11" w16cid:durableId="909541313">
    <w:abstractNumId w:val="18"/>
    <w:lvlOverride w:ilvl="0">
      <w:startOverride w:val="2"/>
    </w:lvlOverride>
  </w:num>
  <w:num w:numId="12" w16cid:durableId="937758830">
    <w:abstractNumId w:val="24"/>
  </w:num>
  <w:num w:numId="13" w16cid:durableId="1446189560">
    <w:abstractNumId w:val="29"/>
  </w:num>
  <w:num w:numId="14" w16cid:durableId="58985317">
    <w:abstractNumId w:val="18"/>
    <w:lvlOverride w:ilvl="0">
      <w:startOverride w:val="2"/>
    </w:lvlOverride>
  </w:num>
  <w:num w:numId="15" w16cid:durableId="1693451906">
    <w:abstractNumId w:val="17"/>
    <w:lvlOverride w:ilvl="0">
      <w:startOverride w:val="1"/>
    </w:lvlOverride>
  </w:num>
  <w:num w:numId="16" w16cid:durableId="1514684455">
    <w:abstractNumId w:val="28"/>
  </w:num>
  <w:num w:numId="17" w16cid:durableId="1425540104">
    <w:abstractNumId w:val="13"/>
  </w:num>
  <w:num w:numId="18" w16cid:durableId="1984116684">
    <w:abstractNumId w:val="12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4"/>
  </w:num>
  <w:num w:numId="30" w16cid:durableId="1986542381">
    <w:abstractNumId w:val="18"/>
    <w:lvlOverride w:ilvl="0">
      <w:startOverride w:val="3"/>
    </w:lvlOverride>
  </w:num>
  <w:num w:numId="31" w16cid:durableId="35668791">
    <w:abstractNumId w:val="18"/>
    <w:lvlOverride w:ilvl="0">
      <w:startOverride w:val="1"/>
    </w:lvlOverride>
  </w:num>
  <w:num w:numId="32" w16cid:durableId="291325816">
    <w:abstractNumId w:val="17"/>
    <w:lvlOverride w:ilvl="0">
      <w:startOverride w:val="1"/>
    </w:lvlOverride>
  </w:num>
  <w:num w:numId="33" w16cid:durableId="908033088">
    <w:abstractNumId w:val="18"/>
  </w:num>
  <w:num w:numId="34" w16cid:durableId="1393113552">
    <w:abstractNumId w:val="18"/>
    <w:lvlOverride w:ilvl="0">
      <w:startOverride w:val="1"/>
    </w:lvlOverride>
  </w:num>
  <w:num w:numId="35" w16cid:durableId="1418087739">
    <w:abstractNumId w:val="16"/>
  </w:num>
  <w:num w:numId="36" w16cid:durableId="159007123">
    <w:abstractNumId w:val="18"/>
    <w:lvlOverride w:ilvl="0">
      <w:startOverride w:val="1"/>
    </w:lvlOverride>
  </w:num>
  <w:num w:numId="37" w16cid:durableId="406616630">
    <w:abstractNumId w:val="25"/>
  </w:num>
  <w:num w:numId="38" w16cid:durableId="646009645">
    <w:abstractNumId w:val="18"/>
    <w:lvlOverride w:ilvl="0">
      <w:startOverride w:val="1"/>
    </w:lvlOverride>
  </w:num>
  <w:num w:numId="39" w16cid:durableId="1820682651">
    <w:abstractNumId w:val="11"/>
  </w:num>
  <w:num w:numId="40" w16cid:durableId="1543514885">
    <w:abstractNumId w:val="27"/>
  </w:num>
  <w:num w:numId="41" w16cid:durableId="1540509355">
    <w:abstractNumId w:val="20"/>
  </w:num>
  <w:num w:numId="42" w16cid:durableId="1726759555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0460"/>
    <w:rsid w:val="00010D84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198"/>
    <w:rsid w:val="00037DD3"/>
    <w:rsid w:val="000404E4"/>
    <w:rsid w:val="0004097E"/>
    <w:rsid w:val="00045494"/>
    <w:rsid w:val="00047323"/>
    <w:rsid w:val="00051BF0"/>
    <w:rsid w:val="00052523"/>
    <w:rsid w:val="00052F81"/>
    <w:rsid w:val="000548AA"/>
    <w:rsid w:val="000553A0"/>
    <w:rsid w:val="00055E04"/>
    <w:rsid w:val="00062222"/>
    <w:rsid w:val="0006325C"/>
    <w:rsid w:val="00064E72"/>
    <w:rsid w:val="00067B49"/>
    <w:rsid w:val="00067BDA"/>
    <w:rsid w:val="00070670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28A1"/>
    <w:rsid w:val="00084010"/>
    <w:rsid w:val="00084B0D"/>
    <w:rsid w:val="00085620"/>
    <w:rsid w:val="00090050"/>
    <w:rsid w:val="00090EE8"/>
    <w:rsid w:val="00093231"/>
    <w:rsid w:val="000953D5"/>
    <w:rsid w:val="00097436"/>
    <w:rsid w:val="000A031F"/>
    <w:rsid w:val="000A162C"/>
    <w:rsid w:val="000A1C7A"/>
    <w:rsid w:val="000A21A3"/>
    <w:rsid w:val="000A324B"/>
    <w:rsid w:val="000A6C0C"/>
    <w:rsid w:val="000A701E"/>
    <w:rsid w:val="000B11A8"/>
    <w:rsid w:val="000B1952"/>
    <w:rsid w:val="000B2EF3"/>
    <w:rsid w:val="000B472E"/>
    <w:rsid w:val="000C25E9"/>
    <w:rsid w:val="000C3EA9"/>
    <w:rsid w:val="000C4533"/>
    <w:rsid w:val="000C4E88"/>
    <w:rsid w:val="000C54D2"/>
    <w:rsid w:val="000C6C91"/>
    <w:rsid w:val="000C735F"/>
    <w:rsid w:val="000C7649"/>
    <w:rsid w:val="000D0774"/>
    <w:rsid w:val="000D13A7"/>
    <w:rsid w:val="000D4202"/>
    <w:rsid w:val="000D7A8A"/>
    <w:rsid w:val="000D7C33"/>
    <w:rsid w:val="000E1286"/>
    <w:rsid w:val="000E4BDA"/>
    <w:rsid w:val="000E6162"/>
    <w:rsid w:val="000F0996"/>
    <w:rsid w:val="000F1532"/>
    <w:rsid w:val="000F3C2A"/>
    <w:rsid w:val="000F3C7E"/>
    <w:rsid w:val="000F4A39"/>
    <w:rsid w:val="001014CF"/>
    <w:rsid w:val="0010331C"/>
    <w:rsid w:val="00105295"/>
    <w:rsid w:val="00105608"/>
    <w:rsid w:val="00107A4D"/>
    <w:rsid w:val="00110E34"/>
    <w:rsid w:val="00111049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670F"/>
    <w:rsid w:val="0012751F"/>
    <w:rsid w:val="00130C34"/>
    <w:rsid w:val="00131044"/>
    <w:rsid w:val="001315CA"/>
    <w:rsid w:val="00133888"/>
    <w:rsid w:val="00133A3E"/>
    <w:rsid w:val="001341EA"/>
    <w:rsid w:val="00135C63"/>
    <w:rsid w:val="0013731C"/>
    <w:rsid w:val="00140056"/>
    <w:rsid w:val="00140FB3"/>
    <w:rsid w:val="00144CDA"/>
    <w:rsid w:val="0015105E"/>
    <w:rsid w:val="00151CAC"/>
    <w:rsid w:val="00151FAD"/>
    <w:rsid w:val="001547A9"/>
    <w:rsid w:val="00154EEB"/>
    <w:rsid w:val="00157527"/>
    <w:rsid w:val="00161950"/>
    <w:rsid w:val="00164B56"/>
    <w:rsid w:val="00170FA5"/>
    <w:rsid w:val="001714D0"/>
    <w:rsid w:val="001802A6"/>
    <w:rsid w:val="001806ED"/>
    <w:rsid w:val="00183013"/>
    <w:rsid w:val="001831DC"/>
    <w:rsid w:val="00184B61"/>
    <w:rsid w:val="00185427"/>
    <w:rsid w:val="001906BA"/>
    <w:rsid w:val="001968DC"/>
    <w:rsid w:val="00196EFF"/>
    <w:rsid w:val="001A1B79"/>
    <w:rsid w:val="001A251E"/>
    <w:rsid w:val="001A27D9"/>
    <w:rsid w:val="001A2F7C"/>
    <w:rsid w:val="001A5E39"/>
    <w:rsid w:val="001A7A4D"/>
    <w:rsid w:val="001B1555"/>
    <w:rsid w:val="001B2292"/>
    <w:rsid w:val="001B5474"/>
    <w:rsid w:val="001C23F6"/>
    <w:rsid w:val="001C290F"/>
    <w:rsid w:val="001C6470"/>
    <w:rsid w:val="001D1D7A"/>
    <w:rsid w:val="001D4795"/>
    <w:rsid w:val="001D57A7"/>
    <w:rsid w:val="001D7B9F"/>
    <w:rsid w:val="001D7F46"/>
    <w:rsid w:val="001E1CAB"/>
    <w:rsid w:val="001E2DA2"/>
    <w:rsid w:val="001F0451"/>
    <w:rsid w:val="001F2C34"/>
    <w:rsid w:val="001F530C"/>
    <w:rsid w:val="001F5394"/>
    <w:rsid w:val="001F5ECF"/>
    <w:rsid w:val="001F5F3E"/>
    <w:rsid w:val="001F6A1E"/>
    <w:rsid w:val="001F73C1"/>
    <w:rsid w:val="00200439"/>
    <w:rsid w:val="0020188D"/>
    <w:rsid w:val="00202F49"/>
    <w:rsid w:val="00203039"/>
    <w:rsid w:val="00204957"/>
    <w:rsid w:val="00206356"/>
    <w:rsid w:val="002063BF"/>
    <w:rsid w:val="002073C9"/>
    <w:rsid w:val="0021063E"/>
    <w:rsid w:val="00211587"/>
    <w:rsid w:val="002118A2"/>
    <w:rsid w:val="002119DF"/>
    <w:rsid w:val="0021462B"/>
    <w:rsid w:val="002148CB"/>
    <w:rsid w:val="00215CA2"/>
    <w:rsid w:val="0022129F"/>
    <w:rsid w:val="00221BC3"/>
    <w:rsid w:val="00227D80"/>
    <w:rsid w:val="002345A4"/>
    <w:rsid w:val="0023518B"/>
    <w:rsid w:val="00237895"/>
    <w:rsid w:val="002401EA"/>
    <w:rsid w:val="00240835"/>
    <w:rsid w:val="0024116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2437"/>
    <w:rsid w:val="00267279"/>
    <w:rsid w:val="002716EA"/>
    <w:rsid w:val="002723D5"/>
    <w:rsid w:val="00276F81"/>
    <w:rsid w:val="00277384"/>
    <w:rsid w:val="00281D7B"/>
    <w:rsid w:val="00281EAC"/>
    <w:rsid w:val="00283107"/>
    <w:rsid w:val="00283DFC"/>
    <w:rsid w:val="0028615D"/>
    <w:rsid w:val="002877DD"/>
    <w:rsid w:val="00293322"/>
    <w:rsid w:val="002944CA"/>
    <w:rsid w:val="00295B4D"/>
    <w:rsid w:val="00295CA1"/>
    <w:rsid w:val="00296F91"/>
    <w:rsid w:val="002975B4"/>
    <w:rsid w:val="002A1CFF"/>
    <w:rsid w:val="002A3B57"/>
    <w:rsid w:val="002A4AD8"/>
    <w:rsid w:val="002A632A"/>
    <w:rsid w:val="002A6FDE"/>
    <w:rsid w:val="002B28FD"/>
    <w:rsid w:val="002B4F41"/>
    <w:rsid w:val="002B5206"/>
    <w:rsid w:val="002B5EB5"/>
    <w:rsid w:val="002C1695"/>
    <w:rsid w:val="002C16FA"/>
    <w:rsid w:val="002C4590"/>
    <w:rsid w:val="002C5391"/>
    <w:rsid w:val="002C5ED2"/>
    <w:rsid w:val="002C6662"/>
    <w:rsid w:val="002C6962"/>
    <w:rsid w:val="002C6D90"/>
    <w:rsid w:val="002C762B"/>
    <w:rsid w:val="002D20F2"/>
    <w:rsid w:val="002D4389"/>
    <w:rsid w:val="002D535D"/>
    <w:rsid w:val="002D5362"/>
    <w:rsid w:val="002D5DE5"/>
    <w:rsid w:val="002E06BD"/>
    <w:rsid w:val="002E2C04"/>
    <w:rsid w:val="002E48D4"/>
    <w:rsid w:val="002E5407"/>
    <w:rsid w:val="002E56CF"/>
    <w:rsid w:val="002F0B37"/>
    <w:rsid w:val="002F2F8F"/>
    <w:rsid w:val="002F504B"/>
    <w:rsid w:val="002F622C"/>
    <w:rsid w:val="002F7189"/>
    <w:rsid w:val="00303E06"/>
    <w:rsid w:val="00305202"/>
    <w:rsid w:val="003071E5"/>
    <w:rsid w:val="003108F7"/>
    <w:rsid w:val="00311379"/>
    <w:rsid w:val="00314EDA"/>
    <w:rsid w:val="00315909"/>
    <w:rsid w:val="003161DC"/>
    <w:rsid w:val="00316B59"/>
    <w:rsid w:val="00316B68"/>
    <w:rsid w:val="00320E4D"/>
    <w:rsid w:val="003234B7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98B"/>
    <w:rsid w:val="00336CB7"/>
    <w:rsid w:val="0034189A"/>
    <w:rsid w:val="00341A5E"/>
    <w:rsid w:val="00341B1B"/>
    <w:rsid w:val="00342FEE"/>
    <w:rsid w:val="00343802"/>
    <w:rsid w:val="00344B7D"/>
    <w:rsid w:val="0034595D"/>
    <w:rsid w:val="00346AEA"/>
    <w:rsid w:val="00350232"/>
    <w:rsid w:val="00350B11"/>
    <w:rsid w:val="00353BB9"/>
    <w:rsid w:val="00357166"/>
    <w:rsid w:val="00362ECF"/>
    <w:rsid w:val="00363C2F"/>
    <w:rsid w:val="003642B4"/>
    <w:rsid w:val="00367470"/>
    <w:rsid w:val="00367A2D"/>
    <w:rsid w:val="00376E7E"/>
    <w:rsid w:val="003811A9"/>
    <w:rsid w:val="003845BF"/>
    <w:rsid w:val="00387682"/>
    <w:rsid w:val="0039067B"/>
    <w:rsid w:val="00392607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C14A2"/>
    <w:rsid w:val="003C1583"/>
    <w:rsid w:val="003C19FC"/>
    <w:rsid w:val="003C1F78"/>
    <w:rsid w:val="003C336C"/>
    <w:rsid w:val="003C4116"/>
    <w:rsid w:val="003C5B91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A40"/>
    <w:rsid w:val="003E5B13"/>
    <w:rsid w:val="003E7C69"/>
    <w:rsid w:val="003F0A73"/>
    <w:rsid w:val="003F0BEA"/>
    <w:rsid w:val="003F124B"/>
    <w:rsid w:val="003F3B01"/>
    <w:rsid w:val="003F51FD"/>
    <w:rsid w:val="003F57C8"/>
    <w:rsid w:val="003F69D9"/>
    <w:rsid w:val="003F7382"/>
    <w:rsid w:val="003F7EDE"/>
    <w:rsid w:val="004009B8"/>
    <w:rsid w:val="004009E8"/>
    <w:rsid w:val="00403673"/>
    <w:rsid w:val="00411F2B"/>
    <w:rsid w:val="00411F6E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27C0A"/>
    <w:rsid w:val="00431CC4"/>
    <w:rsid w:val="004321CD"/>
    <w:rsid w:val="00434027"/>
    <w:rsid w:val="004345EE"/>
    <w:rsid w:val="00435D98"/>
    <w:rsid w:val="00440A92"/>
    <w:rsid w:val="004421D1"/>
    <w:rsid w:val="004429B3"/>
    <w:rsid w:val="004463A0"/>
    <w:rsid w:val="00446DAA"/>
    <w:rsid w:val="00447805"/>
    <w:rsid w:val="00451A34"/>
    <w:rsid w:val="00451E84"/>
    <w:rsid w:val="0045569A"/>
    <w:rsid w:val="00456F33"/>
    <w:rsid w:val="00462C62"/>
    <w:rsid w:val="004647DD"/>
    <w:rsid w:val="00464832"/>
    <w:rsid w:val="00464DEB"/>
    <w:rsid w:val="00465088"/>
    <w:rsid w:val="00465239"/>
    <w:rsid w:val="004658D7"/>
    <w:rsid w:val="00466E24"/>
    <w:rsid w:val="00466F2F"/>
    <w:rsid w:val="00470A3A"/>
    <w:rsid w:val="0047293A"/>
    <w:rsid w:val="00472E80"/>
    <w:rsid w:val="00475C69"/>
    <w:rsid w:val="00477C53"/>
    <w:rsid w:val="004813AB"/>
    <w:rsid w:val="00481F08"/>
    <w:rsid w:val="0048617A"/>
    <w:rsid w:val="00486CCB"/>
    <w:rsid w:val="00487188"/>
    <w:rsid w:val="0049117E"/>
    <w:rsid w:val="004929F1"/>
    <w:rsid w:val="00493819"/>
    <w:rsid w:val="00495705"/>
    <w:rsid w:val="00496978"/>
    <w:rsid w:val="00496DD4"/>
    <w:rsid w:val="0049734A"/>
    <w:rsid w:val="004A36E7"/>
    <w:rsid w:val="004A5C3E"/>
    <w:rsid w:val="004B2318"/>
    <w:rsid w:val="004B3C1B"/>
    <w:rsid w:val="004B491D"/>
    <w:rsid w:val="004B4E9D"/>
    <w:rsid w:val="004C24AE"/>
    <w:rsid w:val="004C317E"/>
    <w:rsid w:val="004C54E4"/>
    <w:rsid w:val="004C7173"/>
    <w:rsid w:val="004D038C"/>
    <w:rsid w:val="004D0DA6"/>
    <w:rsid w:val="004D0FF8"/>
    <w:rsid w:val="004D3C89"/>
    <w:rsid w:val="004D4D5D"/>
    <w:rsid w:val="004E0A1F"/>
    <w:rsid w:val="004E1D97"/>
    <w:rsid w:val="004E283C"/>
    <w:rsid w:val="004E2D4A"/>
    <w:rsid w:val="004E35A4"/>
    <w:rsid w:val="004E7DE0"/>
    <w:rsid w:val="004F1810"/>
    <w:rsid w:val="004F5D02"/>
    <w:rsid w:val="004F5E69"/>
    <w:rsid w:val="004F6690"/>
    <w:rsid w:val="005000BF"/>
    <w:rsid w:val="00500589"/>
    <w:rsid w:val="0050206B"/>
    <w:rsid w:val="00512EF1"/>
    <w:rsid w:val="005153EA"/>
    <w:rsid w:val="00517ED5"/>
    <w:rsid w:val="00522B05"/>
    <w:rsid w:val="00530A17"/>
    <w:rsid w:val="005329C8"/>
    <w:rsid w:val="00533730"/>
    <w:rsid w:val="0053639C"/>
    <w:rsid w:val="0053797D"/>
    <w:rsid w:val="00546523"/>
    <w:rsid w:val="00546756"/>
    <w:rsid w:val="005468E5"/>
    <w:rsid w:val="00546D8A"/>
    <w:rsid w:val="005509BD"/>
    <w:rsid w:val="00551D55"/>
    <w:rsid w:val="0055228F"/>
    <w:rsid w:val="00553540"/>
    <w:rsid w:val="005538B5"/>
    <w:rsid w:val="00554FEE"/>
    <w:rsid w:val="00557C49"/>
    <w:rsid w:val="00561167"/>
    <w:rsid w:val="0056304F"/>
    <w:rsid w:val="005638C0"/>
    <w:rsid w:val="0056464B"/>
    <w:rsid w:val="00566255"/>
    <w:rsid w:val="00570151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A6B"/>
    <w:rsid w:val="005B18A6"/>
    <w:rsid w:val="005B18BA"/>
    <w:rsid w:val="005B3BA5"/>
    <w:rsid w:val="005B55F2"/>
    <w:rsid w:val="005C22B9"/>
    <w:rsid w:val="005C388D"/>
    <w:rsid w:val="005C39AE"/>
    <w:rsid w:val="005C3BF4"/>
    <w:rsid w:val="005C703B"/>
    <w:rsid w:val="005C728B"/>
    <w:rsid w:val="005D0DB0"/>
    <w:rsid w:val="005D11E1"/>
    <w:rsid w:val="005D1E00"/>
    <w:rsid w:val="005D6571"/>
    <w:rsid w:val="005D69D4"/>
    <w:rsid w:val="005D6A71"/>
    <w:rsid w:val="005E0657"/>
    <w:rsid w:val="005E7E76"/>
    <w:rsid w:val="005F39DD"/>
    <w:rsid w:val="005F5C28"/>
    <w:rsid w:val="005F6D0F"/>
    <w:rsid w:val="005F6E6F"/>
    <w:rsid w:val="006056F3"/>
    <w:rsid w:val="006075A9"/>
    <w:rsid w:val="006078DB"/>
    <w:rsid w:val="006148BB"/>
    <w:rsid w:val="006205A7"/>
    <w:rsid w:val="00620961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3025"/>
    <w:rsid w:val="00634475"/>
    <w:rsid w:val="006374E3"/>
    <w:rsid w:val="0064141E"/>
    <w:rsid w:val="006424DC"/>
    <w:rsid w:val="00642F54"/>
    <w:rsid w:val="00643038"/>
    <w:rsid w:val="0064318E"/>
    <w:rsid w:val="00644D98"/>
    <w:rsid w:val="006453E2"/>
    <w:rsid w:val="00645672"/>
    <w:rsid w:val="006468A8"/>
    <w:rsid w:val="00646B0C"/>
    <w:rsid w:val="006526B0"/>
    <w:rsid w:val="00656322"/>
    <w:rsid w:val="00656A25"/>
    <w:rsid w:val="00656C0A"/>
    <w:rsid w:val="006607E4"/>
    <w:rsid w:val="00661379"/>
    <w:rsid w:val="00661696"/>
    <w:rsid w:val="00663DAC"/>
    <w:rsid w:val="00664447"/>
    <w:rsid w:val="006745DF"/>
    <w:rsid w:val="006757A8"/>
    <w:rsid w:val="0067623A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E04"/>
    <w:rsid w:val="00695FCE"/>
    <w:rsid w:val="0069630C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0A69"/>
    <w:rsid w:val="006B1C7F"/>
    <w:rsid w:val="006B293A"/>
    <w:rsid w:val="006B4939"/>
    <w:rsid w:val="006B6B63"/>
    <w:rsid w:val="006B7A0D"/>
    <w:rsid w:val="006C0786"/>
    <w:rsid w:val="006C2AAF"/>
    <w:rsid w:val="006C3712"/>
    <w:rsid w:val="006C44F0"/>
    <w:rsid w:val="006C6CC7"/>
    <w:rsid w:val="006D0E2D"/>
    <w:rsid w:val="006D29FF"/>
    <w:rsid w:val="006D4DE4"/>
    <w:rsid w:val="006D5A3F"/>
    <w:rsid w:val="006D6201"/>
    <w:rsid w:val="006D6CC3"/>
    <w:rsid w:val="006D7B97"/>
    <w:rsid w:val="006E3409"/>
    <w:rsid w:val="006E41FE"/>
    <w:rsid w:val="006E4A57"/>
    <w:rsid w:val="006E6357"/>
    <w:rsid w:val="006E6798"/>
    <w:rsid w:val="006F19C6"/>
    <w:rsid w:val="006F2C99"/>
    <w:rsid w:val="006F4590"/>
    <w:rsid w:val="006F694B"/>
    <w:rsid w:val="006F69C8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5193"/>
    <w:rsid w:val="00706989"/>
    <w:rsid w:val="0071017A"/>
    <w:rsid w:val="0071064A"/>
    <w:rsid w:val="007136E5"/>
    <w:rsid w:val="0071399E"/>
    <w:rsid w:val="00713D02"/>
    <w:rsid w:val="00713DF8"/>
    <w:rsid w:val="007160F5"/>
    <w:rsid w:val="00716A8B"/>
    <w:rsid w:val="00716B81"/>
    <w:rsid w:val="00716E42"/>
    <w:rsid w:val="00717CA3"/>
    <w:rsid w:val="0072147E"/>
    <w:rsid w:val="007220E7"/>
    <w:rsid w:val="007223CF"/>
    <w:rsid w:val="00722F2C"/>
    <w:rsid w:val="00723122"/>
    <w:rsid w:val="00723176"/>
    <w:rsid w:val="00730B6E"/>
    <w:rsid w:val="007323D9"/>
    <w:rsid w:val="007328BF"/>
    <w:rsid w:val="007337AE"/>
    <w:rsid w:val="00735A61"/>
    <w:rsid w:val="00736435"/>
    <w:rsid w:val="00742794"/>
    <w:rsid w:val="00742E84"/>
    <w:rsid w:val="00747545"/>
    <w:rsid w:val="00751B73"/>
    <w:rsid w:val="00751C1F"/>
    <w:rsid w:val="007522FC"/>
    <w:rsid w:val="00752CBB"/>
    <w:rsid w:val="00753940"/>
    <w:rsid w:val="00754A45"/>
    <w:rsid w:val="00756B12"/>
    <w:rsid w:val="00757152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86B"/>
    <w:rsid w:val="007A726C"/>
    <w:rsid w:val="007B2932"/>
    <w:rsid w:val="007B34C5"/>
    <w:rsid w:val="007B492A"/>
    <w:rsid w:val="007B6138"/>
    <w:rsid w:val="007B637F"/>
    <w:rsid w:val="007C0783"/>
    <w:rsid w:val="007C0B91"/>
    <w:rsid w:val="007C1FCE"/>
    <w:rsid w:val="007C2BA9"/>
    <w:rsid w:val="007C55A5"/>
    <w:rsid w:val="007C64AD"/>
    <w:rsid w:val="007C6931"/>
    <w:rsid w:val="007D0F4E"/>
    <w:rsid w:val="007D1674"/>
    <w:rsid w:val="007D1806"/>
    <w:rsid w:val="007D19C1"/>
    <w:rsid w:val="007D2025"/>
    <w:rsid w:val="007D2B41"/>
    <w:rsid w:val="007D2DD7"/>
    <w:rsid w:val="007D3761"/>
    <w:rsid w:val="007D4618"/>
    <w:rsid w:val="007D58D6"/>
    <w:rsid w:val="007D6153"/>
    <w:rsid w:val="007D7A72"/>
    <w:rsid w:val="007E109C"/>
    <w:rsid w:val="007E1DEC"/>
    <w:rsid w:val="007E35D3"/>
    <w:rsid w:val="007E3D38"/>
    <w:rsid w:val="007F31FA"/>
    <w:rsid w:val="007F374B"/>
    <w:rsid w:val="007F4099"/>
    <w:rsid w:val="007F76F2"/>
    <w:rsid w:val="00802588"/>
    <w:rsid w:val="008049A1"/>
    <w:rsid w:val="00806A52"/>
    <w:rsid w:val="00806DDB"/>
    <w:rsid w:val="00810732"/>
    <w:rsid w:val="00812380"/>
    <w:rsid w:val="00812B52"/>
    <w:rsid w:val="008137AF"/>
    <w:rsid w:val="008145E1"/>
    <w:rsid w:val="0081506D"/>
    <w:rsid w:val="0081598F"/>
    <w:rsid w:val="00823831"/>
    <w:rsid w:val="0082699C"/>
    <w:rsid w:val="00827C7D"/>
    <w:rsid w:val="00831056"/>
    <w:rsid w:val="0083123F"/>
    <w:rsid w:val="00834B9F"/>
    <w:rsid w:val="00834BCA"/>
    <w:rsid w:val="00835799"/>
    <w:rsid w:val="008359CE"/>
    <w:rsid w:val="00836B86"/>
    <w:rsid w:val="00837431"/>
    <w:rsid w:val="00841525"/>
    <w:rsid w:val="008441AD"/>
    <w:rsid w:val="00844518"/>
    <w:rsid w:val="00845B7C"/>
    <w:rsid w:val="008508E4"/>
    <w:rsid w:val="008618F3"/>
    <w:rsid w:val="00863DBE"/>
    <w:rsid w:val="0086417A"/>
    <w:rsid w:val="0086581C"/>
    <w:rsid w:val="00872AEB"/>
    <w:rsid w:val="00873024"/>
    <w:rsid w:val="00873625"/>
    <w:rsid w:val="0087744F"/>
    <w:rsid w:val="00881419"/>
    <w:rsid w:val="008827C6"/>
    <w:rsid w:val="00882CA3"/>
    <w:rsid w:val="00883973"/>
    <w:rsid w:val="0088490C"/>
    <w:rsid w:val="00884C77"/>
    <w:rsid w:val="00885D21"/>
    <w:rsid w:val="00890DD0"/>
    <w:rsid w:val="008940CB"/>
    <w:rsid w:val="008960EA"/>
    <w:rsid w:val="008964D0"/>
    <w:rsid w:val="008969E1"/>
    <w:rsid w:val="008975D2"/>
    <w:rsid w:val="008A6BC0"/>
    <w:rsid w:val="008A76E0"/>
    <w:rsid w:val="008B0123"/>
    <w:rsid w:val="008B01BB"/>
    <w:rsid w:val="008B098B"/>
    <w:rsid w:val="008B4593"/>
    <w:rsid w:val="008B62E8"/>
    <w:rsid w:val="008B6300"/>
    <w:rsid w:val="008B6EC7"/>
    <w:rsid w:val="008B72CB"/>
    <w:rsid w:val="008C13BC"/>
    <w:rsid w:val="008C37A8"/>
    <w:rsid w:val="008C4E89"/>
    <w:rsid w:val="008D00C8"/>
    <w:rsid w:val="008D15AE"/>
    <w:rsid w:val="008D1AC1"/>
    <w:rsid w:val="008D3B2C"/>
    <w:rsid w:val="008D3D47"/>
    <w:rsid w:val="008D4279"/>
    <w:rsid w:val="008D6557"/>
    <w:rsid w:val="008D6721"/>
    <w:rsid w:val="008E0FBF"/>
    <w:rsid w:val="008E156C"/>
    <w:rsid w:val="008E1DEA"/>
    <w:rsid w:val="008E3571"/>
    <w:rsid w:val="008E3784"/>
    <w:rsid w:val="008E5E06"/>
    <w:rsid w:val="008E5E7A"/>
    <w:rsid w:val="008E767A"/>
    <w:rsid w:val="008E7851"/>
    <w:rsid w:val="008F07FD"/>
    <w:rsid w:val="008F0AC1"/>
    <w:rsid w:val="008F15A5"/>
    <w:rsid w:val="008F33FA"/>
    <w:rsid w:val="008F5CAF"/>
    <w:rsid w:val="008F5E94"/>
    <w:rsid w:val="008F7126"/>
    <w:rsid w:val="009005E2"/>
    <w:rsid w:val="00901666"/>
    <w:rsid w:val="0090652D"/>
    <w:rsid w:val="009069C6"/>
    <w:rsid w:val="0090725C"/>
    <w:rsid w:val="00907671"/>
    <w:rsid w:val="00907BE0"/>
    <w:rsid w:val="00911E97"/>
    <w:rsid w:val="00911EBF"/>
    <w:rsid w:val="009159E7"/>
    <w:rsid w:val="00916660"/>
    <w:rsid w:val="00916DC6"/>
    <w:rsid w:val="00922487"/>
    <w:rsid w:val="00922E80"/>
    <w:rsid w:val="00923149"/>
    <w:rsid w:val="00923988"/>
    <w:rsid w:val="00923E17"/>
    <w:rsid w:val="009240AA"/>
    <w:rsid w:val="0092772E"/>
    <w:rsid w:val="0093131C"/>
    <w:rsid w:val="00933473"/>
    <w:rsid w:val="0093378B"/>
    <w:rsid w:val="009341E3"/>
    <w:rsid w:val="00934CCA"/>
    <w:rsid w:val="00935573"/>
    <w:rsid w:val="00937527"/>
    <w:rsid w:val="0094030F"/>
    <w:rsid w:val="0094079E"/>
    <w:rsid w:val="0094267A"/>
    <w:rsid w:val="0094426C"/>
    <w:rsid w:val="00944F56"/>
    <w:rsid w:val="00945365"/>
    <w:rsid w:val="00950B44"/>
    <w:rsid w:val="00953F31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52D"/>
    <w:rsid w:val="009816ED"/>
    <w:rsid w:val="00984904"/>
    <w:rsid w:val="00985810"/>
    <w:rsid w:val="00985916"/>
    <w:rsid w:val="00985C41"/>
    <w:rsid w:val="00985F78"/>
    <w:rsid w:val="009872B2"/>
    <w:rsid w:val="00987C4B"/>
    <w:rsid w:val="00991AFD"/>
    <w:rsid w:val="00992106"/>
    <w:rsid w:val="009A0229"/>
    <w:rsid w:val="009A1917"/>
    <w:rsid w:val="009A342C"/>
    <w:rsid w:val="009A5CFE"/>
    <w:rsid w:val="009B1035"/>
    <w:rsid w:val="009B11BF"/>
    <w:rsid w:val="009C02B8"/>
    <w:rsid w:val="009C1359"/>
    <w:rsid w:val="009C1ABF"/>
    <w:rsid w:val="009C4369"/>
    <w:rsid w:val="009C61BF"/>
    <w:rsid w:val="009C724E"/>
    <w:rsid w:val="009C75FC"/>
    <w:rsid w:val="009D2384"/>
    <w:rsid w:val="009D41B1"/>
    <w:rsid w:val="009D46C9"/>
    <w:rsid w:val="009D5058"/>
    <w:rsid w:val="009E01F6"/>
    <w:rsid w:val="009E1115"/>
    <w:rsid w:val="009E17B6"/>
    <w:rsid w:val="009E2F76"/>
    <w:rsid w:val="009E514A"/>
    <w:rsid w:val="009E6C29"/>
    <w:rsid w:val="009F0460"/>
    <w:rsid w:val="009F3110"/>
    <w:rsid w:val="009F3D94"/>
    <w:rsid w:val="009F3FBF"/>
    <w:rsid w:val="00A03ADA"/>
    <w:rsid w:val="00A0567D"/>
    <w:rsid w:val="00A0620F"/>
    <w:rsid w:val="00A06224"/>
    <w:rsid w:val="00A07680"/>
    <w:rsid w:val="00A079D7"/>
    <w:rsid w:val="00A105CD"/>
    <w:rsid w:val="00A125D9"/>
    <w:rsid w:val="00A15071"/>
    <w:rsid w:val="00A154A9"/>
    <w:rsid w:val="00A161BC"/>
    <w:rsid w:val="00A16B12"/>
    <w:rsid w:val="00A222AD"/>
    <w:rsid w:val="00A22662"/>
    <w:rsid w:val="00A22837"/>
    <w:rsid w:val="00A24EED"/>
    <w:rsid w:val="00A252B0"/>
    <w:rsid w:val="00A26DD8"/>
    <w:rsid w:val="00A313DA"/>
    <w:rsid w:val="00A31E3F"/>
    <w:rsid w:val="00A33366"/>
    <w:rsid w:val="00A341E8"/>
    <w:rsid w:val="00A356F4"/>
    <w:rsid w:val="00A35A10"/>
    <w:rsid w:val="00A429D0"/>
    <w:rsid w:val="00A4551D"/>
    <w:rsid w:val="00A4560F"/>
    <w:rsid w:val="00A47620"/>
    <w:rsid w:val="00A50623"/>
    <w:rsid w:val="00A52872"/>
    <w:rsid w:val="00A52FD2"/>
    <w:rsid w:val="00A56E37"/>
    <w:rsid w:val="00A61142"/>
    <w:rsid w:val="00A61887"/>
    <w:rsid w:val="00A61936"/>
    <w:rsid w:val="00A63A74"/>
    <w:rsid w:val="00A64FFF"/>
    <w:rsid w:val="00A67C30"/>
    <w:rsid w:val="00A72D0D"/>
    <w:rsid w:val="00A77018"/>
    <w:rsid w:val="00A816BE"/>
    <w:rsid w:val="00A820A2"/>
    <w:rsid w:val="00A8366D"/>
    <w:rsid w:val="00A85F0D"/>
    <w:rsid w:val="00A909A0"/>
    <w:rsid w:val="00A930C0"/>
    <w:rsid w:val="00A976F6"/>
    <w:rsid w:val="00AA1AEA"/>
    <w:rsid w:val="00AA27D2"/>
    <w:rsid w:val="00AA2E28"/>
    <w:rsid w:val="00AA2FE1"/>
    <w:rsid w:val="00AA40BC"/>
    <w:rsid w:val="00AA450F"/>
    <w:rsid w:val="00AA6197"/>
    <w:rsid w:val="00AA6A5F"/>
    <w:rsid w:val="00AB15C9"/>
    <w:rsid w:val="00AB174C"/>
    <w:rsid w:val="00AB4136"/>
    <w:rsid w:val="00AB45ED"/>
    <w:rsid w:val="00AB5671"/>
    <w:rsid w:val="00AC0E6D"/>
    <w:rsid w:val="00AC224E"/>
    <w:rsid w:val="00AC2A77"/>
    <w:rsid w:val="00AC3971"/>
    <w:rsid w:val="00AC4A48"/>
    <w:rsid w:val="00AC5904"/>
    <w:rsid w:val="00AC7F9C"/>
    <w:rsid w:val="00AD26EE"/>
    <w:rsid w:val="00AD3139"/>
    <w:rsid w:val="00AD35C5"/>
    <w:rsid w:val="00AD4C44"/>
    <w:rsid w:val="00AE0DDA"/>
    <w:rsid w:val="00AE2097"/>
    <w:rsid w:val="00AE36DC"/>
    <w:rsid w:val="00AE39FE"/>
    <w:rsid w:val="00AE6B2C"/>
    <w:rsid w:val="00AE6BB7"/>
    <w:rsid w:val="00AE7272"/>
    <w:rsid w:val="00B000E3"/>
    <w:rsid w:val="00B01D70"/>
    <w:rsid w:val="00B034F8"/>
    <w:rsid w:val="00B04585"/>
    <w:rsid w:val="00B04611"/>
    <w:rsid w:val="00B046F1"/>
    <w:rsid w:val="00B06A1A"/>
    <w:rsid w:val="00B117FF"/>
    <w:rsid w:val="00B13D6C"/>
    <w:rsid w:val="00B154F2"/>
    <w:rsid w:val="00B154F3"/>
    <w:rsid w:val="00B16AF7"/>
    <w:rsid w:val="00B17CDC"/>
    <w:rsid w:val="00B17D03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72D8"/>
    <w:rsid w:val="00B65C61"/>
    <w:rsid w:val="00B66E80"/>
    <w:rsid w:val="00B679A1"/>
    <w:rsid w:val="00B679DB"/>
    <w:rsid w:val="00B67F7E"/>
    <w:rsid w:val="00B7153D"/>
    <w:rsid w:val="00B71721"/>
    <w:rsid w:val="00B71832"/>
    <w:rsid w:val="00B7501D"/>
    <w:rsid w:val="00B75B9C"/>
    <w:rsid w:val="00B75D46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A0095"/>
    <w:rsid w:val="00BA183F"/>
    <w:rsid w:val="00BA359E"/>
    <w:rsid w:val="00BA72E3"/>
    <w:rsid w:val="00BB2A22"/>
    <w:rsid w:val="00BB32CC"/>
    <w:rsid w:val="00BB5AE5"/>
    <w:rsid w:val="00BB7A6D"/>
    <w:rsid w:val="00BC1746"/>
    <w:rsid w:val="00BC3844"/>
    <w:rsid w:val="00BD000A"/>
    <w:rsid w:val="00BD004E"/>
    <w:rsid w:val="00BD1046"/>
    <w:rsid w:val="00BD163F"/>
    <w:rsid w:val="00BD18F5"/>
    <w:rsid w:val="00BD2A7F"/>
    <w:rsid w:val="00BD2C74"/>
    <w:rsid w:val="00BD6B2B"/>
    <w:rsid w:val="00BD6D4A"/>
    <w:rsid w:val="00BE5334"/>
    <w:rsid w:val="00BE7E74"/>
    <w:rsid w:val="00BF02A9"/>
    <w:rsid w:val="00BF0AA8"/>
    <w:rsid w:val="00BF2670"/>
    <w:rsid w:val="00C034AA"/>
    <w:rsid w:val="00C056D6"/>
    <w:rsid w:val="00C064CF"/>
    <w:rsid w:val="00C1049A"/>
    <w:rsid w:val="00C10585"/>
    <w:rsid w:val="00C111A7"/>
    <w:rsid w:val="00C12E3D"/>
    <w:rsid w:val="00C1459B"/>
    <w:rsid w:val="00C1695E"/>
    <w:rsid w:val="00C169D3"/>
    <w:rsid w:val="00C17EDE"/>
    <w:rsid w:val="00C20C07"/>
    <w:rsid w:val="00C21F3C"/>
    <w:rsid w:val="00C22F5A"/>
    <w:rsid w:val="00C2398C"/>
    <w:rsid w:val="00C247CE"/>
    <w:rsid w:val="00C26464"/>
    <w:rsid w:val="00C27F17"/>
    <w:rsid w:val="00C316A0"/>
    <w:rsid w:val="00C3220D"/>
    <w:rsid w:val="00C37007"/>
    <w:rsid w:val="00C37C4A"/>
    <w:rsid w:val="00C4087A"/>
    <w:rsid w:val="00C44E45"/>
    <w:rsid w:val="00C44F53"/>
    <w:rsid w:val="00C45CA1"/>
    <w:rsid w:val="00C46131"/>
    <w:rsid w:val="00C47043"/>
    <w:rsid w:val="00C51F51"/>
    <w:rsid w:val="00C5416B"/>
    <w:rsid w:val="00C55994"/>
    <w:rsid w:val="00C565C7"/>
    <w:rsid w:val="00C6382F"/>
    <w:rsid w:val="00C64140"/>
    <w:rsid w:val="00C663C0"/>
    <w:rsid w:val="00C665FB"/>
    <w:rsid w:val="00C67207"/>
    <w:rsid w:val="00C73B60"/>
    <w:rsid w:val="00C75340"/>
    <w:rsid w:val="00C76645"/>
    <w:rsid w:val="00C77505"/>
    <w:rsid w:val="00C77EE9"/>
    <w:rsid w:val="00C8107F"/>
    <w:rsid w:val="00C8199C"/>
    <w:rsid w:val="00C84AFB"/>
    <w:rsid w:val="00C87965"/>
    <w:rsid w:val="00C9096E"/>
    <w:rsid w:val="00C925EA"/>
    <w:rsid w:val="00CA00DB"/>
    <w:rsid w:val="00CA0E16"/>
    <w:rsid w:val="00CA2CDA"/>
    <w:rsid w:val="00CA4FE9"/>
    <w:rsid w:val="00CA5099"/>
    <w:rsid w:val="00CA6A3E"/>
    <w:rsid w:val="00CA768E"/>
    <w:rsid w:val="00CA76D6"/>
    <w:rsid w:val="00CA7FD5"/>
    <w:rsid w:val="00CB10F6"/>
    <w:rsid w:val="00CB1BE1"/>
    <w:rsid w:val="00CB6529"/>
    <w:rsid w:val="00CB6E4B"/>
    <w:rsid w:val="00CC4195"/>
    <w:rsid w:val="00CC61AC"/>
    <w:rsid w:val="00CD151C"/>
    <w:rsid w:val="00CD2A42"/>
    <w:rsid w:val="00CD2F1B"/>
    <w:rsid w:val="00CD426D"/>
    <w:rsid w:val="00CD5DAF"/>
    <w:rsid w:val="00CE0E23"/>
    <w:rsid w:val="00CE182F"/>
    <w:rsid w:val="00CE4645"/>
    <w:rsid w:val="00CE475E"/>
    <w:rsid w:val="00CE5274"/>
    <w:rsid w:val="00CE6AFB"/>
    <w:rsid w:val="00CF0F9A"/>
    <w:rsid w:val="00CF1D2C"/>
    <w:rsid w:val="00CF2277"/>
    <w:rsid w:val="00CF22EC"/>
    <w:rsid w:val="00CF3377"/>
    <w:rsid w:val="00CF560A"/>
    <w:rsid w:val="00CF6B9B"/>
    <w:rsid w:val="00D025E5"/>
    <w:rsid w:val="00D046E5"/>
    <w:rsid w:val="00D050E0"/>
    <w:rsid w:val="00D062FC"/>
    <w:rsid w:val="00D07A39"/>
    <w:rsid w:val="00D101AF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40C68"/>
    <w:rsid w:val="00D41DF1"/>
    <w:rsid w:val="00D470EA"/>
    <w:rsid w:val="00D5133A"/>
    <w:rsid w:val="00D52C92"/>
    <w:rsid w:val="00D537DB"/>
    <w:rsid w:val="00D6260B"/>
    <w:rsid w:val="00D62DE7"/>
    <w:rsid w:val="00D634A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87D34"/>
    <w:rsid w:val="00D90AB5"/>
    <w:rsid w:val="00DA290B"/>
    <w:rsid w:val="00DA4E14"/>
    <w:rsid w:val="00DB0C47"/>
    <w:rsid w:val="00DB2CBD"/>
    <w:rsid w:val="00DB59CE"/>
    <w:rsid w:val="00DB7804"/>
    <w:rsid w:val="00DC3E4E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4F3C"/>
    <w:rsid w:val="00DD638A"/>
    <w:rsid w:val="00DE08BF"/>
    <w:rsid w:val="00DE1ECC"/>
    <w:rsid w:val="00DF1B6E"/>
    <w:rsid w:val="00DF4D09"/>
    <w:rsid w:val="00DF5026"/>
    <w:rsid w:val="00DF5545"/>
    <w:rsid w:val="00DF5D59"/>
    <w:rsid w:val="00DF66CF"/>
    <w:rsid w:val="00E02057"/>
    <w:rsid w:val="00E04231"/>
    <w:rsid w:val="00E100EC"/>
    <w:rsid w:val="00E13686"/>
    <w:rsid w:val="00E14813"/>
    <w:rsid w:val="00E14F41"/>
    <w:rsid w:val="00E2490B"/>
    <w:rsid w:val="00E25B03"/>
    <w:rsid w:val="00E2670D"/>
    <w:rsid w:val="00E36242"/>
    <w:rsid w:val="00E368F5"/>
    <w:rsid w:val="00E373D4"/>
    <w:rsid w:val="00E409BE"/>
    <w:rsid w:val="00E42DB3"/>
    <w:rsid w:val="00E454BB"/>
    <w:rsid w:val="00E47BD0"/>
    <w:rsid w:val="00E47C59"/>
    <w:rsid w:val="00E47E4D"/>
    <w:rsid w:val="00E50A8B"/>
    <w:rsid w:val="00E50FBA"/>
    <w:rsid w:val="00E51E7E"/>
    <w:rsid w:val="00E540CE"/>
    <w:rsid w:val="00E56065"/>
    <w:rsid w:val="00E60944"/>
    <w:rsid w:val="00E6283D"/>
    <w:rsid w:val="00E653D0"/>
    <w:rsid w:val="00E66920"/>
    <w:rsid w:val="00E66F06"/>
    <w:rsid w:val="00E6742A"/>
    <w:rsid w:val="00E70D8E"/>
    <w:rsid w:val="00E7185F"/>
    <w:rsid w:val="00E71C0C"/>
    <w:rsid w:val="00E72821"/>
    <w:rsid w:val="00E75D57"/>
    <w:rsid w:val="00E7658A"/>
    <w:rsid w:val="00E80627"/>
    <w:rsid w:val="00E81331"/>
    <w:rsid w:val="00E81935"/>
    <w:rsid w:val="00E82F7C"/>
    <w:rsid w:val="00E848CD"/>
    <w:rsid w:val="00E855C3"/>
    <w:rsid w:val="00E85649"/>
    <w:rsid w:val="00E96357"/>
    <w:rsid w:val="00E97F9A"/>
    <w:rsid w:val="00EA12B8"/>
    <w:rsid w:val="00EA2264"/>
    <w:rsid w:val="00EA2A0E"/>
    <w:rsid w:val="00EA664D"/>
    <w:rsid w:val="00EA6986"/>
    <w:rsid w:val="00EA77C9"/>
    <w:rsid w:val="00EB0179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4FAD"/>
    <w:rsid w:val="00ED5EEE"/>
    <w:rsid w:val="00ED7B5C"/>
    <w:rsid w:val="00EE0BF3"/>
    <w:rsid w:val="00EE1FEE"/>
    <w:rsid w:val="00EE2AAD"/>
    <w:rsid w:val="00EE57F5"/>
    <w:rsid w:val="00EF036B"/>
    <w:rsid w:val="00EF10F3"/>
    <w:rsid w:val="00EF1DB2"/>
    <w:rsid w:val="00EF2E89"/>
    <w:rsid w:val="00EF3A02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21826"/>
    <w:rsid w:val="00F22667"/>
    <w:rsid w:val="00F2296C"/>
    <w:rsid w:val="00F23CAC"/>
    <w:rsid w:val="00F27EF7"/>
    <w:rsid w:val="00F30A9F"/>
    <w:rsid w:val="00F31BB0"/>
    <w:rsid w:val="00F33683"/>
    <w:rsid w:val="00F33A73"/>
    <w:rsid w:val="00F3747C"/>
    <w:rsid w:val="00F37F72"/>
    <w:rsid w:val="00F439B3"/>
    <w:rsid w:val="00F4692B"/>
    <w:rsid w:val="00F51039"/>
    <w:rsid w:val="00F513AE"/>
    <w:rsid w:val="00F527E6"/>
    <w:rsid w:val="00F5299B"/>
    <w:rsid w:val="00F53191"/>
    <w:rsid w:val="00F53633"/>
    <w:rsid w:val="00F56DAA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5DB5"/>
    <w:rsid w:val="00F76F0A"/>
    <w:rsid w:val="00F80A54"/>
    <w:rsid w:val="00F810F5"/>
    <w:rsid w:val="00F84A48"/>
    <w:rsid w:val="00F85F01"/>
    <w:rsid w:val="00F865ED"/>
    <w:rsid w:val="00F868EA"/>
    <w:rsid w:val="00F92FC3"/>
    <w:rsid w:val="00F93494"/>
    <w:rsid w:val="00F94325"/>
    <w:rsid w:val="00F948E0"/>
    <w:rsid w:val="00F952CF"/>
    <w:rsid w:val="00F96EF2"/>
    <w:rsid w:val="00FA3829"/>
    <w:rsid w:val="00FA4F11"/>
    <w:rsid w:val="00FA5D3D"/>
    <w:rsid w:val="00FA6481"/>
    <w:rsid w:val="00FB0B16"/>
    <w:rsid w:val="00FB1014"/>
    <w:rsid w:val="00FB206F"/>
    <w:rsid w:val="00FB6278"/>
    <w:rsid w:val="00FC35E6"/>
    <w:rsid w:val="00FC40E9"/>
    <w:rsid w:val="00FC72C8"/>
    <w:rsid w:val="00FC7B0D"/>
    <w:rsid w:val="00FD0C9D"/>
    <w:rsid w:val="00FD1D3C"/>
    <w:rsid w:val="00FD20D2"/>
    <w:rsid w:val="00FD42E1"/>
    <w:rsid w:val="00FD57B5"/>
    <w:rsid w:val="00FE2459"/>
    <w:rsid w:val="00FE6534"/>
    <w:rsid w:val="00FE6A65"/>
    <w:rsid w:val="00FF0C1C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40D76108-D96B-4FF9-8019-B7FDD8AD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styleId="ListParagraph">
    <w:name w:val="List Paragraph"/>
    <w:basedOn w:val="Normal"/>
    <w:uiPriority w:val="34"/>
    <w:qFormat/>
    <w:rsid w:val="00634475"/>
    <w:pPr>
      <w:spacing w:after="160" w:line="259" w:lineRule="auto"/>
      <w:ind w:left="720"/>
      <w:contextualSpacing/>
      <w:jc w:val="left"/>
      <w:outlineLvl w:val="9"/>
    </w:pPr>
    <w:rPr>
      <w:rFonts w:ascii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D6CC3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09743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9743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097436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7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7436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5B20AE9E-D377-4A83-9F5D-7B41EB1DB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1091</TotalTime>
  <Pages>4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4506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Scaffolding titration calculations student sheet 2</dc:title>
  <dc:subject/>
  <dc:creator>Royal Society of Chemistry</dc:creator>
  <cp:keywords>titration; concentration; volume; moles; amount of substance; quantitative chemistry; calculations; GCSE; chemistry; scaffolded; table method</cp:keywords>
  <dc:description>From rsc.li/4atkTh7; two different levels of student sheet, teacher notes and lesson slides also available</dc:description>
  <cp:lastModifiedBy>Kirsty Patterson</cp:lastModifiedBy>
  <cp:revision>33</cp:revision>
  <cp:lastPrinted>2012-04-18T16:40:00Z</cp:lastPrinted>
  <dcterms:created xsi:type="dcterms:W3CDTF">2026-06-24T13:10:00Z</dcterms:created>
  <dcterms:modified xsi:type="dcterms:W3CDTF">2026-06-28T19:54:00Z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