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7B008F05" w:rsidR="00953F31" w:rsidRDefault="004925BA" w:rsidP="00953F31">
      <w:pPr>
        <w:pStyle w:val="RSCH1"/>
      </w:pPr>
      <w:r>
        <w:t>The properties of hydrogen chloride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77F5AA88" w14:textId="2A77DC14" w:rsidR="00E95942" w:rsidRDefault="00E95942" w:rsidP="00C2790D">
      <w:pPr>
        <w:pStyle w:val="RSCLearningobjectives"/>
        <w:rPr>
          <w:lang w:eastAsia="en-GB"/>
        </w:rPr>
      </w:pPr>
      <w:r>
        <w:rPr>
          <w:lang w:eastAsia="en-GB"/>
        </w:rPr>
        <w:t>Investigate the properties of hydrogen chloride gas</w:t>
      </w:r>
      <w:r w:rsidR="00201B70">
        <w:rPr>
          <w:lang w:eastAsia="en-GB"/>
        </w:rPr>
        <w:t>.</w:t>
      </w:r>
    </w:p>
    <w:p w14:paraId="269C1A2B" w14:textId="71C633C4" w:rsidR="00E95942" w:rsidRDefault="00E95942" w:rsidP="00C2790D">
      <w:pPr>
        <w:pStyle w:val="RSCLearningobjectives"/>
        <w:rPr>
          <w:lang w:eastAsia="en-GB"/>
        </w:rPr>
      </w:pPr>
      <w:r>
        <w:rPr>
          <w:lang w:eastAsia="en-GB"/>
        </w:rPr>
        <w:t>Investigate the properties of dilute hydrochloric acid</w:t>
      </w:r>
      <w:r w:rsidR="00201B70">
        <w:rPr>
          <w:lang w:eastAsia="en-GB"/>
        </w:rPr>
        <w:t>.</w:t>
      </w:r>
    </w:p>
    <w:p w14:paraId="4DA4B9B7" w14:textId="2559B242" w:rsidR="00E95942" w:rsidRPr="00C2790D" w:rsidRDefault="00235681" w:rsidP="00C2790D">
      <w:pPr>
        <w:pStyle w:val="RSCLearningobjectives"/>
      </w:pPr>
      <w:r w:rsidRPr="00C2790D">
        <w:t xml:space="preserve">Compare the structure and bonding of </w:t>
      </w:r>
      <w:r w:rsidR="00E95942" w:rsidRPr="00C90E82">
        <w:rPr>
          <w:rFonts w:ascii="Cambria Math" w:hAnsi="Cambria Math"/>
        </w:rPr>
        <w:t>HCl(g)</w:t>
      </w:r>
      <w:r w:rsidR="00E95942" w:rsidRPr="00C2790D">
        <w:t xml:space="preserve"> and </w:t>
      </w:r>
      <w:r w:rsidR="00E95942" w:rsidRPr="00C90E82">
        <w:rPr>
          <w:rFonts w:ascii="Cambria Math" w:hAnsi="Cambria Math"/>
        </w:rPr>
        <w:t>HCl(aq)</w:t>
      </w:r>
      <w:r w:rsidR="00201B70">
        <w:t>.</w:t>
      </w:r>
    </w:p>
    <w:p w14:paraId="2B751566" w14:textId="77777777" w:rsidR="009432B0" w:rsidRDefault="009432B0" w:rsidP="009432B0">
      <w:pPr>
        <w:pStyle w:val="RSCLearningobjectives"/>
      </w:pPr>
      <w:r w:rsidRPr="00A81DDE">
        <w:t xml:space="preserve">Explain how </w:t>
      </w:r>
      <w:r>
        <w:t xml:space="preserve">the differences in structure and bonding in </w:t>
      </w:r>
      <m:oMath>
        <m:r>
          <m:rPr>
            <m:sty m:val="p"/>
          </m:rPr>
          <w:rPr>
            <w:rFonts w:ascii="Cambria Math" w:hAnsi="Cambria Math"/>
          </w:rPr>
          <m:t>HCl(g)</m:t>
        </m:r>
      </m:oMath>
      <w:r>
        <w:t xml:space="preserve"> and </w:t>
      </w:r>
      <m:oMath>
        <m:r>
          <m:rPr>
            <m:sty m:val="p"/>
          </m:rPr>
          <w:rPr>
            <w:rFonts w:ascii="Cambria Math" w:hAnsi="Cambria Math"/>
          </w:rPr>
          <m:t>HCl(aq)</m:t>
        </m:r>
      </m:oMath>
      <w:r w:rsidRPr="00A81DDE">
        <w:t xml:space="preserve"> lead to different properties.</w:t>
      </w:r>
    </w:p>
    <w:p w14:paraId="52503496" w14:textId="5EBE3E78" w:rsidR="00130C34" w:rsidRDefault="001A483E" w:rsidP="00130C34">
      <w:pPr>
        <w:pStyle w:val="RSCH2"/>
      </w:pPr>
      <w:r>
        <w:t>Introduction</w:t>
      </w:r>
    </w:p>
    <w:p w14:paraId="7C257A51" w14:textId="22561862" w:rsidR="006D31F8" w:rsidRPr="001A483E" w:rsidRDefault="00145794" w:rsidP="001A483E">
      <w:pPr>
        <w:pStyle w:val="RSCBasictext"/>
      </w:pPr>
      <w:r w:rsidRPr="001A483E">
        <w:t xml:space="preserve">Hydrogen chloride, </w:t>
      </w:r>
      <w:r w:rsidRPr="00C90E82">
        <w:rPr>
          <w:rFonts w:ascii="Cambria Math" w:hAnsi="Cambria Math"/>
        </w:rPr>
        <w:t>HCl</w:t>
      </w:r>
      <w:r w:rsidR="001A483E" w:rsidRPr="00C90E82">
        <w:rPr>
          <w:rFonts w:ascii="Cambria Math" w:hAnsi="Cambria Math"/>
        </w:rPr>
        <w:t>(g)</w:t>
      </w:r>
      <w:r w:rsidRPr="001A483E">
        <w:t xml:space="preserve">, exists as a colourless, odourless gas at room temperature and pressure. </w:t>
      </w:r>
      <w:r w:rsidR="001A483E">
        <w:t>When it dissolves in water, hydrochloric acid</w:t>
      </w:r>
      <w:r w:rsidR="0028506C">
        <w:t>,</w:t>
      </w:r>
      <w:r w:rsidR="001A483E">
        <w:t xml:space="preserve"> </w:t>
      </w:r>
      <w:r w:rsidR="0028506C" w:rsidRPr="00C90E82">
        <w:rPr>
          <w:rFonts w:ascii="Cambria Math" w:hAnsi="Cambria Math"/>
        </w:rPr>
        <w:t>HCl(a</w:t>
      </w:r>
      <w:r w:rsidR="0028506C">
        <w:rPr>
          <w:rFonts w:ascii="Cambria Math" w:hAnsi="Cambria Math"/>
        </w:rPr>
        <w:t>q</w:t>
      </w:r>
      <w:r w:rsidR="0028506C" w:rsidRPr="00C90E82">
        <w:rPr>
          <w:rFonts w:ascii="Cambria Math" w:hAnsi="Cambria Math"/>
        </w:rPr>
        <w:t>)</w:t>
      </w:r>
      <w:r w:rsidR="0028506C">
        <w:t xml:space="preserve">, </w:t>
      </w:r>
      <w:r w:rsidR="001A483E">
        <w:t>is formed</w:t>
      </w:r>
      <w:r w:rsidR="00C2790D">
        <w:t>.</w:t>
      </w:r>
      <w:r w:rsidR="001A483E">
        <w:t xml:space="preserve"> </w:t>
      </w:r>
    </w:p>
    <w:p w14:paraId="5322202C" w14:textId="7B724C70" w:rsidR="00767982" w:rsidRDefault="001A483E" w:rsidP="00ED4DB6">
      <w:pPr>
        <w:pStyle w:val="RSCH2"/>
      </w:pPr>
      <w:r>
        <w:t>Teacher demonstration</w:t>
      </w:r>
    </w:p>
    <w:p w14:paraId="10281067" w14:textId="090D03EE" w:rsidR="00F039D3" w:rsidRDefault="001A483E" w:rsidP="00F039D3">
      <w:pPr>
        <w:pStyle w:val="RSCBasictext"/>
      </w:pPr>
      <w:r>
        <w:t>In this demonstration</w:t>
      </w:r>
      <w:r w:rsidR="001652E3">
        <w:t>,</w:t>
      </w:r>
      <w:r>
        <w:t xml:space="preserve"> you will observe the formation of hydrochloric acid from hydrogen chloride gas as it dissolves in water.</w:t>
      </w:r>
    </w:p>
    <w:p w14:paraId="38A80A1A" w14:textId="395CEC58" w:rsidR="001A483E" w:rsidRDefault="001A483E" w:rsidP="0074616C">
      <w:pPr>
        <w:pStyle w:val="RSCnumberedlist"/>
      </w:pPr>
      <w:r>
        <w:t>During the demonstration, label the diagram and then answer the following questions.</w:t>
      </w:r>
    </w:p>
    <w:p w14:paraId="2761DEAF" w14:textId="6AD3FF05" w:rsidR="001A483E" w:rsidRPr="00FB6140" w:rsidRDefault="001A483E" w:rsidP="00F039D3">
      <w:pPr>
        <w:pStyle w:val="RSCBasictext"/>
      </w:pPr>
      <w:r w:rsidRPr="001A483E">
        <w:rPr>
          <w:noProof/>
        </w:rPr>
        <w:drawing>
          <wp:anchor distT="0" distB="0" distL="114300" distR="114300" simplePos="0" relativeHeight="251658241" behindDoc="0" locked="0" layoutInCell="1" allowOverlap="1" wp14:anchorId="50633B7F" wp14:editId="7899C126">
            <wp:simplePos x="0" y="0"/>
            <wp:positionH relativeFrom="margin">
              <wp:align>center</wp:align>
            </wp:positionH>
            <wp:positionV relativeFrom="paragraph">
              <wp:posOffset>3313</wp:posOffset>
            </wp:positionV>
            <wp:extent cx="3636000" cy="3160800"/>
            <wp:effectExtent l="0" t="0" r="3175" b="1905"/>
            <wp:wrapSquare wrapText="bothSides"/>
            <wp:docPr id="7" name="Picture 6" descr="A beaker of water which contains a liquid. In the beaker is a jet, secured with a clip, and the jet leads into a dry flask above the water. The jet is secured into the dry flask with a bung. Also secured in the bung is a teat pipette which goes into the dry flask, and contains a liquid in the bulb at its bottom. The liquid in the beaker, the liquid in the bottom of the teat pipette, and the contents of the dry flask are unlabel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beaker of water which contains a liquid. In the beaker is a jet, secured with a clip, and the jet leads into a dry flask above the water. The jet is secured into the dry flask with a bung. Also secured in the bung is a teat pipette which goes into the dry flask, and contains a liquid in the bulb at its bottom. The liquid in the beaker, the liquid in the bottom of the teat pipette, and the contents of the dry flask are unlabell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316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B3605A" w14:textId="77777777" w:rsidR="00F44D11" w:rsidRDefault="00F44D11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  <w:lang w:val="en-US"/>
        </w:rPr>
      </w:pPr>
      <w:r>
        <w:rPr>
          <w:lang w:val="en-US"/>
        </w:rPr>
        <w:br w:type="page"/>
      </w:r>
    </w:p>
    <w:p w14:paraId="4222F773" w14:textId="649C7537" w:rsidR="00CE3259" w:rsidRPr="00962093" w:rsidRDefault="00145794" w:rsidP="00A573CB">
      <w:pPr>
        <w:pStyle w:val="RSCnumberedlist"/>
      </w:pPr>
      <w:r w:rsidRPr="001A483E">
        <w:rPr>
          <w:lang w:val="en-US"/>
        </w:rPr>
        <w:lastRenderedPageBreak/>
        <w:t>State the formula of hydrogen chloride</w:t>
      </w:r>
      <w:r w:rsidR="00596D2C">
        <w:rPr>
          <w:lang w:val="en-US"/>
        </w:rPr>
        <w:t>.</w:t>
      </w:r>
      <w:r w:rsidRPr="001A483E">
        <w:rPr>
          <w:lang w:val="en-US"/>
        </w:rPr>
        <w:t xml:space="preserve">  </w:t>
      </w:r>
    </w:p>
    <w:p w14:paraId="79C12D00" w14:textId="084BD4C4" w:rsidR="00962093" w:rsidRDefault="00615307" w:rsidP="00A573CB">
      <w:pPr>
        <w:pStyle w:val="RSCUnderline"/>
      </w:pPr>
      <w:r w:rsidRPr="0021503F">
        <w:t>_______________________________________</w:t>
      </w:r>
      <w:r w:rsidR="0074616C">
        <w:t>___________________________________________</w:t>
      </w:r>
    </w:p>
    <w:p w14:paraId="05405063" w14:textId="77777777" w:rsidR="00596D2C" w:rsidRPr="001A483E" w:rsidRDefault="00596D2C" w:rsidP="00615307">
      <w:pPr>
        <w:pStyle w:val="RSCnumberedlist"/>
        <w:numPr>
          <w:ilvl w:val="0"/>
          <w:numId w:val="0"/>
        </w:numPr>
      </w:pPr>
    </w:p>
    <w:p w14:paraId="387BAC9F" w14:textId="77777777" w:rsidR="006D31F8" w:rsidRPr="00C90E82" w:rsidRDefault="00145794" w:rsidP="001A483E">
      <w:pPr>
        <w:pStyle w:val="RSCnumberedlist"/>
      </w:pPr>
      <w:r w:rsidRPr="001A483E">
        <w:rPr>
          <w:lang w:val="en-US"/>
        </w:rPr>
        <w:t>Describe the colour of the universal indicator:</w:t>
      </w:r>
    </w:p>
    <w:p w14:paraId="313F63DE" w14:textId="77777777" w:rsidR="00CE3259" w:rsidRPr="001A483E" w:rsidRDefault="00CE3259" w:rsidP="00C90E82">
      <w:pPr>
        <w:pStyle w:val="RSCnumberedlist"/>
        <w:numPr>
          <w:ilvl w:val="0"/>
          <w:numId w:val="0"/>
        </w:numPr>
        <w:ind w:left="360"/>
      </w:pPr>
    </w:p>
    <w:p w14:paraId="7B9A31C4" w14:textId="6084ECFF" w:rsidR="006D31F8" w:rsidRPr="001A483E" w:rsidRDefault="00145794" w:rsidP="0074001D">
      <w:pPr>
        <w:pStyle w:val="RSCBulletedlist"/>
      </w:pPr>
      <w:r w:rsidRPr="001A483E">
        <w:rPr>
          <w:lang w:val="en-US"/>
        </w:rPr>
        <w:t>at the start of the demonstration</w:t>
      </w:r>
      <w:r w:rsidR="0074001D">
        <w:rPr>
          <w:lang w:val="en-US"/>
        </w:rPr>
        <w:t xml:space="preserve"> </w:t>
      </w:r>
      <w:r w:rsidR="0074001D" w:rsidRPr="0021503F">
        <w:t>_______________________________________</w:t>
      </w:r>
    </w:p>
    <w:p w14:paraId="65741C85" w14:textId="129933FC" w:rsidR="006D31F8" w:rsidRPr="001A483E" w:rsidRDefault="00145794" w:rsidP="0074001D">
      <w:pPr>
        <w:pStyle w:val="RSCBulletedlist"/>
      </w:pPr>
      <w:r w:rsidRPr="001A483E">
        <w:rPr>
          <w:lang w:val="en-US"/>
        </w:rPr>
        <w:t>during the demonstration</w:t>
      </w:r>
      <w:r w:rsidR="0074001D">
        <w:rPr>
          <w:lang w:val="en-US"/>
        </w:rPr>
        <w:t xml:space="preserve">             </w:t>
      </w:r>
      <w:r w:rsidR="0074001D" w:rsidRPr="0021503F">
        <w:t>_______________________________________</w:t>
      </w:r>
    </w:p>
    <w:p w14:paraId="3276FEF2" w14:textId="3A78EF50" w:rsidR="006D31F8" w:rsidRDefault="00145794" w:rsidP="0074001D">
      <w:pPr>
        <w:pStyle w:val="RSCBulletedlist"/>
      </w:pPr>
      <w:r w:rsidRPr="001A483E">
        <w:rPr>
          <w:lang w:val="en-US"/>
        </w:rPr>
        <w:t>at the end of the demonstration</w:t>
      </w:r>
      <w:r w:rsidR="0074001D">
        <w:rPr>
          <w:lang w:val="en-US"/>
        </w:rPr>
        <w:t xml:space="preserve"> </w:t>
      </w:r>
      <w:r w:rsidR="0074001D" w:rsidRPr="0021503F">
        <w:t>_______________________________________</w:t>
      </w:r>
    </w:p>
    <w:p w14:paraId="182850CA" w14:textId="77777777" w:rsidR="00CE3259" w:rsidRPr="001A483E" w:rsidRDefault="00CE3259" w:rsidP="00C90E82">
      <w:pPr>
        <w:pStyle w:val="RSCBulletedlist"/>
        <w:numPr>
          <w:ilvl w:val="0"/>
          <w:numId w:val="0"/>
        </w:numPr>
        <w:ind w:left="363"/>
      </w:pPr>
    </w:p>
    <w:p w14:paraId="5D466B6B" w14:textId="2C027597" w:rsidR="00CE3259" w:rsidRDefault="002A7AAE" w:rsidP="00A573CB">
      <w:pPr>
        <w:pStyle w:val="RSCnumberedlist"/>
      </w:pPr>
      <w:r w:rsidRPr="000574C4">
        <w:t>Name the solution formed at the end of the demonstration</w:t>
      </w:r>
      <w:r w:rsidR="00E11F48">
        <w:t>.</w:t>
      </w:r>
    </w:p>
    <w:p w14:paraId="1A1F6195" w14:textId="62770798" w:rsidR="006D31F8" w:rsidRDefault="0074001D" w:rsidP="00A573CB">
      <w:pPr>
        <w:pStyle w:val="RSCUnderline"/>
      </w:pPr>
      <w:r w:rsidRPr="0021503F">
        <w:t>_______</w:t>
      </w:r>
      <w:r>
        <w:t>___________________</w:t>
      </w:r>
      <w:r w:rsidR="00A573CB">
        <w:t>________________________________________________________</w:t>
      </w:r>
    </w:p>
    <w:p w14:paraId="1675F729" w14:textId="77777777" w:rsidR="00CE3259" w:rsidRPr="001A483E" w:rsidRDefault="00CE3259" w:rsidP="00A80FF6">
      <w:pPr>
        <w:pStyle w:val="RSCnumberedlist"/>
        <w:numPr>
          <w:ilvl w:val="0"/>
          <w:numId w:val="0"/>
        </w:numPr>
        <w:ind w:left="360"/>
      </w:pPr>
    </w:p>
    <w:p w14:paraId="40EF5889" w14:textId="051D539A" w:rsidR="006D31F8" w:rsidRPr="001A483E" w:rsidRDefault="00145794" w:rsidP="001A483E">
      <w:pPr>
        <w:pStyle w:val="RSCnumberedlist"/>
      </w:pPr>
      <w:r w:rsidRPr="001A483E">
        <w:rPr>
          <w:lang w:val="en-US"/>
        </w:rPr>
        <w:t xml:space="preserve">Write a </w:t>
      </w:r>
      <w:r w:rsidR="00376EFD">
        <w:rPr>
          <w:lang w:val="en-US"/>
        </w:rPr>
        <w:t>word</w:t>
      </w:r>
      <w:r w:rsidRPr="001A483E">
        <w:rPr>
          <w:lang w:val="en-US"/>
        </w:rPr>
        <w:t xml:space="preserve"> equation to represent the changes that have taken place.</w:t>
      </w:r>
    </w:p>
    <w:p w14:paraId="5CC094F4" w14:textId="74BE4643" w:rsidR="008A76E0" w:rsidRDefault="0074001D" w:rsidP="00A340C6">
      <w:pPr>
        <w:pStyle w:val="RSCBulletedlist"/>
        <w:numPr>
          <w:ilvl w:val="0"/>
          <w:numId w:val="0"/>
        </w:numPr>
        <w:spacing w:before="240"/>
        <w:ind w:left="363" w:hanging="363"/>
        <w:jc w:val="center"/>
      </w:pPr>
      <w:r w:rsidRPr="0021503F">
        <w:t>_______</w:t>
      </w:r>
      <w:r>
        <w:t>_______</w:t>
      </w:r>
      <w:r w:rsidR="00A340C6">
        <w:t>_______</w:t>
      </w:r>
      <w:r>
        <w:t xml:space="preserve">____ + </w:t>
      </w:r>
      <w:r w:rsidRPr="0021503F">
        <w:t>_____</w:t>
      </w:r>
      <w:r w:rsidR="00A340C6">
        <w:t>__</w:t>
      </w:r>
      <w:r w:rsidRPr="0021503F">
        <w:t>__</w:t>
      </w:r>
      <w:r>
        <w:t>______</w:t>
      </w:r>
      <w:r w:rsidR="00A340C6">
        <w:t>____</w:t>
      </w:r>
      <w:r>
        <w:t>___</w:t>
      </w:r>
      <w:r w:rsidR="00A340C6">
        <w:t>_</w:t>
      </w:r>
      <w:r>
        <w:t xml:space="preserve">__ </w:t>
      </w:r>
      <w:r w:rsidR="00D402A8">
        <w:t>→</w:t>
      </w:r>
      <w:r>
        <w:t xml:space="preserve"> </w:t>
      </w:r>
      <w:r w:rsidRPr="0021503F">
        <w:t>_______</w:t>
      </w:r>
      <w:r w:rsidR="00A340C6">
        <w:t>___</w:t>
      </w:r>
      <w:r>
        <w:t>___________</w:t>
      </w:r>
      <w:r w:rsidR="00A340C6">
        <w:t>____</w:t>
      </w:r>
    </w:p>
    <w:p w14:paraId="1153957C" w14:textId="1CE1C55E" w:rsidR="0074001D" w:rsidRDefault="0074001D" w:rsidP="0074001D">
      <w:pPr>
        <w:pStyle w:val="RSCH2"/>
      </w:pPr>
      <w:r>
        <w:t xml:space="preserve">Class practical: </w:t>
      </w:r>
      <w:r w:rsidR="00D402A8">
        <w:t>i</w:t>
      </w:r>
      <w:r>
        <w:t>nvestigating the properties of dilute hydrochloric acid</w:t>
      </w:r>
    </w:p>
    <w:p w14:paraId="26216437" w14:textId="108C6A79" w:rsidR="0074001D" w:rsidRDefault="0074001D" w:rsidP="00C90E82">
      <w:pPr>
        <w:pStyle w:val="RSCBulletedlist"/>
      </w:pPr>
      <w:r>
        <w:t>Before you start, put on your eye protection.</w:t>
      </w:r>
    </w:p>
    <w:p w14:paraId="068BE933" w14:textId="2F668293" w:rsidR="0074001D" w:rsidRPr="00FB6140" w:rsidRDefault="0074001D" w:rsidP="00C90E82">
      <w:pPr>
        <w:pStyle w:val="RSCBulletedlist"/>
      </w:pPr>
      <w:r>
        <w:t>Dilute hydrochloric acid</w:t>
      </w:r>
      <w:r w:rsidR="00D402A8">
        <w:t xml:space="preserve"> </w:t>
      </w:r>
      <w:r>
        <w:t>is an irritant, so take care not to get it on your skin.</w:t>
      </w:r>
    </w:p>
    <w:p w14:paraId="013920C4" w14:textId="759B884A" w:rsidR="000F0996" w:rsidRDefault="0074001D" w:rsidP="00C90E82">
      <w:pPr>
        <w:pStyle w:val="RSCBulletedlist"/>
      </w:pPr>
      <w:r>
        <w:t>Carry out the following experiments. Note down your observations in a table.</w:t>
      </w:r>
    </w:p>
    <w:p w14:paraId="28786819" w14:textId="77777777" w:rsidR="0074001D" w:rsidRPr="0074001D" w:rsidRDefault="0074001D" w:rsidP="0074001D">
      <w:pPr>
        <w:pStyle w:val="RSCH3"/>
      </w:pPr>
      <w:r w:rsidRPr="0074001D">
        <w:t>Testing for pH</w:t>
      </w:r>
    </w:p>
    <w:p w14:paraId="2E3E5515" w14:textId="0D21EE08" w:rsidR="006D31F8" w:rsidRPr="0074001D" w:rsidRDefault="00145794" w:rsidP="00145794">
      <w:pPr>
        <w:pStyle w:val="RSCnumberedlist"/>
        <w:numPr>
          <w:ilvl w:val="0"/>
          <w:numId w:val="14"/>
        </w:numPr>
      </w:pPr>
      <w:r w:rsidRPr="0074001D">
        <w:t>One-third fill a test tube with the hydrochloric acid</w:t>
      </w:r>
      <w:r w:rsidR="00EF6515">
        <w:t>.</w:t>
      </w:r>
      <w:r w:rsidRPr="0074001D">
        <w:t xml:space="preserve"> </w:t>
      </w:r>
    </w:p>
    <w:p w14:paraId="2852E3D7" w14:textId="69B557E2" w:rsidR="006D31F8" w:rsidRPr="0074001D" w:rsidRDefault="00145794" w:rsidP="00703EB9">
      <w:pPr>
        <w:pStyle w:val="RSCnumberedlist"/>
      </w:pPr>
      <w:r w:rsidRPr="0074001D">
        <w:t>Add a couple of drops of universal indicator solution</w:t>
      </w:r>
      <w:r w:rsidR="00EF6515">
        <w:t>.</w:t>
      </w:r>
    </w:p>
    <w:p w14:paraId="0EFB8773" w14:textId="0BF90DA4" w:rsidR="006D31F8" w:rsidRPr="0074001D" w:rsidRDefault="00145794" w:rsidP="00703EB9">
      <w:pPr>
        <w:pStyle w:val="RSCnumberedlist"/>
      </w:pPr>
      <w:r w:rsidRPr="0074001D">
        <w:t xml:space="preserve">Using a pipette, slowly add sodium hydroxide solution. Shake to mix after each addition. Continue adding the alkali </w:t>
      </w:r>
      <w:r w:rsidR="008F5927">
        <w:t xml:space="preserve">until </w:t>
      </w:r>
      <w:r w:rsidRPr="0074001D">
        <w:t>no more changes are observed.</w:t>
      </w:r>
    </w:p>
    <w:p w14:paraId="42AAAA7A" w14:textId="77777777" w:rsidR="0074001D" w:rsidRPr="0074001D" w:rsidRDefault="0074001D" w:rsidP="0074001D">
      <w:pPr>
        <w:pStyle w:val="RSCH3"/>
      </w:pPr>
      <w:r w:rsidRPr="0074001D">
        <w:t>Testing with magnesium</w:t>
      </w:r>
    </w:p>
    <w:p w14:paraId="285AD4CD" w14:textId="45208E70" w:rsidR="006D31F8" w:rsidRPr="0074001D" w:rsidRDefault="00145794" w:rsidP="00145794">
      <w:pPr>
        <w:pStyle w:val="RSCnumberedlist"/>
        <w:numPr>
          <w:ilvl w:val="0"/>
          <w:numId w:val="15"/>
        </w:numPr>
      </w:pPr>
      <w:r w:rsidRPr="0074001D">
        <w:t>One-third fill a test tube with the hydrochloric acid</w:t>
      </w:r>
      <w:r w:rsidR="00EF6515">
        <w:t>.</w:t>
      </w:r>
    </w:p>
    <w:p w14:paraId="3FA28514" w14:textId="77777777" w:rsidR="006D31F8" w:rsidRPr="0074001D" w:rsidRDefault="00145794" w:rsidP="00703EB9">
      <w:pPr>
        <w:pStyle w:val="RSCnumberedlist"/>
      </w:pPr>
      <w:r w:rsidRPr="0074001D">
        <w:t>Add a strip of magnesium.</w:t>
      </w:r>
    </w:p>
    <w:p w14:paraId="58D82A7A" w14:textId="344DDEEA" w:rsidR="006D31F8" w:rsidRPr="0074001D" w:rsidRDefault="00145794" w:rsidP="00703EB9">
      <w:pPr>
        <w:pStyle w:val="RSCnumberedlist"/>
      </w:pPr>
      <w:r w:rsidRPr="0074001D">
        <w:t>Hold an inverted test tube over the reaction test tube for several seconds, to collect the gas</w:t>
      </w:r>
      <w:r w:rsidR="00EF6515">
        <w:t>.</w:t>
      </w:r>
    </w:p>
    <w:p w14:paraId="77E27ED5" w14:textId="1AF1F4C1" w:rsidR="006D31F8" w:rsidRPr="0074001D" w:rsidRDefault="00145794" w:rsidP="00703EB9">
      <w:pPr>
        <w:pStyle w:val="RSCnumberedlist"/>
      </w:pPr>
      <w:r w:rsidRPr="0074001D">
        <w:t>Place a burning splint at the mouth of the inverted test tube</w:t>
      </w:r>
      <w:r w:rsidR="00EF6515">
        <w:t>.</w:t>
      </w:r>
    </w:p>
    <w:p w14:paraId="47289C87" w14:textId="77777777" w:rsidR="0074001D" w:rsidRPr="0074001D" w:rsidRDefault="0074001D" w:rsidP="0074001D">
      <w:pPr>
        <w:pStyle w:val="RSCH3"/>
      </w:pPr>
      <w:r w:rsidRPr="0074001D">
        <w:t>Testing with marble chips (calcium carbonate)</w:t>
      </w:r>
    </w:p>
    <w:p w14:paraId="7C09B74A" w14:textId="4F474F6D" w:rsidR="006D31F8" w:rsidRPr="0074001D" w:rsidRDefault="00145794" w:rsidP="00145794">
      <w:pPr>
        <w:pStyle w:val="RSCnumberedlist"/>
        <w:numPr>
          <w:ilvl w:val="0"/>
          <w:numId w:val="16"/>
        </w:numPr>
      </w:pPr>
      <w:r w:rsidRPr="0074001D">
        <w:t>One-third fill a test tube with the hydrochloric acid</w:t>
      </w:r>
      <w:r w:rsidR="00EF6515">
        <w:t>.</w:t>
      </w:r>
      <w:r w:rsidRPr="0074001D">
        <w:t xml:space="preserve"> </w:t>
      </w:r>
    </w:p>
    <w:p w14:paraId="1BC98054" w14:textId="7DBEF517" w:rsidR="006D31F8" w:rsidRPr="0074001D" w:rsidRDefault="00145794" w:rsidP="00703EB9">
      <w:pPr>
        <w:pStyle w:val="RSCnumberedlist"/>
      </w:pPr>
      <w:r w:rsidRPr="0074001D">
        <w:t>Add a few marble chips</w:t>
      </w:r>
      <w:r w:rsidR="00EF6515">
        <w:t>.</w:t>
      </w:r>
      <w:r w:rsidRPr="0074001D">
        <w:t xml:space="preserve"> </w:t>
      </w:r>
    </w:p>
    <w:p w14:paraId="1C4CE677" w14:textId="1982C426" w:rsidR="006D31F8" w:rsidRPr="0074001D" w:rsidRDefault="00145794" w:rsidP="00703EB9">
      <w:pPr>
        <w:pStyle w:val="RSCnumberedlist"/>
      </w:pPr>
      <w:r w:rsidRPr="0074001D">
        <w:t xml:space="preserve">Add a few drops of limewater to </w:t>
      </w:r>
      <w:r w:rsidR="00E11F48">
        <w:t xml:space="preserve">a </w:t>
      </w:r>
      <w:r w:rsidRPr="0074001D">
        <w:t>clean test tube</w:t>
      </w:r>
      <w:r w:rsidR="00EF6515">
        <w:t>.</w:t>
      </w:r>
    </w:p>
    <w:p w14:paraId="5D48218B" w14:textId="0020CDD8" w:rsidR="00703EB9" w:rsidRPr="00C90E82" w:rsidRDefault="00145794" w:rsidP="00C90E82">
      <w:pPr>
        <w:pStyle w:val="RSCnumberedlist"/>
        <w:rPr>
          <w:b/>
          <w:bCs/>
          <w:color w:val="C8102E"/>
        </w:rPr>
      </w:pPr>
      <w:r w:rsidRPr="0074001D">
        <w:t>Using a dropper, transfer some of the evolving gases into the limewater.</w:t>
      </w:r>
    </w:p>
    <w:p w14:paraId="2A79CA6C" w14:textId="335F232B" w:rsidR="0074001D" w:rsidRPr="0074001D" w:rsidRDefault="0074001D" w:rsidP="00703EB9">
      <w:pPr>
        <w:pStyle w:val="RSCH3"/>
      </w:pPr>
      <w:r w:rsidRPr="0074001D">
        <w:lastRenderedPageBreak/>
        <w:t>Testing for conductivity</w:t>
      </w:r>
    </w:p>
    <w:p w14:paraId="074861AC" w14:textId="5912BCEE" w:rsidR="00703EB9" w:rsidRDefault="0074001D" w:rsidP="00145794">
      <w:pPr>
        <w:pStyle w:val="RSCnumberedlist"/>
        <w:numPr>
          <w:ilvl w:val="0"/>
          <w:numId w:val="17"/>
        </w:numPr>
      </w:pPr>
      <w:r w:rsidRPr="0074001D">
        <w:t>Set up the circuits</w:t>
      </w:r>
      <w:r w:rsidR="009113C7">
        <w:t>.</w:t>
      </w:r>
    </w:p>
    <w:p w14:paraId="7F3BE8AD" w14:textId="1741DE2E" w:rsidR="00703EB9" w:rsidRDefault="00E5084A" w:rsidP="00703EB9">
      <w:pPr>
        <w:pStyle w:val="RSCnumberedlist"/>
        <w:numPr>
          <w:ilvl w:val="0"/>
          <w:numId w:val="0"/>
        </w:numPr>
        <w:ind w:left="360" w:hanging="360"/>
      </w:pPr>
      <w:r w:rsidRPr="00703EB9">
        <w:rPr>
          <w:noProof/>
        </w:rPr>
        <w:drawing>
          <wp:anchor distT="0" distB="0" distL="114300" distR="114300" simplePos="0" relativeHeight="251658240" behindDoc="0" locked="0" layoutInCell="1" allowOverlap="1" wp14:anchorId="1F5107F6" wp14:editId="0265B3DB">
            <wp:simplePos x="0" y="0"/>
            <wp:positionH relativeFrom="column">
              <wp:posOffset>3038475</wp:posOffset>
            </wp:positionH>
            <wp:positionV relativeFrom="paragraph">
              <wp:posOffset>147320</wp:posOffset>
            </wp:positionV>
            <wp:extent cx="3092450" cy="2405380"/>
            <wp:effectExtent l="0" t="0" r="0" b="0"/>
            <wp:wrapNone/>
            <wp:docPr id="8" name="Picture 4" descr="A circuit diagram showing a power source, switch, bulb, electrodes and a beaker of hydrochloric ac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A circuit diagram showing a power source, switch, bulb, electrodes and a beaker of hydrochloric acid.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5A30DB" w14:textId="090B72DB" w:rsidR="00703EB9" w:rsidRDefault="00703EB9" w:rsidP="00703EB9">
      <w:pPr>
        <w:pStyle w:val="RSCnumberedlist"/>
        <w:numPr>
          <w:ilvl w:val="0"/>
          <w:numId w:val="0"/>
        </w:numPr>
        <w:ind w:left="360" w:hanging="360"/>
      </w:pPr>
      <w:r w:rsidRPr="00703EB9">
        <w:rPr>
          <w:noProof/>
        </w:rPr>
        <w:drawing>
          <wp:inline distT="0" distB="0" distL="0" distR="0" wp14:anchorId="4C8F7D44" wp14:editId="5D6DA6F2">
            <wp:extent cx="3081336" cy="2397238"/>
            <wp:effectExtent l="0" t="0" r="5080" b="3175"/>
            <wp:docPr id="10" name="Picture 5" descr="A circuit diagram showing a power source, switch, bulb, electrodes and a beaker of deionised wa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A circuit diagram showing a power source, switch, bulb, electrodes and a beaker of deionised water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336" cy="239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860EB" w14:textId="77777777" w:rsidR="00703EB9" w:rsidRDefault="00703EB9" w:rsidP="00703EB9">
      <w:pPr>
        <w:pStyle w:val="RSCnumberedlist"/>
        <w:numPr>
          <w:ilvl w:val="0"/>
          <w:numId w:val="0"/>
        </w:numPr>
      </w:pPr>
    </w:p>
    <w:p w14:paraId="65775D05" w14:textId="035C0A27" w:rsidR="00703EB9" w:rsidRDefault="00703EB9" w:rsidP="00703EB9">
      <w:pPr>
        <w:pStyle w:val="RSCnumberedlist"/>
      </w:pPr>
      <w:r w:rsidRPr="00703EB9">
        <w:t>Press down the switch to complete the electric circuits and note down your observations</w:t>
      </w:r>
      <w:r w:rsidR="00EF6515">
        <w:t>.</w:t>
      </w:r>
    </w:p>
    <w:p w14:paraId="205A499A" w14:textId="016BEB32" w:rsidR="00703EB9" w:rsidRDefault="00703EB9" w:rsidP="00C90E82">
      <w:pPr>
        <w:pStyle w:val="RSCH3"/>
      </w:pPr>
      <w:r>
        <w:t>Results table</w:t>
      </w:r>
    </w:p>
    <w:tbl>
      <w:tblPr>
        <w:tblStyle w:val="TableGrid"/>
        <w:tblW w:w="9060" w:type="dxa"/>
        <w:jc w:val="center"/>
        <w:tblLook w:val="04A0" w:firstRow="1" w:lastRow="0" w:firstColumn="1" w:lastColumn="0" w:noHBand="0" w:noVBand="1"/>
      </w:tblPr>
      <w:tblGrid>
        <w:gridCol w:w="1562"/>
        <w:gridCol w:w="7491"/>
        <w:gridCol w:w="7"/>
      </w:tblGrid>
      <w:tr w:rsidR="00703EB9" w:rsidRPr="00E73726" w14:paraId="43D87465" w14:textId="77777777" w:rsidTr="002574C8">
        <w:trPr>
          <w:gridAfter w:val="1"/>
          <w:wAfter w:w="7" w:type="dxa"/>
          <w:trHeight w:val="370"/>
          <w:jc w:val="center"/>
        </w:trPr>
        <w:tc>
          <w:tcPr>
            <w:tcW w:w="1562" w:type="dxa"/>
            <w:shd w:val="clear" w:color="auto" w:fill="F6E0C0"/>
          </w:tcPr>
          <w:p w14:paraId="66DED49E" w14:textId="060A0D3F" w:rsidR="00703EB9" w:rsidRPr="00E73726" w:rsidRDefault="00703EB9" w:rsidP="00645F3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Test</w:t>
            </w:r>
          </w:p>
        </w:tc>
        <w:tc>
          <w:tcPr>
            <w:tcW w:w="7491" w:type="dxa"/>
            <w:shd w:val="clear" w:color="auto" w:fill="F6E0C0"/>
            <w:vAlign w:val="center"/>
          </w:tcPr>
          <w:p w14:paraId="57506FA8" w14:textId="1468685D" w:rsidR="00703EB9" w:rsidRPr="00E73726" w:rsidRDefault="00703EB9" w:rsidP="00C90E82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Observations</w:t>
            </w:r>
          </w:p>
        </w:tc>
      </w:tr>
      <w:tr w:rsidR="00703EB9" w:rsidRPr="00985C41" w14:paraId="4DE83761" w14:textId="77777777" w:rsidTr="002574C8">
        <w:trPr>
          <w:gridAfter w:val="1"/>
          <w:wAfter w:w="7" w:type="dxa"/>
          <w:trHeight w:val="1725"/>
          <w:jc w:val="center"/>
        </w:trPr>
        <w:tc>
          <w:tcPr>
            <w:tcW w:w="1562" w:type="dxa"/>
            <w:vAlign w:val="center"/>
          </w:tcPr>
          <w:p w14:paraId="61F623E7" w14:textId="4CB34B6B" w:rsidR="00703EB9" w:rsidRPr="00985C41" w:rsidRDefault="00703EB9" w:rsidP="00A822B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Testing for pH</w:t>
            </w:r>
          </w:p>
        </w:tc>
        <w:tc>
          <w:tcPr>
            <w:tcW w:w="7491" w:type="dxa"/>
            <w:vAlign w:val="center"/>
          </w:tcPr>
          <w:p w14:paraId="45F11CBC" w14:textId="69C2AF8A" w:rsidR="00703EB9" w:rsidRPr="00985C41" w:rsidRDefault="00703EB9" w:rsidP="00A822B4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703EB9" w:rsidRPr="00985C41" w14:paraId="14EC361B" w14:textId="77777777" w:rsidTr="002574C8">
        <w:trPr>
          <w:gridAfter w:val="1"/>
          <w:wAfter w:w="7" w:type="dxa"/>
          <w:trHeight w:val="1725"/>
          <w:jc w:val="center"/>
        </w:trPr>
        <w:tc>
          <w:tcPr>
            <w:tcW w:w="1562" w:type="dxa"/>
            <w:vAlign w:val="center"/>
          </w:tcPr>
          <w:p w14:paraId="60A17155" w14:textId="356FB0C8" w:rsidR="00703EB9" w:rsidRPr="00985C41" w:rsidRDefault="00703EB9" w:rsidP="00A822B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Testing with magnesium</w:t>
            </w:r>
          </w:p>
        </w:tc>
        <w:tc>
          <w:tcPr>
            <w:tcW w:w="7491" w:type="dxa"/>
            <w:vAlign w:val="center"/>
          </w:tcPr>
          <w:p w14:paraId="20987C7B" w14:textId="77777777" w:rsidR="00703EB9" w:rsidRPr="00985C41" w:rsidRDefault="00703EB9" w:rsidP="00A822B4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703EB9" w:rsidRPr="00985C41" w14:paraId="2BF1AA49" w14:textId="77777777" w:rsidTr="002574C8">
        <w:trPr>
          <w:gridAfter w:val="1"/>
          <w:wAfter w:w="7" w:type="dxa"/>
          <w:trHeight w:val="1725"/>
          <w:jc w:val="center"/>
        </w:trPr>
        <w:tc>
          <w:tcPr>
            <w:tcW w:w="1562" w:type="dxa"/>
            <w:vAlign w:val="center"/>
          </w:tcPr>
          <w:p w14:paraId="44E45EDC" w14:textId="5BA3FE9E" w:rsidR="00703EB9" w:rsidRPr="00985C41" w:rsidRDefault="00703EB9" w:rsidP="00A822B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Testing with marble chips</w:t>
            </w:r>
          </w:p>
        </w:tc>
        <w:tc>
          <w:tcPr>
            <w:tcW w:w="7491" w:type="dxa"/>
            <w:vAlign w:val="center"/>
          </w:tcPr>
          <w:p w14:paraId="183E5FE6" w14:textId="77777777" w:rsidR="00703EB9" w:rsidRPr="00985C41" w:rsidRDefault="00703EB9" w:rsidP="00A822B4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703EB9" w:rsidRPr="00985C41" w14:paraId="77416AA6" w14:textId="77777777" w:rsidTr="002574C8">
        <w:trPr>
          <w:trHeight w:val="1725"/>
          <w:jc w:val="center"/>
        </w:trPr>
        <w:tc>
          <w:tcPr>
            <w:tcW w:w="1562" w:type="dxa"/>
            <w:vAlign w:val="center"/>
          </w:tcPr>
          <w:p w14:paraId="711E810B" w14:textId="2C7042E2" w:rsidR="00703EB9" w:rsidRPr="00E50FBA" w:rsidRDefault="00703EB9" w:rsidP="00A822B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</w:rPr>
              <w:t>Testing for conductivity</w:t>
            </w:r>
          </w:p>
        </w:tc>
        <w:tc>
          <w:tcPr>
            <w:tcW w:w="7498" w:type="dxa"/>
            <w:gridSpan w:val="2"/>
            <w:vAlign w:val="center"/>
          </w:tcPr>
          <w:p w14:paraId="2D8C37B2" w14:textId="77777777" w:rsidR="00703EB9" w:rsidRPr="00E50FBA" w:rsidRDefault="00703EB9" w:rsidP="00A822B4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</w:tr>
    </w:tbl>
    <w:p w14:paraId="2FD1E4CA" w14:textId="4EE407BD" w:rsidR="00037198" w:rsidRPr="0094426C" w:rsidRDefault="00F5564D" w:rsidP="00037198">
      <w:pPr>
        <w:pStyle w:val="RSCH2"/>
      </w:pPr>
      <w:r>
        <w:lastRenderedPageBreak/>
        <w:t>Follow</w:t>
      </w:r>
      <w:r w:rsidR="00BC1013">
        <w:t>-</w:t>
      </w:r>
      <w:r>
        <w:t>up questions</w:t>
      </w:r>
    </w:p>
    <w:p w14:paraId="5D845FE2" w14:textId="57669993" w:rsidR="00BC1013" w:rsidRDefault="00145794" w:rsidP="004F3C03">
      <w:pPr>
        <w:pStyle w:val="RSCnumberedlist"/>
        <w:numPr>
          <w:ilvl w:val="0"/>
          <w:numId w:val="18"/>
        </w:numPr>
      </w:pPr>
      <w:r w:rsidRPr="00F5564D">
        <w:t>Describe the appearance of hydrogen chloride.</w:t>
      </w:r>
    </w:p>
    <w:p w14:paraId="24F938E0" w14:textId="77777777" w:rsidR="00E83939" w:rsidRDefault="00E83939" w:rsidP="00C90E82">
      <w:pPr>
        <w:pStyle w:val="RSCnumberedlist"/>
        <w:numPr>
          <w:ilvl w:val="0"/>
          <w:numId w:val="0"/>
        </w:numPr>
        <w:ind w:left="360"/>
      </w:pPr>
    </w:p>
    <w:p w14:paraId="7261DE07" w14:textId="5016EAAF" w:rsidR="009A27CB" w:rsidRDefault="00F5564D" w:rsidP="00C90E82">
      <w:pPr>
        <w:pStyle w:val="RSCnumberedlist"/>
        <w:numPr>
          <w:ilvl w:val="0"/>
          <w:numId w:val="0"/>
        </w:numPr>
        <w:spacing w:before="120" w:line="360" w:lineRule="auto"/>
      </w:pPr>
      <w:r w:rsidRPr="0021503F">
        <w:t>__________________________________________________________________________________</w:t>
      </w:r>
    </w:p>
    <w:p w14:paraId="200C515A" w14:textId="0872DDB0" w:rsidR="00F5564D" w:rsidRDefault="009A27CB" w:rsidP="00C90E82">
      <w:pPr>
        <w:pStyle w:val="RSCnumberedlist"/>
        <w:numPr>
          <w:ilvl w:val="0"/>
          <w:numId w:val="0"/>
        </w:numPr>
        <w:spacing w:before="120" w:line="360" w:lineRule="auto"/>
      </w:pPr>
      <w:r>
        <w:tab/>
      </w:r>
      <w:r w:rsidR="00F5564D">
        <w:t>__________________________________________________________________________________</w:t>
      </w:r>
    </w:p>
    <w:p w14:paraId="3AED6ECA" w14:textId="77777777" w:rsidR="00F5564D" w:rsidRPr="00F5564D" w:rsidRDefault="00F5564D" w:rsidP="00F5564D">
      <w:pPr>
        <w:pStyle w:val="RSCnumberedlist"/>
        <w:numPr>
          <w:ilvl w:val="0"/>
          <w:numId w:val="0"/>
        </w:numPr>
      </w:pPr>
    </w:p>
    <w:p w14:paraId="05D785D7" w14:textId="77777777" w:rsidR="006D31F8" w:rsidRDefault="00145794" w:rsidP="00F5564D">
      <w:pPr>
        <w:pStyle w:val="RSCnumberedlist"/>
      </w:pPr>
      <w:r w:rsidRPr="00F5564D">
        <w:t>Draw a dot and cross diagram to show the bonding electrons in a molecule of hydrogen chloride.</w:t>
      </w:r>
    </w:p>
    <w:p w14:paraId="345B14FB" w14:textId="77777777" w:rsidR="00F5564D" w:rsidRDefault="00F5564D" w:rsidP="00F5564D">
      <w:pPr>
        <w:pStyle w:val="RSCnumberedlist"/>
        <w:numPr>
          <w:ilvl w:val="0"/>
          <w:numId w:val="0"/>
        </w:numPr>
        <w:ind w:left="360" w:hanging="360"/>
      </w:pPr>
    </w:p>
    <w:p w14:paraId="25409FE7" w14:textId="77777777" w:rsidR="00F5564D" w:rsidRDefault="00F5564D" w:rsidP="00F5564D">
      <w:pPr>
        <w:pStyle w:val="RSCnumberedlist"/>
        <w:numPr>
          <w:ilvl w:val="0"/>
          <w:numId w:val="0"/>
        </w:numPr>
        <w:ind w:left="360" w:hanging="360"/>
      </w:pPr>
    </w:p>
    <w:p w14:paraId="3B4315AB" w14:textId="77777777" w:rsidR="00F5564D" w:rsidRDefault="00F5564D" w:rsidP="00F5564D">
      <w:pPr>
        <w:pStyle w:val="RSCnumberedlist"/>
        <w:numPr>
          <w:ilvl w:val="0"/>
          <w:numId w:val="0"/>
        </w:numPr>
        <w:ind w:left="360" w:hanging="360"/>
      </w:pPr>
    </w:p>
    <w:p w14:paraId="17A3162B" w14:textId="77777777" w:rsidR="00F5564D" w:rsidRDefault="00F5564D" w:rsidP="00F5564D">
      <w:pPr>
        <w:pStyle w:val="RSCnumberedlist"/>
        <w:numPr>
          <w:ilvl w:val="0"/>
          <w:numId w:val="0"/>
        </w:numPr>
        <w:ind w:left="360" w:hanging="360"/>
      </w:pPr>
    </w:p>
    <w:p w14:paraId="66962950" w14:textId="77777777" w:rsidR="00F5564D" w:rsidRDefault="00F5564D" w:rsidP="00F5564D">
      <w:pPr>
        <w:pStyle w:val="RSCnumberedlist"/>
        <w:numPr>
          <w:ilvl w:val="0"/>
          <w:numId w:val="0"/>
        </w:numPr>
        <w:ind w:left="360" w:hanging="360"/>
      </w:pPr>
    </w:p>
    <w:p w14:paraId="29BBDD06" w14:textId="77777777" w:rsidR="00F5564D" w:rsidRPr="00F5564D" w:rsidRDefault="00F5564D" w:rsidP="00F5564D">
      <w:pPr>
        <w:pStyle w:val="RSCnumberedlist"/>
        <w:numPr>
          <w:ilvl w:val="0"/>
          <w:numId w:val="0"/>
        </w:numPr>
        <w:ind w:left="360" w:hanging="360"/>
      </w:pPr>
    </w:p>
    <w:p w14:paraId="38364400" w14:textId="77777777" w:rsidR="006D31F8" w:rsidRPr="00F5564D" w:rsidRDefault="00145794" w:rsidP="004F3C03">
      <w:pPr>
        <w:pStyle w:val="RSCnumberedlist"/>
      </w:pPr>
      <w:r w:rsidRPr="00F5564D">
        <w:t xml:space="preserve">Hydrogen chloride is very soluble in water. </w:t>
      </w:r>
    </w:p>
    <w:p w14:paraId="14DB8500" w14:textId="10D023E0" w:rsidR="006D31F8" w:rsidRDefault="00145794" w:rsidP="00B954D8">
      <w:pPr>
        <w:pStyle w:val="RSCletteredlist"/>
        <w:numPr>
          <w:ilvl w:val="0"/>
          <w:numId w:val="32"/>
        </w:numPr>
      </w:pPr>
      <w:r w:rsidRPr="00F5564D">
        <w:t>State the meaning of</w:t>
      </w:r>
      <w:r w:rsidR="00B954D8">
        <w:t xml:space="preserve"> the term</w:t>
      </w:r>
      <w:r w:rsidRPr="00F5564D">
        <w:t xml:space="preserve"> </w:t>
      </w:r>
      <w:r w:rsidRPr="00B954D8">
        <w:rPr>
          <w:b/>
          <w:bCs/>
        </w:rPr>
        <w:t>soluble</w:t>
      </w:r>
      <w:r w:rsidR="00EF6515">
        <w:t>.</w:t>
      </w:r>
    </w:p>
    <w:p w14:paraId="4E1F6354" w14:textId="75EC2D12" w:rsidR="004F3C03" w:rsidRPr="00502FF8" w:rsidRDefault="001531DE" w:rsidP="00502FF8">
      <w:pPr>
        <w:pStyle w:val="RSCUnderline"/>
      </w:pPr>
      <w:r w:rsidRPr="0021503F">
        <w:t>________</w:t>
      </w:r>
      <w:r w:rsidRPr="00502FF8">
        <w:t>______________________________________________________________________</w:t>
      </w:r>
      <w:r w:rsidR="00502FF8">
        <w:t>____</w:t>
      </w:r>
    </w:p>
    <w:p w14:paraId="59389985" w14:textId="13DC027D" w:rsidR="001531DE" w:rsidRDefault="001531DE" w:rsidP="00502FF8">
      <w:pPr>
        <w:pStyle w:val="RSCUnderline"/>
      </w:pPr>
      <w:r w:rsidRPr="00502FF8">
        <w:t>________</w:t>
      </w:r>
      <w:r>
        <w:t>______________________________________________________________________</w:t>
      </w:r>
      <w:r w:rsidR="00502FF8">
        <w:t>____</w:t>
      </w:r>
    </w:p>
    <w:p w14:paraId="448A120A" w14:textId="35E33B37" w:rsidR="006D31F8" w:rsidRDefault="00145794" w:rsidP="00B954D8">
      <w:pPr>
        <w:pStyle w:val="RSCletteredlist"/>
        <w:numPr>
          <w:ilvl w:val="0"/>
          <w:numId w:val="32"/>
        </w:numPr>
        <w:tabs>
          <w:tab w:val="clear" w:pos="8647"/>
        </w:tabs>
      </w:pPr>
      <w:r w:rsidRPr="00F5564D">
        <w:t>Describe a simple test that would support the above statement</w:t>
      </w:r>
      <w:r w:rsidR="00EF6515">
        <w:t>.</w:t>
      </w:r>
    </w:p>
    <w:p w14:paraId="461FFB37" w14:textId="2205A844" w:rsidR="001531DE" w:rsidRPr="00502FF8" w:rsidRDefault="001531DE" w:rsidP="00502FF8">
      <w:pPr>
        <w:pStyle w:val="RSCUnderline"/>
      </w:pPr>
      <w:r w:rsidRPr="0021503F">
        <w:t>_______________________________________________________________________</w:t>
      </w:r>
      <w:r w:rsidRPr="00502FF8">
        <w:t>_______</w:t>
      </w:r>
      <w:r w:rsidR="00502FF8">
        <w:t>____</w:t>
      </w:r>
    </w:p>
    <w:p w14:paraId="6974EFCA" w14:textId="2DCC1A5D" w:rsidR="001531DE" w:rsidRDefault="001531DE" w:rsidP="00502FF8">
      <w:pPr>
        <w:pStyle w:val="RSCUnderline"/>
      </w:pPr>
      <w:r w:rsidRPr="00502FF8">
        <w:t>__________________________________________________________________________</w:t>
      </w:r>
      <w:r>
        <w:t>____</w:t>
      </w:r>
      <w:r w:rsidR="00502FF8">
        <w:t>____</w:t>
      </w:r>
    </w:p>
    <w:p w14:paraId="7FE2D695" w14:textId="76C6CDCB" w:rsidR="006D31F8" w:rsidRDefault="00145794" w:rsidP="00B954D8">
      <w:pPr>
        <w:pStyle w:val="RSCletteredlist"/>
        <w:numPr>
          <w:ilvl w:val="0"/>
          <w:numId w:val="32"/>
        </w:numPr>
        <w:tabs>
          <w:tab w:val="clear" w:pos="8647"/>
        </w:tabs>
      </w:pPr>
      <w:r w:rsidRPr="00F5564D">
        <w:t>Complete the equation</w:t>
      </w:r>
      <w:r w:rsidR="00EF6515">
        <w:t>.</w:t>
      </w:r>
    </w:p>
    <w:p w14:paraId="06CA170D" w14:textId="77777777" w:rsidR="001531DE" w:rsidRPr="00F5564D" w:rsidRDefault="001531DE" w:rsidP="001531DE">
      <w:pPr>
        <w:pStyle w:val="RSCnumberedlist"/>
        <w:numPr>
          <w:ilvl w:val="0"/>
          <w:numId w:val="0"/>
        </w:numPr>
        <w:ind w:left="720"/>
      </w:pPr>
    </w:p>
    <w:p w14:paraId="3C4F00E0" w14:textId="0F7FDEB6" w:rsidR="006D31F8" w:rsidRPr="00900728" w:rsidRDefault="00900728" w:rsidP="0028342A">
      <w:pPr>
        <w:pStyle w:val="RSCnumberedlist"/>
        <w:numPr>
          <w:ilvl w:val="0"/>
          <w:numId w:val="0"/>
        </w:numPr>
        <w:ind w:left="284"/>
        <w:jc w:val="center"/>
        <w:rPr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HCl(g) + </m:t>
          </m:r>
          <m:sSub>
            <m:sSubPr>
              <m:ctrlPr>
                <w:rPr>
                  <w:rFonts w:ascii="Cambria Math" w:hAnsi="Cambria Math"/>
                  <w:iCs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O(l) → _________ (__</m:t>
          </m:r>
          <m:r>
            <m:rPr>
              <m:sty m:val="p"/>
            </m:rPr>
            <w:rPr>
              <w:rFonts w:ascii="Cambria Math" w:hAnsi="Cambria Math"/>
            </w:rPr>
            <m:t>_</m:t>
          </m:r>
          <m:r>
            <m:rPr>
              <m:sty m:val="p"/>
            </m:rPr>
            <w:rPr>
              <w:rFonts w:ascii="Cambria Math" w:hAnsi="Cambria Math"/>
            </w:rPr>
            <m:t>_)</m:t>
          </m:r>
        </m:oMath>
      </m:oMathPara>
    </w:p>
    <w:p w14:paraId="11E2F284" w14:textId="77777777" w:rsidR="001531DE" w:rsidRPr="00F5564D" w:rsidRDefault="001531DE" w:rsidP="001531DE">
      <w:pPr>
        <w:pStyle w:val="RSCnumberedlist"/>
        <w:numPr>
          <w:ilvl w:val="0"/>
          <w:numId w:val="0"/>
        </w:numPr>
        <w:ind w:left="720"/>
      </w:pPr>
    </w:p>
    <w:p w14:paraId="3DE156D5" w14:textId="79BA4B18" w:rsidR="006D31F8" w:rsidRDefault="00145794" w:rsidP="00B954D8">
      <w:pPr>
        <w:pStyle w:val="RSCletteredlist"/>
        <w:numPr>
          <w:ilvl w:val="0"/>
          <w:numId w:val="32"/>
        </w:numPr>
        <w:ind w:left="284"/>
      </w:pPr>
      <w:r w:rsidRPr="00F5564D">
        <w:t xml:space="preserve">Describe how the chemical bonding in </w:t>
      </w:r>
      <w:r w:rsidRPr="00C90E82">
        <w:rPr>
          <w:rFonts w:ascii="Cambria Math" w:hAnsi="Cambria Math"/>
        </w:rPr>
        <w:t>HCl</w:t>
      </w:r>
      <w:r w:rsidRPr="00F5564D">
        <w:t xml:space="preserve"> changes as hydrogen chloride molecules dissolve in water</w:t>
      </w:r>
      <w:r w:rsidR="00EF6515">
        <w:t>.</w:t>
      </w:r>
    </w:p>
    <w:p w14:paraId="70D04E7E" w14:textId="55913F68" w:rsidR="001531DE" w:rsidRDefault="001531DE" w:rsidP="00ED24D5">
      <w:pPr>
        <w:pStyle w:val="RSCUnderline"/>
      </w:pPr>
      <w:r w:rsidRPr="0021503F">
        <w:t>______________________________________________________________________________</w:t>
      </w:r>
      <w:r w:rsidR="00937EA1">
        <w:t>____</w:t>
      </w:r>
    </w:p>
    <w:p w14:paraId="0260301D" w14:textId="2B63EEC9" w:rsidR="001531DE" w:rsidRDefault="001531DE" w:rsidP="00ED24D5">
      <w:pPr>
        <w:pStyle w:val="RSCUnderline"/>
      </w:pPr>
      <w:r>
        <w:t>______________________________________________________________________________</w:t>
      </w:r>
      <w:r w:rsidR="00937EA1">
        <w:t>____</w:t>
      </w:r>
    </w:p>
    <w:p w14:paraId="3F227139" w14:textId="7346A684" w:rsidR="001531DE" w:rsidRDefault="001531DE" w:rsidP="00ED24D5">
      <w:pPr>
        <w:pStyle w:val="RSCUnderline"/>
      </w:pPr>
      <w:r w:rsidRPr="0021503F">
        <w:t>_____________________________________________________________________________</w:t>
      </w:r>
      <w:r w:rsidR="00937EA1">
        <w:t>_____</w:t>
      </w:r>
    </w:p>
    <w:p w14:paraId="275E6364" w14:textId="56F987C5" w:rsidR="001531DE" w:rsidRDefault="001531DE" w:rsidP="00ED24D5">
      <w:pPr>
        <w:pStyle w:val="RSCUnderline"/>
      </w:pPr>
      <w:r>
        <w:t>______________________________________________________________________________</w:t>
      </w:r>
      <w:r w:rsidR="00937EA1">
        <w:t>____</w:t>
      </w:r>
    </w:p>
    <w:p w14:paraId="4A7E780C" w14:textId="18F7A269" w:rsidR="001531DE" w:rsidRPr="00F5564D" w:rsidRDefault="00937EA1" w:rsidP="00937EA1">
      <w:pPr>
        <w:pStyle w:val="RSCUnderline"/>
      </w:pPr>
      <w:r w:rsidRPr="0021503F">
        <w:t>__________________________________________________________________________</w:t>
      </w:r>
      <w:r>
        <w:t>________</w:t>
      </w:r>
    </w:p>
    <w:p w14:paraId="38F5FC57" w14:textId="77777777" w:rsidR="00003151" w:rsidRDefault="00003151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6D38B9E" w14:textId="77777777" w:rsidR="007D6ED7" w:rsidRDefault="00F5564D" w:rsidP="007D6ED7">
      <w:pPr>
        <w:pStyle w:val="RSCnumberedlist"/>
      </w:pPr>
      <w:r w:rsidRPr="00F5564D">
        <w:lastRenderedPageBreak/>
        <w:t>When sodium hydroxide is added to hydrochloric acid</w:t>
      </w:r>
      <w:r w:rsidR="00554304">
        <w:t>,</w:t>
      </w:r>
      <w:r w:rsidRPr="00F5564D">
        <w:t xml:space="preserve"> a chemical reaction takes place.</w:t>
      </w:r>
    </w:p>
    <w:p w14:paraId="282C4998" w14:textId="77777777" w:rsidR="003C4012" w:rsidRDefault="003C4012" w:rsidP="003C4012">
      <w:pPr>
        <w:pStyle w:val="RSCnumberedlist"/>
        <w:numPr>
          <w:ilvl w:val="0"/>
          <w:numId w:val="0"/>
        </w:numPr>
        <w:ind w:left="360"/>
      </w:pPr>
    </w:p>
    <w:p w14:paraId="1C4EB5AF" w14:textId="00116851" w:rsidR="00003151" w:rsidRDefault="00145794" w:rsidP="003C4012">
      <w:pPr>
        <w:pStyle w:val="RSCnumberedlist"/>
        <w:numPr>
          <w:ilvl w:val="0"/>
          <w:numId w:val="34"/>
        </w:numPr>
        <w:tabs>
          <w:tab w:val="clear" w:pos="426"/>
          <w:tab w:val="clear" w:pos="851"/>
        </w:tabs>
      </w:pPr>
      <w:r w:rsidRPr="00F5564D">
        <w:t>State the type of reaction</w:t>
      </w:r>
      <w:r w:rsidR="0053029F">
        <w:t>.</w:t>
      </w:r>
      <w:r w:rsidR="001531DE">
        <w:t xml:space="preserve"> </w:t>
      </w:r>
    </w:p>
    <w:p w14:paraId="3E31D3CC" w14:textId="2B9721C6" w:rsidR="006D31F8" w:rsidRDefault="001531DE" w:rsidP="007D6ED7">
      <w:pPr>
        <w:pStyle w:val="RSCUnderline"/>
      </w:pPr>
      <w:r w:rsidRPr="0021503F">
        <w:t>______________________</w:t>
      </w:r>
      <w:r>
        <w:t>_______________________________</w:t>
      </w:r>
      <w:r w:rsidR="008C186E">
        <w:t>________</w:t>
      </w:r>
      <w:r w:rsidR="007D6ED7">
        <w:t>_____________________</w:t>
      </w:r>
    </w:p>
    <w:p w14:paraId="5A78718A" w14:textId="6816C7EA" w:rsidR="00037198" w:rsidRPr="00C90E82" w:rsidRDefault="00F5564D" w:rsidP="007D6ED7">
      <w:pPr>
        <w:pStyle w:val="RSCletteredlist"/>
        <w:numPr>
          <w:ilvl w:val="0"/>
          <w:numId w:val="31"/>
        </w:numPr>
      </w:pPr>
      <w:r w:rsidRPr="00F5564D">
        <w:rPr>
          <w:color w:val="000000" w:themeColor="text1"/>
        </w:rPr>
        <w:t xml:space="preserve">Write a </w:t>
      </w:r>
      <w:r w:rsidR="001531DE">
        <w:rPr>
          <w:color w:val="000000" w:themeColor="text1"/>
        </w:rPr>
        <w:t>symbol</w:t>
      </w:r>
      <w:r w:rsidRPr="00F5564D">
        <w:rPr>
          <w:color w:val="000000" w:themeColor="text1"/>
        </w:rPr>
        <w:t xml:space="preserve"> equation for the reaction</w:t>
      </w:r>
      <w:r w:rsidR="0053029F">
        <w:rPr>
          <w:color w:val="000000" w:themeColor="text1"/>
        </w:rPr>
        <w:t>.</w:t>
      </w:r>
      <w:r w:rsidRPr="00F5564D">
        <w:rPr>
          <w:color w:val="000000" w:themeColor="text1"/>
        </w:rPr>
        <w:t xml:space="preserve"> </w:t>
      </w:r>
    </w:p>
    <w:p w14:paraId="49186479" w14:textId="77777777" w:rsidR="00803ABA" w:rsidRPr="001531DE" w:rsidRDefault="00803ABA" w:rsidP="00C90E82">
      <w:pPr>
        <w:pStyle w:val="RSCletteredlist"/>
        <w:numPr>
          <w:ilvl w:val="0"/>
          <w:numId w:val="0"/>
        </w:numPr>
        <w:ind w:left="720"/>
      </w:pPr>
    </w:p>
    <w:p w14:paraId="60AF4870" w14:textId="22883EBB" w:rsidR="0053029F" w:rsidRDefault="001531DE" w:rsidP="00EA1667">
      <w:pPr>
        <w:pStyle w:val="RSCletteredlist"/>
        <w:numPr>
          <w:ilvl w:val="0"/>
          <w:numId w:val="0"/>
        </w:numPr>
        <w:ind w:hanging="360"/>
        <w:jc w:val="center"/>
      </w:pPr>
      <w:r>
        <w:t xml:space="preserve">_____________ + _____________ </w:t>
      </w:r>
      <w:r w:rsidR="008C186E">
        <w:t>→</w:t>
      </w:r>
      <w:r>
        <w:t xml:space="preserve"> _____________ + _____________</w:t>
      </w:r>
    </w:p>
    <w:p w14:paraId="761BA269" w14:textId="77777777" w:rsidR="00003151" w:rsidRDefault="00003151" w:rsidP="00003151">
      <w:pPr>
        <w:pStyle w:val="RSCletteredlist"/>
        <w:numPr>
          <w:ilvl w:val="0"/>
          <w:numId w:val="0"/>
        </w:numPr>
        <w:ind w:hanging="360"/>
      </w:pPr>
    </w:p>
    <w:p w14:paraId="52317D51" w14:textId="77777777" w:rsidR="001531DE" w:rsidRDefault="001531DE" w:rsidP="00470BA6">
      <w:pPr>
        <w:pStyle w:val="RSCnumberedlist"/>
        <w:tabs>
          <w:tab w:val="clear" w:pos="426"/>
          <w:tab w:val="clear" w:pos="851"/>
        </w:tabs>
        <w:ind w:left="284" w:hanging="284"/>
      </w:pPr>
      <w:r w:rsidRPr="001531DE">
        <w:t>When zinc is added to hydrochloric acid, a gas is produced.</w:t>
      </w:r>
    </w:p>
    <w:p w14:paraId="20C30BFA" w14:textId="75AF42C5" w:rsidR="00532071" w:rsidRDefault="00145794" w:rsidP="00470BA6">
      <w:pPr>
        <w:pStyle w:val="RSCletteredlist"/>
        <w:numPr>
          <w:ilvl w:val="0"/>
          <w:numId w:val="22"/>
        </w:numPr>
        <w:ind w:left="426" w:hanging="426"/>
      </w:pPr>
      <w:r w:rsidRPr="001531DE">
        <w:t>Name the gas</w:t>
      </w:r>
      <w:r w:rsidR="00532071">
        <w:t xml:space="preserve">. </w:t>
      </w:r>
      <w:r w:rsidR="001531DE">
        <w:t xml:space="preserve"> </w:t>
      </w:r>
    </w:p>
    <w:p w14:paraId="4B0A0B92" w14:textId="3E4DD959" w:rsidR="00532071" w:rsidRDefault="00532071" w:rsidP="00470BA6">
      <w:pPr>
        <w:pStyle w:val="RSCUnderline"/>
        <w:rPr>
          <w:color w:val="000000" w:themeColor="text1"/>
        </w:rPr>
      </w:pPr>
      <w:r>
        <w:t>_____________________________________________________</w:t>
      </w:r>
      <w:r w:rsidR="00470BA6">
        <w:t>_____________________________</w:t>
      </w:r>
    </w:p>
    <w:p w14:paraId="205002F0" w14:textId="5537B8CA" w:rsidR="006D31F8" w:rsidRDefault="00145794" w:rsidP="00470BA6">
      <w:pPr>
        <w:pStyle w:val="RSCletteredlist"/>
        <w:numPr>
          <w:ilvl w:val="0"/>
          <w:numId w:val="22"/>
        </w:numPr>
        <w:ind w:left="426" w:hanging="426"/>
      </w:pPr>
      <w:r w:rsidRPr="001531DE">
        <w:t>Describe a test that could confirm your previous answer</w:t>
      </w:r>
      <w:r w:rsidR="00532071">
        <w:t>.</w:t>
      </w:r>
    </w:p>
    <w:p w14:paraId="52851564" w14:textId="036436D2" w:rsidR="001531DE" w:rsidRPr="00470BA6" w:rsidRDefault="001531DE" w:rsidP="00470BA6">
      <w:pPr>
        <w:pStyle w:val="RSCUnderline"/>
      </w:pPr>
      <w:r w:rsidRPr="0021503F">
        <w:t>__________________________</w:t>
      </w:r>
      <w:r w:rsidRPr="00470BA6">
        <w:t>____________________________________________________</w:t>
      </w:r>
      <w:r w:rsidR="00470BA6">
        <w:t>____</w:t>
      </w:r>
    </w:p>
    <w:p w14:paraId="27623DAF" w14:textId="005EEC15" w:rsidR="001531DE" w:rsidRPr="001531DE" w:rsidRDefault="001531DE" w:rsidP="00470BA6">
      <w:pPr>
        <w:pStyle w:val="RSCUnderline"/>
      </w:pPr>
      <w:r w:rsidRPr="00470BA6">
        <w:t>_____________________________</w:t>
      </w:r>
      <w:r>
        <w:t>_________________________________________________</w:t>
      </w:r>
      <w:r w:rsidR="00470BA6">
        <w:t>____</w:t>
      </w:r>
    </w:p>
    <w:p w14:paraId="353F50EC" w14:textId="5849AEBC" w:rsidR="00037198" w:rsidRDefault="00145794" w:rsidP="00470BA6">
      <w:pPr>
        <w:pStyle w:val="RSCletteredlist"/>
        <w:numPr>
          <w:ilvl w:val="0"/>
          <w:numId w:val="22"/>
        </w:numPr>
        <w:ind w:left="284"/>
      </w:pPr>
      <w:r w:rsidRPr="001531DE">
        <w:t xml:space="preserve">Write a </w:t>
      </w:r>
      <w:r w:rsidR="001531DE">
        <w:t>symbol</w:t>
      </w:r>
      <w:r w:rsidRPr="001531DE">
        <w:t xml:space="preserve"> equation for the reaction</w:t>
      </w:r>
      <w:r w:rsidR="00532071">
        <w:t>.</w:t>
      </w:r>
      <w:r w:rsidR="00470BA6">
        <w:br/>
      </w:r>
    </w:p>
    <w:p w14:paraId="32114C90" w14:textId="5493976D" w:rsidR="001531DE" w:rsidRDefault="001531DE" w:rsidP="00470BA6">
      <w:pPr>
        <w:pStyle w:val="RSCletteredlist"/>
        <w:numPr>
          <w:ilvl w:val="0"/>
          <w:numId w:val="0"/>
        </w:numPr>
        <w:spacing w:before="240"/>
        <w:ind w:hanging="360"/>
        <w:jc w:val="center"/>
        <w:rPr>
          <w:color w:val="000000" w:themeColor="text1"/>
        </w:rPr>
      </w:pPr>
      <w:r>
        <w:t xml:space="preserve">_____________ + _____________ </w:t>
      </w:r>
      <w:r w:rsidR="00456E7D">
        <w:t>→</w:t>
      </w:r>
      <w:r>
        <w:t xml:space="preserve"> _____________ + _____________</w:t>
      </w:r>
    </w:p>
    <w:p w14:paraId="5CB3068E" w14:textId="77777777" w:rsidR="001531DE" w:rsidRDefault="001531DE" w:rsidP="001531DE">
      <w:pPr>
        <w:pStyle w:val="RSCletteredlist"/>
        <w:numPr>
          <w:ilvl w:val="0"/>
          <w:numId w:val="0"/>
        </w:numPr>
        <w:ind w:left="360" w:hanging="360"/>
      </w:pPr>
    </w:p>
    <w:p w14:paraId="0BA61964" w14:textId="77777777" w:rsidR="003C4012" w:rsidRDefault="001531DE" w:rsidP="00470BA6">
      <w:pPr>
        <w:pStyle w:val="RSCnumberedlist"/>
        <w:ind w:left="284"/>
      </w:pPr>
      <w:r w:rsidRPr="001531DE">
        <w:t xml:space="preserve">When washing soda, </w:t>
      </w:r>
      <m:oMath>
        <m:r>
          <m:rPr>
            <m:sty m:val="p"/>
          </m:rP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456E7D" w:rsidRPr="00003151">
        <w:rPr>
          <w:iCs/>
        </w:rPr>
        <w:t>,</w:t>
      </w:r>
      <w:r w:rsidR="00456E7D">
        <w:t xml:space="preserve"> </w:t>
      </w:r>
      <w:r w:rsidRPr="001531DE">
        <w:t>is added to hydrochloric acid, a gas is produced</w:t>
      </w:r>
      <w:r w:rsidR="003C4012">
        <w:t>.</w:t>
      </w:r>
    </w:p>
    <w:p w14:paraId="6FF93403" w14:textId="77777777" w:rsidR="003C4012" w:rsidRDefault="003C4012" w:rsidP="003C4012">
      <w:pPr>
        <w:pStyle w:val="RSCnumberedlist"/>
        <w:numPr>
          <w:ilvl w:val="0"/>
          <w:numId w:val="0"/>
        </w:numPr>
        <w:ind w:left="-76"/>
      </w:pPr>
    </w:p>
    <w:p w14:paraId="6F25279B" w14:textId="38747E21" w:rsidR="00470087" w:rsidRDefault="00864FDB" w:rsidP="00D41875">
      <w:pPr>
        <w:pStyle w:val="RSCnumberedlist"/>
        <w:numPr>
          <w:ilvl w:val="0"/>
          <w:numId w:val="35"/>
        </w:numPr>
        <w:tabs>
          <w:tab w:val="clear" w:pos="426"/>
          <w:tab w:val="clear" w:pos="851"/>
        </w:tabs>
        <w:ind w:left="426" w:hanging="426"/>
      </w:pPr>
      <w:r w:rsidRPr="001531DE">
        <w:t>Name the gas</w:t>
      </w:r>
      <w:r w:rsidR="00532071">
        <w:t>.</w:t>
      </w:r>
    </w:p>
    <w:p w14:paraId="285F8977" w14:textId="363B1FA7" w:rsidR="00864FDB" w:rsidRDefault="00864FDB" w:rsidP="00D41875">
      <w:pPr>
        <w:pStyle w:val="RSCUnderline"/>
      </w:pPr>
      <w:r w:rsidRPr="0021503F">
        <w:t>______________________</w:t>
      </w:r>
      <w:r>
        <w:t>_______________________________</w:t>
      </w:r>
      <w:r w:rsidR="00D41875">
        <w:t>_____________________________</w:t>
      </w:r>
    </w:p>
    <w:p w14:paraId="583E5F1D" w14:textId="57AD2D5F" w:rsidR="00864FDB" w:rsidRDefault="00145794" w:rsidP="003C4012">
      <w:pPr>
        <w:pStyle w:val="RSCnumberedlist"/>
        <w:numPr>
          <w:ilvl w:val="0"/>
          <w:numId w:val="35"/>
        </w:numPr>
      </w:pPr>
      <w:r w:rsidRPr="001531DE">
        <w:t>Describe a test that could confirm your previous answer</w:t>
      </w:r>
      <w:r w:rsidR="00532071">
        <w:t>.</w:t>
      </w:r>
    </w:p>
    <w:p w14:paraId="2B2C4B50" w14:textId="6BA52659" w:rsidR="00864FDB" w:rsidRDefault="00864FDB" w:rsidP="00003151">
      <w:pPr>
        <w:pStyle w:val="RSCUnderline"/>
      </w:pPr>
      <w:r w:rsidRPr="0021503F">
        <w:t>______________________________________________________________________________</w:t>
      </w:r>
      <w:r w:rsidR="00D41875">
        <w:t>____</w:t>
      </w:r>
    </w:p>
    <w:p w14:paraId="27149C2F" w14:textId="440B33B2" w:rsidR="00003151" w:rsidRPr="00864FDB" w:rsidRDefault="00864FDB" w:rsidP="00003151">
      <w:pPr>
        <w:pStyle w:val="RSCUnderline"/>
      </w:pPr>
      <w:r>
        <w:t>______________________________________________________________________________</w:t>
      </w:r>
      <w:r w:rsidR="00D41875">
        <w:t>____</w:t>
      </w:r>
    </w:p>
    <w:p w14:paraId="5CD4FAB9" w14:textId="1CFEA581" w:rsidR="00864FDB" w:rsidRDefault="00145794" w:rsidP="00D958C6">
      <w:pPr>
        <w:pStyle w:val="RSCnumberedlist"/>
        <w:numPr>
          <w:ilvl w:val="0"/>
          <w:numId w:val="35"/>
        </w:numPr>
        <w:ind w:left="284"/>
      </w:pPr>
      <w:r w:rsidRPr="001531DE">
        <w:t xml:space="preserve">Write a </w:t>
      </w:r>
      <w:r w:rsidR="009B1376">
        <w:t xml:space="preserve">balanced </w:t>
      </w:r>
      <w:r w:rsidR="00250798">
        <w:t>symbol</w:t>
      </w:r>
      <w:r w:rsidR="00250798" w:rsidRPr="001531DE">
        <w:t xml:space="preserve"> </w:t>
      </w:r>
      <w:r w:rsidRPr="001531DE">
        <w:t>equation for the reaction</w:t>
      </w:r>
      <w:r w:rsidR="00532071">
        <w:t>.</w:t>
      </w:r>
    </w:p>
    <w:p w14:paraId="741FEB83" w14:textId="20915DBC" w:rsidR="00864FDB" w:rsidRDefault="00864FDB" w:rsidP="00D958C6">
      <w:pPr>
        <w:pStyle w:val="RSCletteredlist"/>
        <w:numPr>
          <w:ilvl w:val="0"/>
          <w:numId w:val="0"/>
        </w:numPr>
        <w:ind w:hanging="360"/>
        <w:jc w:val="center"/>
        <w:rPr>
          <w:color w:val="000000" w:themeColor="text1"/>
        </w:rPr>
      </w:pPr>
      <w:r>
        <w:t xml:space="preserve">_____________ + _____________ </w:t>
      </w:r>
      <w:r w:rsidR="002A5C92">
        <w:t>→</w:t>
      </w:r>
      <w:r>
        <w:t xml:space="preserve"> _____________ + _____________+ _____________</w:t>
      </w:r>
    </w:p>
    <w:p w14:paraId="71A364E5" w14:textId="77777777" w:rsidR="00864FDB" w:rsidRPr="001531DE" w:rsidRDefault="00864FDB" w:rsidP="00864FDB">
      <w:pPr>
        <w:pStyle w:val="RSCnumberedlist"/>
        <w:numPr>
          <w:ilvl w:val="0"/>
          <w:numId w:val="0"/>
        </w:numPr>
        <w:ind w:left="360" w:hanging="360"/>
      </w:pPr>
    </w:p>
    <w:p w14:paraId="6CA6B99A" w14:textId="018510D0" w:rsidR="004B4C84" w:rsidRDefault="001531DE" w:rsidP="009B1376">
      <w:pPr>
        <w:pStyle w:val="RSCnumberedlist"/>
      </w:pPr>
      <w:r w:rsidRPr="001531DE">
        <w:t xml:space="preserve">Suggest a reason why hydrochloric acid is a good conductor of </w:t>
      </w:r>
      <w:r w:rsidR="00532071" w:rsidRPr="001531DE">
        <w:t>electricity,</w:t>
      </w:r>
      <w:r w:rsidRPr="001531DE">
        <w:t xml:space="preserve"> but hydrogen chloride is not. </w:t>
      </w:r>
    </w:p>
    <w:p w14:paraId="59102F72" w14:textId="4A354DF6" w:rsidR="00037198" w:rsidRDefault="00037198" w:rsidP="00003151">
      <w:pPr>
        <w:pStyle w:val="RSCUnderline"/>
      </w:pPr>
      <w:r w:rsidRPr="0021503F">
        <w:t>______________________________________________________________________________</w:t>
      </w:r>
    </w:p>
    <w:p w14:paraId="5CF90DB7" w14:textId="40AF7D9C" w:rsidR="00037198" w:rsidRDefault="00037198" w:rsidP="00003151">
      <w:pPr>
        <w:pStyle w:val="RSCUnderline"/>
      </w:pPr>
      <w:r>
        <w:t>______________________________________________________________________________</w:t>
      </w:r>
    </w:p>
    <w:p w14:paraId="0FFB66E1" w14:textId="20D813B2" w:rsidR="009B1376" w:rsidRDefault="00037198" w:rsidP="009B1376">
      <w:pPr>
        <w:pStyle w:val="RSCUnderline"/>
      </w:pPr>
      <w:r>
        <w:t>______________________________________________________________________________</w:t>
      </w:r>
    </w:p>
    <w:p w14:paraId="3AA67684" w14:textId="77777777" w:rsidR="009B1376" w:rsidRDefault="009B1376" w:rsidP="009B1376">
      <w:pPr>
        <w:pStyle w:val="RSCUnderline"/>
      </w:pPr>
      <w:r w:rsidRPr="0021503F">
        <w:t>______________________________________________________________________________</w:t>
      </w:r>
    </w:p>
    <w:p w14:paraId="1F1D894F" w14:textId="77777777" w:rsidR="009B1376" w:rsidRDefault="009B1376" w:rsidP="009B1376">
      <w:pPr>
        <w:pStyle w:val="RSCUnderline"/>
      </w:pPr>
      <w:r>
        <w:t>______________________________________________________________________________</w:t>
      </w:r>
    </w:p>
    <w:p w14:paraId="4B296FFE" w14:textId="77777777" w:rsidR="009B1376" w:rsidRDefault="009B1376" w:rsidP="009B1376">
      <w:pPr>
        <w:pStyle w:val="RSCUnderline"/>
      </w:pPr>
      <w:r>
        <w:t>______________________________________________________________________________</w:t>
      </w:r>
    </w:p>
    <w:p w14:paraId="3EEC72C3" w14:textId="1E4F9C2F" w:rsidR="009B1376" w:rsidRDefault="009B1376" w:rsidP="00003151">
      <w:pPr>
        <w:pStyle w:val="RSCUnderline"/>
      </w:pPr>
      <w:r>
        <w:t>______________________________________________________________________________</w:t>
      </w:r>
    </w:p>
    <w:sectPr w:rsidR="009B1376" w:rsidSect="00E5084A">
      <w:headerReference w:type="default" r:id="rId14"/>
      <w:footerReference w:type="default" r:id="rId15"/>
      <w:pgSz w:w="11906" w:h="16838"/>
      <w:pgMar w:top="1418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CA418" w14:textId="77777777" w:rsidR="00D76BDA" w:rsidRDefault="00D76BDA" w:rsidP="00C51F51">
      <w:r>
        <w:separator/>
      </w:r>
    </w:p>
  </w:endnote>
  <w:endnote w:type="continuationSeparator" w:id="0">
    <w:p w14:paraId="3DEF3B00" w14:textId="77777777" w:rsidR="00D76BDA" w:rsidRDefault="00D76BDA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4E5B1" w14:textId="20AA398B" w:rsidR="00723B61" w:rsidRPr="00C90E82" w:rsidRDefault="00723B61" w:rsidP="00C90E82">
    <w:pPr>
      <w:spacing w:line="283" w:lineRule="auto"/>
      <w:ind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</w:p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57966502" w14:textId="77777777" w:rsidR="001129D9" w:rsidRDefault="001129D9" w:rsidP="001129D9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9171241" w14:textId="459547E4" w:rsidR="00723B61" w:rsidRPr="00C90E82" w:rsidRDefault="004E1DFF" w:rsidP="00C90E8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2026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08A54" w14:textId="77777777" w:rsidR="00D76BDA" w:rsidRDefault="00D76BDA" w:rsidP="00C51F51">
      <w:r>
        <w:separator/>
      </w:r>
    </w:p>
  </w:footnote>
  <w:footnote w:type="continuationSeparator" w:id="0">
    <w:p w14:paraId="4FD1DD1B" w14:textId="77777777" w:rsidR="00D76BDA" w:rsidRDefault="00D76BDA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5787" w14:textId="78BDF63C" w:rsidR="00055665" w:rsidRPr="008B34BD" w:rsidRDefault="00C8600D" w:rsidP="00055665">
    <w:pPr>
      <w:spacing w:after="60" w:line="240" w:lineRule="auto"/>
      <w:ind w:right="-850"/>
      <w:jc w:val="right"/>
      <w:rPr>
        <w:rFonts w:ascii="Century Gothic" w:eastAsia="Calibri" w:hAnsi="Century Gothic"/>
        <w:b/>
        <w:bCs/>
        <w:color w:val="000000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3" behindDoc="0" locked="0" layoutInCell="1" allowOverlap="1" wp14:anchorId="2A9C5110" wp14:editId="0D0E8639">
          <wp:simplePos x="0" y="0"/>
          <wp:positionH relativeFrom="column">
            <wp:posOffset>1566862</wp:posOffset>
          </wp:positionH>
          <wp:positionV relativeFrom="paragraph">
            <wp:posOffset>69533</wp:posOffset>
          </wp:positionV>
          <wp:extent cx="236855" cy="237490"/>
          <wp:effectExtent l="0" t="0" r="0" b="0"/>
          <wp:wrapNone/>
          <wp:docPr id="293758463" name="Picture 2937584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316F9A4B" wp14:editId="5970CFD1">
          <wp:simplePos x="0" y="0"/>
          <wp:positionH relativeFrom="column">
            <wp:posOffset>1285875</wp:posOffset>
          </wp:positionH>
          <wp:positionV relativeFrom="paragraph">
            <wp:posOffset>71437</wp:posOffset>
          </wp:positionV>
          <wp:extent cx="236855" cy="237490"/>
          <wp:effectExtent l="0" t="0" r="0" b="0"/>
          <wp:wrapNone/>
          <wp:docPr id="1474012365" name="Picture 147401236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566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43748E60" wp14:editId="7FC47CD1">
          <wp:simplePos x="0" y="0"/>
          <wp:positionH relativeFrom="column">
            <wp:posOffset>-556578</wp:posOffset>
          </wp:positionH>
          <wp:positionV relativeFrom="paragraph">
            <wp:posOffset>3810</wp:posOffset>
          </wp:positionV>
          <wp:extent cx="1789200" cy="356400"/>
          <wp:effectExtent l="0" t="0" r="1905" b="5715"/>
          <wp:wrapNone/>
          <wp:docPr id="11464746" name="Picture 114647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4746" name="Picture 1146474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665" w:rsidRPr="00AB639C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1" behindDoc="1" locked="0" layoutInCell="1" allowOverlap="1" wp14:anchorId="76F4E9A1" wp14:editId="731A8A74">
          <wp:simplePos x="0" y="0"/>
          <wp:positionH relativeFrom="margin">
            <wp:align>center</wp:align>
          </wp:positionH>
          <wp:positionV relativeFrom="paragraph">
            <wp:posOffset>-309563</wp:posOffset>
          </wp:positionV>
          <wp:extent cx="7575550" cy="10720419"/>
          <wp:effectExtent l="0" t="0" r="6350" b="5080"/>
          <wp:wrapNone/>
          <wp:docPr id="1986396310" name="Picture 19863963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396310" name="Picture 19863963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665">
      <w:rPr>
        <w:rFonts w:ascii="Century Gothic" w:eastAsia="Calibri" w:hAnsi="Century Gothic"/>
        <w:b/>
        <w:bCs/>
        <w:color w:val="C8102E"/>
        <w:sz w:val="30"/>
        <w:szCs w:val="30"/>
      </w:rPr>
      <w:t>Nuffi</w:t>
    </w:r>
    <w:r w:rsidR="00055665" w:rsidRPr="008B34BD">
      <w:rPr>
        <w:rFonts w:ascii="Century Gothic" w:eastAsia="Calibri" w:hAnsi="Century Gothic"/>
        <w:b/>
        <w:bCs/>
        <w:color w:val="C8102E"/>
        <w:sz w:val="30"/>
        <w:szCs w:val="30"/>
      </w:rPr>
      <w:t>eld practical collection</w:t>
    </w:r>
    <w:r w:rsidR="00055665" w:rsidRPr="008B34BD">
      <w:rPr>
        <w:rFonts w:ascii="Century Gothic" w:eastAsia="Calibri" w:hAnsi="Century Gothic"/>
        <w:b/>
        <w:bCs/>
        <w:color w:val="C8102E"/>
        <w:sz w:val="24"/>
        <w:szCs w:val="24"/>
      </w:rPr>
      <w:t xml:space="preserve"> </w:t>
    </w:r>
    <w:r w:rsidR="00055665" w:rsidRPr="008B34BD">
      <w:rPr>
        <w:rFonts w:ascii="Century Gothic" w:eastAsia="Calibri" w:hAnsi="Century Gothic"/>
        <w:b/>
        <w:bCs/>
        <w:color w:val="000000"/>
        <w:sz w:val="24"/>
        <w:szCs w:val="24"/>
      </w:rPr>
      <w:t>14–16 years</w:t>
    </w:r>
  </w:p>
  <w:p w14:paraId="2D08BE2D" w14:textId="7377F0D9" w:rsidR="00055665" w:rsidRPr="00095ED9" w:rsidRDefault="00055665" w:rsidP="00095ED9">
    <w:pPr>
      <w:spacing w:after="86"/>
      <w:ind w:right="-850"/>
      <w:jc w:val="right"/>
      <w:rPr>
        <w:sz w:val="18"/>
        <w:szCs w:val="18"/>
      </w:rPr>
    </w:pPr>
    <w:r w:rsidRPr="00095ED9">
      <w:rPr>
        <w:rFonts w:ascii="Century Gothic" w:eastAsia="Calibri" w:hAnsi="Century Gothic"/>
        <w:b/>
        <w:bCs/>
        <w:color w:val="000000"/>
        <w:sz w:val="18"/>
        <w:szCs w:val="18"/>
      </w:rPr>
      <w:t xml:space="preserve">Available from </w:t>
    </w:r>
    <w:r w:rsidR="00095ED9" w:rsidRPr="00095ED9">
      <w:rPr>
        <w:rFonts w:ascii="Century Gothic" w:hAnsi="Century Gothic"/>
        <w:b/>
        <w:bCs/>
        <w:color w:val="C00000"/>
        <w:sz w:val="18"/>
        <w:szCs w:val="18"/>
        <w:u w:val="single"/>
      </w:rPr>
      <w:t>rsc.li/45w11qP</w:t>
    </w:r>
  </w:p>
  <w:p w14:paraId="4500D394" w14:textId="77777777" w:rsidR="00055665" w:rsidRDefault="000556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237E8"/>
    <w:multiLevelType w:val="hybridMultilevel"/>
    <w:tmpl w:val="40B849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C1361"/>
    <w:multiLevelType w:val="hybridMultilevel"/>
    <w:tmpl w:val="E9A4F79E"/>
    <w:lvl w:ilvl="0" w:tplc="E5C44842">
      <w:start w:val="2"/>
      <w:numFmt w:val="lowerLetter"/>
      <w:lvlText w:val="(%1)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47A72"/>
    <w:multiLevelType w:val="hybridMultilevel"/>
    <w:tmpl w:val="B3F2D7F8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BD388828"/>
    <w:lvl w:ilvl="0" w:tplc="5F56F190">
      <w:start w:val="1"/>
      <w:numFmt w:val="lowerLetter"/>
      <w:pStyle w:val="RSCletteredlist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75" w:hanging="360"/>
      </w:pPr>
    </w:lvl>
    <w:lvl w:ilvl="2" w:tplc="0809001B" w:tentative="1">
      <w:start w:val="1"/>
      <w:numFmt w:val="lowerRoman"/>
      <w:lvlText w:val="%3."/>
      <w:lvlJc w:val="right"/>
      <w:pPr>
        <w:ind w:left="2095" w:hanging="180"/>
      </w:pPr>
    </w:lvl>
    <w:lvl w:ilvl="3" w:tplc="0809000F" w:tentative="1">
      <w:start w:val="1"/>
      <w:numFmt w:val="decimal"/>
      <w:lvlText w:val="%4."/>
      <w:lvlJc w:val="left"/>
      <w:pPr>
        <w:ind w:left="2815" w:hanging="360"/>
      </w:pPr>
    </w:lvl>
    <w:lvl w:ilvl="4" w:tplc="08090019" w:tentative="1">
      <w:start w:val="1"/>
      <w:numFmt w:val="lowerLetter"/>
      <w:lvlText w:val="%5."/>
      <w:lvlJc w:val="left"/>
      <w:pPr>
        <w:ind w:left="3535" w:hanging="360"/>
      </w:pPr>
    </w:lvl>
    <w:lvl w:ilvl="5" w:tplc="0809001B" w:tentative="1">
      <w:start w:val="1"/>
      <w:numFmt w:val="lowerRoman"/>
      <w:lvlText w:val="%6."/>
      <w:lvlJc w:val="right"/>
      <w:pPr>
        <w:ind w:left="4255" w:hanging="180"/>
      </w:pPr>
    </w:lvl>
    <w:lvl w:ilvl="6" w:tplc="0809000F" w:tentative="1">
      <w:start w:val="1"/>
      <w:numFmt w:val="decimal"/>
      <w:lvlText w:val="%7."/>
      <w:lvlJc w:val="left"/>
      <w:pPr>
        <w:ind w:left="4975" w:hanging="360"/>
      </w:pPr>
    </w:lvl>
    <w:lvl w:ilvl="7" w:tplc="08090019" w:tentative="1">
      <w:start w:val="1"/>
      <w:numFmt w:val="lowerLetter"/>
      <w:lvlText w:val="%8."/>
      <w:lvlJc w:val="left"/>
      <w:pPr>
        <w:ind w:left="5695" w:hanging="360"/>
      </w:pPr>
    </w:lvl>
    <w:lvl w:ilvl="8" w:tplc="08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8" w15:restartNumberingAfterBreak="0">
    <w:nsid w:val="2F7F62B1"/>
    <w:multiLevelType w:val="hybridMultilevel"/>
    <w:tmpl w:val="B4FCD64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003F6"/>
    <w:multiLevelType w:val="hybridMultilevel"/>
    <w:tmpl w:val="921CDFFA"/>
    <w:lvl w:ilvl="0" w:tplc="E5C4484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16D1E"/>
    <w:multiLevelType w:val="hybridMultilevel"/>
    <w:tmpl w:val="DCD20A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F3B19"/>
    <w:multiLevelType w:val="hybridMultilevel"/>
    <w:tmpl w:val="D3F27F46"/>
    <w:lvl w:ilvl="0" w:tplc="E840A492">
      <w:start w:val="1"/>
      <w:numFmt w:val="lowerLetter"/>
      <w:lvlText w:val="(%1)"/>
      <w:lvlJc w:val="left"/>
      <w:pPr>
        <w:ind w:left="37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84F4C"/>
    <w:multiLevelType w:val="hybridMultilevel"/>
    <w:tmpl w:val="9A4CCD8A"/>
    <w:lvl w:ilvl="0" w:tplc="E5C44842">
      <w:start w:val="2"/>
      <w:numFmt w:val="lowerLetter"/>
      <w:lvlText w:val="(%1)"/>
      <w:lvlJc w:val="left"/>
      <w:pPr>
        <w:ind w:left="37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4176F"/>
    <w:multiLevelType w:val="hybridMultilevel"/>
    <w:tmpl w:val="3216D60A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F6738"/>
    <w:multiLevelType w:val="hybridMultilevel"/>
    <w:tmpl w:val="3216D60A"/>
    <w:lvl w:ilvl="0" w:tplc="21BC9D8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D5D54"/>
    <w:multiLevelType w:val="hybridMultilevel"/>
    <w:tmpl w:val="9A4CCD8A"/>
    <w:lvl w:ilvl="0" w:tplc="FFFFFFFF">
      <w:start w:val="2"/>
      <w:numFmt w:val="lowerLetter"/>
      <w:lvlText w:val="(%1)"/>
      <w:lvlJc w:val="left"/>
      <w:pPr>
        <w:ind w:left="370" w:hanging="3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A7444"/>
    <w:multiLevelType w:val="hybridMultilevel"/>
    <w:tmpl w:val="E32CB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53AB5"/>
    <w:multiLevelType w:val="hybridMultilevel"/>
    <w:tmpl w:val="3ACE4444"/>
    <w:lvl w:ilvl="0" w:tplc="B62896F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A4C06"/>
    <w:multiLevelType w:val="hybridMultilevel"/>
    <w:tmpl w:val="BE4CF756"/>
    <w:lvl w:ilvl="0" w:tplc="E5C4484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518725">
    <w:abstractNumId w:val="9"/>
  </w:num>
  <w:num w:numId="2" w16cid:durableId="1556622641">
    <w:abstractNumId w:val="14"/>
  </w:num>
  <w:num w:numId="3" w16cid:durableId="2051032901">
    <w:abstractNumId w:val="10"/>
  </w:num>
  <w:num w:numId="4" w16cid:durableId="1915238602">
    <w:abstractNumId w:val="3"/>
  </w:num>
  <w:num w:numId="5" w16cid:durableId="515967639">
    <w:abstractNumId w:val="6"/>
  </w:num>
  <w:num w:numId="6" w16cid:durableId="1314750159">
    <w:abstractNumId w:val="7"/>
  </w:num>
  <w:num w:numId="7" w16cid:durableId="1253395122">
    <w:abstractNumId w:val="11"/>
  </w:num>
  <w:num w:numId="8" w16cid:durableId="174809851">
    <w:abstractNumId w:val="23"/>
  </w:num>
  <w:num w:numId="9" w16cid:durableId="1407995590">
    <w:abstractNumId w:val="22"/>
  </w:num>
  <w:num w:numId="10" w16cid:durableId="28073024">
    <w:abstractNumId w:val="1"/>
  </w:num>
  <w:num w:numId="11" w16cid:durableId="256718844">
    <w:abstractNumId w:val="0"/>
  </w:num>
  <w:num w:numId="12" w16cid:durableId="772172245">
    <w:abstractNumId w:val="2"/>
  </w:num>
  <w:num w:numId="13" w16cid:durableId="1812555939">
    <w:abstractNumId w:val="7"/>
  </w:num>
  <w:num w:numId="14" w16cid:durableId="162551606">
    <w:abstractNumId w:val="6"/>
    <w:lvlOverride w:ilvl="0">
      <w:startOverride w:val="1"/>
    </w:lvlOverride>
  </w:num>
  <w:num w:numId="15" w16cid:durableId="1089808925">
    <w:abstractNumId w:val="6"/>
    <w:lvlOverride w:ilvl="0">
      <w:startOverride w:val="1"/>
    </w:lvlOverride>
  </w:num>
  <w:num w:numId="16" w16cid:durableId="1013914627">
    <w:abstractNumId w:val="6"/>
    <w:lvlOverride w:ilvl="0">
      <w:startOverride w:val="1"/>
    </w:lvlOverride>
  </w:num>
  <w:num w:numId="17" w16cid:durableId="815999160">
    <w:abstractNumId w:val="6"/>
    <w:lvlOverride w:ilvl="0">
      <w:startOverride w:val="1"/>
    </w:lvlOverride>
  </w:num>
  <w:num w:numId="18" w16cid:durableId="783383373">
    <w:abstractNumId w:val="6"/>
    <w:lvlOverride w:ilvl="0">
      <w:startOverride w:val="1"/>
    </w:lvlOverride>
  </w:num>
  <w:num w:numId="19" w16cid:durableId="18626266">
    <w:abstractNumId w:val="4"/>
  </w:num>
  <w:num w:numId="20" w16cid:durableId="345837611">
    <w:abstractNumId w:val="8"/>
  </w:num>
  <w:num w:numId="21" w16cid:durableId="1837646200">
    <w:abstractNumId w:val="13"/>
  </w:num>
  <w:num w:numId="22" w16cid:durableId="938102319">
    <w:abstractNumId w:val="7"/>
    <w:lvlOverride w:ilvl="0">
      <w:startOverride w:val="1"/>
    </w:lvlOverride>
  </w:num>
  <w:num w:numId="23" w16cid:durableId="1695299579">
    <w:abstractNumId w:val="7"/>
  </w:num>
  <w:num w:numId="24" w16cid:durableId="2108379721">
    <w:abstractNumId w:val="20"/>
  </w:num>
  <w:num w:numId="25" w16cid:durableId="509685001">
    <w:abstractNumId w:val="21"/>
  </w:num>
  <w:num w:numId="26" w16cid:durableId="1266040168">
    <w:abstractNumId w:val="24"/>
  </w:num>
  <w:num w:numId="27" w16cid:durableId="1587035707">
    <w:abstractNumId w:val="5"/>
  </w:num>
  <w:num w:numId="28" w16cid:durableId="237641254">
    <w:abstractNumId w:val="16"/>
  </w:num>
  <w:num w:numId="29" w16cid:durableId="832766821">
    <w:abstractNumId w:val="6"/>
    <w:lvlOverride w:ilvl="0">
      <w:startOverride w:val="1"/>
    </w:lvlOverride>
  </w:num>
  <w:num w:numId="30" w16cid:durableId="1963875551">
    <w:abstractNumId w:val="12"/>
  </w:num>
  <w:num w:numId="31" w16cid:durableId="441072547">
    <w:abstractNumId w:val="19"/>
  </w:num>
  <w:num w:numId="32" w16cid:durableId="1921214813">
    <w:abstractNumId w:val="15"/>
  </w:num>
  <w:num w:numId="33" w16cid:durableId="1098451173">
    <w:abstractNumId w:val="6"/>
    <w:lvlOverride w:ilvl="0">
      <w:startOverride w:val="1"/>
    </w:lvlOverride>
  </w:num>
  <w:num w:numId="34" w16cid:durableId="713508487">
    <w:abstractNumId w:val="18"/>
  </w:num>
  <w:num w:numId="35" w16cid:durableId="74692387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151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5494"/>
    <w:rsid w:val="00047323"/>
    <w:rsid w:val="00051BF0"/>
    <w:rsid w:val="00052523"/>
    <w:rsid w:val="00052F81"/>
    <w:rsid w:val="0005313E"/>
    <w:rsid w:val="000548AA"/>
    <w:rsid w:val="000553A0"/>
    <w:rsid w:val="00055665"/>
    <w:rsid w:val="00062222"/>
    <w:rsid w:val="0006325C"/>
    <w:rsid w:val="00064E72"/>
    <w:rsid w:val="00067B49"/>
    <w:rsid w:val="00067BDA"/>
    <w:rsid w:val="0007172C"/>
    <w:rsid w:val="00071874"/>
    <w:rsid w:val="000721EF"/>
    <w:rsid w:val="000730BB"/>
    <w:rsid w:val="00075276"/>
    <w:rsid w:val="0007573F"/>
    <w:rsid w:val="000801FC"/>
    <w:rsid w:val="0008114E"/>
    <w:rsid w:val="00082489"/>
    <w:rsid w:val="000824CD"/>
    <w:rsid w:val="000825E0"/>
    <w:rsid w:val="00084B0D"/>
    <w:rsid w:val="00085620"/>
    <w:rsid w:val="00090050"/>
    <w:rsid w:val="00090EE8"/>
    <w:rsid w:val="000953D5"/>
    <w:rsid w:val="00095ED9"/>
    <w:rsid w:val="000A031F"/>
    <w:rsid w:val="000A162C"/>
    <w:rsid w:val="000A1C7A"/>
    <w:rsid w:val="000A1EE1"/>
    <w:rsid w:val="000A324B"/>
    <w:rsid w:val="000A6C0C"/>
    <w:rsid w:val="000A740F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29D9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45794"/>
    <w:rsid w:val="0015105E"/>
    <w:rsid w:val="00151CAC"/>
    <w:rsid w:val="001531DE"/>
    <w:rsid w:val="001547A9"/>
    <w:rsid w:val="00154EEB"/>
    <w:rsid w:val="001567E5"/>
    <w:rsid w:val="00161950"/>
    <w:rsid w:val="00164B56"/>
    <w:rsid w:val="001652E3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0B91"/>
    <w:rsid w:val="001A1B79"/>
    <w:rsid w:val="001A251E"/>
    <w:rsid w:val="001A27D9"/>
    <w:rsid w:val="001A2F7C"/>
    <w:rsid w:val="001A483E"/>
    <w:rsid w:val="001A5E39"/>
    <w:rsid w:val="001A7A4D"/>
    <w:rsid w:val="001B1555"/>
    <w:rsid w:val="001B2292"/>
    <w:rsid w:val="001B5474"/>
    <w:rsid w:val="001C23F6"/>
    <w:rsid w:val="001C290F"/>
    <w:rsid w:val="001C6470"/>
    <w:rsid w:val="001D1D7A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1B70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5681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0798"/>
    <w:rsid w:val="002510C3"/>
    <w:rsid w:val="0025661E"/>
    <w:rsid w:val="002574C8"/>
    <w:rsid w:val="00260230"/>
    <w:rsid w:val="00262437"/>
    <w:rsid w:val="00267279"/>
    <w:rsid w:val="002716EA"/>
    <w:rsid w:val="002723D5"/>
    <w:rsid w:val="00276F81"/>
    <w:rsid w:val="00281D7B"/>
    <w:rsid w:val="00283107"/>
    <w:rsid w:val="0028342A"/>
    <w:rsid w:val="00283DFC"/>
    <w:rsid w:val="0028506C"/>
    <w:rsid w:val="0028615D"/>
    <w:rsid w:val="002877DD"/>
    <w:rsid w:val="00293322"/>
    <w:rsid w:val="002944CA"/>
    <w:rsid w:val="002957D8"/>
    <w:rsid w:val="00295B4D"/>
    <w:rsid w:val="00295CA1"/>
    <w:rsid w:val="00296F91"/>
    <w:rsid w:val="002975B4"/>
    <w:rsid w:val="002A3B57"/>
    <w:rsid w:val="002A4AD8"/>
    <w:rsid w:val="002A5C92"/>
    <w:rsid w:val="002A632A"/>
    <w:rsid w:val="002A6FDE"/>
    <w:rsid w:val="002A7AA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1F01"/>
    <w:rsid w:val="00357166"/>
    <w:rsid w:val="00363C2F"/>
    <w:rsid w:val="003642B4"/>
    <w:rsid w:val="00367470"/>
    <w:rsid w:val="00367A2D"/>
    <w:rsid w:val="00376E7E"/>
    <w:rsid w:val="00376EFD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20E2"/>
    <w:rsid w:val="003B3284"/>
    <w:rsid w:val="003B431D"/>
    <w:rsid w:val="003C14A2"/>
    <w:rsid w:val="003C1583"/>
    <w:rsid w:val="003C19FC"/>
    <w:rsid w:val="003C1F78"/>
    <w:rsid w:val="003C4012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A40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2C40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56E7D"/>
    <w:rsid w:val="00462C62"/>
    <w:rsid w:val="004647DD"/>
    <w:rsid w:val="00464DEB"/>
    <w:rsid w:val="00465239"/>
    <w:rsid w:val="004658D7"/>
    <w:rsid w:val="00466E24"/>
    <w:rsid w:val="00470087"/>
    <w:rsid w:val="00470A3A"/>
    <w:rsid w:val="00470BA6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25BA"/>
    <w:rsid w:val="004929F1"/>
    <w:rsid w:val="00493819"/>
    <w:rsid w:val="00494AB0"/>
    <w:rsid w:val="00495705"/>
    <w:rsid w:val="00496978"/>
    <w:rsid w:val="00496DD4"/>
    <w:rsid w:val="0049734A"/>
    <w:rsid w:val="004A36E7"/>
    <w:rsid w:val="004A5C3E"/>
    <w:rsid w:val="004A7A88"/>
    <w:rsid w:val="004B2318"/>
    <w:rsid w:val="004B3C1B"/>
    <w:rsid w:val="004B491D"/>
    <w:rsid w:val="004B4C84"/>
    <w:rsid w:val="004B4E9D"/>
    <w:rsid w:val="004C317E"/>
    <w:rsid w:val="004C54E4"/>
    <w:rsid w:val="004C7173"/>
    <w:rsid w:val="004D038C"/>
    <w:rsid w:val="004D0DA6"/>
    <w:rsid w:val="004D0FF8"/>
    <w:rsid w:val="004D3C89"/>
    <w:rsid w:val="004D3F41"/>
    <w:rsid w:val="004D4D5D"/>
    <w:rsid w:val="004E1D97"/>
    <w:rsid w:val="004E1DFF"/>
    <w:rsid w:val="004E283C"/>
    <w:rsid w:val="004E2D4A"/>
    <w:rsid w:val="004E35A4"/>
    <w:rsid w:val="004E7DE0"/>
    <w:rsid w:val="004F1810"/>
    <w:rsid w:val="004F3C03"/>
    <w:rsid w:val="004F5497"/>
    <w:rsid w:val="004F5D02"/>
    <w:rsid w:val="004F5E69"/>
    <w:rsid w:val="004F6690"/>
    <w:rsid w:val="005000BF"/>
    <w:rsid w:val="00500589"/>
    <w:rsid w:val="0050206B"/>
    <w:rsid w:val="00502FF8"/>
    <w:rsid w:val="00512EF1"/>
    <w:rsid w:val="005153EA"/>
    <w:rsid w:val="00517ED5"/>
    <w:rsid w:val="00522B05"/>
    <w:rsid w:val="0053029F"/>
    <w:rsid w:val="00530A17"/>
    <w:rsid w:val="00532071"/>
    <w:rsid w:val="005329C8"/>
    <w:rsid w:val="00533730"/>
    <w:rsid w:val="0053639C"/>
    <w:rsid w:val="0053797D"/>
    <w:rsid w:val="00546756"/>
    <w:rsid w:val="005468E5"/>
    <w:rsid w:val="005509BD"/>
    <w:rsid w:val="00551D55"/>
    <w:rsid w:val="0055228F"/>
    <w:rsid w:val="00553540"/>
    <w:rsid w:val="00554304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77BE9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96D2C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22E"/>
    <w:rsid w:val="005C39AE"/>
    <w:rsid w:val="005C3BF4"/>
    <w:rsid w:val="005C703B"/>
    <w:rsid w:val="005D0DB0"/>
    <w:rsid w:val="005D1E00"/>
    <w:rsid w:val="005D6571"/>
    <w:rsid w:val="005D69D4"/>
    <w:rsid w:val="005D6A71"/>
    <w:rsid w:val="005E0657"/>
    <w:rsid w:val="005F39DD"/>
    <w:rsid w:val="005F3C9C"/>
    <w:rsid w:val="005F5C28"/>
    <w:rsid w:val="005F6D0F"/>
    <w:rsid w:val="005F6E6F"/>
    <w:rsid w:val="006056F3"/>
    <w:rsid w:val="006078DB"/>
    <w:rsid w:val="006148BB"/>
    <w:rsid w:val="00615307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5F3E"/>
    <w:rsid w:val="006468A8"/>
    <w:rsid w:val="00646B0C"/>
    <w:rsid w:val="006475DD"/>
    <w:rsid w:val="006526B0"/>
    <w:rsid w:val="006545C5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712"/>
    <w:rsid w:val="006C44F0"/>
    <w:rsid w:val="006D0E2D"/>
    <w:rsid w:val="006D29FF"/>
    <w:rsid w:val="006D31F8"/>
    <w:rsid w:val="006D4DE4"/>
    <w:rsid w:val="006D5A3F"/>
    <w:rsid w:val="006D6201"/>
    <w:rsid w:val="006E3409"/>
    <w:rsid w:val="006E41FE"/>
    <w:rsid w:val="006E6357"/>
    <w:rsid w:val="006F19C6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3EB9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3B61"/>
    <w:rsid w:val="00725DCF"/>
    <w:rsid w:val="00730B6E"/>
    <w:rsid w:val="007323D9"/>
    <w:rsid w:val="007328BF"/>
    <w:rsid w:val="007337AE"/>
    <w:rsid w:val="00735A61"/>
    <w:rsid w:val="00736387"/>
    <w:rsid w:val="00736435"/>
    <w:rsid w:val="0074001D"/>
    <w:rsid w:val="00742794"/>
    <w:rsid w:val="00742E84"/>
    <w:rsid w:val="0074616C"/>
    <w:rsid w:val="00747545"/>
    <w:rsid w:val="00751C1F"/>
    <w:rsid w:val="00752CBB"/>
    <w:rsid w:val="00753940"/>
    <w:rsid w:val="00754A45"/>
    <w:rsid w:val="00756B12"/>
    <w:rsid w:val="0075715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1BBC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11FD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D6ED7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3ABA"/>
    <w:rsid w:val="00806DDB"/>
    <w:rsid w:val="00810732"/>
    <w:rsid w:val="00812B52"/>
    <w:rsid w:val="008137AF"/>
    <w:rsid w:val="008145E1"/>
    <w:rsid w:val="0081506D"/>
    <w:rsid w:val="0081598F"/>
    <w:rsid w:val="008202E8"/>
    <w:rsid w:val="00823831"/>
    <w:rsid w:val="00824CED"/>
    <w:rsid w:val="0082699C"/>
    <w:rsid w:val="0082739A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4FDB"/>
    <w:rsid w:val="0086581C"/>
    <w:rsid w:val="00872AEB"/>
    <w:rsid w:val="00873024"/>
    <w:rsid w:val="00873625"/>
    <w:rsid w:val="0087744F"/>
    <w:rsid w:val="00881419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186E"/>
    <w:rsid w:val="008C37A8"/>
    <w:rsid w:val="008C4E89"/>
    <w:rsid w:val="008D00C8"/>
    <w:rsid w:val="008D15AE"/>
    <w:rsid w:val="008D1AC1"/>
    <w:rsid w:val="008D3B2C"/>
    <w:rsid w:val="008D3D47"/>
    <w:rsid w:val="008D4279"/>
    <w:rsid w:val="008D6557"/>
    <w:rsid w:val="008D6721"/>
    <w:rsid w:val="008E083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2524"/>
    <w:rsid w:val="008F33FA"/>
    <w:rsid w:val="008F5927"/>
    <w:rsid w:val="008F5CAF"/>
    <w:rsid w:val="008F5E94"/>
    <w:rsid w:val="008F7126"/>
    <w:rsid w:val="009005E2"/>
    <w:rsid w:val="00900728"/>
    <w:rsid w:val="0090652D"/>
    <w:rsid w:val="009069C6"/>
    <w:rsid w:val="00907671"/>
    <w:rsid w:val="00907BE0"/>
    <w:rsid w:val="009113C7"/>
    <w:rsid w:val="00911E97"/>
    <w:rsid w:val="00911EBF"/>
    <w:rsid w:val="009159E7"/>
    <w:rsid w:val="00916660"/>
    <w:rsid w:val="00916DC6"/>
    <w:rsid w:val="00922487"/>
    <w:rsid w:val="00923149"/>
    <w:rsid w:val="00923988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37EA1"/>
    <w:rsid w:val="0094079E"/>
    <w:rsid w:val="0094267A"/>
    <w:rsid w:val="009432B0"/>
    <w:rsid w:val="0094426C"/>
    <w:rsid w:val="00944F56"/>
    <w:rsid w:val="00945365"/>
    <w:rsid w:val="00950B44"/>
    <w:rsid w:val="00953F31"/>
    <w:rsid w:val="00957167"/>
    <w:rsid w:val="00957209"/>
    <w:rsid w:val="009602A8"/>
    <w:rsid w:val="00962093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0462"/>
    <w:rsid w:val="009816ED"/>
    <w:rsid w:val="00985810"/>
    <w:rsid w:val="00985916"/>
    <w:rsid w:val="00985C41"/>
    <w:rsid w:val="00987C4B"/>
    <w:rsid w:val="00991AFD"/>
    <w:rsid w:val="00992106"/>
    <w:rsid w:val="009A0229"/>
    <w:rsid w:val="009A27CB"/>
    <w:rsid w:val="009A342C"/>
    <w:rsid w:val="009A5CFE"/>
    <w:rsid w:val="009B1035"/>
    <w:rsid w:val="009B1376"/>
    <w:rsid w:val="009B7835"/>
    <w:rsid w:val="009C1359"/>
    <w:rsid w:val="009C1ABF"/>
    <w:rsid w:val="009C2414"/>
    <w:rsid w:val="009C2F1C"/>
    <w:rsid w:val="009C61BF"/>
    <w:rsid w:val="009C724E"/>
    <w:rsid w:val="009C75FC"/>
    <w:rsid w:val="009D2384"/>
    <w:rsid w:val="009D41B1"/>
    <w:rsid w:val="009D799E"/>
    <w:rsid w:val="009E01F6"/>
    <w:rsid w:val="009E1115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33D3"/>
    <w:rsid w:val="00A340C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573CB"/>
    <w:rsid w:val="00A6030F"/>
    <w:rsid w:val="00A61142"/>
    <w:rsid w:val="00A61887"/>
    <w:rsid w:val="00A61936"/>
    <w:rsid w:val="00A63A74"/>
    <w:rsid w:val="00A64FFF"/>
    <w:rsid w:val="00A67C30"/>
    <w:rsid w:val="00A72D0D"/>
    <w:rsid w:val="00A77018"/>
    <w:rsid w:val="00A80FF6"/>
    <w:rsid w:val="00A820A2"/>
    <w:rsid w:val="00A8366D"/>
    <w:rsid w:val="00A85F0D"/>
    <w:rsid w:val="00A8753C"/>
    <w:rsid w:val="00A976F6"/>
    <w:rsid w:val="00AA1AEA"/>
    <w:rsid w:val="00AA27D2"/>
    <w:rsid w:val="00AA2E28"/>
    <w:rsid w:val="00AA2FE1"/>
    <w:rsid w:val="00AA450F"/>
    <w:rsid w:val="00AA6A5F"/>
    <w:rsid w:val="00AB15C9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D7F2B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2F82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679A1"/>
    <w:rsid w:val="00B67F7E"/>
    <w:rsid w:val="00B7153D"/>
    <w:rsid w:val="00B71721"/>
    <w:rsid w:val="00B71832"/>
    <w:rsid w:val="00B72B71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26D6"/>
    <w:rsid w:val="00B954D8"/>
    <w:rsid w:val="00BA0095"/>
    <w:rsid w:val="00BA183F"/>
    <w:rsid w:val="00BA359E"/>
    <w:rsid w:val="00BA72E3"/>
    <w:rsid w:val="00BB2A22"/>
    <w:rsid w:val="00BB32CC"/>
    <w:rsid w:val="00BB3542"/>
    <w:rsid w:val="00BB5AE5"/>
    <w:rsid w:val="00BC1013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6FA2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2790D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507E"/>
    <w:rsid w:val="00C8600D"/>
    <w:rsid w:val="00C87965"/>
    <w:rsid w:val="00C9096E"/>
    <w:rsid w:val="00C90E82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25EA"/>
    <w:rsid w:val="00CE3259"/>
    <w:rsid w:val="00CE475E"/>
    <w:rsid w:val="00CF08DC"/>
    <w:rsid w:val="00CF0F9A"/>
    <w:rsid w:val="00CF1D2C"/>
    <w:rsid w:val="00CF2277"/>
    <w:rsid w:val="00CF22EC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05B"/>
    <w:rsid w:val="00D402A8"/>
    <w:rsid w:val="00D40C68"/>
    <w:rsid w:val="00D41875"/>
    <w:rsid w:val="00D41DF1"/>
    <w:rsid w:val="00D470EA"/>
    <w:rsid w:val="00D5133A"/>
    <w:rsid w:val="00D52C92"/>
    <w:rsid w:val="00D537DB"/>
    <w:rsid w:val="00D6260B"/>
    <w:rsid w:val="00D634AE"/>
    <w:rsid w:val="00D644E6"/>
    <w:rsid w:val="00D6689F"/>
    <w:rsid w:val="00D7317E"/>
    <w:rsid w:val="00D75DE7"/>
    <w:rsid w:val="00D76BDA"/>
    <w:rsid w:val="00D76C95"/>
    <w:rsid w:val="00D77703"/>
    <w:rsid w:val="00D77E9B"/>
    <w:rsid w:val="00D80221"/>
    <w:rsid w:val="00D80857"/>
    <w:rsid w:val="00D8129D"/>
    <w:rsid w:val="00D82D17"/>
    <w:rsid w:val="00D83DAC"/>
    <w:rsid w:val="00D847E4"/>
    <w:rsid w:val="00D86232"/>
    <w:rsid w:val="00D86E2E"/>
    <w:rsid w:val="00D87D34"/>
    <w:rsid w:val="00D90AB5"/>
    <w:rsid w:val="00D958C6"/>
    <w:rsid w:val="00DA4E14"/>
    <w:rsid w:val="00DB0C47"/>
    <w:rsid w:val="00DB2CBD"/>
    <w:rsid w:val="00DB59CE"/>
    <w:rsid w:val="00DB7804"/>
    <w:rsid w:val="00DC036E"/>
    <w:rsid w:val="00DC441E"/>
    <w:rsid w:val="00DC46B8"/>
    <w:rsid w:val="00DC4B5C"/>
    <w:rsid w:val="00DC533A"/>
    <w:rsid w:val="00DC7835"/>
    <w:rsid w:val="00DC79B4"/>
    <w:rsid w:val="00DC7E1E"/>
    <w:rsid w:val="00DD3A79"/>
    <w:rsid w:val="00DD3AB3"/>
    <w:rsid w:val="00DD4B32"/>
    <w:rsid w:val="00DD638A"/>
    <w:rsid w:val="00DE08BF"/>
    <w:rsid w:val="00DE5466"/>
    <w:rsid w:val="00DF1B6E"/>
    <w:rsid w:val="00DF4D09"/>
    <w:rsid w:val="00DF5545"/>
    <w:rsid w:val="00DF5D59"/>
    <w:rsid w:val="00DF66CF"/>
    <w:rsid w:val="00E00190"/>
    <w:rsid w:val="00E02057"/>
    <w:rsid w:val="00E04231"/>
    <w:rsid w:val="00E100EC"/>
    <w:rsid w:val="00E11F48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84A"/>
    <w:rsid w:val="00E50A8B"/>
    <w:rsid w:val="00E50FBA"/>
    <w:rsid w:val="00E512FA"/>
    <w:rsid w:val="00E51AEC"/>
    <w:rsid w:val="00E51E7E"/>
    <w:rsid w:val="00E56065"/>
    <w:rsid w:val="00E60944"/>
    <w:rsid w:val="00E611AD"/>
    <w:rsid w:val="00E66920"/>
    <w:rsid w:val="00E66F06"/>
    <w:rsid w:val="00E6742A"/>
    <w:rsid w:val="00E70D8E"/>
    <w:rsid w:val="00E7185F"/>
    <w:rsid w:val="00E71C0C"/>
    <w:rsid w:val="00E7255E"/>
    <w:rsid w:val="00E72821"/>
    <w:rsid w:val="00E75D57"/>
    <w:rsid w:val="00E80627"/>
    <w:rsid w:val="00E81331"/>
    <w:rsid w:val="00E81935"/>
    <w:rsid w:val="00E82F7C"/>
    <w:rsid w:val="00E83939"/>
    <w:rsid w:val="00E848CD"/>
    <w:rsid w:val="00E855C3"/>
    <w:rsid w:val="00E95942"/>
    <w:rsid w:val="00E96357"/>
    <w:rsid w:val="00E97F9A"/>
    <w:rsid w:val="00EA12B8"/>
    <w:rsid w:val="00EA1667"/>
    <w:rsid w:val="00EA2264"/>
    <w:rsid w:val="00EA2A0E"/>
    <w:rsid w:val="00EA4750"/>
    <w:rsid w:val="00EA6986"/>
    <w:rsid w:val="00EA6BDD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4D5"/>
    <w:rsid w:val="00ED280A"/>
    <w:rsid w:val="00ED3C6B"/>
    <w:rsid w:val="00ED4DB6"/>
    <w:rsid w:val="00ED5EEE"/>
    <w:rsid w:val="00ED7B5C"/>
    <w:rsid w:val="00EE1FEE"/>
    <w:rsid w:val="00EE2AAD"/>
    <w:rsid w:val="00EE57F5"/>
    <w:rsid w:val="00EE63E6"/>
    <w:rsid w:val="00EF036B"/>
    <w:rsid w:val="00EF10F3"/>
    <w:rsid w:val="00EF1DB2"/>
    <w:rsid w:val="00EF2E89"/>
    <w:rsid w:val="00EF3A02"/>
    <w:rsid w:val="00EF6515"/>
    <w:rsid w:val="00EF7364"/>
    <w:rsid w:val="00F00B0D"/>
    <w:rsid w:val="00F01085"/>
    <w:rsid w:val="00F023F4"/>
    <w:rsid w:val="00F039D3"/>
    <w:rsid w:val="00F03F5E"/>
    <w:rsid w:val="00F04854"/>
    <w:rsid w:val="00F0507E"/>
    <w:rsid w:val="00F0594E"/>
    <w:rsid w:val="00F0720C"/>
    <w:rsid w:val="00F1032B"/>
    <w:rsid w:val="00F10C80"/>
    <w:rsid w:val="00F21826"/>
    <w:rsid w:val="00F2296C"/>
    <w:rsid w:val="00F30A9F"/>
    <w:rsid w:val="00F31BB0"/>
    <w:rsid w:val="00F439B3"/>
    <w:rsid w:val="00F44D11"/>
    <w:rsid w:val="00F4692B"/>
    <w:rsid w:val="00F51039"/>
    <w:rsid w:val="00F513AE"/>
    <w:rsid w:val="00F527E6"/>
    <w:rsid w:val="00F53191"/>
    <w:rsid w:val="00F53633"/>
    <w:rsid w:val="00F54001"/>
    <w:rsid w:val="00F5564D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3D59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703EB9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2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2"/>
      </w:numPr>
    </w:pPr>
  </w:style>
  <w:style w:type="numbering" w:customStyle="1" w:styleId="CurrentList2">
    <w:name w:val="Current List2"/>
    <w:uiPriority w:val="99"/>
    <w:rsid w:val="00B4299A"/>
    <w:pPr>
      <w:numPr>
        <w:numId w:val="3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4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5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7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8"/>
      </w:numPr>
    </w:pPr>
  </w:style>
  <w:style w:type="numbering" w:customStyle="1" w:styleId="CurrentList4">
    <w:name w:val="Current List4"/>
    <w:uiPriority w:val="99"/>
    <w:rsid w:val="00F65236"/>
    <w:pPr>
      <w:numPr>
        <w:numId w:val="9"/>
      </w:numPr>
    </w:pPr>
  </w:style>
  <w:style w:type="numbering" w:customStyle="1" w:styleId="CurrentList5">
    <w:name w:val="Current List5"/>
    <w:uiPriority w:val="99"/>
    <w:rsid w:val="00E50FBA"/>
    <w:pPr>
      <w:numPr>
        <w:numId w:val="10"/>
      </w:numPr>
    </w:pPr>
  </w:style>
  <w:style w:type="numbering" w:customStyle="1" w:styleId="CurrentList6">
    <w:name w:val="Current List6"/>
    <w:uiPriority w:val="99"/>
    <w:rsid w:val="00E50FBA"/>
    <w:pPr>
      <w:numPr>
        <w:numId w:val="11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12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styleId="ListParagraph">
    <w:name w:val="List Paragraph"/>
    <w:basedOn w:val="Normal"/>
    <w:uiPriority w:val="34"/>
    <w:qFormat/>
    <w:rsid w:val="0074001D"/>
    <w:pPr>
      <w:ind w:left="720"/>
      <w:contextualSpacing/>
    </w:pPr>
  </w:style>
  <w:style w:type="paragraph" w:styleId="Revision">
    <w:name w:val="Revision"/>
    <w:hidden/>
    <w:uiPriority w:val="99"/>
    <w:semiHidden/>
    <w:rsid w:val="00736387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F0108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0108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F01085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01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01085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47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75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19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561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57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03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82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829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061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997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913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51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489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871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874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901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73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45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392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095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624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897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12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220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375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582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357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91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97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5234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6727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139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586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187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372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64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24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96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F69EA146-96FB-44CC-AA52-4E222D9C2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79235-E77B-4DBA-BBA7-562CCACCE0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77</TotalTime>
  <Pages>5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6148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properties of hydrogen chloride unscaffolded student sheet</dc:title>
  <dc:subject/>
  <dc:creator>Royal Society of Chemistry</dc:creator>
  <cp:keywords>Elements, mixtures and compounds;</cp:keywords>
  <dc:description>From The properties of hydrogen chloride: https://rsc.li/45w11qP teacher notes and scaffolded student sheets also available</dc:description>
  <cp:lastModifiedBy>Kirsty Patterson</cp:lastModifiedBy>
  <cp:revision>85</cp:revision>
  <cp:lastPrinted>2012-04-18T08:40:00Z</cp:lastPrinted>
  <dcterms:created xsi:type="dcterms:W3CDTF">2026-07-14T11:59:00Z</dcterms:created>
  <dcterms:modified xsi:type="dcterms:W3CDTF">2026-08-17T09:37:00Z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