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46FFFE33" w:rsidR="00953F31" w:rsidRDefault="00DC2729" w:rsidP="00953F31">
      <w:pPr>
        <w:pStyle w:val="RSCH1"/>
      </w:pPr>
      <w:r>
        <w:t>Determining the</w:t>
      </w:r>
      <w:r w:rsidR="0023610C">
        <w:t xml:space="preserve"> volume of </w:t>
      </w:r>
      <w:r w:rsidR="003F355C">
        <w:t>one</w:t>
      </w:r>
      <w:r w:rsidR="0023610C">
        <w:t xml:space="preserve"> mole of hydrogen gas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6C9DF28C" w14:textId="7A4C7F90" w:rsidR="00A80442" w:rsidRDefault="005075BB" w:rsidP="00747545">
      <w:pPr>
        <w:pStyle w:val="RSCLearningobjectives"/>
      </w:pPr>
      <w:r>
        <w:t>M</w:t>
      </w:r>
      <w:r w:rsidR="00A80442">
        <w:t>easure the volume of hydrogen gas produced in a metal</w:t>
      </w:r>
      <w:r>
        <w:t>−</w:t>
      </w:r>
      <w:r w:rsidR="00A80442">
        <w:t>acid reaction</w:t>
      </w:r>
      <w:r w:rsidR="0073033F">
        <w:t>.</w:t>
      </w:r>
    </w:p>
    <w:p w14:paraId="14EA77AC" w14:textId="61ECD47E" w:rsidR="00747545" w:rsidRPr="0049734A" w:rsidRDefault="005075BB" w:rsidP="00747545">
      <w:pPr>
        <w:pStyle w:val="RSCLearningobjectives"/>
      </w:pPr>
      <w:r>
        <w:t>A</w:t>
      </w:r>
      <w:r w:rsidR="00A80442">
        <w:t>nalyse the results to determine the volume of one mole of a gas</w:t>
      </w:r>
      <w:r w:rsidR="0073033F">
        <w:t>.</w:t>
      </w:r>
    </w:p>
    <w:p w14:paraId="01FDBF4E" w14:textId="024C4AFF" w:rsidR="00747545" w:rsidRPr="0049734A" w:rsidRDefault="007E04E2" w:rsidP="00747545">
      <w:pPr>
        <w:pStyle w:val="RSCLearningobjectives"/>
      </w:pPr>
      <w:r>
        <w:t>E</w:t>
      </w:r>
      <w:r w:rsidR="007C5F8F">
        <w:t>valuate the accuracy of the result obtaine</w:t>
      </w:r>
      <w:r w:rsidR="0028449D">
        <w:t>d</w:t>
      </w:r>
      <w:r w:rsidR="0073033F">
        <w:t>.</w:t>
      </w:r>
    </w:p>
    <w:p w14:paraId="52503496" w14:textId="28086021" w:rsidR="00130C34" w:rsidRDefault="00130C34" w:rsidP="00130C34">
      <w:pPr>
        <w:pStyle w:val="RSCH2"/>
      </w:pPr>
      <w:r w:rsidRPr="00130C34">
        <w:t>Introduction</w:t>
      </w:r>
    </w:p>
    <w:p w14:paraId="438962DB" w14:textId="5CA789B0" w:rsidR="007352B4" w:rsidRPr="007352B4" w:rsidRDefault="0023610C" w:rsidP="007352B4">
      <w:pPr>
        <w:pStyle w:val="RSCBasictext"/>
      </w:pPr>
      <w:r>
        <w:t>One m</w:t>
      </w:r>
      <w:r w:rsidRPr="007352B4">
        <w:t>ole of any gas occupies the same volume when measured under the same conditions</w:t>
      </w:r>
      <w:r w:rsidR="00E838B0" w:rsidRPr="007352B4">
        <w:t xml:space="preserve"> of temperature and pressure.</w:t>
      </w:r>
      <w:r w:rsidR="00CA7BFF" w:rsidRPr="007352B4">
        <w:t xml:space="preserve"> </w:t>
      </w:r>
      <w:r w:rsidR="00121328" w:rsidRPr="007352B4">
        <w:t xml:space="preserve">At room temperature and pressure </w:t>
      </w:r>
      <w:r w:rsidR="005E6474" w:rsidRPr="007352B4">
        <w:t>(</w:t>
      </w:r>
      <w:r w:rsidR="00C770F7">
        <w:t>RTP</w:t>
      </w:r>
      <w:r w:rsidR="005E6474" w:rsidRPr="007352B4">
        <w:t xml:space="preserve">) </w:t>
      </w:r>
      <w:r w:rsidR="00121328" w:rsidRPr="007352B4">
        <w:t>this volume is 24.0 dm</w:t>
      </w:r>
      <w:r w:rsidR="00121328" w:rsidRPr="007352B4">
        <w:rPr>
          <w:vertAlign w:val="superscript"/>
        </w:rPr>
        <w:t>3</w:t>
      </w:r>
      <w:r w:rsidR="00121328" w:rsidRPr="007352B4">
        <w:t xml:space="preserve"> or 24,000 cm</w:t>
      </w:r>
      <w:r w:rsidR="00121328" w:rsidRPr="007352B4">
        <w:rPr>
          <w:vertAlign w:val="superscript"/>
        </w:rPr>
        <w:t>3</w:t>
      </w:r>
      <w:r w:rsidR="00121328" w:rsidRPr="007352B4">
        <w:t>.</w:t>
      </w:r>
      <w:r w:rsidR="00A4010F" w:rsidRPr="007352B4">
        <w:t xml:space="preserve"> </w:t>
      </w:r>
    </w:p>
    <w:p w14:paraId="3D052770" w14:textId="6C065A5F" w:rsidR="00121328" w:rsidRPr="007352B4" w:rsidRDefault="00121328" w:rsidP="007352B4">
      <w:pPr>
        <w:pStyle w:val="RSCBasictext"/>
      </w:pPr>
      <w:r w:rsidRPr="007352B4">
        <w:t>In chemistry</w:t>
      </w:r>
      <w:r w:rsidR="00663BEA" w:rsidRPr="007352B4">
        <w:t>,</w:t>
      </w:r>
      <w:r w:rsidRPr="007352B4">
        <w:t xml:space="preserve"> room temperature </w:t>
      </w:r>
      <w:r w:rsidR="00663BEA" w:rsidRPr="007352B4">
        <w:t xml:space="preserve">and pressure </w:t>
      </w:r>
      <w:r w:rsidR="005C2FB5">
        <w:t>are</w:t>
      </w:r>
      <w:r w:rsidRPr="007352B4">
        <w:t xml:space="preserve"> </w:t>
      </w:r>
      <w:r w:rsidRPr="00F32EE2">
        <w:t>2</w:t>
      </w:r>
      <w:r w:rsidR="00D9518E" w:rsidRPr="00F32EE2">
        <w:t>0</w:t>
      </w:r>
      <w:r w:rsidR="00F32EE2">
        <w:t>°</w:t>
      </w:r>
      <w:r w:rsidRPr="00F32EE2">
        <w:t>C</w:t>
      </w:r>
      <w:r w:rsidRPr="007352B4">
        <w:t xml:space="preserve"> and 1 atmosphere.</w:t>
      </w:r>
    </w:p>
    <w:p w14:paraId="5EDBDDB5" w14:textId="2E512C1D" w:rsidR="00CA7BFF" w:rsidRDefault="00CA7BFF" w:rsidP="007352B4">
      <w:pPr>
        <w:pStyle w:val="RSCBasictext"/>
      </w:pPr>
      <w:r w:rsidRPr="007352B4">
        <w:t xml:space="preserve">Magnesium reacts with </w:t>
      </w:r>
      <w:r w:rsidR="002928FE" w:rsidRPr="007352B4">
        <w:t xml:space="preserve">hydrochloric </w:t>
      </w:r>
      <w:r w:rsidR="00BE60A1" w:rsidRPr="007352B4">
        <w:t>acid to produce a salt</w:t>
      </w:r>
      <w:r w:rsidR="00212745">
        <w:t xml:space="preserve"> − </w:t>
      </w:r>
      <w:r w:rsidR="00602AD2" w:rsidRPr="007352B4">
        <w:t>magnesium chloride</w:t>
      </w:r>
      <w:r w:rsidR="00212745">
        <w:t xml:space="preserve"> − </w:t>
      </w:r>
      <w:r w:rsidR="00BE60A1" w:rsidRPr="007352B4">
        <w:t>and hydroge</w:t>
      </w:r>
      <w:r w:rsidR="00BE60A1">
        <w:t>n gas.</w:t>
      </w:r>
    </w:p>
    <w:p w14:paraId="29D8B62B" w14:textId="237E29D5" w:rsidR="00BE60A1" w:rsidRPr="00811953" w:rsidRDefault="00811953" w:rsidP="007C74B6">
      <w:pPr>
        <w:pStyle w:val="RSCBasictext"/>
        <w:spacing w:before="120" w:after="0"/>
        <w:jc w:val="center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Mg(s) + 2HCl(aq) → MgC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(aq) 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(g)</m:t>
          </m:r>
        </m:oMath>
      </m:oMathPara>
    </w:p>
    <w:p w14:paraId="7F06EF03" w14:textId="1619B6EC" w:rsidR="00BE60A1" w:rsidRDefault="00BE60A1" w:rsidP="007C74B6">
      <w:pPr>
        <w:pStyle w:val="RSCBasictext"/>
        <w:spacing w:before="120" w:after="0"/>
      </w:pPr>
      <w:r>
        <w:t>In this experiment</w:t>
      </w:r>
      <w:r w:rsidR="00326266">
        <w:t>,</w:t>
      </w:r>
      <w:r>
        <w:t xml:space="preserve"> you will </w:t>
      </w:r>
      <w:r w:rsidR="00F409FF">
        <w:t xml:space="preserve">measure the volume of hydrogen gas produced </w:t>
      </w:r>
      <w:r w:rsidR="00556A50">
        <w:t>by the reaction of a known mass of magnesium with excess hydrochloric acid</w:t>
      </w:r>
      <w:r w:rsidR="00602AD2">
        <w:t>.</w:t>
      </w:r>
      <w:r w:rsidR="000F3F82">
        <w:t xml:space="preserve"> </w:t>
      </w:r>
      <w:r w:rsidR="007C74B6">
        <w:t>You will then use the</w:t>
      </w:r>
      <w:r w:rsidR="000F3F82">
        <w:t xml:space="preserve"> results to determine the volume of one mole of hydrogen</w:t>
      </w:r>
      <w:r w:rsidR="001F5F1D">
        <w:t xml:space="preserve"> </w:t>
      </w:r>
      <w:r w:rsidR="00A4010F">
        <w:t xml:space="preserve">gas </w:t>
      </w:r>
      <w:r w:rsidR="00602AD2">
        <w:t xml:space="preserve">at </w:t>
      </w:r>
      <w:r w:rsidR="00CC5F8A">
        <w:t>RTP</w:t>
      </w:r>
      <w:r w:rsidR="00602AD2">
        <w:t>.</w:t>
      </w:r>
    </w:p>
    <w:p w14:paraId="51FDA5BF" w14:textId="0E183B1F" w:rsidR="00E71935" w:rsidRDefault="00432729" w:rsidP="00E71935">
      <w:pPr>
        <w:pStyle w:val="RSCH2"/>
      </w:pPr>
      <w:r>
        <w:t>Equipment</w:t>
      </w:r>
    </w:p>
    <w:p w14:paraId="41591C2C" w14:textId="77777777" w:rsidR="00503916" w:rsidRDefault="00503916" w:rsidP="00503916">
      <w:pPr>
        <w:pStyle w:val="RSCBulletedlist"/>
      </w:pPr>
      <w:r>
        <w:t>Safety glasses</w:t>
      </w:r>
    </w:p>
    <w:p w14:paraId="3DD824AF" w14:textId="77777777" w:rsidR="000207B8" w:rsidRDefault="000207B8" w:rsidP="000207B8">
      <w:pPr>
        <w:pStyle w:val="RSCBulletedlist"/>
      </w:pPr>
      <w:r>
        <w:t>Burette</w:t>
      </w:r>
    </w:p>
    <w:p w14:paraId="280421F2" w14:textId="77777777" w:rsidR="000207B8" w:rsidRDefault="000207B8" w:rsidP="000207B8">
      <w:pPr>
        <w:pStyle w:val="RSCBulletedlist"/>
      </w:pPr>
      <w:r>
        <w:t>Burette stand</w:t>
      </w:r>
    </w:p>
    <w:p w14:paraId="4197089F" w14:textId="56700579" w:rsidR="000207B8" w:rsidRDefault="000207B8" w:rsidP="000207B8">
      <w:pPr>
        <w:pStyle w:val="RSCBulletedlist"/>
      </w:pPr>
      <w:r>
        <w:t>Beaker</w:t>
      </w:r>
      <w:r w:rsidR="00EB43DA">
        <w:t>,</w:t>
      </w:r>
      <w:r>
        <w:t xml:space="preserve"> 250 cm</w:t>
      </w:r>
      <w:r w:rsidRPr="00F10A13">
        <w:rPr>
          <w:vertAlign w:val="superscript"/>
        </w:rPr>
        <w:t>3</w:t>
      </w:r>
    </w:p>
    <w:p w14:paraId="5A328F15" w14:textId="77777777" w:rsidR="000207B8" w:rsidRDefault="000207B8" w:rsidP="000207B8">
      <w:pPr>
        <w:pStyle w:val="RSCBulletedlist"/>
      </w:pPr>
      <w:r>
        <w:t>Funnel</w:t>
      </w:r>
    </w:p>
    <w:p w14:paraId="60A7F1DE" w14:textId="3EC5FFAD" w:rsidR="000207B8" w:rsidRDefault="000207B8" w:rsidP="000207B8">
      <w:pPr>
        <w:pStyle w:val="RSCBulletedlist"/>
      </w:pPr>
      <w:r>
        <w:t xml:space="preserve">Balance (minimum 2 </w:t>
      </w:r>
      <w:proofErr w:type="spellStart"/>
      <w:r w:rsidR="00EB43DA">
        <w:t>d.</w:t>
      </w:r>
      <w:r>
        <w:t>p.</w:t>
      </w:r>
      <w:proofErr w:type="spellEnd"/>
      <w:r>
        <w:t>)</w:t>
      </w:r>
    </w:p>
    <w:p w14:paraId="25F6B84D" w14:textId="77777777" w:rsidR="000207B8" w:rsidRDefault="000207B8" w:rsidP="000207B8">
      <w:pPr>
        <w:pStyle w:val="RSCBulletedlist"/>
      </w:pPr>
      <w:r>
        <w:t>Emery paper</w:t>
      </w:r>
    </w:p>
    <w:p w14:paraId="4D683652" w14:textId="2A6D835D" w:rsidR="000207B8" w:rsidRPr="00D73A65" w:rsidRDefault="000207B8" w:rsidP="000207B8">
      <w:pPr>
        <w:pStyle w:val="RSCBulletedlist"/>
      </w:pPr>
      <w:r w:rsidRPr="00D73A65">
        <w:t>Hydrochloric acid</w:t>
      </w:r>
      <w:r w:rsidR="00E95684" w:rsidRPr="00D73A65">
        <w:t>,</w:t>
      </w:r>
      <w:r w:rsidRPr="00D73A65">
        <w:t xml:space="preserve"> 2.0 mol/dm</w:t>
      </w:r>
      <w:r w:rsidRPr="00D73A65">
        <w:rPr>
          <w:vertAlign w:val="superscript"/>
        </w:rPr>
        <w:t>3</w:t>
      </w:r>
    </w:p>
    <w:p w14:paraId="0DE8FA54" w14:textId="46554667" w:rsidR="000207B8" w:rsidRDefault="008400BD" w:rsidP="00E71935">
      <w:pPr>
        <w:pStyle w:val="RSCBulletedlist"/>
      </w:pPr>
      <w:r w:rsidRPr="00D73A65">
        <w:rPr>
          <w:rFonts w:ascii="Arial" w:hAnsi="Arial"/>
          <w:noProof/>
          <w:sz w:val="19"/>
          <w:szCs w:val="19"/>
          <w:lang w:eastAsia="en-GB"/>
        </w:rPr>
        <w:drawing>
          <wp:anchor distT="0" distB="0" distL="114300" distR="114300" simplePos="0" relativeHeight="251658240" behindDoc="0" locked="0" layoutInCell="1" allowOverlap="1" wp14:anchorId="78573A94" wp14:editId="5CC9EF93">
            <wp:simplePos x="0" y="0"/>
            <wp:positionH relativeFrom="column">
              <wp:posOffset>2161540</wp:posOffset>
            </wp:positionH>
            <wp:positionV relativeFrom="paragraph">
              <wp:posOffset>3175</wp:posOffset>
            </wp:positionV>
            <wp:extent cx="432000" cy="432000"/>
            <wp:effectExtent l="0" t="0" r="6350" b="6350"/>
            <wp:wrapSquare wrapText="bothSides"/>
            <wp:docPr id="1495596129" name="Picture 1495596129" descr="Flamm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mmab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7B8">
        <w:t>Magnesium ribbon</w:t>
      </w:r>
      <w:r w:rsidR="00BB755A">
        <w:t>,</w:t>
      </w:r>
      <w:r w:rsidR="000207B8">
        <w:t xml:space="preserve"> </w:t>
      </w:r>
      <w:r w:rsidR="00FD2DEC">
        <w:t xml:space="preserve">3.5 cm </w:t>
      </w:r>
      <w:r>
        <w:br/>
      </w:r>
      <w:r>
        <w:br/>
      </w:r>
      <w:r w:rsidR="000207B8">
        <w:t>DANGER</w:t>
      </w:r>
      <w:r w:rsidR="00BB755A">
        <w:t>:</w:t>
      </w:r>
      <w:r w:rsidR="000207B8">
        <w:t xml:space="preserve"> </w:t>
      </w:r>
      <w:r w:rsidR="00E95684">
        <w:t>f</w:t>
      </w:r>
      <w:r w:rsidR="000207B8">
        <w:t>lammable</w:t>
      </w:r>
    </w:p>
    <w:p w14:paraId="688A2D51" w14:textId="77777777" w:rsidR="00EB2F25" w:rsidRDefault="00EB2F25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25DCA496" w14:textId="34C79ACB" w:rsidR="00432729" w:rsidRDefault="00B66504" w:rsidP="00E71935">
      <w:pPr>
        <w:pStyle w:val="RSCH2"/>
      </w:pPr>
      <w:r>
        <w:lastRenderedPageBreak/>
        <w:t>Method</w:t>
      </w:r>
    </w:p>
    <w:p w14:paraId="231C3EAC" w14:textId="0FFE4B97" w:rsidR="00B66504" w:rsidRDefault="007231FA" w:rsidP="002928FE">
      <w:pPr>
        <w:pStyle w:val="RSCnumberedlist"/>
        <w:spacing w:line="259" w:lineRule="auto"/>
        <w:contextualSpacing w:val="0"/>
      </w:pPr>
      <w:r>
        <w:t xml:space="preserve">Clean a piece of magnesium ribbon </w:t>
      </w:r>
      <w:r w:rsidR="00E23793">
        <w:t xml:space="preserve">by gently rubbing it with emery paper and </w:t>
      </w:r>
      <w:r w:rsidR="004B34E1">
        <w:t>measure its mass</w:t>
      </w:r>
      <w:r w:rsidR="00C42135">
        <w:t xml:space="preserve"> accurately. It should </w:t>
      </w:r>
      <w:r w:rsidR="004B34E1">
        <w:t>have a mass</w:t>
      </w:r>
      <w:r w:rsidR="00C42135">
        <w:t xml:space="preserve"> between 0.02 and 0.04 g</w:t>
      </w:r>
      <w:r w:rsidR="00E23793">
        <w:t>. I</w:t>
      </w:r>
      <w:r w:rsidR="000532F4">
        <w:t>f not</w:t>
      </w:r>
      <w:r w:rsidR="00947604">
        <w:t>,</w:t>
      </w:r>
      <w:r w:rsidR="000532F4">
        <w:t xml:space="preserve"> adjust the amount used.</w:t>
      </w:r>
    </w:p>
    <w:p w14:paraId="6D8B5084" w14:textId="120B341B" w:rsidR="000532F4" w:rsidRDefault="000532F4" w:rsidP="002928FE">
      <w:pPr>
        <w:pStyle w:val="RSCnumberedlist"/>
        <w:spacing w:before="120" w:line="259" w:lineRule="auto"/>
        <w:ind w:left="357" w:hanging="357"/>
        <w:contextualSpacing w:val="0"/>
      </w:pPr>
      <w:r>
        <w:t>Measure 25 cm</w:t>
      </w:r>
      <w:r w:rsidRPr="002928FE">
        <w:rPr>
          <w:vertAlign w:val="superscript"/>
        </w:rPr>
        <w:t>3</w:t>
      </w:r>
      <w:r>
        <w:t xml:space="preserve"> of 2.0 </w:t>
      </w:r>
      <w:r w:rsidR="00CF36EE">
        <w:t>mol/dm</w:t>
      </w:r>
      <w:r w:rsidR="00CF36EE" w:rsidRPr="002928FE">
        <w:rPr>
          <w:vertAlign w:val="superscript"/>
        </w:rPr>
        <w:t>3</w:t>
      </w:r>
      <w:r w:rsidR="00CF36EE">
        <w:t xml:space="preserve"> </w:t>
      </w:r>
      <w:r w:rsidR="002928FE">
        <w:t xml:space="preserve">hydrochloric acid </w:t>
      </w:r>
      <w:r w:rsidR="00CF36EE">
        <w:t>into the burette.</w:t>
      </w:r>
      <w:r w:rsidR="00AF46E8">
        <w:t xml:space="preserve"> </w:t>
      </w:r>
      <w:r w:rsidR="002A7D8E">
        <w:t>Slightly tilt the burette and c</w:t>
      </w:r>
      <w:r w:rsidR="00AF46E8">
        <w:t>arefully add 25 cm</w:t>
      </w:r>
      <w:r w:rsidR="00AF46E8" w:rsidRPr="002928FE">
        <w:rPr>
          <w:vertAlign w:val="superscript"/>
        </w:rPr>
        <w:t>3</w:t>
      </w:r>
      <w:r w:rsidR="00AF46E8">
        <w:t xml:space="preserve"> of water on top of th</w:t>
      </w:r>
      <w:r w:rsidR="002928FE">
        <w:t>e acid</w:t>
      </w:r>
      <w:r w:rsidR="002A7D8E">
        <w:t xml:space="preserve"> by running the water down the inside of the burette</w:t>
      </w:r>
      <w:r w:rsidR="00AF46E8">
        <w:t>.</w:t>
      </w:r>
      <w:r w:rsidR="002A7D8E">
        <w:t xml:space="preserve"> Try not to disturb the acid layer.</w:t>
      </w:r>
    </w:p>
    <w:p w14:paraId="4EB4B4B3" w14:textId="727E6397" w:rsidR="00AF46E8" w:rsidRDefault="00A949C1" w:rsidP="002928FE">
      <w:pPr>
        <w:pStyle w:val="RSCnumberedlist"/>
        <w:spacing w:before="120" w:line="259" w:lineRule="auto"/>
        <w:ind w:left="357" w:hanging="357"/>
        <w:contextualSpacing w:val="0"/>
      </w:pPr>
      <w:r>
        <w:t>Push the magnesium into the end of the burette so it will stay in position with its own tension.</w:t>
      </w:r>
    </w:p>
    <w:p w14:paraId="5FD9FB13" w14:textId="02F6CEE2" w:rsidR="00B66504" w:rsidRDefault="0036378B" w:rsidP="002928FE">
      <w:pPr>
        <w:pStyle w:val="RSCnumberedlist"/>
        <w:spacing w:before="120" w:line="259" w:lineRule="auto"/>
        <w:ind w:left="357" w:hanging="357"/>
        <w:contextualSpacing w:val="0"/>
      </w:pPr>
      <w:r>
        <w:t>Add 50 cm</w:t>
      </w:r>
      <w:r w:rsidRPr="00723F38">
        <w:rPr>
          <w:vertAlign w:val="superscript"/>
        </w:rPr>
        <w:t>3</w:t>
      </w:r>
      <w:r w:rsidRPr="00723F38">
        <w:t xml:space="preserve"> </w:t>
      </w:r>
      <w:r>
        <w:t>of water to a 250 cm</w:t>
      </w:r>
      <w:r w:rsidRPr="00723F38">
        <w:rPr>
          <w:vertAlign w:val="superscript"/>
        </w:rPr>
        <w:t>3</w:t>
      </w:r>
      <w:r>
        <w:t xml:space="preserve"> beaker. </w:t>
      </w:r>
    </w:p>
    <w:p w14:paraId="1E5D0EE8" w14:textId="327F116A" w:rsidR="00455EFC" w:rsidRDefault="00D64266" w:rsidP="007E4D0E">
      <w:pPr>
        <w:pStyle w:val="RSCnumberedlist"/>
        <w:spacing w:before="120" w:line="259" w:lineRule="auto"/>
        <w:ind w:left="357" w:hanging="357"/>
        <w:contextualSpacing w:val="0"/>
      </w:pPr>
      <w:r>
        <w:t>Q</w:t>
      </w:r>
      <w:r w:rsidR="00C9757B">
        <w:t>uickly invert the burette into the water</w:t>
      </w:r>
      <w:r>
        <w:t xml:space="preserve"> – your teacher will show you how to do this</w:t>
      </w:r>
      <w:r w:rsidR="00C9757B">
        <w:t xml:space="preserve">. If this is done quickly and carefully, very little </w:t>
      </w:r>
      <w:r w:rsidR="00F1380B">
        <w:t xml:space="preserve">liquid </w:t>
      </w:r>
      <w:r w:rsidR="00C9757B">
        <w:t>is lost</w:t>
      </w:r>
      <w:r w:rsidR="006540DD">
        <w:t>.</w:t>
      </w:r>
      <w:r w:rsidR="00ED073C">
        <w:t xml:space="preserve"> Clamp the burette vertically.</w:t>
      </w:r>
    </w:p>
    <w:p w14:paraId="6B6874D4" w14:textId="274BB49F" w:rsidR="006540DD" w:rsidRDefault="00BF2E69" w:rsidP="007E4D0E">
      <w:pPr>
        <w:pStyle w:val="RSCnumberedlist"/>
        <w:spacing w:line="259" w:lineRule="auto"/>
        <w:contextualSpacing w:val="0"/>
      </w:pPr>
      <w:r w:rsidRPr="007E4D0E">
        <w:t>It</w:t>
      </w:r>
      <w:r>
        <w:t xml:space="preserve"> is important that the liquid level in the burette starts on the graduated scale.</w:t>
      </w:r>
      <w:r w:rsidR="0096129D">
        <w:t xml:space="preserve"> If it is not on the scale, momentarily open the tap. This allows the level to drop.</w:t>
      </w:r>
    </w:p>
    <w:p w14:paraId="7217E1E3" w14:textId="169ED5FE" w:rsidR="0056557E" w:rsidRDefault="008D6709" w:rsidP="002928FE">
      <w:pPr>
        <w:pStyle w:val="RSCnumberedlist"/>
        <w:spacing w:before="120" w:line="259" w:lineRule="auto"/>
        <w:ind w:left="357" w:hanging="357"/>
        <w:contextualSpacing w:val="0"/>
      </w:pPr>
      <w:r>
        <w:t>Take the burette reading (</w:t>
      </w:r>
      <w:r w:rsidR="008400BD" w:rsidRPr="008400BD">
        <w:rPr>
          <w:i/>
          <w:iCs/>
          <w:color w:val="C8102E"/>
        </w:rPr>
        <w:t>Remember</w:t>
      </w:r>
      <w:r>
        <w:t xml:space="preserve">: </w:t>
      </w:r>
      <w:r w:rsidR="0032605A">
        <w:t>the burette</w:t>
      </w:r>
      <w:r>
        <w:t xml:space="preserve"> is upside down).</w:t>
      </w:r>
    </w:p>
    <w:p w14:paraId="0830A5EC" w14:textId="5C534E57" w:rsidR="00A56254" w:rsidRDefault="0056557E" w:rsidP="002928FE">
      <w:pPr>
        <w:pStyle w:val="RSCnumberedlist"/>
        <w:spacing w:before="120" w:line="259" w:lineRule="auto"/>
        <w:ind w:left="357" w:hanging="357"/>
        <w:contextualSpacing w:val="0"/>
      </w:pPr>
      <w:r>
        <w:t>Observe the magnesium react</w:t>
      </w:r>
      <w:r w:rsidR="00863AB0">
        <w:t>ing</w:t>
      </w:r>
      <w:r>
        <w:t xml:space="preserve"> as the acid diffuses downwards. Wait until all the magnesium has reacted</w:t>
      </w:r>
      <w:r w:rsidR="00A56254">
        <w:t>.</w:t>
      </w:r>
    </w:p>
    <w:p w14:paraId="3BA99195" w14:textId="07E7DF36" w:rsidR="00B66504" w:rsidRDefault="00A56254" w:rsidP="007E4D0E">
      <w:pPr>
        <w:pStyle w:val="RSCnumberedlist"/>
        <w:spacing w:before="120" w:line="259" w:lineRule="auto"/>
        <w:ind w:left="357" w:hanging="357"/>
        <w:contextualSpacing w:val="0"/>
      </w:pPr>
      <w:r>
        <w:t>Record the new volume in the burette (</w:t>
      </w:r>
      <w:r w:rsidR="008400BD" w:rsidRPr="008400BD">
        <w:rPr>
          <w:i/>
          <w:iCs/>
          <w:color w:val="C8102E"/>
        </w:rPr>
        <w:t>Remember</w:t>
      </w:r>
      <w:r>
        <w:t xml:space="preserve">: </w:t>
      </w:r>
      <w:r w:rsidR="0032605A">
        <w:t>the burette</w:t>
      </w:r>
      <w:r>
        <w:t xml:space="preserve"> is upside down)</w:t>
      </w:r>
      <w:r w:rsidR="00824195">
        <w:t>.</w:t>
      </w:r>
    </w:p>
    <w:p w14:paraId="7318568C" w14:textId="57B66E73" w:rsidR="00387CA0" w:rsidRDefault="00387CA0" w:rsidP="00387CA0">
      <w:pPr>
        <w:pStyle w:val="RSCH2"/>
      </w:pPr>
      <w:r>
        <w:t>Results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06"/>
        <w:gridCol w:w="1462"/>
      </w:tblGrid>
      <w:tr w:rsidR="00D64CC8" w14:paraId="3B3BBEBA" w14:textId="77777777" w:rsidTr="00D64CC8">
        <w:trPr>
          <w:trHeight w:val="454"/>
        </w:trPr>
        <w:tc>
          <w:tcPr>
            <w:tcW w:w="567" w:type="dxa"/>
            <w:vAlign w:val="center"/>
          </w:tcPr>
          <w:p w14:paraId="6B232943" w14:textId="506AA4C4" w:rsidR="00E43F95" w:rsidRPr="00D64CC8" w:rsidRDefault="00D64CC8" w:rsidP="00D64CC8">
            <w:pPr>
              <w:pStyle w:val="RSCBasictext"/>
              <w:jc w:val="center"/>
              <w:rPr>
                <w:b/>
                <w:bCs/>
                <w:color w:val="C00000"/>
              </w:rPr>
            </w:pPr>
            <w:r w:rsidRPr="00D64CC8">
              <w:rPr>
                <w:b/>
                <w:bCs/>
                <w:color w:val="C00000"/>
              </w:rPr>
              <w:t>A</w:t>
            </w:r>
          </w:p>
        </w:tc>
        <w:tc>
          <w:tcPr>
            <w:tcW w:w="4706" w:type="dxa"/>
            <w:vAlign w:val="center"/>
          </w:tcPr>
          <w:p w14:paraId="59512921" w14:textId="735B32F3" w:rsidR="00E43F95" w:rsidRDefault="00E43F95" w:rsidP="007E4D0E">
            <w:pPr>
              <w:pStyle w:val="RSCBasictext"/>
            </w:pPr>
            <w:r>
              <w:t xml:space="preserve">Mass of magnesium ribbon used </w:t>
            </w:r>
            <w:r w:rsidR="008400BD">
              <w:t>(g)</w:t>
            </w:r>
          </w:p>
        </w:tc>
        <w:tc>
          <w:tcPr>
            <w:tcW w:w="1462" w:type="dxa"/>
            <w:vAlign w:val="center"/>
          </w:tcPr>
          <w:p w14:paraId="19A3C7FC" w14:textId="2DCD55E3" w:rsidR="00E43F95" w:rsidRDefault="00E43F95" w:rsidP="00C97DEE">
            <w:pPr>
              <w:pStyle w:val="RSCBasictext"/>
              <w:jc w:val="center"/>
            </w:pPr>
          </w:p>
        </w:tc>
      </w:tr>
      <w:tr w:rsidR="00D64CC8" w14:paraId="4FC0ECDF" w14:textId="77777777" w:rsidTr="00D64CC8">
        <w:trPr>
          <w:trHeight w:val="454"/>
        </w:trPr>
        <w:tc>
          <w:tcPr>
            <w:tcW w:w="567" w:type="dxa"/>
            <w:vAlign w:val="center"/>
          </w:tcPr>
          <w:p w14:paraId="4BB4B9E8" w14:textId="263FDE47" w:rsidR="00E43F95" w:rsidRPr="00D64CC8" w:rsidRDefault="00D64CC8" w:rsidP="00D64CC8">
            <w:pPr>
              <w:pStyle w:val="RSCBasictext"/>
              <w:jc w:val="center"/>
              <w:rPr>
                <w:b/>
                <w:bCs/>
                <w:color w:val="C00000"/>
              </w:rPr>
            </w:pPr>
            <w:r w:rsidRPr="00D64CC8">
              <w:rPr>
                <w:b/>
                <w:bCs/>
                <w:color w:val="C00000"/>
              </w:rPr>
              <w:t>B</w:t>
            </w:r>
          </w:p>
        </w:tc>
        <w:tc>
          <w:tcPr>
            <w:tcW w:w="4706" w:type="dxa"/>
            <w:vAlign w:val="center"/>
          </w:tcPr>
          <w:p w14:paraId="7E10B78A" w14:textId="3FA68ED8" w:rsidR="00E43F95" w:rsidRDefault="00E43F95" w:rsidP="007E4D0E">
            <w:pPr>
              <w:pStyle w:val="RSCBasictext"/>
            </w:pPr>
            <w:r>
              <w:t xml:space="preserve">Initial burette reading </w:t>
            </w:r>
            <w:r w:rsidR="008400BD">
              <w:t>(</w:t>
            </w:r>
            <w:r>
              <w:t>cm</w:t>
            </w:r>
            <w:r w:rsidRPr="00C97DEE">
              <w:rPr>
                <w:vertAlign w:val="superscript"/>
              </w:rPr>
              <w:t>3</w:t>
            </w:r>
            <w:r w:rsidR="008400BD" w:rsidRPr="008400BD">
              <w:t>)</w:t>
            </w:r>
          </w:p>
        </w:tc>
        <w:tc>
          <w:tcPr>
            <w:tcW w:w="1462" w:type="dxa"/>
            <w:vAlign w:val="center"/>
          </w:tcPr>
          <w:p w14:paraId="625E1E65" w14:textId="3964B3FE" w:rsidR="00E43F95" w:rsidRDefault="00E43F95" w:rsidP="00C97DEE">
            <w:pPr>
              <w:pStyle w:val="RSCBasictext"/>
              <w:jc w:val="center"/>
            </w:pPr>
          </w:p>
        </w:tc>
      </w:tr>
      <w:tr w:rsidR="00D64CC8" w14:paraId="7327243C" w14:textId="77777777" w:rsidTr="00D64CC8">
        <w:trPr>
          <w:trHeight w:val="454"/>
        </w:trPr>
        <w:tc>
          <w:tcPr>
            <w:tcW w:w="567" w:type="dxa"/>
            <w:vAlign w:val="center"/>
          </w:tcPr>
          <w:p w14:paraId="16841464" w14:textId="7B3F12EB" w:rsidR="00E43F95" w:rsidRPr="00D64CC8" w:rsidRDefault="00D64CC8" w:rsidP="00D64CC8">
            <w:pPr>
              <w:pStyle w:val="RSCBasictext"/>
              <w:jc w:val="center"/>
              <w:rPr>
                <w:b/>
                <w:bCs/>
                <w:color w:val="C00000"/>
              </w:rPr>
            </w:pPr>
            <w:r w:rsidRPr="00D64CC8">
              <w:rPr>
                <w:b/>
                <w:bCs/>
                <w:color w:val="C00000"/>
              </w:rPr>
              <w:t>C</w:t>
            </w:r>
          </w:p>
        </w:tc>
        <w:tc>
          <w:tcPr>
            <w:tcW w:w="4706" w:type="dxa"/>
            <w:vAlign w:val="center"/>
          </w:tcPr>
          <w:p w14:paraId="374BFB3B" w14:textId="79999A70" w:rsidR="00E43F95" w:rsidRDefault="00E43F95" w:rsidP="007E4D0E">
            <w:pPr>
              <w:pStyle w:val="RSCBasictext"/>
            </w:pPr>
            <w:r>
              <w:t xml:space="preserve">Final burette reading </w:t>
            </w:r>
            <w:r w:rsidR="008400BD">
              <w:t>(</w:t>
            </w:r>
            <w:r>
              <w:t>cm</w:t>
            </w:r>
            <w:r w:rsidRPr="00C97DEE">
              <w:rPr>
                <w:vertAlign w:val="superscript"/>
              </w:rPr>
              <w:t>3</w:t>
            </w:r>
            <w:r w:rsidR="008400BD" w:rsidRPr="008400BD">
              <w:t>)</w:t>
            </w:r>
          </w:p>
        </w:tc>
        <w:tc>
          <w:tcPr>
            <w:tcW w:w="1462" w:type="dxa"/>
            <w:vAlign w:val="center"/>
          </w:tcPr>
          <w:p w14:paraId="78F1E690" w14:textId="6759D889" w:rsidR="00E43F95" w:rsidRDefault="00E43F95" w:rsidP="00C97DEE">
            <w:pPr>
              <w:pStyle w:val="RSCBasictext"/>
              <w:jc w:val="center"/>
            </w:pPr>
          </w:p>
        </w:tc>
      </w:tr>
      <w:tr w:rsidR="00D64CC8" w14:paraId="741EF07E" w14:textId="77777777" w:rsidTr="00D64CC8">
        <w:trPr>
          <w:trHeight w:val="454"/>
        </w:trPr>
        <w:tc>
          <w:tcPr>
            <w:tcW w:w="567" w:type="dxa"/>
            <w:vAlign w:val="center"/>
          </w:tcPr>
          <w:p w14:paraId="721F94AF" w14:textId="3DC5CC5D" w:rsidR="00E43F95" w:rsidRPr="00D64CC8" w:rsidRDefault="00D64CC8" w:rsidP="00D64CC8">
            <w:pPr>
              <w:pStyle w:val="RSCBasictext"/>
              <w:jc w:val="center"/>
              <w:rPr>
                <w:b/>
                <w:bCs/>
                <w:color w:val="C00000"/>
              </w:rPr>
            </w:pPr>
            <w:r w:rsidRPr="00D64CC8">
              <w:rPr>
                <w:b/>
                <w:bCs/>
                <w:color w:val="C00000"/>
              </w:rPr>
              <w:t>D</w:t>
            </w:r>
          </w:p>
        </w:tc>
        <w:tc>
          <w:tcPr>
            <w:tcW w:w="4706" w:type="dxa"/>
            <w:vAlign w:val="center"/>
          </w:tcPr>
          <w:p w14:paraId="3FA610CD" w14:textId="5A5C56E4" w:rsidR="00E43F95" w:rsidRDefault="00E43F95" w:rsidP="007E4D0E">
            <w:pPr>
              <w:pStyle w:val="RSCBasictext"/>
            </w:pPr>
            <w:r>
              <w:t xml:space="preserve">Volume of hydrogen produced </w:t>
            </w:r>
            <w:r w:rsidR="008400BD">
              <w:t>(</w:t>
            </w:r>
            <w:r>
              <w:t>cm</w:t>
            </w:r>
            <w:r w:rsidRPr="00C97DEE">
              <w:rPr>
                <w:vertAlign w:val="superscript"/>
              </w:rPr>
              <w:t>3</w:t>
            </w:r>
            <w:r w:rsidR="008400BD" w:rsidRPr="008400BD">
              <w:t>)</w:t>
            </w:r>
          </w:p>
        </w:tc>
        <w:tc>
          <w:tcPr>
            <w:tcW w:w="1462" w:type="dxa"/>
            <w:vAlign w:val="center"/>
          </w:tcPr>
          <w:p w14:paraId="60DF5DD0" w14:textId="7CD4E19F" w:rsidR="00E43F95" w:rsidRDefault="00E43F95" w:rsidP="00C97DEE">
            <w:pPr>
              <w:pStyle w:val="RSCBasictext"/>
              <w:jc w:val="center"/>
            </w:pPr>
          </w:p>
        </w:tc>
      </w:tr>
    </w:tbl>
    <w:p w14:paraId="1B000983" w14:textId="77777777" w:rsidR="00BE52AA" w:rsidRDefault="00BE52AA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0C553EF9" w14:textId="3655F761" w:rsidR="00193267" w:rsidRDefault="00193267" w:rsidP="00193267">
      <w:pPr>
        <w:pStyle w:val="RSCH2"/>
      </w:pPr>
      <w:r>
        <w:lastRenderedPageBreak/>
        <w:t>Analysis</w:t>
      </w:r>
    </w:p>
    <w:p w14:paraId="17BAC4B0" w14:textId="2F023920" w:rsidR="00387CA0" w:rsidRDefault="00D64CC8" w:rsidP="00193267">
      <w:pPr>
        <w:pStyle w:val="RSCBasictext"/>
      </w:pPr>
      <w:r>
        <w:t xml:space="preserve">Follow the guidance to </w:t>
      </w:r>
      <w:r w:rsidR="00954A9D">
        <w:t xml:space="preserve">calculate the volume of </w:t>
      </w:r>
      <w:r w:rsidR="0087513F">
        <w:t>one</w:t>
      </w:r>
      <w:r w:rsidR="00954A9D">
        <w:t xml:space="preserve"> mol</w:t>
      </w:r>
      <w:r w:rsidR="0087513F">
        <w:t>e</w:t>
      </w:r>
      <w:r w:rsidR="00954A9D">
        <w:t xml:space="preserve"> of hydrogen based on your results.</w:t>
      </w:r>
    </w:p>
    <w:p w14:paraId="58525B91" w14:textId="54941119" w:rsidR="006077DA" w:rsidRDefault="00954A9D" w:rsidP="00AC7B2C">
      <w:pPr>
        <w:pStyle w:val="RSCnumberedlist"/>
        <w:numPr>
          <w:ilvl w:val="0"/>
          <w:numId w:val="45"/>
        </w:numPr>
        <w:ind w:left="357" w:hanging="357"/>
        <w:contextualSpacing w:val="0"/>
      </w:pPr>
      <w:r>
        <w:t xml:space="preserve">Complete the results table by calculating </w:t>
      </w:r>
      <w:r w:rsidR="00BF2B49">
        <w:t>the volume of hydrogen gas produced. This is the difference between the two burette readings (</w:t>
      </w:r>
      <w:r w:rsidR="00C37DA7" w:rsidRPr="00AC7B2C">
        <w:rPr>
          <w:b/>
          <w:bCs/>
          <w:color w:val="C00000"/>
        </w:rPr>
        <w:t>B</w:t>
      </w:r>
      <w:r w:rsidR="00BF2B49">
        <w:t xml:space="preserve"> – </w:t>
      </w:r>
      <w:r w:rsidR="00C37DA7" w:rsidRPr="00AC7B2C">
        <w:rPr>
          <w:b/>
          <w:bCs/>
          <w:color w:val="C00000"/>
        </w:rPr>
        <w:t>C</w:t>
      </w:r>
      <w:r w:rsidR="006274CF">
        <w:rPr>
          <w:b/>
          <w:bCs/>
          <w:color w:val="C00000"/>
        </w:rPr>
        <w:t xml:space="preserve"> </w:t>
      </w:r>
      <w:r w:rsidR="006274CF" w:rsidRPr="006274CF">
        <w:rPr>
          <w:color w:val="auto"/>
        </w:rPr>
        <w:t>=</w:t>
      </w:r>
      <w:r w:rsidR="00335870">
        <w:rPr>
          <w:color w:val="auto"/>
        </w:rPr>
        <w:t xml:space="preserve"> </w:t>
      </w:r>
      <w:r w:rsidR="00335870" w:rsidRPr="00335870">
        <w:rPr>
          <w:b/>
          <w:bCs/>
          <w:color w:val="C8102E"/>
        </w:rPr>
        <w:t>D</w:t>
      </w:r>
      <w:r w:rsidR="00BF2B49">
        <w:t>).</w:t>
      </w:r>
    </w:p>
    <w:p w14:paraId="32FE6FC2" w14:textId="01BE38A9" w:rsidR="00111CCB" w:rsidRDefault="00111CCB" w:rsidP="00AC7B2C">
      <w:pPr>
        <w:pStyle w:val="RSCnumberedlist"/>
        <w:ind w:left="357" w:hanging="357"/>
        <w:contextualSpacing w:val="0"/>
      </w:pPr>
      <w:r>
        <w:t xml:space="preserve">Calculate the amount in mol of </w:t>
      </w:r>
      <m:oMath>
        <m:r>
          <m:rPr>
            <m:sty m:val="p"/>
          </m:rPr>
          <w:rPr>
            <w:rFonts w:ascii="Cambria Math" w:hAnsi="Cambria Math"/>
          </w:rPr>
          <m:t>Mg</m:t>
        </m:r>
      </m:oMath>
      <w:r>
        <w:t xml:space="preserve"> reacted. </w:t>
      </w:r>
      <w:r w:rsidR="001960DA">
        <w:t>Use</w:t>
      </w:r>
      <w:r w:rsidR="0053582E">
        <w:t xml:space="preserve"> the equation:</w:t>
      </w:r>
    </w:p>
    <w:p w14:paraId="1BF83843" w14:textId="32AE9259" w:rsidR="001960DA" w:rsidRPr="006F6B84" w:rsidRDefault="006F6B84" w:rsidP="001960DA">
      <w:pPr>
        <w:pStyle w:val="RSCBasictext"/>
        <w:ind w:left="426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mol=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mass in g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RAM</m:t>
              </m:r>
            </m:den>
          </m:f>
        </m:oMath>
      </m:oMathPara>
    </w:p>
    <w:p w14:paraId="436DCD72" w14:textId="2EB5560B" w:rsidR="001960DA" w:rsidRDefault="001960DA" w:rsidP="001960DA">
      <w:pPr>
        <w:pStyle w:val="RSCBasictext"/>
        <w:ind w:left="426"/>
      </w:pPr>
      <w:r>
        <w:t>Relative atomic mass (RAM) = 24.</w:t>
      </w:r>
    </w:p>
    <w:p w14:paraId="27DAEF2B" w14:textId="77777777" w:rsidR="00854C88" w:rsidRDefault="00854C88" w:rsidP="00854C88">
      <w:pPr>
        <w:pStyle w:val="RSCUnderline"/>
        <w:spacing w:before="360"/>
      </w:pPr>
      <w:r>
        <w:t>__________________________________________________________________________________</w:t>
      </w:r>
    </w:p>
    <w:p w14:paraId="1516152C" w14:textId="77777777" w:rsidR="00854C88" w:rsidRDefault="00854C88" w:rsidP="00854C88">
      <w:pPr>
        <w:pStyle w:val="RSCUnderline"/>
      </w:pPr>
      <w:r>
        <w:t>__________________________________________________________________________________</w:t>
      </w:r>
    </w:p>
    <w:p w14:paraId="14ED07B7" w14:textId="77777777" w:rsidR="00854C88" w:rsidRDefault="00854C88" w:rsidP="001960DA">
      <w:pPr>
        <w:pStyle w:val="RSCBasictext"/>
        <w:ind w:left="426"/>
      </w:pPr>
    </w:p>
    <w:p w14:paraId="33BECE24" w14:textId="256AD514" w:rsidR="00AC7B2C" w:rsidRDefault="00D737F8" w:rsidP="00AC7B2C">
      <w:pPr>
        <w:pStyle w:val="RSCnumberedlist"/>
        <w:ind w:left="357"/>
        <w:contextualSpacing w:val="0"/>
      </w:pPr>
      <w:r>
        <w:t xml:space="preserve">From the balanced equation 1 mol of </w:t>
      </w:r>
      <m:oMath>
        <m:r>
          <m:rPr>
            <m:sty m:val="p"/>
          </m:rPr>
          <w:rPr>
            <w:rFonts w:ascii="Cambria Math" w:hAnsi="Cambria Math"/>
          </w:rPr>
          <m:t>Mg</m:t>
        </m:r>
      </m:oMath>
      <w:r>
        <w:t xml:space="preserve"> produces 1 mol of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t xml:space="preserve"> gas.</w:t>
      </w:r>
    </w:p>
    <w:p w14:paraId="17E0329F" w14:textId="771538B8" w:rsidR="00D737F8" w:rsidRDefault="00D737F8" w:rsidP="00AC7B2C">
      <w:pPr>
        <w:pStyle w:val="RSCnumberedlist"/>
        <w:numPr>
          <w:ilvl w:val="0"/>
          <w:numId w:val="0"/>
        </w:numPr>
        <w:ind w:left="357"/>
        <w:contextualSpacing w:val="0"/>
      </w:pPr>
      <w:r>
        <w:t xml:space="preserve">Use this fact to write down the amount in mol of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t xml:space="preserve"> gas produced based on the amount in mol of </w:t>
      </w:r>
      <m:oMath>
        <m:r>
          <m:rPr>
            <m:sty m:val="p"/>
          </m:rPr>
          <w:rPr>
            <w:rFonts w:ascii="Cambria Math" w:hAnsi="Cambria Math"/>
          </w:rPr>
          <m:t>Mg</m:t>
        </m:r>
      </m:oMath>
      <w:r>
        <w:t xml:space="preserve"> you reacted.</w:t>
      </w:r>
    </w:p>
    <w:p w14:paraId="70FCCE9D" w14:textId="77777777" w:rsidR="00854C88" w:rsidRDefault="00854C88" w:rsidP="00854C88">
      <w:pPr>
        <w:pStyle w:val="RSCUnderline"/>
        <w:spacing w:before="360"/>
      </w:pPr>
      <w:r>
        <w:t>__________________________________________________________________________________</w:t>
      </w:r>
    </w:p>
    <w:p w14:paraId="39E067D9" w14:textId="77777777" w:rsidR="00854C88" w:rsidRDefault="00854C88" w:rsidP="00D737F8">
      <w:pPr>
        <w:pStyle w:val="RSCBasictext"/>
        <w:ind w:left="426"/>
      </w:pPr>
    </w:p>
    <w:p w14:paraId="46608EB6" w14:textId="39F21697" w:rsidR="00D737F8" w:rsidRDefault="00410A1F" w:rsidP="00AC7B2C">
      <w:pPr>
        <w:pStyle w:val="RSCnumberedlist"/>
      </w:pPr>
      <w:r>
        <w:t xml:space="preserve">Calculate the volume of 1 mol of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t xml:space="preserve"> gas by dividing the volume measured by </w:t>
      </w:r>
      <w:r w:rsidR="00896EE4">
        <w:t xml:space="preserve">the amount in mol of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896EE4">
        <w:t xml:space="preserve"> prod</w:t>
      </w:r>
      <w:proofErr w:type="spellStart"/>
      <w:r w:rsidR="00E8709D">
        <w:t>uc</w:t>
      </w:r>
      <w:r w:rsidR="00896EE4">
        <w:t>ed</w:t>
      </w:r>
      <w:proofErr w:type="spellEnd"/>
      <w:r w:rsidR="00896EE4">
        <w:t>.</w:t>
      </w:r>
    </w:p>
    <w:p w14:paraId="20D98FA2" w14:textId="3FC84E14" w:rsidR="00E8709D" w:rsidRPr="006F6B84" w:rsidRDefault="006F6B84" w:rsidP="00E8709D">
      <w:pPr>
        <w:pStyle w:val="RSCBasictext"/>
        <w:ind w:left="426"/>
        <w:rPr>
          <w:rFonts w:eastAsiaTheme="minorEastAsia"/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volume of 1 mol of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in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volume measured in 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amount of 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produced in mol</m:t>
              </m:r>
            </m:den>
          </m:f>
        </m:oMath>
      </m:oMathPara>
    </w:p>
    <w:p w14:paraId="7EBECB41" w14:textId="77777777" w:rsidR="00854C88" w:rsidRDefault="00854C88" w:rsidP="00854C88">
      <w:pPr>
        <w:pStyle w:val="RSCUnderline"/>
        <w:spacing w:before="360"/>
      </w:pPr>
      <w:r>
        <w:t>__________________________________________________________________________________</w:t>
      </w:r>
    </w:p>
    <w:p w14:paraId="788867D5" w14:textId="77777777" w:rsidR="00854C88" w:rsidRDefault="00854C88" w:rsidP="00854C88">
      <w:pPr>
        <w:pStyle w:val="RSCUnderline"/>
      </w:pPr>
      <w:r>
        <w:t>__________________________________________________________________________________</w:t>
      </w:r>
    </w:p>
    <w:p w14:paraId="69BC7AC5" w14:textId="572FAAAF" w:rsidR="00854C88" w:rsidRDefault="004F2046" w:rsidP="004F2046">
      <w:pPr>
        <w:pStyle w:val="RSCBasictext"/>
        <w:ind w:left="426"/>
        <w:jc w:val="right"/>
      </w:pPr>
      <w:r>
        <w:t>Volume of one mole of hydrogen gas = ____________ cm</w:t>
      </w:r>
      <w:r w:rsidRPr="004F2046">
        <w:rPr>
          <w:vertAlign w:val="superscript"/>
        </w:rPr>
        <w:t>3</w:t>
      </w:r>
    </w:p>
    <w:p w14:paraId="358DD387" w14:textId="77777777" w:rsidR="00BE52AA" w:rsidRDefault="00BE52AA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7E17F5A8" w14:textId="6B79AA79" w:rsidR="00015ED9" w:rsidRDefault="00015ED9" w:rsidP="009A4C22">
      <w:pPr>
        <w:pStyle w:val="RSCH2"/>
      </w:pPr>
      <w:r>
        <w:lastRenderedPageBreak/>
        <w:t>Evaluation</w:t>
      </w:r>
    </w:p>
    <w:p w14:paraId="51EDDC24" w14:textId="74F8407F" w:rsidR="00BA2429" w:rsidRDefault="00BA2429" w:rsidP="00B90987">
      <w:pPr>
        <w:pStyle w:val="RSCnumberedlist"/>
        <w:numPr>
          <w:ilvl w:val="0"/>
          <w:numId w:val="41"/>
        </w:numPr>
      </w:pPr>
      <w:r>
        <w:t>Calculate the percentage difference between your value and the true value</w:t>
      </w:r>
      <w:r w:rsidR="005E6474">
        <w:t xml:space="preserve"> for the volume of one mole of gas at </w:t>
      </w:r>
      <w:r w:rsidR="00464DD0">
        <w:t>RTP</w:t>
      </w:r>
      <w:r>
        <w:t>. Use the equation</w:t>
      </w:r>
      <w:r w:rsidR="00464DD0">
        <w:t>:</w:t>
      </w:r>
    </w:p>
    <w:p w14:paraId="51F2D869" w14:textId="3F5E9733" w:rsidR="00BA2429" w:rsidRPr="00E022E2" w:rsidRDefault="00E022E2" w:rsidP="00015ED9">
      <w:pPr>
        <w:pStyle w:val="RSCBasictext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% difference 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difference between the experimental value and the true value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true value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×100</m:t>
          </m:r>
        </m:oMath>
      </m:oMathPara>
    </w:p>
    <w:p w14:paraId="0697B9ED" w14:textId="77777777" w:rsidR="008C2ADE" w:rsidRDefault="008C2ADE" w:rsidP="008C2ADE">
      <w:pPr>
        <w:pStyle w:val="RSCUnderline"/>
        <w:spacing w:before="360"/>
      </w:pPr>
      <w:r>
        <w:t>__________________________________________________________________________________</w:t>
      </w:r>
    </w:p>
    <w:p w14:paraId="05C469F4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755BC010" w14:textId="252FF9D6" w:rsidR="00015ED9" w:rsidRDefault="00994918" w:rsidP="008C2ADE">
      <w:pPr>
        <w:pStyle w:val="RSCBasictext"/>
        <w:jc w:val="right"/>
      </w:pPr>
      <w:r>
        <w:t>Percentage d</w:t>
      </w:r>
      <w:r w:rsidR="008C2ADE">
        <w:t>ifference = __________%</w:t>
      </w:r>
    </w:p>
    <w:p w14:paraId="75CB87B1" w14:textId="77777777" w:rsidR="008C2ADE" w:rsidRDefault="008C2ADE" w:rsidP="00193267">
      <w:pPr>
        <w:pStyle w:val="RSCBasictext"/>
      </w:pPr>
    </w:p>
    <w:p w14:paraId="10281067" w14:textId="47499340" w:rsidR="00F039D3" w:rsidRDefault="008C2ADE" w:rsidP="008C2ADE">
      <w:pPr>
        <w:pStyle w:val="RSCnumberedlist"/>
        <w:numPr>
          <w:ilvl w:val="0"/>
          <w:numId w:val="41"/>
        </w:numPr>
      </w:pPr>
      <w:r>
        <w:t xml:space="preserve">How close to the true value was </w:t>
      </w:r>
      <w:r w:rsidR="00994918">
        <w:t xml:space="preserve">the experimental </w:t>
      </w:r>
      <w:r>
        <w:t>value? Suggest two reasons for the difference.</w:t>
      </w:r>
    </w:p>
    <w:p w14:paraId="40BA03F4" w14:textId="77777777" w:rsidR="008C2ADE" w:rsidRDefault="008C2ADE" w:rsidP="008C2ADE">
      <w:pPr>
        <w:pStyle w:val="RSCUnderline"/>
      </w:pPr>
      <w:r w:rsidRPr="0021503F">
        <w:t>__________________________________________________________________________________</w:t>
      </w:r>
    </w:p>
    <w:p w14:paraId="3B368574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35AA7681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6790F1A7" w14:textId="77777777" w:rsidR="008C2ADE" w:rsidRDefault="008C2ADE" w:rsidP="008C2ADE">
      <w:pPr>
        <w:pStyle w:val="RSCUnderline"/>
      </w:pPr>
      <w:r w:rsidRPr="0021503F">
        <w:t>__________________________________________________________________________________</w:t>
      </w:r>
    </w:p>
    <w:p w14:paraId="3E9375C0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0D6D8E9F" w14:textId="6700A434" w:rsidR="00C26464" w:rsidRDefault="00C26464" w:rsidP="007C5F8F">
      <w:pPr>
        <w:pStyle w:val="RSCBasictext"/>
      </w:pPr>
    </w:p>
    <w:p w14:paraId="3D3508E6" w14:textId="2BCE3595" w:rsidR="009057B0" w:rsidRDefault="009057B0" w:rsidP="009057B0">
      <w:pPr>
        <w:pStyle w:val="RSCnumberedlist"/>
        <w:numPr>
          <w:ilvl w:val="0"/>
          <w:numId w:val="41"/>
        </w:numPr>
      </w:pPr>
      <w:r>
        <w:t xml:space="preserve">How could you improve the experiment to </w:t>
      </w:r>
      <w:r w:rsidR="00994918">
        <w:t>obtain</w:t>
      </w:r>
      <w:r>
        <w:t xml:space="preserve"> a more accurate value?</w:t>
      </w:r>
    </w:p>
    <w:p w14:paraId="36A3362C" w14:textId="77777777" w:rsidR="009057B0" w:rsidRDefault="009057B0" w:rsidP="009057B0">
      <w:pPr>
        <w:pStyle w:val="RSCUnderline"/>
      </w:pPr>
      <w:r w:rsidRPr="0021503F">
        <w:t>__________________________________________________________________________________</w:t>
      </w:r>
    </w:p>
    <w:p w14:paraId="2E620EED" w14:textId="77777777" w:rsidR="009057B0" w:rsidRDefault="009057B0" w:rsidP="009057B0">
      <w:pPr>
        <w:pStyle w:val="RSCUnderline"/>
      </w:pPr>
      <w:r>
        <w:t>__________________________________________________________________________________</w:t>
      </w:r>
    </w:p>
    <w:p w14:paraId="02E364E1" w14:textId="77777777" w:rsidR="009057B0" w:rsidRDefault="009057B0" w:rsidP="009057B0">
      <w:pPr>
        <w:pStyle w:val="RSCUnderline"/>
      </w:pPr>
      <w:r>
        <w:t>__________________________________________________________________________________</w:t>
      </w:r>
    </w:p>
    <w:p w14:paraId="68A1C9DA" w14:textId="77777777" w:rsidR="009057B0" w:rsidRDefault="009057B0" w:rsidP="009057B0">
      <w:pPr>
        <w:pStyle w:val="RSCUnderline"/>
      </w:pPr>
      <w:r w:rsidRPr="0021503F">
        <w:t>__________________________________________________________________________________</w:t>
      </w:r>
    </w:p>
    <w:p w14:paraId="2B1419F8" w14:textId="666ECCCF" w:rsidR="009057B0" w:rsidRDefault="009057B0" w:rsidP="00B075B0">
      <w:pPr>
        <w:pStyle w:val="RSCUnderline"/>
      </w:pPr>
      <w:r>
        <w:t>__________________________________________________________________________________</w:t>
      </w:r>
    </w:p>
    <w:p w14:paraId="0A390236" w14:textId="77777777" w:rsidR="00BE52AA" w:rsidRDefault="00BE52AA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21CA8806" w14:textId="1CF8A75B" w:rsidR="00AB1F56" w:rsidRDefault="00AB1F56" w:rsidP="00AB1F56">
      <w:pPr>
        <w:pStyle w:val="RSCH2"/>
      </w:pPr>
      <w:r>
        <w:lastRenderedPageBreak/>
        <w:t>Further questions</w:t>
      </w:r>
    </w:p>
    <w:p w14:paraId="71D125C5" w14:textId="77777777" w:rsidR="00AB1F56" w:rsidRPr="009A4C22" w:rsidRDefault="00AB1F56" w:rsidP="00AB1F56">
      <w:pPr>
        <w:pStyle w:val="RSCH2"/>
        <w:spacing w:before="160"/>
        <w:rPr>
          <w:b w:val="0"/>
          <w:bCs w:val="0"/>
          <w:color w:val="auto"/>
          <w:sz w:val="22"/>
        </w:rPr>
      </w:pPr>
      <w:r w:rsidRPr="009A4C22">
        <w:rPr>
          <w:b w:val="0"/>
          <w:bCs w:val="0"/>
          <w:color w:val="auto"/>
          <w:sz w:val="22"/>
        </w:rPr>
        <w:t>Answer the following questions about the method used in this experiment.</w:t>
      </w:r>
    </w:p>
    <w:p w14:paraId="7FA2DD5D" w14:textId="77777777" w:rsidR="00AB1F56" w:rsidRDefault="00AB1F56" w:rsidP="00AB1F56">
      <w:pPr>
        <w:pStyle w:val="RSCnumberedlist"/>
        <w:numPr>
          <w:ilvl w:val="0"/>
          <w:numId w:val="41"/>
        </w:numPr>
      </w:pPr>
      <w:r>
        <w:t>Why was 25 cm</w:t>
      </w:r>
      <w:r w:rsidRPr="000575B4">
        <w:rPr>
          <w:vertAlign w:val="superscript"/>
        </w:rPr>
        <w:t>3</w:t>
      </w:r>
      <w:r>
        <w:t xml:space="preserve"> of water added on top of the 2 mol/dm</w:t>
      </w:r>
      <w:r w:rsidRPr="000575B4">
        <w:rPr>
          <w:vertAlign w:val="superscript"/>
        </w:rPr>
        <w:t>3</w:t>
      </w:r>
      <w:r>
        <w:t xml:space="preserve"> hydrochloric acid in the burette?</w:t>
      </w:r>
    </w:p>
    <w:p w14:paraId="26134115" w14:textId="77777777" w:rsidR="00AB1F56" w:rsidRDefault="00AB1F56" w:rsidP="00AB1F56">
      <w:pPr>
        <w:pStyle w:val="RSCUnderline"/>
      </w:pPr>
      <w:r w:rsidRPr="0021503F">
        <w:t>__________________________________________________________________________________</w:t>
      </w:r>
    </w:p>
    <w:p w14:paraId="4BB485B0" w14:textId="77777777" w:rsidR="00AB1F56" w:rsidRDefault="00AB1F56" w:rsidP="00AB1F56">
      <w:pPr>
        <w:pStyle w:val="RSCUnderline"/>
      </w:pPr>
      <w:r>
        <w:t>__________________________________________________________________________________</w:t>
      </w:r>
    </w:p>
    <w:p w14:paraId="6779A094" w14:textId="77777777" w:rsidR="00AB1F56" w:rsidRDefault="00AB1F56" w:rsidP="00AB1F56">
      <w:pPr>
        <w:pStyle w:val="RSCUnderline"/>
      </w:pPr>
      <w:r>
        <w:t>__________________________________________________________________________________</w:t>
      </w:r>
    </w:p>
    <w:p w14:paraId="40124055" w14:textId="77777777" w:rsidR="00AB1F56" w:rsidRDefault="00AB1F56" w:rsidP="00AB1F56">
      <w:pPr>
        <w:pStyle w:val="RSCUnderline"/>
      </w:pPr>
      <w:r w:rsidRPr="0021503F">
        <w:t>__________________________________________________________________________________</w:t>
      </w:r>
    </w:p>
    <w:p w14:paraId="173ACC4E" w14:textId="77777777" w:rsidR="00AB1F56" w:rsidRDefault="00AB1F56" w:rsidP="00AB1F56">
      <w:pPr>
        <w:pStyle w:val="RSCUnderline"/>
      </w:pPr>
      <w:r>
        <w:t>__________________________________________________________________________________</w:t>
      </w:r>
    </w:p>
    <w:p w14:paraId="6961FF7B" w14:textId="77777777" w:rsidR="00AB1F56" w:rsidRDefault="00AB1F56" w:rsidP="00AB1F56">
      <w:pPr>
        <w:pStyle w:val="RSCBasictext"/>
      </w:pPr>
    </w:p>
    <w:p w14:paraId="6F931362" w14:textId="77777777" w:rsidR="00AB1F56" w:rsidRDefault="00AB1F56" w:rsidP="00AB1F56">
      <w:pPr>
        <w:pStyle w:val="RSCnumberedlist"/>
        <w:numPr>
          <w:ilvl w:val="0"/>
          <w:numId w:val="41"/>
        </w:numPr>
      </w:pPr>
      <w:r>
        <w:t>A student missed the instruction to take care not to disturb the acid layer in step 2 and mixed the acid and water prior to inverting the burette. Describe what impact this would have on the experiment.</w:t>
      </w:r>
    </w:p>
    <w:p w14:paraId="785B808C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695F7511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0E1AF0E9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3A98C50E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11CC7C96" w14:textId="77777777" w:rsidR="00AB1F56" w:rsidRDefault="00AB1F56" w:rsidP="00AB1F56">
      <w:pPr>
        <w:pStyle w:val="RSCBasictext"/>
      </w:pPr>
    </w:p>
    <w:p w14:paraId="6CD43971" w14:textId="77777777" w:rsidR="00AB1F56" w:rsidRDefault="00AB1F56" w:rsidP="00AB1F56">
      <w:pPr>
        <w:pStyle w:val="RSCnumberedlist"/>
        <w:numPr>
          <w:ilvl w:val="0"/>
          <w:numId w:val="41"/>
        </w:numPr>
      </w:pPr>
      <w:r>
        <w:t>Explain why it was important to use between 0.02 g and 0.04 g of magnesium ribbon.</w:t>
      </w:r>
    </w:p>
    <w:p w14:paraId="24AC91AC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0B5D4370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13F0CBE6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17CAF07A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5F783B74" w14:textId="77777777" w:rsidR="00AB1F56" w:rsidRDefault="00AB1F56" w:rsidP="00AB1F56">
      <w:pPr>
        <w:pStyle w:val="RSCBasictext"/>
      </w:pPr>
      <w:r>
        <w:t>__________________________________________________________________________________</w:t>
      </w:r>
    </w:p>
    <w:p w14:paraId="63903D54" w14:textId="77777777" w:rsidR="00AB1F56" w:rsidRDefault="00AB1F56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6D02C5CF" w14:textId="45C9A373" w:rsidR="001172F2" w:rsidRDefault="001172F2" w:rsidP="001172F2">
      <w:pPr>
        <w:pStyle w:val="RSCH2"/>
      </w:pPr>
      <w:r>
        <w:lastRenderedPageBreak/>
        <w:t>Practice calculations</w:t>
      </w:r>
    </w:p>
    <w:p w14:paraId="0F0CABBA" w14:textId="77777777" w:rsidR="00C378D6" w:rsidRPr="002E344D" w:rsidRDefault="00C378D6" w:rsidP="002E344D">
      <w:pPr>
        <w:pStyle w:val="RSCnumberedlist"/>
        <w:numPr>
          <w:ilvl w:val="0"/>
          <w:numId w:val="44"/>
        </w:numPr>
        <w:contextualSpacing w:val="0"/>
        <w:rPr>
          <w:color w:val="auto"/>
        </w:rPr>
      </w:pPr>
      <w:r w:rsidRPr="002E344D">
        <w:rPr>
          <w:color w:val="auto"/>
        </w:rPr>
        <w:t>Magnesium reacts with acid to make a salt and hydrogen gas:</w:t>
      </w:r>
    </w:p>
    <w:p w14:paraId="7424B9B0" w14:textId="56665AE8" w:rsidR="00C378D6" w:rsidRPr="008D06CC" w:rsidRDefault="008D06CC" w:rsidP="00B075B0">
      <w:pPr>
        <w:pStyle w:val="RSCnumberedlist"/>
        <w:numPr>
          <w:ilvl w:val="0"/>
          <w:numId w:val="0"/>
        </w:numPr>
        <w:contextualSpacing w:val="0"/>
        <w:jc w:val="center"/>
        <w:rPr>
          <w:iCs/>
          <w:color w:val="auto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Mg(s) + 2HCl(aq) </m:t>
          </m:r>
          <m:r>
            <m:rPr>
              <m:sty m:val="p"/>
            </m:rPr>
            <w:rPr>
              <w:rFonts w:ascii="Cambria Math" w:hAnsi="Cambria Math"/>
              <w:iCs/>
              <w:color w:val="auto"/>
            </w:rPr>
            <w:sym w:font="Symbol" w:char="F0AE"/>
          </m:r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 Mg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Cl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(aq) + 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H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>(g)</m:t>
          </m:r>
        </m:oMath>
      </m:oMathPara>
    </w:p>
    <w:p w14:paraId="3FF47AD7" w14:textId="5DC66001" w:rsidR="00C378D6" w:rsidRDefault="00C378D6" w:rsidP="00B075B0">
      <w:pPr>
        <w:pStyle w:val="RSCnumberedlist"/>
        <w:numPr>
          <w:ilvl w:val="0"/>
          <w:numId w:val="0"/>
        </w:numPr>
        <w:ind w:left="426" w:hanging="426"/>
        <w:contextualSpacing w:val="0"/>
        <w:rPr>
          <w:color w:val="auto"/>
        </w:rPr>
      </w:pPr>
      <w:r w:rsidRPr="00C378D6">
        <w:rPr>
          <w:color w:val="auto"/>
        </w:rPr>
        <w:t>(a)</w:t>
      </w:r>
      <w:r w:rsidRPr="00C378D6">
        <w:rPr>
          <w:color w:val="auto"/>
        </w:rPr>
        <w:tab/>
      </w:r>
      <w:r w:rsidR="00B075B0">
        <w:rPr>
          <w:color w:val="auto"/>
        </w:rPr>
        <w:tab/>
      </w:r>
      <w:r w:rsidRPr="00C378D6">
        <w:rPr>
          <w:color w:val="auto"/>
        </w:rPr>
        <w:t>When 0.5 mol of magnesium is reacted with an excess of hydrochloric acid</w:t>
      </w:r>
      <w:r w:rsidR="0094538B">
        <w:rPr>
          <w:color w:val="auto"/>
        </w:rPr>
        <w:t xml:space="preserve">, how many moles </w:t>
      </w:r>
      <w:r w:rsidRPr="00C378D6">
        <w:rPr>
          <w:color w:val="auto"/>
        </w:rPr>
        <w:t xml:space="preserve">of hydrogen </w:t>
      </w:r>
      <w:r w:rsidR="00B2100B">
        <w:rPr>
          <w:color w:val="auto"/>
        </w:rPr>
        <w:t>are</w:t>
      </w:r>
      <w:r w:rsidR="0094538B">
        <w:rPr>
          <w:color w:val="auto"/>
        </w:rPr>
        <w:t xml:space="preserve"> </w:t>
      </w:r>
      <w:r w:rsidRPr="00C378D6">
        <w:rPr>
          <w:color w:val="auto"/>
        </w:rPr>
        <w:t>produced?</w:t>
      </w:r>
    </w:p>
    <w:p w14:paraId="4063D66D" w14:textId="2B92EED7" w:rsidR="00B075B0" w:rsidRPr="00C378D6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21196525" w14:textId="4D42D266" w:rsidR="00C378D6" w:rsidRDefault="00C378D6" w:rsidP="00B075B0">
      <w:pPr>
        <w:pStyle w:val="RSCnumberedlist"/>
        <w:numPr>
          <w:ilvl w:val="0"/>
          <w:numId w:val="0"/>
        </w:numPr>
        <w:ind w:left="426" w:hanging="426"/>
        <w:contextualSpacing w:val="0"/>
        <w:rPr>
          <w:color w:val="auto"/>
        </w:rPr>
      </w:pPr>
      <w:r w:rsidRPr="00C378D6">
        <w:rPr>
          <w:color w:val="auto"/>
        </w:rPr>
        <w:t>(b)</w:t>
      </w:r>
      <w:r w:rsidRPr="00C378D6">
        <w:rPr>
          <w:color w:val="auto"/>
        </w:rPr>
        <w:tab/>
      </w:r>
      <w:r w:rsidR="00B075B0">
        <w:rPr>
          <w:color w:val="auto"/>
        </w:rPr>
        <w:tab/>
      </w:r>
      <w:r w:rsidRPr="00C378D6">
        <w:rPr>
          <w:color w:val="auto"/>
        </w:rPr>
        <w:t>Calculate the amount in mol of hydrogen produced from the reaction of 6 g of magnesium with an excess of hydrochloric acid.</w:t>
      </w:r>
    </w:p>
    <w:p w14:paraId="7936D115" w14:textId="77777777" w:rsidR="00B075B0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6877CBC7" w14:textId="77777777" w:rsidR="00B075B0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1AEFB671" w14:textId="5D42E9BC" w:rsidR="00B075B0" w:rsidRPr="00C378D6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44726EB0" w14:textId="15378C43" w:rsidR="00FA3584" w:rsidRDefault="00FA3584" w:rsidP="001172F2">
      <w:pPr>
        <w:pStyle w:val="RSCnumberedlist"/>
        <w:numPr>
          <w:ilvl w:val="0"/>
          <w:numId w:val="0"/>
        </w:numPr>
        <w:ind w:left="360" w:hanging="360"/>
      </w:pPr>
    </w:p>
    <w:p w14:paraId="2A619F26" w14:textId="77777777" w:rsidR="00B075B0" w:rsidRPr="00B075B0" w:rsidRDefault="00B075B0" w:rsidP="00B075B0">
      <w:pPr>
        <w:pStyle w:val="RSCnumberedlist"/>
        <w:ind w:left="426" w:hanging="426"/>
        <w:contextualSpacing w:val="0"/>
      </w:pPr>
      <w:r w:rsidRPr="00B075B0">
        <w:t>Lithium reacts with water to produce lithium hydroxide and hydrogen gas:</w:t>
      </w:r>
    </w:p>
    <w:p w14:paraId="7E233EC1" w14:textId="7EAE2C7B" w:rsidR="00B075B0" w:rsidRPr="00E022E2" w:rsidRDefault="00E022E2" w:rsidP="00B075B0">
      <w:pPr>
        <w:pStyle w:val="RSCnumberedlist"/>
        <w:numPr>
          <w:ilvl w:val="0"/>
          <w:numId w:val="0"/>
        </w:numPr>
        <w:spacing w:before="120"/>
        <w:ind w:left="357"/>
        <w:contextualSpacing w:val="0"/>
        <w:jc w:val="center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2Li(s) + 2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O(aq) </m:t>
          </m:r>
          <m:r>
            <m:rPr>
              <m:sty m:val="p"/>
            </m:rPr>
            <w:rPr>
              <w:rFonts w:ascii="Cambria Math" w:hAnsi="Cambria Math"/>
              <w:iCs/>
            </w:rPr>
            <w:sym w:font="Symbol" w:char="F0AE"/>
          </m:r>
          <m:r>
            <m:rPr>
              <m:sty m:val="p"/>
            </m:rPr>
            <w:rPr>
              <w:rFonts w:ascii="Cambria Math" w:hAnsi="Cambria Math"/>
            </w:rPr>
            <m:t xml:space="preserve"> 2LiOH(aq) 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(g)</m:t>
          </m:r>
        </m:oMath>
      </m:oMathPara>
    </w:p>
    <w:p w14:paraId="292B7D08" w14:textId="3D5CC068" w:rsidR="00B075B0" w:rsidRDefault="00B075B0" w:rsidP="00B075B0">
      <w:pPr>
        <w:pStyle w:val="RSCnumberedlist"/>
        <w:numPr>
          <w:ilvl w:val="0"/>
          <w:numId w:val="43"/>
        </w:numPr>
        <w:spacing w:before="120"/>
        <w:ind w:hanging="426"/>
        <w:contextualSpacing w:val="0"/>
      </w:pPr>
      <w:r w:rsidRPr="00B075B0">
        <w:t>When 0.5 mol of lithium is reacted with an excess of water</w:t>
      </w:r>
      <w:r w:rsidR="0094538B">
        <w:t xml:space="preserve">, how many moles of </w:t>
      </w:r>
      <w:r w:rsidRPr="00B075B0">
        <w:t xml:space="preserve">hydrogen </w:t>
      </w:r>
      <w:r w:rsidR="008E6283">
        <w:t>are</w:t>
      </w:r>
      <w:r w:rsidR="0094538B">
        <w:t xml:space="preserve"> </w:t>
      </w:r>
      <w:r w:rsidRPr="00B075B0">
        <w:t>produced?</w:t>
      </w:r>
    </w:p>
    <w:p w14:paraId="46A6501E" w14:textId="0ED01981" w:rsidR="00B075B0" w:rsidRPr="00B075B0" w:rsidRDefault="00B075B0" w:rsidP="00B075B0">
      <w:pPr>
        <w:pStyle w:val="RSCUnderline"/>
        <w:ind w:left="66" w:hanging="66"/>
      </w:pPr>
      <w:r w:rsidRPr="0021503F">
        <w:t>_________________________________________________________________________________</w:t>
      </w:r>
      <w:r>
        <w:t>_</w:t>
      </w:r>
    </w:p>
    <w:p w14:paraId="04686CC2" w14:textId="06EEE476" w:rsidR="00B075B0" w:rsidRDefault="00B075B0" w:rsidP="00B075B0">
      <w:pPr>
        <w:pStyle w:val="RSCnumberedlist"/>
        <w:numPr>
          <w:ilvl w:val="0"/>
          <w:numId w:val="43"/>
        </w:numPr>
        <w:spacing w:before="120"/>
        <w:ind w:hanging="426"/>
        <w:contextualSpacing w:val="0"/>
      </w:pPr>
      <w:r w:rsidRPr="00B075B0">
        <w:t>Calculate the amount in mol of hydrogen produced from the reaction of 14 g of lithium with an excess of hydrochloric acid.</w:t>
      </w:r>
    </w:p>
    <w:p w14:paraId="468D093E" w14:textId="77777777" w:rsidR="00B075B0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10B6049E" w14:textId="77777777" w:rsidR="00B075B0" w:rsidRPr="00C378D6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1904F443" w14:textId="77777777" w:rsidR="00B075B0" w:rsidRPr="00C378D6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6976AD7D" w14:textId="77777777" w:rsidR="00B075B0" w:rsidRPr="00B075B0" w:rsidRDefault="00B075B0" w:rsidP="00B075B0">
      <w:pPr>
        <w:pStyle w:val="RSCnumberedlist"/>
        <w:numPr>
          <w:ilvl w:val="0"/>
          <w:numId w:val="0"/>
        </w:numPr>
        <w:spacing w:before="120"/>
        <w:contextualSpacing w:val="0"/>
      </w:pPr>
    </w:p>
    <w:p w14:paraId="31812D16" w14:textId="769BDE09" w:rsidR="00C378D6" w:rsidRDefault="00B075B0" w:rsidP="00B075B0">
      <w:pPr>
        <w:pStyle w:val="RSCnumberedlist"/>
      </w:pPr>
      <w:r w:rsidRPr="00B075B0">
        <w:t>If 0.05 mol of gas has a volume of 1200 cm</w:t>
      </w:r>
      <w:r w:rsidRPr="00B075B0">
        <w:rPr>
          <w:vertAlign w:val="superscript"/>
        </w:rPr>
        <w:t>3</w:t>
      </w:r>
      <w:r w:rsidRPr="00B075B0">
        <w:t xml:space="preserve"> at </w:t>
      </w:r>
      <w:r w:rsidR="000F5994">
        <w:t>RTP,</w:t>
      </w:r>
      <w:r w:rsidRPr="00B075B0">
        <w:t xml:space="preserve"> show by calculation that the volume of 1 mol of gas is 24,000 cm</w:t>
      </w:r>
      <w:r w:rsidRPr="00B075B0">
        <w:rPr>
          <w:vertAlign w:val="superscript"/>
        </w:rPr>
        <w:t>3</w:t>
      </w:r>
      <w:r w:rsidRPr="00B075B0">
        <w:t>.</w:t>
      </w:r>
    </w:p>
    <w:p w14:paraId="0AA0313D" w14:textId="77777777" w:rsidR="00B075B0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3E8DA755" w14:textId="77777777" w:rsidR="00B075B0" w:rsidRPr="00C378D6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p w14:paraId="44498408" w14:textId="43A963C8" w:rsidR="00B075B0" w:rsidRPr="007C5F8F" w:rsidRDefault="00B075B0" w:rsidP="00B075B0">
      <w:pPr>
        <w:pStyle w:val="RSCUnderline"/>
      </w:pPr>
      <w:r w:rsidRPr="0021503F">
        <w:t>__________________________________________________________________________________</w:t>
      </w:r>
    </w:p>
    <w:sectPr w:rsidR="00B075B0" w:rsidRPr="007C5F8F" w:rsidSect="000F0996">
      <w:headerReference w:type="default" r:id="rId12"/>
      <w:footerReference w:type="default" r:id="rId13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4D375" w14:textId="77777777" w:rsidR="00934737" w:rsidRDefault="00934737" w:rsidP="00C51F51">
      <w:r>
        <w:separator/>
      </w:r>
    </w:p>
  </w:endnote>
  <w:endnote w:type="continuationSeparator" w:id="0">
    <w:p w14:paraId="316DA729" w14:textId="77777777" w:rsidR="00934737" w:rsidRDefault="00934737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6A40EF73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BE52AA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12A9" w14:textId="77777777" w:rsidR="00934737" w:rsidRDefault="00934737" w:rsidP="00C51F51">
      <w:r>
        <w:separator/>
      </w:r>
    </w:p>
  </w:footnote>
  <w:footnote w:type="continuationSeparator" w:id="0">
    <w:p w14:paraId="4E9E33B5" w14:textId="77777777" w:rsidR="00934737" w:rsidRDefault="00934737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1CED0493" w:rsidR="00B46E49" w:rsidRDefault="007160F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2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3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53E2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F7A55D7" wp14:editId="326F5895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20C6D16" wp14:editId="2BAC727F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6202DA">
      <w:rPr>
        <w:rFonts w:ascii="Century Gothic" w:hAnsi="Century Gothic"/>
        <w:b/>
        <w:bCs/>
        <w:color w:val="C8102E"/>
        <w:sz w:val="30"/>
        <w:szCs w:val="30"/>
      </w:rPr>
      <w:t>Classic chemistry experiments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329E8714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r w:rsidR="008D06CC" w:rsidRPr="008D06CC">
      <w:t>rsc.li/3VXrSVX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03F791A"/>
    <w:multiLevelType w:val="hybridMultilevel"/>
    <w:tmpl w:val="9BE6715C"/>
    <w:lvl w:ilvl="0" w:tplc="1C5C6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47A72"/>
    <w:multiLevelType w:val="hybridMultilevel"/>
    <w:tmpl w:val="7A906D28"/>
    <w:lvl w:ilvl="0" w:tplc="FA2AB69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50671E"/>
    <w:multiLevelType w:val="hybridMultilevel"/>
    <w:tmpl w:val="FBE4FCB6"/>
    <w:lvl w:ilvl="0" w:tplc="99B43D0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F629D"/>
    <w:multiLevelType w:val="hybridMultilevel"/>
    <w:tmpl w:val="5C6E708C"/>
    <w:lvl w:ilvl="0" w:tplc="F8AECA7A">
      <w:start w:val="1"/>
      <w:numFmt w:val="lowerLetter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2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20"/>
  </w:num>
  <w:num w:numId="3" w16cid:durableId="33122833">
    <w:abstractNumId w:val="26"/>
  </w:num>
  <w:num w:numId="4" w16cid:durableId="1345283925">
    <w:abstractNumId w:val="23"/>
  </w:num>
  <w:num w:numId="5" w16cid:durableId="445586997">
    <w:abstractNumId w:val="16"/>
  </w:num>
  <w:num w:numId="6" w16cid:durableId="1180241404">
    <w:abstractNumId w:val="18"/>
  </w:num>
  <w:num w:numId="7" w16cid:durableId="1872692816">
    <w:abstractNumId w:val="18"/>
    <w:lvlOverride w:ilvl="0">
      <w:startOverride w:val="1"/>
    </w:lvlOverride>
  </w:num>
  <w:num w:numId="8" w16cid:durableId="1013141330">
    <w:abstractNumId w:val="22"/>
    <w:lvlOverride w:ilvl="0">
      <w:startOverride w:val="2"/>
    </w:lvlOverride>
  </w:num>
  <w:num w:numId="9" w16cid:durableId="453064780">
    <w:abstractNumId w:val="18"/>
    <w:lvlOverride w:ilvl="0">
      <w:startOverride w:val="1"/>
    </w:lvlOverride>
  </w:num>
  <w:num w:numId="10" w16cid:durableId="493960554">
    <w:abstractNumId w:val="19"/>
  </w:num>
  <w:num w:numId="11" w16cid:durableId="909541313">
    <w:abstractNumId w:val="19"/>
    <w:lvlOverride w:ilvl="0">
      <w:startOverride w:val="2"/>
    </w:lvlOverride>
  </w:num>
  <w:num w:numId="12" w16cid:durableId="937758830">
    <w:abstractNumId w:val="24"/>
  </w:num>
  <w:num w:numId="13" w16cid:durableId="1446189560">
    <w:abstractNumId w:val="29"/>
  </w:num>
  <w:num w:numId="14" w16cid:durableId="58985317">
    <w:abstractNumId w:val="19"/>
    <w:lvlOverride w:ilvl="0">
      <w:startOverride w:val="2"/>
    </w:lvlOverride>
  </w:num>
  <w:num w:numId="15" w16cid:durableId="1693451906">
    <w:abstractNumId w:val="18"/>
    <w:lvlOverride w:ilvl="0">
      <w:startOverride w:val="1"/>
    </w:lvlOverride>
  </w:num>
  <w:num w:numId="16" w16cid:durableId="1514684455">
    <w:abstractNumId w:val="28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5"/>
  </w:num>
  <w:num w:numId="30" w16cid:durableId="1986542381">
    <w:abstractNumId w:val="19"/>
    <w:lvlOverride w:ilvl="0">
      <w:startOverride w:val="3"/>
    </w:lvlOverride>
  </w:num>
  <w:num w:numId="31" w16cid:durableId="35668791">
    <w:abstractNumId w:val="19"/>
    <w:lvlOverride w:ilvl="0">
      <w:startOverride w:val="1"/>
    </w:lvlOverride>
  </w:num>
  <w:num w:numId="32" w16cid:durableId="291325816">
    <w:abstractNumId w:val="18"/>
    <w:lvlOverride w:ilvl="0">
      <w:startOverride w:val="1"/>
    </w:lvlOverride>
  </w:num>
  <w:num w:numId="33" w16cid:durableId="908033088">
    <w:abstractNumId w:val="19"/>
  </w:num>
  <w:num w:numId="34" w16cid:durableId="1393113552">
    <w:abstractNumId w:val="19"/>
    <w:lvlOverride w:ilvl="0">
      <w:startOverride w:val="1"/>
    </w:lvlOverride>
  </w:num>
  <w:num w:numId="35" w16cid:durableId="1418087739">
    <w:abstractNumId w:val="17"/>
  </w:num>
  <w:num w:numId="36" w16cid:durableId="159007123">
    <w:abstractNumId w:val="19"/>
    <w:lvlOverride w:ilvl="0">
      <w:startOverride w:val="1"/>
    </w:lvlOverride>
  </w:num>
  <w:num w:numId="37" w16cid:durableId="406616630">
    <w:abstractNumId w:val="25"/>
  </w:num>
  <w:num w:numId="38" w16cid:durableId="646009645">
    <w:abstractNumId w:val="19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7"/>
  </w:num>
  <w:num w:numId="41" w16cid:durableId="139155211">
    <w:abstractNumId w:val="18"/>
    <w:lvlOverride w:ilvl="0">
      <w:startOverride w:val="1"/>
    </w:lvlOverride>
  </w:num>
  <w:num w:numId="42" w16cid:durableId="1332097520">
    <w:abstractNumId w:val="14"/>
  </w:num>
  <w:num w:numId="43" w16cid:durableId="1286817249">
    <w:abstractNumId w:val="21"/>
  </w:num>
  <w:num w:numId="44" w16cid:durableId="87965240">
    <w:abstractNumId w:val="18"/>
    <w:lvlOverride w:ilvl="0">
      <w:startOverride w:val="1"/>
    </w:lvlOverride>
  </w:num>
  <w:num w:numId="45" w16cid:durableId="210652454">
    <w:abstractNumId w:val="18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4730"/>
    <w:rsid w:val="000051B9"/>
    <w:rsid w:val="00005B4D"/>
    <w:rsid w:val="00007EBF"/>
    <w:rsid w:val="00011336"/>
    <w:rsid w:val="00013C05"/>
    <w:rsid w:val="00014841"/>
    <w:rsid w:val="00015ED9"/>
    <w:rsid w:val="000160C3"/>
    <w:rsid w:val="0001765C"/>
    <w:rsid w:val="000207B8"/>
    <w:rsid w:val="00020F33"/>
    <w:rsid w:val="00022217"/>
    <w:rsid w:val="000233B3"/>
    <w:rsid w:val="00023613"/>
    <w:rsid w:val="00023792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07"/>
    <w:rsid w:val="00037DD3"/>
    <w:rsid w:val="000404E4"/>
    <w:rsid w:val="00040AC2"/>
    <w:rsid w:val="00045494"/>
    <w:rsid w:val="00047323"/>
    <w:rsid w:val="00051BF0"/>
    <w:rsid w:val="00052523"/>
    <w:rsid w:val="00052F81"/>
    <w:rsid w:val="000532F4"/>
    <w:rsid w:val="000548AA"/>
    <w:rsid w:val="000553A0"/>
    <w:rsid w:val="000575B4"/>
    <w:rsid w:val="00062222"/>
    <w:rsid w:val="0006325C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1ED2"/>
    <w:rsid w:val="00092461"/>
    <w:rsid w:val="000953D5"/>
    <w:rsid w:val="000A031F"/>
    <w:rsid w:val="000A162C"/>
    <w:rsid w:val="000A1C7A"/>
    <w:rsid w:val="000A324B"/>
    <w:rsid w:val="000A6C0C"/>
    <w:rsid w:val="000B11A8"/>
    <w:rsid w:val="000B1952"/>
    <w:rsid w:val="000B4985"/>
    <w:rsid w:val="000B5642"/>
    <w:rsid w:val="000B69EA"/>
    <w:rsid w:val="000C138D"/>
    <w:rsid w:val="000C25E9"/>
    <w:rsid w:val="000C3CEA"/>
    <w:rsid w:val="000C3EA9"/>
    <w:rsid w:val="000C4533"/>
    <w:rsid w:val="000C4E88"/>
    <w:rsid w:val="000C54D2"/>
    <w:rsid w:val="000C6C91"/>
    <w:rsid w:val="000C735F"/>
    <w:rsid w:val="000D0774"/>
    <w:rsid w:val="000D0C72"/>
    <w:rsid w:val="000D13A7"/>
    <w:rsid w:val="000D4202"/>
    <w:rsid w:val="000D45D3"/>
    <w:rsid w:val="000D7C33"/>
    <w:rsid w:val="000E1286"/>
    <w:rsid w:val="000E4BDA"/>
    <w:rsid w:val="000E6162"/>
    <w:rsid w:val="000E72C0"/>
    <w:rsid w:val="000F0996"/>
    <w:rsid w:val="000F1532"/>
    <w:rsid w:val="000F3C7E"/>
    <w:rsid w:val="000F3F82"/>
    <w:rsid w:val="000F4A39"/>
    <w:rsid w:val="000F5994"/>
    <w:rsid w:val="001014CF"/>
    <w:rsid w:val="0010331C"/>
    <w:rsid w:val="00105608"/>
    <w:rsid w:val="00110E34"/>
    <w:rsid w:val="001119EE"/>
    <w:rsid w:val="00111BFB"/>
    <w:rsid w:val="00111CCB"/>
    <w:rsid w:val="001125D3"/>
    <w:rsid w:val="001131A2"/>
    <w:rsid w:val="0011632E"/>
    <w:rsid w:val="001172F2"/>
    <w:rsid w:val="0012126C"/>
    <w:rsid w:val="00121328"/>
    <w:rsid w:val="001228EC"/>
    <w:rsid w:val="00124DE7"/>
    <w:rsid w:val="00125301"/>
    <w:rsid w:val="0012670F"/>
    <w:rsid w:val="00130C34"/>
    <w:rsid w:val="00131044"/>
    <w:rsid w:val="001315CA"/>
    <w:rsid w:val="00133888"/>
    <w:rsid w:val="00133A3E"/>
    <w:rsid w:val="00134ABB"/>
    <w:rsid w:val="001358C6"/>
    <w:rsid w:val="0013731C"/>
    <w:rsid w:val="00144CDA"/>
    <w:rsid w:val="0015105E"/>
    <w:rsid w:val="00151CAC"/>
    <w:rsid w:val="001547A9"/>
    <w:rsid w:val="00154EEB"/>
    <w:rsid w:val="00161950"/>
    <w:rsid w:val="00161DD1"/>
    <w:rsid w:val="001623FC"/>
    <w:rsid w:val="00164B56"/>
    <w:rsid w:val="00170FA5"/>
    <w:rsid w:val="001714D0"/>
    <w:rsid w:val="001806ED"/>
    <w:rsid w:val="00180740"/>
    <w:rsid w:val="001831DC"/>
    <w:rsid w:val="00184B61"/>
    <w:rsid w:val="00185427"/>
    <w:rsid w:val="001906BA"/>
    <w:rsid w:val="00193267"/>
    <w:rsid w:val="001960DA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2292"/>
    <w:rsid w:val="001B5474"/>
    <w:rsid w:val="001B6A99"/>
    <w:rsid w:val="001C23F6"/>
    <w:rsid w:val="001C290F"/>
    <w:rsid w:val="001C4C77"/>
    <w:rsid w:val="001C6470"/>
    <w:rsid w:val="001D1D7A"/>
    <w:rsid w:val="001D57A7"/>
    <w:rsid w:val="001D7B9F"/>
    <w:rsid w:val="001E084F"/>
    <w:rsid w:val="001E2DA2"/>
    <w:rsid w:val="001F0451"/>
    <w:rsid w:val="001F2AAF"/>
    <w:rsid w:val="001F2C34"/>
    <w:rsid w:val="001F530C"/>
    <w:rsid w:val="001F5394"/>
    <w:rsid w:val="001F5F1D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1063E"/>
    <w:rsid w:val="002118A2"/>
    <w:rsid w:val="002119DF"/>
    <w:rsid w:val="00212745"/>
    <w:rsid w:val="0021462B"/>
    <w:rsid w:val="00215CA2"/>
    <w:rsid w:val="0022129F"/>
    <w:rsid w:val="00221BC3"/>
    <w:rsid w:val="00227D80"/>
    <w:rsid w:val="00231A78"/>
    <w:rsid w:val="002345A4"/>
    <w:rsid w:val="0023518B"/>
    <w:rsid w:val="0023610C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1198"/>
    <w:rsid w:val="00254B79"/>
    <w:rsid w:val="0025661E"/>
    <w:rsid w:val="00260230"/>
    <w:rsid w:val="00262437"/>
    <w:rsid w:val="00267279"/>
    <w:rsid w:val="002712E9"/>
    <w:rsid w:val="002716EA"/>
    <w:rsid w:val="002723D5"/>
    <w:rsid w:val="00276D05"/>
    <w:rsid w:val="00276F81"/>
    <w:rsid w:val="00281D7B"/>
    <w:rsid w:val="00283107"/>
    <w:rsid w:val="00283DFC"/>
    <w:rsid w:val="0028449D"/>
    <w:rsid w:val="0028615D"/>
    <w:rsid w:val="002877DD"/>
    <w:rsid w:val="002928FE"/>
    <w:rsid w:val="00293322"/>
    <w:rsid w:val="002944CA"/>
    <w:rsid w:val="00295B4D"/>
    <w:rsid w:val="00295CA1"/>
    <w:rsid w:val="00296F91"/>
    <w:rsid w:val="002975B4"/>
    <w:rsid w:val="002A3B57"/>
    <w:rsid w:val="002A4AD8"/>
    <w:rsid w:val="002A632A"/>
    <w:rsid w:val="002A6FDE"/>
    <w:rsid w:val="002A7D8E"/>
    <w:rsid w:val="002B28FD"/>
    <w:rsid w:val="002B343C"/>
    <w:rsid w:val="002B4F41"/>
    <w:rsid w:val="002B5206"/>
    <w:rsid w:val="002B5EB5"/>
    <w:rsid w:val="002C1348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3154"/>
    <w:rsid w:val="002D4389"/>
    <w:rsid w:val="002D535D"/>
    <w:rsid w:val="002D5362"/>
    <w:rsid w:val="002D5510"/>
    <w:rsid w:val="002D5DE5"/>
    <w:rsid w:val="002E06BD"/>
    <w:rsid w:val="002E344D"/>
    <w:rsid w:val="002E48D4"/>
    <w:rsid w:val="002E5407"/>
    <w:rsid w:val="002E56CF"/>
    <w:rsid w:val="002F0B37"/>
    <w:rsid w:val="002F2F8F"/>
    <w:rsid w:val="002F504B"/>
    <w:rsid w:val="002F7189"/>
    <w:rsid w:val="00303E06"/>
    <w:rsid w:val="003071E5"/>
    <w:rsid w:val="003108F7"/>
    <w:rsid w:val="00311379"/>
    <w:rsid w:val="00313666"/>
    <w:rsid w:val="00314EDA"/>
    <w:rsid w:val="00315909"/>
    <w:rsid w:val="003161DC"/>
    <w:rsid w:val="00316B59"/>
    <w:rsid w:val="00316B68"/>
    <w:rsid w:val="00320BC2"/>
    <w:rsid w:val="00320E4D"/>
    <w:rsid w:val="003234B7"/>
    <w:rsid w:val="00324BA5"/>
    <w:rsid w:val="00325444"/>
    <w:rsid w:val="0032605A"/>
    <w:rsid w:val="00326266"/>
    <w:rsid w:val="00327D2E"/>
    <w:rsid w:val="003306A0"/>
    <w:rsid w:val="00330E9E"/>
    <w:rsid w:val="003314CB"/>
    <w:rsid w:val="00331D3D"/>
    <w:rsid w:val="00334372"/>
    <w:rsid w:val="00334C46"/>
    <w:rsid w:val="0033529C"/>
    <w:rsid w:val="00335870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78B"/>
    <w:rsid w:val="00363C2F"/>
    <w:rsid w:val="003642B4"/>
    <w:rsid w:val="00367470"/>
    <w:rsid w:val="00367A2D"/>
    <w:rsid w:val="00376E7E"/>
    <w:rsid w:val="003811A9"/>
    <w:rsid w:val="003845BF"/>
    <w:rsid w:val="003858D2"/>
    <w:rsid w:val="00387CA0"/>
    <w:rsid w:val="00392607"/>
    <w:rsid w:val="0039430F"/>
    <w:rsid w:val="003946FE"/>
    <w:rsid w:val="00394A9D"/>
    <w:rsid w:val="00396469"/>
    <w:rsid w:val="00396481"/>
    <w:rsid w:val="003A28A5"/>
    <w:rsid w:val="003A5C87"/>
    <w:rsid w:val="003B120E"/>
    <w:rsid w:val="003B120F"/>
    <w:rsid w:val="003B1737"/>
    <w:rsid w:val="003B1B2A"/>
    <w:rsid w:val="003B3284"/>
    <w:rsid w:val="003B431D"/>
    <w:rsid w:val="003B55CB"/>
    <w:rsid w:val="003B6E1E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355C"/>
    <w:rsid w:val="003F3B01"/>
    <w:rsid w:val="003F51FD"/>
    <w:rsid w:val="003F69D9"/>
    <w:rsid w:val="003F7382"/>
    <w:rsid w:val="003F7EDE"/>
    <w:rsid w:val="004009B8"/>
    <w:rsid w:val="00403673"/>
    <w:rsid w:val="00410A1F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8E8"/>
    <w:rsid w:val="00431CC4"/>
    <w:rsid w:val="004321CD"/>
    <w:rsid w:val="00432729"/>
    <w:rsid w:val="00434027"/>
    <w:rsid w:val="004345EE"/>
    <w:rsid w:val="00434AFC"/>
    <w:rsid w:val="00435D98"/>
    <w:rsid w:val="00440A92"/>
    <w:rsid w:val="004421D1"/>
    <w:rsid w:val="004463A0"/>
    <w:rsid w:val="00446DAA"/>
    <w:rsid w:val="00447805"/>
    <w:rsid w:val="0045187D"/>
    <w:rsid w:val="00451A34"/>
    <w:rsid w:val="00451E1D"/>
    <w:rsid w:val="0045569A"/>
    <w:rsid w:val="00455EFC"/>
    <w:rsid w:val="004628BE"/>
    <w:rsid w:val="00462C62"/>
    <w:rsid w:val="004647DD"/>
    <w:rsid w:val="00464DD0"/>
    <w:rsid w:val="00464DEB"/>
    <w:rsid w:val="00465239"/>
    <w:rsid w:val="004658D7"/>
    <w:rsid w:val="00466E24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A36E7"/>
    <w:rsid w:val="004A5C3E"/>
    <w:rsid w:val="004B2318"/>
    <w:rsid w:val="004B34E1"/>
    <w:rsid w:val="004B3C1B"/>
    <w:rsid w:val="004B491D"/>
    <w:rsid w:val="004B4E9D"/>
    <w:rsid w:val="004B5B7D"/>
    <w:rsid w:val="004C317E"/>
    <w:rsid w:val="004C526E"/>
    <w:rsid w:val="004C54E4"/>
    <w:rsid w:val="004C56BF"/>
    <w:rsid w:val="004C6947"/>
    <w:rsid w:val="004C7173"/>
    <w:rsid w:val="004C765F"/>
    <w:rsid w:val="004D0027"/>
    <w:rsid w:val="004D038C"/>
    <w:rsid w:val="004D08A9"/>
    <w:rsid w:val="004D0DA6"/>
    <w:rsid w:val="004D0FF8"/>
    <w:rsid w:val="004D3C89"/>
    <w:rsid w:val="004D4D5D"/>
    <w:rsid w:val="004E1D97"/>
    <w:rsid w:val="004E283C"/>
    <w:rsid w:val="004E2D4A"/>
    <w:rsid w:val="004E35A4"/>
    <w:rsid w:val="004E7DE0"/>
    <w:rsid w:val="004F1810"/>
    <w:rsid w:val="004F2046"/>
    <w:rsid w:val="004F5D02"/>
    <w:rsid w:val="004F5E69"/>
    <w:rsid w:val="004F6690"/>
    <w:rsid w:val="004F7D79"/>
    <w:rsid w:val="005000BF"/>
    <w:rsid w:val="00500589"/>
    <w:rsid w:val="0050206B"/>
    <w:rsid w:val="00503916"/>
    <w:rsid w:val="005075BB"/>
    <w:rsid w:val="00512EF1"/>
    <w:rsid w:val="005153EA"/>
    <w:rsid w:val="0051645E"/>
    <w:rsid w:val="00517ED5"/>
    <w:rsid w:val="00522B05"/>
    <w:rsid w:val="00523AC4"/>
    <w:rsid w:val="00530A17"/>
    <w:rsid w:val="005329C8"/>
    <w:rsid w:val="00533730"/>
    <w:rsid w:val="0053582E"/>
    <w:rsid w:val="0053639C"/>
    <w:rsid w:val="0053797D"/>
    <w:rsid w:val="00546756"/>
    <w:rsid w:val="005468E5"/>
    <w:rsid w:val="005509BD"/>
    <w:rsid w:val="00551D55"/>
    <w:rsid w:val="0055228F"/>
    <w:rsid w:val="00553540"/>
    <w:rsid w:val="00554FEE"/>
    <w:rsid w:val="00556A50"/>
    <w:rsid w:val="00561167"/>
    <w:rsid w:val="0056304F"/>
    <w:rsid w:val="005638C0"/>
    <w:rsid w:val="0056464B"/>
    <w:rsid w:val="0056557E"/>
    <w:rsid w:val="00566255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118B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A6283"/>
    <w:rsid w:val="005B18A6"/>
    <w:rsid w:val="005B3AE2"/>
    <w:rsid w:val="005B3BA5"/>
    <w:rsid w:val="005B55F2"/>
    <w:rsid w:val="005B571D"/>
    <w:rsid w:val="005B761C"/>
    <w:rsid w:val="005C22B9"/>
    <w:rsid w:val="005C2FB5"/>
    <w:rsid w:val="005C39AE"/>
    <w:rsid w:val="005C3BF4"/>
    <w:rsid w:val="005C5AF8"/>
    <w:rsid w:val="005C703B"/>
    <w:rsid w:val="005D0DB0"/>
    <w:rsid w:val="005D1E00"/>
    <w:rsid w:val="005D6571"/>
    <w:rsid w:val="005D69D4"/>
    <w:rsid w:val="005D6A71"/>
    <w:rsid w:val="005E0657"/>
    <w:rsid w:val="005E6474"/>
    <w:rsid w:val="005F39DD"/>
    <w:rsid w:val="005F46F6"/>
    <w:rsid w:val="005F5C28"/>
    <w:rsid w:val="005F6B90"/>
    <w:rsid w:val="005F6D0F"/>
    <w:rsid w:val="005F6E6F"/>
    <w:rsid w:val="005F775A"/>
    <w:rsid w:val="005F7C0F"/>
    <w:rsid w:val="00602AD2"/>
    <w:rsid w:val="006056F3"/>
    <w:rsid w:val="006077DA"/>
    <w:rsid w:val="006078DB"/>
    <w:rsid w:val="00613979"/>
    <w:rsid w:val="006148BB"/>
    <w:rsid w:val="006202DA"/>
    <w:rsid w:val="006205A7"/>
    <w:rsid w:val="00620D37"/>
    <w:rsid w:val="006216C4"/>
    <w:rsid w:val="0062364C"/>
    <w:rsid w:val="00623973"/>
    <w:rsid w:val="00623F28"/>
    <w:rsid w:val="00624FB4"/>
    <w:rsid w:val="006253F0"/>
    <w:rsid w:val="00625E62"/>
    <w:rsid w:val="00625EAF"/>
    <w:rsid w:val="00626E9E"/>
    <w:rsid w:val="006274CF"/>
    <w:rsid w:val="00633025"/>
    <w:rsid w:val="00634655"/>
    <w:rsid w:val="006374E3"/>
    <w:rsid w:val="00640065"/>
    <w:rsid w:val="0064141E"/>
    <w:rsid w:val="006424DC"/>
    <w:rsid w:val="00643038"/>
    <w:rsid w:val="00644D98"/>
    <w:rsid w:val="006453E2"/>
    <w:rsid w:val="00645672"/>
    <w:rsid w:val="006468A8"/>
    <w:rsid w:val="00646B0C"/>
    <w:rsid w:val="006475DD"/>
    <w:rsid w:val="006526B0"/>
    <w:rsid w:val="006540DD"/>
    <w:rsid w:val="00656322"/>
    <w:rsid w:val="00656A25"/>
    <w:rsid w:val="00656C0A"/>
    <w:rsid w:val="006607E4"/>
    <w:rsid w:val="00661379"/>
    <w:rsid w:val="00661696"/>
    <w:rsid w:val="00663BEA"/>
    <w:rsid w:val="00664447"/>
    <w:rsid w:val="00667031"/>
    <w:rsid w:val="00672B20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965A9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7EC"/>
    <w:rsid w:val="006B6B63"/>
    <w:rsid w:val="006B7A0D"/>
    <w:rsid w:val="006C0786"/>
    <w:rsid w:val="006C2AAF"/>
    <w:rsid w:val="006C3712"/>
    <w:rsid w:val="006C44F0"/>
    <w:rsid w:val="006D08C1"/>
    <w:rsid w:val="006D0E2D"/>
    <w:rsid w:val="006D148D"/>
    <w:rsid w:val="006D29FF"/>
    <w:rsid w:val="006D4DE4"/>
    <w:rsid w:val="006D5A3F"/>
    <w:rsid w:val="006D6201"/>
    <w:rsid w:val="006E3409"/>
    <w:rsid w:val="006E41FE"/>
    <w:rsid w:val="006E6357"/>
    <w:rsid w:val="006F19C6"/>
    <w:rsid w:val="006F4590"/>
    <w:rsid w:val="006F694B"/>
    <w:rsid w:val="006F6B84"/>
    <w:rsid w:val="006F7121"/>
    <w:rsid w:val="006F7A2D"/>
    <w:rsid w:val="006F7AB7"/>
    <w:rsid w:val="006F7D10"/>
    <w:rsid w:val="0070059E"/>
    <w:rsid w:val="00701541"/>
    <w:rsid w:val="00701845"/>
    <w:rsid w:val="007022AC"/>
    <w:rsid w:val="007029F3"/>
    <w:rsid w:val="00703E5E"/>
    <w:rsid w:val="00706989"/>
    <w:rsid w:val="0071064A"/>
    <w:rsid w:val="0071165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31FA"/>
    <w:rsid w:val="00723DD9"/>
    <w:rsid w:val="00723F38"/>
    <w:rsid w:val="0073033F"/>
    <w:rsid w:val="00730B6E"/>
    <w:rsid w:val="007323D9"/>
    <w:rsid w:val="007328BF"/>
    <w:rsid w:val="007337AE"/>
    <w:rsid w:val="007352B4"/>
    <w:rsid w:val="00735A61"/>
    <w:rsid w:val="00736435"/>
    <w:rsid w:val="00737BC8"/>
    <w:rsid w:val="00742794"/>
    <w:rsid w:val="00742E84"/>
    <w:rsid w:val="00745451"/>
    <w:rsid w:val="00747545"/>
    <w:rsid w:val="00751581"/>
    <w:rsid w:val="00751C1F"/>
    <w:rsid w:val="00752CBB"/>
    <w:rsid w:val="00753940"/>
    <w:rsid w:val="00754A45"/>
    <w:rsid w:val="00756B12"/>
    <w:rsid w:val="00757152"/>
    <w:rsid w:val="00760DE6"/>
    <w:rsid w:val="00761EEF"/>
    <w:rsid w:val="00763DA3"/>
    <w:rsid w:val="00767982"/>
    <w:rsid w:val="007730DE"/>
    <w:rsid w:val="00775411"/>
    <w:rsid w:val="0077545E"/>
    <w:rsid w:val="00776C72"/>
    <w:rsid w:val="00776FB7"/>
    <w:rsid w:val="007777A2"/>
    <w:rsid w:val="00782D0A"/>
    <w:rsid w:val="00783478"/>
    <w:rsid w:val="00786966"/>
    <w:rsid w:val="00787643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34C5"/>
    <w:rsid w:val="007B492A"/>
    <w:rsid w:val="007B6138"/>
    <w:rsid w:val="007B637F"/>
    <w:rsid w:val="007C01D2"/>
    <w:rsid w:val="007C0783"/>
    <w:rsid w:val="007C0B91"/>
    <w:rsid w:val="007C2BA9"/>
    <w:rsid w:val="007C55A5"/>
    <w:rsid w:val="007C5F8F"/>
    <w:rsid w:val="007C6931"/>
    <w:rsid w:val="007C74B6"/>
    <w:rsid w:val="007D0F4E"/>
    <w:rsid w:val="007D1674"/>
    <w:rsid w:val="007D1806"/>
    <w:rsid w:val="007D19C1"/>
    <w:rsid w:val="007D2025"/>
    <w:rsid w:val="007D2B41"/>
    <w:rsid w:val="007D3761"/>
    <w:rsid w:val="007D6153"/>
    <w:rsid w:val="007E04E2"/>
    <w:rsid w:val="007E109C"/>
    <w:rsid w:val="007E1DEC"/>
    <w:rsid w:val="007E35D3"/>
    <w:rsid w:val="007E3D38"/>
    <w:rsid w:val="007E4D0E"/>
    <w:rsid w:val="007E5484"/>
    <w:rsid w:val="007E70C7"/>
    <w:rsid w:val="007F279C"/>
    <w:rsid w:val="007F31FA"/>
    <w:rsid w:val="007F374B"/>
    <w:rsid w:val="007F4099"/>
    <w:rsid w:val="007F76F2"/>
    <w:rsid w:val="00802588"/>
    <w:rsid w:val="00806DDB"/>
    <w:rsid w:val="00810732"/>
    <w:rsid w:val="00811953"/>
    <w:rsid w:val="00812B52"/>
    <w:rsid w:val="008137AF"/>
    <w:rsid w:val="008145E1"/>
    <w:rsid w:val="0081506D"/>
    <w:rsid w:val="0081598F"/>
    <w:rsid w:val="00823831"/>
    <w:rsid w:val="00824195"/>
    <w:rsid w:val="0082699C"/>
    <w:rsid w:val="00827C7D"/>
    <w:rsid w:val="00830385"/>
    <w:rsid w:val="00831056"/>
    <w:rsid w:val="0083123F"/>
    <w:rsid w:val="00834B9F"/>
    <w:rsid w:val="00834BCA"/>
    <w:rsid w:val="00835799"/>
    <w:rsid w:val="008359CE"/>
    <w:rsid w:val="00837431"/>
    <w:rsid w:val="008400BD"/>
    <w:rsid w:val="008402EA"/>
    <w:rsid w:val="00841525"/>
    <w:rsid w:val="00841757"/>
    <w:rsid w:val="008441AD"/>
    <w:rsid w:val="00844518"/>
    <w:rsid w:val="00845B7C"/>
    <w:rsid w:val="008508E4"/>
    <w:rsid w:val="00854C88"/>
    <w:rsid w:val="008618F3"/>
    <w:rsid w:val="008627B4"/>
    <w:rsid w:val="00863AB0"/>
    <w:rsid w:val="0086417A"/>
    <w:rsid w:val="0086581C"/>
    <w:rsid w:val="00872AEB"/>
    <w:rsid w:val="00873024"/>
    <w:rsid w:val="00873625"/>
    <w:rsid w:val="0087513F"/>
    <w:rsid w:val="0087744F"/>
    <w:rsid w:val="00881419"/>
    <w:rsid w:val="008827C6"/>
    <w:rsid w:val="00882CA3"/>
    <w:rsid w:val="00883973"/>
    <w:rsid w:val="00884C77"/>
    <w:rsid w:val="00885D21"/>
    <w:rsid w:val="00886977"/>
    <w:rsid w:val="008940CB"/>
    <w:rsid w:val="008960EA"/>
    <w:rsid w:val="008964D0"/>
    <w:rsid w:val="008969E1"/>
    <w:rsid w:val="00896EE4"/>
    <w:rsid w:val="008A6BC0"/>
    <w:rsid w:val="008A76E0"/>
    <w:rsid w:val="008B0123"/>
    <w:rsid w:val="008B01BB"/>
    <w:rsid w:val="008B0817"/>
    <w:rsid w:val="008B4593"/>
    <w:rsid w:val="008B4AA8"/>
    <w:rsid w:val="008B62E8"/>
    <w:rsid w:val="008B6E97"/>
    <w:rsid w:val="008B6EC7"/>
    <w:rsid w:val="008B72CB"/>
    <w:rsid w:val="008C13BC"/>
    <w:rsid w:val="008C2ADE"/>
    <w:rsid w:val="008C37A8"/>
    <w:rsid w:val="008C4E89"/>
    <w:rsid w:val="008D00C8"/>
    <w:rsid w:val="008D06CC"/>
    <w:rsid w:val="008D15AE"/>
    <w:rsid w:val="008D1AC1"/>
    <w:rsid w:val="008D3B2C"/>
    <w:rsid w:val="008D3D47"/>
    <w:rsid w:val="008D4279"/>
    <w:rsid w:val="008D6557"/>
    <w:rsid w:val="008D6709"/>
    <w:rsid w:val="008D6721"/>
    <w:rsid w:val="008E0FBF"/>
    <w:rsid w:val="008E1DEA"/>
    <w:rsid w:val="008E3571"/>
    <w:rsid w:val="008E5E06"/>
    <w:rsid w:val="008E5E7A"/>
    <w:rsid w:val="008E6283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57B0"/>
    <w:rsid w:val="009069C6"/>
    <w:rsid w:val="00907671"/>
    <w:rsid w:val="00907BE0"/>
    <w:rsid w:val="00911E97"/>
    <w:rsid w:val="00911EBF"/>
    <w:rsid w:val="009159E7"/>
    <w:rsid w:val="00916660"/>
    <w:rsid w:val="00916DC6"/>
    <w:rsid w:val="00921E27"/>
    <w:rsid w:val="00922487"/>
    <w:rsid w:val="00923149"/>
    <w:rsid w:val="00923988"/>
    <w:rsid w:val="00923E17"/>
    <w:rsid w:val="009240AA"/>
    <w:rsid w:val="0092772E"/>
    <w:rsid w:val="0093131C"/>
    <w:rsid w:val="00933473"/>
    <w:rsid w:val="009341E3"/>
    <w:rsid w:val="00934737"/>
    <w:rsid w:val="00934CCA"/>
    <w:rsid w:val="00935573"/>
    <w:rsid w:val="00937527"/>
    <w:rsid w:val="0094079E"/>
    <w:rsid w:val="0094267A"/>
    <w:rsid w:val="0094426C"/>
    <w:rsid w:val="00944F56"/>
    <w:rsid w:val="00945365"/>
    <w:rsid w:val="0094538B"/>
    <w:rsid w:val="00947604"/>
    <w:rsid w:val="00950B44"/>
    <w:rsid w:val="00953F31"/>
    <w:rsid w:val="00954A9D"/>
    <w:rsid w:val="00957167"/>
    <w:rsid w:val="00957209"/>
    <w:rsid w:val="009602A8"/>
    <w:rsid w:val="0096129D"/>
    <w:rsid w:val="00962BB5"/>
    <w:rsid w:val="00964B17"/>
    <w:rsid w:val="009652C2"/>
    <w:rsid w:val="00966D2C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602D"/>
    <w:rsid w:val="0098680A"/>
    <w:rsid w:val="00986B0E"/>
    <w:rsid w:val="00987C4B"/>
    <w:rsid w:val="00991AFD"/>
    <w:rsid w:val="00992106"/>
    <w:rsid w:val="009927FF"/>
    <w:rsid w:val="00994918"/>
    <w:rsid w:val="00994BB6"/>
    <w:rsid w:val="009954CD"/>
    <w:rsid w:val="009A0229"/>
    <w:rsid w:val="009A342C"/>
    <w:rsid w:val="009A4C22"/>
    <w:rsid w:val="009A5549"/>
    <w:rsid w:val="009A5CFE"/>
    <w:rsid w:val="009B1035"/>
    <w:rsid w:val="009C1359"/>
    <w:rsid w:val="009C1ABF"/>
    <w:rsid w:val="009C1F78"/>
    <w:rsid w:val="009C61BF"/>
    <w:rsid w:val="009C724E"/>
    <w:rsid w:val="009C75FC"/>
    <w:rsid w:val="009D2384"/>
    <w:rsid w:val="009D41B1"/>
    <w:rsid w:val="009D4C22"/>
    <w:rsid w:val="009E01F6"/>
    <w:rsid w:val="009E1115"/>
    <w:rsid w:val="009E17B6"/>
    <w:rsid w:val="009E2F76"/>
    <w:rsid w:val="009E6C29"/>
    <w:rsid w:val="009F0460"/>
    <w:rsid w:val="009F3110"/>
    <w:rsid w:val="009F3D94"/>
    <w:rsid w:val="009F3FBF"/>
    <w:rsid w:val="00A03ADA"/>
    <w:rsid w:val="00A04690"/>
    <w:rsid w:val="00A0567D"/>
    <w:rsid w:val="00A05917"/>
    <w:rsid w:val="00A06224"/>
    <w:rsid w:val="00A07680"/>
    <w:rsid w:val="00A105CD"/>
    <w:rsid w:val="00A125D9"/>
    <w:rsid w:val="00A15071"/>
    <w:rsid w:val="00A1600C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010F"/>
    <w:rsid w:val="00A429D0"/>
    <w:rsid w:val="00A4361E"/>
    <w:rsid w:val="00A4551D"/>
    <w:rsid w:val="00A4560F"/>
    <w:rsid w:val="00A52872"/>
    <w:rsid w:val="00A52FD2"/>
    <w:rsid w:val="00A55B66"/>
    <w:rsid w:val="00A56254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80442"/>
    <w:rsid w:val="00A8165B"/>
    <w:rsid w:val="00A820A2"/>
    <w:rsid w:val="00A8366D"/>
    <w:rsid w:val="00A85F0D"/>
    <w:rsid w:val="00A949C1"/>
    <w:rsid w:val="00A976F6"/>
    <w:rsid w:val="00AA1AEA"/>
    <w:rsid w:val="00AA1DF1"/>
    <w:rsid w:val="00AA27D2"/>
    <w:rsid w:val="00AA2E28"/>
    <w:rsid w:val="00AA2FE1"/>
    <w:rsid w:val="00AA450F"/>
    <w:rsid w:val="00AA6A5F"/>
    <w:rsid w:val="00AB15C9"/>
    <w:rsid w:val="00AB1F56"/>
    <w:rsid w:val="00AB4136"/>
    <w:rsid w:val="00AB45ED"/>
    <w:rsid w:val="00AB5671"/>
    <w:rsid w:val="00AC0E6D"/>
    <w:rsid w:val="00AC224E"/>
    <w:rsid w:val="00AC2428"/>
    <w:rsid w:val="00AC2A77"/>
    <w:rsid w:val="00AC4A48"/>
    <w:rsid w:val="00AC5904"/>
    <w:rsid w:val="00AC7B2C"/>
    <w:rsid w:val="00AC7F9C"/>
    <w:rsid w:val="00AD26EE"/>
    <w:rsid w:val="00AD3139"/>
    <w:rsid w:val="00AD4C44"/>
    <w:rsid w:val="00AE0DDA"/>
    <w:rsid w:val="00AE2097"/>
    <w:rsid w:val="00AE36DC"/>
    <w:rsid w:val="00AE39FE"/>
    <w:rsid w:val="00AE6B2C"/>
    <w:rsid w:val="00AE7272"/>
    <w:rsid w:val="00AF46E8"/>
    <w:rsid w:val="00AF78E8"/>
    <w:rsid w:val="00AF7C95"/>
    <w:rsid w:val="00B000E3"/>
    <w:rsid w:val="00B01D70"/>
    <w:rsid w:val="00B034F8"/>
    <w:rsid w:val="00B03A25"/>
    <w:rsid w:val="00B04585"/>
    <w:rsid w:val="00B04611"/>
    <w:rsid w:val="00B046F1"/>
    <w:rsid w:val="00B04921"/>
    <w:rsid w:val="00B06A1A"/>
    <w:rsid w:val="00B075B0"/>
    <w:rsid w:val="00B117FF"/>
    <w:rsid w:val="00B13D6C"/>
    <w:rsid w:val="00B154F2"/>
    <w:rsid w:val="00B154F3"/>
    <w:rsid w:val="00B16AF7"/>
    <w:rsid w:val="00B17CDC"/>
    <w:rsid w:val="00B2005F"/>
    <w:rsid w:val="00B20181"/>
    <w:rsid w:val="00B2100B"/>
    <w:rsid w:val="00B21CD3"/>
    <w:rsid w:val="00B25119"/>
    <w:rsid w:val="00B263FE"/>
    <w:rsid w:val="00B2651F"/>
    <w:rsid w:val="00B2754E"/>
    <w:rsid w:val="00B30437"/>
    <w:rsid w:val="00B31634"/>
    <w:rsid w:val="00B327D7"/>
    <w:rsid w:val="00B32FC6"/>
    <w:rsid w:val="00B366E9"/>
    <w:rsid w:val="00B41519"/>
    <w:rsid w:val="00B4299A"/>
    <w:rsid w:val="00B42F35"/>
    <w:rsid w:val="00B432AD"/>
    <w:rsid w:val="00B4519D"/>
    <w:rsid w:val="00B46E49"/>
    <w:rsid w:val="00B572D8"/>
    <w:rsid w:val="00B57F4D"/>
    <w:rsid w:val="00B65C61"/>
    <w:rsid w:val="00B66504"/>
    <w:rsid w:val="00B66C0E"/>
    <w:rsid w:val="00B66E80"/>
    <w:rsid w:val="00B679A1"/>
    <w:rsid w:val="00B67F7E"/>
    <w:rsid w:val="00B7153D"/>
    <w:rsid w:val="00B71721"/>
    <w:rsid w:val="00B71832"/>
    <w:rsid w:val="00B7501D"/>
    <w:rsid w:val="00B75B9C"/>
    <w:rsid w:val="00B76FDA"/>
    <w:rsid w:val="00B82B0C"/>
    <w:rsid w:val="00B82FC7"/>
    <w:rsid w:val="00B83328"/>
    <w:rsid w:val="00B8558F"/>
    <w:rsid w:val="00B85BD9"/>
    <w:rsid w:val="00B86120"/>
    <w:rsid w:val="00B86A95"/>
    <w:rsid w:val="00B90987"/>
    <w:rsid w:val="00B9142C"/>
    <w:rsid w:val="00B91E97"/>
    <w:rsid w:val="00BA0095"/>
    <w:rsid w:val="00BA12C7"/>
    <w:rsid w:val="00BA183F"/>
    <w:rsid w:val="00BA2429"/>
    <w:rsid w:val="00BA359E"/>
    <w:rsid w:val="00BA72E3"/>
    <w:rsid w:val="00BB2A22"/>
    <w:rsid w:val="00BB32CC"/>
    <w:rsid w:val="00BB3367"/>
    <w:rsid w:val="00BB5AE5"/>
    <w:rsid w:val="00BB755A"/>
    <w:rsid w:val="00BC1746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52AA"/>
    <w:rsid w:val="00BE60A1"/>
    <w:rsid w:val="00BE7E74"/>
    <w:rsid w:val="00BF02A9"/>
    <w:rsid w:val="00BF0AA8"/>
    <w:rsid w:val="00BF2B49"/>
    <w:rsid w:val="00BF2E69"/>
    <w:rsid w:val="00C034AA"/>
    <w:rsid w:val="00C056D6"/>
    <w:rsid w:val="00C064CF"/>
    <w:rsid w:val="00C1049A"/>
    <w:rsid w:val="00C10585"/>
    <w:rsid w:val="00C111A7"/>
    <w:rsid w:val="00C12E3D"/>
    <w:rsid w:val="00C142F7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26548"/>
    <w:rsid w:val="00C316A0"/>
    <w:rsid w:val="00C34E2B"/>
    <w:rsid w:val="00C35903"/>
    <w:rsid w:val="00C37007"/>
    <w:rsid w:val="00C378D6"/>
    <w:rsid w:val="00C37C4A"/>
    <w:rsid w:val="00C37DA7"/>
    <w:rsid w:val="00C42135"/>
    <w:rsid w:val="00C44E45"/>
    <w:rsid w:val="00C44F53"/>
    <w:rsid w:val="00C45CA1"/>
    <w:rsid w:val="00C46131"/>
    <w:rsid w:val="00C47043"/>
    <w:rsid w:val="00C51581"/>
    <w:rsid w:val="00C51F51"/>
    <w:rsid w:val="00C5256E"/>
    <w:rsid w:val="00C5416B"/>
    <w:rsid w:val="00C55994"/>
    <w:rsid w:val="00C565C7"/>
    <w:rsid w:val="00C6382F"/>
    <w:rsid w:val="00C64140"/>
    <w:rsid w:val="00C663C0"/>
    <w:rsid w:val="00C665FB"/>
    <w:rsid w:val="00C67146"/>
    <w:rsid w:val="00C67207"/>
    <w:rsid w:val="00C73B60"/>
    <w:rsid w:val="00C76645"/>
    <w:rsid w:val="00C770F7"/>
    <w:rsid w:val="00C77EE9"/>
    <w:rsid w:val="00C8107F"/>
    <w:rsid w:val="00C8199C"/>
    <w:rsid w:val="00C84AFB"/>
    <w:rsid w:val="00C87965"/>
    <w:rsid w:val="00C9096E"/>
    <w:rsid w:val="00C925EA"/>
    <w:rsid w:val="00C9757B"/>
    <w:rsid w:val="00C97DEE"/>
    <w:rsid w:val="00CA0E16"/>
    <w:rsid w:val="00CA2C44"/>
    <w:rsid w:val="00CA2CDA"/>
    <w:rsid w:val="00CA3FFD"/>
    <w:rsid w:val="00CA4FE9"/>
    <w:rsid w:val="00CA5099"/>
    <w:rsid w:val="00CA569B"/>
    <w:rsid w:val="00CA6A3E"/>
    <w:rsid w:val="00CA7BFF"/>
    <w:rsid w:val="00CA7FD5"/>
    <w:rsid w:val="00CB10F6"/>
    <w:rsid w:val="00CB1BE1"/>
    <w:rsid w:val="00CB3AA1"/>
    <w:rsid w:val="00CB6529"/>
    <w:rsid w:val="00CB6E4B"/>
    <w:rsid w:val="00CB7EEC"/>
    <w:rsid w:val="00CC4195"/>
    <w:rsid w:val="00CC5F8A"/>
    <w:rsid w:val="00CC61AC"/>
    <w:rsid w:val="00CD2F1B"/>
    <w:rsid w:val="00CD426D"/>
    <w:rsid w:val="00CD5DAF"/>
    <w:rsid w:val="00CE0E23"/>
    <w:rsid w:val="00CE182F"/>
    <w:rsid w:val="00CE4626"/>
    <w:rsid w:val="00CE475E"/>
    <w:rsid w:val="00CF0F9A"/>
    <w:rsid w:val="00CF1D2C"/>
    <w:rsid w:val="00CF2277"/>
    <w:rsid w:val="00CF22EC"/>
    <w:rsid w:val="00CF3377"/>
    <w:rsid w:val="00CF36EE"/>
    <w:rsid w:val="00CF560A"/>
    <w:rsid w:val="00CF6B9B"/>
    <w:rsid w:val="00D01BD7"/>
    <w:rsid w:val="00D025E5"/>
    <w:rsid w:val="00D046E5"/>
    <w:rsid w:val="00D050E0"/>
    <w:rsid w:val="00D07A39"/>
    <w:rsid w:val="00D101AF"/>
    <w:rsid w:val="00D12040"/>
    <w:rsid w:val="00D16DE6"/>
    <w:rsid w:val="00D22E33"/>
    <w:rsid w:val="00D231B7"/>
    <w:rsid w:val="00D23D50"/>
    <w:rsid w:val="00D2480A"/>
    <w:rsid w:val="00D24E8B"/>
    <w:rsid w:val="00D2645E"/>
    <w:rsid w:val="00D2698B"/>
    <w:rsid w:val="00D276F6"/>
    <w:rsid w:val="00D3298D"/>
    <w:rsid w:val="00D32C6A"/>
    <w:rsid w:val="00D33CB1"/>
    <w:rsid w:val="00D40C68"/>
    <w:rsid w:val="00D41DF1"/>
    <w:rsid w:val="00D470EA"/>
    <w:rsid w:val="00D508D9"/>
    <w:rsid w:val="00D5133A"/>
    <w:rsid w:val="00D52115"/>
    <w:rsid w:val="00D52C92"/>
    <w:rsid w:val="00D537DB"/>
    <w:rsid w:val="00D6260B"/>
    <w:rsid w:val="00D634AE"/>
    <w:rsid w:val="00D64266"/>
    <w:rsid w:val="00D644E6"/>
    <w:rsid w:val="00D64CC8"/>
    <w:rsid w:val="00D7317E"/>
    <w:rsid w:val="00D737F8"/>
    <w:rsid w:val="00D73A65"/>
    <w:rsid w:val="00D75DE7"/>
    <w:rsid w:val="00D76C95"/>
    <w:rsid w:val="00D77703"/>
    <w:rsid w:val="00D777EC"/>
    <w:rsid w:val="00D77E9B"/>
    <w:rsid w:val="00D80221"/>
    <w:rsid w:val="00D80857"/>
    <w:rsid w:val="00D8129D"/>
    <w:rsid w:val="00D847E4"/>
    <w:rsid w:val="00D86232"/>
    <w:rsid w:val="00D86E2E"/>
    <w:rsid w:val="00D87D34"/>
    <w:rsid w:val="00D90AB5"/>
    <w:rsid w:val="00D9518E"/>
    <w:rsid w:val="00DA4E14"/>
    <w:rsid w:val="00DB0C47"/>
    <w:rsid w:val="00DB2CBD"/>
    <w:rsid w:val="00DB59CE"/>
    <w:rsid w:val="00DB7804"/>
    <w:rsid w:val="00DC2729"/>
    <w:rsid w:val="00DC441E"/>
    <w:rsid w:val="00DC46B8"/>
    <w:rsid w:val="00DC4B5C"/>
    <w:rsid w:val="00DC533A"/>
    <w:rsid w:val="00DC7878"/>
    <w:rsid w:val="00DC79B4"/>
    <w:rsid w:val="00DC7E1E"/>
    <w:rsid w:val="00DD3A79"/>
    <w:rsid w:val="00DD3AB3"/>
    <w:rsid w:val="00DD4B32"/>
    <w:rsid w:val="00DD638A"/>
    <w:rsid w:val="00DE08BF"/>
    <w:rsid w:val="00DE17D6"/>
    <w:rsid w:val="00DE4195"/>
    <w:rsid w:val="00DF1B6E"/>
    <w:rsid w:val="00DF4D09"/>
    <w:rsid w:val="00DF4ECF"/>
    <w:rsid w:val="00DF5545"/>
    <w:rsid w:val="00DF5D59"/>
    <w:rsid w:val="00DF66CF"/>
    <w:rsid w:val="00E02057"/>
    <w:rsid w:val="00E022E2"/>
    <w:rsid w:val="00E04231"/>
    <w:rsid w:val="00E100EC"/>
    <w:rsid w:val="00E13686"/>
    <w:rsid w:val="00E22CB2"/>
    <w:rsid w:val="00E23793"/>
    <w:rsid w:val="00E2490B"/>
    <w:rsid w:val="00E25B03"/>
    <w:rsid w:val="00E27841"/>
    <w:rsid w:val="00E36242"/>
    <w:rsid w:val="00E368F5"/>
    <w:rsid w:val="00E373D4"/>
    <w:rsid w:val="00E409BE"/>
    <w:rsid w:val="00E42DB3"/>
    <w:rsid w:val="00E43F95"/>
    <w:rsid w:val="00E454BB"/>
    <w:rsid w:val="00E47BD0"/>
    <w:rsid w:val="00E47E4D"/>
    <w:rsid w:val="00E50A8B"/>
    <w:rsid w:val="00E50FBA"/>
    <w:rsid w:val="00E51E7E"/>
    <w:rsid w:val="00E56065"/>
    <w:rsid w:val="00E57017"/>
    <w:rsid w:val="00E60944"/>
    <w:rsid w:val="00E66920"/>
    <w:rsid w:val="00E66F06"/>
    <w:rsid w:val="00E6742A"/>
    <w:rsid w:val="00E70D8E"/>
    <w:rsid w:val="00E7185F"/>
    <w:rsid w:val="00E71935"/>
    <w:rsid w:val="00E71C0C"/>
    <w:rsid w:val="00E72821"/>
    <w:rsid w:val="00E75D57"/>
    <w:rsid w:val="00E80627"/>
    <w:rsid w:val="00E81331"/>
    <w:rsid w:val="00E81935"/>
    <w:rsid w:val="00E82F7C"/>
    <w:rsid w:val="00E838B0"/>
    <w:rsid w:val="00E848CD"/>
    <w:rsid w:val="00E855C3"/>
    <w:rsid w:val="00E8709D"/>
    <w:rsid w:val="00E93B51"/>
    <w:rsid w:val="00E95684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2F25"/>
    <w:rsid w:val="00EB344E"/>
    <w:rsid w:val="00EB43DA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073C"/>
    <w:rsid w:val="00ED24AD"/>
    <w:rsid w:val="00ED280A"/>
    <w:rsid w:val="00ED3C6B"/>
    <w:rsid w:val="00ED4DB6"/>
    <w:rsid w:val="00ED5EEE"/>
    <w:rsid w:val="00ED7B5C"/>
    <w:rsid w:val="00EE1FEE"/>
    <w:rsid w:val="00EE2AAD"/>
    <w:rsid w:val="00EE57F5"/>
    <w:rsid w:val="00EF036B"/>
    <w:rsid w:val="00EF10F3"/>
    <w:rsid w:val="00EF1DB2"/>
    <w:rsid w:val="00EF2E89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1380B"/>
    <w:rsid w:val="00F21826"/>
    <w:rsid w:val="00F2296C"/>
    <w:rsid w:val="00F23011"/>
    <w:rsid w:val="00F2784B"/>
    <w:rsid w:val="00F30A9F"/>
    <w:rsid w:val="00F31BB0"/>
    <w:rsid w:val="00F32EE2"/>
    <w:rsid w:val="00F37F7B"/>
    <w:rsid w:val="00F409FF"/>
    <w:rsid w:val="00F439B3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17C8"/>
    <w:rsid w:val="00F75DB5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2BFA"/>
    <w:rsid w:val="00FA3584"/>
    <w:rsid w:val="00FA4F11"/>
    <w:rsid w:val="00FA5D3D"/>
    <w:rsid w:val="00FA6481"/>
    <w:rsid w:val="00FB0B16"/>
    <w:rsid w:val="00FB1014"/>
    <w:rsid w:val="00FB206F"/>
    <w:rsid w:val="00FC35E6"/>
    <w:rsid w:val="00FC40E9"/>
    <w:rsid w:val="00FC72C8"/>
    <w:rsid w:val="00FC7B0D"/>
    <w:rsid w:val="00FD0C9D"/>
    <w:rsid w:val="00FD1D3C"/>
    <w:rsid w:val="00FD20D2"/>
    <w:rsid w:val="00FD2DEC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B9D3DCCA-A624-46CE-AFBE-7B076059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121328"/>
    <w:pPr>
      <w:spacing w:before="100" w:beforeAutospacing="1" w:after="100" w:afterAutospacing="1" w:line="240" w:lineRule="auto"/>
      <w:jc w:val="left"/>
      <w:outlineLvl w:val="9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5701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5701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E57017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57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7017"/>
    <w:rPr>
      <w:rFonts w:ascii="Arial" w:hAnsi="Arial" w:cs="Arial"/>
      <w:b/>
      <w:bCs/>
      <w:lang w:eastAsia="zh-CN"/>
    </w:rPr>
  </w:style>
  <w:style w:type="paragraph" w:styleId="Revision">
    <w:name w:val="Revision"/>
    <w:hidden/>
    <w:uiPriority w:val="99"/>
    <w:semiHidden/>
    <w:rsid w:val="007E5484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2D9DAD-881A-4338-8CA9-50CB5F86A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127</TotalTime>
  <Pages>6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8445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the volume of one mole of hydrogen gas scaffolded student sheet</dc:title>
  <dc:subject/>
  <dc:creator>Royal Society of Chemistry</dc:creator>
  <cp:keywords>Quantitative chemistry; volume; reacting mass; volume of gas; moles; molar gas volume</cp:keywords>
  <dc:description>From https://rsc.li/3VXrSVX; unscaffolded student sheet, teacher notes and lesson slides also available</dc:description>
  <cp:lastModifiedBy>Kirsty Patterson</cp:lastModifiedBy>
  <cp:revision>72</cp:revision>
  <cp:lastPrinted>2026-04-17T22:01:00Z</cp:lastPrinted>
  <dcterms:created xsi:type="dcterms:W3CDTF">2026-09-05T02:25:00Z</dcterms:created>
  <dcterms:modified xsi:type="dcterms:W3CDTF">2026-09-15T11:14:00Z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