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14FAE" w14:textId="77777777" w:rsidR="00EF7F3F" w:rsidRDefault="00EF7F3F" w:rsidP="00EF7F3F">
      <w:pPr>
        <w:pStyle w:val="RSCH1"/>
      </w:pPr>
      <w:r>
        <w:t>Addition polymerisation</w:t>
      </w:r>
    </w:p>
    <w:p w14:paraId="52503496" w14:textId="4AE31ED1" w:rsidR="00130C34" w:rsidRDefault="00130C34" w:rsidP="00130C34">
      <w:pPr>
        <w:pStyle w:val="RSCH2"/>
      </w:pPr>
      <w:r w:rsidRPr="00130C34">
        <w:t xml:space="preserve">Introduction </w:t>
      </w:r>
    </w:p>
    <w:p w14:paraId="4FC7AA27" w14:textId="09065457" w:rsidR="00F54C22" w:rsidRDefault="00F54C22" w:rsidP="00F54C22">
      <w:pPr>
        <w:pStyle w:val="RSCBasictext"/>
        <w:spacing w:after="0"/>
      </w:pPr>
      <w:r>
        <w:t>These questions are de</w:t>
      </w:r>
      <w:r w:rsidR="001D5882">
        <w:t>s</w:t>
      </w:r>
      <w:r>
        <w:t xml:space="preserve">igned to help you to develop mental models (pictures in your head) of </w:t>
      </w:r>
      <w:r w:rsidR="009850BB" w:rsidRPr="009850BB">
        <w:t xml:space="preserve">different representations of monomers and polymers and </w:t>
      </w:r>
      <w:r w:rsidR="006044D1">
        <w:t xml:space="preserve">how </w:t>
      </w:r>
      <w:r w:rsidR="009850BB" w:rsidRPr="009850BB">
        <w:t>to use these to understand why ethene molecules can join to make a polymer</w:t>
      </w:r>
      <w:r>
        <w:t xml:space="preserve">. </w:t>
      </w:r>
      <w:r w:rsidR="001D5882">
        <w:t>Use the icon in the margin to find out which level of understanding the question is developing.</w:t>
      </w:r>
      <w:r w:rsidR="003F787C">
        <w:t xml:space="preserve"> </w:t>
      </w:r>
      <w: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151A8B" w14:paraId="4DC73DD2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64BC5D2" w14:textId="5EADB221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8977527" wp14:editId="4F62F642">
                  <wp:extent cx="395605" cy="395605"/>
                  <wp:effectExtent l="0" t="0" r="4445" b="4445"/>
                  <wp:docPr id="778104866" name="Picture 778104866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04866" name="Picture 778104866" descr="An icon used to indicate the Macroscopic part of Johnstone's triangle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03F0F3D7" w14:textId="294A8B8F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Macroscopic:</w:t>
            </w:r>
            <w:r w:rsidRPr="003F787C">
              <w:rPr>
                <w:color w:val="C8102E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151A8B" w14:paraId="161B9F01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F9B7C66" w14:textId="0530BAA9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3975AB01" wp14:editId="40131B01">
                  <wp:extent cx="396000" cy="396000"/>
                  <wp:effectExtent l="0" t="0" r="4445" b="4445"/>
                  <wp:docPr id="1051846975" name="Picture 1051846975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46975" name="Picture 1051846975" descr="An icon used to indicate the Sub-microscopic part of Johnstone's triangle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B005076" w14:textId="55661839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Sub-microscopic:</w:t>
            </w:r>
            <w:r w:rsidRPr="003F787C">
              <w:rPr>
                <w:color w:val="C8102E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151A8B" w14:paraId="423DF02B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3CAF9E90" w14:textId="7415B92B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06DACBF" wp14:editId="6B91B180">
                  <wp:extent cx="396000" cy="396000"/>
                  <wp:effectExtent l="0" t="0" r="4445" b="4445"/>
                  <wp:docPr id="1444505971" name="Picture 144450597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05971" name="Picture 1444505971" descr="An icon used to indicate the Symbolic part of Johnstone's triangle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862D2CE" w14:textId="7759A3F7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Symbolic:</w:t>
            </w:r>
            <w:r w:rsidRPr="003F787C">
              <w:rPr>
                <w:color w:val="C8102E"/>
              </w:rPr>
              <w:t xml:space="preserve"> </w:t>
            </w:r>
            <w:r w:rsidRPr="00C528FD">
              <w:t xml:space="preserve">representations. Think about </w:t>
            </w:r>
            <w:r>
              <w:t xml:space="preserve">how we represent chemical ideas </w:t>
            </w:r>
            <w:r w:rsidR="00301D37">
              <w:t>us</w:t>
            </w:r>
            <w:r>
              <w:t>ing symbols and diagrams</w:t>
            </w:r>
            <w:r w:rsidRPr="00C528FD">
              <w:t>.</w:t>
            </w:r>
          </w:p>
        </w:tc>
      </w:tr>
    </w:tbl>
    <w:p w14:paraId="5322202C" w14:textId="631F5D4B" w:rsidR="00767982" w:rsidRDefault="00036EEC" w:rsidP="00ED4DB6">
      <w:pPr>
        <w:pStyle w:val="RSCH2"/>
      </w:pPr>
      <w:r w:rsidRPr="00036EEC">
        <w:rPr>
          <w:noProof/>
        </w:rPr>
        <w:drawing>
          <wp:anchor distT="0" distB="0" distL="114300" distR="114300" simplePos="0" relativeHeight="251663360" behindDoc="1" locked="0" layoutInCell="1" allowOverlap="1" wp14:anchorId="70238A7B" wp14:editId="338F2ED7">
            <wp:simplePos x="0" y="0"/>
            <wp:positionH relativeFrom="leftMargin">
              <wp:align>right</wp:align>
            </wp:positionH>
            <wp:positionV relativeFrom="paragraph">
              <wp:posOffset>617535</wp:posOffset>
            </wp:positionV>
            <wp:extent cx="359410" cy="359410"/>
            <wp:effectExtent l="0" t="0" r="2540" b="2540"/>
            <wp:wrapTight wrapText="bothSides">
              <wp:wrapPolygon edited="0">
                <wp:start x="8014" y="0"/>
                <wp:lineTo x="0" y="14883"/>
                <wp:lineTo x="0" y="20608"/>
                <wp:lineTo x="20608" y="20608"/>
                <wp:lineTo x="20608" y="14883"/>
                <wp:lineTo x="12594" y="0"/>
                <wp:lineTo x="8014" y="0"/>
              </wp:wrapPolygon>
            </wp:wrapTight>
            <wp:docPr id="24" name="Picture 23" descr="An icon indicating that this question uses Sub-microscopic and Symbolic levels of thinking.">
              <a:extLst xmlns:a="http://schemas.openxmlformats.org/drawingml/2006/main">
                <a:ext uri="{FF2B5EF4-FFF2-40B4-BE49-F238E27FC236}">
                  <a16:creationId xmlns:a16="http://schemas.microsoft.com/office/drawing/2014/main" id="{81F30990-518E-36E9-E4AD-C1D79B7AE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n icon indicating that this question uses Sub-microscopic and Symbolic levels of thinking.">
                      <a:extLst>
                        <a:ext uri="{FF2B5EF4-FFF2-40B4-BE49-F238E27FC236}">
                          <a16:creationId xmlns:a16="http://schemas.microsoft.com/office/drawing/2014/main" id="{81F30990-518E-36E9-E4AD-C1D79B7AE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60BC">
        <w:t>Questions</w:t>
      </w:r>
      <w:r w:rsidRPr="00036EEC">
        <w:rPr>
          <w:rFonts w:ascii="Arial" w:hAnsi="Arial"/>
          <w:b w:val="0"/>
          <w:bCs w:val="0"/>
          <w:noProof/>
          <w:color w:val="auto"/>
          <w:sz w:val="20"/>
          <w:szCs w:val="20"/>
        </w:rPr>
        <w:t xml:space="preserve"> </w:t>
      </w:r>
    </w:p>
    <w:p w14:paraId="63872936" w14:textId="1578D1D8" w:rsidR="00854761" w:rsidRDefault="00A35376" w:rsidP="00C04B4B">
      <w:pPr>
        <w:pStyle w:val="RSCnumberedlist"/>
      </w:pPr>
      <w:r>
        <w:t xml:space="preserve">Plastic bags are often made of the polymer called polyethene (or </w:t>
      </w:r>
      <w:r w:rsidR="00420C19">
        <w:t>‘</w:t>
      </w:r>
      <w:r>
        <w:t>polythene</w:t>
      </w:r>
      <w:r w:rsidR="00420C19">
        <w:t>’</w:t>
      </w:r>
      <w:r>
        <w:t xml:space="preserve"> for shor</w:t>
      </w:r>
      <w:r w:rsidR="00665329">
        <w:t>t</w:t>
      </w:r>
      <w:r w:rsidR="001A0968">
        <w:t>)</w:t>
      </w:r>
      <w:r>
        <w:t>. Polyethene is made from lots of ethene molecules.</w:t>
      </w:r>
      <w:r w:rsidR="00C04B4B">
        <w:t xml:space="preserve"> </w:t>
      </w:r>
    </w:p>
    <w:p w14:paraId="16175352" w14:textId="77777777" w:rsidR="00854761" w:rsidRDefault="00854761" w:rsidP="00854761">
      <w:pPr>
        <w:pStyle w:val="RSCnumberedlist"/>
        <w:numPr>
          <w:ilvl w:val="0"/>
          <w:numId w:val="0"/>
        </w:numPr>
        <w:ind w:left="360"/>
      </w:pPr>
    </w:p>
    <w:p w14:paraId="6D1C827A" w14:textId="6329E8C9" w:rsidR="00A35376" w:rsidRDefault="00D31EFC" w:rsidP="00854761">
      <w:pPr>
        <w:pStyle w:val="RSCnumberedlist"/>
        <w:numPr>
          <w:ilvl w:val="0"/>
          <w:numId w:val="0"/>
        </w:numPr>
        <w:ind w:left="360"/>
      </w:pPr>
      <w:r>
        <w:t>Below</w:t>
      </w:r>
      <w:r w:rsidR="00EE2AF0">
        <w:t xml:space="preserve"> are</w:t>
      </w:r>
      <w:r w:rsidR="00A35376">
        <w:t xml:space="preserve"> four different ways </w:t>
      </w:r>
      <w:r w:rsidR="00420C19">
        <w:t>in which</w:t>
      </w:r>
      <w:r w:rsidR="00A35376">
        <w:t xml:space="preserve"> ethene can be represented. </w:t>
      </w:r>
    </w:p>
    <w:p w14:paraId="181CEC40" w14:textId="77777777" w:rsidR="002F5B04" w:rsidRDefault="002F5B04" w:rsidP="00854761">
      <w:pPr>
        <w:pStyle w:val="RSCnumberedlist"/>
        <w:numPr>
          <w:ilvl w:val="0"/>
          <w:numId w:val="0"/>
        </w:numPr>
        <w:ind w:left="360"/>
      </w:pPr>
    </w:p>
    <w:tbl>
      <w:tblPr>
        <w:tblStyle w:val="TableGrid"/>
        <w:tblW w:w="0" w:type="auto"/>
        <w:tblInd w:w="13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40"/>
        <w:gridCol w:w="4316"/>
      </w:tblGrid>
      <w:tr w:rsidR="00CF0EFD" w14:paraId="5CBEFFFB" w14:textId="77777777" w:rsidTr="00E00344">
        <w:tc>
          <w:tcPr>
            <w:tcW w:w="4340" w:type="dxa"/>
            <w:vAlign w:val="center"/>
          </w:tcPr>
          <w:p w14:paraId="4AEE2A89" w14:textId="77777777" w:rsidR="00CF0EFD" w:rsidRDefault="0009659B" w:rsidP="002C6D43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1B1F13EB" wp14:editId="124BDCF0">
                  <wp:extent cx="1350524" cy="900000"/>
                  <wp:effectExtent l="0" t="0" r="2540" b="0"/>
                  <wp:docPr id="1389883735" name="Picture 5" descr="Molymod model of ethene with two black carbon atoms in the centre bonded with a double bond and each is connected to two white hydrogen atoms with single bon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883735" name="Picture 5" descr="Molymod model of ethene with two black carbon atoms in the centre bonded with a double bond and each is connected to two white hydrogen atoms with single bon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524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8D2A19" w14:textId="59D440C8" w:rsidR="0009659B" w:rsidRDefault="0009659B" w:rsidP="002C6D43">
            <w:pPr>
              <w:pStyle w:val="RSC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4316" w:type="dxa"/>
            <w:vAlign w:val="center"/>
          </w:tcPr>
          <w:p w14:paraId="0F94DBC0" w14:textId="572BFA06" w:rsidR="00CF0EFD" w:rsidRDefault="00425EC9" w:rsidP="002C6D43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4D23A174" wp14:editId="6AF5C0D8">
                  <wp:extent cx="499891" cy="979200"/>
                  <wp:effectExtent l="0" t="0" r="0" b="0"/>
                  <wp:docPr id="1942962206" name="Picture 4" descr="Displayed formula for ethene showing two central carbon atoms joined by a double covalent bond, with each carbon atom bonded to two hydrogen atoms by single covalent bon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962206" name="Picture 4" descr="Displayed formula for ethene showing two central carbon atoms joined by a double covalent bond, with each carbon atom bonded to two hydrogen atoms by single covalent bon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91" cy="97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EFD" w14:paraId="79593E6D" w14:textId="77777777" w:rsidTr="00E00344">
        <w:tc>
          <w:tcPr>
            <w:tcW w:w="4340" w:type="dxa"/>
            <w:vAlign w:val="center"/>
          </w:tcPr>
          <w:p w14:paraId="266F38F8" w14:textId="21B924B9" w:rsidR="00CF0EFD" w:rsidRDefault="0063019F" w:rsidP="002C6D43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t>molecule model</w:t>
            </w:r>
          </w:p>
        </w:tc>
        <w:tc>
          <w:tcPr>
            <w:tcW w:w="4316" w:type="dxa"/>
            <w:vAlign w:val="center"/>
          </w:tcPr>
          <w:p w14:paraId="13E95471" w14:textId="6577E4CC" w:rsidR="00CF0EFD" w:rsidRDefault="0063019F" w:rsidP="002C6D43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t>displayed formula</w:t>
            </w:r>
          </w:p>
        </w:tc>
      </w:tr>
      <w:tr w:rsidR="00CF0EFD" w14:paraId="0C6444DE" w14:textId="77777777" w:rsidTr="00E00344">
        <w:trPr>
          <w:trHeight w:val="1928"/>
        </w:trPr>
        <w:tc>
          <w:tcPr>
            <w:tcW w:w="4340" w:type="dxa"/>
            <w:vAlign w:val="center"/>
          </w:tcPr>
          <w:p w14:paraId="6FBCD175" w14:textId="1009665F" w:rsidR="00CF0EFD" w:rsidRPr="00662885" w:rsidRDefault="00000000" w:rsidP="002C6D43">
            <w:pPr>
              <w:jc w:val="center"/>
              <w:rPr>
                <w:rFonts w:asciiTheme="minorHAnsi" w:hAnsi="Calibri" w:cstheme="minorBidi"/>
                <w:iCs/>
                <w:color w:val="000000" w:themeColor="text1"/>
                <w:kern w:val="24"/>
                <w:sz w:val="36"/>
                <w:szCs w:val="3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Bidi"/>
                        <w:iCs/>
                        <w:color w:val="000000" w:themeColor="text1"/>
                        <w:kern w:val="24"/>
                        <w:sz w:val="36"/>
                        <w:szCs w:val="36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theme="minorBidi"/>
                        <w:iCs/>
                        <w:color w:val="000000" w:themeColor="text1"/>
                        <w:kern w:val="24"/>
                        <w:sz w:val="36"/>
                        <w:szCs w:val="36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4316" w:type="dxa"/>
            <w:vAlign w:val="center"/>
          </w:tcPr>
          <w:p w14:paraId="39BC6B11" w14:textId="0810EDA6" w:rsidR="00CF0EFD" w:rsidRDefault="00781A32" w:rsidP="002C6D43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0C79C00A" wp14:editId="22326963">
                  <wp:extent cx="1150602" cy="1080000"/>
                  <wp:effectExtent l="0" t="0" r="0" b="6350"/>
                  <wp:docPr id="1673366533" name="Picture 1" descr="Dot-and-cross diagram of ethene showing two carbon atoms and four hydrogen atoms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366533" name="Picture 1" descr="Dot-and-cross diagram of ethene showing two carbon atoms and four hydrogen atoms.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5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0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EFD" w14:paraId="75C11458" w14:textId="77777777" w:rsidTr="00E00344">
        <w:trPr>
          <w:trHeight w:val="300"/>
        </w:trPr>
        <w:tc>
          <w:tcPr>
            <w:tcW w:w="4340" w:type="dxa"/>
            <w:vAlign w:val="center"/>
          </w:tcPr>
          <w:p w14:paraId="7DB2BC61" w14:textId="57194962" w:rsidR="00CF0EFD" w:rsidRDefault="002F2EAF" w:rsidP="002C6D43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t>chemical formula</w:t>
            </w:r>
          </w:p>
        </w:tc>
        <w:tc>
          <w:tcPr>
            <w:tcW w:w="4316" w:type="dxa"/>
            <w:vAlign w:val="center"/>
          </w:tcPr>
          <w:p w14:paraId="4CF1DD3C" w14:textId="6CF08B14" w:rsidR="00CF0EFD" w:rsidRDefault="00B33669" w:rsidP="002C6D43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t>dot-and-cross diagram</w:t>
            </w:r>
          </w:p>
        </w:tc>
      </w:tr>
    </w:tbl>
    <w:p w14:paraId="28751DAD" w14:textId="77777777" w:rsidR="00854761" w:rsidRDefault="00854761" w:rsidP="00D31EFC">
      <w:pPr>
        <w:pStyle w:val="RSCnumberedlist"/>
        <w:numPr>
          <w:ilvl w:val="0"/>
          <w:numId w:val="0"/>
        </w:numPr>
      </w:pPr>
    </w:p>
    <w:p w14:paraId="324D38D1" w14:textId="54239E75" w:rsidR="006A3E25" w:rsidRDefault="006A3E25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5FDEC511" w14:textId="5C895186" w:rsidR="00A35376" w:rsidRDefault="00A35376" w:rsidP="00D03F7D">
      <w:pPr>
        <w:pStyle w:val="RSCnumberedlist"/>
        <w:numPr>
          <w:ilvl w:val="0"/>
          <w:numId w:val="0"/>
        </w:numPr>
        <w:ind w:left="360" w:hanging="360"/>
      </w:pPr>
      <w:r>
        <w:lastRenderedPageBreak/>
        <w:t>Complete the table to show what each model does show (</w:t>
      </w:r>
      <w:r>
        <w:sym w:font="Wingdings" w:char="F0FC"/>
      </w:r>
      <w:r>
        <w:t>) or does not show (</w:t>
      </w:r>
      <w:r w:rsidR="00EE2AF0">
        <w:sym w:font="Wingdings 2" w:char="F04F"/>
      </w:r>
      <w:r>
        <w:t xml:space="preserve">).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382"/>
        <w:gridCol w:w="1597"/>
        <w:gridCol w:w="1366"/>
        <w:gridCol w:w="1415"/>
      </w:tblGrid>
      <w:tr w:rsidR="00A35376" w:rsidRPr="00E73726" w14:paraId="71A48172" w14:textId="77777777" w:rsidTr="001A0968">
        <w:trPr>
          <w:trHeight w:val="482"/>
          <w:jc w:val="center"/>
        </w:trPr>
        <w:tc>
          <w:tcPr>
            <w:tcW w:w="3256" w:type="dxa"/>
            <w:shd w:val="clear" w:color="auto" w:fill="F6E0C0"/>
            <w:vAlign w:val="center"/>
          </w:tcPr>
          <w:p w14:paraId="003AFC0A" w14:textId="77777777" w:rsidR="00A35376" w:rsidRPr="00E73726" w:rsidRDefault="00A35376" w:rsidP="00D66E4D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382" w:type="dxa"/>
            <w:shd w:val="clear" w:color="auto" w:fill="F6E0C0"/>
            <w:vAlign w:val="center"/>
          </w:tcPr>
          <w:p w14:paraId="71E3BD75" w14:textId="77777777" w:rsidR="00A35376" w:rsidRPr="00E73726" w:rsidRDefault="00A35376" w:rsidP="00D66E4D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Molecule model</w:t>
            </w:r>
          </w:p>
        </w:tc>
        <w:tc>
          <w:tcPr>
            <w:tcW w:w="1597" w:type="dxa"/>
            <w:shd w:val="clear" w:color="auto" w:fill="F6E0C0"/>
            <w:vAlign w:val="center"/>
          </w:tcPr>
          <w:p w14:paraId="48E829B1" w14:textId="77777777" w:rsidR="00A35376" w:rsidRPr="00E73726" w:rsidRDefault="00A35376" w:rsidP="00D66E4D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Displayed formula</w:t>
            </w:r>
          </w:p>
        </w:tc>
        <w:tc>
          <w:tcPr>
            <w:tcW w:w="1366" w:type="dxa"/>
            <w:shd w:val="clear" w:color="auto" w:fill="F6E0C0"/>
            <w:vAlign w:val="center"/>
          </w:tcPr>
          <w:p w14:paraId="0D943AA7" w14:textId="77777777" w:rsidR="00A35376" w:rsidRPr="00EC3473" w:rsidRDefault="00A35376" w:rsidP="00D66E4D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Chemical formula</w:t>
            </w:r>
          </w:p>
        </w:tc>
        <w:tc>
          <w:tcPr>
            <w:tcW w:w="1415" w:type="dxa"/>
            <w:shd w:val="clear" w:color="auto" w:fill="F6E0C0"/>
            <w:vAlign w:val="center"/>
          </w:tcPr>
          <w:p w14:paraId="0A9AD9DC" w14:textId="77777777" w:rsidR="00A35376" w:rsidRPr="00EC3473" w:rsidRDefault="00A35376" w:rsidP="00D66E4D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Dot-and-cross diagram</w:t>
            </w:r>
          </w:p>
        </w:tc>
      </w:tr>
      <w:tr w:rsidR="00A35376" w:rsidRPr="00985C41" w14:paraId="2556F45F" w14:textId="77777777" w:rsidTr="001A0968">
        <w:trPr>
          <w:trHeight w:val="482"/>
          <w:jc w:val="center"/>
        </w:trPr>
        <w:tc>
          <w:tcPr>
            <w:tcW w:w="3256" w:type="dxa"/>
            <w:vAlign w:val="center"/>
          </w:tcPr>
          <w:p w14:paraId="4F06D8EA" w14:textId="77777777" w:rsidR="00A35376" w:rsidRPr="00985C41" w:rsidRDefault="00A35376" w:rsidP="00D66E4D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number of carbon and hydrogen atoms</w:t>
            </w:r>
          </w:p>
        </w:tc>
        <w:tc>
          <w:tcPr>
            <w:tcW w:w="1382" w:type="dxa"/>
            <w:vAlign w:val="center"/>
          </w:tcPr>
          <w:p w14:paraId="54BC756E" w14:textId="77777777" w:rsidR="00A35376" w:rsidRPr="00D51A28" w:rsidRDefault="00A35376" w:rsidP="00D66E4D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97" w:type="dxa"/>
            <w:vAlign w:val="center"/>
          </w:tcPr>
          <w:p w14:paraId="5CF1D06E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366" w:type="dxa"/>
            <w:vAlign w:val="center"/>
          </w:tcPr>
          <w:p w14:paraId="43D5F323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415" w:type="dxa"/>
            <w:vAlign w:val="center"/>
          </w:tcPr>
          <w:p w14:paraId="01DD6421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</w:tr>
      <w:tr w:rsidR="00A35376" w:rsidRPr="00985C41" w14:paraId="2C3450A6" w14:textId="77777777" w:rsidTr="001A0968">
        <w:trPr>
          <w:trHeight w:val="482"/>
          <w:jc w:val="center"/>
        </w:trPr>
        <w:tc>
          <w:tcPr>
            <w:tcW w:w="3256" w:type="dxa"/>
            <w:vAlign w:val="center"/>
          </w:tcPr>
          <w:p w14:paraId="13E9A4B4" w14:textId="2BEE7662" w:rsidR="00A35376" w:rsidRPr="00985C41" w:rsidRDefault="00A35376" w:rsidP="00D66E4D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 double bond between carbon atoms </w:t>
            </w:r>
          </w:p>
        </w:tc>
        <w:tc>
          <w:tcPr>
            <w:tcW w:w="1382" w:type="dxa"/>
            <w:vAlign w:val="center"/>
          </w:tcPr>
          <w:p w14:paraId="05603CC0" w14:textId="77777777" w:rsidR="00A35376" w:rsidRPr="00D51A28" w:rsidRDefault="00A35376" w:rsidP="00D66E4D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97" w:type="dxa"/>
            <w:vAlign w:val="center"/>
          </w:tcPr>
          <w:p w14:paraId="58073D6F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366" w:type="dxa"/>
            <w:vAlign w:val="center"/>
          </w:tcPr>
          <w:p w14:paraId="28CCA132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415" w:type="dxa"/>
            <w:vAlign w:val="center"/>
          </w:tcPr>
          <w:p w14:paraId="4D50B4C9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</w:tr>
      <w:tr w:rsidR="00A35376" w:rsidRPr="00985C41" w14:paraId="3F1120F6" w14:textId="77777777" w:rsidTr="001A0968">
        <w:trPr>
          <w:trHeight w:val="482"/>
          <w:jc w:val="center"/>
        </w:trPr>
        <w:tc>
          <w:tcPr>
            <w:tcW w:w="3256" w:type="dxa"/>
            <w:vAlign w:val="center"/>
          </w:tcPr>
          <w:p w14:paraId="6E06AAAC" w14:textId="16E187FB" w:rsidR="00A35376" w:rsidRPr="00985C41" w:rsidRDefault="00A35376" w:rsidP="00D66E4D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Single bonds between the carbon and hydrogen atoms</w:t>
            </w:r>
          </w:p>
        </w:tc>
        <w:tc>
          <w:tcPr>
            <w:tcW w:w="1382" w:type="dxa"/>
            <w:vAlign w:val="center"/>
          </w:tcPr>
          <w:p w14:paraId="10CE756F" w14:textId="77777777" w:rsidR="00A35376" w:rsidRPr="00D51A28" w:rsidRDefault="00A35376" w:rsidP="00D66E4D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97" w:type="dxa"/>
            <w:vAlign w:val="center"/>
          </w:tcPr>
          <w:p w14:paraId="5B7BDAFF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366" w:type="dxa"/>
            <w:vAlign w:val="center"/>
          </w:tcPr>
          <w:p w14:paraId="398D40E7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415" w:type="dxa"/>
            <w:vAlign w:val="center"/>
          </w:tcPr>
          <w:p w14:paraId="7AFFB6B4" w14:textId="77777777" w:rsidR="00A35376" w:rsidRPr="00D51A28" w:rsidRDefault="00A35376" w:rsidP="00D66E4D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</w:tr>
      <w:tr w:rsidR="00A35376" w:rsidRPr="00985C41" w14:paraId="32C3A966" w14:textId="77777777" w:rsidTr="001A0968">
        <w:trPr>
          <w:trHeight w:val="482"/>
          <w:jc w:val="center"/>
        </w:trPr>
        <w:tc>
          <w:tcPr>
            <w:tcW w:w="3256" w:type="dxa"/>
            <w:vAlign w:val="center"/>
          </w:tcPr>
          <w:p w14:paraId="0F2A43BA" w14:textId="5D587FE6" w:rsidR="00A35376" w:rsidRPr="00E50FBA" w:rsidRDefault="00A35376" w:rsidP="00D66E4D">
            <w:pPr>
              <w:spacing w:before="60" w:after="60" w:line="259" w:lineRule="auto"/>
              <w:ind w:right="34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>The arrangement of electrons</w:t>
            </w:r>
          </w:p>
        </w:tc>
        <w:tc>
          <w:tcPr>
            <w:tcW w:w="1382" w:type="dxa"/>
            <w:vAlign w:val="center"/>
          </w:tcPr>
          <w:p w14:paraId="6374FF8C" w14:textId="77777777" w:rsidR="00A35376" w:rsidRPr="00D51A28" w:rsidRDefault="00A35376" w:rsidP="00D66E4D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</w:p>
        </w:tc>
        <w:tc>
          <w:tcPr>
            <w:tcW w:w="1597" w:type="dxa"/>
            <w:vAlign w:val="center"/>
          </w:tcPr>
          <w:p w14:paraId="1A7C9AEB" w14:textId="77777777" w:rsidR="00A35376" w:rsidRPr="00D51A28" w:rsidRDefault="00A35376" w:rsidP="00D66E4D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</w:p>
        </w:tc>
        <w:tc>
          <w:tcPr>
            <w:tcW w:w="1366" w:type="dxa"/>
            <w:vAlign w:val="center"/>
          </w:tcPr>
          <w:p w14:paraId="394FE2EB" w14:textId="77777777" w:rsidR="00A35376" w:rsidRPr="00D51A28" w:rsidRDefault="00A35376" w:rsidP="00D66E4D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</w:p>
        </w:tc>
        <w:tc>
          <w:tcPr>
            <w:tcW w:w="1415" w:type="dxa"/>
            <w:vAlign w:val="center"/>
          </w:tcPr>
          <w:p w14:paraId="48C11807" w14:textId="77777777" w:rsidR="00A35376" w:rsidRPr="00D51A28" w:rsidRDefault="00A35376" w:rsidP="00D66E4D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0000" w:themeColor="text1"/>
              </w:rPr>
            </w:pPr>
          </w:p>
        </w:tc>
      </w:tr>
    </w:tbl>
    <w:p w14:paraId="17467444" w14:textId="17719EB6" w:rsidR="00A35376" w:rsidRDefault="00972AE8" w:rsidP="00A35376">
      <w:pPr>
        <w:pStyle w:val="RSCnumberedlist"/>
        <w:numPr>
          <w:ilvl w:val="0"/>
          <w:numId w:val="0"/>
        </w:numPr>
        <w:ind w:left="360"/>
      </w:pPr>
      <w:r w:rsidRPr="00972AE8">
        <w:rPr>
          <w:noProof/>
        </w:rPr>
        <w:drawing>
          <wp:anchor distT="0" distB="0" distL="114300" distR="114300" simplePos="0" relativeHeight="251664384" behindDoc="1" locked="0" layoutInCell="1" allowOverlap="1" wp14:anchorId="573E21A2" wp14:editId="4B7A9E57">
            <wp:simplePos x="0" y="0"/>
            <wp:positionH relativeFrom="leftMargin">
              <wp:align>right</wp:align>
            </wp:positionH>
            <wp:positionV relativeFrom="paragraph">
              <wp:posOffset>224790</wp:posOffset>
            </wp:positionV>
            <wp:extent cx="359410" cy="359410"/>
            <wp:effectExtent l="0" t="0" r="2540" b="2540"/>
            <wp:wrapTight wrapText="bothSides">
              <wp:wrapPolygon edited="0">
                <wp:start x="8014" y="0"/>
                <wp:lineTo x="0" y="14883"/>
                <wp:lineTo x="0" y="20608"/>
                <wp:lineTo x="20608" y="20608"/>
                <wp:lineTo x="20608" y="14883"/>
                <wp:lineTo x="12594" y="0"/>
                <wp:lineTo x="8014" y="0"/>
              </wp:wrapPolygon>
            </wp:wrapTight>
            <wp:docPr id="1080032775" name="Picture 23" descr="An icon indicating that this question uses Sub-microscopic and Symbolic levels of thinking.">
              <a:extLst xmlns:a="http://schemas.openxmlformats.org/drawingml/2006/main">
                <a:ext uri="{FF2B5EF4-FFF2-40B4-BE49-F238E27FC236}">
                  <a16:creationId xmlns:a16="http://schemas.microsoft.com/office/drawing/2014/main" id="{81F30990-518E-36E9-E4AD-C1D79B7AE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n icon indicating that this question uses Sub-microscopic and Symbolic levels of thinking.">
                      <a:extLst>
                        <a:ext uri="{FF2B5EF4-FFF2-40B4-BE49-F238E27FC236}">
                          <a16:creationId xmlns:a16="http://schemas.microsoft.com/office/drawing/2014/main" id="{81F30990-518E-36E9-E4AD-C1D79B7AE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E70FC0" w14:textId="2F59F558" w:rsidR="00A35376" w:rsidRDefault="00A35376" w:rsidP="00A35376">
      <w:pPr>
        <w:pStyle w:val="RSCnumberedlist"/>
      </w:pPr>
      <w:r>
        <w:t>Ethene is an example of a monomer</w:t>
      </w:r>
      <w:r w:rsidR="00D03F7D">
        <w:t>.</w:t>
      </w:r>
      <w:r>
        <w:t xml:space="preserve"> Many monomers can join to make a polymer. </w:t>
      </w:r>
      <w:r w:rsidR="00C56E6D">
        <w:t>The diagram below</w:t>
      </w:r>
      <w:r>
        <w:t xml:space="preserve"> show</w:t>
      </w:r>
      <w:r w:rsidR="00C56E6D">
        <w:t>s</w:t>
      </w:r>
      <w:r>
        <w:t xml:space="preserve"> four monomers forming a polymer. In real life a very large number of monomers combine forming a very long polymer. </w:t>
      </w:r>
    </w:p>
    <w:p w14:paraId="2F53F152" w14:textId="77777777" w:rsidR="00A35376" w:rsidRDefault="00A35376" w:rsidP="00A35376">
      <w:pPr>
        <w:pStyle w:val="RSCnumberedlist"/>
        <w:numPr>
          <w:ilvl w:val="0"/>
          <w:numId w:val="0"/>
        </w:numPr>
        <w:ind w:left="360"/>
      </w:pPr>
    </w:p>
    <w:p w14:paraId="425DB5F3" w14:textId="39EACD7A" w:rsidR="00A35376" w:rsidRDefault="00EE3D4D" w:rsidP="00C56E6D">
      <w:pPr>
        <w:pStyle w:val="RSCnumberedlist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9F3EBC8" wp14:editId="3DF0FBF7">
            <wp:extent cx="5731510" cy="1155065"/>
            <wp:effectExtent l="0" t="0" r="2540" b="6985"/>
            <wp:docPr id="1928988921" name="Picture 2" descr="Four ethene molecules each labelled monomer in a reaction to form a polymer with an eight carbon chain each carbon attached with a single bond to two hydrogen atoms, the carbons on the ends have a single bond going outw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988921" name="Picture 2" descr="Four ethene molecules each labelled monomer in a reaction to form a polymer with an eight carbon chain each carbon attached with a single bond to two hydrogen atoms, the carbons on the ends have a single bond going outward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5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17686" w14:textId="63759A75" w:rsidR="00A35376" w:rsidRDefault="00A35376" w:rsidP="00A35376">
      <w:pPr>
        <w:pStyle w:val="RSCnumberedlist"/>
        <w:numPr>
          <w:ilvl w:val="0"/>
          <w:numId w:val="0"/>
        </w:numPr>
        <w:ind w:left="360"/>
      </w:pPr>
      <w:r>
        <w:t>Brackets can be used to show a repeating unit in a longer polymer chain.</w:t>
      </w:r>
    </w:p>
    <w:p w14:paraId="5EDCB524" w14:textId="51EC9F0E" w:rsidR="00A35376" w:rsidRDefault="00A35376" w:rsidP="00A35376">
      <w:pPr>
        <w:pStyle w:val="RSCnumberedlist"/>
        <w:numPr>
          <w:ilvl w:val="0"/>
          <w:numId w:val="0"/>
        </w:numPr>
        <w:ind w:left="360"/>
      </w:pPr>
      <w:r>
        <w:t xml:space="preserve">The polymer </w:t>
      </w:r>
      <w:r w:rsidR="007F54DF">
        <w:t>above</w:t>
      </w:r>
      <w:r>
        <w:t xml:space="preserve"> can be shown as</w:t>
      </w:r>
    </w:p>
    <w:p w14:paraId="0D90F0E0" w14:textId="758F7147" w:rsidR="00090E1D" w:rsidRDefault="007E2DAD" w:rsidP="00090E1D">
      <w:pPr>
        <w:pStyle w:val="RSCnumberedlist"/>
        <w:numPr>
          <w:ilvl w:val="0"/>
          <w:numId w:val="0"/>
        </w:numPr>
        <w:ind w:left="360"/>
        <w:jc w:val="center"/>
      </w:pPr>
      <w:r>
        <w:rPr>
          <w:noProof/>
        </w:rPr>
        <w:drawing>
          <wp:inline distT="0" distB="0" distL="0" distR="0" wp14:anchorId="7140B51B" wp14:editId="099BED73">
            <wp:extent cx="850900" cy="963637"/>
            <wp:effectExtent l="0" t="0" r="6350" b="8255"/>
            <wp:docPr id="546103614" name="Picture 3" descr="Two carbons connected with a single bond each carbon bonded to 2 hydrogen atoms, there are single bonds extending from each carbon, this chain is enclosed in square brackets and there's a number 4 at the bottom right hand 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03614" name="Picture 3" descr="Two carbons connected with a single bond each carbon bonded to 2 hydrogen atoms, there are single bonds extending from each carbon, this chain is enclosed in square brackets and there's a number 4 at the bottom right hand side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96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1F3573" w14:textId="1DEB6E7A" w:rsidR="00A35376" w:rsidRDefault="00A35376" w:rsidP="00E133F9">
      <w:pPr>
        <w:pStyle w:val="RSCletteredlist"/>
      </w:pPr>
      <w:r>
        <w:t>Draw the displayed formula of the molecule represented by</w:t>
      </w:r>
      <w:r w:rsidR="00E00344">
        <w:t>:</w:t>
      </w:r>
      <w:r w:rsidR="00090E1D">
        <w:t xml:space="preserve"> </w:t>
      </w:r>
    </w:p>
    <w:p w14:paraId="4B52769C" w14:textId="76D67FA2" w:rsidR="00A35376" w:rsidRDefault="00E00344" w:rsidP="00A35376">
      <w:pPr>
        <w:pStyle w:val="RSCnumberedlist"/>
        <w:numPr>
          <w:ilvl w:val="0"/>
          <w:numId w:val="0"/>
        </w:numPr>
        <w:ind w:left="1440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315DA841" wp14:editId="0A2E908E">
            <wp:simplePos x="0" y="0"/>
            <wp:positionH relativeFrom="column">
              <wp:posOffset>2594610</wp:posOffset>
            </wp:positionH>
            <wp:positionV relativeFrom="paragraph">
              <wp:posOffset>116840</wp:posOffset>
            </wp:positionV>
            <wp:extent cx="850900" cy="914400"/>
            <wp:effectExtent l="0" t="0" r="6350" b="0"/>
            <wp:wrapNone/>
            <wp:docPr id="1708826862" name="Picture 4" descr="Two carbons connected with a single bond each carbon bonded to 2 hydrogen atoms, there are single bonds extending from each carbon, this chain is enclosed in square brackets and there's a number 2 at the bottom right hand 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826862" name="Picture 4" descr="Two carbons connected with a single bond each carbon bonded to 2 hydrogen atoms, there are single bonds extending from each carbon, this chain is enclosed in square brackets and there's a number 2 at the bottom right hand side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59D25D9" w14:textId="2B9CBEA0" w:rsidR="00A35376" w:rsidRDefault="00A35376" w:rsidP="00A35376">
      <w:pPr>
        <w:pStyle w:val="RSCnumberedlist"/>
        <w:numPr>
          <w:ilvl w:val="0"/>
          <w:numId w:val="0"/>
        </w:numPr>
      </w:pPr>
    </w:p>
    <w:p w14:paraId="68C1D43D" w14:textId="77777777" w:rsidR="00A35376" w:rsidRDefault="00A35376" w:rsidP="00A35376">
      <w:pPr>
        <w:pStyle w:val="RSCnumberedlist"/>
        <w:numPr>
          <w:ilvl w:val="0"/>
          <w:numId w:val="0"/>
        </w:numPr>
        <w:ind w:left="1440"/>
      </w:pPr>
    </w:p>
    <w:p w14:paraId="6EF82344" w14:textId="77777777" w:rsidR="00A35376" w:rsidRDefault="00A35376" w:rsidP="00A35376">
      <w:pPr>
        <w:pStyle w:val="RSCnumberedlist"/>
        <w:numPr>
          <w:ilvl w:val="0"/>
          <w:numId w:val="0"/>
        </w:numPr>
        <w:ind w:left="1440"/>
      </w:pPr>
    </w:p>
    <w:p w14:paraId="406DD240" w14:textId="77777777" w:rsidR="00A35376" w:rsidRDefault="00A35376" w:rsidP="00A35376">
      <w:pPr>
        <w:pStyle w:val="RSCnumberedlist"/>
        <w:numPr>
          <w:ilvl w:val="0"/>
          <w:numId w:val="0"/>
        </w:numPr>
        <w:ind w:left="1440"/>
      </w:pPr>
    </w:p>
    <w:p w14:paraId="5027C67A" w14:textId="77777777" w:rsidR="00A35376" w:rsidRDefault="00A35376" w:rsidP="00A35376">
      <w:pPr>
        <w:pStyle w:val="RSCnumberedlist"/>
        <w:numPr>
          <w:ilvl w:val="0"/>
          <w:numId w:val="0"/>
        </w:numPr>
        <w:ind w:left="1440"/>
      </w:pPr>
    </w:p>
    <w:p w14:paraId="20F61F5F" w14:textId="77777777" w:rsidR="00A35376" w:rsidRDefault="00A35376" w:rsidP="00A35376">
      <w:pPr>
        <w:pStyle w:val="RSCnumberedlist"/>
        <w:numPr>
          <w:ilvl w:val="0"/>
          <w:numId w:val="0"/>
        </w:numPr>
        <w:ind w:left="1440"/>
      </w:pPr>
    </w:p>
    <w:p w14:paraId="1D1E4C51" w14:textId="77777777" w:rsidR="00A35376" w:rsidRDefault="00A35376" w:rsidP="00A35376">
      <w:pPr>
        <w:pStyle w:val="RSCnumberedlist"/>
        <w:numPr>
          <w:ilvl w:val="0"/>
          <w:numId w:val="0"/>
        </w:numPr>
        <w:ind w:left="1440"/>
      </w:pPr>
    </w:p>
    <w:p w14:paraId="3F85F630" w14:textId="77777777" w:rsidR="00722DE5" w:rsidRDefault="00722DE5" w:rsidP="00A35376">
      <w:pPr>
        <w:pStyle w:val="RSCnumberedlist"/>
        <w:numPr>
          <w:ilvl w:val="0"/>
          <w:numId w:val="0"/>
        </w:numPr>
        <w:ind w:left="1440"/>
      </w:pPr>
    </w:p>
    <w:p w14:paraId="3B0A2342" w14:textId="77777777" w:rsidR="00722DE5" w:rsidRDefault="00722DE5" w:rsidP="00A35376">
      <w:pPr>
        <w:pStyle w:val="RSCnumberedlist"/>
        <w:numPr>
          <w:ilvl w:val="0"/>
          <w:numId w:val="0"/>
        </w:numPr>
        <w:ind w:left="1440"/>
      </w:pPr>
    </w:p>
    <w:p w14:paraId="47F87433" w14:textId="77777777" w:rsidR="00722DE5" w:rsidRDefault="00722DE5" w:rsidP="00A35376">
      <w:pPr>
        <w:pStyle w:val="RSCnumberedlist"/>
        <w:numPr>
          <w:ilvl w:val="0"/>
          <w:numId w:val="0"/>
        </w:numPr>
        <w:ind w:left="1440"/>
      </w:pPr>
    </w:p>
    <w:p w14:paraId="2E6279DF" w14:textId="6BFA0546" w:rsidR="00E00344" w:rsidRDefault="00E00344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12EA2D91" w14:textId="7E065DC3" w:rsidR="00A35376" w:rsidRDefault="00A35376" w:rsidP="007C7BAD">
      <w:pPr>
        <w:pStyle w:val="RSCletteredlist"/>
        <w:spacing w:line="360" w:lineRule="auto"/>
      </w:pPr>
      <w:r>
        <w:lastRenderedPageBreak/>
        <w:t xml:space="preserve">Give the number of ethene molecules that would </w:t>
      </w:r>
      <w:r w:rsidR="00E07590">
        <w:t xml:space="preserve">be </w:t>
      </w:r>
      <w:r>
        <w:t>need</w:t>
      </w:r>
      <w:r w:rsidR="00E07590">
        <w:t>ed</w:t>
      </w:r>
      <w:r>
        <w:t xml:space="preserve"> to make this polymer.  </w:t>
      </w:r>
      <w:r w:rsidR="00AB1811">
        <w:t>______</w:t>
      </w:r>
    </w:p>
    <w:p w14:paraId="3CE2C714" w14:textId="77777777" w:rsidR="00A35376" w:rsidRDefault="00A35376" w:rsidP="00A35376">
      <w:pPr>
        <w:pStyle w:val="RSCnumberedlist"/>
        <w:numPr>
          <w:ilvl w:val="0"/>
          <w:numId w:val="0"/>
        </w:numPr>
        <w:ind w:left="1440"/>
      </w:pPr>
    </w:p>
    <w:p w14:paraId="62FC14F8" w14:textId="71BA2C6F" w:rsidR="00A35376" w:rsidRDefault="00323945" w:rsidP="00E00344">
      <w:pPr>
        <w:pStyle w:val="RSCnumberedlist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1AA9C5CA" wp14:editId="379743DA">
            <wp:extent cx="1019810" cy="963637"/>
            <wp:effectExtent l="0" t="0" r="8890" b="8255"/>
            <wp:docPr id="260050902" name="Picture 5" descr="Two carbons connected with a single bond each carbon bonded to 2 hydrogen atoms, there are single bonds extending from each carbon, this chain is enclosed in square brackets and there's a number 100 at the bottom right hand 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50902" name="Picture 5" descr="Two carbons connected with a single bond each carbon bonded to 2 hydrogen atoms, there are single bonds extending from each carbon, this chain is enclosed in square brackets and there's a number 100 at the bottom right hand side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96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D4B9A" w14:textId="70B88BA1" w:rsidR="00A35376" w:rsidRDefault="00A35376" w:rsidP="007A7223">
      <w:pPr>
        <w:pStyle w:val="RSCletteredlist"/>
      </w:pPr>
      <w:r>
        <w:t>Polymers are usually represented by using</w:t>
      </w:r>
      <w:r w:rsidR="000555EC">
        <w:t xml:space="preserve"> </w:t>
      </w:r>
      <w:r w:rsidR="000555EC" w:rsidRPr="000555EC">
        <w:rPr>
          <w:i/>
          <w:iCs/>
        </w:rPr>
        <w:t>n</w:t>
      </w:r>
      <w:r w:rsidR="000555EC">
        <w:t xml:space="preserve"> </w:t>
      </w:r>
      <w:r>
        <w:t xml:space="preserve">to represent a large number. </w:t>
      </w:r>
    </w:p>
    <w:p w14:paraId="280A4729" w14:textId="77777777" w:rsidR="00A35376" w:rsidRDefault="00A35376" w:rsidP="00A35376">
      <w:pPr>
        <w:pStyle w:val="RSCnumberedlist"/>
        <w:numPr>
          <w:ilvl w:val="0"/>
          <w:numId w:val="0"/>
        </w:numPr>
        <w:ind w:left="1440"/>
      </w:pPr>
    </w:p>
    <w:p w14:paraId="2D58BF3F" w14:textId="02C35976" w:rsidR="00A35376" w:rsidRDefault="004642C2" w:rsidP="002C587F">
      <w:pPr>
        <w:pStyle w:val="RSCnumberedlist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60DCE443" wp14:editId="05F8DF32">
            <wp:extent cx="864870" cy="963636"/>
            <wp:effectExtent l="0" t="0" r="0" b="8255"/>
            <wp:docPr id="2132351037" name="Picture 6" descr="Two carbons connected with a single bond each carbon bonded to 2 hydrogen atoms, there are single bonds extending from each carbon this chain is enclosed in square brackets and there's a letter n at the bottom right hand 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351037" name="Picture 6" descr="Two carbons connected with a single bond each carbon bonded to 2 hydrogen atoms, there are single bonds extending from each carbon this chain is enclosed in square brackets and there's a letter n at the bottom right hand side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96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7A98D3" w14:textId="66A62475" w:rsidR="007A7223" w:rsidRPr="005C39AE" w:rsidRDefault="00A35376" w:rsidP="00495619">
      <w:pPr>
        <w:pStyle w:val="RSCnumberedlist"/>
        <w:numPr>
          <w:ilvl w:val="0"/>
          <w:numId w:val="0"/>
        </w:numPr>
        <w:ind w:left="360" w:hanging="360"/>
      </w:pPr>
      <w:r>
        <w:t>Explain why</w:t>
      </w:r>
      <w:r w:rsidR="000555EC">
        <w:t xml:space="preserve"> </w:t>
      </w:r>
      <w:r w:rsidR="000555EC" w:rsidRPr="000555EC">
        <w:rPr>
          <w:i/>
          <w:iCs/>
        </w:rPr>
        <w:t>n</w:t>
      </w:r>
      <w:r>
        <w:t xml:space="preserve"> is used and not a very large number.</w:t>
      </w:r>
    </w:p>
    <w:p w14:paraId="3B45B07E" w14:textId="77777777" w:rsidR="007A7223" w:rsidRPr="000555EC" w:rsidRDefault="007A7223" w:rsidP="000555EC">
      <w:pPr>
        <w:pStyle w:val="RSCUnderline"/>
      </w:pPr>
      <w:r w:rsidRPr="1BA15732">
        <w:t>_______________________________________________________</w:t>
      </w:r>
      <w:r w:rsidRPr="000555EC">
        <w:t>__________________________</w:t>
      </w:r>
    </w:p>
    <w:p w14:paraId="3A005EF1" w14:textId="10FDE019" w:rsidR="007A7223" w:rsidRDefault="007A7223" w:rsidP="000555EC">
      <w:pPr>
        <w:pStyle w:val="RSCUnderline"/>
        <w:rPr>
          <w:color w:val="000000" w:themeColor="text1"/>
        </w:rPr>
      </w:pPr>
      <w:r w:rsidRPr="000555EC">
        <w:t>__________________________________________________________</w:t>
      </w:r>
      <w:r>
        <w:t>_______________________</w:t>
      </w:r>
    </w:p>
    <w:p w14:paraId="48F4E1F4" w14:textId="0F677221" w:rsidR="007A7223" w:rsidRPr="005C39AE" w:rsidRDefault="00F54114" w:rsidP="007A7223">
      <w:pPr>
        <w:pStyle w:val="RSCnumberedlist"/>
        <w:numPr>
          <w:ilvl w:val="0"/>
          <w:numId w:val="0"/>
        </w:numPr>
        <w:ind w:left="360" w:hanging="360"/>
      </w:pPr>
      <w:r>
        <w:rPr>
          <w:noProof/>
          <w:lang w:eastAsia="en-GB"/>
        </w:rPr>
        <w:drawing>
          <wp:anchor distT="0" distB="0" distL="114300" distR="114300" simplePos="0" relativeHeight="251672576" behindDoc="1" locked="0" layoutInCell="1" allowOverlap="1" wp14:anchorId="11E43CF3" wp14:editId="1262463F">
            <wp:simplePos x="0" y="0"/>
            <wp:positionH relativeFrom="column">
              <wp:posOffset>-466090</wp:posOffset>
            </wp:positionH>
            <wp:positionV relativeFrom="paragraph">
              <wp:posOffset>191770</wp:posOffset>
            </wp:positionV>
            <wp:extent cx="395605" cy="395605"/>
            <wp:effectExtent l="0" t="0" r="4445" b="4445"/>
            <wp:wrapTight wrapText="bothSides">
              <wp:wrapPolygon edited="0">
                <wp:start x="8321" y="0"/>
                <wp:lineTo x="0" y="15602"/>
                <wp:lineTo x="0" y="20803"/>
                <wp:lineTo x="20803" y="20803"/>
                <wp:lineTo x="20803" y="15602"/>
                <wp:lineTo x="12482" y="0"/>
                <wp:lineTo x="8321" y="0"/>
              </wp:wrapPolygon>
            </wp:wrapTight>
            <wp:docPr id="608695678" name="Picture 608695678" descr="An icon used to indicate the Symbolic part of Johnstone's tri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505971" name="Picture 1444505971" descr="An icon used to indicate the Symbolic part of Johnstone's triangle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903126" w14:textId="36D669F3" w:rsidR="00A35376" w:rsidRDefault="00A35376" w:rsidP="00A35376">
      <w:pPr>
        <w:pStyle w:val="RSCnumberedlist"/>
      </w:pPr>
      <w:r>
        <w:t xml:space="preserve">Different monomers combine to produce different polymers. </w:t>
      </w:r>
    </w:p>
    <w:p w14:paraId="0CBA6622" w14:textId="75ADDB51" w:rsidR="00A35376" w:rsidRDefault="00A35376" w:rsidP="000E5EEB">
      <w:pPr>
        <w:pStyle w:val="RSCletteredlist"/>
        <w:numPr>
          <w:ilvl w:val="0"/>
          <w:numId w:val="13"/>
        </w:numPr>
      </w:pPr>
      <w:r>
        <w:t>Draw the structure of the polymer formed from each monomer. You should draw one repeating unit of the polymer and brackets to present your answer.</w:t>
      </w:r>
      <w:r w:rsidR="00F54114" w:rsidRPr="00F54114">
        <w:rPr>
          <w:noProof/>
          <w:lang w:eastAsia="en-GB"/>
        </w:rPr>
        <w:t xml:space="preserve"> </w:t>
      </w:r>
      <w:r w:rsidR="00EC7237">
        <w:rPr>
          <w:noProof/>
          <w:lang w:eastAsia="en-GB"/>
        </w:rPr>
        <w:br/>
      </w:r>
    </w:p>
    <w:tbl>
      <w:tblPr>
        <w:tblStyle w:val="TableGrid"/>
        <w:tblW w:w="9076" w:type="dxa"/>
        <w:tblInd w:w="360" w:type="dxa"/>
        <w:tblLook w:val="04A0" w:firstRow="1" w:lastRow="0" w:firstColumn="1" w:lastColumn="0" w:noHBand="0" w:noVBand="1"/>
      </w:tblPr>
      <w:tblGrid>
        <w:gridCol w:w="380"/>
        <w:gridCol w:w="1321"/>
        <w:gridCol w:w="7375"/>
      </w:tblGrid>
      <w:tr w:rsidR="00AD0F48" w14:paraId="438D1A4F" w14:textId="77777777" w:rsidTr="00EC7237">
        <w:trPr>
          <w:trHeight w:val="186"/>
        </w:trPr>
        <w:tc>
          <w:tcPr>
            <w:tcW w:w="380" w:type="dxa"/>
          </w:tcPr>
          <w:p w14:paraId="0C81FE83" w14:textId="77777777" w:rsidR="00AD0F48" w:rsidRDefault="00AD0F48" w:rsidP="00EC7237">
            <w:pPr>
              <w:pStyle w:val="RSCletteredlist"/>
              <w:numPr>
                <w:ilvl w:val="0"/>
                <w:numId w:val="0"/>
              </w:numPr>
              <w:spacing w:line="240" w:lineRule="auto"/>
              <w:ind w:right="0"/>
            </w:pPr>
          </w:p>
        </w:tc>
        <w:tc>
          <w:tcPr>
            <w:tcW w:w="1321" w:type="dxa"/>
          </w:tcPr>
          <w:p w14:paraId="720D96F1" w14:textId="18517212" w:rsidR="00AD0F48" w:rsidRDefault="00AD0F48" w:rsidP="00EC7237">
            <w:pPr>
              <w:pStyle w:val="RSCletteredlist"/>
              <w:numPr>
                <w:ilvl w:val="0"/>
                <w:numId w:val="0"/>
              </w:numPr>
              <w:spacing w:line="240" w:lineRule="auto"/>
              <w:ind w:right="0"/>
            </w:pPr>
            <w:r>
              <w:t>monomer</w:t>
            </w:r>
          </w:p>
        </w:tc>
        <w:tc>
          <w:tcPr>
            <w:tcW w:w="7375" w:type="dxa"/>
          </w:tcPr>
          <w:p w14:paraId="0E6493F7" w14:textId="448D5738" w:rsidR="00AD0F48" w:rsidRDefault="00AD0F48" w:rsidP="00EC7237">
            <w:pPr>
              <w:pStyle w:val="RSCletteredlist"/>
              <w:numPr>
                <w:ilvl w:val="0"/>
                <w:numId w:val="0"/>
              </w:numPr>
              <w:spacing w:line="240" w:lineRule="auto"/>
              <w:ind w:right="0"/>
              <w:jc w:val="center"/>
            </w:pPr>
            <w:r>
              <w:t>polymer</w:t>
            </w:r>
          </w:p>
        </w:tc>
      </w:tr>
      <w:tr w:rsidR="00AD0F48" w14:paraId="0E258BC8" w14:textId="77777777" w:rsidTr="00EC7237">
        <w:trPr>
          <w:trHeight w:val="2633"/>
        </w:trPr>
        <w:tc>
          <w:tcPr>
            <w:tcW w:w="380" w:type="dxa"/>
          </w:tcPr>
          <w:p w14:paraId="17372FA7" w14:textId="3628F680" w:rsidR="00AD0F48" w:rsidRDefault="00AD0F48" w:rsidP="001744C7">
            <w:pPr>
              <w:pStyle w:val="RSCletteredlist"/>
              <w:numPr>
                <w:ilvl w:val="0"/>
                <w:numId w:val="0"/>
              </w:numPr>
              <w:ind w:right="0"/>
            </w:pP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1321" w:type="dxa"/>
            <w:vAlign w:val="center"/>
          </w:tcPr>
          <w:p w14:paraId="3B2BE32C" w14:textId="2A69A96F" w:rsidR="00AD0F48" w:rsidRDefault="00AD0F48" w:rsidP="00EC7237">
            <w:pPr>
              <w:pStyle w:val="RSCletteredlist"/>
              <w:numPr>
                <w:ilvl w:val="0"/>
                <w:numId w:val="0"/>
              </w:numPr>
              <w:ind w:right="0"/>
              <w:jc w:val="center"/>
            </w:pPr>
            <w:r>
              <w:rPr>
                <w:noProof/>
              </w:rPr>
              <w:drawing>
                <wp:inline distT="0" distB="0" distL="0" distR="0" wp14:anchorId="3295D699" wp14:editId="39568C2A">
                  <wp:extent cx="598170" cy="1202787"/>
                  <wp:effectExtent l="0" t="0" r="0" b="0"/>
                  <wp:docPr id="1460464070" name="Picture 8" descr="Two carbon atoms bonded in a double bond and one carbon is bonded to two hydrogen atoms with single bonds and the other carbon is bonded to one hydrogen atom and one chlorine at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724325" name="Picture 8" descr="Two carbon atoms bonded in a double bond and one carbon is bonded to two hydrogen atoms with single bonds and the other carbon is bonded to one hydrogen atom and one chlorine ato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0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" cy="1202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5" w:type="dxa"/>
          </w:tcPr>
          <w:p w14:paraId="1DB6F018" w14:textId="77777777" w:rsidR="00AD0F48" w:rsidRDefault="00AD0F48" w:rsidP="001744C7">
            <w:pPr>
              <w:pStyle w:val="RSCletteredlist"/>
              <w:numPr>
                <w:ilvl w:val="0"/>
                <w:numId w:val="0"/>
              </w:numPr>
              <w:ind w:right="0"/>
            </w:pPr>
          </w:p>
        </w:tc>
      </w:tr>
      <w:tr w:rsidR="00AD0F48" w14:paraId="73D5CE44" w14:textId="77777777" w:rsidTr="00EC7237">
        <w:trPr>
          <w:trHeight w:val="2633"/>
        </w:trPr>
        <w:tc>
          <w:tcPr>
            <w:tcW w:w="380" w:type="dxa"/>
          </w:tcPr>
          <w:p w14:paraId="517040EF" w14:textId="202816FF" w:rsidR="00AD0F48" w:rsidRDefault="00AD0F48" w:rsidP="001744C7">
            <w:pPr>
              <w:pStyle w:val="RSCletteredlist"/>
              <w:numPr>
                <w:ilvl w:val="0"/>
                <w:numId w:val="0"/>
              </w:numPr>
              <w:ind w:right="0"/>
            </w:pPr>
            <w:r>
              <w:t>ii.</w:t>
            </w:r>
          </w:p>
        </w:tc>
        <w:tc>
          <w:tcPr>
            <w:tcW w:w="1321" w:type="dxa"/>
            <w:vAlign w:val="center"/>
          </w:tcPr>
          <w:p w14:paraId="5A780363" w14:textId="36BDBE89" w:rsidR="00AD0F48" w:rsidRDefault="00AD0F48" w:rsidP="00EC7237">
            <w:pPr>
              <w:pStyle w:val="RSCletteredlist"/>
              <w:numPr>
                <w:ilvl w:val="0"/>
                <w:numId w:val="0"/>
              </w:numPr>
              <w:ind w:right="0"/>
              <w:jc w:val="center"/>
            </w:pPr>
            <w:r>
              <w:rPr>
                <w:noProof/>
              </w:rPr>
              <w:drawing>
                <wp:inline distT="0" distB="0" distL="0" distR="0" wp14:anchorId="28434EA9" wp14:editId="392D6869">
                  <wp:extent cx="598170" cy="1174652"/>
                  <wp:effectExtent l="0" t="0" r="0" b="6985"/>
                  <wp:docPr id="592332732" name="Picture 9" descr=" Two carbon atoms bonded in a double bond and one carbon is bonded to one hydrogen atom and a chlorine atom with single bonds, and the other carbon is bonded to one hydrogen atom and one fluorine at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199988" name="Picture 9" descr=" Two carbon atoms bonded in a double bond and one carbon is bonded to one hydrogen atom and a chlorine atom with single bonds, and the other carbon is bonded to one hydrogen atom and one fluorine ato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" cy="117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5" w:type="dxa"/>
          </w:tcPr>
          <w:p w14:paraId="4926E2C0" w14:textId="77777777" w:rsidR="00AD0F48" w:rsidRDefault="00AD0F48" w:rsidP="001744C7">
            <w:pPr>
              <w:pStyle w:val="RSCletteredlist"/>
              <w:numPr>
                <w:ilvl w:val="0"/>
                <w:numId w:val="0"/>
              </w:numPr>
              <w:ind w:right="0"/>
            </w:pPr>
          </w:p>
        </w:tc>
      </w:tr>
    </w:tbl>
    <w:p w14:paraId="0C063CEC" w14:textId="77777777" w:rsidR="00A35376" w:rsidRDefault="00A35376" w:rsidP="00796B6F">
      <w:pPr>
        <w:pStyle w:val="RSCletteredlist"/>
      </w:pPr>
      <w:r>
        <w:lastRenderedPageBreak/>
        <w:t>Draw the monomer that forms each polymer</w:t>
      </w:r>
    </w:p>
    <w:p w14:paraId="16BD8D9A" w14:textId="77777777" w:rsidR="002C587F" w:rsidRDefault="002C587F" w:rsidP="002C587F">
      <w:pPr>
        <w:pStyle w:val="RSCletteredlist"/>
        <w:numPr>
          <w:ilvl w:val="0"/>
          <w:numId w:val="0"/>
        </w:numPr>
        <w:ind w:left="360" w:hanging="360"/>
      </w:pPr>
    </w:p>
    <w:tbl>
      <w:tblPr>
        <w:tblStyle w:val="TableGrid"/>
        <w:tblW w:w="9076" w:type="dxa"/>
        <w:tblInd w:w="360" w:type="dxa"/>
        <w:tblLook w:val="04A0" w:firstRow="1" w:lastRow="0" w:firstColumn="1" w:lastColumn="0" w:noHBand="0" w:noVBand="1"/>
      </w:tblPr>
      <w:tblGrid>
        <w:gridCol w:w="379"/>
        <w:gridCol w:w="1716"/>
        <w:gridCol w:w="6981"/>
      </w:tblGrid>
      <w:tr w:rsidR="002C587F" w14:paraId="52D301BB" w14:textId="77777777" w:rsidTr="00A00AD4">
        <w:trPr>
          <w:trHeight w:val="186"/>
        </w:trPr>
        <w:tc>
          <w:tcPr>
            <w:tcW w:w="380" w:type="dxa"/>
          </w:tcPr>
          <w:p w14:paraId="1E0C6236" w14:textId="77777777" w:rsidR="002C587F" w:rsidRDefault="002C587F" w:rsidP="00A00AD4">
            <w:pPr>
              <w:pStyle w:val="RSCletteredlist"/>
              <w:numPr>
                <w:ilvl w:val="0"/>
                <w:numId w:val="0"/>
              </w:numPr>
              <w:spacing w:line="240" w:lineRule="auto"/>
              <w:ind w:right="0"/>
            </w:pPr>
          </w:p>
        </w:tc>
        <w:tc>
          <w:tcPr>
            <w:tcW w:w="1321" w:type="dxa"/>
          </w:tcPr>
          <w:p w14:paraId="5C207D12" w14:textId="244E2BFE" w:rsidR="002C587F" w:rsidRDefault="002C587F" w:rsidP="00A00AD4">
            <w:pPr>
              <w:pStyle w:val="RSCletteredlist"/>
              <w:numPr>
                <w:ilvl w:val="0"/>
                <w:numId w:val="0"/>
              </w:numPr>
              <w:spacing w:line="240" w:lineRule="auto"/>
              <w:ind w:right="0"/>
            </w:pPr>
            <w:r>
              <w:t>polymer</w:t>
            </w:r>
          </w:p>
        </w:tc>
        <w:tc>
          <w:tcPr>
            <w:tcW w:w="7375" w:type="dxa"/>
          </w:tcPr>
          <w:p w14:paraId="656AF201" w14:textId="1AEF3904" w:rsidR="002C587F" w:rsidRDefault="002C587F" w:rsidP="00A00AD4">
            <w:pPr>
              <w:pStyle w:val="RSCletteredlist"/>
              <w:numPr>
                <w:ilvl w:val="0"/>
                <w:numId w:val="0"/>
              </w:numPr>
              <w:spacing w:line="240" w:lineRule="auto"/>
              <w:ind w:right="0"/>
              <w:jc w:val="center"/>
            </w:pPr>
            <w:r>
              <w:t>monomer</w:t>
            </w:r>
          </w:p>
        </w:tc>
      </w:tr>
      <w:tr w:rsidR="002C587F" w14:paraId="7C889903" w14:textId="77777777" w:rsidTr="00A00AD4">
        <w:trPr>
          <w:trHeight w:val="2633"/>
        </w:trPr>
        <w:tc>
          <w:tcPr>
            <w:tcW w:w="380" w:type="dxa"/>
          </w:tcPr>
          <w:p w14:paraId="03F635F5" w14:textId="77777777" w:rsidR="002C587F" w:rsidRDefault="002C587F" w:rsidP="00A00AD4">
            <w:pPr>
              <w:pStyle w:val="RSCletteredlist"/>
              <w:numPr>
                <w:ilvl w:val="0"/>
                <w:numId w:val="0"/>
              </w:numPr>
              <w:ind w:right="0"/>
            </w:pP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1321" w:type="dxa"/>
            <w:vAlign w:val="center"/>
          </w:tcPr>
          <w:p w14:paraId="1780B55F" w14:textId="2D2899DD" w:rsidR="002C587F" w:rsidRDefault="002C587F" w:rsidP="00A00AD4">
            <w:pPr>
              <w:pStyle w:val="RSCletteredlist"/>
              <w:numPr>
                <w:ilvl w:val="0"/>
                <w:numId w:val="0"/>
              </w:numPr>
              <w:ind w:right="0"/>
              <w:jc w:val="center"/>
            </w:pPr>
            <w:r>
              <w:rPr>
                <w:noProof/>
              </w:rPr>
              <w:drawing>
                <wp:inline distT="0" distB="0" distL="0" distR="0" wp14:anchorId="09A38184" wp14:editId="60AC4A57">
                  <wp:extent cx="864870" cy="942536"/>
                  <wp:effectExtent l="0" t="0" r="0" b="0"/>
                  <wp:docPr id="809465145" name="Picture 10" descr="Two carbons connected with a single bond one carbon is bonded to 2 hydrogen atoms the other to one hydrogen and one fluorine atom, there are single bonds extending from each carbon this chain is enclosed in square brackets and there's a letter n at the bottom right hand s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378540" name="Picture 10" descr="Two carbons connected with a single bond one carbon is bonded to 2 hydrogen atoms the other to one hydrogen and one fluorine atom, there are single bonds extending from each carbon this chain is enclosed in square brackets and there's a letter n at the bottom right hand sid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942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5" w:type="dxa"/>
          </w:tcPr>
          <w:p w14:paraId="3FBACE49" w14:textId="77777777" w:rsidR="002C587F" w:rsidRDefault="002C587F" w:rsidP="00A00AD4">
            <w:pPr>
              <w:pStyle w:val="RSCletteredlist"/>
              <w:numPr>
                <w:ilvl w:val="0"/>
                <w:numId w:val="0"/>
              </w:numPr>
              <w:ind w:right="0"/>
            </w:pPr>
          </w:p>
        </w:tc>
      </w:tr>
      <w:tr w:rsidR="002C587F" w14:paraId="1451CBA6" w14:textId="77777777" w:rsidTr="00A00AD4">
        <w:trPr>
          <w:trHeight w:val="2633"/>
        </w:trPr>
        <w:tc>
          <w:tcPr>
            <w:tcW w:w="380" w:type="dxa"/>
          </w:tcPr>
          <w:p w14:paraId="1F6307C5" w14:textId="77777777" w:rsidR="002C587F" w:rsidRDefault="002C587F" w:rsidP="00A00AD4">
            <w:pPr>
              <w:pStyle w:val="RSCletteredlist"/>
              <w:numPr>
                <w:ilvl w:val="0"/>
                <w:numId w:val="0"/>
              </w:numPr>
              <w:ind w:right="0"/>
            </w:pPr>
            <w:r>
              <w:t>ii.</w:t>
            </w:r>
          </w:p>
        </w:tc>
        <w:tc>
          <w:tcPr>
            <w:tcW w:w="1321" w:type="dxa"/>
            <w:vAlign w:val="center"/>
          </w:tcPr>
          <w:p w14:paraId="352DD7D3" w14:textId="6D288FA4" w:rsidR="002C587F" w:rsidRDefault="002C587F" w:rsidP="00A00AD4">
            <w:pPr>
              <w:pStyle w:val="RSCletteredlist"/>
              <w:numPr>
                <w:ilvl w:val="0"/>
                <w:numId w:val="0"/>
              </w:numPr>
              <w:ind w:right="0"/>
              <w:jc w:val="center"/>
            </w:pPr>
            <w:r>
              <w:rPr>
                <w:noProof/>
              </w:rPr>
              <w:drawing>
                <wp:inline distT="0" distB="0" distL="0" distR="0" wp14:anchorId="481B7DCA" wp14:editId="61B587EC">
                  <wp:extent cx="948563" cy="878187"/>
                  <wp:effectExtent l="0" t="0" r="4445" b="0"/>
                  <wp:docPr id="1946553680" name="Picture 1" descr="Two carbons connected with a single bond one carbon is bonded to 2 hydrogen atoms the other to one hydrogen and one methyl (CH3) group, there are single bonds extending from each carbon this chain is enclosed in square brackets and there's a letter n at the bottom right hand side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689017" name="Picture 1" descr="Two carbons connected with a single bond one carbon is bonded to 2 hydrogen atoms the other to one hydrogen and one methyl (CH3) group, there are single bonds extending from each carbon this chain is enclosed in square brackets and there's a letter n at the bottom right hand side&#10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4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769" cy="879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5" w:type="dxa"/>
          </w:tcPr>
          <w:p w14:paraId="3ABD8987" w14:textId="77777777" w:rsidR="002C587F" w:rsidRDefault="002C587F" w:rsidP="00A00AD4">
            <w:pPr>
              <w:pStyle w:val="RSCletteredlist"/>
              <w:numPr>
                <w:ilvl w:val="0"/>
                <w:numId w:val="0"/>
              </w:numPr>
              <w:ind w:right="0"/>
            </w:pPr>
          </w:p>
        </w:tc>
      </w:tr>
    </w:tbl>
    <w:p w14:paraId="392D6870" w14:textId="15F0AD6C" w:rsidR="002C587F" w:rsidRDefault="009B3B4B" w:rsidP="002C587F">
      <w:pPr>
        <w:pStyle w:val="RSCletteredlist"/>
        <w:numPr>
          <w:ilvl w:val="0"/>
          <w:numId w:val="0"/>
        </w:numPr>
        <w:ind w:left="360" w:hanging="360"/>
      </w:pPr>
      <w:r>
        <w:rPr>
          <w:noProof/>
          <w:lang w:eastAsia="en-GB"/>
        </w:rPr>
        <w:drawing>
          <wp:anchor distT="0" distB="0" distL="114300" distR="114300" simplePos="0" relativeHeight="251674624" behindDoc="1" locked="0" layoutInCell="1" allowOverlap="1" wp14:anchorId="28F09857" wp14:editId="4D39D6C2">
            <wp:simplePos x="0" y="0"/>
            <wp:positionH relativeFrom="leftMargin">
              <wp:align>right</wp:align>
            </wp:positionH>
            <wp:positionV relativeFrom="paragraph">
              <wp:posOffset>241935</wp:posOffset>
            </wp:positionV>
            <wp:extent cx="395605" cy="395605"/>
            <wp:effectExtent l="0" t="0" r="4445" b="4445"/>
            <wp:wrapTight wrapText="bothSides">
              <wp:wrapPolygon edited="0">
                <wp:start x="8321" y="0"/>
                <wp:lineTo x="0" y="15602"/>
                <wp:lineTo x="0" y="20803"/>
                <wp:lineTo x="20803" y="20803"/>
                <wp:lineTo x="20803" y="15602"/>
                <wp:lineTo x="12482" y="0"/>
                <wp:lineTo x="8321" y="0"/>
              </wp:wrapPolygon>
            </wp:wrapTight>
            <wp:docPr id="1546997262" name="Picture 1546997262" descr="An icon used to indicate the Sub-microscopic part of Johnstone's tri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46975" name="Picture 1051846975" descr="An icon used to indicate the Sub-microscopic part of Johnstone's triangle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C4BBA7E" w14:textId="49C49764" w:rsidR="00A35376" w:rsidRDefault="00A35376" w:rsidP="009B3B4B">
      <w:pPr>
        <w:pStyle w:val="RSCnumberedlist"/>
      </w:pPr>
      <w:r>
        <w:t xml:space="preserve">The diagram </w:t>
      </w:r>
      <w:r w:rsidR="009B3B4B">
        <w:t>below</w:t>
      </w:r>
      <w:r>
        <w:t xml:space="preserve"> shows two ethene molecules connecting to make one, longer molecule. This is not a real-life reaction. </w:t>
      </w:r>
    </w:p>
    <w:p w14:paraId="474E522A" w14:textId="77777777" w:rsidR="0077564A" w:rsidRDefault="0077564A" w:rsidP="005D4706">
      <w:pPr>
        <w:pStyle w:val="RSCnumberedlist"/>
        <w:numPr>
          <w:ilvl w:val="0"/>
          <w:numId w:val="0"/>
        </w:numPr>
        <w:ind w:left="360"/>
      </w:pPr>
    </w:p>
    <w:p w14:paraId="36246183" w14:textId="7A03C458" w:rsidR="00A35376" w:rsidRPr="009B3B4B" w:rsidRDefault="00700043" w:rsidP="009B3B4B">
      <w:pPr>
        <w:pStyle w:val="RSCnumberedlist"/>
        <w:numPr>
          <w:ilvl w:val="0"/>
          <w:numId w:val="0"/>
        </w:numPr>
        <w:ind w:left="360"/>
        <w:jc w:val="center"/>
      </w:pPr>
      <w:r>
        <w:rPr>
          <w:noProof/>
        </w:rPr>
        <w:drawing>
          <wp:inline distT="0" distB="0" distL="0" distR="0" wp14:anchorId="6F9E1990" wp14:editId="492195A0">
            <wp:extent cx="3362325" cy="1160780"/>
            <wp:effectExtent l="0" t="0" r="9525" b="1270"/>
            <wp:docPr id="501601656" name="Picture 12" descr="Two ethene molecules labelled &quot;reactants&quot; in a reaction to form a polymer with a four carbon chain, each carbon attached with a single bond to two hydrogen atoms and the chain is labelled &quot;product&quot;. The carbon atoms on the end only form three single bo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601656" name="Picture 12" descr="Two ethene molecules labelled &quot;reactants&quot; in a reaction to form a polymer with a four carbon chain, each carbon attached with a single bond to two hydrogen atoms and the chain is labelled &quot;product&quot;. The carbon atoms on the end only form three single bond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F3E15" w14:textId="5E2303BB" w:rsidR="0077564A" w:rsidRPr="005C39AE" w:rsidRDefault="00A35376" w:rsidP="0036015B">
      <w:pPr>
        <w:pStyle w:val="RSCletteredlist"/>
        <w:numPr>
          <w:ilvl w:val="0"/>
          <w:numId w:val="15"/>
        </w:numPr>
      </w:pPr>
      <w:r>
        <w:t xml:space="preserve">Explain why the structure of the product molecule </w:t>
      </w:r>
      <w:r w:rsidR="009B3B4B">
        <w:t xml:space="preserve">above </w:t>
      </w:r>
      <w:r>
        <w:t>is not correct.</w:t>
      </w:r>
    </w:p>
    <w:p w14:paraId="22CD7FDA" w14:textId="77777777" w:rsidR="0077564A" w:rsidRPr="009B3B4B" w:rsidRDefault="0077564A" w:rsidP="009B3B4B">
      <w:pPr>
        <w:pStyle w:val="RSCUnderline"/>
      </w:pPr>
      <w:r w:rsidRPr="1BA15732">
        <w:t>_______________________________________</w:t>
      </w:r>
      <w:r w:rsidRPr="009B3B4B">
        <w:t>__________________________________________</w:t>
      </w:r>
    </w:p>
    <w:p w14:paraId="5F59A545" w14:textId="5E8962C5" w:rsidR="00A35376" w:rsidRPr="0036015B" w:rsidRDefault="0077564A" w:rsidP="009B3B4B">
      <w:pPr>
        <w:pStyle w:val="RSCUnderline"/>
        <w:rPr>
          <w:color w:val="000000" w:themeColor="text1"/>
        </w:rPr>
      </w:pPr>
      <w:r w:rsidRPr="009B3B4B">
        <w:t>__________________________________________</w:t>
      </w:r>
      <w:r>
        <w:t>_______________________________________</w:t>
      </w:r>
    </w:p>
    <w:p w14:paraId="43439D51" w14:textId="760B159E" w:rsidR="0077564A" w:rsidRPr="005C39AE" w:rsidRDefault="00A35376" w:rsidP="0036015B">
      <w:pPr>
        <w:pStyle w:val="RSCletteredlist"/>
      </w:pPr>
      <w:r>
        <w:t>Explain why the end carbon can create one more bond.</w:t>
      </w:r>
    </w:p>
    <w:p w14:paraId="13F7073E" w14:textId="77777777" w:rsidR="0077564A" w:rsidRPr="009B3B4B" w:rsidRDefault="0077564A" w:rsidP="009B3B4B">
      <w:pPr>
        <w:pStyle w:val="RSCUnderline"/>
      </w:pPr>
      <w:r w:rsidRPr="1BA15732">
        <w:t>____________________________________________</w:t>
      </w:r>
      <w:r w:rsidRPr="009B3B4B">
        <w:t>_____________________________________</w:t>
      </w:r>
    </w:p>
    <w:p w14:paraId="0C02FD77" w14:textId="7FB01E8A" w:rsidR="005D4706" w:rsidRPr="0036015B" w:rsidRDefault="0077564A" w:rsidP="009B3B4B">
      <w:pPr>
        <w:pStyle w:val="RSCUnderline"/>
        <w:rPr>
          <w:color w:val="000000" w:themeColor="text1"/>
        </w:rPr>
      </w:pPr>
      <w:r w:rsidRPr="009B3B4B">
        <w:t>______________________________________________</w:t>
      </w:r>
      <w:r>
        <w:t>___________________________________</w:t>
      </w:r>
    </w:p>
    <w:p w14:paraId="4BBFB069" w14:textId="14EC5673" w:rsidR="00A35376" w:rsidRPr="005C39AE" w:rsidRDefault="00A35376" w:rsidP="005D4706">
      <w:pPr>
        <w:pStyle w:val="RSCletteredlist"/>
      </w:pPr>
      <w:r>
        <w:t xml:space="preserve">Suggest why ethene molecules </w:t>
      </w:r>
      <w:proofErr w:type="gramStart"/>
      <w:r>
        <w:t>are able to</w:t>
      </w:r>
      <w:proofErr w:type="gramEnd"/>
      <w:r>
        <w:t xml:space="preserve"> join to make a long chain. </w:t>
      </w:r>
    </w:p>
    <w:p w14:paraId="57C1E8E7" w14:textId="77777777" w:rsidR="00904690" w:rsidRPr="009B3B4B" w:rsidRDefault="00904690" w:rsidP="009B3B4B">
      <w:pPr>
        <w:pStyle w:val="RSCUnderline"/>
      </w:pPr>
      <w:r w:rsidRPr="1BA15732">
        <w:t>_______________________________________</w:t>
      </w:r>
      <w:r w:rsidRPr="009B3B4B">
        <w:t>__________________________________________</w:t>
      </w:r>
    </w:p>
    <w:p w14:paraId="0D6D8E9F" w14:textId="72783C93" w:rsidR="00C26464" w:rsidRPr="005C39AE" w:rsidRDefault="00904690" w:rsidP="009B3B4B">
      <w:pPr>
        <w:pStyle w:val="RSCUnderline"/>
      </w:pPr>
      <w:r w:rsidRPr="009B3B4B">
        <w:t>__________________________________________</w:t>
      </w:r>
      <w:r w:rsidRPr="1BA15732">
        <w:t>_______________________________________</w:t>
      </w:r>
    </w:p>
    <w:sectPr w:rsidR="00C26464" w:rsidRPr="005C39AE" w:rsidSect="000F0996">
      <w:headerReference w:type="default" r:id="rId28"/>
      <w:footerReference w:type="default" r:id="rId29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BBEB5" w14:textId="77777777" w:rsidR="00A43B99" w:rsidRDefault="00A43B99" w:rsidP="00C51F51">
      <w:r>
        <w:separator/>
      </w:r>
    </w:p>
  </w:endnote>
  <w:endnote w:type="continuationSeparator" w:id="0">
    <w:p w14:paraId="0029C4B0" w14:textId="77777777" w:rsidR="00A43B99" w:rsidRDefault="00A43B99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C37B8A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4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6406AD34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A55027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DD2C7" w14:textId="77777777" w:rsidR="00A43B99" w:rsidRDefault="00A43B99" w:rsidP="00C51F51">
      <w:r>
        <w:separator/>
      </w:r>
    </w:p>
  </w:footnote>
  <w:footnote w:type="continuationSeparator" w:id="0">
    <w:p w14:paraId="23EA6F66" w14:textId="77777777" w:rsidR="00A43B99" w:rsidRDefault="00A43B99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7AED81A7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1" behindDoc="0" locked="0" layoutInCell="1" allowOverlap="1" wp14:anchorId="5F7A55D7" wp14:editId="0FB7E1B9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020C6D16" wp14:editId="6C160104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E360BC">
      <w:rPr>
        <w:rFonts w:ascii="Century Gothic" w:hAnsi="Century Gothic"/>
        <w:b/>
        <w:bCs/>
        <w:color w:val="C8102E"/>
        <w:sz w:val="30"/>
        <w:szCs w:val="30"/>
      </w:rPr>
      <w:t>Developing understanding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4B6D8914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hyperlink r:id="rId3" w:history="1">
      <w:r w:rsidR="009E476E" w:rsidRPr="0093298C">
        <w:rPr>
          <w:rStyle w:val="Hyperlink"/>
          <w:color w:val="C00000"/>
        </w:rPr>
        <w:t>rsc.li/</w:t>
      </w:r>
      <w:r w:rsidR="00683AE2" w:rsidRPr="0093298C">
        <w:rPr>
          <w:rStyle w:val="Hyperlink"/>
          <w:color w:val="C00000"/>
        </w:rPr>
        <w:t>4bXQic8</w:t>
      </w:r>
    </w:hyperlink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BCC0C21E"/>
    <w:lvl w:ilvl="0" w:tplc="75A6D672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159FE"/>
    <w:multiLevelType w:val="hybridMultilevel"/>
    <w:tmpl w:val="ECC4C3C6"/>
    <w:lvl w:ilvl="0" w:tplc="2358650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37075088">
    <w:abstractNumId w:val="6"/>
  </w:num>
  <w:num w:numId="2" w16cid:durableId="494956011">
    <w:abstractNumId w:val="9"/>
  </w:num>
  <w:num w:numId="3" w16cid:durableId="434328442">
    <w:abstractNumId w:val="7"/>
  </w:num>
  <w:num w:numId="4" w16cid:durableId="182323312">
    <w:abstractNumId w:val="3"/>
  </w:num>
  <w:num w:numId="5" w16cid:durableId="1915507157">
    <w:abstractNumId w:val="4"/>
  </w:num>
  <w:num w:numId="6" w16cid:durableId="227806544">
    <w:abstractNumId w:val="5"/>
  </w:num>
  <w:num w:numId="7" w16cid:durableId="1037123303">
    <w:abstractNumId w:val="8"/>
  </w:num>
  <w:num w:numId="8" w16cid:durableId="1603609631">
    <w:abstractNumId w:val="11"/>
  </w:num>
  <w:num w:numId="9" w16cid:durableId="1711951496">
    <w:abstractNumId w:val="10"/>
  </w:num>
  <w:num w:numId="10" w16cid:durableId="1188064188">
    <w:abstractNumId w:val="1"/>
  </w:num>
  <w:num w:numId="11" w16cid:durableId="249969936">
    <w:abstractNumId w:val="0"/>
  </w:num>
  <w:num w:numId="12" w16cid:durableId="1314866722">
    <w:abstractNumId w:val="2"/>
  </w:num>
  <w:num w:numId="13" w16cid:durableId="1795706944">
    <w:abstractNumId w:val="5"/>
    <w:lvlOverride w:ilvl="0">
      <w:startOverride w:val="1"/>
    </w:lvlOverride>
  </w:num>
  <w:num w:numId="14" w16cid:durableId="1524440959">
    <w:abstractNumId w:val="8"/>
    <w:lvlOverride w:ilvl="0">
      <w:startOverride w:val="1"/>
    </w:lvlOverride>
  </w:num>
  <w:num w:numId="15" w16cid:durableId="242299569">
    <w:abstractNumId w:val="5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4AA4"/>
    <w:rsid w:val="000051B9"/>
    <w:rsid w:val="00005B4D"/>
    <w:rsid w:val="00007EBF"/>
    <w:rsid w:val="00011336"/>
    <w:rsid w:val="00013C05"/>
    <w:rsid w:val="00014841"/>
    <w:rsid w:val="000160C3"/>
    <w:rsid w:val="0001765C"/>
    <w:rsid w:val="00020F33"/>
    <w:rsid w:val="00022217"/>
    <w:rsid w:val="000233B3"/>
    <w:rsid w:val="00023A7C"/>
    <w:rsid w:val="0002593C"/>
    <w:rsid w:val="00025A47"/>
    <w:rsid w:val="00025E75"/>
    <w:rsid w:val="0002623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6EEC"/>
    <w:rsid w:val="00037DD3"/>
    <w:rsid w:val="000404E4"/>
    <w:rsid w:val="00041D21"/>
    <w:rsid w:val="00045494"/>
    <w:rsid w:val="00045CC1"/>
    <w:rsid w:val="00047323"/>
    <w:rsid w:val="00051456"/>
    <w:rsid w:val="00051BF0"/>
    <w:rsid w:val="00052523"/>
    <w:rsid w:val="00052F81"/>
    <w:rsid w:val="00054127"/>
    <w:rsid w:val="000548AA"/>
    <w:rsid w:val="00054DD4"/>
    <w:rsid w:val="000551E4"/>
    <w:rsid w:val="000553A0"/>
    <w:rsid w:val="000555EC"/>
    <w:rsid w:val="00056EDF"/>
    <w:rsid w:val="00062222"/>
    <w:rsid w:val="00064E72"/>
    <w:rsid w:val="0006550D"/>
    <w:rsid w:val="00067B49"/>
    <w:rsid w:val="00067BDA"/>
    <w:rsid w:val="0007172C"/>
    <w:rsid w:val="00071874"/>
    <w:rsid w:val="00072867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860B1"/>
    <w:rsid w:val="00090050"/>
    <w:rsid w:val="00090E1D"/>
    <w:rsid w:val="00090EE8"/>
    <w:rsid w:val="00091CC6"/>
    <w:rsid w:val="00091DEF"/>
    <w:rsid w:val="000953D5"/>
    <w:rsid w:val="0009659B"/>
    <w:rsid w:val="00096F67"/>
    <w:rsid w:val="000A031F"/>
    <w:rsid w:val="000A162C"/>
    <w:rsid w:val="000A1C7A"/>
    <w:rsid w:val="000A324B"/>
    <w:rsid w:val="000A5489"/>
    <w:rsid w:val="000A6C0C"/>
    <w:rsid w:val="000B11A8"/>
    <w:rsid w:val="000B1952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2714"/>
    <w:rsid w:val="000D4202"/>
    <w:rsid w:val="000D56D7"/>
    <w:rsid w:val="000D57AD"/>
    <w:rsid w:val="000D7C33"/>
    <w:rsid w:val="000E08FC"/>
    <w:rsid w:val="000E0D98"/>
    <w:rsid w:val="000E1286"/>
    <w:rsid w:val="000E3311"/>
    <w:rsid w:val="000E4BD9"/>
    <w:rsid w:val="000E4BDA"/>
    <w:rsid w:val="000E513B"/>
    <w:rsid w:val="000E5EEB"/>
    <w:rsid w:val="000E6162"/>
    <w:rsid w:val="000F0996"/>
    <w:rsid w:val="000F1532"/>
    <w:rsid w:val="000F326C"/>
    <w:rsid w:val="000F3C7E"/>
    <w:rsid w:val="000F4A39"/>
    <w:rsid w:val="000F7C98"/>
    <w:rsid w:val="001006CF"/>
    <w:rsid w:val="001014CF"/>
    <w:rsid w:val="0010331C"/>
    <w:rsid w:val="00105608"/>
    <w:rsid w:val="00107486"/>
    <w:rsid w:val="00110E34"/>
    <w:rsid w:val="00110FE1"/>
    <w:rsid w:val="001119EE"/>
    <w:rsid w:val="00111BFB"/>
    <w:rsid w:val="001125D3"/>
    <w:rsid w:val="001131A2"/>
    <w:rsid w:val="0011632E"/>
    <w:rsid w:val="00116B8D"/>
    <w:rsid w:val="0012126C"/>
    <w:rsid w:val="001228EC"/>
    <w:rsid w:val="0012422C"/>
    <w:rsid w:val="00124DE7"/>
    <w:rsid w:val="00125301"/>
    <w:rsid w:val="00125842"/>
    <w:rsid w:val="00125C6D"/>
    <w:rsid w:val="0012670F"/>
    <w:rsid w:val="00130C34"/>
    <w:rsid w:val="00131044"/>
    <w:rsid w:val="001315CA"/>
    <w:rsid w:val="00133888"/>
    <w:rsid w:val="0013398F"/>
    <w:rsid w:val="00133A3E"/>
    <w:rsid w:val="00135485"/>
    <w:rsid w:val="0013731C"/>
    <w:rsid w:val="00141ABF"/>
    <w:rsid w:val="00142803"/>
    <w:rsid w:val="00142EAA"/>
    <w:rsid w:val="00144CDA"/>
    <w:rsid w:val="001452FB"/>
    <w:rsid w:val="0015105E"/>
    <w:rsid w:val="00151622"/>
    <w:rsid w:val="00151A8B"/>
    <w:rsid w:val="00153FDE"/>
    <w:rsid w:val="001547A9"/>
    <w:rsid w:val="00154EEB"/>
    <w:rsid w:val="00161950"/>
    <w:rsid w:val="00164B56"/>
    <w:rsid w:val="00167973"/>
    <w:rsid w:val="00170FA5"/>
    <w:rsid w:val="001714D0"/>
    <w:rsid w:val="001721A0"/>
    <w:rsid w:val="00173393"/>
    <w:rsid w:val="001744C7"/>
    <w:rsid w:val="001806ED"/>
    <w:rsid w:val="001831DC"/>
    <w:rsid w:val="00184B61"/>
    <w:rsid w:val="00184FCF"/>
    <w:rsid w:val="00185427"/>
    <w:rsid w:val="001906BA"/>
    <w:rsid w:val="001968DC"/>
    <w:rsid w:val="00196EFF"/>
    <w:rsid w:val="001A0968"/>
    <w:rsid w:val="001A1B79"/>
    <w:rsid w:val="001A251E"/>
    <w:rsid w:val="001A27D9"/>
    <w:rsid w:val="001A2F7C"/>
    <w:rsid w:val="001A5E39"/>
    <w:rsid w:val="001A747F"/>
    <w:rsid w:val="001A7A4D"/>
    <w:rsid w:val="001B1555"/>
    <w:rsid w:val="001B2292"/>
    <w:rsid w:val="001B2AA2"/>
    <w:rsid w:val="001B5298"/>
    <w:rsid w:val="001B5474"/>
    <w:rsid w:val="001C23F6"/>
    <w:rsid w:val="001C290F"/>
    <w:rsid w:val="001C381A"/>
    <w:rsid w:val="001C4ADA"/>
    <w:rsid w:val="001C6470"/>
    <w:rsid w:val="001C71ED"/>
    <w:rsid w:val="001D1925"/>
    <w:rsid w:val="001D2343"/>
    <w:rsid w:val="001D3392"/>
    <w:rsid w:val="001D4496"/>
    <w:rsid w:val="001D57A7"/>
    <w:rsid w:val="001D5882"/>
    <w:rsid w:val="001D7B9F"/>
    <w:rsid w:val="001E0944"/>
    <w:rsid w:val="001E2DA2"/>
    <w:rsid w:val="001F0451"/>
    <w:rsid w:val="001F16D5"/>
    <w:rsid w:val="001F224D"/>
    <w:rsid w:val="001F2C34"/>
    <w:rsid w:val="001F3A52"/>
    <w:rsid w:val="001F530C"/>
    <w:rsid w:val="001F5394"/>
    <w:rsid w:val="001F73C1"/>
    <w:rsid w:val="00200439"/>
    <w:rsid w:val="0020188D"/>
    <w:rsid w:val="00202F49"/>
    <w:rsid w:val="00203039"/>
    <w:rsid w:val="0020303E"/>
    <w:rsid w:val="00204957"/>
    <w:rsid w:val="0020547E"/>
    <w:rsid w:val="00206356"/>
    <w:rsid w:val="002063BF"/>
    <w:rsid w:val="002073C9"/>
    <w:rsid w:val="00207C7D"/>
    <w:rsid w:val="0021063E"/>
    <w:rsid w:val="002118A2"/>
    <w:rsid w:val="002119DF"/>
    <w:rsid w:val="002124D9"/>
    <w:rsid w:val="00214445"/>
    <w:rsid w:val="0021462B"/>
    <w:rsid w:val="00215301"/>
    <w:rsid w:val="00215528"/>
    <w:rsid w:val="00215CA2"/>
    <w:rsid w:val="00217F07"/>
    <w:rsid w:val="00220E9B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3C25"/>
    <w:rsid w:val="00255E33"/>
    <w:rsid w:val="0025661E"/>
    <w:rsid w:val="00260230"/>
    <w:rsid w:val="00262437"/>
    <w:rsid w:val="002669A4"/>
    <w:rsid w:val="00267279"/>
    <w:rsid w:val="00270BBD"/>
    <w:rsid w:val="002716EA"/>
    <w:rsid w:val="002723D5"/>
    <w:rsid w:val="00276683"/>
    <w:rsid w:val="00276782"/>
    <w:rsid w:val="00276F81"/>
    <w:rsid w:val="00276FA8"/>
    <w:rsid w:val="00281D7B"/>
    <w:rsid w:val="00283107"/>
    <w:rsid w:val="00283DFC"/>
    <w:rsid w:val="00284D5A"/>
    <w:rsid w:val="0028615D"/>
    <w:rsid w:val="002877DD"/>
    <w:rsid w:val="00293322"/>
    <w:rsid w:val="002933C8"/>
    <w:rsid w:val="002944CA"/>
    <w:rsid w:val="00295B4D"/>
    <w:rsid w:val="00295CA1"/>
    <w:rsid w:val="00296F91"/>
    <w:rsid w:val="002975B4"/>
    <w:rsid w:val="002976BF"/>
    <w:rsid w:val="002A1A81"/>
    <w:rsid w:val="002A2C25"/>
    <w:rsid w:val="002A3B57"/>
    <w:rsid w:val="002A4AD8"/>
    <w:rsid w:val="002A6FDE"/>
    <w:rsid w:val="002B28FD"/>
    <w:rsid w:val="002B304D"/>
    <w:rsid w:val="002B43C0"/>
    <w:rsid w:val="002B4F41"/>
    <w:rsid w:val="002B5206"/>
    <w:rsid w:val="002B5EB5"/>
    <w:rsid w:val="002C1695"/>
    <w:rsid w:val="002C16FA"/>
    <w:rsid w:val="002C4590"/>
    <w:rsid w:val="002C5391"/>
    <w:rsid w:val="002C587F"/>
    <w:rsid w:val="002C5ED2"/>
    <w:rsid w:val="002C6662"/>
    <w:rsid w:val="002C6D43"/>
    <w:rsid w:val="002C6D90"/>
    <w:rsid w:val="002C762B"/>
    <w:rsid w:val="002D08EB"/>
    <w:rsid w:val="002D196E"/>
    <w:rsid w:val="002D20F2"/>
    <w:rsid w:val="002D4389"/>
    <w:rsid w:val="002D535D"/>
    <w:rsid w:val="002D5362"/>
    <w:rsid w:val="002D5DE5"/>
    <w:rsid w:val="002E003F"/>
    <w:rsid w:val="002E06BD"/>
    <w:rsid w:val="002E48D4"/>
    <w:rsid w:val="002E5407"/>
    <w:rsid w:val="002E56CF"/>
    <w:rsid w:val="002E719F"/>
    <w:rsid w:val="002E75CE"/>
    <w:rsid w:val="002F0B37"/>
    <w:rsid w:val="002F2EAF"/>
    <w:rsid w:val="002F2F8F"/>
    <w:rsid w:val="002F4846"/>
    <w:rsid w:val="002F504B"/>
    <w:rsid w:val="002F5B04"/>
    <w:rsid w:val="002F7189"/>
    <w:rsid w:val="00300316"/>
    <w:rsid w:val="00300EDF"/>
    <w:rsid w:val="00301D37"/>
    <w:rsid w:val="00302DBA"/>
    <w:rsid w:val="00303E06"/>
    <w:rsid w:val="003041FB"/>
    <w:rsid w:val="00304522"/>
    <w:rsid w:val="003071E5"/>
    <w:rsid w:val="003108F7"/>
    <w:rsid w:val="00311379"/>
    <w:rsid w:val="003140C8"/>
    <w:rsid w:val="00314EDA"/>
    <w:rsid w:val="00315909"/>
    <w:rsid w:val="003161DC"/>
    <w:rsid w:val="00316B59"/>
    <w:rsid w:val="00317876"/>
    <w:rsid w:val="00320E4D"/>
    <w:rsid w:val="00321B03"/>
    <w:rsid w:val="003234B7"/>
    <w:rsid w:val="00323945"/>
    <w:rsid w:val="00324BA5"/>
    <w:rsid w:val="00325444"/>
    <w:rsid w:val="00327D2E"/>
    <w:rsid w:val="003306A0"/>
    <w:rsid w:val="00330E9E"/>
    <w:rsid w:val="00331D3D"/>
    <w:rsid w:val="00332F6B"/>
    <w:rsid w:val="00334372"/>
    <w:rsid w:val="00334C46"/>
    <w:rsid w:val="0033529C"/>
    <w:rsid w:val="00336CB7"/>
    <w:rsid w:val="00337FDF"/>
    <w:rsid w:val="0034189A"/>
    <w:rsid w:val="00341A5E"/>
    <w:rsid w:val="00342FEE"/>
    <w:rsid w:val="00343802"/>
    <w:rsid w:val="00344B7D"/>
    <w:rsid w:val="0034595D"/>
    <w:rsid w:val="00350232"/>
    <w:rsid w:val="003506FD"/>
    <w:rsid w:val="00350B11"/>
    <w:rsid w:val="00351FDF"/>
    <w:rsid w:val="003534C1"/>
    <w:rsid w:val="00355218"/>
    <w:rsid w:val="00356E0C"/>
    <w:rsid w:val="00357166"/>
    <w:rsid w:val="0036015B"/>
    <w:rsid w:val="00363C2F"/>
    <w:rsid w:val="003642B4"/>
    <w:rsid w:val="00367470"/>
    <w:rsid w:val="00367A2D"/>
    <w:rsid w:val="00370523"/>
    <w:rsid w:val="00376E7E"/>
    <w:rsid w:val="003811A9"/>
    <w:rsid w:val="003845BF"/>
    <w:rsid w:val="00385149"/>
    <w:rsid w:val="003859B9"/>
    <w:rsid w:val="00386931"/>
    <w:rsid w:val="00387AF6"/>
    <w:rsid w:val="003924CD"/>
    <w:rsid w:val="00392607"/>
    <w:rsid w:val="0039430F"/>
    <w:rsid w:val="003946FE"/>
    <w:rsid w:val="00394A9D"/>
    <w:rsid w:val="00395357"/>
    <w:rsid w:val="00396469"/>
    <w:rsid w:val="00396481"/>
    <w:rsid w:val="003A28A5"/>
    <w:rsid w:val="003A5C87"/>
    <w:rsid w:val="003A5F8F"/>
    <w:rsid w:val="003A74CC"/>
    <w:rsid w:val="003B120F"/>
    <w:rsid w:val="003B1737"/>
    <w:rsid w:val="003B1B2A"/>
    <w:rsid w:val="003B20A3"/>
    <w:rsid w:val="003B3284"/>
    <w:rsid w:val="003B4097"/>
    <w:rsid w:val="003B431D"/>
    <w:rsid w:val="003C14A2"/>
    <w:rsid w:val="003C1583"/>
    <w:rsid w:val="003C19FC"/>
    <w:rsid w:val="003C1F78"/>
    <w:rsid w:val="003C3873"/>
    <w:rsid w:val="003C4116"/>
    <w:rsid w:val="003C5B91"/>
    <w:rsid w:val="003D24CA"/>
    <w:rsid w:val="003D3DC2"/>
    <w:rsid w:val="003D49DE"/>
    <w:rsid w:val="003D4CD4"/>
    <w:rsid w:val="003D560B"/>
    <w:rsid w:val="003D62C1"/>
    <w:rsid w:val="003D6AE0"/>
    <w:rsid w:val="003D6DD9"/>
    <w:rsid w:val="003D771A"/>
    <w:rsid w:val="003E149D"/>
    <w:rsid w:val="003E1BD3"/>
    <w:rsid w:val="003E1DD5"/>
    <w:rsid w:val="003E20FC"/>
    <w:rsid w:val="003E5946"/>
    <w:rsid w:val="003E5B13"/>
    <w:rsid w:val="003E7C69"/>
    <w:rsid w:val="003F0BEA"/>
    <w:rsid w:val="003F124B"/>
    <w:rsid w:val="003F3B01"/>
    <w:rsid w:val="003F51FD"/>
    <w:rsid w:val="003F69D9"/>
    <w:rsid w:val="003F71B1"/>
    <w:rsid w:val="003F7382"/>
    <w:rsid w:val="003F787C"/>
    <w:rsid w:val="003F7EDE"/>
    <w:rsid w:val="004009B8"/>
    <w:rsid w:val="00403673"/>
    <w:rsid w:val="00403EA0"/>
    <w:rsid w:val="004045CC"/>
    <w:rsid w:val="00404F02"/>
    <w:rsid w:val="00406C53"/>
    <w:rsid w:val="00411F2B"/>
    <w:rsid w:val="00412411"/>
    <w:rsid w:val="00414B5A"/>
    <w:rsid w:val="004156B6"/>
    <w:rsid w:val="00415D5A"/>
    <w:rsid w:val="00416540"/>
    <w:rsid w:val="00417257"/>
    <w:rsid w:val="00420029"/>
    <w:rsid w:val="00420A14"/>
    <w:rsid w:val="00420C19"/>
    <w:rsid w:val="00421BF6"/>
    <w:rsid w:val="00421DC5"/>
    <w:rsid w:val="004228B5"/>
    <w:rsid w:val="00425EC9"/>
    <w:rsid w:val="0042614E"/>
    <w:rsid w:val="004261BB"/>
    <w:rsid w:val="00426421"/>
    <w:rsid w:val="004265A5"/>
    <w:rsid w:val="00431CC4"/>
    <w:rsid w:val="00431D63"/>
    <w:rsid w:val="004321CD"/>
    <w:rsid w:val="004334C7"/>
    <w:rsid w:val="004338B3"/>
    <w:rsid w:val="00434027"/>
    <w:rsid w:val="004345EE"/>
    <w:rsid w:val="00435602"/>
    <w:rsid w:val="00435D98"/>
    <w:rsid w:val="004375A8"/>
    <w:rsid w:val="00440A92"/>
    <w:rsid w:val="004421D1"/>
    <w:rsid w:val="004463A0"/>
    <w:rsid w:val="00446DAA"/>
    <w:rsid w:val="00447805"/>
    <w:rsid w:val="00451A34"/>
    <w:rsid w:val="00452730"/>
    <w:rsid w:val="0045432F"/>
    <w:rsid w:val="0045569A"/>
    <w:rsid w:val="004574BF"/>
    <w:rsid w:val="00462C62"/>
    <w:rsid w:val="004642C2"/>
    <w:rsid w:val="004647DD"/>
    <w:rsid w:val="00464DEB"/>
    <w:rsid w:val="00465239"/>
    <w:rsid w:val="004658D7"/>
    <w:rsid w:val="00466E24"/>
    <w:rsid w:val="00470A3A"/>
    <w:rsid w:val="0047293A"/>
    <w:rsid w:val="00472E80"/>
    <w:rsid w:val="00475C69"/>
    <w:rsid w:val="004769FF"/>
    <w:rsid w:val="00477C53"/>
    <w:rsid w:val="004813AB"/>
    <w:rsid w:val="00481F08"/>
    <w:rsid w:val="00482A82"/>
    <w:rsid w:val="0048491B"/>
    <w:rsid w:val="0048617A"/>
    <w:rsid w:val="00486CCB"/>
    <w:rsid w:val="00487188"/>
    <w:rsid w:val="00487ABB"/>
    <w:rsid w:val="0049117E"/>
    <w:rsid w:val="00493819"/>
    <w:rsid w:val="00493AB2"/>
    <w:rsid w:val="00495619"/>
    <w:rsid w:val="00495705"/>
    <w:rsid w:val="00496978"/>
    <w:rsid w:val="00496DD4"/>
    <w:rsid w:val="0049734A"/>
    <w:rsid w:val="004A02D9"/>
    <w:rsid w:val="004A36E7"/>
    <w:rsid w:val="004A5C3E"/>
    <w:rsid w:val="004A6626"/>
    <w:rsid w:val="004B2318"/>
    <w:rsid w:val="004B3C1B"/>
    <w:rsid w:val="004B3D41"/>
    <w:rsid w:val="004B491D"/>
    <w:rsid w:val="004B4E9D"/>
    <w:rsid w:val="004B6D63"/>
    <w:rsid w:val="004B7567"/>
    <w:rsid w:val="004C1BA4"/>
    <w:rsid w:val="004C317E"/>
    <w:rsid w:val="004C54E4"/>
    <w:rsid w:val="004C6DDC"/>
    <w:rsid w:val="004C7173"/>
    <w:rsid w:val="004C7763"/>
    <w:rsid w:val="004D038C"/>
    <w:rsid w:val="004D0DA6"/>
    <w:rsid w:val="004D0FF8"/>
    <w:rsid w:val="004D3C89"/>
    <w:rsid w:val="004D4D5D"/>
    <w:rsid w:val="004E1D97"/>
    <w:rsid w:val="004E283C"/>
    <w:rsid w:val="004E2D4A"/>
    <w:rsid w:val="004E35A4"/>
    <w:rsid w:val="004E3ADE"/>
    <w:rsid w:val="004E5C6F"/>
    <w:rsid w:val="004E7DE0"/>
    <w:rsid w:val="004F1810"/>
    <w:rsid w:val="004F5D02"/>
    <w:rsid w:val="004F5E69"/>
    <w:rsid w:val="004F6690"/>
    <w:rsid w:val="005000BF"/>
    <w:rsid w:val="00500589"/>
    <w:rsid w:val="0050206B"/>
    <w:rsid w:val="00512EF1"/>
    <w:rsid w:val="005153EA"/>
    <w:rsid w:val="00517E9F"/>
    <w:rsid w:val="00517ED5"/>
    <w:rsid w:val="005211BE"/>
    <w:rsid w:val="00522B05"/>
    <w:rsid w:val="0052350F"/>
    <w:rsid w:val="00526727"/>
    <w:rsid w:val="00530A17"/>
    <w:rsid w:val="005329C8"/>
    <w:rsid w:val="00533730"/>
    <w:rsid w:val="0053639C"/>
    <w:rsid w:val="0053797D"/>
    <w:rsid w:val="00546756"/>
    <w:rsid w:val="005468E5"/>
    <w:rsid w:val="00546EA2"/>
    <w:rsid w:val="00551D55"/>
    <w:rsid w:val="00553540"/>
    <w:rsid w:val="00554FEE"/>
    <w:rsid w:val="00561167"/>
    <w:rsid w:val="0056304F"/>
    <w:rsid w:val="005638C0"/>
    <w:rsid w:val="005642C3"/>
    <w:rsid w:val="0056464B"/>
    <w:rsid w:val="00566255"/>
    <w:rsid w:val="00570A3E"/>
    <w:rsid w:val="00571740"/>
    <w:rsid w:val="00571F1F"/>
    <w:rsid w:val="005739C1"/>
    <w:rsid w:val="00573B4A"/>
    <w:rsid w:val="0057580B"/>
    <w:rsid w:val="00577380"/>
    <w:rsid w:val="00580215"/>
    <w:rsid w:val="0058186F"/>
    <w:rsid w:val="00584129"/>
    <w:rsid w:val="00585929"/>
    <w:rsid w:val="0058598F"/>
    <w:rsid w:val="00587084"/>
    <w:rsid w:val="00590F1A"/>
    <w:rsid w:val="00591B33"/>
    <w:rsid w:val="00592A99"/>
    <w:rsid w:val="00592E04"/>
    <w:rsid w:val="00593DEC"/>
    <w:rsid w:val="00594B14"/>
    <w:rsid w:val="0059502E"/>
    <w:rsid w:val="005957D5"/>
    <w:rsid w:val="00596C59"/>
    <w:rsid w:val="005975BE"/>
    <w:rsid w:val="005A09D4"/>
    <w:rsid w:val="005A0E96"/>
    <w:rsid w:val="005A1DAB"/>
    <w:rsid w:val="005A1E88"/>
    <w:rsid w:val="005A28CF"/>
    <w:rsid w:val="005A3EAA"/>
    <w:rsid w:val="005A4171"/>
    <w:rsid w:val="005A4319"/>
    <w:rsid w:val="005A47C9"/>
    <w:rsid w:val="005A5A6B"/>
    <w:rsid w:val="005A72AE"/>
    <w:rsid w:val="005B093C"/>
    <w:rsid w:val="005B18A6"/>
    <w:rsid w:val="005B3BA5"/>
    <w:rsid w:val="005B55F2"/>
    <w:rsid w:val="005C0378"/>
    <w:rsid w:val="005C22B9"/>
    <w:rsid w:val="005C2C57"/>
    <w:rsid w:val="005C39AE"/>
    <w:rsid w:val="005C3BF4"/>
    <w:rsid w:val="005C6CD4"/>
    <w:rsid w:val="005C703B"/>
    <w:rsid w:val="005C7F64"/>
    <w:rsid w:val="005D0DB0"/>
    <w:rsid w:val="005D1E00"/>
    <w:rsid w:val="005D4706"/>
    <w:rsid w:val="005D69D4"/>
    <w:rsid w:val="005D6A71"/>
    <w:rsid w:val="005D7A30"/>
    <w:rsid w:val="005E0657"/>
    <w:rsid w:val="005E2D84"/>
    <w:rsid w:val="005E4005"/>
    <w:rsid w:val="005F39DD"/>
    <w:rsid w:val="005F5C28"/>
    <w:rsid w:val="005F6D0F"/>
    <w:rsid w:val="006026E1"/>
    <w:rsid w:val="006044D1"/>
    <w:rsid w:val="006056F3"/>
    <w:rsid w:val="006078DB"/>
    <w:rsid w:val="00612421"/>
    <w:rsid w:val="006148BB"/>
    <w:rsid w:val="006205A7"/>
    <w:rsid w:val="00620986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019F"/>
    <w:rsid w:val="00633025"/>
    <w:rsid w:val="006374E3"/>
    <w:rsid w:val="00640E3E"/>
    <w:rsid w:val="0064141E"/>
    <w:rsid w:val="00641E3F"/>
    <w:rsid w:val="006424DC"/>
    <w:rsid w:val="00643038"/>
    <w:rsid w:val="00644D98"/>
    <w:rsid w:val="006453E2"/>
    <w:rsid w:val="00645672"/>
    <w:rsid w:val="00645683"/>
    <w:rsid w:val="006468A8"/>
    <w:rsid w:val="00646B0C"/>
    <w:rsid w:val="006526B0"/>
    <w:rsid w:val="00653B2F"/>
    <w:rsid w:val="00656322"/>
    <w:rsid w:val="00656A25"/>
    <w:rsid w:val="00656C0A"/>
    <w:rsid w:val="006607E4"/>
    <w:rsid w:val="00661379"/>
    <w:rsid w:val="00661696"/>
    <w:rsid w:val="00661E49"/>
    <w:rsid w:val="00662885"/>
    <w:rsid w:val="00664447"/>
    <w:rsid w:val="00665329"/>
    <w:rsid w:val="00666215"/>
    <w:rsid w:val="00671A58"/>
    <w:rsid w:val="006745DF"/>
    <w:rsid w:val="006757A8"/>
    <w:rsid w:val="00676A43"/>
    <w:rsid w:val="0067772E"/>
    <w:rsid w:val="00677812"/>
    <w:rsid w:val="00680FEA"/>
    <w:rsid w:val="006822F8"/>
    <w:rsid w:val="00683AE2"/>
    <w:rsid w:val="00684E0F"/>
    <w:rsid w:val="006920FC"/>
    <w:rsid w:val="0069243D"/>
    <w:rsid w:val="006928B6"/>
    <w:rsid w:val="00692C15"/>
    <w:rsid w:val="00693561"/>
    <w:rsid w:val="0069373A"/>
    <w:rsid w:val="00693C18"/>
    <w:rsid w:val="00693DAF"/>
    <w:rsid w:val="006942D4"/>
    <w:rsid w:val="00694598"/>
    <w:rsid w:val="00694DA0"/>
    <w:rsid w:val="00695FCE"/>
    <w:rsid w:val="0069630C"/>
    <w:rsid w:val="006A2556"/>
    <w:rsid w:val="006A3E25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4F2"/>
    <w:rsid w:val="006B7A0D"/>
    <w:rsid w:val="006C0786"/>
    <w:rsid w:val="006C1057"/>
    <w:rsid w:val="006C2AAF"/>
    <w:rsid w:val="006C44F0"/>
    <w:rsid w:val="006D0E2D"/>
    <w:rsid w:val="006D0FA8"/>
    <w:rsid w:val="006D29FF"/>
    <w:rsid w:val="006D4BFC"/>
    <w:rsid w:val="006D4DE4"/>
    <w:rsid w:val="006D5A3F"/>
    <w:rsid w:val="006D6201"/>
    <w:rsid w:val="006D735F"/>
    <w:rsid w:val="006E3409"/>
    <w:rsid w:val="006E41FE"/>
    <w:rsid w:val="006E4C78"/>
    <w:rsid w:val="006E54E7"/>
    <w:rsid w:val="006E6357"/>
    <w:rsid w:val="006F0CBD"/>
    <w:rsid w:val="006F1A2D"/>
    <w:rsid w:val="006F2C22"/>
    <w:rsid w:val="006F31CB"/>
    <w:rsid w:val="006F4590"/>
    <w:rsid w:val="006F694B"/>
    <w:rsid w:val="006F7121"/>
    <w:rsid w:val="006F727F"/>
    <w:rsid w:val="006F7A2D"/>
    <w:rsid w:val="006F7AB7"/>
    <w:rsid w:val="006F7C3E"/>
    <w:rsid w:val="006F7D10"/>
    <w:rsid w:val="006F7FB7"/>
    <w:rsid w:val="00700043"/>
    <w:rsid w:val="0070059E"/>
    <w:rsid w:val="00701541"/>
    <w:rsid w:val="007022AC"/>
    <w:rsid w:val="007029F3"/>
    <w:rsid w:val="00703E5E"/>
    <w:rsid w:val="00705573"/>
    <w:rsid w:val="00706989"/>
    <w:rsid w:val="0071064A"/>
    <w:rsid w:val="00710A63"/>
    <w:rsid w:val="007136E5"/>
    <w:rsid w:val="00713D02"/>
    <w:rsid w:val="00713DF8"/>
    <w:rsid w:val="007160F5"/>
    <w:rsid w:val="00716601"/>
    <w:rsid w:val="00716A8B"/>
    <w:rsid w:val="00716B81"/>
    <w:rsid w:val="00716E42"/>
    <w:rsid w:val="00717CA3"/>
    <w:rsid w:val="0072147E"/>
    <w:rsid w:val="007223CF"/>
    <w:rsid w:val="00722C12"/>
    <w:rsid w:val="00722DE5"/>
    <w:rsid w:val="00722F2C"/>
    <w:rsid w:val="00723122"/>
    <w:rsid w:val="00723176"/>
    <w:rsid w:val="00730682"/>
    <w:rsid w:val="00730B6E"/>
    <w:rsid w:val="007323D9"/>
    <w:rsid w:val="007328BF"/>
    <w:rsid w:val="007337AE"/>
    <w:rsid w:val="00736435"/>
    <w:rsid w:val="007405DB"/>
    <w:rsid w:val="00742794"/>
    <w:rsid w:val="00742DD0"/>
    <w:rsid w:val="00742E84"/>
    <w:rsid w:val="00747545"/>
    <w:rsid w:val="00751C1F"/>
    <w:rsid w:val="00752CBB"/>
    <w:rsid w:val="00753940"/>
    <w:rsid w:val="00754354"/>
    <w:rsid w:val="00754A45"/>
    <w:rsid w:val="00756B12"/>
    <w:rsid w:val="0075709C"/>
    <w:rsid w:val="00760DE6"/>
    <w:rsid w:val="00763DA3"/>
    <w:rsid w:val="00765CF6"/>
    <w:rsid w:val="00767982"/>
    <w:rsid w:val="007728EB"/>
    <w:rsid w:val="007730DE"/>
    <w:rsid w:val="007744DC"/>
    <w:rsid w:val="00775411"/>
    <w:rsid w:val="0077545E"/>
    <w:rsid w:val="0077564A"/>
    <w:rsid w:val="00776C72"/>
    <w:rsid w:val="00776FB7"/>
    <w:rsid w:val="007777A2"/>
    <w:rsid w:val="00781A32"/>
    <w:rsid w:val="007829CE"/>
    <w:rsid w:val="00783478"/>
    <w:rsid w:val="00786966"/>
    <w:rsid w:val="00792401"/>
    <w:rsid w:val="0079329D"/>
    <w:rsid w:val="007934DC"/>
    <w:rsid w:val="00794D42"/>
    <w:rsid w:val="00795B38"/>
    <w:rsid w:val="007962B0"/>
    <w:rsid w:val="00796B6F"/>
    <w:rsid w:val="007A02F3"/>
    <w:rsid w:val="007A084A"/>
    <w:rsid w:val="007A10B2"/>
    <w:rsid w:val="007A1A13"/>
    <w:rsid w:val="007A33A2"/>
    <w:rsid w:val="007A486B"/>
    <w:rsid w:val="007A5933"/>
    <w:rsid w:val="007A7223"/>
    <w:rsid w:val="007A726C"/>
    <w:rsid w:val="007B1C18"/>
    <w:rsid w:val="007B34C5"/>
    <w:rsid w:val="007B3DED"/>
    <w:rsid w:val="007B492A"/>
    <w:rsid w:val="007B6138"/>
    <w:rsid w:val="007B637F"/>
    <w:rsid w:val="007C0783"/>
    <w:rsid w:val="007C0B91"/>
    <w:rsid w:val="007C2BA9"/>
    <w:rsid w:val="007C4712"/>
    <w:rsid w:val="007C55A5"/>
    <w:rsid w:val="007C6931"/>
    <w:rsid w:val="007C7BAD"/>
    <w:rsid w:val="007D0F4E"/>
    <w:rsid w:val="007D1674"/>
    <w:rsid w:val="007D1806"/>
    <w:rsid w:val="007D19C1"/>
    <w:rsid w:val="007D2025"/>
    <w:rsid w:val="007D21F0"/>
    <w:rsid w:val="007D2B41"/>
    <w:rsid w:val="007D3761"/>
    <w:rsid w:val="007D606B"/>
    <w:rsid w:val="007D6153"/>
    <w:rsid w:val="007E0205"/>
    <w:rsid w:val="007E109C"/>
    <w:rsid w:val="007E1DEC"/>
    <w:rsid w:val="007E2DAD"/>
    <w:rsid w:val="007E35D3"/>
    <w:rsid w:val="007E3D38"/>
    <w:rsid w:val="007E629B"/>
    <w:rsid w:val="007F01C3"/>
    <w:rsid w:val="007F31FA"/>
    <w:rsid w:val="007F374B"/>
    <w:rsid w:val="007F3996"/>
    <w:rsid w:val="007F4099"/>
    <w:rsid w:val="007F54DF"/>
    <w:rsid w:val="007F76F2"/>
    <w:rsid w:val="00802588"/>
    <w:rsid w:val="00806DDB"/>
    <w:rsid w:val="00810732"/>
    <w:rsid w:val="00812B52"/>
    <w:rsid w:val="008137AF"/>
    <w:rsid w:val="008145E1"/>
    <w:rsid w:val="0081506D"/>
    <w:rsid w:val="0081598F"/>
    <w:rsid w:val="00823831"/>
    <w:rsid w:val="00825A57"/>
    <w:rsid w:val="0082699C"/>
    <w:rsid w:val="00827920"/>
    <w:rsid w:val="00827C7D"/>
    <w:rsid w:val="00831056"/>
    <w:rsid w:val="00831109"/>
    <w:rsid w:val="0083123F"/>
    <w:rsid w:val="008332D3"/>
    <w:rsid w:val="00834B9F"/>
    <w:rsid w:val="00834BCA"/>
    <w:rsid w:val="00835799"/>
    <w:rsid w:val="008359CE"/>
    <w:rsid w:val="00837431"/>
    <w:rsid w:val="00841525"/>
    <w:rsid w:val="0084266D"/>
    <w:rsid w:val="008441AD"/>
    <w:rsid w:val="00844518"/>
    <w:rsid w:val="00845B7C"/>
    <w:rsid w:val="008508E4"/>
    <w:rsid w:val="00851135"/>
    <w:rsid w:val="008529B3"/>
    <w:rsid w:val="008530BF"/>
    <w:rsid w:val="00853DF9"/>
    <w:rsid w:val="00854761"/>
    <w:rsid w:val="008575FE"/>
    <w:rsid w:val="008618F3"/>
    <w:rsid w:val="00862CB3"/>
    <w:rsid w:val="0086417A"/>
    <w:rsid w:val="0086581C"/>
    <w:rsid w:val="00865DB9"/>
    <w:rsid w:val="00866165"/>
    <w:rsid w:val="00867F6E"/>
    <w:rsid w:val="00870B2B"/>
    <w:rsid w:val="00873024"/>
    <w:rsid w:val="00873625"/>
    <w:rsid w:val="00873967"/>
    <w:rsid w:val="0087744F"/>
    <w:rsid w:val="00877D0F"/>
    <w:rsid w:val="00881419"/>
    <w:rsid w:val="008814E6"/>
    <w:rsid w:val="00882CA3"/>
    <w:rsid w:val="00883973"/>
    <w:rsid w:val="00883AF4"/>
    <w:rsid w:val="00884C77"/>
    <w:rsid w:val="00884F24"/>
    <w:rsid w:val="008940CB"/>
    <w:rsid w:val="00895DC7"/>
    <w:rsid w:val="008960EA"/>
    <w:rsid w:val="008964D0"/>
    <w:rsid w:val="008969E1"/>
    <w:rsid w:val="008A05A1"/>
    <w:rsid w:val="008A1603"/>
    <w:rsid w:val="008A6BC0"/>
    <w:rsid w:val="008A735D"/>
    <w:rsid w:val="008A76E0"/>
    <w:rsid w:val="008B0123"/>
    <w:rsid w:val="008B01BB"/>
    <w:rsid w:val="008B2C43"/>
    <w:rsid w:val="008B4593"/>
    <w:rsid w:val="008B62E8"/>
    <w:rsid w:val="008B6EC7"/>
    <w:rsid w:val="008B72CB"/>
    <w:rsid w:val="008C13BC"/>
    <w:rsid w:val="008C37A8"/>
    <w:rsid w:val="008C4E89"/>
    <w:rsid w:val="008D00C8"/>
    <w:rsid w:val="008D15AE"/>
    <w:rsid w:val="008D1AC1"/>
    <w:rsid w:val="008D2907"/>
    <w:rsid w:val="008D3B2C"/>
    <w:rsid w:val="008D3D47"/>
    <w:rsid w:val="008D4279"/>
    <w:rsid w:val="008D6193"/>
    <w:rsid w:val="008D6620"/>
    <w:rsid w:val="008D6721"/>
    <w:rsid w:val="008D708E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17FF"/>
    <w:rsid w:val="008F1873"/>
    <w:rsid w:val="008F33FA"/>
    <w:rsid w:val="008F5CAF"/>
    <w:rsid w:val="008F5E94"/>
    <w:rsid w:val="008F60FD"/>
    <w:rsid w:val="008F7126"/>
    <w:rsid w:val="00900048"/>
    <w:rsid w:val="009005E2"/>
    <w:rsid w:val="00904690"/>
    <w:rsid w:val="009069C6"/>
    <w:rsid w:val="00906A50"/>
    <w:rsid w:val="00907671"/>
    <w:rsid w:val="00907BE0"/>
    <w:rsid w:val="00911E97"/>
    <w:rsid w:val="00911EBF"/>
    <w:rsid w:val="00912A96"/>
    <w:rsid w:val="00913A55"/>
    <w:rsid w:val="009159E7"/>
    <w:rsid w:val="00916660"/>
    <w:rsid w:val="00916C95"/>
    <w:rsid w:val="00916DC6"/>
    <w:rsid w:val="0091729A"/>
    <w:rsid w:val="00917813"/>
    <w:rsid w:val="00921237"/>
    <w:rsid w:val="00922487"/>
    <w:rsid w:val="00923149"/>
    <w:rsid w:val="009234E2"/>
    <w:rsid w:val="00923E17"/>
    <w:rsid w:val="009240AA"/>
    <w:rsid w:val="0092772E"/>
    <w:rsid w:val="00930825"/>
    <w:rsid w:val="0093131C"/>
    <w:rsid w:val="0093298C"/>
    <w:rsid w:val="00933473"/>
    <w:rsid w:val="009341E3"/>
    <w:rsid w:val="00934520"/>
    <w:rsid w:val="009346FC"/>
    <w:rsid w:val="00934CCA"/>
    <w:rsid w:val="00935573"/>
    <w:rsid w:val="00937527"/>
    <w:rsid w:val="0094079E"/>
    <w:rsid w:val="0094267A"/>
    <w:rsid w:val="0094426C"/>
    <w:rsid w:val="00944F2B"/>
    <w:rsid w:val="00944F56"/>
    <w:rsid w:val="00945365"/>
    <w:rsid w:val="00946B6F"/>
    <w:rsid w:val="00947698"/>
    <w:rsid w:val="00950B44"/>
    <w:rsid w:val="00951AAF"/>
    <w:rsid w:val="00951F40"/>
    <w:rsid w:val="00953F31"/>
    <w:rsid w:val="00957167"/>
    <w:rsid w:val="00957209"/>
    <w:rsid w:val="009602A8"/>
    <w:rsid w:val="0096080E"/>
    <w:rsid w:val="00962BB5"/>
    <w:rsid w:val="00964B17"/>
    <w:rsid w:val="009652C2"/>
    <w:rsid w:val="00967024"/>
    <w:rsid w:val="00970684"/>
    <w:rsid w:val="009712BA"/>
    <w:rsid w:val="00971E64"/>
    <w:rsid w:val="0097210A"/>
    <w:rsid w:val="00972AE8"/>
    <w:rsid w:val="00972EF7"/>
    <w:rsid w:val="00973999"/>
    <w:rsid w:val="0097428A"/>
    <w:rsid w:val="009749B9"/>
    <w:rsid w:val="0097549E"/>
    <w:rsid w:val="00976224"/>
    <w:rsid w:val="00977F7E"/>
    <w:rsid w:val="009816ED"/>
    <w:rsid w:val="009850BB"/>
    <w:rsid w:val="00985810"/>
    <w:rsid w:val="00985916"/>
    <w:rsid w:val="00985C41"/>
    <w:rsid w:val="00986D46"/>
    <w:rsid w:val="00987C4B"/>
    <w:rsid w:val="00990B3D"/>
    <w:rsid w:val="00991AFD"/>
    <w:rsid w:val="00992106"/>
    <w:rsid w:val="00992838"/>
    <w:rsid w:val="0099470A"/>
    <w:rsid w:val="009A0229"/>
    <w:rsid w:val="009A342C"/>
    <w:rsid w:val="009A4718"/>
    <w:rsid w:val="009A5CFE"/>
    <w:rsid w:val="009B1035"/>
    <w:rsid w:val="009B1281"/>
    <w:rsid w:val="009B1AA5"/>
    <w:rsid w:val="009B3B4B"/>
    <w:rsid w:val="009B4733"/>
    <w:rsid w:val="009B5028"/>
    <w:rsid w:val="009C1359"/>
    <w:rsid w:val="009C25AA"/>
    <w:rsid w:val="009C61BF"/>
    <w:rsid w:val="009C724E"/>
    <w:rsid w:val="009C75FC"/>
    <w:rsid w:val="009D2384"/>
    <w:rsid w:val="009D41B1"/>
    <w:rsid w:val="009D4C62"/>
    <w:rsid w:val="009D77B9"/>
    <w:rsid w:val="009E01F6"/>
    <w:rsid w:val="009E17B6"/>
    <w:rsid w:val="009E2025"/>
    <w:rsid w:val="009E2F76"/>
    <w:rsid w:val="009E476E"/>
    <w:rsid w:val="009E4D3C"/>
    <w:rsid w:val="009E5300"/>
    <w:rsid w:val="009E6C29"/>
    <w:rsid w:val="009F0460"/>
    <w:rsid w:val="009F0637"/>
    <w:rsid w:val="009F3110"/>
    <w:rsid w:val="009F3D94"/>
    <w:rsid w:val="009F3FBF"/>
    <w:rsid w:val="009F4568"/>
    <w:rsid w:val="009F7C6A"/>
    <w:rsid w:val="00A03ADA"/>
    <w:rsid w:val="00A0567D"/>
    <w:rsid w:val="00A05B5C"/>
    <w:rsid w:val="00A06224"/>
    <w:rsid w:val="00A07680"/>
    <w:rsid w:val="00A105CD"/>
    <w:rsid w:val="00A125D9"/>
    <w:rsid w:val="00A12E6A"/>
    <w:rsid w:val="00A15071"/>
    <w:rsid w:val="00A161BC"/>
    <w:rsid w:val="00A16B12"/>
    <w:rsid w:val="00A222A2"/>
    <w:rsid w:val="00A222AD"/>
    <w:rsid w:val="00A22662"/>
    <w:rsid w:val="00A22837"/>
    <w:rsid w:val="00A26DD8"/>
    <w:rsid w:val="00A313DA"/>
    <w:rsid w:val="00A31E3F"/>
    <w:rsid w:val="00A33366"/>
    <w:rsid w:val="00A3402A"/>
    <w:rsid w:val="00A341E8"/>
    <w:rsid w:val="00A34678"/>
    <w:rsid w:val="00A34FE7"/>
    <w:rsid w:val="00A35376"/>
    <w:rsid w:val="00A356F4"/>
    <w:rsid w:val="00A35A10"/>
    <w:rsid w:val="00A3727D"/>
    <w:rsid w:val="00A40943"/>
    <w:rsid w:val="00A429D0"/>
    <w:rsid w:val="00A43B99"/>
    <w:rsid w:val="00A4551D"/>
    <w:rsid w:val="00A4560F"/>
    <w:rsid w:val="00A46F59"/>
    <w:rsid w:val="00A4744D"/>
    <w:rsid w:val="00A503F9"/>
    <w:rsid w:val="00A50BBD"/>
    <w:rsid w:val="00A52872"/>
    <w:rsid w:val="00A52FD2"/>
    <w:rsid w:val="00A543F6"/>
    <w:rsid w:val="00A54EE8"/>
    <w:rsid w:val="00A55027"/>
    <w:rsid w:val="00A56E37"/>
    <w:rsid w:val="00A61142"/>
    <w:rsid w:val="00A61887"/>
    <w:rsid w:val="00A61936"/>
    <w:rsid w:val="00A61D1C"/>
    <w:rsid w:val="00A62B52"/>
    <w:rsid w:val="00A63A0A"/>
    <w:rsid w:val="00A63A74"/>
    <w:rsid w:val="00A63DCF"/>
    <w:rsid w:val="00A64FFF"/>
    <w:rsid w:val="00A67C30"/>
    <w:rsid w:val="00A72D0D"/>
    <w:rsid w:val="00A77018"/>
    <w:rsid w:val="00A820A2"/>
    <w:rsid w:val="00A8366D"/>
    <w:rsid w:val="00A85F0D"/>
    <w:rsid w:val="00A93132"/>
    <w:rsid w:val="00A9639C"/>
    <w:rsid w:val="00A976F6"/>
    <w:rsid w:val="00AA1AEA"/>
    <w:rsid w:val="00AA27D2"/>
    <w:rsid w:val="00AA2944"/>
    <w:rsid w:val="00AA2E28"/>
    <w:rsid w:val="00AA2FE1"/>
    <w:rsid w:val="00AA450F"/>
    <w:rsid w:val="00AA4BB2"/>
    <w:rsid w:val="00AA6A5F"/>
    <w:rsid w:val="00AA7D6B"/>
    <w:rsid w:val="00AB15C9"/>
    <w:rsid w:val="00AB1811"/>
    <w:rsid w:val="00AB2181"/>
    <w:rsid w:val="00AB45ED"/>
    <w:rsid w:val="00AB5671"/>
    <w:rsid w:val="00AB5816"/>
    <w:rsid w:val="00AB6D6F"/>
    <w:rsid w:val="00AC0E6D"/>
    <w:rsid w:val="00AC224E"/>
    <w:rsid w:val="00AC2A77"/>
    <w:rsid w:val="00AC4A48"/>
    <w:rsid w:val="00AC5904"/>
    <w:rsid w:val="00AC5FFE"/>
    <w:rsid w:val="00AC7F9C"/>
    <w:rsid w:val="00AD0F48"/>
    <w:rsid w:val="00AD26EE"/>
    <w:rsid w:val="00AD2BAE"/>
    <w:rsid w:val="00AD3139"/>
    <w:rsid w:val="00AD4C44"/>
    <w:rsid w:val="00AE0DDA"/>
    <w:rsid w:val="00AE1006"/>
    <w:rsid w:val="00AE1EE4"/>
    <w:rsid w:val="00AE2097"/>
    <w:rsid w:val="00AE36DC"/>
    <w:rsid w:val="00AE39FE"/>
    <w:rsid w:val="00AE4959"/>
    <w:rsid w:val="00AE6B2C"/>
    <w:rsid w:val="00AE7272"/>
    <w:rsid w:val="00AF2203"/>
    <w:rsid w:val="00AF2E2C"/>
    <w:rsid w:val="00AF6919"/>
    <w:rsid w:val="00B000E3"/>
    <w:rsid w:val="00B00358"/>
    <w:rsid w:val="00B0087E"/>
    <w:rsid w:val="00B01340"/>
    <w:rsid w:val="00B0160D"/>
    <w:rsid w:val="00B019BA"/>
    <w:rsid w:val="00B01D70"/>
    <w:rsid w:val="00B034F8"/>
    <w:rsid w:val="00B04585"/>
    <w:rsid w:val="00B04611"/>
    <w:rsid w:val="00B046F1"/>
    <w:rsid w:val="00B054E9"/>
    <w:rsid w:val="00B06A1A"/>
    <w:rsid w:val="00B06C21"/>
    <w:rsid w:val="00B117FF"/>
    <w:rsid w:val="00B13D6C"/>
    <w:rsid w:val="00B154F2"/>
    <w:rsid w:val="00B154F3"/>
    <w:rsid w:val="00B163B6"/>
    <w:rsid w:val="00B16AF7"/>
    <w:rsid w:val="00B17CDC"/>
    <w:rsid w:val="00B2005F"/>
    <w:rsid w:val="00B2133F"/>
    <w:rsid w:val="00B21CD3"/>
    <w:rsid w:val="00B25119"/>
    <w:rsid w:val="00B25769"/>
    <w:rsid w:val="00B263FE"/>
    <w:rsid w:val="00B2651F"/>
    <w:rsid w:val="00B2754E"/>
    <w:rsid w:val="00B30437"/>
    <w:rsid w:val="00B327D7"/>
    <w:rsid w:val="00B32FC6"/>
    <w:rsid w:val="00B33669"/>
    <w:rsid w:val="00B337CB"/>
    <w:rsid w:val="00B366E9"/>
    <w:rsid w:val="00B41519"/>
    <w:rsid w:val="00B4299A"/>
    <w:rsid w:val="00B42F35"/>
    <w:rsid w:val="00B4519D"/>
    <w:rsid w:val="00B46E49"/>
    <w:rsid w:val="00B50E50"/>
    <w:rsid w:val="00B55E08"/>
    <w:rsid w:val="00B572D8"/>
    <w:rsid w:val="00B644D7"/>
    <w:rsid w:val="00B65C61"/>
    <w:rsid w:val="00B65CF5"/>
    <w:rsid w:val="00B66E80"/>
    <w:rsid w:val="00B67FF3"/>
    <w:rsid w:val="00B7153D"/>
    <w:rsid w:val="00B71721"/>
    <w:rsid w:val="00B71832"/>
    <w:rsid w:val="00B7501D"/>
    <w:rsid w:val="00B7535F"/>
    <w:rsid w:val="00B75B9C"/>
    <w:rsid w:val="00B76BDE"/>
    <w:rsid w:val="00B76FDA"/>
    <w:rsid w:val="00B814C4"/>
    <w:rsid w:val="00B82B0C"/>
    <w:rsid w:val="00B83328"/>
    <w:rsid w:val="00B83693"/>
    <w:rsid w:val="00B8558F"/>
    <w:rsid w:val="00B85BD9"/>
    <w:rsid w:val="00B86120"/>
    <w:rsid w:val="00B86A95"/>
    <w:rsid w:val="00B9142C"/>
    <w:rsid w:val="00B91E97"/>
    <w:rsid w:val="00B95EC0"/>
    <w:rsid w:val="00BA0095"/>
    <w:rsid w:val="00BA183F"/>
    <w:rsid w:val="00BA359E"/>
    <w:rsid w:val="00BA48F2"/>
    <w:rsid w:val="00BA6CC2"/>
    <w:rsid w:val="00BA72E3"/>
    <w:rsid w:val="00BB2A22"/>
    <w:rsid w:val="00BB32CC"/>
    <w:rsid w:val="00BB5AE5"/>
    <w:rsid w:val="00BC1746"/>
    <w:rsid w:val="00BC3844"/>
    <w:rsid w:val="00BC613F"/>
    <w:rsid w:val="00BC6CA6"/>
    <w:rsid w:val="00BC776A"/>
    <w:rsid w:val="00BD000A"/>
    <w:rsid w:val="00BD004E"/>
    <w:rsid w:val="00BD1046"/>
    <w:rsid w:val="00BD18F5"/>
    <w:rsid w:val="00BD2A7F"/>
    <w:rsid w:val="00BD2C74"/>
    <w:rsid w:val="00BD46DF"/>
    <w:rsid w:val="00BD6B2B"/>
    <w:rsid w:val="00BD6D4A"/>
    <w:rsid w:val="00BE001E"/>
    <w:rsid w:val="00BE59DE"/>
    <w:rsid w:val="00BE5EF5"/>
    <w:rsid w:val="00BE7E74"/>
    <w:rsid w:val="00BF02A9"/>
    <w:rsid w:val="00BF0AA8"/>
    <w:rsid w:val="00BF5461"/>
    <w:rsid w:val="00C0104E"/>
    <w:rsid w:val="00C01287"/>
    <w:rsid w:val="00C034AA"/>
    <w:rsid w:val="00C04B4B"/>
    <w:rsid w:val="00C052CD"/>
    <w:rsid w:val="00C056D6"/>
    <w:rsid w:val="00C064CF"/>
    <w:rsid w:val="00C06FD0"/>
    <w:rsid w:val="00C07395"/>
    <w:rsid w:val="00C1049A"/>
    <w:rsid w:val="00C10585"/>
    <w:rsid w:val="00C111A7"/>
    <w:rsid w:val="00C12E3D"/>
    <w:rsid w:val="00C1459B"/>
    <w:rsid w:val="00C1695E"/>
    <w:rsid w:val="00C169D3"/>
    <w:rsid w:val="00C17544"/>
    <w:rsid w:val="00C17EDE"/>
    <w:rsid w:val="00C20463"/>
    <w:rsid w:val="00C2167A"/>
    <w:rsid w:val="00C21F3C"/>
    <w:rsid w:val="00C22BD9"/>
    <w:rsid w:val="00C22F5A"/>
    <w:rsid w:val="00C2312D"/>
    <w:rsid w:val="00C2398C"/>
    <w:rsid w:val="00C247CE"/>
    <w:rsid w:val="00C25933"/>
    <w:rsid w:val="00C26464"/>
    <w:rsid w:val="00C316A0"/>
    <w:rsid w:val="00C34416"/>
    <w:rsid w:val="00C37007"/>
    <w:rsid w:val="00C37B8A"/>
    <w:rsid w:val="00C37C4A"/>
    <w:rsid w:val="00C44E45"/>
    <w:rsid w:val="00C44F53"/>
    <w:rsid w:val="00C45C2D"/>
    <w:rsid w:val="00C45CA1"/>
    <w:rsid w:val="00C46131"/>
    <w:rsid w:val="00C46E8F"/>
    <w:rsid w:val="00C47043"/>
    <w:rsid w:val="00C471E6"/>
    <w:rsid w:val="00C513A3"/>
    <w:rsid w:val="00C51F51"/>
    <w:rsid w:val="00C524C7"/>
    <w:rsid w:val="00C53684"/>
    <w:rsid w:val="00C5416B"/>
    <w:rsid w:val="00C5469D"/>
    <w:rsid w:val="00C55994"/>
    <w:rsid w:val="00C565C7"/>
    <w:rsid w:val="00C56E6D"/>
    <w:rsid w:val="00C63707"/>
    <w:rsid w:val="00C63750"/>
    <w:rsid w:val="00C6382F"/>
    <w:rsid w:val="00C64140"/>
    <w:rsid w:val="00C64E54"/>
    <w:rsid w:val="00C663C0"/>
    <w:rsid w:val="00C665FB"/>
    <w:rsid w:val="00C67207"/>
    <w:rsid w:val="00C73B60"/>
    <w:rsid w:val="00C76645"/>
    <w:rsid w:val="00C77EE9"/>
    <w:rsid w:val="00C8107F"/>
    <w:rsid w:val="00C8199C"/>
    <w:rsid w:val="00C84AFB"/>
    <w:rsid w:val="00C85D48"/>
    <w:rsid w:val="00C87965"/>
    <w:rsid w:val="00C90389"/>
    <w:rsid w:val="00C9096E"/>
    <w:rsid w:val="00C925EA"/>
    <w:rsid w:val="00CA0E16"/>
    <w:rsid w:val="00CA2CDA"/>
    <w:rsid w:val="00CA4FE9"/>
    <w:rsid w:val="00CA5099"/>
    <w:rsid w:val="00CA6A3E"/>
    <w:rsid w:val="00CA7FD5"/>
    <w:rsid w:val="00CB10F6"/>
    <w:rsid w:val="00CB116F"/>
    <w:rsid w:val="00CB119C"/>
    <w:rsid w:val="00CB1BE1"/>
    <w:rsid w:val="00CB5BBF"/>
    <w:rsid w:val="00CB6529"/>
    <w:rsid w:val="00CB6E4B"/>
    <w:rsid w:val="00CC012F"/>
    <w:rsid w:val="00CC4195"/>
    <w:rsid w:val="00CC61AC"/>
    <w:rsid w:val="00CC7847"/>
    <w:rsid w:val="00CC79A9"/>
    <w:rsid w:val="00CD2F1B"/>
    <w:rsid w:val="00CD426D"/>
    <w:rsid w:val="00CD5077"/>
    <w:rsid w:val="00CD5DAF"/>
    <w:rsid w:val="00CE0E23"/>
    <w:rsid w:val="00CE0FA0"/>
    <w:rsid w:val="00CE182F"/>
    <w:rsid w:val="00CE475E"/>
    <w:rsid w:val="00CE50BD"/>
    <w:rsid w:val="00CF0EFD"/>
    <w:rsid w:val="00CF0F9A"/>
    <w:rsid w:val="00CF1D2C"/>
    <w:rsid w:val="00CF2277"/>
    <w:rsid w:val="00CF3377"/>
    <w:rsid w:val="00CF47CD"/>
    <w:rsid w:val="00CF560A"/>
    <w:rsid w:val="00CF5926"/>
    <w:rsid w:val="00CF5E69"/>
    <w:rsid w:val="00CF6B9B"/>
    <w:rsid w:val="00D025E5"/>
    <w:rsid w:val="00D03F7D"/>
    <w:rsid w:val="00D046E5"/>
    <w:rsid w:val="00D050E0"/>
    <w:rsid w:val="00D06466"/>
    <w:rsid w:val="00D06A04"/>
    <w:rsid w:val="00D07145"/>
    <w:rsid w:val="00D07A39"/>
    <w:rsid w:val="00D101AF"/>
    <w:rsid w:val="00D10CEE"/>
    <w:rsid w:val="00D13D3C"/>
    <w:rsid w:val="00D15767"/>
    <w:rsid w:val="00D1642E"/>
    <w:rsid w:val="00D16DE6"/>
    <w:rsid w:val="00D231B7"/>
    <w:rsid w:val="00D236E5"/>
    <w:rsid w:val="00D23CDD"/>
    <w:rsid w:val="00D23D50"/>
    <w:rsid w:val="00D2480A"/>
    <w:rsid w:val="00D2491E"/>
    <w:rsid w:val="00D2645E"/>
    <w:rsid w:val="00D2698B"/>
    <w:rsid w:val="00D276F6"/>
    <w:rsid w:val="00D30C81"/>
    <w:rsid w:val="00D31EFC"/>
    <w:rsid w:val="00D32C6A"/>
    <w:rsid w:val="00D33CB1"/>
    <w:rsid w:val="00D3468A"/>
    <w:rsid w:val="00D40C68"/>
    <w:rsid w:val="00D41DF1"/>
    <w:rsid w:val="00D470EA"/>
    <w:rsid w:val="00D472A4"/>
    <w:rsid w:val="00D5133A"/>
    <w:rsid w:val="00D52C92"/>
    <w:rsid w:val="00D537DB"/>
    <w:rsid w:val="00D53D31"/>
    <w:rsid w:val="00D5723C"/>
    <w:rsid w:val="00D6260B"/>
    <w:rsid w:val="00D634AE"/>
    <w:rsid w:val="00D644E6"/>
    <w:rsid w:val="00D64B71"/>
    <w:rsid w:val="00D665F2"/>
    <w:rsid w:val="00D711F7"/>
    <w:rsid w:val="00D7218E"/>
    <w:rsid w:val="00D7317E"/>
    <w:rsid w:val="00D74883"/>
    <w:rsid w:val="00D75DE7"/>
    <w:rsid w:val="00D76579"/>
    <w:rsid w:val="00D76C95"/>
    <w:rsid w:val="00D77703"/>
    <w:rsid w:val="00D77E9B"/>
    <w:rsid w:val="00D80221"/>
    <w:rsid w:val="00D80509"/>
    <w:rsid w:val="00D80857"/>
    <w:rsid w:val="00D8129D"/>
    <w:rsid w:val="00D8140C"/>
    <w:rsid w:val="00D82975"/>
    <w:rsid w:val="00D83C36"/>
    <w:rsid w:val="00D847E4"/>
    <w:rsid w:val="00D86232"/>
    <w:rsid w:val="00D86464"/>
    <w:rsid w:val="00D86E2E"/>
    <w:rsid w:val="00D90404"/>
    <w:rsid w:val="00D9154B"/>
    <w:rsid w:val="00DA1F61"/>
    <w:rsid w:val="00DA4780"/>
    <w:rsid w:val="00DA4E14"/>
    <w:rsid w:val="00DA7180"/>
    <w:rsid w:val="00DB0C47"/>
    <w:rsid w:val="00DB2944"/>
    <w:rsid w:val="00DB2CBD"/>
    <w:rsid w:val="00DB59CE"/>
    <w:rsid w:val="00DB7804"/>
    <w:rsid w:val="00DC441E"/>
    <w:rsid w:val="00DC46B8"/>
    <w:rsid w:val="00DC4741"/>
    <w:rsid w:val="00DC4B5C"/>
    <w:rsid w:val="00DC533A"/>
    <w:rsid w:val="00DC79B4"/>
    <w:rsid w:val="00DC7E1E"/>
    <w:rsid w:val="00DD1482"/>
    <w:rsid w:val="00DD3A79"/>
    <w:rsid w:val="00DD3AB3"/>
    <w:rsid w:val="00DD4B32"/>
    <w:rsid w:val="00DD638A"/>
    <w:rsid w:val="00DD7EB6"/>
    <w:rsid w:val="00DE08BF"/>
    <w:rsid w:val="00DF0279"/>
    <w:rsid w:val="00DF1B6E"/>
    <w:rsid w:val="00DF2874"/>
    <w:rsid w:val="00DF4D09"/>
    <w:rsid w:val="00DF5545"/>
    <w:rsid w:val="00DF5D59"/>
    <w:rsid w:val="00DF66CF"/>
    <w:rsid w:val="00DF6AA1"/>
    <w:rsid w:val="00E00344"/>
    <w:rsid w:val="00E02057"/>
    <w:rsid w:val="00E04231"/>
    <w:rsid w:val="00E07590"/>
    <w:rsid w:val="00E100EC"/>
    <w:rsid w:val="00E11C66"/>
    <w:rsid w:val="00E133F9"/>
    <w:rsid w:val="00E13686"/>
    <w:rsid w:val="00E13FD8"/>
    <w:rsid w:val="00E16084"/>
    <w:rsid w:val="00E23849"/>
    <w:rsid w:val="00E2490B"/>
    <w:rsid w:val="00E24BDC"/>
    <w:rsid w:val="00E25B03"/>
    <w:rsid w:val="00E3437C"/>
    <w:rsid w:val="00E35A4C"/>
    <w:rsid w:val="00E35F24"/>
    <w:rsid w:val="00E360BC"/>
    <w:rsid w:val="00E36242"/>
    <w:rsid w:val="00E368F5"/>
    <w:rsid w:val="00E373D4"/>
    <w:rsid w:val="00E409BE"/>
    <w:rsid w:val="00E40CC7"/>
    <w:rsid w:val="00E42DB3"/>
    <w:rsid w:val="00E454BB"/>
    <w:rsid w:val="00E47BD0"/>
    <w:rsid w:val="00E47E4D"/>
    <w:rsid w:val="00E504A1"/>
    <w:rsid w:val="00E50A8B"/>
    <w:rsid w:val="00E50FBA"/>
    <w:rsid w:val="00E51E7E"/>
    <w:rsid w:val="00E547BE"/>
    <w:rsid w:val="00E56065"/>
    <w:rsid w:val="00E57A9E"/>
    <w:rsid w:val="00E60944"/>
    <w:rsid w:val="00E61010"/>
    <w:rsid w:val="00E65A5D"/>
    <w:rsid w:val="00E66920"/>
    <w:rsid w:val="00E66F06"/>
    <w:rsid w:val="00E6742A"/>
    <w:rsid w:val="00E70605"/>
    <w:rsid w:val="00E70D8E"/>
    <w:rsid w:val="00E7185F"/>
    <w:rsid w:val="00E71C0C"/>
    <w:rsid w:val="00E72821"/>
    <w:rsid w:val="00E7373A"/>
    <w:rsid w:val="00E75D57"/>
    <w:rsid w:val="00E75F1F"/>
    <w:rsid w:val="00E80627"/>
    <w:rsid w:val="00E81331"/>
    <w:rsid w:val="00E81935"/>
    <w:rsid w:val="00E82F7C"/>
    <w:rsid w:val="00E848CD"/>
    <w:rsid w:val="00E84DE3"/>
    <w:rsid w:val="00E855C3"/>
    <w:rsid w:val="00E86557"/>
    <w:rsid w:val="00E95790"/>
    <w:rsid w:val="00E96357"/>
    <w:rsid w:val="00E97F9A"/>
    <w:rsid w:val="00EA12B8"/>
    <w:rsid w:val="00EA2264"/>
    <w:rsid w:val="00EA2A0E"/>
    <w:rsid w:val="00EA4E23"/>
    <w:rsid w:val="00EA5B87"/>
    <w:rsid w:val="00EA6986"/>
    <w:rsid w:val="00EA77C9"/>
    <w:rsid w:val="00EB0179"/>
    <w:rsid w:val="00EB1F20"/>
    <w:rsid w:val="00EB344E"/>
    <w:rsid w:val="00EB4A84"/>
    <w:rsid w:val="00EB6460"/>
    <w:rsid w:val="00EB6E94"/>
    <w:rsid w:val="00EB7352"/>
    <w:rsid w:val="00EB74F5"/>
    <w:rsid w:val="00EC1000"/>
    <w:rsid w:val="00EC1E11"/>
    <w:rsid w:val="00EC3473"/>
    <w:rsid w:val="00EC36F7"/>
    <w:rsid w:val="00EC3CDE"/>
    <w:rsid w:val="00EC7237"/>
    <w:rsid w:val="00EC78A3"/>
    <w:rsid w:val="00EC7D8F"/>
    <w:rsid w:val="00ED24AD"/>
    <w:rsid w:val="00ED280A"/>
    <w:rsid w:val="00ED3C6B"/>
    <w:rsid w:val="00ED41C7"/>
    <w:rsid w:val="00ED4DB6"/>
    <w:rsid w:val="00ED4EC8"/>
    <w:rsid w:val="00ED5EEE"/>
    <w:rsid w:val="00ED6F2D"/>
    <w:rsid w:val="00ED7B5C"/>
    <w:rsid w:val="00EE1FEE"/>
    <w:rsid w:val="00EE2AF0"/>
    <w:rsid w:val="00EE3D4D"/>
    <w:rsid w:val="00EE57F5"/>
    <w:rsid w:val="00EF036B"/>
    <w:rsid w:val="00EF0DE7"/>
    <w:rsid w:val="00EF10F3"/>
    <w:rsid w:val="00EF1DB2"/>
    <w:rsid w:val="00EF3A02"/>
    <w:rsid w:val="00EF5292"/>
    <w:rsid w:val="00EF55FC"/>
    <w:rsid w:val="00EF6F3C"/>
    <w:rsid w:val="00EF7364"/>
    <w:rsid w:val="00EF7B4E"/>
    <w:rsid w:val="00EF7F3F"/>
    <w:rsid w:val="00F00B0D"/>
    <w:rsid w:val="00F023F4"/>
    <w:rsid w:val="00F039D3"/>
    <w:rsid w:val="00F04854"/>
    <w:rsid w:val="00F0594E"/>
    <w:rsid w:val="00F0720C"/>
    <w:rsid w:val="00F1032B"/>
    <w:rsid w:val="00F10C80"/>
    <w:rsid w:val="00F20DAF"/>
    <w:rsid w:val="00F21826"/>
    <w:rsid w:val="00F2296C"/>
    <w:rsid w:val="00F22CAB"/>
    <w:rsid w:val="00F23E9F"/>
    <w:rsid w:val="00F30A9F"/>
    <w:rsid w:val="00F31BB0"/>
    <w:rsid w:val="00F4265D"/>
    <w:rsid w:val="00F45E7E"/>
    <w:rsid w:val="00F4692B"/>
    <w:rsid w:val="00F50842"/>
    <w:rsid w:val="00F51039"/>
    <w:rsid w:val="00F513AE"/>
    <w:rsid w:val="00F527E6"/>
    <w:rsid w:val="00F53191"/>
    <w:rsid w:val="00F53633"/>
    <w:rsid w:val="00F54114"/>
    <w:rsid w:val="00F54C22"/>
    <w:rsid w:val="00F56DAA"/>
    <w:rsid w:val="00F56FED"/>
    <w:rsid w:val="00F57BC7"/>
    <w:rsid w:val="00F60C77"/>
    <w:rsid w:val="00F60F8A"/>
    <w:rsid w:val="00F642BB"/>
    <w:rsid w:val="00F644EB"/>
    <w:rsid w:val="00F65236"/>
    <w:rsid w:val="00F65BDE"/>
    <w:rsid w:val="00F66FD5"/>
    <w:rsid w:val="00F67345"/>
    <w:rsid w:val="00F708BD"/>
    <w:rsid w:val="00F70F0D"/>
    <w:rsid w:val="00F73E9A"/>
    <w:rsid w:val="00F75909"/>
    <w:rsid w:val="00F75DB5"/>
    <w:rsid w:val="00F80A54"/>
    <w:rsid w:val="00F810F5"/>
    <w:rsid w:val="00F82803"/>
    <w:rsid w:val="00F8431E"/>
    <w:rsid w:val="00F84A48"/>
    <w:rsid w:val="00F85F01"/>
    <w:rsid w:val="00F865ED"/>
    <w:rsid w:val="00F868EA"/>
    <w:rsid w:val="00F93494"/>
    <w:rsid w:val="00F94325"/>
    <w:rsid w:val="00F94331"/>
    <w:rsid w:val="00F948E0"/>
    <w:rsid w:val="00F952CF"/>
    <w:rsid w:val="00F96EF2"/>
    <w:rsid w:val="00FA030E"/>
    <w:rsid w:val="00FA2428"/>
    <w:rsid w:val="00FA4F11"/>
    <w:rsid w:val="00FA5D3D"/>
    <w:rsid w:val="00FA6481"/>
    <w:rsid w:val="00FB0B16"/>
    <w:rsid w:val="00FB1014"/>
    <w:rsid w:val="00FB206F"/>
    <w:rsid w:val="00FB2201"/>
    <w:rsid w:val="00FC35E6"/>
    <w:rsid w:val="00FC40E9"/>
    <w:rsid w:val="00FC72C8"/>
    <w:rsid w:val="00FC7B0D"/>
    <w:rsid w:val="00FD0C9D"/>
    <w:rsid w:val="00FD1D3C"/>
    <w:rsid w:val="00FD20D2"/>
    <w:rsid w:val="00FD3B24"/>
    <w:rsid w:val="00FD3FB8"/>
    <w:rsid w:val="00FD42E1"/>
    <w:rsid w:val="00FD57B5"/>
    <w:rsid w:val="00FE2459"/>
    <w:rsid w:val="00FE467F"/>
    <w:rsid w:val="00FE6534"/>
    <w:rsid w:val="00FF03E9"/>
    <w:rsid w:val="00FF24B3"/>
    <w:rsid w:val="00FF31CE"/>
    <w:rsid w:val="00FF357F"/>
    <w:rsid w:val="00FF5AD8"/>
    <w:rsid w:val="00FF6861"/>
    <w:rsid w:val="00FF73C4"/>
    <w:rsid w:val="0191915F"/>
    <w:rsid w:val="04A5744B"/>
    <w:rsid w:val="05021778"/>
    <w:rsid w:val="0C5CDAEE"/>
    <w:rsid w:val="0D37FC17"/>
    <w:rsid w:val="15BAE249"/>
    <w:rsid w:val="1B108111"/>
    <w:rsid w:val="1E017DE8"/>
    <w:rsid w:val="28810794"/>
    <w:rsid w:val="2D7DB059"/>
    <w:rsid w:val="39D94594"/>
    <w:rsid w:val="3A780CF5"/>
    <w:rsid w:val="3CB46A3A"/>
    <w:rsid w:val="43BFF9A5"/>
    <w:rsid w:val="478E4546"/>
    <w:rsid w:val="493003D1"/>
    <w:rsid w:val="55A27DC4"/>
    <w:rsid w:val="69CF09E6"/>
    <w:rsid w:val="69E00D91"/>
    <w:rsid w:val="6DB24287"/>
    <w:rsid w:val="6E4A3359"/>
    <w:rsid w:val="70B2D8A4"/>
    <w:rsid w:val="71524577"/>
    <w:rsid w:val="7656B358"/>
    <w:rsid w:val="7AE0D17A"/>
    <w:rsid w:val="7BB03F0A"/>
    <w:rsid w:val="7DF4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C7BC0063-8213-4AB9-BE21-E41F062C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6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1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2"/>
      </w:numPr>
    </w:pPr>
  </w:style>
  <w:style w:type="numbering" w:customStyle="1" w:styleId="CurrentList2">
    <w:name w:val="Current List2"/>
    <w:uiPriority w:val="99"/>
    <w:rsid w:val="00B4299A"/>
    <w:pPr>
      <w:numPr>
        <w:numId w:val="3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5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7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8"/>
      </w:numPr>
    </w:pPr>
  </w:style>
  <w:style w:type="numbering" w:customStyle="1" w:styleId="CurrentList4">
    <w:name w:val="Current List4"/>
    <w:uiPriority w:val="99"/>
    <w:rsid w:val="00F65236"/>
    <w:pPr>
      <w:numPr>
        <w:numId w:val="9"/>
      </w:numPr>
    </w:pPr>
  </w:style>
  <w:style w:type="numbering" w:customStyle="1" w:styleId="CurrentList5">
    <w:name w:val="Current List5"/>
    <w:uiPriority w:val="99"/>
    <w:rsid w:val="00E50FBA"/>
    <w:pPr>
      <w:numPr>
        <w:numId w:val="10"/>
      </w:numPr>
    </w:pPr>
  </w:style>
  <w:style w:type="numbering" w:customStyle="1" w:styleId="CurrentList6">
    <w:name w:val="Current List6"/>
    <w:uiPriority w:val="99"/>
    <w:rsid w:val="00E50FBA"/>
    <w:pPr>
      <w:numPr>
        <w:numId w:val="11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12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2E75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E75C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2E75CE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E7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E75CE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6C105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D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EB6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351FDF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294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13FD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FE4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bXQic8" TargetMode="External"/><Relationship Id="rId2" Type="http://schemas.openxmlformats.org/officeDocument/2006/relationships/image" Target="media/image19.emf"/><Relationship Id="rId1" Type="http://schemas.openxmlformats.org/officeDocument/2006/relationships/image" Target="media/image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84355A-3DEE-4FB1-A71E-8D201BC2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BC6AD4A5-FACA-4A67-9D4B-0AF35017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123</TotalTime>
  <Pages>4</Pages>
  <Words>356</Words>
  <Characters>2863</Characters>
  <Application>Microsoft Office Word</Application>
  <DocSecurity>0</DocSecurity>
  <Lines>71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Yield developing understanding student sheet</vt:lpstr>
    </vt:vector>
  </TitlesOfParts>
  <Manager/>
  <Company>Royal Society of Chemistry</Company>
  <LinksUpToDate>false</LinksUpToDate>
  <CharactersWithSpaces>3168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polymerisation developing understanding student sheet</dc:title>
  <dc:subject/>
  <dc:creator>Royal Society Of Chemistry</dc:creator>
  <cp:keywords>Addition polymerisation; polymers; monomer; repeating unit; bonds; long-chain; ethene; hydrocarbon; Johnstone's triangle; macroscopic; sub-microscopic; symbolic; GCSE; Chemistry</cp:keywords>
  <dc:description>From https://rsc.li/4bXQic8; teacher guidance also available to download</dc:description>
  <cp:lastModifiedBy>Kirsty Patterson</cp:lastModifiedBy>
  <cp:revision>157</cp:revision>
  <cp:lastPrinted>2025-02-21T01:12:00Z</cp:lastPrinted>
  <dcterms:created xsi:type="dcterms:W3CDTF">2026-03-12T21:45:00Z</dcterms:created>
  <dcterms:modified xsi:type="dcterms:W3CDTF">2026-10-13T11:52:00Z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