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09214" w14:textId="1172EC4E" w:rsidR="00A0567D" w:rsidRDefault="009D6558" w:rsidP="003D4276">
      <w:pPr>
        <w:pStyle w:val="RSCH1"/>
      </w:pPr>
      <w:bookmarkStart w:id="0" w:name="_Hlk130890070"/>
      <w:bookmarkEnd w:id="0"/>
      <w:r>
        <w:t>Plastics in energy</w:t>
      </w:r>
      <w:r w:rsidR="00601773">
        <w:t>-</w:t>
      </w:r>
      <w:r>
        <w:t>saving homes</w:t>
      </w:r>
      <w:r w:rsidR="00C54F4C">
        <w:t>:</w:t>
      </w:r>
      <w:r w:rsidR="00104CE5">
        <w:t xml:space="preserve"> context</w:t>
      </w:r>
      <w:r w:rsidR="00C54F4C">
        <w:t>-based questions</w:t>
      </w:r>
    </w:p>
    <w:p w14:paraId="21E9416F" w14:textId="096857C4" w:rsidR="003D4276" w:rsidRDefault="003D4276" w:rsidP="003D4276">
      <w:pPr>
        <w:pStyle w:val="RSCH2"/>
      </w:pPr>
      <w:r>
        <w:t xml:space="preserve">Learning </w:t>
      </w:r>
      <w:r w:rsidR="008F1825">
        <w:t>o</w:t>
      </w:r>
      <w:r>
        <w:t>bjectives</w:t>
      </w:r>
    </w:p>
    <w:p w14:paraId="0680DBD7" w14:textId="63561F9C" w:rsidR="00A0567D" w:rsidRDefault="008B7565" w:rsidP="00BC4B84">
      <w:pPr>
        <w:pStyle w:val="RSCLearningobjectives"/>
        <w:spacing w:after="120" w:line="259" w:lineRule="auto"/>
        <w:contextualSpacing w:val="0"/>
      </w:pPr>
      <w:r>
        <w:t>Review</w:t>
      </w:r>
      <w:r w:rsidR="008F1825">
        <w:t xml:space="preserve"> your</w:t>
      </w:r>
      <w:r>
        <w:t xml:space="preserve"> knowledge and understanding of the synthesis and use of addition and condensation polymers.</w:t>
      </w:r>
    </w:p>
    <w:p w14:paraId="612F47C2" w14:textId="15B32FF8" w:rsidR="008B7565" w:rsidRPr="0049734A" w:rsidRDefault="008B7565" w:rsidP="00BC4B84">
      <w:pPr>
        <w:pStyle w:val="RSCLearningobjectives"/>
        <w:spacing w:after="120" w:line="259" w:lineRule="auto"/>
        <w:contextualSpacing w:val="0"/>
      </w:pPr>
      <w:r>
        <w:t>Review</w:t>
      </w:r>
      <w:r w:rsidR="008F1825">
        <w:t xml:space="preserve"> your</w:t>
      </w:r>
      <w:r>
        <w:t xml:space="preserve"> knowledge and understanding of other linked topics: naming </w:t>
      </w:r>
      <w:r w:rsidR="00BD500B">
        <w:t>and formula</w:t>
      </w:r>
      <w:r w:rsidR="008F1825">
        <w:t>s</w:t>
      </w:r>
      <w:r w:rsidR="00BD500B">
        <w:t xml:space="preserve"> of </w:t>
      </w:r>
      <w:r>
        <w:t>organic compounds, environmental concerns from the use of organohalogen compounds, nucleophilic reaction mechanisms and intermolecular forces.</w:t>
      </w:r>
    </w:p>
    <w:p w14:paraId="40DBF9F3" w14:textId="74442B72" w:rsidR="00A0567D" w:rsidRPr="007022AC" w:rsidRDefault="008B7565" w:rsidP="00BC4B84">
      <w:pPr>
        <w:pStyle w:val="RSCLearningobjectives"/>
        <w:spacing w:after="120" w:line="259" w:lineRule="auto"/>
        <w:contextualSpacing w:val="0"/>
      </w:pPr>
      <w:r>
        <w:t>Practi</w:t>
      </w:r>
      <w:r w:rsidR="0056101B">
        <w:t>s</w:t>
      </w:r>
      <w:r>
        <w:t>e</w:t>
      </w:r>
      <w:r w:rsidR="0056101B">
        <w:t xml:space="preserve"> </w:t>
      </w:r>
      <w:r>
        <w:t xml:space="preserve">answering </w:t>
      </w:r>
      <w:r w:rsidR="00D30DB2">
        <w:t>context-based</w:t>
      </w:r>
      <w:r w:rsidR="00104CE5">
        <w:t xml:space="preserve"> </w:t>
      </w:r>
      <w:r>
        <w:t xml:space="preserve">questions </w:t>
      </w:r>
      <w:r w:rsidR="008F1825">
        <w:t>using</w:t>
      </w:r>
      <w:r>
        <w:t xml:space="preserve"> your knowledge, as well as unfamiliar information given in the question.</w:t>
      </w:r>
    </w:p>
    <w:p w14:paraId="6D96E77A" w14:textId="1ED4DC78" w:rsidR="005739C1" w:rsidRPr="007022AC" w:rsidRDefault="003D4276" w:rsidP="00D2698B">
      <w:pPr>
        <w:pStyle w:val="RSCH2"/>
      </w:pPr>
      <w:r>
        <w:t>Introduction</w:t>
      </w:r>
    </w:p>
    <w:p w14:paraId="2378C67C" w14:textId="606B3BD3" w:rsidR="00802D34" w:rsidRDefault="009D6558" w:rsidP="00BE2404">
      <w:pPr>
        <w:pStyle w:val="RSCBasictext"/>
      </w:pPr>
      <w:r>
        <w:t xml:space="preserve">This </w:t>
      </w:r>
      <w:r w:rsidR="00C02F00">
        <w:t xml:space="preserve">worksheet is </w:t>
      </w:r>
      <w:r>
        <w:t xml:space="preserve">based on </w:t>
      </w:r>
      <w:r w:rsidR="00BC4B84">
        <w:t xml:space="preserve">the </w:t>
      </w:r>
      <w:r w:rsidR="005E225A">
        <w:t xml:space="preserve">chemistry of the polymers </w:t>
      </w:r>
      <w:r w:rsidR="00802D34">
        <w:t>and other compounds</w:t>
      </w:r>
      <w:r w:rsidR="00F76B06">
        <w:t xml:space="preserve"> discussed in the article </w:t>
      </w:r>
      <w:r w:rsidR="000B62DA" w:rsidRPr="000B62DA">
        <w:rPr>
          <w:b/>
          <w:bCs/>
        </w:rPr>
        <w:t>The science behind sustainable home insulation</w:t>
      </w:r>
      <w:r w:rsidR="00F76B06">
        <w:t xml:space="preserve"> in </w:t>
      </w:r>
      <w:r w:rsidR="00F76B06" w:rsidRPr="001A278F">
        <w:rPr>
          <w:i/>
          <w:iCs/>
          <w:lang w:eastAsia="en-GB"/>
        </w:rPr>
        <w:t>Education in Chemistr</w:t>
      </w:r>
      <w:r w:rsidR="00F76B06">
        <w:rPr>
          <w:i/>
          <w:iCs/>
          <w:lang w:eastAsia="en-GB"/>
        </w:rPr>
        <w:t>y,</w:t>
      </w:r>
      <w:r w:rsidR="00F76B06">
        <w:rPr>
          <w:lang w:eastAsia="en-GB"/>
        </w:rPr>
        <w:t xml:space="preserve"> which can </w:t>
      </w:r>
      <w:proofErr w:type="gramStart"/>
      <w:r w:rsidR="00F76B06">
        <w:rPr>
          <w:lang w:eastAsia="en-GB"/>
        </w:rPr>
        <w:t>be viewed</w:t>
      </w:r>
      <w:proofErr w:type="gramEnd"/>
      <w:r w:rsidR="00F76B06">
        <w:rPr>
          <w:lang w:eastAsia="en-GB"/>
        </w:rPr>
        <w:t xml:space="preserve"> at: </w:t>
      </w:r>
      <w:hyperlink r:id="rId11" w:history="1">
        <w:r w:rsidR="00763C6B" w:rsidRPr="00763C6B">
          <w:rPr>
            <w:rStyle w:val="Hyperlink"/>
            <w:lang w:eastAsia="en-GB"/>
          </w:rPr>
          <w:t>rsc.li/3GAhIoV</w:t>
        </w:r>
      </w:hyperlink>
    </w:p>
    <w:p w14:paraId="27A1EBAA" w14:textId="0112171D" w:rsidR="00802D34" w:rsidRPr="006E303A" w:rsidRDefault="00802D34" w:rsidP="00BE2404">
      <w:pPr>
        <w:pStyle w:val="RSCBasictext"/>
      </w:pPr>
      <w:r w:rsidRPr="006E303A">
        <w:t xml:space="preserve">The questions are designed to </w:t>
      </w:r>
      <w:r w:rsidR="00C60DD4" w:rsidRPr="006E303A">
        <w:t xml:space="preserve">review your knowledge and understanding of polymer chemistry, as well as other topics you have studied that relate to </w:t>
      </w:r>
      <w:r w:rsidR="008F1825">
        <w:t xml:space="preserve">the </w:t>
      </w:r>
      <w:r w:rsidR="008B7565" w:rsidRPr="006E303A">
        <w:t>reactions and properties of polymers.</w:t>
      </w:r>
    </w:p>
    <w:p w14:paraId="2199281A" w14:textId="3B4DADEB" w:rsidR="00551031" w:rsidRPr="006E303A" w:rsidRDefault="00802D34" w:rsidP="00BE2404">
      <w:pPr>
        <w:pStyle w:val="RSCBasictext"/>
      </w:pPr>
      <w:r w:rsidRPr="006E303A">
        <w:t xml:space="preserve">It </w:t>
      </w:r>
      <w:r w:rsidR="008F1825">
        <w:t>is</w:t>
      </w:r>
      <w:r w:rsidRPr="006E303A">
        <w:t xml:space="preserve"> helpful </w:t>
      </w:r>
      <w:r w:rsidR="008F1825">
        <w:t>if you</w:t>
      </w:r>
      <w:r w:rsidRPr="006E303A">
        <w:t xml:space="preserve"> read the article before attempting the questions</w:t>
      </w:r>
      <w:r w:rsidR="00BC4B84" w:rsidRPr="006E303A">
        <w:t xml:space="preserve"> as this sets the context.</w:t>
      </w:r>
      <w:r w:rsidRPr="006E303A">
        <w:t xml:space="preserve"> </w:t>
      </w:r>
      <w:r w:rsidR="00BC4B84" w:rsidRPr="006E303A">
        <w:t>However</w:t>
      </w:r>
      <w:r w:rsidR="00BD190A" w:rsidRPr="006E303A">
        <w:t>,</w:t>
      </w:r>
      <w:r w:rsidRPr="006E303A">
        <w:t xml:space="preserve"> any essential information </w:t>
      </w:r>
      <w:r w:rsidR="00BC4B84" w:rsidRPr="006E303A">
        <w:t>not expected from</w:t>
      </w:r>
      <w:r w:rsidRPr="006E303A">
        <w:t xml:space="preserve"> your prior knowledge of chemistry is given in the questions.</w:t>
      </w:r>
    </w:p>
    <w:p w14:paraId="2F7DAC8C" w14:textId="77777777" w:rsidR="00BC4B84" w:rsidRDefault="00BC4B84">
      <w:pPr>
        <w:ind w:left="714" w:hanging="357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1BD558E3" w14:textId="3E5DCC91" w:rsidR="00364D56" w:rsidRDefault="00364D56" w:rsidP="00364D56">
      <w:pPr>
        <w:pStyle w:val="RSCH2"/>
      </w:pPr>
      <w:r>
        <w:lastRenderedPageBreak/>
        <w:t>Question</w:t>
      </w:r>
      <w:r w:rsidR="009F5E44">
        <w:t>s</w:t>
      </w:r>
    </w:p>
    <w:p w14:paraId="63D2D809" w14:textId="6B57C5AA" w:rsidR="000178CD" w:rsidRDefault="0005783B" w:rsidP="004358BC">
      <w:pPr>
        <w:pStyle w:val="RSCnumberedlist"/>
        <w:tabs>
          <w:tab w:val="left" w:pos="2410"/>
        </w:tabs>
      </w:pPr>
      <w:r>
        <w:t xml:space="preserve">Polystyrene is </w:t>
      </w:r>
      <w:r w:rsidR="008F1825">
        <w:t>an</w:t>
      </w:r>
      <w:r>
        <w:t xml:space="preserve"> insulation material</w:t>
      </w:r>
      <w:r w:rsidR="008F1825">
        <w:t xml:space="preserve"> </w:t>
      </w:r>
      <w:r>
        <w:t>used in the construction industry. The structure of a short section of polystyrene is shown below.</w:t>
      </w:r>
      <w:r w:rsidR="009F5E44">
        <w:br/>
      </w:r>
      <w:r w:rsidR="00384C95">
        <w:tab/>
      </w:r>
      <w:r w:rsidR="00384C95">
        <w:tab/>
      </w:r>
      <w:r w:rsidR="00601773">
        <w:tab/>
      </w:r>
      <w:r w:rsidR="00384C95">
        <w:rPr>
          <w:noProof/>
        </w:rPr>
        <w:drawing>
          <wp:inline distT="0" distB="0" distL="0" distR="0" wp14:anchorId="607A2038" wp14:editId="3BC29051">
            <wp:extent cx="3214020" cy="1314450"/>
            <wp:effectExtent l="0" t="0" r="5715" b="0"/>
            <wp:docPr id="2" name="Picture 2" descr="Polystyrene's structur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olystyrene's structural formula"/>
                    <pic:cNvPicPr/>
                  </pic:nvPicPr>
                  <pic:blipFill rotWithShape="1">
                    <a:blip r:embed="rId12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2558" b="9287"/>
                    <a:stretch/>
                  </pic:blipFill>
                  <pic:spPr bwMode="auto">
                    <a:xfrm>
                      <a:off x="0" y="0"/>
                      <a:ext cx="3220659" cy="13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76E52" w14:textId="09E2CFFC" w:rsidR="00364D56" w:rsidRDefault="0005783B" w:rsidP="009F5E44">
      <w:pPr>
        <w:pStyle w:val="RSCletteredlist"/>
      </w:pPr>
      <w:r>
        <w:t xml:space="preserve"> </w:t>
      </w:r>
      <w:r w:rsidR="009F5E44">
        <w:t>Draw the structure of the repeat unit of polystyrene.</w:t>
      </w:r>
      <w:r w:rsidR="009F5E44">
        <w:br/>
      </w:r>
    </w:p>
    <w:p w14:paraId="1881C310" w14:textId="47475013" w:rsidR="00BC4B84" w:rsidRDefault="00BC4B84" w:rsidP="00BC4B84">
      <w:pPr>
        <w:pStyle w:val="RSCMarks"/>
      </w:pPr>
      <w:r>
        <w:t>(1 mark)</w:t>
      </w:r>
    </w:p>
    <w:p w14:paraId="702C2964" w14:textId="11B3F9F6" w:rsidR="009F5E44" w:rsidRDefault="009F5E44" w:rsidP="009F5E44">
      <w:pPr>
        <w:pStyle w:val="RSCletteredlist"/>
      </w:pPr>
      <w:r>
        <w:t>Draw the structure of the monomer which</w:t>
      </w:r>
      <w:r w:rsidR="000178CD">
        <w:t xml:space="preserve"> makes</w:t>
      </w:r>
      <w:r>
        <w:t xml:space="preserve"> polystyrene.</w:t>
      </w:r>
      <w:r>
        <w:br/>
      </w:r>
    </w:p>
    <w:p w14:paraId="45160F08" w14:textId="02A9924A" w:rsidR="00BC4B84" w:rsidRDefault="00BC4B84" w:rsidP="00BC4B84">
      <w:pPr>
        <w:pStyle w:val="RSCMarks"/>
      </w:pPr>
      <w:r>
        <w:t>(1 mark)</w:t>
      </w:r>
    </w:p>
    <w:p w14:paraId="0F98CBE1" w14:textId="60B5FC2A" w:rsidR="004554AA" w:rsidRDefault="009D4638" w:rsidP="009F5E44">
      <w:pPr>
        <w:pStyle w:val="RSCletteredlist"/>
      </w:pPr>
      <w:r>
        <w:t>State the type of polymerisation used to make polystyrene from its monomer.</w:t>
      </w:r>
      <w:r w:rsidR="004554AA">
        <w:br/>
      </w:r>
    </w:p>
    <w:p w14:paraId="4097C747" w14:textId="50BDD563" w:rsidR="00BC4B84" w:rsidRDefault="00BC4B84" w:rsidP="00BC4B84">
      <w:pPr>
        <w:pStyle w:val="RSCMarks"/>
      </w:pPr>
      <w:r>
        <w:t>(1 mark)</w:t>
      </w:r>
    </w:p>
    <w:p w14:paraId="4F0CB2DF" w14:textId="4A99CF4F" w:rsidR="00D177A4" w:rsidRDefault="0098345B" w:rsidP="004554AA">
      <w:pPr>
        <w:pStyle w:val="RSCnumberedlist"/>
      </w:pPr>
      <w:r>
        <w:t>T</w:t>
      </w:r>
      <w:r w:rsidR="004554AA">
        <w:t xml:space="preserve">he gases used </w:t>
      </w:r>
      <w:r>
        <w:t xml:space="preserve">in </w:t>
      </w:r>
      <w:r w:rsidR="00BE2404">
        <w:t>polystyrene insulation</w:t>
      </w:r>
      <w:r w:rsidR="00BE2404" w:rsidDel="00BE2404">
        <w:t xml:space="preserve"> </w:t>
      </w:r>
      <w:r>
        <w:t>manufactur</w:t>
      </w:r>
      <w:r w:rsidR="00BE2404">
        <w:t>ing</w:t>
      </w:r>
      <w:r>
        <w:t xml:space="preserve"> have changed over recent years.</w:t>
      </w:r>
    </w:p>
    <w:p w14:paraId="22795863" w14:textId="2D61AF4C" w:rsidR="004358BC" w:rsidRDefault="005E3BF7" w:rsidP="004358BC">
      <w:pPr>
        <w:pStyle w:val="RSCletteredlist"/>
        <w:numPr>
          <w:ilvl w:val="0"/>
          <w:numId w:val="23"/>
        </w:numPr>
      </w:pPr>
      <w:r w:rsidRPr="005E3BF7">
        <w:t>Chlorofluorocarbons</w:t>
      </w:r>
      <w:r>
        <w:t xml:space="preserve"> (</w:t>
      </w:r>
      <w:r w:rsidR="0098345B">
        <w:t>CFCs</w:t>
      </w:r>
      <w:r>
        <w:t>)</w:t>
      </w:r>
      <w:r w:rsidR="0098345B">
        <w:t xml:space="preserve"> were originally </w:t>
      </w:r>
      <w:r>
        <w:t>used but</w:t>
      </w:r>
      <w:r w:rsidR="0098345B">
        <w:t xml:space="preserve"> were banned </w:t>
      </w:r>
      <w:r w:rsidR="00D04E89">
        <w:t xml:space="preserve">in the 1980s </w:t>
      </w:r>
      <w:r w:rsidR="0098345B">
        <w:t xml:space="preserve">because they </w:t>
      </w:r>
      <w:r w:rsidR="008F1825">
        <w:t>are</w:t>
      </w:r>
      <w:r w:rsidR="0098345B">
        <w:t xml:space="preserve"> harmful to the environment. </w:t>
      </w:r>
      <w:r w:rsidR="000178CD">
        <w:t>Describe</w:t>
      </w:r>
      <w:r w:rsidR="00BC4B84">
        <w:t xml:space="preserve"> </w:t>
      </w:r>
      <w:r w:rsidR="0098345B">
        <w:t xml:space="preserve">briefly </w:t>
      </w:r>
      <w:r w:rsidR="00C156DD">
        <w:t>how</w:t>
      </w:r>
      <w:r w:rsidR="002D37DF">
        <w:t xml:space="preserve"> CFCs</w:t>
      </w:r>
      <w:r w:rsidR="00C156DD">
        <w:t xml:space="preserve"> </w:t>
      </w:r>
      <w:r w:rsidR="00B42E25">
        <w:t xml:space="preserve">harm the </w:t>
      </w:r>
      <w:r w:rsidR="00C156DD">
        <w:t>environment</w:t>
      </w:r>
      <w:r w:rsidR="002D37DF">
        <w:t>.</w:t>
      </w:r>
    </w:p>
    <w:p w14:paraId="252EB677" w14:textId="52EC5FA5" w:rsidR="000178CD" w:rsidRPr="000178CD" w:rsidRDefault="00BC4B84" w:rsidP="000178CD">
      <w:pPr>
        <w:pStyle w:val="RSCMarks"/>
      </w:pPr>
      <w:r>
        <w:t>(2 marks)</w:t>
      </w:r>
    </w:p>
    <w:p w14:paraId="3D2E668D" w14:textId="73DFB5BC" w:rsidR="00BC4B84" w:rsidRDefault="0098345B" w:rsidP="004358BC">
      <w:pPr>
        <w:pStyle w:val="RSCletteredlist"/>
      </w:pPr>
      <w:r>
        <w:t xml:space="preserve">HFC-134a was introduced as a less harmful replacement for CFCs. </w:t>
      </w:r>
      <w:r w:rsidR="002D37DF">
        <w:t xml:space="preserve">The structure of HFC-134a is shown below. </w:t>
      </w:r>
      <w:r w:rsidR="002D37DF">
        <w:br/>
      </w:r>
      <w:r w:rsidR="000178CD">
        <w:rPr>
          <w:noProof/>
        </w:rPr>
        <w:drawing>
          <wp:inline distT="0" distB="0" distL="0" distR="0" wp14:anchorId="5F354192" wp14:editId="119A1829">
            <wp:extent cx="914400" cy="730304"/>
            <wp:effectExtent l="0" t="0" r="0" b="0"/>
            <wp:docPr id="7" name="Picture 7" descr="HFC-134a's structur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FC-134a's structural formula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23461" r="24433" b="6824"/>
                    <a:stretch/>
                  </pic:blipFill>
                  <pic:spPr bwMode="auto">
                    <a:xfrm>
                      <a:off x="0" y="0"/>
                      <a:ext cx="929659" cy="74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>Give the IUPAC name for this compound.</w:t>
      </w:r>
    </w:p>
    <w:p w14:paraId="172A835C" w14:textId="73A9F47B" w:rsidR="002D37DF" w:rsidRDefault="00BC4B84" w:rsidP="00BC4B84">
      <w:pPr>
        <w:pStyle w:val="RSCMarks"/>
      </w:pPr>
      <w:r>
        <w:t>(1 mark)</w:t>
      </w:r>
    </w:p>
    <w:p w14:paraId="2BC74718" w14:textId="01981B6F" w:rsidR="004358BC" w:rsidRDefault="0098345B" w:rsidP="004358BC">
      <w:pPr>
        <w:pStyle w:val="RSCletteredlist"/>
      </w:pPr>
      <w:r>
        <w:t xml:space="preserve">HFCs are now being replaced by other compounds with lower global warming potential. </w:t>
      </w:r>
      <w:r w:rsidR="00186B43">
        <w:t>One of the gases replacing HFCs is 1,3,3,3</w:t>
      </w:r>
      <w:r w:rsidR="008F1825">
        <w:t>-</w:t>
      </w:r>
      <w:r w:rsidR="00186B43">
        <w:t xml:space="preserve">tetrafluoropropene. Draw the </w:t>
      </w:r>
      <w:r w:rsidR="00186B43" w:rsidRPr="000178CD">
        <w:t>skeletal</w:t>
      </w:r>
      <w:r w:rsidR="00186B43">
        <w:t xml:space="preserve"> formula of </w:t>
      </w:r>
      <w:r>
        <w:t>this compound</w:t>
      </w:r>
      <w:r w:rsidR="000178CD">
        <w:t>.</w:t>
      </w:r>
    </w:p>
    <w:p w14:paraId="475AC5B5" w14:textId="77777777" w:rsidR="004358BC" w:rsidRDefault="004358BC" w:rsidP="004358BC">
      <w:pPr>
        <w:pStyle w:val="RSCletteredlist"/>
        <w:numPr>
          <w:ilvl w:val="0"/>
          <w:numId w:val="0"/>
        </w:numPr>
        <w:ind w:left="360"/>
      </w:pPr>
    </w:p>
    <w:p w14:paraId="45FE2A78" w14:textId="05C88C5B" w:rsidR="00BD500B" w:rsidRDefault="00BD500B" w:rsidP="00BD500B">
      <w:pPr>
        <w:pStyle w:val="RSCMarks"/>
      </w:pPr>
      <w:r>
        <w:t>(1 mark)</w:t>
      </w:r>
    </w:p>
    <w:p w14:paraId="5E7D89D6" w14:textId="1CC3AAAC" w:rsidR="00384C95" w:rsidRDefault="009D4638" w:rsidP="00384C95">
      <w:pPr>
        <w:pStyle w:val="RSCnumberedlist"/>
      </w:pPr>
      <w:r>
        <w:lastRenderedPageBreak/>
        <w:t xml:space="preserve">Polyurethane is </w:t>
      </w:r>
      <w:r w:rsidR="00990F3B">
        <w:t xml:space="preserve">a polymer </w:t>
      </w:r>
      <w:r w:rsidR="00C02F00">
        <w:t>commonly used to make insulating fo</w:t>
      </w:r>
      <w:r w:rsidR="00990F3B">
        <w:t>a</w:t>
      </w:r>
      <w:r w:rsidR="00C02F00">
        <w:t xml:space="preserve">ms. </w:t>
      </w:r>
      <w:r w:rsidR="000178CD">
        <w:t xml:space="preserve">Polyurethane is made </w:t>
      </w:r>
      <w:r w:rsidR="00384C95">
        <w:t>from two different monomers, shown below.</w:t>
      </w:r>
      <w:r w:rsidR="00384C95">
        <w:br/>
      </w:r>
      <w:r w:rsidR="00384C95">
        <w:tab/>
      </w:r>
      <w:r w:rsidR="00384C95">
        <w:tab/>
      </w:r>
      <w:r w:rsidR="00A72130">
        <w:rPr>
          <w:noProof/>
        </w:rPr>
        <w:drawing>
          <wp:inline distT="0" distB="0" distL="0" distR="0" wp14:anchorId="05CC43FD" wp14:editId="28BA2056">
            <wp:extent cx="3348151" cy="1014730"/>
            <wp:effectExtent l="0" t="0" r="5080" b="0"/>
            <wp:docPr id="11" name="Picture 11" descr=" 4,4’-diphenylmethane diisocyanate's structur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 4,4’-diphenylmethane diisocyanate's structural formul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51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30">
        <w:rPr>
          <w:noProof/>
        </w:rPr>
        <w:drawing>
          <wp:inline distT="0" distB="0" distL="0" distR="0" wp14:anchorId="5D5CECD3" wp14:editId="2F3A8414">
            <wp:extent cx="1253634" cy="1018540"/>
            <wp:effectExtent l="0" t="0" r="3810" b="0"/>
            <wp:docPr id="9" name="Picture 9" descr="Ethane-1,2-diol's structur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thane-1,2-diol's structural formula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r="10938"/>
                    <a:stretch/>
                  </pic:blipFill>
                  <pic:spPr bwMode="auto">
                    <a:xfrm>
                      <a:off x="0" y="0"/>
                      <a:ext cx="1256625" cy="102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A18EC" w14:textId="2DE78E8E" w:rsidR="00D30DB2" w:rsidRDefault="00F606FC" w:rsidP="004358BC">
      <w:pPr>
        <w:pStyle w:val="RSCnumberedlist"/>
        <w:numPr>
          <w:ilvl w:val="0"/>
          <w:numId w:val="0"/>
        </w:numPr>
        <w:tabs>
          <w:tab w:val="clear" w:pos="851"/>
          <w:tab w:val="left" w:pos="709"/>
          <w:tab w:val="left" w:pos="3969"/>
          <w:tab w:val="left" w:pos="5387"/>
        </w:tabs>
        <w:ind w:left="360"/>
      </w:pPr>
      <w:r>
        <w:tab/>
      </w:r>
      <w:r>
        <w:tab/>
      </w:r>
      <w:r w:rsidR="00A72130">
        <w:t xml:space="preserve">     </w:t>
      </w:r>
      <w:r w:rsidR="00C01EAC">
        <w:t xml:space="preserve">4,4’-diphenylmethane </w:t>
      </w:r>
      <w:r w:rsidR="00A8267F">
        <w:t>d</w:t>
      </w:r>
      <w:r>
        <w:t>iisocyanate</w:t>
      </w:r>
      <w:r w:rsidR="00A72130">
        <w:tab/>
      </w:r>
      <w:proofErr w:type="gramStart"/>
      <w:r w:rsidR="00A72130">
        <w:tab/>
        <w:t xml:space="preserve">  </w:t>
      </w:r>
      <w:r w:rsidR="00C01EAC">
        <w:t>ethane</w:t>
      </w:r>
      <w:proofErr w:type="gramEnd"/>
      <w:r w:rsidR="00C01EAC">
        <w:t>-1,2-</w:t>
      </w:r>
      <w:r>
        <w:t>diol</w:t>
      </w:r>
      <w:r w:rsidR="005E225A">
        <w:br/>
      </w:r>
      <w:r>
        <w:br/>
      </w:r>
      <w:r w:rsidR="00A8267F">
        <w:rPr>
          <w:noProof/>
        </w:rPr>
        <w:drawing>
          <wp:inline distT="0" distB="0" distL="0" distR="0" wp14:anchorId="3962EE28" wp14:editId="4ABD2524">
            <wp:extent cx="4914900" cy="1519629"/>
            <wp:effectExtent l="0" t="0" r="0" b="4445"/>
            <wp:docPr id="5" name="Picture 5" descr="A section of polyure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ection of polyurethane"/>
                    <pic:cNvPicPr/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/>
                    <a:stretch/>
                  </pic:blipFill>
                  <pic:spPr bwMode="auto">
                    <a:xfrm>
                      <a:off x="0" y="0"/>
                      <a:ext cx="5012292" cy="154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25A">
        <w:br/>
      </w:r>
      <w:r w:rsidR="005E225A">
        <w:tab/>
      </w:r>
      <w:r w:rsidR="005E225A">
        <w:tab/>
      </w:r>
      <w:r w:rsidR="005E225A">
        <w:tab/>
        <w:t>carbamate (urethane) linkage</w:t>
      </w:r>
      <w:r w:rsidR="005E225A">
        <w:br/>
      </w:r>
    </w:p>
    <w:p w14:paraId="53B1B2C1" w14:textId="2636E0B8" w:rsidR="00392202" w:rsidRDefault="00C02F00" w:rsidP="00392202">
      <w:pPr>
        <w:pStyle w:val="RSCletteredlist"/>
        <w:numPr>
          <w:ilvl w:val="0"/>
          <w:numId w:val="19"/>
        </w:numPr>
        <w:tabs>
          <w:tab w:val="left" w:pos="2552"/>
        </w:tabs>
      </w:pPr>
      <w:r>
        <w:t>The alcohol group on the diol acts as a nucleophile in this reaction.</w:t>
      </w:r>
      <w:r w:rsidR="00392202">
        <w:t xml:space="preserve"> State the meaning of the term nucleophile.</w:t>
      </w:r>
    </w:p>
    <w:p w14:paraId="684E9A33" w14:textId="608290AE" w:rsidR="00BD500B" w:rsidRDefault="00BD500B" w:rsidP="00BD500B">
      <w:pPr>
        <w:pStyle w:val="RSCMarks"/>
      </w:pPr>
      <w:r>
        <w:t>(1 mark)</w:t>
      </w:r>
    </w:p>
    <w:p w14:paraId="30AA1E22" w14:textId="7FC47236" w:rsidR="000178CD" w:rsidRDefault="000178CD" w:rsidP="00576155">
      <w:pPr>
        <w:pStyle w:val="RSCletteredlist"/>
        <w:numPr>
          <w:ilvl w:val="0"/>
          <w:numId w:val="19"/>
        </w:numPr>
        <w:tabs>
          <w:tab w:val="left" w:pos="2835"/>
        </w:tabs>
      </w:pPr>
      <w:r>
        <w:t xml:space="preserve">The </w:t>
      </w:r>
      <w:r w:rsidR="00C02F00">
        <w:t xml:space="preserve">diagram below </w:t>
      </w:r>
      <w:r>
        <w:t>shows part of the monomers. Co</w:t>
      </w:r>
      <w:r w:rsidR="006E303A">
        <w:t xml:space="preserve">py </w:t>
      </w:r>
      <w:r w:rsidR="005E3BF7">
        <w:t xml:space="preserve">the monomers </w:t>
      </w:r>
      <w:r w:rsidR="006E303A">
        <w:t>and co</w:t>
      </w:r>
      <w:r>
        <w:t>mplete the first step of the mechanism by adding:</w:t>
      </w:r>
    </w:p>
    <w:p w14:paraId="290806B3" w14:textId="10DDE12D" w:rsidR="000178CD" w:rsidRDefault="00C02F00" w:rsidP="000178CD">
      <w:pPr>
        <w:pStyle w:val="RSCBulletedlist"/>
      </w:pPr>
      <w:r>
        <w:t>any lone pairs</w:t>
      </w:r>
      <w:r w:rsidR="000178CD">
        <w:t xml:space="preserve"> of electrons involved in the first step</w:t>
      </w:r>
      <w:r w:rsidR="008F1825">
        <w:t>,</w:t>
      </w:r>
    </w:p>
    <w:p w14:paraId="0F5DD15E" w14:textId="23DEA7A8" w:rsidR="004358BC" w:rsidRDefault="000178CD" w:rsidP="004358BC">
      <w:pPr>
        <w:pStyle w:val="RSCBulletedlist"/>
      </w:pPr>
      <w:r>
        <w:t>two curly arrows.</w:t>
      </w:r>
      <w:r w:rsidR="00C02F00">
        <w:br/>
      </w:r>
      <w:r w:rsidR="00B44A27">
        <w:tab/>
      </w:r>
      <w:r w:rsidR="00C02F00">
        <w:rPr>
          <w:noProof/>
        </w:rPr>
        <w:drawing>
          <wp:inline distT="0" distB="0" distL="0" distR="0" wp14:anchorId="15D045A4" wp14:editId="41F5614A">
            <wp:extent cx="2731558" cy="847725"/>
            <wp:effectExtent l="0" t="0" r="0" b="0"/>
            <wp:docPr id="6" name="Picture 6" descr="Diagram showing part of the monomers 4,4’-diphenylmethane diisocyanate and ethane-1,2-d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 showing part of the monomers 4,4’-diphenylmethane diisocyanate and ethane-1,2-diol"/>
                    <pic:cNvPicPr/>
                  </pic:nvPicPr>
                  <pic:blipFill rotWithShape="1">
                    <a:blip r:embed="rId19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7489" r="4526" b="8427"/>
                    <a:stretch/>
                  </pic:blipFill>
                  <pic:spPr bwMode="auto">
                    <a:xfrm>
                      <a:off x="0" y="0"/>
                      <a:ext cx="2736011" cy="84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053EC" w14:textId="3162B15A" w:rsidR="00BD500B" w:rsidRDefault="00BD500B" w:rsidP="00BD500B">
      <w:pPr>
        <w:pStyle w:val="RSCMarks"/>
      </w:pPr>
      <w:r>
        <w:t>(</w:t>
      </w:r>
      <w:r w:rsidR="00601773">
        <w:t>3</w:t>
      </w:r>
      <w:r>
        <w:t xml:space="preserve"> marks)</w:t>
      </w:r>
    </w:p>
    <w:p w14:paraId="05523702" w14:textId="2E18C2C9" w:rsidR="004C6147" w:rsidRDefault="002B70C0" w:rsidP="00BD415C">
      <w:pPr>
        <w:pStyle w:val="RSCnumberedlist"/>
      </w:pPr>
      <w:r>
        <w:t xml:space="preserve">Polyurethane is not </w:t>
      </w:r>
      <w:r w:rsidR="004C6147">
        <w:t>easy to recycle due</w:t>
      </w:r>
      <w:r w:rsidR="00960309">
        <w:t xml:space="preserve"> to</w:t>
      </w:r>
      <w:r w:rsidR="004C6147">
        <w:t xml:space="preserve"> its high melting point.</w:t>
      </w:r>
      <w:r w:rsidR="00E36551">
        <w:t xml:space="preserve"> This is partly due to the strength of the intermolecular forces between the polymer chains.</w:t>
      </w:r>
    </w:p>
    <w:p w14:paraId="6F1CEF0D" w14:textId="09BB7E87" w:rsidR="00E36551" w:rsidRDefault="004C6147" w:rsidP="00BD500B">
      <w:pPr>
        <w:pStyle w:val="RSCletteredlist"/>
        <w:numPr>
          <w:ilvl w:val="0"/>
          <w:numId w:val="21"/>
        </w:numPr>
        <w:spacing w:after="120"/>
        <w:ind w:hanging="357"/>
        <w:contextualSpacing w:val="0"/>
      </w:pPr>
      <w:r>
        <w:t xml:space="preserve">Use the structure </w:t>
      </w:r>
      <w:r w:rsidR="00BD500B">
        <w:t>of polyurethane</w:t>
      </w:r>
      <w:r w:rsidR="00B42E25">
        <w:t xml:space="preserve"> given</w:t>
      </w:r>
      <w:r w:rsidR="00BD500B">
        <w:t xml:space="preserve"> </w:t>
      </w:r>
      <w:r w:rsidR="000178CD">
        <w:t xml:space="preserve">in question 3 </w:t>
      </w:r>
      <w:r>
        <w:t>to identif</w:t>
      </w:r>
      <w:r w:rsidR="00E36551">
        <w:t xml:space="preserve">y the </w:t>
      </w:r>
      <w:r>
        <w:t>type of intermolecular force that occur</w:t>
      </w:r>
      <w:r w:rsidR="00E36551">
        <w:t xml:space="preserve">s </w:t>
      </w:r>
      <w:r>
        <w:t>between</w:t>
      </w:r>
      <w:r w:rsidR="00E36551">
        <w:t>:</w:t>
      </w:r>
    </w:p>
    <w:p w14:paraId="5025CD0E" w14:textId="2B1432A5" w:rsidR="00E36551" w:rsidRDefault="004C6147" w:rsidP="00BD500B">
      <w:pPr>
        <w:pStyle w:val="RSCromannumeralsublist"/>
        <w:spacing w:after="120"/>
        <w:ind w:left="1276" w:hanging="357"/>
        <w:contextualSpacing w:val="0"/>
      </w:pPr>
      <w:r>
        <w:t xml:space="preserve">the </w:t>
      </w:r>
      <w:r w:rsidR="00E36551">
        <w:t>carbamate linkages</w:t>
      </w:r>
      <w:r w:rsidR="000178CD">
        <w:t xml:space="preserve"> in different polymer chains</w:t>
      </w:r>
      <w:r w:rsidR="008F1825">
        <w:t>,</w:t>
      </w:r>
    </w:p>
    <w:p w14:paraId="7E395678" w14:textId="2DCC6BAC" w:rsidR="00BD500B" w:rsidRDefault="00E36551" w:rsidP="00BD500B">
      <w:pPr>
        <w:pStyle w:val="RSCromannumeralsublist"/>
        <w:spacing w:after="120"/>
        <w:ind w:left="1276" w:hanging="357"/>
        <w:contextualSpacing w:val="0"/>
      </w:pPr>
      <w:r>
        <w:t>the benzene ring</w:t>
      </w:r>
      <w:r w:rsidR="000178CD">
        <w:t>s in different polymer chains</w:t>
      </w:r>
      <w:r>
        <w:t>.</w:t>
      </w:r>
    </w:p>
    <w:p w14:paraId="65D31C63" w14:textId="5F2B00A1" w:rsidR="002B70C0" w:rsidRDefault="00BD500B" w:rsidP="00BD500B">
      <w:pPr>
        <w:pStyle w:val="RSCMarks"/>
      </w:pPr>
      <w:r>
        <w:t>(2 mark</w:t>
      </w:r>
      <w:r w:rsidR="00D30DB2">
        <w:t>s</w:t>
      </w:r>
      <w:r>
        <w:t>)</w:t>
      </w:r>
    </w:p>
    <w:p w14:paraId="0FC405F2" w14:textId="77777777" w:rsidR="004358BC" w:rsidRDefault="004358BC" w:rsidP="00BD500B">
      <w:pPr>
        <w:pStyle w:val="RSCMarks"/>
      </w:pPr>
    </w:p>
    <w:p w14:paraId="360D4C03" w14:textId="6E24C624" w:rsidR="00BD500B" w:rsidRDefault="000178CD" w:rsidP="00576155">
      <w:pPr>
        <w:pStyle w:val="RSCletteredlist"/>
        <w:tabs>
          <w:tab w:val="left" w:pos="3261"/>
        </w:tabs>
      </w:pPr>
      <w:r>
        <w:lastRenderedPageBreak/>
        <w:t>T</w:t>
      </w:r>
      <w:r w:rsidR="00E36551">
        <w:t xml:space="preserve">he diagram </w:t>
      </w:r>
      <w:r w:rsidR="00BD500B">
        <w:t xml:space="preserve">below </w:t>
      </w:r>
      <w:r w:rsidR="00E36551">
        <w:t>show</w:t>
      </w:r>
      <w:r>
        <w:t xml:space="preserve">s a </w:t>
      </w:r>
      <w:r w:rsidR="00B42E25">
        <w:t>s</w:t>
      </w:r>
      <w:r>
        <w:t xml:space="preserve">ection of polyurethane chain. </w:t>
      </w:r>
      <w:r w:rsidR="00B42E25">
        <w:t xml:space="preserve">Draw </w:t>
      </w:r>
      <w:r w:rsidR="006E303A">
        <w:t>this section</w:t>
      </w:r>
      <w:r w:rsidR="00BE2404">
        <w:t xml:space="preserve"> and</w:t>
      </w:r>
      <w:r w:rsidR="006E303A">
        <w:t xml:space="preserve"> </w:t>
      </w:r>
      <w:r w:rsidR="00B42E25">
        <w:t>a second parallel section of polyurethane chain</w:t>
      </w:r>
      <w:r w:rsidR="006E303A">
        <w:t xml:space="preserve">. Add </w:t>
      </w:r>
      <w:r w:rsidR="00B42E25" w:rsidRPr="00B42E25">
        <w:t>the intermolecular force that connects the carbamate linkages in the different chains.</w:t>
      </w:r>
      <w:r w:rsidR="0013455F">
        <w:br/>
      </w:r>
      <w:r w:rsidR="004800E7">
        <w:br/>
      </w:r>
      <w:r w:rsidR="004800E7">
        <w:tab/>
      </w:r>
      <w:r w:rsidR="004800E7">
        <w:rPr>
          <w:noProof/>
        </w:rPr>
        <w:drawing>
          <wp:inline distT="0" distB="0" distL="0" distR="0" wp14:anchorId="4B234387" wp14:editId="642164BC">
            <wp:extent cx="1847850" cy="885190"/>
            <wp:effectExtent l="0" t="0" r="0" b="0"/>
            <wp:docPr id="8" name="Picture 8" descr="A section of polyurethane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ection of polyurethane chain"/>
                    <pic:cNvPicPr/>
                  </pic:nvPicPr>
                  <pic:blipFill rotWithShape="1">
                    <a:blip r:embed="rId2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13092" r="5873"/>
                    <a:stretch/>
                  </pic:blipFill>
                  <pic:spPr bwMode="auto">
                    <a:xfrm>
                      <a:off x="0" y="0"/>
                      <a:ext cx="1859782" cy="89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6B298" w14:textId="04416A32" w:rsidR="00E36551" w:rsidRDefault="00BD500B" w:rsidP="00BD500B">
      <w:pPr>
        <w:pStyle w:val="RSCMarks"/>
      </w:pPr>
      <w:r>
        <w:t>(</w:t>
      </w:r>
      <w:r w:rsidR="00383119">
        <w:t>1</w:t>
      </w:r>
      <w:r>
        <w:t xml:space="preserve"> mark)</w:t>
      </w:r>
    </w:p>
    <w:p w14:paraId="70AB675C" w14:textId="24A342F9" w:rsidR="0013455F" w:rsidRDefault="0013455F" w:rsidP="00E36551">
      <w:pPr>
        <w:pStyle w:val="RSCnumberedlist"/>
      </w:pPr>
      <w:r>
        <w:t xml:space="preserve">Polyurethane is not readily biodegradable. </w:t>
      </w:r>
      <w:r w:rsidR="00E36551">
        <w:t xml:space="preserve">One area of current research </w:t>
      </w:r>
      <w:r w:rsidR="00BD500B">
        <w:t xml:space="preserve">is </w:t>
      </w:r>
      <w:r>
        <w:t xml:space="preserve">to improve this </w:t>
      </w:r>
      <w:r w:rsidR="00E36551">
        <w:t xml:space="preserve">by </w:t>
      </w:r>
      <w:r w:rsidR="00B42E25">
        <w:t>adding</w:t>
      </w:r>
      <w:r w:rsidR="004800E7">
        <w:t xml:space="preserve"> polyester </w:t>
      </w:r>
      <w:r>
        <w:t>chains into the polymer structure</w:t>
      </w:r>
      <w:r w:rsidR="004800E7">
        <w:t>.</w:t>
      </w:r>
    </w:p>
    <w:p w14:paraId="6C98C9D1" w14:textId="78CBF771" w:rsidR="00BD500B" w:rsidRDefault="004800E7" w:rsidP="00576155">
      <w:pPr>
        <w:pStyle w:val="RSCletteredlist"/>
        <w:numPr>
          <w:ilvl w:val="0"/>
          <w:numId w:val="22"/>
        </w:numPr>
        <w:tabs>
          <w:tab w:val="left" w:pos="3261"/>
        </w:tabs>
      </w:pPr>
      <w:r>
        <w:t xml:space="preserve"> </w:t>
      </w:r>
      <w:r w:rsidR="0013455F">
        <w:t xml:space="preserve">Draw the repeat unit of the polyester chain formed by reaction of </w:t>
      </w:r>
      <w:r w:rsidR="00C01EAC">
        <w:t xml:space="preserve">ethane-1,2-diol (shown </w:t>
      </w:r>
      <w:r w:rsidR="00E315F9">
        <w:t>in question 3</w:t>
      </w:r>
      <w:r w:rsidR="00C01EAC">
        <w:t xml:space="preserve">) and </w:t>
      </w:r>
      <w:proofErr w:type="spellStart"/>
      <w:r w:rsidR="00C01EAC">
        <w:t>butanedioic</w:t>
      </w:r>
      <w:proofErr w:type="spellEnd"/>
      <w:r w:rsidR="00C01EAC">
        <w:t xml:space="preserve"> acid (shown below).</w:t>
      </w:r>
      <w:r w:rsidR="003525CB">
        <w:br/>
      </w:r>
      <w:r w:rsidR="00C01EAC">
        <w:br/>
      </w:r>
      <w:r w:rsidR="003525CB">
        <w:tab/>
      </w:r>
      <w:r w:rsidR="00C01EAC">
        <w:rPr>
          <w:noProof/>
        </w:rPr>
        <w:drawing>
          <wp:inline distT="0" distB="0" distL="0" distR="0" wp14:anchorId="48B27867" wp14:editId="3B43A768">
            <wp:extent cx="1804307" cy="971550"/>
            <wp:effectExtent l="0" t="0" r="5715" b="0"/>
            <wp:docPr id="10" name="Picture 10" descr="Butanedioic acid's structur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utanedioic acid's structural formula"/>
                    <pic:cNvPicPr/>
                  </pic:nvPicPr>
                  <pic:blipFill rotWithShape="1">
                    <a:blip r:embed="rId23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16447" r="12133" b="8717"/>
                    <a:stretch/>
                  </pic:blipFill>
                  <pic:spPr bwMode="auto">
                    <a:xfrm>
                      <a:off x="0" y="0"/>
                      <a:ext cx="1819531" cy="97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237A0" w14:textId="611A007C" w:rsidR="00E36551" w:rsidRDefault="00BD500B" w:rsidP="00BD500B">
      <w:pPr>
        <w:pStyle w:val="RSCMarks"/>
      </w:pPr>
      <w:r>
        <w:t>(2 marks)</w:t>
      </w:r>
    </w:p>
    <w:p w14:paraId="0F91498E" w14:textId="03034EAC" w:rsidR="00BD500B" w:rsidRDefault="00B42E25" w:rsidP="0013455F">
      <w:pPr>
        <w:pStyle w:val="RSCletteredlist"/>
        <w:numPr>
          <w:ilvl w:val="0"/>
          <w:numId w:val="22"/>
        </w:numPr>
      </w:pPr>
      <w:r>
        <w:t>Suggest</w:t>
      </w:r>
      <w:r w:rsidR="00C01EAC">
        <w:t xml:space="preserve"> why polyester chains such as this are more biodegradable than</w:t>
      </w:r>
      <w:r w:rsidR="003525CB">
        <w:t xml:space="preserve"> </w:t>
      </w:r>
      <w:r w:rsidR="00C01EAC">
        <w:t>polymers such as polystyrene.</w:t>
      </w:r>
    </w:p>
    <w:p w14:paraId="53BF79EB" w14:textId="64DE617B" w:rsidR="00BD500B" w:rsidRDefault="00BD500B" w:rsidP="00BD500B">
      <w:pPr>
        <w:pStyle w:val="RSCMarks"/>
      </w:pPr>
      <w:r>
        <w:t>(1 mark)</w:t>
      </w:r>
    </w:p>
    <w:p w14:paraId="424E86CC" w14:textId="13D239E2" w:rsidR="001C36AC" w:rsidRDefault="00B42E25" w:rsidP="001C36AC">
      <w:pPr>
        <w:pStyle w:val="RSCnumberedlist"/>
      </w:pPr>
      <w:r w:rsidRPr="00B42E25">
        <w:t>Until new biodegradable polymers are developed, the main method of</w:t>
      </w:r>
      <w:r>
        <w:t xml:space="preserve"> </w:t>
      </w:r>
      <w:r w:rsidRPr="00B42E25">
        <w:t>disposal</w:t>
      </w:r>
      <w:r>
        <w:t xml:space="preserve"> of</w:t>
      </w:r>
      <w:r w:rsidRPr="00B42E25">
        <w:t xml:space="preserve"> polymer</w:t>
      </w:r>
      <w:r>
        <w:t>s</w:t>
      </w:r>
      <w:r w:rsidRPr="00B42E25">
        <w:t xml:space="preserve"> </w:t>
      </w:r>
      <w:r>
        <w:t xml:space="preserve">used in the building industry </w:t>
      </w:r>
      <w:r w:rsidRPr="00B42E25">
        <w:t>is incineration.</w:t>
      </w:r>
      <w:r>
        <w:t xml:space="preserve"> </w:t>
      </w:r>
      <w:r w:rsidR="001C2FF8">
        <w:br/>
      </w:r>
      <w:r w:rsidR="001C2FF8">
        <w:br/>
        <w:t>Outline the advantages and disadvantages of incineration as a method of disposal of polymers.</w:t>
      </w:r>
    </w:p>
    <w:p w14:paraId="0D252184" w14:textId="392CFCE2" w:rsidR="00601773" w:rsidRDefault="001C2FF8" w:rsidP="00D30DB2">
      <w:pPr>
        <w:pStyle w:val="RSCMarks"/>
      </w:pPr>
      <w:r>
        <w:t>(3 marks)</w:t>
      </w:r>
    </w:p>
    <w:p w14:paraId="23A71A83" w14:textId="0FEB0C80" w:rsidR="00601773" w:rsidRDefault="00601773" w:rsidP="001C2FF8">
      <w:pPr>
        <w:pStyle w:val="RSCMarks"/>
      </w:pPr>
      <w:r>
        <w:t>T</w:t>
      </w:r>
      <w:r w:rsidR="00BE2404">
        <w:t>otal</w:t>
      </w:r>
      <w:r>
        <w:t>: 20 marks</w:t>
      </w:r>
    </w:p>
    <w:p w14:paraId="4571D99E" w14:textId="474B452B" w:rsidR="00025C50" w:rsidRPr="005C39AE" w:rsidRDefault="00AC4C09" w:rsidP="00311379">
      <w:pPr>
        <w:pStyle w:val="RSCBasic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511349" wp14:editId="5F62283F">
                <wp:simplePos x="0" y="0"/>
                <wp:positionH relativeFrom="margin">
                  <wp:posOffset>4017010</wp:posOffset>
                </wp:positionH>
                <wp:positionV relativeFrom="margin">
                  <wp:posOffset>7178040</wp:posOffset>
                </wp:positionV>
                <wp:extent cx="1800225" cy="1657350"/>
                <wp:effectExtent l="0" t="0" r="9525" b="0"/>
                <wp:wrapSquare wrapText="bothSides"/>
                <wp:docPr id="17" name="Group 17" descr="Horners’ Charity Fund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657350"/>
                          <a:chOff x="-190500" y="0"/>
                          <a:chExt cx="1800225" cy="165735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Worshipful Company of Horners' logo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1047750" cy="132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1428750"/>
                            <a:ext cx="18002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396CE" w14:textId="77777777" w:rsidR="00AC4C09" w:rsidRPr="00AC4C09" w:rsidRDefault="00AC4C09" w:rsidP="00AC4C09">
                              <w:pPr>
                                <w:pStyle w:val="RSCMarks"/>
                                <w:jc w:val="left"/>
                                <w:rPr>
                                  <w:b w:val="0"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AC4C09">
                                <w:rPr>
                                  <w:b w:val="0"/>
                                  <w:bCs/>
                                  <w:sz w:val="16"/>
                                  <w:szCs w:val="20"/>
                                </w:rPr>
                                <w:t>Source: © Horners’ Charity Fund</w:t>
                              </w:r>
                            </w:p>
                            <w:p w14:paraId="7B8D3027" w14:textId="77777777" w:rsidR="00AC4C09" w:rsidRDefault="00AC4C09" w:rsidP="00AC4C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11349" id="Group 17" o:spid="_x0000_s1026" alt="Horners’ Charity Fund logo" style="position:absolute;margin-left:316.3pt;margin-top:565.2pt;width:141.75pt;height:130.5pt;z-index:251658240;mso-position-horizontal-relative:margin;mso-position-vertical-relative:margin" coordorigin="-1905" coordsize="18002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M6rbwMAAMwHAAAOAAAAZHJzL2Uyb0RvYy54bWycVdtu2zgQfV9g/4Hg&#10;yz4lklU7joU4RZs02QLtbtAL9pmmKIsoRbIkbdn9+h5S8jUF2q0AyzPicHjmzCF583LTKrIWzkuj&#10;53R0mVMiNDeV1Ms5/fzp4eKaEh+YrpgyWszpVnj68vbPP246W4rCNEZVwhEk0b7s7Jw2Idgyyzxv&#10;RMv8pbFCY7A2rmUBrltmlWMdsrcqK/L8KuuMq6wzXHiPr/f9IL1N+eta8PBvXXsRiJpTYAvp7dJ7&#10;Ed/Z7Q0rl47ZRvIBBvsNFC2TGovuU92zwMjKyWepWsmd8aYOl9y0malryUWqAdWM8rNqHp1Z2VTL&#10;suyWdk8TqD3j6bfT8n/Wj85+tE8OTHR2CS6SF2vZ1K6N/0BJNomy7Z4ysQmE4+PoOs+LYkIJx9jo&#10;ajJ9MRlI5Q2Yj/MuRrN8koP8w2zevPnJ/Gy3fHYCykpe4jcwAesZEz9XDGaFlRN0SNL+Uo6WuS8r&#10;e4GmWRbkQioZtkmAaE8EpddPkj+53gGpT47ICoyMKdGshfAxHFcl8UslPIcG/zPON9LWK0XuYl69&#10;JaYmfxunsZ/+IsosTdRnTB8z9vlZrP+d4V880eauYXopXnkLnWOxGJ2dhif3BNxCSfsglYqdjfZA&#10;A/CcaeoHTPZ6vTd81Qod+g3ohAIjRsdSPCWuFO1CoHT3thpBFtj8AeVbJ3Xod5sPTgTexPVr4PgA&#10;7BE3K/cDCfQBZ6zIQ6E/0GSRzyYQ3JG09sLMx9NpHErCfFHMrmZJmHthgUjnw6MwLYkGAAMIuslK&#10;tn7nB0i7kIHXHkWCB1Bxw+DU8jsK4T0j8X9tzI8NswIQYtqDhorRdCeiT7G612ZDikjlEBY3Lwkb&#10;fI4SiAV4eyYQ50zXCFYBXy+So6l9nlgZWXTvTYVmsVUwKdHZCXC8k0fj4jryCxys3JN+fBoUxfUV&#10;tn3f212mHaG/xDkqMUpWO7V6t1zcKUfWDIf5Q3qG7CdhSpNuTmcTnEoRmzZxfoLZyoDLRsl2TgEU&#10;T48+MvNGVykkMKl6G0JRGn2PVPV9j1bYLDYIjObCVFuQ5gy0A53hEoTRGPeNkg4Xypz6rysWzxn1&#10;VoP42Wg8RlhIzngyLeC445HF8QjTHKnmNFDSm3cBXj5U9AoNqmXS6AHJgBV6TFa6MmCd3EnHfoo6&#10;XMK33wEAAP//AwBQSwMECgAAAAAAAAAhAArzLOt7TxkAe08ZABQAAABkcnMvbWVkaWEvaW1hZ2Ux&#10;LnBuZ4lQTkcNChoKAAAADUlIRFIAAAlgAAAL7wgDAAAAQ+pLeAAAABl0RVh0U29mdHdhcmUAQWRv&#10;YmUgSW1hZ2VSZWFkeXHJZTwAAKezaVRYdFhNTDpjb20uYWRvYmUueG1wAAAAAAA8P3hwYWNrZXQg&#10;YmVnaW49Iu+7vyIgaWQ9Ilc1TTBNcENlaGlIenJlU3pOVGN6a2M5ZCI/PiA8eDp4bXBtZXRhIHht&#10;bG5zOng9ImFkb2JlOm5zOm1ldGEvIiB4OnhtcHRrPSJBZG9iZSBYTVAgQ29yZSA5LjAtYzAwMSA3&#10;OS5jMDIwNGIyZGVmLCAyMDIzLzAyLzAyLTEyOjE0OjI0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R0ltZz0iaHR0cDovL25zLmFkb2JlLmNvbS94YXAvMS4wL2cvaW1n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ZGM6Zm9ybWF0PSJpbWFnZS9wbmciIHhtcDpNZXRhZGF0YURhdGU9&#10;IjIwMjMtMDQtMDNUMTE6Mzc6MjUrMDE6MDAiIHhtcDpNb2RpZnlEYXRlPSIyMDIzLTA0LTAzVDEx&#10;OjM3OjI1KzAxOjAwIiB4bXA6Q3JlYXRlRGF0ZT0iMjAxMi0xMi0xM1QxMjowMjowOVoiIHhtcDpD&#10;cmVhdG9yVG9vbD0iQWRvYmUgSWxsdXN0cmF0b3IgQ1M0IiB4bXBNTTpJbnN0YW5jZUlEPSJ4bXAu&#10;aWlkOjg2Mjk3NjE4RDIwQjExRUQ4QkI3OTkyQjM5REM0NkE5IiB4bXBNTTpEb2N1bWVudElEPSJ4&#10;bXAuZGlkOjg2Mjk3NjE5RDIwQjExRUQ4QkI3OTkyQjM5REM0NkE5IiB4bXBNTTpPcmlnaW5hbERv&#10;Y3VtZW50SUQ9InV1aWQ6NUQyMDg5MjQ5M0JGREIxMTkxNEE4NTkwRDMxNTA4QzgiIHhtcE1NOlJl&#10;bmRpdGlvbkNsYXNzPSJwcm9vZjpwZGYiIGlsbHVzdHJhdG9yOlR5cGU9IkRvY3VtZW50IiBpbGx1&#10;c3RyYXRvcjpTdGFydHVwUHJvZmlsZT0iUHJpbnQiIHhtcFRQZzpIYXNWaXNpYmxlT3ZlcnByaW50&#10;PSJGYWxzZSIgeG1wVFBnOkhhc1Zpc2libGVUcmFuc3BhcmVuY3k9IlRydWUiIHhtcFRQZzpOUGFn&#10;ZXM9IjEiIHBkZjpQcm9kdWNlcj0iQWRvYmUgUERGIGxpYnJhcnkgOS4wMCI+IDxkYzp0aXRsZT4g&#10;PHJkZjpBbHQ+IDxyZGY6bGkgeG1sOmxhbmc9IngtZGVmYXVsdCI+d29yc2hpcGZ1bCBjb21wYW55&#10;IG9mIGhvcm5lcnNfdHJhbnNwYXJlbnQ8L3JkZjpsaT4gPC9yZGY6QWx0PiA8L2RjOnRpdGxlPiA8&#10;eG1wOlRodW1ibmFpbHM+IDxyZGY6QWx0PiA8cmRmOmxpIHhtcEdJbWc6d2lkdGg9IjIwNCIgeG1w&#10;R0ltZzpoZWlnaHQ9IjI1NiIgeG1wR0ltZzpmb3JtYXQ9IkpQRUciIHhtcEdJbWc6aW1hZ2U9I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T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WwzbURXb2RHMHFXOWRmVmxIR0swdGdTR251SlNF&#10;aGhYaUhOWkpDRnJUYnFkaGlwS1lSbHlpbVFCWkNCelZUeUFQY0FrTFVmUmkmI3hBO3JlS3V4VjJL&#10;dXhWMkt1eFYyS3V4VjJLdXhWMkt1eFYyS3V4VjJLdXhWMkt1eFYyS3V4VjJLdXhWMkt1eFZoMFFQ&#10;bVR6djY1SWZSdkwmI3hBO0paWU9KSldYVW41Unljd1R3NVd5clFEanlVdFVOUnFZR1BNc3h3c25Z&#10;cTdGWFlxN0ZYWXE3RlhZcTdGWFlxN0ZYWXE3RlhZcTdGWFkmI3hBO3E3RlhZcTdGWFlxN0ZYWXE3&#10;RlhZcXg3ejlxbHpwL2xpN05sSThPb1hZK3EyTWtjYnl1c3NvTzZLZ3FYQ2hpZ1Aybm92ZkZqSTBF&#10;VjUmI3hBO1QwSWFIb05ycDdNSkxoRjVYY3dOZWN6YnVRZUtmQ1BzcHRzZ0E3WXBBcE44VXV4VjJL&#10;dXhWMkt1eFYyS3V4VjJLdXhWMkt1eFYyS3UmI3hBO3hWMkt1eFYyS3V4VjJLdXhWMkt1eFZaY1hF&#10;RnRCSmNYRWl3MjhLdEpOTkl3VkVSUlZtWmpRQUFDcEp4Vjg3YTUvd0E1UzZ3MnBTSjUmI3hBO2Yw&#10;ZUZ0UFZTc1p1bGxsblpoVTh5c1RSaFY0MERMdlJxL0VleUdObE1QeSsvTUc1L01EelBZNnRydGx3&#10;ZzBPR1NYMUlMV1NXMitzTHkmI3hBO29xQnhLNlA4YVBzeEpNY1pBRzlGamUrNzF1Zjh3ZktGdEU4&#10;MTVmOEExS0dPUDFUTmVSVFdxTU9QUGlqekpHcnZ4MzRLUzN0Z3RuYTMmI3hBO3k3K1lua3J6Rk8x&#10;dnBHclJUM0tzVStyT0hnbFpncGNoSTVsamQ2S3BKNGcwd3JiSThVdXhWMkt1eFYyS3V4VjJLdXhW&#10;Mkt1eFYyS3UmI3hBO3hWMkt1eFYyS3V4VjJLdXhWMkt1eFYyS3BQNXYwVzUxdnkzZmFYYXppMnVM&#10;aEY5S1UxNDFSMWZpeEZTRmZqeFkwTkFlaHhDSkN3K1UmI3hBOy9MbmxYemY1Yjh5MyttYXRwMHNO&#10;dE5HcjNVMGpHMWxNVUVpZ3ZCY1JtV2k4bTRzeXNlVWZMdnVyN21FcUQxUFRkTDBTUytsczlJbkcm&#10;I3hBO2wrWlk0UTk3UEZBaEVvRWdabWNtS0paQXpuWms0Y3R0cUtGQjRnU1IzTWFyZEx2ekIwbTIx&#10;dnkxTWI3WExkYk9Zd1BGSkRHSlJ5QmImI3hBO25KRXIzSHhzZjNnUUo4UlFGYU9RdEVMdUR5ZUhY&#10;ZjFiUjd1MXVkSHU1NXJ0Q0xxSzRhQnJhYUNVUzhBanFyeXFDcFJYVmxmYXZFNy8mI3hBO0FHU1dR&#10;TDd6eUxZN0ZYWXE3RlhZcTdGWFlxN0ZYWXE3RlhZcTdGWFlxN0ZYWXE3RlhZcTdGWFlxN0ZVdTE3&#10;WDdEUTdJWGQ1Nmo4Mk0mI3hBO2R2YndSdExOTkx3WnhIR2lqZGlxTWQ2QWRTUU1VRXBmQitZUGt5&#10;VkdKMWFDM2RhL3VMdmxhemtCZVJLdzNBamxZZTRYclVkUWNGaE4mI3hBO3ZJN3pWTlM4eitjSXAz&#10;TVVVRFJ3WDRpblpaSWdxdWZRamVIMTRacFlncW4xVlZnbnFmRjBabE5nR3pRWmIybkhsTFh0T1NP&#10;UDlLdGImI3hBO1d1cDM3eld0dEZGRUxhSjQ0YnVhR0tHR3RFNHhBVVdQbVdBcC9NS3hLVUo1ZEdu&#10;Nm41dWcwUTJkdWRIdUJlYWJkV3BpZFpaRWl0WlkmI3hBO1pwUk1wajRlbTFZT0lKUEdRdCswcEVC&#10;RUE3Q21VV1VlVlB5QjhpZVc5ZGgxbUEzVjljMjN4V3NkNDBMUlJTQ25HVlVpaWkrTmFiRnEmI3hB&#10;OzcvRjlxaHlUT25wR0tYWXE3RlhZcTdGWFlxN0ZYWXE3RlhZcTdGWFlxN0ZYWXE3RlhZcTdGWFlx&#10;N0ZYbi93Q2JmbjJ6OHZXTnJwc0cmI3hBO3VKbzJ0YWc5WWJnUngzRHd3b0dZeXRCSXJxeXV5Q01j&#10;aXZYbHkrRnNhUVRUd2p6QjUvOEFQZWthNWVRYXhyVGE1ckVxTmJhWlp4Mm8mI3hBO2dsaVo1RkhL&#10;UkdpaWx0L1VFWVBwSjl2WW5iaXpOc1NMVXZLRnpMZkM1dU5YOHozR3JYTm5XNm4wMkc1bU52QUlm&#10;alVlbTVSSng2dEYmI3hBOy9jcTZMVGF2SlNKUjVzSjdEWjZONVZudnRQbWV3dnJDV3oxS2ZVTGlP&#10;NWhkK003elBJMHF5S2xVamFKTGRhK3RVOGd2Rk9XMkFyVkomI3hBO25iK1hOUzArOXVKckdacmUy&#10;WnZVVG5QY1BIQnpKOWNyYXEvb3VXcVdYa3V6SGxWdW1BSVRUeUJZZlUvUEZ3cDlUNnExcmNOcGtq&#10;c0omI3hBO0RLditncmN1NXFHVDk0aWNkanlKY21tM0lOa0hwK0ZtN0ZYWXE3RlhZcTdGWFlxN0ZY&#10;WXE3RlhZcTdGWFlxN0ZYWXE3RlhZcTdGWFkmI3hBO3E3RldGYTMrVGY1ZWExcS82V3ZkTC8wMXB2&#10;WHVHamxsaldVMGFxdWl0eENsMzV0dzRsbTNZbXJWVVU4ZS9JL1N2TGVtZWIvUDF4NWgmI3hBO2hT&#10;OTFIUnBqRGJOYzBtbFlOUE5ETXFlb1NyeXpTTEdnL2FZdHhCK0kxSlF3MXphK1dmemwwUFVMSzNz&#10;cko3cVQxcFlaME1sbmJYTnkmI3hBOzBrY2c5SldoNExiTzlFQWNjZUlOY1piQmpHVnZZNHJxKy94&#10;VGRmVi9WMXJXRlVQZnkzRjVHalIyNVZGV05JWWxqaFZqd0JDOEFDM0smI3hBO3JqWWtsaGRyditk&#10;aDFDOU1HbzNVZGhhOEc5ZTBpNHl6dEdTNCtQZ1hXSnVCVVA4QUc0TlFWNE5rUWtwLzVOa2QvTk5r&#10;ZU1hUS9vNismI3hBOzlCVTYwRnhaaHEwK0dtd3BUKzNFamRsamVpWXRqc1ZkaXJzVmRpcnNWZGly&#10;c1ZkaXJzVmRpcnNWZGlyc1ZkaXJzVmRpcnNWZGlyc1YmI3hBO2RpcjVpbjh1VDZOK1lQblhXSjdw&#10;UmFUM3NwdGlzZ1ZHbWtrTjRzaFhsU1Q2dTY4T0o1ZnZmMmVTN1RpR25KTG93KzVsdnZ6RDh4V1Ym&#10;I3hBO2xwMWpLZE8waDVyelU3M2tyT2tiQlpKa1dVbDRWampTMzRRRDl0K1VoNCtvVVFjVkd5ekVh&#10;R3o2QTBmU1o3eHZNVjNaUnUydGFiZm0mI3hBO2F6UnZoam5XU3d0RmExTHR4VWVxYmRkNjFROEdO&#10;VlBGZ1VBV0Z1b1I2ZHFVRVdvVU0xdmZRUnFrcUJsSmdhcnAzcUFUSjhRcDhRMk8mI3hBO0VNQ3Jl&#10;VzIrcCtiTk1aR0RRWEF1OVBhRDRRWTVwWTF2Qy93ZzduNm0zSlNmMmdmSElubXpneWJXdk5iYWI1&#10;bjB2UytDUFozUTQzOHomI3hBO0ZsZUI3aC9Uc1N1eFZ4TEtqeGxSdU5tTkFOeGJNbGtlRkxzVmRp&#10;cnNWZGlyc1ZkaXJzVmRpcnNWZGlyc1ZkaXJzVmRpcnNWZGlyc1YmI3hBO2RpcnNWZkgvQU9ZUWsx&#10;ajh4dFk4cStWYmY5SWFyZDZoY28wc2FKQjZqTzBzdHhFM0lJeDlKbUtzN1B4UHBoeFRya3IyWWNP&#10;N0lQTmYmI3hBO2t2enArVDhOanFlaXBIckhsaTR0dnFYbUczNE9CTExjcjZjb3VlREIvVFptcGJz&#10;cEFqK3lSeVptbEZXeXByUjdMelI1aDF2V3ZORUYmI3hBO3JlMkdrYWJhekxjcGM4N1M1aWFPeWt1&#10;N1dONVZaR25OdGN4VzVXUXNaQ09EdlFHZ0NBR1orVDlUdDVQS1VFTnBlcGZYbHFyUjhmVlImI3hB&#10;O3dpQ1p4QWpsUlVFeDhSOW5ZRFlkYXk1TlJSdW4zMmxhYjVqMHRydThnYTV0YnFhNHZBbnhTSkZI&#10;cGQyNUpRZkh4VmZzMC9YdVlsbEgmI3hBO212dnJsN3pVTlBlN3Q1VnU5YzFHeHZibTNpWm9vN1lN&#10;WWJkRk1vNGxwRWppMjRubHpCY2NlSzBCU0RaZXZZV3gyS3V4VjJLdXhWMksmI3hBO3V4VjJLdXhW&#10;Mkt1eFYyS3V4VjJLdXhWMkt1eFYyS3BGNXY4QU1HbzZIWTJ0eFk2Y3VveVhGM0hhdXNrNHRvNGxs&#10;REJaSGtLUzdjd3EmI3hBO0FVcVdZQWIwQlVFcmZMUG02TFdHYTB1ck9iU3RZaGpXU2JUN2dvM0ph&#10;THprZ2xqTFJ6UnE3OFN5bW9OT1NyeUZWUWJlYmVaOUY4dSsmI3hBO1hmT1Z4Sk9qYU5hM0tLMWhQ&#10;cHBHbDIwTnNZYVN2Tk5hL1ZXa2RibUxpd2RuQTlhSUNuTWpDR01rcjE4ZVk0UEw5eU5WMW96YUxh&#10;UUMmI3hBO2VldzFFRFVJVm1Fbk5tYVIvcXM5MUh1WTRZcFdQeEZXclZWb280clFPaTIva2w5UGE5&#10;dU5TczdEVGRUdW5hT3ltTUZqRktrS2dvbHomI3hBO2JuZ3R5b0xMY3hpUmFxSFNsRnJ5WkZBdFdz&#10;MDBPWmZybm1aNWRNbnNKV3RMUy8xRldzMnVGdEZwOVppbkt3U0w2NG1MQ0F1VjJORjImI3hBO1k0&#10;Q3ZKSnIyTFQyaGowY3lOZmVYYkNDZDRkWGlqaGp0NXBMaWVJUWVoY1JSSkNrOFRNNkVSYk1hY3Ex&#10;ZEJPTzZEczFiZVlyeWZWb0kmI3hBO0RKZGFockVOdS82T1pycWEzTWx6R25wdWtFZG0xcWtRYjFQ&#10;dEhrUXBZczNCU2NKalRFUzdudnZrYTkxZlVOSGZVdFFuTThOOU0xeHAmI3hBO2haVVJoWnNpK25V&#10;SWtlekVNNmN2aTRNdkw0cWdWQnZDWWExcmNHbHdLU2pYRjNOVVd0bkdWRWtoRk9SSElxQXExK0pp&#10;ZHZtUUNTcEsmI3hBO1NlV2ZNdm1uVk5kdmJPODB5emdzTE1SK3JjUVhVMHJKSTZsdlMrSzNqU1I2&#10;Y1dZVlhpcktkNmpGQU5zc3haT3hWMkt1eFYyS3V4VjImI3hBO0t1eFYyS3V4VjJLdXhWMkt1eFYy&#10;S3NLOCthaFBjNmpwK2dXcWVwUXJxT29Db0ZFaGYvUlVKS25qenVFOVRrRHQ2WEVnaHNkbU16c3gm&#10;I3hBO3kvbHVyR1MwMU14ekc5MCs5Z2t0NG1LVFNza3NxUVRSd2RBVE5ESzBhcWYyai9OUWd5WVFS&#10;SDVuNmo1Qjh6NkpiUUpyR202aThGekUmI3hBOzgybndYY2J6M05xemhab0kvUWxTWmo5bVpVU3Bk&#10;NDBYaXhvTURZV0JTYTU1WjBMekxiNjhrQ3gzT290TXQxSE5MYlJjTEtPTDBiVXcmI3hBO3hUUERM&#10;RTdlaEUxT0gyV2NHdEU0a3g2TmRxT3ErYzlKMXJYTDIvamh0TmMwM1RZMFN3a1JOU1I3QjIrT2Fa&#10;NVlMT1phdThTbEhWeHgmI3hBO0NmRDFZNGlKVkxMajh5ZFZXMTBxeDh4M3RwY1c5SkpkUmptaXZZ&#10;QnFVTWpOOVhJVmJBQkkxS2lvRlJLQlJ0cWpEd1V0cmIvV1lienkmI3hBO1pGYVcrcHczT25TM0xS&#10;UVFqMHJlR0d5UlJIOVNqbXZHczJrYU9PaWx5T2RHNVUzQnlVUlhOakxjN0l2eWI1TDBtNlNIUzcr&#10;elNPWFYmI3hBO3JxR08zdnhFSm80YktpdUF0OFltaDlTV09Ob28rRGx1UlFiL0FHc2pPVjhtVVJ1&#10;K21aNTdhMHRwSjU1RWd0b0VNa3NzaENScEdncXomI3hBO014b0ZWUUtrbkl0cnpuVU5ZMDNYUE9O&#10;eE5wV294NmphMittMjhjVWxqTkZNRWxtbm5NcXE0TEloZFlveS9jaFY4QmhhcHBsNUx2WmImI3hB&#10;O1h6THFla3pSTWk2aEVtcTI4akFGbWtqV08xdVZabFlyOENyQVJRYmxtM3hMS0JaYnBtcjZWcXR1&#10;YmpUTDJDL3QxWXh0TmJTcE1nY0EmI3hBO0VxV1FzSzBJMndNMFhpcnNWZGlyc1ZkaXJzVmRpcnNW&#10;ZGlyc1ZkaXJzVmRpckdQelAwNjIxSDh2UE1WdGN4K3Fnc0o1MFdyTCs5dDAmI3hBO00wUitFZy9E&#10;SkdwcDBQUTdZcVdGZVU5RS9SdXIzRThEenRwOTFhUVEyVUU4N1hDVzhkcnlDUnd2SWVRallTa3Ft&#10;NFdoM0ZRTWVZYXImI3hBOzNSZXQyTmxyV3Bmb3E2Q1BhVzhjZHpld3VUeFljeTBLdXBYaTBiT2pN&#10;M3hEN0FxQ3BJeHVndGJzVDgyNllIMDdUamY2YkxINU50V20mI3hBO01WM0tJb3JRM0JBV3o5YmlU&#10;TXRzRHpqREdNSWFwOXBTS3lCM3RhTlBQOVcwTHk3cm1qeGpRN0EvNGlnSlc1dElZRlNFeEdna1Q2&#10;d3omI3hBOytpL0JnV2lrUnl4V2xRMjdaUGNNUWtQa3E4ODMyT3N6dm82elhseGZ4OEdoVXVKWGVN&#10;aDQ1eUU5UkdaR0c1WU1HVXNHKzBjc2xpSUYmI3hBO2txWkRrekg4d05PMUtmeWRBYjdSb2RLR2xQ&#10;OEFHRXVHZmpIZE1ESXNjZkRpZ01ySTRxeDRjZUkycmtCU2hoL2tMei8rZ3hQYWFsR2ImI3hBO3Ey&#10;MUM2amxraGhXTWh5YVF6cE5YaHpXU0dRc3Z4a0s2cnR1Y0JESWhSMTNXOUFIbWV6MWp5bGNUeEdH&#10;T081ZDVFQ1hDWGNZS2N5UXYmI3hBO0JxbUtPVmpYY3UzdUExZk5kdytvOVkwVHpackdtZVc5UW50&#10;b0xtOHM3RnBkUnNiaC9TWk5Sa1NCa25oajRQQzAwSlNWVTVPZ0hMN1kmI3hBO0JKeW9NNUFrSlRw&#10;OGVsaDRmTWRsRDlYbnVKVnM3OE9HaGxkdlUrckJaMWtlT3NrVXRBT1k1QWNsVVZhbUV5Nk5RRGV2&#10;NlREcS9tZlQmI3hBO0lwaXoybHBienpYc0FOWTVROHNQb3h6S1FRVUxSdElBZGkwWThOb2dzbVcv&#10;bDJDUExDa3R5WjczVVdZOUJ5Ti9PVFFiMEZjSlp4NU0mI3hBO2x4Wk94VjJLdXhWMkt1eFYyS3V4&#10;VjJLdXhWSlBOdm5QeTk1VTB4Ny9BRm02V0VjV2EzdFZJTnhjTXBBNFFSVkJkdVRxUEFWcXhBM3cm&#10;I3hBO2dXZ2xEZVF2UHVrZWR0SG0xWFNvYm1DM2d1R3RIUzdWRWs1b2lPU0FqeUNsSkIxTmNTS1N5&#10;VEFxeWVDRzRoa2dualdXQ1ZTa3NUZ00mI3hBO2pJd295c3AySUk2akZYbXVyYWEvbGJVZEswK0dJ&#10;MytsVHU0MG4xRUlheDlGVVV4R2NsaEpTMmVkbzZnT1ZqSzFja3RqVnNDS2Ryc0UmI3hBO3F3YW5P&#10;dHJIY0xMQkQ2c2FoekxjUVF1elQyL3dqYmxFektsQ1RWdWc3Z2l3Z0hkaTM1bytidEgxMDZ5RnVZ&#10;OVQwYlNVaHRVdHJTYUcmI3hBO1VOSmRLcGt1bzIrTlBVNHplbEhVR2pJd0IrTmhsMEFLSkxHWkpJ&#10;QVlNMmwzT242TkRiaTg1TGQyNEF1QVQ2WlYxRGx4UW40V2lERHUmI3hBO1QyR1RCM1FVNzh2Nlpy&#10;TnJENkdsRTJ5U0tCTlA5aTRsb1FSeWRlVEt2Z0FRS2Z6ZGNCMzVyZEpYclZsNmpXMW90NWJYTUYz&#10;UDlYdUgmI3hBO1ZrbmRwQkxFcng5V1ZXU09WbkpaV3BRVkcrQUhjSlBKakd0K1RyL1ZkVnVEcEZ0&#10;R2x0cDBVc1FZVENXVnBMZDNRc1lVVU1rc3BQd0omI3hBO1JWMnF0Umg1M3R5WWlWY3p6WWsyblNS&#10;NmhQQzBTeUZHa0Z3WXo2cWdxR2FUOTRxdFVJcU0zSUVLRkZhME9HeHpTK3dQeWwvTXF5ODQmI3hB&#10;OzZERkZjVEJmTVZsR0k5U3QyS0I1Q2xGTjFHaTAvZHlOdnNQaFk4ZkFtZ2lqVGNEWVZMaUl5Nnhx&#10;eGtuTWtFOS9GTGJlbkkxVlcyZ2cmI3hBO1IxK0Z0aDlZZ2RXWG9kNjFxY2lDd2tOMUMzdHRRMVhX&#10;NXJQVDZXY2NVU25VOVc5TkpIRlQrNnRJanlINzBJelNjbkRLbncxUnVlS3gmI3hBO0ZzNXNyTzNz&#10;Ykszc3JaU2x0YXhwRENoWm5JU05RcWdzeFptMkhVbXVGc1ZzVlN2elRxbHhwUGxqVjlWdGdqWEdu&#10;MlZ6ZFFyTFgweTgmI3hBO01UU0tIb1ZQR3E3ME9LbGdINVcvbm5aZWJybUxSdFZzL3dCRytZR3Fx&#10;ckc2eVc4N0loWnZUK0l5SWYzYmtxd0lXZ0Jma3dCbEtOTVImI3hBO0szcWVSWk94VjJLdXhWMkt1&#10;eFYyS3ZuSC9uSnlXOXVmTXVuV1NzSGh0ckFTd3hHZzR0Y3pTSk0vTHJ1bHVnMzhOcWI1YmpEWE1v&#10;ZjgmI3hBO2d2UHNQbFhVSnZMV3V6eHdhZHFyaWF6dUN3RVVGMHFDTmxkbVVIak1rYTBKYWlsYVUz&#10;WWdaUlc2d2xiNld5dHNkaXJ6Zjg0dk92bEwmI3hBO1NkRGtqdU5VamoxK3duaXViQzBoYjFaMW5X&#10;aEFsaVY0K01ja01qSzVrSUhCcWlwcGg0YlFTbEhrN3p6NWY4emFaNnRoY2NMcU1NWkwmI3hBO05p&#10;R25ocFRrT0gyblRmNFNCN2JIQjcyQkNTZVlmSk5vWHY4QVZkS3NWdWt2VjlQVkxLMWRKSTVrQlpq&#10;S2tFbzRmV0VMQjFyVlNhaWcmI3hBO0xWeVluWE5oemVlNlRvWG4yMW5tdHRKbGwxZTJhUjVST0Ji&#10;VG9zaU1lZnF4M3dmNnRQOEF2UGpVMGF0ZnRjU2NybU1sK2toMjJESm8mI3hBO3BRQXl4eVJrUDV0&#10;VWZQZit4WjVoc3ZNRjZaMTgyK2FGMCtDUlZOMVlTWFhyekNqQXh5ZlVyZmpDZVh3MDRuWWI0eHhT&#10;L2lreWxyZEwmI3hBO0N2Q3hjUkhXWjUrOERaQldQbTd5ejVmQkdoMkV1clg1NUlkVHUrRVlCVWNZ&#10;ekVvREhnZXBYNFdwUUVudGtRQWlLaUhVNXB5eXk0cFYmI3hBOzhObEc4bjg1ZWFubEU4c3B0RUJl&#10;V3p0Z3l3cEdEeXJKUTlpT3JuTE9Bbm1XcXhIa21YbHJSYmZXOUM1YXd0ekZOQUo3T0hVYklsYmkm&#10;I3hBO0dLRzBrTXNkMUF4UlpZVXRsY2JIMUtEMHhYWVpqeUZOZ2xaUlhsYlEvd0FzOUMxTDlLemVl&#10;cGkxcklRRXRsZXd1Qkp2ekZRelhBUmwmI3hBO0JSL1Q0MXJUbGdNaXlwbG1yL256NU5zRWdzUEw0&#10;TTBhQklUTkZGd2hnaUFLampHNWhMOEFBUWdLZzlPYTVHTVNWTDA3eUI1Ly9MVzkmI3hBO3M0YkxS&#10;dFZqUzh1REhKTkRla1EzVTF4T1AydVFSSnBmaDRuMFN5cnNxMFhpTVBEVE1FTTh3SldYRnhCYndT&#10;WEZ4SXNNRUt0Sk5OSXcmI3hBO1ZFUlJWbVpqUUFBQ3BKeFY0SCtkUDUyYUxxT2xYSGxYeXpkaWVL&#10;N0pnMVhXRUxwQ2thdlJvSUhISDFES0ZvemlxY0RRY3VXMWtZV3cmI3hBO2xKNGRhSnFlaGE3YTM5&#10;dUZXNGd1SXJ1enVJU1hVeUpPcEd6YkVpdlFpbnp5Y3h6YTRsOTRaUTN1eFYyS3V4VjJLdXhWMkt2&#10;SVB6LzgmI3hBO2thanFWcEI1bDB4Rkw2YkE4V3BxdnFOTzl1WkZNWmlSVlpmM1BPVjJOUjhKUFdn&#10;cE9FNllUamI1WnZJOVFpY3pFdEpDNUpXVDdTa1YmI3hBOzdnOUNLOUNPdVdHMENtVDZCK2N2NWph&#10;RGIvVnJEV3JoYmNLa2NjRS9DNVNOSWh4UkkxdVZsNEFEc3BHMVBESVVHVzZKMWY4QVBQOEEmI3hB&#10;O00vVkxkSXBkYXVZMWpjTUd0dUZxU2FIWXZiSkN4SHNXcDdZZ0JHN0NwM3VKS21iY0tSVkF3Mkxi&#10;OU91M1QyNzRVQjlEWFg1VmVXUE0mI3hBO0ZobytyK1dMaHZMODZ3UnZGTGJLRmRsZFFWTGhXVnZV&#10;L3dBb3RYeHJsZDk2MnFhbkRQNU8wVkpmTXZuSzl2SkswdFlvWUxQMTNYclEmI3hBO2ZXVXVIUEVz&#10;YXN6OFJVRHd3RHlROGNrYXg4emF0Znk2ZmEvVWZyTG1XM2pMbVNrbkVHU3JzRjVjM3ExS2ZEV2xP&#10;bVU2akljVlQ2Y2kmI3hBOzUrandqS0REK0tySDZrUG9ubHdhanpVUnVKWTM0U2dsUVZGT3BEQ28z&#10;ellRaUNMZGJPUkJlbDNuNWVRYUxvWXVsQ3RKTjlvMEpWVHcmI3hBO0pXbGFzM1QyMzdFRTRpWTVN&#10;U2srZ1hpMnhtajNDVHFZeEdpbG1abUhEanhBNnNEOStTaWU5cm1FOThwejZsNUl2b05lMVdCSXJE&#10;NjQmI3hBOzE2YmVhY1J6dEhQYnlSdUlrWWVuekFrTHFqT0diang2ME9VNWZKdXg4MGsvTVg4b2hy&#10;bXUvcEx5UkxEZDZmcWNCdnRPajlSbFdhQU0mI3hBO2tiUnhPNFdOSHRuYmcwUjQ4SXhHUGlmblNx&#10;MjNreUg4dlB5aHRmTG1pM3orY3JTeXVaTHhWWnhNb2tXM2hWUGlDemorNmtITThpTnYmI3hBO2hx&#10;Rzc0a3NTZDNoMnN4MjFuck4vQnBrclM2ZEZjU3gyc3JtcGtpVm1XTXRzQWVTKzJXQXBwVGgxTzlp&#10;STRzQTdkQ2hJWWREdHdJd24mI3hBO2ZtRVU2ODFDL25tYVc2ZHBKWlR5bGVVRjJMRTdsbWs1TTMw&#10;bkJ5V2xOa3ZKbjV5SzVKNnM5UUI0Ym1nR0VnbGJEM1Q4a2Z5aTFiVXQmI3hBO1owbnpOcTl2SmFh&#10;UHBKanVyRlpsYU9TNm5BNXhQR253a1JSa2grYmZhMkFxS2tSbkxvRXhqdmI2YXl0c2RpcnNWZGly&#10;c1ZZYitZLzUmI3hBO282RDVGczRXdlVrdTlRdXc1czdDR2dMZW10UzhqdHRISHlvcGJjNzdLYUdo&#10;RVNVRTA4bGovd0NjbVBOWDFnWGMybTZiQnBSbVBDRm0mI3hBO245Vm9nMzJWbjVCZVhIOW9SVTcw&#10;N1pQdy9OanhvVDh3ZitjbHRYbmV4ajhxK3JwSVNMMUw2U1JMZWN5eU9Oa2lMckt2cHBUN2RBV3Im&#10;I3hBOzlsYWJvalhOTjl5dlkyL2xyVi95dXZmTzNualNJanFzbHhKYWFaZTZmSXVuWFY5STh2RUZs&#10;ajlPQm45WXZ5Y3hrOEZMRlBoM0c5MEYmI3hBOzZidkc5VGUrZ0N2QXRDYWdoUVg0NzE0cVhKWWp0&#10;VmllbVhHdzFnZ3BiSG8rcTNrVTkwWTM5R0FCcmk0a3FGWHNPUkkvYTZMNG5ZYjcmI3hBO1pXZk5s&#10;YjBYOHF0VjhpYU1qWEY5YlhVM21KbWFHQ2llc2psaFFSVzZxdFZsYmx4UEtvL3lnR3BrRGFrVzl6&#10;azFqVTVYdHRMMHkyRGEmI3hBOzdleGlTR3hrcHd0b3VqVDNaUm1DeG9kcUtmaVB3clh0V2U1UUhs&#10;UDUxK1FaTkwxdXl1Yi9BRjU5YXVieUl1MXJMR0kzaUVhcXZ3Y0omI3hBO0tMRzhwa1pGNGZDS2ly&#10;SGZMc1FCV1pwalBrTHl0ZVhRZlhyMjZXTzN0YmdXZjFKUnpYbk1peHhnY0QrN0FhVlIwT1luYUFK&#10;eFNIVU8mI3hBO1RvY3ZCbGlVL3dETGVuMjBIbnJWTk1rQVkzSkV5eUVFMGxKVnlGM1VVL2VucjRl&#10;R1c5bjVUTEJFL0Q1TlBhRVFNcC9ITjZMclU5bkImI3hBOzVObWp1M3JjSTRodDBrRGxwWkM1OU9P&#10;SkZETXpNUGhDZ2V4MnJtUi9FNDBlVHl5OGthd3U3SFNMZU5FMUM5ZFk1THh6eUlrbmZnc0UmI3hB&#10;O2ZEbHdRTXhFamdFdDhYN094eVl4SER4RmhkcFRxdXY2OXErcXlycGVxVFdGbnB2KzQ2M3U0K2Yx&#10;bTRXSWtzOGt0VWNJeGVxUi9aVWImI3hBO0JSMzFHYlZjSjJleTdLOW40WnNReVpDZDJlZms1TGNh&#10;d3QxbzgxMjFxK3BUWGNsclB3YWI2cnE5ZzZ5cE5BMGp1V0UxdE9SS0pEeWQmI3hBO1ZLOHVHWHhu&#10;eEFGMHV2MFA1YktjZlRtUHg3MmRYcVdwdEo0L012bCsydk5UMDRCcjZ5aWdXNVBDckJMaTJXUmVV&#10;a1VvVXN2R3JEZEQmI3hBOzhTc01JSjczWGtVWG5YbXI4eWZ5bEdrM1NXR21XbXFTeVFpRzB0ZnFw&#10;aDRNd29XTHRISHdWZHZzTlh3cDFFcUtBQzh2aC9MdnpKZWUmI3hBO1hENWlzTEdXNTB0WjVZSjN0&#10;LzM3UXRFdlA5N0VsWlkxcHZ5SUlBcHZ1SzJHa2kxRFNOQ3ZweVkyc0xxOUtna0pid1RNeUFpaFlF&#10;SWUmI3hBOy9pS2ZmaEJGYnNaWDBlOGVYTDVMcjhuTlM4emVYZEEwdXc4MGFCSThMNm5IWlc4TXBq&#10;c3drc3R5cVNSTUJLMXUxZUJQWGNkbHlxdDYmI3hBOzZOdlJnM2s3ODQ5ZjBuekxwOHMrdjNsMXB6&#10;M1VVV3NSYWxJMTFGOVZsY0pKS2xTV1JvNjhoNmZmeEh3bWNvaXRtRVpIcXpyemQvemsmI3hBO2xl&#10;V3VxTkhvRUZxdW1nOElyaTlpbWtrbElOR2Nva3R1SVYvbFZ6eXA5b0tmaEFHUHZTY25jeUw4dFB6&#10;c3V0ZTE1Zkx2bUd6anQ5U3UmI3hBO3F2cDEzYUtWdDVGV015Tkc2dkpLeXVBdFZJWWhoNFUzRTRV&#10;bUU3ZXRaQm03RlhZcTg4L05YOG9kSzg3UmZwQlhlRFhiVzNNTm85UTAmI3hBO01xcTNxSkZNamR1&#10;UmFqS1FSeXFlUUZNbEdWSUl0OGwrWXJLL3NMcWEybnQyZ21zNlc3eFNDalJPaElrb3ZZMW9mbHZs&#10;dk1XR3NCSm0mI3hBO21rbVZFYzlDU3BOQnUzV3ZiSTJ5ZXRlU2ZQdmsrLzhBSjF0NU44N05leFdG&#10;amVtLzA2NnNPSElDUkpQVWhsVXEwbkhsTklReWNtbzMmI3hBO1ZlTzROOHd2VGRrMm8rYlArY2J0&#10;SWxhVFRkQW0xbTVoUE9KWlRjR0IzcFdycmZTMUlCMjNpYmZvRGtmVVYyZWIrZWZ6SjFIelBDa1Mm&#10;I3hBO3dRNlA1ZXQ1R2ZUOUhza0VVUVppZVRqaW9EeThUUXlNQlFFOFZCSkJuRUFLVFpWdnlsdk5K&#10;dHRYdWRXdjd1Mmh2YlVRVzJseFhVcXcmI3hBO3hpUzZmMHZWTE51STRWL3ZEUTBRazBQZU1rRVBw&#10;WHl0ci81WmVYN053Zk51bFhtcDNiQ1RVOVRsdmJVUzNFdTlLZ1NmQkdsZU1jWTImI3hBO1JkdkVt&#10;Rk13eGJ6dG8vNUtlWmRiT3M2eDUyamVWd2lSMjhOL1pTUXhxZ29GUkRIS3lpcFp1dlVueHdpUkND&#10;QXhYelBMNURTeWd0dkkmI3hBO2xwRVgwVWxMclhqSUNMd1R4Yy9Ta01UaWFZRjZ2NmpoUWp4Y1U3&#10;OGJJUjR1YkNjZ0VqZnpKTHAvblN6blMwUjlUVDBvWklIa2loTFAmI3hBO2N4bmc3cnlkd1JHNjFI&#10;RnFOOE5Uc3hwMGVuOEdCaGRqaTI5MnpMVVpSa0lsVmJicHJaYTh2NlN1TlYxUXRjVFdNTnhjeEJG&#10;Zmg2YVImI3hBOzhuV0ZPUlJLcEgxSjVIZmZzdVpLRkMzR0hPbm1sMSthR29hamVHN3ZkS3RoZHhG&#10;WDAyNVV6Ui9WNUZZTXJzcXlNSkF2RWtLd0lxZkEmI3hBO1V6SE9TZFU3S09sdzhRL2ViSG5zZHZz&#10;M1M3VE5lMDZ4dDJqWlpacFhacEpuQy9BN21sU09UVjM5ODEyVFR6a2JlMjBuYStpd1l4Q00mI3hB&#10;O3pzTzZYNm5wUDVLZWZmSTJoYW9idnpCZnBhbUNPNGxqWjRKcGkxM2ZOSHphTDA0bk1mcFEyM0Fs&#10;anZ6MjJybWJISHdnQjQvdERWblUmI3hBO1o1VDZjaDducU92L0FKeWZrM3EwTWJwNWkrcmFoYlZh&#10;eHZsc3IxakdXcHlSMTlGZlVpazRqMUk2aXV4QlZncktURndpK2Qvek91dksmI3hBO0dxWDY2MW9N&#10;NnJkM2JPTlQwNUlwZ2dsVmlQckVNa2lSZ3BOczFHVlc3a0FrZ1RqZlZoU1QrVnZOdm1QeXhxWXY5&#10;RHZKcksrUlRGSXEmI3hBOzhQaVUwUXE2U0t5eWJuWldROGRpTnhYSmMwYnZUN1gvQUp5czg4UnFr&#10;YzlucDAvQkFHbE1FeU81QXB5UEc0NGdrNzdMVDVaSGdaY1ImI3hBO1NMemQvd0E1QytlUE5PbHk2&#10;WE8xdllhZmNJMGQxRFl4dkc4eU1WK0IzZVNWK05BUVFqSnlCSWFvTk1JQUNrbDVzbHlVSks3U00z&#10;TDEmI3hBO3VqQStLMDZkY05zYVRUU1JkVFdkeFlmRjZGd1U5SkN1NWtEVnJHdEdxeFVFVVhydGhI&#10;SkV1YjZFL0xQOGhyNk9IVFBNR3YzYzFqcWQmI3hBO25jMnQxWWFlcW94U0sza0RjTG9rR3JTSXRB&#10;cUZlSGZrYWdRbE85bVVZZFh2R1FiSFlxN0ZYWXErWnY4QW5Kalh0QWJ6TEZwZHBwa2ImI3hBOzZ2&#10;YnhLOS9xYUxJcy9OMVZvb05xSXdFVkdabUQ3RUFjU01zZ0dFbmkybjZKcnV0M1QyK21hZkxkM0Ny&#10;eU50YVFQSXlnRHJ4alZtcHYmI3hBO2hKVUl5VHlENXhpU2VTNTBlOWdndGhXNW1tdHBvVWpYL0xl&#10;UlVWVDJGVHVjQzJsc2tjRUNDaXNDU3dFdkhsOGFyMEZDRjZrVjMrR3YmI3hBO2pUQ2RsNXFMSG0z&#10;Ny9sS3lMd1ZRU09PeENEbzNmY2luajMzQlE5ci9BQ1o4czZiUHA5OUZxK2pXMGswWDFkMWU2aWlt&#10;ZGx1SXpNcmcmI3hBO3VwS3E4VG9WQU5LYjAzM3FzOFJIbCt0WmNucHNQbC95cGFzdm82WlkyN2pk&#10;UWx2Q2plRlJSUjQ0bWU5V2hpK21mbVY1ZW04eDZqbysmI3hBO3BXdHZwTU5rMHNkdGYzTThBam1O&#10;dkw2VGlqY0NyY2pWUjhWUlU3VXc3MHZDajlYdWJHL3ZuYlRBMXhxOXBHRnVkSmtEV3JYVnFzdXom&#10;I3hBO3A2Nm9HRWNsU2tncXU3TFVjNjRJbmZaU05ubk54b0YxY2VZWk5mOEFxZDVKSTEwTGxiWmRQ&#10;dlRjS1BXcndKZEZpcWlHbXpVK0dnT1gmI3hBO0NZK0xEaEwwSFRmS040eFoyWDlGbzZzRm95U1hp&#10;cVFWK0FKV0NFMFBXc24reE9WeXlraWxFQUdYNmZZV3RsWlFXVnFucFcxc2lSUXgmI3hBOzFKNHBH&#10;b1ZSOFJxYUFkOHJwbmFXNnY1dTBQU1htUzlrbS8wVlBVdXBJTFc1dUk0VnB6L2V5UVJ5cEdlRkdv&#10;ekEwb2Vod2RVMHhpNC8mI3hBO052VElQT2R2b1pOaStsVGdsdFhXOVNrUkNPU2tzWlg0VzV4OGZ0&#10;OTE3bW1HalZxemZUdFkwblU0bW0wMjhndllvenhra2dsU1ZWSkEmI3hBO2FoS0Z0eUNEalNIa241&#10;NFRDWFc3S3dsaG51N2MyTnhjcmJ3Y2p4a2lndUtTa1VvQkhVTzUvbFhmcHRiSGtnUEQ1WW1EbGVO&#10;R0d3YW4mI3hBO0VQUThhcU8rNmtmMjVLa3RSTkhLU0hYNHdONWVuZllrL1RTcC90eFZubW1ma24r&#10;WUdyV3pYZWcyOE9xMkhNckhkV2w1YWxDUUEyNnkmI3hBO3l4U3hzUnhKU1JGZGYybEJ5UEVHVkZM&#10;L0FESCtYWG43eWhGQk5yV256V1Z2TWVNVXBhS1NIbDlyZ1hpZVZFWWhTYU1RVFE0Ukx1UVImI3hB&#10;OzNzbC9KdnpMSjVkODQ2VGNHS0M0WFZibU8wdWs0eHlUTDZwOUJaSVhDU3lvVk10U3FVNWphblFo&#10;bU5yUkU3dnNMS20xMkt1eFYyS3UmI3hBO3hWaTNtVDhydklQbVcrRi9yT2p4WEY3VGk5eWpTUVNP&#10;T0lYOTQwTFJtU2lxQU9WYUREYUthdDdmOHVmeTUwcGxRMldnV2JobkprY0wmI3hBO0pONlFMRUF1&#10;V2xtSzg5bEZUdlFkY0NYenorYy81MzNIbXFSdEcwWG5iZVhZVzVTczN3VFhUSiszS2xSeGlVbXNh&#10;SHExR08vRUN5SXAmI3hBO2dTd0R5ZjVlYlc3L0FKM2JHUFNkTGdhNjFCbGtWSFMwaGRmVjlBeWtx&#10;MDhyeUJJbE94a2NWb3RjTjF1cVhhOWZRWCt1elQ2ZlpDMHMmI3hBO2c5TGF4aEcwY2FVQ1JsbFZT&#10;N0lpaFdrWWNtUHhOVWs0YVY3dCtVbXVqVmwxTGxCOVdlemkwMjFkT1hJUDlYczF0dlVyc2VUK2hV&#10;aW0mI3hBO3dvTjZFNVZ3MUkvanZSSTdCNTUrZFBuSkxyemxGYVd5eFhFR2pvWVpVbFJYUnAyWUdV&#10;ZU5CeFZlMjRPU0NRTmt1OG1hbERmNnRCZFgmI3hBO0dtMlZwYjJFOGQ3TmN3VzdobzRiSS9XWm01&#10;QXliVWlDVXBVdEl1L1lwNUlyZEgvbFA1eTlMVUpQMHBkVHpQYVRHK2lIOTQ3eFRoNDcmI3hBOzVh&#10;MTlSdmlranVXVUJ2N3BtMk8rUUlyY0pPNzZOVThnQ1BpRFU0dFd2M1lXRGtVOGhVMUk2MTN4dFF1&#10;dUxpRzJ0cHJxNGtXS0dGR2smI3hBO2tsa1lLaXFCVm1aaVFBQU55VGtVdmwvOHgvTkZ3dm5WSjRI&#10;YVdhMWthNHZJSndvUXkzR3oyOGl4T3dvbHFzTnJNbkxjbzFlcEpsSGsmI3hBO3lwS3ZOR3EzMWxk&#10;ck5wVndZZE11RUJ0SUtLeGp0MlVHQmVSREU4WWlxTWVSL2VLNDdaTzdERVJETGZ5Rzg5ZlZQTk54&#10;cGVvczByYTQmI3hBO0kxaG5KMlNhQlg0cVYyb0hWaUtqdlQ2SUhuYVNObVIvblhySDZLODVhZk9J&#10;Qk9zMmtYMXBUbHc0L1hMZTR0ZWZSdGtFM0tsTjZVcU0mI3hBO3NpTERFUEU3ZWFINnlzc2tYckIz&#10;Smt0bXFFY0VobEJaU2pmRWV0Q1BuaFNtL25MUUJvK3ZQQmI4L3FGekJIZjZXOHdvNzJkM0dKNGEm&#10;I3hBOzBWVjVyRzlKS0RqekRCZTJSRzZVNS9MZjh5TmY4aWF0QnFGbS9yNlpjMFMrczNKRVV5cFNz&#10;WklCNHlSaHFvNEI0MTdxU01URUtDK3ImI3hBOy9MUDVtL2x6NTNSdE5zYitDNm5uakhyYVRkcHdr&#10;WU9qTTBmcHlqak54VlR6OU1zbzhhRVpBaW1kMm5tbitVUEtXbTNTM21uYUpZV1YmI3hBOzJsZU54&#10;YjJzTVVnNUNobzZLRzNCcGdTbTJLdXhWMkt1eFYyS3NPL05IOHdJL0pmbDM2M0VpWEdyWGoraHBs&#10;bzdCUTBsS3RJNHJ5TWMmI3hBO1M3dHg5aHRXdUVDelNDYWZIL21MV2RYMXErbDFUVTcyUzQxS1F1&#10;WjVwdDJhdE9JaEErQlVIZ3RPUGhsMUFOZGxDNnRadFlUeTZQR1MmI3hBO1piUWVwcVc0cDY4WVBL&#10;T2dDVldJbmgxYXA1TXBvMU1pR1ZzczB4RFlmazFxZDliU0dPNDFYVm9iS1ZRQWF3V1ZxYnJpV1BZ&#10;elRxMVAmI3hBOzhuQi9FdlJnMFQvVUxxeXVWakRvT0xzU0R4ZnV5R2hGZG1vZDYvTEo4cVJ6ZTRm&#10;azFGYnBxM21YMFpsdUZrVFRaT2NUQmxUMVlaSkQmI3hBO0Z5VTd0RXpGR2FncVJYaXYyUlhQNmlV&#10;VnNIbVA1bitVZFMwdnpoZlNYTkZ0TCtXVzdzN2h0bGRIYmt5cnUyNkZ1TksrQjJCR0kzWlgmI3hB&#10;O3NwZVZ4b3AwNjcwalVicExSdFNnbXQ0N2x5UkdrcnRCTkEwalVrQWpFdHB3ZWkxbzFmRXFaYkJG&#10;N3AzK1duay9XOUg4MTZicmQ3SEEmI3hBOzFtcTNEV2tkdmRXMXpMZU9ZbWg5SzNXR1NUblJwUGpK&#10;b2lLR0xNQU1xTWdkZ3lMMlBWZk5PaCtSUExOaU5adXk4c01NZHRCR3Z4VFgmI3hBO0R3UkFOeFgz&#10;NDdzU0FLaXBGUmhIY0dOVzhadC96NTg0d2VhWmRUdVlRZExtQ0wraHpzcVFqNGtLT1JYMUtNU1hw&#10;OFZlbkVLRk5KNFEmI3hBOzl3c3RaMGZ6MzVNdlJwTjN4ZzFDMmx0WkdZQXkyOGtzWlFySW5MWmxy&#10;MHJ2Mk5OOERIazhEL01UeVZjeGVjaTAwcHM3alc3aVNUMEwmI3hBO2lHNmNMTzdWY1F5d1FTTGNS&#10;c3pyNmZENC9pQ3Vxa0hKeEJJWkFvcnpMNVMxblVMU0hUTkowRFUvcW1sVzhVSnZKYlNlTnBoYmx5&#10;WmsmI3hBO1NVY3YzczEzS2ZUQkpDaGRoUWdHQTJZM3VpL3lxL0s3WDI4NjJlb2FqWlhGcllhYXd1&#10;SkpMcUo0QzBxMTlKVUVnVXNlWTVHZzJIVTEmI3hBO0l3U1R4Ykk3L25KQWovRWVsclQvQUk4eVQv&#10;eU5idmtvOG1NZWJ6WFRiSzRrMCtXNVdPc01keER5Y3J0VlE1SzFIZWpWQS9hN1Zwa2cmI3hBO0xX&#10;UlpyNS9qTnorV3Y1ZDZ6TTdTWDh0bmYyVHkrTnZZWGdqdGs5aEdrekFmUmtCMVpsalVHbldxYSsr&#10;anNyTlo2bWlIVHdaVnFrazYmI3hBO0NTMFpuRkVxQ3dTUTAyVXRRZE1MQzlrdXR0RjFaNzFiTklK&#10;RVpoSEwrOFV4MGpsakUwY254RFlOR1F5dDM3VndnV3lKZlgzNUNlZHImI3hBO3Z6UDVKOUxVYnRi&#10;M1Y5SW5leXVyZ3lCNUpvMU5ZWjNBQ240aytFTWE4dUpKTmE1VVJ1emlkbnBPQkxzVmRpcnNWZGly&#10;QlB6SS9LcUgmI3hBO3pyZFdOMityM09ueTJLbU9ORVNPV0lJNXJJVlJnQ0hmNFFXNUhaUnQxeVFs&#10;U0RHMkcrYWZ5eThtZVJQTGtkeFpXajM5L2Mzc1ROcVYmI3hBOzhWbW5paHMxZS9kSXVLS2lCbHRH&#10;VFpSWGx1YVV3R3lpcWVGZVRkRGsxZlZkYjA2M1dMNjNNSW9MSjVEVUxMTGZ3UXFBMUtnTUhLaysm&#10;I3hBO0J5eVJvMzVzZWJQTkMvTHZ6dnFIbDIvOGx6YUxKWnp3Nm5iMzhLWGlHS0hnMEVsbmVOSGRo&#10;V2prUkQ5WGNpTmlhYm9wSXBrZUljVnAmI3hBO0lOVWx2NXBmbGJkK1ZOWHNyUzJtOVNDOGlXYUM5&#10;YU5VaWE1akhHZEZROHlyVVZaQjhSTzdHdmhiR1ZzQ0tUSC9BSngrU1ZKdk02U3MmI3hBO1dkWmJa&#10;V0ozSklNNEpybEorcW1ST3dld25yNGVHRmcxMzZWcC9uWEFyejd6MTUvOHErUnJlN1RUSUxSL01k&#10;MjN4MmtLb3BFakRtSmImI3hBO3N4OFdBSHFjZ0NlVFYyMnF3SE5tQmJ3L1M5YWZ6WDU2dDd6elpl&#10;aDQ1eElvbGxtK3JReHNzVHRCSDZpaHZSajliaUNRTzVPNTN4cWcmI3hBO3pla2p6SFo2cFpXTDYv&#10;ckJ1clB6SkpJdXIybDdjU3hXVWR0WXpBS2JVQ0pPTHlJb2YvZGZKK2dBUEhBUXdZVDVlOHVmbVQ1&#10;ZjExdFUmI3hBOzBHMmRaNDFrblN5ZVNPTzR1TFJISXExZ3p4M0xSdngyL2QvNnU5TU94Wlc5MS9M&#10;djh6ZEc4NDJyUlUrcGExYmdDNzA2US9GdHNYakomI3hBO29YU3V4MnFwNjlpVGJXWXMwQytQVWZS&#10;aXhkOE94MjhQZmZGWGh2NTdNbitNdEY1aFNvczVPUVlqaVFTNDZuK21XUVVyUEl2NVZlWS8mI3hB&#10;O09ubGJVYm5TMWlzTEZKSWwwZWU2RFJ4M0UwYnZIT1F5QjI5S05IYmNSL0ZKU2pmQ3d4bE9qc3lq&#10;QkwvekpNMHVyV1BrcXpqdVlvL0smI3hBO3R1bWoyTnM4SWFlOHVwR1V6M01kdFYyNFhSNEdOZVJC&#10;RkR0V2dZZFNzdTRCaFd2d3BiWDJpMjNwaUs3anRZbnV1TkNlYzF4SmNSbmsmI3hBO1B0ZnVaWS8x&#10;ZHNFVFp0UFI5WDZMNUQ4b2VjdkswUjh5NmJIcVUxdGZhbEJEY3U3aTRTSzMxSzZqaWhXZU5rbEVV&#10;YTdMSHk0ancyeXUmI3hBOzJZR3lZZVJQeWs4dmVTdFFtdmRKdmIrWXoyNHRXZ3Vwa2VJUm93WktL&#10;c2NlNmJoVFhvVGlUYVJHbWI0RXV4VjJLdXhWMkt1eFZoUDUmI3hBO3M2ZjlhMEN5bWYwemEyMm9R&#10;QzlTV3RHdDd0WHNKQUtFYmdYZFJqZGJvSWZNTnZEUG9YbXk0aTFXNVcyNVNHR1lndWp4dlg0SkFG&#10;K0smI3hBO1ZJV0N5b0I5dml2VFk1ZVlpUTNhaHM5ejFQekhiZVpOYjBXOSt1M0FzNzJ5bVk2VGIz&#10;YndtenZMVjR6Nm5xV3NrZnFpWkxnY0dJK3kmI3hBO0F5N05sRlcyU0tjYVJhMit2TmVlVVBNWmZW&#10;dEx1SVBydWx2Y2IzRVBvTXNjeUc0QkRzMGJTeHRGSWZqM2JreHB1ZVNJbXc4OC9LL3kmI3hBO25m&#10;ZVZmTS9uTFNyd3RJdHJjMjhVVnl3SDcxT01rc2I3RmdHYUtaR0lyVWNzTm9rOUZlbFBBVnhZdktQ&#10;ek4vT2lIUkpMalJOQUMzT3EmI3hBO3FwU2UvcUdpdHBDYUZWVWdpUjFGYTc4Vk5LOGpWUXNoRjgr&#10;U3ozRnhjU1QzRWpUVHpGcEpwWEpkM2RpV0xNU2FtcDZrNFdiTnRZc3YmI3hBOzA1NVg4c1BwbG5E&#10;R3pQZVEzRXNhd3hyRzBZUStsSk1xUlZDb2pTcUpXWjZNYXMyQWxpTmlxYXNiYlh2MHhvMWlKQzJr&#10;dGJqUkl6SDgmI3hBO1VrZG1pMlVxc1NJekc5ejhFZ1ZodTQ0RDQzRlVFcTlCMWZ5KzJrMkNlZk5X&#10;MFd4ZlhQcThGLzhBV1h2SjdZQytWQkx5Tm1pc3BrV1MmI3hBO2dLK3R4azQxb2hiamlCc3g0dDNo&#10;Y3V0Nmsrcnphd3R3MEdvVFR2Y21lRm1pWlpKU1daa1pUVmQyN0hHbVlmUi81ZS9tMWVYWnRkRjgm&#10;I3hBOzRXYzJtYTFLVERiWGM4UmhpdXBVQzFTakJlRXBEcnQwSk8xT1NyaVFRd0k3bnBZYmJrUnVP&#10;dzN4WVBNZk8vbG16OHovQUp5K1VORnYmI3hBO2h5czdtSjN1VUpJRHhXL3FUdkdTcERmR3NmR29w&#10;MTY0ZWpLUE42bjV3MUM1dXI1dEJ0TDU5SjAyeVNGcnFleGNSM01rclZkYlpDQVcmI3hBO2hqU05W&#10;WjJVVmJtb0RLQXdhdm5zemxLa2owVHpoYmFMNVU4eXJjYXRkblVvOVJ1WWJUNnl6M3MxcWtsdjZs&#10;dEt2clNUTzBDd1F0Y2YmI3hBO0ZTdkYxQVpoOFVpRkV0bnp4WmFYZGViZlBTVzluQVRienlMRmJu&#10;aW5xeFdVS2hSVVY0VmdoVUQzSTdrNzJuMGhyNXZyejh2clJiZnkmI3hBO3BhdWtpeXczMHQxcU1F&#10;aWhoV0hVTHFXOGlxSENzRzRUamtDTmpsSmJoeVpGaWwyS3V4VjJLdXhWMkt1eFZENmxwOXRxT25Y&#10;V24zU2wmI3hBOzdXOGhrdDUxQm9USEtwUmdDT214eFY0eGUrVGRHMTZXWFJQTmNNbitJOUtRd3Jl&#10;TFNHVzd0YWxZcnBONUVrU1JSdXA1Y0g1QTBPTVomI3hBO0dKWUVJclM5SDhxK1ZGU0swdHJscjI3&#10;UHBRdVVtdUo1SCtPV2lyR0hQWG01NHI0bkpFbGl6dnloNWV2b0x5YldkVWk5Qzhsak1GdGEmI3hB&#10;O2xsWXhSc3dlVm1NWlpPVXJLbFFHYWdSZDZsaGtHeUlwNTYwbHJaL21sK1lOeE5ONmNFUTB5V2VX&#10;WnFJZytwRm1KWmo5a0E5K24wWWImI3hBO1l5ZVYrZnZ6bGgxeTZnMFBRcFpiYlNKSkF0L2Y4dnE4&#10;c3c1VTRJNXI2VVpHN093cjRyUUVNRGRLSW8yKzh6V05uWTMra1djazdXYUwmI3hBO05wVmhHbDli&#10;UzZkSnA4cmppN1RJeFNLYjQrUE40MjRLeWlSdmlEaVZLd2pYdnl3MXU0MUhWTlE4cWFkTGUrV1lw&#10;aUxHNGdaWlE2RUQmI3hBO2FING1rbUNHcWtxRzNGQ2FnNFF2RWgvSXZuKzk4bnpYV25YY0U3V3p6&#10;eG1lM0R0RzhMUnRTZmhHYUJKSkVYMDJiWmdOc1VrSjdwZm0mI3hBO0w4dGRNMTE5WjA5SnJiMDdV&#10;eTIwRCt2Sk9idHJqbDZURXNVS2VoSDZiMWFqZW9lbyt5Q04wYjBrbm4zOHliN3pCSERZV01zOXZv&#10;a1kmI3hBO3FsaElFVlVOYUxFcFQ3Y1VhcU9JYjZmMmFFS0FsbmtXVFJZTlhrbTFTU09EMDdlYVhU&#10;N2lacmhJMHU0MTVRc3pXcFdVVVliY2Q2NEomI3hBO0VwTE5OVUdpM3Nid1RQY1RKcWx0TnFjZHZN&#10;MDdDNTFxOWpZSkpaeDJxS0pKZlVlQkFzb1hpbkw0VHlxQ1J1eERNUHk4ODIrYmRGdHAmI3hBO3RN&#10;OHpsTlZndEZMeXpXdDViWHQ5WnFKZURyY3dSU1BNOGFIY3NPUlFiZE5sank1S1JiSklydUM3L1By&#10;eVJjUVNMTEJMWTNja01zWkQmI3hBO0l5TmJYQlZsWWJFRWI1Ty9TaUhObkhuUzExSFNmTWlhdEZh&#10;VDNlajM2ajY0MXVqVEcydVlrNEdXUkVEU2NKWVZWZVFGRktDdE9WY2kmI3hBO0NtY2VxVGExNVE4&#10;b2ViclFUeXBJMGx4Q3FKZjJydXJ2Q1dTWUt6Q3NVaU1VQkFjTU80MzN4M0RBSUR5LytYL2w1Ynli&#10;eXBvSDJtUkgmI3hBOzgxYW5OV1dmNmxLekVXaXlMd0N5WEZDZzRnQlVETWZqNDhtUko1czRoN1hn&#10;YkhZcTdGWFlxN0ZYWXE3RlhZcTdGV01lZWZLOXhxdG0mI3hBO21vYVc1aDh3YVlyeWFjNDQ4WnRx&#10;dGF6QmlvTWNwVWIxSEZxTUR0dVFnaTNuOTlxSDZhMHBralM0anZ3NEFKWDA1cldlQml3TENxOFgm&#10;I3hBO2lsVU1maSswTWxXelZadDZ0NWIxUjlXOHU2WHFzaXFqMzlwQmRNaVY0Z3pSTElRdGUzeFpX&#10;RzU4ci84QU9RajNrSG03emdxdEpGRGQmI3hBO1hXamN3S29zc1lzSk51d2RmVWlIdHlYeEdXRGt4&#10;NnZQOU5zNGJ6eUxlQzIwdDd2VUlieUNKcDRrVmpIOVlyNlQxQ21jc3hqTVhIa0kmI3hBOy9pSHc4&#10;L2l3TDFUaXp2Tk1sMHFIeWZFcGRwOUptZjEwaWFPV1RVNTNqdlVpQWI0cEE0dDRiZGFmYU5HV3Z3&#10;NUhyYTB5elIvS2gxUDgmI3hBO3Y3YnpINWt0YktVYVhaeTJzTFhDM2NFOGNOak15cXNnaHVJbGtJ&#10;Q3VnSEJYK3pWajNsVnNicmt3TFI5QTgwZm1iNXd1N2xGU041M0UmI3hBOzJvWGdVcmIyOFoyUWJk&#10;VHhYaWkxNU5UYy9hYkc2WmNudEkvSWZ5aC9oSTZJeTExTCs4L1RmRWV2OVlwVGxTdjkxMjlLdEtk&#10;K1h4WkgmI3hBO2lZMjhEODVlU05mOG82a2xscThLOFhYbGIzVVJMUXlpZzVjR1lLU1VKb3dJcVBr&#10;UVRJRzJRWlZyM2x5NTFodkxGekVCSm90NVp4MysmI3hBO3BUMlNFdkczS0sydjM0bG41R1BpZ0Vh&#10;QUtLVVZCUmlSN2tBdEpxMDNtZVM3djlGSHBhOVlheXVvYU1zaFVTTmJ5aFkxaVdLaklXZ0YmI3hB&#10;O3JFZCtvNWRUUUZXcVpUNTMwaGZ5OXR6cmRqcGVsMitzeU5KSGE2aERMZGhnMDZsWkdTd2RwYmRP&#10;S3V3VUdSbDc4ZXdKaVQxUkUzc2cmI3hBO3YrY2ZKcFpQTzNrNzFHTHRIZWF6R3BiZmpHTlBSd2kx&#10;Nkx6a1pxRHVTY0pPeVJ6ZlNuNWkzTXphZGE2VkEwWmJVWnFYVURzeXZKYVImI3hBO0x5a1ZPT3g1&#10;U0dKSFZ0bVJtV2hya1lyTTBHSzZsNWcxT2VXRFJkSnR4RnJtb1ZXeWp1UndRTUVMdkk5RHk5T05S&#10;eVk5YWJBRnFLVFQmI3hBO1dMT3owUHk3NWZzdEMweExLMnJKSXg5Uzd1bi9BTDI0bllBUE5JZjVt&#10;NGdBZEZVQlZvcWdDTGVFenhWMkt1eFYyS3V4VjJLdXhWMksmI3hBO3V4VjJLdktmTVR5NlI1NDFY&#10;VGJFSlBkYTVEYjNsaHA2THdiMW5MUVNDcWh6dzVSK3JMSngrSGtXYm9UaFlFYnZTTkEwcE5IMExU&#10;dEomI3hBO1NReXBwMXJEYUxLUnhMQ0NOWXcxQldsZU5jRE40Ri96azlwVGpVbG1YZ3cxYlNtRU1S&#10;UlNmWDBtY1hEeUJ6WGkzMVc0a0hiWVVxYWcmI3hBO1pLTEdYTjg5NkI1anV0R2xuVkVNOW5kSVly&#10;eXphUjBqbVVncjhZUXJ1dklsVCt5ZHh2alNTOUJrOHovbHBxSG1DMTFHYUIwK3NNbHomI3hBO3FP&#10;cFR6M1QzZHZMREV5cndWYUJ1VXJSc0FuSUtGNmNmc3ZYeVkwYVpENWFzZk0zbi9RSnRKYTZtdFBK&#10;aXoxYTltVlRjM25weXEzR0omI3hBO1BoU0ZlUVk3Y2tYNFZBWXF4SThrSFl2WHREMGJSdEdzVXNO&#10;SnRZck8xaUFBaGlBQkpBQTVPZnRNeEFGV2FwUGZJa3I1c1B2UHpNMU8mI3hBO0g4d0Q1WmowZFhz&#10;MG5pdDVkU2E0RWFyNnFSUHlveThhajF3QXRhc2VtQ3FGOUYyWmI1Zzh2YUY1anNHMDdXclZMbTFZ&#10;cTZveElaWFgmI3hBO295T3BES1IwcUQwMjZFNUpGdkc5YzBtLy9MbUw5RjNsZy9tRHlKUElKNXJs&#10;b3g2c0paeXFXOHA1T2hTTmlKUlJZK2NoKzBOeGhDZWEmI3hBO1RhWDV6L0szUTdFejZmcHovcG1L&#10;Mmg1dlZ5WjVwSUhqdUlvNUNDWVJXVDRuaktWN2NndkY1YzFvc0Q4MitjZFk4ejNrVTEvTkpLbHMm&#10;I3hBO2dqdGxtWldkVjI1VlpFakJKSS9sKy9JZ01nSHZYL09NdWh5cnJNRXpXOFBwNmZwTWx6Y3lD&#10;UVNTcmQ2dGNLWUNRR1lMeXNyUlRRQWImI3hBO0hmcmhraVBNdlp2ekYwalVydlNyYlVOS2hGenFH&#10;azNDM0l0QXZKN2kzS21PZTNVOGszWlc1cUNhRjBYYnVJaE1oWVFQNVphQTZ4WGYmI3hBO21iVWJk&#10;NHRWMVJuaGhpbmhNVXR2WXdTdXNNVkhBY2VyVDFYNlZxdTN3ZzRTVmlLWnpnWk94VjJLdXhWMkt1&#10;eFYyS3V4VjJLdXhWMksmI3hBO3JSRkdKR2xDQVNzQXJQUWNpcWtsUVQ0RGthZlBGVjJLc0cvT1B5&#10;N2Q2dDVSK3UyQ3UrcWFET21xMmtNYkZETUlBUlBBU3F1eEVzRHUmI3hBO09LL2FhZzZiWVFhUVJi&#10;NGw4dzZYRnArb3VsdElKN0NZZXZwOXdEeTlTQnllQkpLcjhhMEtQOElvNEk3WklpbEJlcC9sYitT&#10;VTl6TXUmI3hBO3IrYmJkb3JSYVBhYVcrenlraW9lWUExUkJYN0IrSW5yUWZhREV5ZTgyMXZiMjhF&#10;ZHZCRWtNRVNoSW9ZMUNLaXFLQlZWYUtBQjRZaGcmI3hBOytadnpZdm8yMXI2eExhUVNUeXkzYnp5&#10;TUpCSklSZXoya1Faa2RQaGloc1VDcjRsajFPQ1BlekRFby9NR21vcndpd2wrcVNnaHJUNjMmI3hB&#10;O0tJaVN3WU1WQUZXSEVkVFQyeVY3TFRJZnkvMXZUWWZNZHhjVzlxdG45V3QydkxZQm5rbC8wT1NP&#10;N21RU01maE1sdEJOSHNCVU5ScWomI3hBO0l5UytyYm0xdDdxM2t0N2lOSnJlVkdqbGhrQVpHVmhS&#10;bFpTS0VFSGZBUXdmUFg1b2ZrVGNhYVAwcDVUaG11ckhjM1duVk1zMFZUVU4mI3hBO0YrM0lsTnFi&#10;c091NE94dGtDOHk4c2FLdXE2dEhiekY0N0NGV3VOUm5VTVRIYXdMemxmNFZrMzRpaS9EdXhBeVFT&#10;VFQ3UC9KSHkwK2wmI3hBOytVenExMVpyWTZscjdpN2t0Z3NhbUMxVmZUc2JjZW1GK0dPM1ZTQVFD&#10;Q3hxQWNpU3NSUWVoWUdUc1ZkaXJzVmRpcnNWZGlyc1ZkaXImI3hBO3NWZGlyc1ZkaXJzVmRpcnNW&#10;ZlAvQUorOGgybmszelhhYTlIWkpONVI5UnByVlhYbEJwVi9OSXZJY2FjSWJhYzA0SHBISlEvRCsx&#10;TVMmI3hBOzZGZ1k5ek05TzFHenZvZWNMMFlBR1NCeHhsakovWmtRN3FkdS93QkcyQWltQ0tPdzhS&#10;Z1Y4Mi9uRG96d1hqY3BQM3NjOXlra2RPS0smI3hBO0pidWU4dDI5UnlvUHFSWGpBZjVVYmplaG9Z&#10;am1HWUx6WmRNdUc0OEhpa2RqVDAxa1N2VDNOTWx3cDRtWi9saDVWdWIzVnRSTXFTaFkmI3hBOzdT&#10;U3pTV0JSTHdtMUtsbkc3cFVWUlVuZVEwSTJRK0ZNaE1VaTdmV0h5MzdVeFlwYnJXdFdlazJiVHpz&#10;V2tJUG9XeWZGTk13b09NU0QmI3hBO2t6bXBIUUhFQzBFMHdEeUY1RjAzejE1aHU5U1NGSXRBanZW&#10;dU5mdUlHQmkxQzloK09PemlRSGg5WFJaUTB6bFQ2amZaSisza2lhWlImI3hBO0Y4MzBaa0d4Mkt1&#10;eFYyS3V4VjJLdXhWMkt1eFYyS3V4VjJLdXhWMkt1eFYyS3V4VlN1N1MwdkxhVzF1NFk3bTFuVXBO&#10;QktvZU4wYlkmI3hBO3F5c0NDRDRIRlhpZm1QOEFMWHpaNVF1djBsNVZhNDFqUW95UkhwaUVQZldN&#10;SkZTa1BxY3ZyY0MwUEdFa09EeDRtdkpqSUZnWXJ0Si8mI3hBO01UUjdxS1Q2MDZ4eVc1NFR0RUhj&#10;SzZrSXdraUtpZUU4eVFCSWc2Yk1jSUY4bUIyVFNiU1BLR3Z5ZldyaXlzTldrakFpRThrY055d1Mm&#10;I3hBO3BZTHlZT1FLc1RUSGNKUjZhWnBiV3pXLzFTSDZzeSttMEhwcDZaUWloVXBTbEtiVXdJUzFk&#10;SDhqYUpkUlhhMk9tNlpkVll3ekxGQmImI3hBO3lFOFNyY1dBVmo4TEVISG10cGI1Zy9NdlJ0TXR2&#10;V0JDSklBWXJtNTVSUmtOdHlSS0dlYmd6S1dXTkRzYTFHUzRlOUZxWGwvOHZ2TVAmI3hBO251OWJW&#10;dGZTZlNQTDB1d2luUXc2amRSZkVHaEVmTnhhVzdWb2Vzaml2eGNYeUprempGN1pwdW1hZnBkaERw&#10;K25XOGRwWlc2OElMZUomI3hBO1FxS3ZYWUQzM09SYkVUaXJzVmRpcnNWZGlyc1ZkaXJzVmRpcnNW&#10;ZGlyc1ZkaXJzVmRpcnNWZGlyc1ZkaXJHdk0zNWNlVFBNdHdsM3EmI3hBO3VtbzJvUkVORnFNRFBi&#10;M1Nzb29oOWVFeHlIajJERWoydzJpbUI2bitRR29TdngwM3pkUEhiRlFyZnBHeHRyKzVKcUQvQUwx&#10;ZnVKS2ImI3hBO1VIZ05zUEVqaENnLzVENjByc3NXbzZZOFcxSGUxdmxZN0NwNGkrSTYrK1BHVWND&#10;K3gvNXg2dkZuZjY5NXFjMmpubUlyQ3dndFo0MjUmI3hBO2h4NmQxSTF6S29YalFkL2Z4VEsxRUF6&#10;Ynl0K1ZIa3J5NWVmcEsydEd2ZFpJVVBxK29TTmRYWlpWNDh3OGxRakVIY3hxdGVuU21SWlUmI3hB&#10;O3kvRkxzVmRpcnNWZGlyc1ZkaXJzVmRpcnNWZGlyc1ZkaXJzVmRpcnNWZGlyc1ZkaXJzVmRpcnNW&#10;ZGlyc1ZkaXJzVmRpcnNWZGlyc1YmI3hBO2RpcnNWZGlyc1ZkaXJzVmRpci8vMlE9PSIvPiA8L3Jk&#10;ZjpBbHQ+IDwveG1wOlRodW1ibmFpbHM+IDx4bXBNTTpEZXJpdmVkRnJvbSBzdFJlZjppbnN0YW5j&#10;ZUlEPSJ1dWlkOjBlYjEwYzJjLTEwMDEtODI0Ny1hYWRiLWExYmFjMWQyYjNmMiIgc3RSZWY6ZG9j&#10;dW1lbnRJRD0ieG1wLmRpZDowMjgwMTE3NDA3MjA2ODExOTVGRUNGNzQ1NTM1MDI5RSIgc3RSZWY6&#10;b3JpZ2luYWxEb2N1bWVudElEPSJ1dWlkOjVEMjA4OTI0OTNCRkRCMTE5MTRBODU5MEQzMTUwOEM4&#10;IiBzdFJlZjpyZW5kaXRpb25DbGFzcz0icHJvb2Y6cGRmIi8+IDx4bXBNTTpIaXN0b3J5PiA8cmRm&#10;OlNlcT4gPHJkZjpsaSBzdEV2dDphY3Rpb249ImNvbnZlcnRlZCIgc3RFdnQ6cGFyYW1zPSJmcm9t&#10;IGFwcGxpY2F0aW9uL3BkZiB0byAmbHQ7dW5rbm93biZndDsiLz4gPHJkZjpsaT4gPHJkZjpEZXNj&#10;cmlwdGlvbiBzdEV2dDphY3Rpb249InNhdmVkIiBzdEV2dDppbnN0YW5jZUlEPSJ4bXAuaWlkOkQy&#10;N0YxMTc0MDcyMDY4MTE5MTA5OUMzQjYwMUM0NTQ4IiBzdEV2dDp3aGVuPSIyMDA4LTA0LTE3VDE0&#10;OjE5OjE1KzA1OjM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cGRm&#10;IHRvICZsdDt1bmtub3duJmd0OyIvPiA8cmRmOmxpIHN0RXZ0OmFjdGlvbj0iY29udmVydGVkIiBz&#10;dEV2dDpwYXJhbXM9ImZyb20gYXBwbGljYXRpb24vcGRmIHRvICZsdDt1bmtub3duJmd0OyIvPiA8&#10;cmRmOmxpPiA8cmRmOkRlc2NyaXB0aW9uIHN0RXZ0OmFjdGlvbj0ic2F2ZWQiIHN0RXZ0Omluc3Rh&#10;bmNlSUQ9InhtcC5paWQ6Rjk3RjExNzQwNzIwNjgxMThENEVEMjQ2QjNBREIxQzYiIHN0RXZ0Ondo&#10;ZW49IjIwMDgtMDUtMTVUMTY6MjM6M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QTdGMTE3NDA3MjA2ODExOEQ0RUQyNDZCM0FEQjFDNiIg&#10;c3RFdnQ6d2hlbj0iMjAwOC0wNS0xNVQxNzoxMDo0NS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VGN0YxMTc0MDcyMDY4MTFBNDZDQTQ1MTlE&#10;MjQzNTZCIiBzdEV2dDp3aGVuPSIyMDA4LTA1LTE1VDIyOjUzOjMz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A3RjExNzQwNzIwNjgxMUE0&#10;NkNBNDUxOUQyNDM1NkIiIHN0RXZ0OndoZW49IjIwMDgtMDUtMTVUMjM6MDc6MD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REREZEMzhEMENGMjRERCIgc3RFdnQ6d2hlbj0iMjAwOC0wNS0xNlQxMDozNTo0My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BkZiB0byAmbHQ7&#10;dW5rbm93biZndDsiLz4gPHJkZjpsaT4gPHJkZjpEZXNjcmlwdGlvbiBzdEV2dDphY3Rpb249InNh&#10;dmVkIiBzdEV2dDppbnN0YW5jZUlEPSJ4bXAuaWlkOkY5N0YxMTc0MDcyMDY4MTFCRERERkQzOEQw&#10;Q0YyNEREIiBzdEV2dDp3aGVuPSIyMDA4LTA1LTE2VDEwOjQwOjU5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dm5kLmFkb2JlLmlsbHVzdHJhdG9yIHRvICZs&#10;dDt1bmtub3duJmd0OyIvPiA8cmRmOmxpPiA8cmRmOkRlc2NyaXB0aW9uIHN0RXZ0OmFjdGlvbj0i&#10;c2F2ZWQiIHN0RXZ0Omluc3RhbmNlSUQ9InhtcC5paWQ6RkE3RjExNzQwNzIwNjgxMUJERERGRDM4&#10;RDBDRjI0REQiIHN0RXZ0OndoZW49IjIwMDgtMDUtMTZUMTE6MjY6NTU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QjdGMTE3NDA3MjA2ODEx&#10;QkREREZEMzhEMENGMjRERCIgc3RFdnQ6d2hlbj0iMjAwOC0wNS0xNlQxMToyOTowMS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DN0YxMTc0&#10;MDcyMDY4MTFCRERERkQzOEQwQ0YyNEREIiBzdEV2dDp3aGVuPSIyMDA4LTA1LTE2VDExOjI5OjIw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kQ3RjExNzQwNzIwNjgxMUJERERGRDM4RDBDRjI0REQiIHN0RXZ0OndoZW49IjIwMDgtMDUtMTZU&#10;MTE6MzA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RTdGMTE3NDA3MjA2ODExQkREREZEMzhEMENGMjRERCIgc3RFdnQ6d2hlbj0iMjAw&#10;OC0wNS0xNlQxMTozMToyM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yMzM2NjhDMTYyMDY4MTFCRERERkQzOEQwQ0YyNEREIiBzdEV2dDp3&#10;aGVuPSIyMDA4LTA1LTE2VDEyOjIzOjQ2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QjMzMzY2OEMxNjIwNjgxMUJERERGRDM4RDBDRjI0REQi&#10;IHN0RXZ0OndoZW49IjIwMDgtMDUtMTZUMTM6Mjc6NTQ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CNDMzNjY4QzE2MjA2ODExQkREREZEMzhE&#10;MENGMjRERCIgc3RFdnQ6d2hlbj0iMjAwOC0wNS0xNlQxMzo0NjoxM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3N0YxMTc0MDcyMDY4MTE5&#10;N0MxQkYxNEQxNzU5RTgzIiBzdEV2dDp3aGVuPSIyMDA4LTA1LTE2VDE1OjQ3OjU3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g3RjExNzQw&#10;NzIwNjgxMTk3QzFCRjE0RDE3NTlFODMiIHN0RXZ0OndoZW49IjIwMDgtMDUtMTZUMTU6NTE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OTdGMTE3NDA3MjA2ODExOTdDMUJGMTREMTc1OUU4MyIgc3RFdnQ6d2hlbj0iMjAwOC0wNS0xNlQx&#10;NTo1MjoyM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ZBN0YxMTc0MDcyMDY4MTFCNjI4RTNCRjI3QzhDNDFCIiBzdEV2&#10;dDp3aGVuPSIyMDA4LTA1LTIyVDEzOjI4OjAx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kY3RjExNzQwNzIwNjgxMUI2&#10;MjhFM0JGMjdDOEM0MUIiIHN0RXZ0OndoZW49IjIwMDgtMDUtMjJUMTY6MjM6NTMtMDc6MD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2bmQuYWRvYmUuaWxsdXN0cmF0&#10;b3IgdG8gYXBwbGljYXRpb24vdm5kLmFkb2JlLmlsbHVzdHJhdG9yIi8+IDxyZGY6bGk+IDxyZGY6&#10;RGVzY3JpcHRpb24gc3RFdnQ6YWN0aW9uPSJzYXZlZCIgc3RFdnQ6aW5zdGFuY2VJRD0ieG1wLmlp&#10;ZDowN0MzQkQyNTEwMkRERDExODFCNTk0MDcwQ0VCODhEOSIgc3RFdnQ6d2hlbj0iMjAwOC0wNS0y&#10;OFQxNjo0NToyNi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kY4N0YxMTc0MDcyMDY4MTE5MDk4QjA5N0ZEQTM5QkVGIiBz&#10;dEV2dDp3aGVuPSIyMDA4LTA2LTAyVDEzOjI1OjI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c3RjExNzQwNzIwNjgxMUJCMURCRjhGMjQy&#10;QjZGODQiIHN0RXZ0OndoZW49IjIwMDgtMDYtMDlUMTQ6NTg6MzY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OTdGMTE3NDA3MjA2ODExQUNB&#10;RkI4REE4MDg1NEU3NiIgc3RFdnQ6d2hlbj0iMjAwOC0wNi0xMVQxNDozMToy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AxODAxMTc0MDcy&#10;MDY4MTE4MzQzODNDRDNBOEQyMzAzIiBzdEV2dDp3aGVuPSIyMDA4LTA2LTExVDIyOjM3OjM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MDFF&#10;NTQwNjY0QTNEREQxMUJEMzNEM0VCOEQzQTEwNjgiIHN0RXZ0OndoZW49IjIwMDgtMDYtMThUMjI6&#10;MjQ6MDEr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o2QjZBRTJBNTcyM0VERDExQTZGMUJBQkY3QzVBN0E1MSIgc3RFdnQ6d2hlbj0iMjAwOC0w&#10;Ni0xOVQyMDozMDozN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BCOUZFRDM1MjAwQTExNjg5RkU4Q0I5RUE4NUM1NDU5IiBzdEV2dDp3aGVu&#10;PSIyMDA4LTA2LTI2VDA2OjA3OjQyLTA3OjAwIiBzdEV2dDpzb2Z0d2FyZUFnZW50PSJBZG9iZSBJ&#10;bGx1c3RyYXRvciBDUzQiPiA8c3RFdnQ6Y2hhbmdlZD4gPHJkZjpCYWc+IDxyZGY6bGk+LzwvcmRm&#10;OmxpPiA8L3JkZjpCYWc+IDwvc3RFdnQ6Y2hhbmdlZD4gPC9yZGY6RGVzY3JpcHRpb24+IDwvcmRm&#10;OmxpPiA8cmRmOmxpIHN0RXZ0OmFjdGlvbj0ic2F2ZWQiIHN0RXZ0Omluc3RhbmNlSUQ9InhtcC5p&#10;aWQ6MDE4MDExNzQwNzIwNjgxMTk1RkVDRjc0NTUzNTAyOUUiIHN0RXZ0OndoZW49IjIwMTItMTIt&#10;MTNUMTE6NTg6MzhaIiBzdEV2dDpzb2Z0d2FyZUFnZW50PSJBZG9iZSBJbGx1c3RyYXRvciBDUzQi&#10;IHN0RXZ0OmNoYW5nZWQ9Ii8iLz4gPHJkZjpsaSBzdEV2dDphY3Rpb249InNhdmVkIiBzdEV2dDpp&#10;bnN0YW5jZUlEPSJ4bXAuaWlkOjAyODAxMTc0MDcyMDY4MTE5NUZFQ0Y3NDU1MzUwMjlFIiBzdEV2&#10;dDp3aGVuPSIyMDEyLTEyLTEzVDEyOjAyOjAzWiIgc3RFdnQ6c29mdHdhcmVBZ2VudD0iQWRvYmUg&#10;SWxsdXN0cmF0b3IgQ1M0IiBzdEV2dDpjaGFuZ2VkPSIvIi8+IDxyZGY6bGkgc3RFdnQ6YWN0aW9u&#10;PSJjb252ZXJ0ZWQiIHN0RXZ0OnBhcmFtZXRlcnM9ImZyb20gYXBwbGljYXRpb24vcGRmIHRvIGFw&#10;cGxpY2F0aW9uL3ZuZC5hZG9iZS5waG90b3Nob3AiLz4gPC9yZGY6U2VxPiA8L3htcE1NOkhpc3Rv&#10;cnk+IDx4bXBNTTpNYW5pZmVzdD4gPHJkZjpTZXE+IDxyZGY6bGk+IDxyZGY6RGVzY3JpcHRpb24g&#10;c3RNZnM6bGlua0Zvcm09IkVtYmVkQnlSZWZlcmVuY2UiPiA8c3RNZnM6cmVmZXJlbmNlIHN0UmVm&#10;OmZpbGVQYXRoPSIvVm9sdW1lcy9EYXRhL1JlcHJvZ3JhcGhpY3MvSU0xIElNIFVTRSBPTkxZL0lN&#10;MS0wMyBQUk9KRUNUUyBJTiBQUk9HUkVTUy9JTTEyXzE3MiBIb3JuZXJzL3dvcnNoaXBmdWwgY29t&#10;cGFueSBvZiBob3JuZXJzX3RyYW5zcGFyZW50LnRpZiIgc3RSZWY6aW5zdGFuY2VJRD0ieG1wLmlp&#10;ZDowNDgwMTE3NDA3MjA2ODExOTVGRUZCOUJGNTE4MTdCOCIgc3RSZWY6ZG9jdW1lbnRJRD0ieG1w&#10;LmRpZDpGRTdGMTE3NDA3MjA2ODExQUNDOUQ0NDBFRUIyNzRGRiIvPiA8L3JkZjpEZXNjcmlwdGlv&#10;bj4gPC9yZGY6bGk+IDwvcmRmOlNlcT4gPC94bXBNTTpNYW5pZmVzdD4gPHhtcFRQZzpNYXhQYWdl&#10;U2l6ZSBzdERpbTp3PSIzMi4wMDAxMTQiIHN0RGltOmg9IjQwLjAwMDA3NCIgc3REaW06dW5pdD0i&#10;Q2Vud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zUi&#10;IHhtcEc6Z3JlZW49IjMxIiB4bXBHOmJsdWU9IjMyIi8+IDxyZGY6bGkgeG1wRzpzd2F0Y2hOYW1l&#10;PSJDTVlLIFJlZCIgeG1wRzptb2RlPSJSR0IiIHhtcEc6dHlwZT0iUFJPQ0VTUyIgeG1wRzpyZWQ9&#10;IjIzNiIgeG1wRzpncmVlbj0iMjgiIHhtcEc6Ymx1ZT0iMzYiLz4gPHJkZjpsaSB4bXBHOnN3YXRj&#10;aE5hbWU9IkNNWUsgWWVsbG93IiB4bXBHOm1vZGU9IlJHQiIgeG1wRzp0eXBlPSJQUk9DRVNTIiB4&#10;bXBHOnJlZD0iMjU1IiB4bXBHOmdyZWVuPSIyNDEiIHhtcEc6Ymx1ZT0iMCIvPiA8cmRmOmxpIHht&#10;cEc6c3dhdGNoTmFtZT0iQ01ZSyBHcmVlbiIgeG1wRzptb2RlPSJSR0IiIHhtcEc6dHlwZT0iUFJP&#10;Q0VTUyIgeG1wRzpyZWQ9IjAiIHhtcEc6Z3JlZW49IjE2NSIgeG1wRzpibHVlPSI4MSIvPiA8cmRm&#10;OmxpIHhtcEc6c3dhdGNoTmFtZT0iQ01ZSyBDeWFuIiB4bXBHOm1vZGU9IlJHQiIgeG1wRzp0eXBl&#10;PSJQUk9DRVNTIiB4bXBHOnJlZD0iMCIgeG1wRzpncmVlbj0iMTczIiB4bXBHOmJsdWU9IjIzOCIv&#10;PiA8cmRmOmxpIHhtcEc6c3dhdGNoTmFtZT0iQ01ZSyBCbHVlIiB4bXBHOm1vZGU9IlJHQiIgeG1w&#10;Rzp0eXBlPSJQUk9DRVNTIiB4bXBHOnJlZD0iNDYiIHhtcEc6Z3JlZW49IjQ5IiB4bXBHOmJsdWU9&#10;IjE0NSIvPiA8cmRmOmxpIHhtcEc6c3dhdGNoTmFtZT0iQ01ZSyBNYWdlbnRhIiB4bXBHOm1vZGU9&#10;IlJHQiIgeG1wRzp0eXBlPSJQUk9DRVNTIiB4bXBHOnJlZD0iMjM1IiB4bXBHOmdyZWVuPSIwIiB4&#10;bXBHOmJsdWU9IjEzOSIvPiA8cmRmOmxpIHhtcEc6c3dhdGNoTmFtZT0iQz0xNSBNPTEwMCBZPTkw&#10;IEs9MTAiIHhtcEc6bW9kZT0iUkdCIiB4bXBHOnR5cGU9IlBST0NFU1MiIHhtcEc6cmVkPSIxOTAi&#10;IHhtcEc6Z3JlZW49IjMwIiB4bXBHOmJsdWU9IjQ1Ii8+IDxyZGY6bGkgeG1wRzpzd2F0Y2hOYW1l&#10;PSJDPTAgTT05MCBZPTg1IEs9MCIgeG1wRzptb2RlPSJSR0IiIHhtcEc6dHlwZT0iUFJPQ0VTUyIg&#10;eG1wRzpyZWQ9IjIzOCIgeG1wRzpncmVlbj0iNjQiIHhtcEc6Ymx1ZT0iNTQiLz4gPHJkZjpsaSB4&#10;bXBHOnN3YXRjaE5hbWU9IkM9MCBNPTgwIFk9OTUgSz0wIiB4bXBHOm1vZGU9IlJHQiIgeG1wRzp0&#10;eXBlPSJQUk9DRVNTIiB4bXBHOnJlZD0iMjQwIiB4bXBHOmdyZWVuPSI5MCIgeG1wRzpibHVlPSI0&#10;MCIvPiA8cmRmOmxpIHhtcEc6c3dhdGNoTmFtZT0iQz0wIE09NTAgWT0xMDAgSz0wIiB4bXBHOm1v&#10;ZGU9IlJHQiIgeG1wRzp0eXBlPSJQUk9DRVNTIiB4bXBHOnJlZD0iMjQ2IiB4bXBHOmdyZWVuPSIx&#10;NDYiIHhtcEc6Ymx1ZT0iMzAiLz4gPHJkZjpsaSB4bXBHOnN3YXRjaE5hbWU9IkM9MCBNPTM1IFk9&#10;ODUgSz0wIiB4bXBHOm1vZGU9IlJHQiIgeG1wRzp0eXBlPSJQUk9DRVNTIiB4bXBHOnJlZD0iMjUw&#10;IiB4bXBHOmdyZWVuPSIxNzUiIHhtcEc6Ymx1ZT0iNjQiLz4gPHJkZjpsaSB4bXBHOnN3YXRjaE5h&#10;bWU9IkM9NSBNPTAgWT05MCBLPTAiIHhtcEc6bW9kZT0iUkdCIiB4bXBHOnR5cGU9IlBST0NFU1Mi&#10;IHhtcEc6cmVkPSIyNDkiIHhtcEc6Z3JlZW49IjIzNiIgeG1wRzpibHVlPSI0OSIvPiA8cmRmOmxp&#10;IHhtcEc6c3dhdGNoTmFtZT0iQz0yMCBNPTAgWT0xMDAgSz0wIiB4bXBHOm1vZGU9IlJHQiIgeG1w&#10;Rzp0eXBlPSJQUk9DRVNTIiB4bXBHOnJlZD0iMjE0IiB4bXBHOmdyZWVuPSIyMjIiIHhtcEc6Ymx1&#10;ZT0iMzUiLz4gPHJkZjpsaSB4bXBHOnN3YXRjaE5hbWU9IkM9NTAgTT0wIFk9MTAwIEs9MCIgeG1w&#10;Rzptb2RlPSJSR0IiIHhtcEc6dHlwZT0iUFJPQ0VTUyIgeG1wRzpyZWQ9IjEzOSIgeG1wRzpncmVl&#10;bj0iMTk3IiB4bXBHOmJsdWU9IjYzIi8+IDxyZGY6bGkgeG1wRzpzd2F0Y2hOYW1lPSJDPTc1IE09&#10;MCBZPTEwMCBLPTAiIHhtcEc6bW9kZT0iUkdCIiB4bXBHOnR5cGU9IlBST0NFU1MiIHhtcEc6cmVk&#10;PSI1NSIgeG1wRzpncmVlbj0iMTc5IiB4bXBHOmJsdWU9Ijc0Ii8+IDxyZGY6bGkgeG1wRzpzd2F0&#10;Y2hOYW1lPSJDPTg1IE09MTAgWT0xMDAgSz0xMCIgeG1wRzptb2RlPSJSR0IiIHhtcEc6dHlwZT0i&#10;UFJPQ0VTUyIgeG1wRzpyZWQ9IjAiIHhtcEc6Z3JlZW49IjE0NyIgeG1wRzpibHVlPSI2OSIvPiA8&#10;cmRmOmxpIHhtcEc6c3dhdGNoTmFtZT0iQz05MCBNPTMwIFk9OTUgSz0zMCIgeG1wRzptb2RlPSJS&#10;R0IiIHhtcEc6dHlwZT0iUFJPQ0VTUyIgeG1wRzpyZWQ9IjAiIHhtcEc6Z3JlZW49IjEwNCIgeG1w&#10;RzpibHVlPSI1NiIvPiA8cmRmOmxpIHhtcEc6c3dhdGNoTmFtZT0iQz03NSBNPTAgWT03NSBLPTAi&#10;IHhtcEc6bW9kZT0iUkdCIiB4bXBHOnR5cGU9IlBST0NFU1MiIHhtcEc6cmVkPSI0MSIgeG1wRzpn&#10;cmVlbj0iMTgwIiB4bXBHOmJsdWU9IjExNSIvPiA8cmRmOmxpIHhtcEc6c3dhdGNoTmFtZT0iQz04&#10;MCBNPTEwIFk9NDUgSz0wIiB4bXBHOm1vZGU9IlJHQiIgeG1wRzp0eXBlPSJQUk9DRVNTIiB4bXBH&#10;OnJlZD0iMCIgeG1wRzpncmVlbj0iMTY2IiB4bXBHOmJsdWU9IjE1NiIvPiA8cmRmOmxpIHhtcEc6&#10;c3dhdGNoTmFtZT0iQz03MCBNPTE1IFk9MCBLPTAiIHhtcEc6bW9kZT0iUkdCIiB4bXBHOnR5cGU9&#10;IlBST0NFU1MiIHhtcEc6cmVkPSIzOCIgeG1wRzpncmVlbj0iMTY5IiB4bXBHOmJsdWU9IjIyNCIv&#10;PiA8cmRmOmxpIHhtcEc6c3dhdGNoTmFtZT0iQz04NSBNPTUwIFk9MCBLPTAiIHhtcEc6bW9kZT0i&#10;UkdCIiB4bXBHOnR5cGU9IlBST0NFU1MiIHhtcEc6cmVkPSIyNyIgeG1wRzpncmVlbj0iMTE3IiB4&#10;bXBHOmJsdWU9IjE4NyIvPiA8cmRmOmxpIHhtcEc6c3dhdGNoTmFtZT0iQz0xMDAgTT05NSBZPTUg&#10;Sz0wIiB4bXBHOm1vZGU9IlJHQiIgeG1wRzp0eXBlPSJQUk9DRVNTIiB4bXBHOnJlZD0iNDMiIHht&#10;cEc6Z3JlZW49IjU2IiB4bXBHOmJsdWU9IjE0MyIvPiA8cmRmOmxpIHhtcEc6c3dhdGNoTmFtZT0i&#10;Qz0xMDAgTT0xMDAgWT0yNSBLPTI1IiB4bXBHOm1vZGU9IlJHQiIgeG1wRzp0eXBlPSJQUk9DRVNT&#10;IiB4bXBHOnJlZD0iMzgiIHhtcEc6Z3JlZW49IjM0IiB4bXBHOmJsdWU9Ijk3Ii8+IDxyZGY6bGkg&#10;eG1wRzpzd2F0Y2hOYW1lPSJDPTc1IE09MTAwIFk9MCBLPTAiIHhtcEc6bW9kZT0iUkdCIiB4bXBH&#10;OnR5cGU9IlBST0NFU1MiIHhtcEc6cmVkPSIxMDEiIHhtcEc6Z3JlZW49IjQ1IiB4bXBHOmJsdWU9&#10;IjE0NCIvPiA8cmRmOmxpIHhtcEc6c3dhdGNoTmFtZT0iQz01MCBNPTEwMCBZPTAgSz0wIiB4bXBH&#10;Om1vZGU9IlJHQiIgeG1wRzp0eXBlPSJQUk9DRVNTIiB4bXBHOnJlZD0iMTQ0IiB4bXBHOmdyZWVu&#10;PSIzOSIgeG1wRzpibHVlPSIxNDIiLz4gPHJkZjpsaSB4bXBHOnN3YXRjaE5hbWU9IkM9MzUgTT0x&#10;MDAgWT0zNSBLPTEwIiB4bXBHOm1vZGU9IlJHQiIgeG1wRzp0eXBlPSJQUk9DRVNTIiB4bXBHOnJl&#10;ZD0iMTU4IiB4bXBHOmdyZWVuPSIzMSIgeG1wRzpibHVlPSI5OSIvPiA8cmRmOmxpIHhtcEc6c3dh&#10;dGNoTmFtZT0iQz0xMCBNPTEwMCBZPTUwIEs9MCIgeG1wRzptb2RlPSJSR0IiIHhtcEc6dHlwZT0i&#10;UFJPQ0VTUyIgeG1wRzpyZWQ9IjIxNyIgeG1wRzpncmVlbj0iMjgiIHhtcEc6Ymx1ZT0iOTIiLz4g&#10;PHJkZjpsaSB4bXBHOnN3YXRjaE5hbWU9IkM9MCBNPTk1IFk9MjAgSz0wIiB4bXBHOm1vZGU9IlJH&#10;QiIgeG1wRzp0eXBlPSJQUk9DRVNTIiB4bXBHOnJlZD0iMjM2IiB4bXBHOmdyZWVuPSI0MSIgeG1w&#10;RzpibHVlPSIxMjMiLz4gPHJkZjpsaSB4bXBHOnN3YXRjaE5hbWU9IkM9MjUgTT0yNSBZPTQwIEs9&#10;MCIgeG1wRzptb2RlPSJSR0IiIHhtcEc6dHlwZT0iUFJPQ0VTUyIgeG1wRzpyZWQ9IjE5MyIgeG1w&#10;RzpncmVlbj0iMTgwIiB4bXBHOmJsdWU9IjE1NCIvPiA8cmRmOmxpIHhtcEc6c3dhdGNoTmFtZT0i&#10;Qz00MCBNPTQ1IFk9NTAgSz01IiB4bXBHOm1vZGU9IlJHQiIgeG1wRzp0eXBlPSJQUk9DRVNTIiB4&#10;bXBHOnJlZD0iMTU0IiB4bXBHOmdyZWVuPSIxMzIiIHhtcEc6Ymx1ZT0iMTIxIi8+IDxyZGY6bGkg&#10;eG1wRzpzd2F0Y2hOYW1lPSJDPTUwIE09NTAgWT02MCBLPTI1IiB4bXBHOm1vZGU9IlJHQiIgeG1w&#10;Rzp0eXBlPSJQUk9DRVNTIiB4bXBHOnJlZD0iMTEzIiB4bXBHOmdyZWVuPSIxMDEiIHhtcEc6Ymx1&#10;ZT0iODgiLz4gPHJkZjpsaSB4bXBHOnN3YXRjaE5hbWU9IkM9NTUgTT02MCBZPTY1IEs9NDAiIHht&#10;cEc6bW9kZT0iUkdCIiB4bXBHOnR5cGU9IlBST0NFU1MiIHhtcEc6cmVkPSI5MCIgeG1wRzpncmVl&#10;bj0iNzQiIHhtcEc6Ymx1ZT0iNjYiLz4gPHJkZjpsaSB4bXBHOnN3YXRjaE5hbWU9IkM9MjUgTT00&#10;MCBZPTY1IEs9MCIgeG1wRzptb2RlPSJSR0IiIHhtcEc6dHlwZT0iUFJPQ0VTUyIgeG1wRzpyZWQ9&#10;IjE5NSIgeG1wRzpncmVlbj0iMTUzIiB4bXBHOmJsdWU9IjEwNyIvPiA8cmRmOmxpIHhtcEc6c3dh&#10;dGNoTmFtZT0iQz0zMCBNPTUwIFk9NzUgSz0xMCIgeG1wRzptb2RlPSJSR0IiIHhtcEc6dHlwZT0i&#10;UFJPQ0VTUyIgeG1wRzpyZWQ9IjE2OCIgeG1wRzpncmVlbj0iMTI0IiB4bXBHOmJsdWU9Ijc5Ii8+&#10;IDxyZGY6bGkgeG1wRzpzd2F0Y2hOYW1lPSJDPTM1IE09NjAgWT04MCBLPTI1IiB4bXBHOm1vZGU9&#10;IlJHQiIgeG1wRzp0eXBlPSJQUk9DRVNTIiB4bXBHOnJlZD0iMTM4IiB4bXBHOmdyZWVuPSI5MyIg&#10;eG1wRzpibHVlPSI1OSIvPiA8cmRmOmxpIHhtcEc6c3dhdGNoTmFtZT0iQz00MCBNPTY1IFk9OTAg&#10;Sz0zNSIgeG1wRzptb2RlPSJSR0IiIHhtcEc6dHlwZT0iUFJPQ0VTUyIgeG1wRzpyZWQ9IjExNyIg&#10;eG1wRzpncmVlbj0iNzYiIHhtcEc6Ymx1ZT0iNDAiLz4gPHJkZjpsaSB4bXBHOnN3YXRjaE5hbWU9&#10;IkM9NDAgTT03MCBZPTEwMCBLPTUwIiB4bXBHOm1vZGU9IlJHQiIgeG1wRzp0eXBlPSJQUk9DRVNT&#10;IiB4bXBHOnJlZD0iOTYiIHhtcEc6Z3JlZW49IjU2IiB4bXBHOmJsdWU9IjE5Ii8+IDxyZGY6bGkg&#10;eG1wRzpzd2F0Y2hOYW1lPSJDPTUwIE09NzAgWT04MCBLPTcwIiB4bXBHOm1vZGU9IlJHQiIgeG1w&#10;Rzp0eXBlPSJQUk9DRVNTIiB4bXBHOnJlZD0iNTkiIHhtcEc6Z3JlZW49IjM1IiB4bXBHOmJsdWU9&#10;IjIw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UkdCIiB4bXBHOnR5&#10;cGU9IlBST0NFU1MiIHhtcEc6cmVkPSIzNSIgeG1wRzpncmVlbj0iMzEiIHhtcEc6Ymx1ZT0iMzIi&#10;Lz4gPHJkZjpsaSB4bXBHOnN3YXRjaE5hbWU9IkM9MCBNPTAgWT0wIEs9OTAiIHhtcEc6bW9kZT0i&#10;UkdCIiB4bXBHOnR5cGU9IlBST0NFU1MiIHhtcEc6cmVkPSI2NCIgeG1wRzpncmVlbj0iNjQiIHht&#10;cEc6Ymx1ZT0iNjUiLz4gPHJkZjpsaSB4bXBHOnN3YXRjaE5hbWU9IkM9MCBNPTAgWT0wIEs9ODAi&#10;IHhtcEc6bW9kZT0iUkdCIiB4bXBHOnR5cGU9IlBST0NFU1MiIHhtcEc6cmVkPSI4OCIgeG1wRzpn&#10;cmVlbj0iODkiIHhtcEc6Ymx1ZT0iOTEiLz4gPHJkZjpsaSB4bXBHOnN3YXRjaE5hbWU9IkM9MCBN&#10;PTAgWT0wIEs9NzAiIHhtcEc6bW9kZT0iUkdCIiB4bXBHOnR5cGU9IlBST0NFU1MiIHhtcEc6cmVk&#10;PSIxMDkiIHhtcEc6Z3JlZW49IjExMCIgeG1wRzpibHVlPSIxMTIiLz4gPHJkZjpsaSB4bXBHOnN3&#10;YXRjaE5hbWU9IkM9MCBNPTAgWT0wIEs9NjAiIHhtcEc6bW9kZT0iUkdCIiB4bXBHOnR5cGU9IlBS&#10;T0NFU1MiIHhtcEc6cmVkPSIxMjgiIHhtcEc6Z3JlZW49IjEyOSIgeG1wRzpibHVlPSIxMzIiLz4g&#10;PHJkZjpsaSB4bXBHOnN3YXRjaE5hbWU9IkM9MCBNPTAgWT0wIEs9NTAiIHhtcEc6bW9kZT0iUkdC&#10;IiB4bXBHOnR5cGU9IlBST0NFU1MiIHhtcEc6cmVkPSIxNDYiIHhtcEc6Z3JlZW49IjE0OCIgeG1w&#10;RzpibHVlPSIxNTEiLz4gPHJkZjpsaSB4bXBHOnN3YXRjaE5hbWU9IkM9MCBNPTAgWT0wIEs9NDAi&#10;IHhtcEc6bW9kZT0iUkdCIiB4bXBHOnR5cGU9IlBST0NFU1MiIHhtcEc6cmVkPSIxNjYiIHhtcEc6&#10;Z3JlZW49IjE2OCIgeG1wRzpibHVlPSIxNzEiLz4gPHJkZjpsaSB4bXBHOnN3YXRjaE5hbWU9IkM9&#10;MCBNPTAgWT0wIEs9MzAiIHhtcEc6bW9kZT0iUkdCIiB4bXBHOnR5cGU9IlBST0NFU1MiIHhtcEc6&#10;cmVkPSIxODciIHhtcEc6Z3JlZW49IjE4OSIgeG1wRzpibHVlPSIxOTEiLz4gPHJkZjpsaSB4bXBH&#10;OnN3YXRjaE5hbWU9IkM9MCBNPTAgWT0wIEs9MjAiIHhtcEc6bW9kZT0iUkdCIiB4bXBHOnR5cGU9&#10;IlBST0NFU1MiIHhtcEc6cmVkPSIyMDgiIHhtcEc6Z3JlZW49IjIxMCIgeG1wRzpibHVlPSIyMTEi&#10;Lz4gPHJkZjpsaSB4bXBHOnN3YXRjaE5hbWU9IkM9MCBNPTAgWT0wIEs9MTAiIHhtcEc6bW9kZT0i&#10;UkdCIiB4bXBHOnR5cGU9IlBST0NFU1MiIHhtcEc6cmVkPSIyMzAiIHhtcEc6Z3JlZW49IjIzMSIg&#10;eG1wRzpibHVlPSIyMzIiLz4gPHJkZjpsaSB4bXBHOnN3YXRjaE5hbWU9IkM9MCBNPTAgWT0wIEs9&#10;NSIgeG1wRzptb2RlPSJSR0IiIHhtcEc6dHlwZT0iUFJPQ0VTUyIgeG1wRzpyZWQ9IjI0MSIgeG1w&#10;RzpncmVlbj0iMjQxIiB4bXBHOmJsdWU9IjI0MiIvPiA8L3JkZjpTZXE+IDwveG1wRzpDb2xvcmFu&#10;dHM+IDwvcmRmOkRlc2NyaXB0aW9uPiA8L3JkZjpsaT4gPHJkZjpsaT4gPHJkZjpEZXNjcmlwdGlv&#10;biB4bXBHOmdyb3VwTmFtZT0iQnJpZ2h0cyIgeG1wRzpncm91cFR5cGU9IjEiPiA8eG1wRzpDb2xv&#10;cmFudHM+IDxyZGY6U2VxPiA8cmRmOmxpIHhtcEc6c3dhdGNoTmFtZT0iQz0wIE09MTAwIFk9MTAw&#10;IEs9MCIgeG1wRzptb2RlPSJSR0IiIHhtcEc6dHlwZT0iUFJPQ0VTUyIgeG1wRzpyZWQ9IjIzNiIg&#10;eG1wRzpncmVlbj0iMjgiIHhtcEc6Ymx1ZT0iMzYiLz4gPHJkZjpsaSB4bXBHOnN3YXRjaE5hbWU9&#10;IkM9MCBNPTc1IFk9MTAwIEs9MCIgeG1wRzptb2RlPSJSR0IiIHhtcEc6dHlwZT0iUFJPQ0VTUyIg&#10;eG1wRzpyZWQ9IjI0MSIgeG1wRzpncmVlbj0iMTAxIiB4bXBHOmJsdWU9IjM0Ii8+IDxyZGY6bGkg&#10;eG1wRzpzd2F0Y2hOYW1lPSJDPTAgTT0xMCBZPTk1IEs9MCIgeG1wRzptb2RlPSJSR0IiIHhtcEc6&#10;dHlwZT0iUFJPQ0VTUyIgeG1wRzpyZWQ9IjI1NSIgeG1wRzpncmVlbj0iMjIxIiB4bXBHOmJsdWU9&#10;IjIxIi8+IDxyZGY6bGkgeG1wRzpzd2F0Y2hOYW1lPSJDPTg1IE09MTAgWT0xMDAgSz0wIiB4bXBH&#10;Om1vZGU9IlJHQiIgeG1wRzp0eXBlPSJQUk9DRVNTIiB4bXBHOnJlZD0iMCIgeG1wRzpncmVlbj0i&#10;MTYxIiB4bXBHOmJsdWU9Ijc1Ii8+IDxyZGY6bGkgeG1wRzpzd2F0Y2hOYW1lPSJDPTEwMCBNPTkw&#10;IFk9MCBLPTAiIHhtcEc6bW9kZT0iUkdCIiB4bXBHOnR5cGU9IlBST0NFU1MiIHhtcEc6cmVkPSIz&#10;NCIgeG1wRzpncmVlbj0iNjQiIHhtcEc6Ymx1ZT0iMTUzIi8+IDxyZGY6bGkgeG1wRzpzd2F0Y2hO&#10;YW1lPSJDPTYwIE09OTAgWT0wIEs9MCIgeG1wRzptb2RlPSJSR0IiIHhtcEc6dHlwZT0iUFJPQ0VT&#10;UyIgeG1wRzpyZWQ9IjEyNyIgeG1wRzpncmVlbj0iNjMiIHhtcEc6Ymx1ZT0iMTUxIi8+IDwvcmRm&#10;OlNlcT4gPC94bXBHOkNvbG9yYW50cz4gPC9yZGY6RGVzY3JpcHRpb24+IDwvcmRmOmxpPiA8L3Jk&#10;ZjpTZXE+IDwveG1wVFBnOlN3YXRjaEdyb3Vwcz4gPC9yZGY6RGVzY3JpcHRpb24+IDwvcmRmOlJE&#10;Rj4gPC94OnhtcG1ldGE+IDw/eHBhY2tldCBlbmQ9InIiPz5led5UAAADAFBMVEXFzb0/UmW2vrog&#10;LTEuNkRQZ3c8SViqsJaUp6uHm6owQ1Rhdof///5SVlWkvcyvDBxoaU8wQESElZqLjnK3vKtPSy1A&#10;UVdxiZl0BBLEz9fX185yhYqVrrVgdHmmrqtQZGhlaGeqtqqRnJrXpVNPWmmBjIqdp5jt7+pfa3na&#10;6OhxennKcT5yfImWmoZTVEWDjZgLGxt2eGOlr7l8hXWqUTCzvshOaomRtMriMS90kKhaY1c/WW/Q&#10;jUuHlYm3z9cRERxhe5GStrtDUUe7x6xmdGY+SWUtRWsnJglNWnbo6OKjx8rXXzrU3+iBp6w1QDEw&#10;MB2IhViyrXNfhZhuWTrHx7Rfa4dvlpzM171yfJc/WYiLp7ilvdhfhYtQMjxMdH8yJDAfER3qQDkg&#10;LSOrnY1ZR0IOEBDLvq/s9++nmWxCCg83IiH39/U6Y2q5qVR4a2I6Y3yfpX2irsnX17yz19hUSVOf&#10;izZmWl5re6k4SncTGwomUVuYjYSlx9ntNjjJx5VVbJi7r6SKfHuzvtHs9/fr39v67+7az8zl7/He&#10;6M29v5m7r7okJC6Stq5ra3TM19ejx75wlYyfnagLPkKbjZsbGyWOn8MbGxvEz88qTH/EvslMR2wt&#10;LTjM18+30+nU39bU398kJCQhNV0XJCQXJC7b6N/SuWtLbKHB19fPz7UtLS27x8cpNja3z8/E6ObE&#10;z8c6SUmvx8cyUTnJ39fB189ZS3m7x77J399JSUxAQEpAQD/aNjbf3982NjbX19fPz9Govr67x7a7&#10;x9CgtrbM18ff39egtsGttrbPz8Svx9C3z8ckJDjQ6N/M19+ttsA6ST6vx75JSUDHx8eovrTb6NYa&#10;Gy4pNiw5NygnGyUkJBs8LTicvr63z74UJjyvx7UXJBrX19+rz9DB18dFKivHx9DJ389SPjrB199M&#10;QEoSGT0nGy4pGxnQ6Na3z7Wcvrarz8cnGzu93+Gz189MdGu939fi19PSx8LU38Zra4fP0KzSx9Ci&#10;n1Df5rq93894lb/r3+j///+y3wLC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Yo0ZJREFUeNrs3e9rJHee4HmV1FZkdeX3yF/+FnYoFJFJRkj7RZF16aDuQTQ59ITiwenA&#10;2prrwn0Mwgvl5dyQxuQNRT1wwWEzXewKlcrqHdN6IGOLWkN3SkVFepciMnF2Z026Rt5eqKwcHTXX&#10;eHD/Acf1PEiG5p75IlR9wx03xypVzTH2vF+Sq6SsKhm+AvHmG9/4xMzXAAAA+IOaYQkAAAAILAAA&#10;AAILAACAwAIAAACBBQAAQGABAAAQWAAAACCwAAAACCwAAAACCwAAAAQWAAAAgQUAAEBgAQAAEFgA&#10;AAAgsAAAAAgsAAAAAgsAAAAEFgAAAIEFAABAYAEAAIDAAgAAILAAAAAILAAAABBYAAAABBYAAACB&#10;BQAAQGABAACAwAIAACCwAAAACCwAAAAQWAAAAAQWAAAAgQUAAAACCwAAgMACAAAgsAAAAEBgAQAA&#10;EFgAAAAEFgAAAIEFAAAAAgsAAIDAAgAAILAAAABAYAEAABBYAAAABBYAAAAILAAAAAILAACAwAIA&#10;AACBBQAAQGABAAAQWAAAAAQWAAAACCwAAAACCwAAgMACAAAAgQUAAEBgAQAAEFgAAAAgsAAAAAgs&#10;AAAAAgsAAIDAAgAAAIEFAABAYAEAABBYAAAAILAAAAAILAAAAAILAAAABBYAAACBBQAAQGABAACA&#10;wAIAACCwAAAACCwAAAACCwAAAAQWAAAAgQUAAEBgAQAAgMACAAAgsAAAAAgsAAAAEFgAAAAEFgAA&#10;AIEFAAAAAgsAAIDAAgAAILAAAAAILAAAABBYAAAABBYAAACBBQAAAAILAACAwAIAACCwAAAAQGAB&#10;AAAQWAAAAAQWAAAACCwAAAACCwAAgMACAAAgsAAAAEBgAQAAEFgAAAAEFgAAAAgsAAAAAgsAAIDA&#10;AgAAAIEFAABAYAEAABBYAAAABBYAAAAILAAAAAILAACAwAIAAACBBQAAQGABAAAQWAAAACCwAAAA&#10;CCwAAAACCwAAAAQWAAAAgQUAAEBgAQAAEFgAAAAgsAAAAAgsAAAAAgsAAAAEFgAAAIEFAABAYAEA&#10;AIDAAgAAILAAAAAILAD4ZyDLEgAgsADgD6p5i8ICQGABwB9ONtt06r9kHQAQWADwhwusLyq2bjdZ&#10;CAAEFgD8oSw5tmdfqjxYYikAEFgA8AeRnak0bPuSEv5HHMQCQGABwB8ksGYb7qWwalYDtUZhASCw&#10;AOAP0FfNoW0b85FfFeaVN1kPAAQWADy35kNbX6nOC1P4fn0pyx4WAAILAJ5X1jVWLClFVfg5z2vd&#10;YkUAEFgA8JzedPSJSFSD2kTVi1fZwgJAYAHA88k+KuhCiqoU/iQsNtzWGmsCgMACgOfqqzcXlVE9&#10;J8S8CD3bKWmrDBwFQGABwHNpztjLbwmZvNVC26uUWszCAkBgAcBz+uxSesJdRjLneXVNe/Q1gQWA&#10;wAKA55LdXfFlIKNIeA3laZv/liUBQGABwHNp3rGXr8ciCSzV8Lw3SpuP2MACQGABwHO5s2IEUt4Q&#10;XWnb9YZWmrlFYAEgsADgeTQXVLUnRTWOLdvzXE37iDUBQGABwHPI3uqkG1ixDCJL6fWipm2yfwWA&#10;wAKA5/Hyjr5Sjat+tRd47+laS9OWWBQABBYAPIfsga2H0hdVMRa27mlXNYa4AyCwAOC5PKroulmr&#10;CiFHyvaKWukz1gQAgQUAzyO7aOu2Kc4JGfm27bktjQNYAAgsAHgu/6KxoarCFPPrY6V7jVaLGaMA&#10;CCwAeD6/0FcmkfBlFNR3dM/RNnnKMwACCwCeS3Zxw4hl1ayK0LM92239jjUBQGABwHP5WNerkRCm&#10;6Ye27TkaJ7AAEFgA8JxmV4xImsKUP6g3vIamcQILAIEFAM9nSVdmPhKmGPuNot1yWswYBUBgAcBz&#10;yWaUIaPkTQS5RtFttVa5QgiAwAKA57KmNvxIiCSwRK7oOi2HIe4ACCwAeC5N72QDqyqk8HMNzWmV&#10;2MACQGABwHN5pOsiElVfyKrv11uOwwksAAQWADyX7APbkLKavCd99YOi65bZwAJAYAHAc1mzT2Zg&#10;SZHI1Z1Wix+YAAgsAHguWc1YlkFViJMjWDed1uojFgUAgQUAz+OB2qi+E4ha1RRClVuO83OuEAIg&#10;sADgeSx5avncufTyoCkiu6RpGhtYAAgsAHgeTTvUq/PzpumLqhBuq/UnLR6TA4DAAoDnkM2Eypif&#10;l1IumzJ3RdOc1uYtlgUAgQUAZ/dxRXlvdaWQkTB9V0v9nFUBQGABwNktubpSUVD1TbEe5DbTE1jl&#10;q5xxB0BgAcCZZUsN3XvrsCqE53i1etJXjrPJGHcABBYAnL2vZpK+MvLSN6uiqGktreW2NlebLAwA&#10;AgsAzurzpK9087tvVX1f5nPO6marpTFlFACBBQBn13T0lZXlaF4GZlVE+bo2u6mxgQWAwAKA5/CR&#10;rjaM+bgqhSmE7NWdlqb9z5+wLgAILAA4q2ZFbahqJG4I3xQyGntJYG2ucQshAAILAM4q+/DShm68&#10;M++/IKpJYHVzxVZrc/NNFgYAgQUAZ+2rB7pSG+ciaVqm+J6QouIkgfVDTmABILAA4KxuVXRdmVEk&#10;hWkKcS7wF4/e3ZzJcoUQAIEFAGe16+m6UZXiXBJYbwk5779RWv0/fse6ACCwAOCsmhXl6WYkq2+J&#10;t/yqOBfUnVZ5c42FAUBgAcAZZRd176KSMhCWb1WFkL7b0rRNTmABILAA4KzWlNJtc94X5rZpmOId&#10;UXccTWMDCwCBBQBnlS1vKF3JoOqrUClTiO2i29J+zgl3AAQWAJzVkq4rZUkpTaVWtqvS99xWS2MG&#10;FgACCwDOqpnRdd2wJlJMDKWbUtSLLU37nA0sAAQWAJzVruclXWXqylQXdSXkxCtqm1fpKwAEFgCc&#10;1Z8XbX1DyXeEfmlHr8aRH6aBxQl3AAQWAJxV9q9tW9dNKaVRWVCxqIXelZa2yQYWAAILAM6qWbE9&#10;XQkhwoJ9KVTK84qupj1iYQAQWABwVru6d3KyvarUBTPS39Ptm60WM0YBEFgAcGZr3oZSSsbSf10t&#10;S2ms6HbDbX3CwgAgsADgjLKOfmFjw+qOfbU9+Z54S1/xXMdZ5QQWAAILAM7q33i6oS5Y19ctXZnS&#10;nySBpZVLXCAEQGABwFllHV3pG9Z8LHxLmcJQK7rnaCU2sAAQWABw1r76uOJ5nhJR1fRNU5zTdeW5&#10;WokZWAAILAA4c2DN7uj6jpLStE4GYdmeXtS0H7KBBYDAAoCz+kRXG4ayIiGqIsqbtr2RDnHnBBYA&#10;AgsAzqpZURvhhjKFkDKQ0rukK7vIEHcABBYAnFn243QElq5bZlUGYmLpuu5VnBIzsAAQWABwVk07&#10;EmpjQzdEJIWZlJat2+5maYmVAUBgAcDZZI8DKSxdrSgpZdVK88rWNO1lrhACILAA4Ix91VSBGfj6&#10;hjKqy4Zh2LruJYHVoq8AEFgAcMa+WttVohpb3ooxWZ4opXaU7t1sbTIDCwCBBQBn0/ywaCshpamr&#10;ybIZhoaue3rR0a6ygQWAwAKAM1kqNWo1UZXC1A3TnEzCUNc3vMafbP4ZgQWAwAKAs8h+WLSTwJKy&#10;KpRhTvzJxFC2Fxa1zVssDgACCwDOYu3YcXNCBFXf1AvKmoRKbXied5MhowAILAA4myXn6Or/6NVk&#10;t+qrzNGfXpqYhtI9z249/IzFAUBgAcAZZO+Hnue5NSlMq7hYOX9+Mh9PlNdwnZ+zgQWAwAKAs/TV&#10;LccPRuZNEdywVOV2pXAhiL4rlOe2NE5gASCwAOBMgTWoiyD4VFSVVbfdTKZQlXE+qjfc1gwbWAAI&#10;LAA4izXL9yd+kK/ptl1ZzOxMqv58VzY0t8WQUQAEFgCcRbZYy4W+EEHoeY3F49vfF9W4KmVLa/EU&#10;QgAEFgCcyWzNr79di6Tv6V6l/OTogpmP5Lxf3GwtsTgACCwAOINPrBdzvojnheF5O5mjJ+ctS8r5&#10;WrG1+ajJ6gAgsABgek37xVxOyCiwlPIKmeNXLvimkDJsaRoXCAEQWABwBtlfWrWcb85HIjQMr3xw&#10;tGH61WrVL2otAgsAgQUAZ3Gr4CeBJSKxbBmq0jnIvBX4lhT1H2mrnxNYAAgsAJheVhPxDV9GUtUN&#10;pS8+GVyI/Fq9Xv/Rj1oPOIEFgMACgLMEVsmtW6YI6rp1STWOLxfeMcPIetcp/miVWwgBEFgAcAbN&#10;pZmrf2GKSHi67tmLB5mJXLai4D2t5TBjFACBBQBn8WHozDi+jJb1dAbWk4PvS/MtKYMr5dImG1gA&#10;CCwAOIOmU7vi2EJaSV7ZO8edV81zpi9jT2uVZjiBBYDAAoAz+FiFYS4denXJtRu/fXJsmIZpRuKK&#10;09J+x+oAILAAYHrNWSv0fSFiK+M0MsedwrJpVEUSWD/SrrKBBYDAAoDpZXdDIfwbQSTqmcXMwnFm&#10;csEwTCH94p84nMACQGABwBmsef7b6VBRmXMdxzl+/2K4bJg3quJKS7vK6gAgsABgetkj/we+ZdXM&#10;XNGZfdLp/NWKPjGt+LrlatxCCIDAAoCzaHq5sCZubNc9rfxg91f3/tTQraoZy2JL0ziBBYDAAoAz&#10;+DBXd+vBurpZdG6XD3Z3MxOVsN5uOdq/ZXUAEFgAML1suV5816sFalFzysdfHRxkDJW8+UVN+yGr&#10;A4DAAoDp8+rWy+WWtuhZhjtbKh+Xyk+Gly4Ylin9Vkt7xPoAILAAYHrNhw9LnrmtVuyKU549Hg7O&#10;v+WbVVkratpqluUBQGABwNSyt8pXi3Fs6cpQynlwVL58UYpqNKprmsZjngEQWABwhr5aa3iL22Mz&#10;NIyJUo3ycPbyimkKmWuVNY0ZDQAILACY3q2dWqhuiG3DCEOl9PLR4PxyEli+52y2NrlCCIDAAoBp&#10;ZZcWvclyvB5fN1TSV55eHhy9bgoxrjut8ipH3AEQWAAwfWA9cOyqGPXieVNNjKSwbh8UZFXIOH1I&#10;ziM2sAAQWAAwtY/Ki56IeoGQvpduYU2c42UppBBX/kR7lCWwABBYADCl7GflxYqqjiKp7ND2DEOp&#10;gi6EiG6oK07pExYIAIEFAFMH1sNjx7aq12vCXvRsWxnGBXUuCoSs28XW6i0WCACBBQDTWiqVMl41&#10;EElguXYSWBtKNwMxDra9gqN9yPoAILAAYFqPSmW3siJiEbxdt5LA0pWuzKof+8pula82WSAABBYA&#10;TKk5ozm6bUkpavWGa6vEhvqeEHmz6Lrl/4UFAkBgAcC0PnGchm0F48DP+c5j25yYk4lxTs4HytVa&#10;PCUHAIEFANPKNh8WG/ZKHAQiV6vdPhiG5sRQr1ergVl0SmUe8wyAwAKAqftqRqsUdTM/CvxJcKVz&#10;r5NZmYQb26ZvGq6jaZ+xRAAILACYTnOmfOTYxjiwgljkbt/rdG4v6OkzCA1lu1qpzAYWAAILAKaT&#10;fdBytJ/YcpRb9KJPG7udwWCw8EJeSEupRktb5QQWAAILAKbsq/uO4zZsKz+uV7ye//hgMLg8+P58&#10;NQqU3nBb5atsYAEgsABgOk0nDaztfCR8a/1T5486jweXL0opk8CyM5q2ucQSASCwAGA6L7cczfHk&#10;WPjVXuC+1Pny8eNLbwkpu9ZGWNE2f8cGFgACCwCm84mzqZWdMH1Gzo2aPXvv/eGXf/qWrIoo9jZC&#10;r7XJEHcABBYATOmhU55dtH0pqqLmlQ/+7vKgc/EdUQ3yvlJGUfshG1gACCwAmE521dHKBcsXvpBG&#10;pXPvP71/0Pn+d4WMgm1lKIcTWAAILACYVvOhpmV0XwpfWt7xS/fudV7K/DdSRFGo15WrvcwGFgAC&#10;CwCmk/2opGmOIYSfvKuvXvpPnXsDoyqCnunVvUq5xAksAAQWAEypWdIcNwks3/el7/6q0znoXDSF&#10;H8f6e17BLT1ihQAQWAAwbWBpJ0NGhekLUTz4o/c7BwvnRFX0t229UmlpbGABILAAYFprmuNUQlMI&#10;GehfvXQwGAwKcr4ayRVVqNzUfscCASCwAGAq2a/XMklg6b4QQd46/sv3B4MnGaMqZWR5uttwVznh&#10;DoDAAoBpfVZ2nIoyxbnIn929Nxg8Hl40/XOR8BpOxS3/GQsEgMACgCk175crjp0ElgiKv3jpvxp0&#10;BucNyxTzoe6UHW2VE1gACCwAmNaHjubYuqqO6m8s7P7R+8N7g++boipNXRWdssbPPwAEFgBMK3vs&#10;OBVPN6TvlBcfdw6e3MtUTRH5akM1XK20xgoBILAAYEpLJccp6MowlVYu2MN7B4OL5g0ZGCuGclyH&#10;pxACILAAYFrZO2VnR1dKGaHdsMPCoJNZuSFEuKHUjtPSfswKASCwAGC6vPq6WXZcT21s2LoylJ58&#10;tHOp+p2uoetqw21xxB0AgQUA02re+rhcKW4oteI6tr6R7mMplT8U9s6GspO+4ik5AAgsAJjS2leL&#10;lYa3Ylhhw9GVMdlICmvZN3VbV41Wq3SVDSwABBYATBtYZadh61YQGY3kdyMVGrq+o294Za21yRF3&#10;AAQWAEzrZadiK0PEkd+wPWVMlJqs7Oi60pXtaJr2CSsEgMACgOlkX3ZcezmWgQjshhcaShlGqPSk&#10;sAppX5W4QgiAwAKAqeoqvYWw1dCjfCyElUlnYU0Mc6IuKKXvLDraw81PuEIIgMACgGn66uvmh1+0&#10;Gg0zjoWyrAV7Q5+ERmgYakOtZDSnfLW8xCoBILAAYJrAai7NaG5FRen+lVDHujGxJpOTc1hqZzGj&#10;ra7+jg0sAAQWAEyl+cOZkuOIrpBxEGrH+vJkku5fJe8rlaHjllZ5DCEAAgsApgysq2WnEubz3bwI&#10;3YeXMxNLTYwNXSnDLi9UfqQxowEAgQUAU/bV6urixTC/XsvVVMN58GCop0MajHSau73oOM5V+goA&#10;gQUA08hm15xyRhf9HxSvtJzh7OyTo4alNnTjrcmKchyttPoyiwSAwAKAaSwdO45TUb31H3h1pzw4&#10;fjI7GF6YKFNGwmqUtfJSlg0sAAQWAEyjOes0nIouYr/2g1xjeHw8O3v8WJ+88E4kI8t2tPIt1ggA&#10;gQUAU8gurS46b1QumaPadhg2Fo9nh8dHR4NLE5mYDxtFp8QJdwAEFgBMY630VTm9QBgHvu/ZxePj&#10;2c6To4XZgnwnEFJ6TkvbfMhTcgAQWABwetnVUqmsVS5Zce69uu04Tzqdg8vHw8d6PpZBZBVb2urq&#10;y+xgASCwAGCKwPrbUknTGkrK2ts3i9rubmfw/mA4KJzLz0f9cVFztFXOuAMgsABgmr5qPtTKmqNX&#10;r/u1erE+e2e30xkMBkMzSoqrVne1EiewABBYADBVX90pOxXnXUf1ZOjlrryx+9K9gySwOucjIUyv&#10;5brO6iZPeQZAYAHAFH21lPSV6ziV5bi27b3o/vLevYODy4PHC+a/k4G1WNLc1oM3WSYABBYAnF5T&#10;c8qO67hKxrGVq5X+w+6TTmcwHF6cD8xIOiXN0X7OBUIABBYATBNYjlbWGo5di+NazvTu73aOLz8e&#10;XP7TF6QwA9/RHGdzlcACQGABwBSWtHKp7DhhEEjfqs/u3v/b9IT74OK5c9VRzys5rrbJEXcABBYA&#10;nF5z6ReaVi47+gtCxDX7+M69zt8dXP6fHi8YslpdDzXNdVfXmDEKgMACgNP7xNEqjqM1liMhxzVt&#10;948O7qUnsB4XqvKtIHKulh2XH3gACCwAmMYXlUbDrbh2tSfkp7nynXv/3fuDwfDLwf8QmSLvz2hO&#10;qTzDBUIABBYAnF6z1HAWnZ80dF8I4bt/+7NnI0YHC1VpRu8USm5DW2UGFgACCwBOL/ug5SaBVbE9&#10;U46FV9p9qZMW1peXV97x5b/zK8Wi++7v2MACQGABwOk1NcdxnYru6dtyvV4e/PJnaWANB8O3AlNI&#10;5WotrfQJywSAwAKAU8t+qGll120opQzlZWafHHQ67yeB1SnkA2E2ikV30ylxCyEAAgsATi99yPND&#10;raIngeW5Tnn2IAmsTmfw28GFQxGN6w3PLZX/jCuEAAgsADi9NU0rJYFl67rtOK473P1ZJ33M8yBj&#10;1mS0Xi86rdIMG1gACCwAOL1sqaVpmlOxlWc3ivV6o3Pnpc6Xw+H7r93wg17OK7a08kcsEwACCwBO&#10;701NSwrLsT290AjD0Aszv9p98uXtQef7Vb9Wq99M6muVDSwABBYATOHHx1rLcVxdV7atJmHyu3Pv&#10;QfocwuVoNAqvFMulq01OYAEgsADg9LKlr7R0TIMeVoOJl+SVZ+jlg86gkzGvB6N6o+g6L7NKAAgs&#10;AJjCI61c0lynsSykjIwVZSgVVt4ffLlgm92odsVxtfL/zgYWAAILAE4v+5WmlbVKw65KIfJhOqth&#10;xVDDx5mMqub7ObdV+WqGK4QACCwAmMJSkleLjmuLSAoZKV0ZurJVYTB4RVkTq/6jhrbJY54BEFgA&#10;MIXsTLmsOU7FzEdJXwlD6d7KyobamL2cWfH0Yst1k8DiHkIABBYAnN6ak25gOXYUX5cyMJXS7cny&#10;ZKIWh7byvIbbapVWP2cHCwCBBQBT/BhbTIeM2iIWMq76SlfKVtbrobIvJn2l28VW+erMLQILAIEF&#10;AKfWfFB2NK1wcgBrJCxP93RdnyyHhlLeju65jlZayn5NYAEgsADg1LJLtx0tY6xL0Q0iYdtJXikV&#10;boehodtJazW0dx9SVwAILACYyq2y43hBUA0iGVs3K+eV0kPDCMPkd115N90StxACILAAYCrZf1PO&#10;uP5IShnHImyUF3RdN8JJ+LpSG57tuc7VTwgsAAQWAExj7aty+Q0rFkLmRRhmBgsboWEYE8PYUEp5&#10;xTe0TfoKAIEFAFPI3npQXnRtrxpImbd0+3gwKKSPyjEMdZJYrtb6OYEFgMACgCn6qll2yo5xKEQs&#10;41HdqxwPBxn993GVHsHSVjeXWCYABBYAnF6z5FYcuxqnB7BGvufeHg6HC2oyubBiLBu67t1cnfkh&#10;G1gACCwAmKKvPiw7zl+YcSziWAa54ld3ZjPDLzcM48JylA9Cz3M3r66xTAAILAA4teyPXUdbvCR6&#10;gZDxKPCcg4MHmfKX+uTC8nf7UZDzitrqKhtYAAgsADi9Ja1YdAt1GYgksNZ958GvDjrD8pcXjUnU&#10;jeOx77be5SnPAAgsAJjG5xW3UlEyioW4Hn2qyrudwfHt4SBjyGg+yo89t6X9jg0sAAQWAJxe84Hj&#10;OJXtKJbiejXw3eODzmC4cPz4aDkfx/OHfrHlrN5imQAQWABwatmZcllz7KqUsQzma+Hx/fcvD4a3&#10;h49/IntSzPfqRW31ERtYAAgsADh9XzUfalqpbMSiKoMbYej8arfTGd7+48eZlUiKc4FfdDVOYAEg&#10;sABgmsC6ryWB9RMzL0UsrPfsg4P0CuHw1YJejYSQOc9xtE9YJgAEFgCcvq8+1xxNy+gykCKSN3LO&#10;7vuDwfCvhq/pRiSqUlxxW2xgASCwAGCqwHqoadpi5YVISCnHfuPgYPD+4+HlhYt6UldVmSu62lX6&#10;CgCBBQBTBZbjaBn9rUAGcRzUnDudJ4Ph8PF53TgnqufG9Ya7SV8BILAAYBpLmuY4rxpSChnNj4oH&#10;B086j/94+FeF/96MpYx8z31jlcACQGABwBSaD8uaU9gxZTrEPfIXf9bpDBKZiysiSa7AK7quRmAB&#10;ILAAYApvlsvlTEM330kCK6g5v7zXGQx/OxgU9OUglr1co9jSeAohAAILAKaQ/XixknHsk4kM1Zzz&#10;8c8O3l9YGA7SI+6BCIK64zitJZYJAIEFAKf3iVNpNBq6MmMphH3nPxx0Ht9eHAx2LioRyCAs3nS0&#10;h2xgASCwAOD0sh/blUrDU8q8ng9E46WX3n9/OBx2Xtm5aH3PD2pXisUrbGABILAAYBrNUsN1GmrF&#10;MONe7Bc69waDwfDxoGDbVWEGoeu4xTVWCQCBBQBTuO+6LadghMqSwlL68KXO4Pjx0asXL63kZVUU&#10;tXdL7F8BILAAYBrNsqNVKtsyb6qqadsqHeM+GCwWdF3FvV79DUf7nEUCQGABwDSWHGexkhvJvq/U&#10;ime7Gef9TmdwficJLKtW89yWxgYWAAILAKaRfVipVFQQya6v27ryGufVTiaT2Uk+WVFesVhszXAH&#10;IQACCwCmseRUXO9vxiI/VrbuKaUu6IXExSSwPF013Jb2CYsEgMACgGl84VS8G3V//W8Ce1HXdXUh&#10;1CtJYOk7tm0ngdXS2MACQGABwFSas443rqn3rNrEWbR1z1OGKhQqly4W0sDyGtrqj1kkAAQWAExj&#10;zbFrtRui6of20WNb1zc83dB1vVEo2A3dbmibzGgAQGABwFSaMxn/Rd8S/UPLdgYFXakdXel6mJ7D&#10;sle8N7TSR1whBEBgAcAUsl8sqk9zlh/3hVKN44JKCktPLw0mv9i28hxttckqASCwAGAKt0r2uJYT&#10;QTdSnvKOf6LU64aujKSydN326kW39IhFAkBgAcAUsjOOeNH3425P6EoVyosbSVslfbWhNmzb87yb&#10;zurHrBIAAgsAprB0tF2r+bU4EspWO+8fD/UkriZGQqVjsOyixhF3AAQWAEzlo7/wazk/iERoN+zh&#10;wcFBIW2r5M1Qnp4ElrM5wxEsAAQWAExj16/5tX+9LpVn287uQedexlAqTC8TqvQMVqE0c4tFAkBg&#10;AcAUmgXfr42DsZVOFJ096DzpfHlhku5fbagVz9NXGtoXzGgAQGABwDQ+SzewxKi2kgRW5uBXTwbv&#10;D76/rF4P1bNZDcWK9hmLBIDAAoApZPUXfSHEyNeTvuo8Gdx+5ej44sQw1EY6qeG9orPocMQdAIEF&#10;ANP01a6o5URtVDMKjcru7mA4XBjOFiZKGRvWO5HMNRxX4wohAAILAKawdCmoWUJEwitkHux2Br89&#10;Gg5nFyavK91I+mqUa73hfMIqASCwAOD0srPbQU10e2OrYZdfOhj+djA7GB4d7Si1UR1JObriuJ+z&#10;SgAILACYwpoSIr7hj32vUXnwHzt/9dvZwdFw+HiwqKpREMha410uEAIgsABgGtnd7UCMgx+ExUZD&#10;e7LbGQwHg6OF4fDyK0YU+FKErjbLKgEgsABgCp85Rt0fB0HYcBefHD/pDAaDYabwWmVBn/erYixs&#10;x+UWQgAEFgBMIVvWb7ynxrWaqjgPdmeHi4PLg0yh8Np5XUZCREHoaiWuEAIgsABgCs2GV7thdcfh&#10;jlPavbM7WHhlMCwUCucLZiSFlDc8rfSIVQJAYAHAFJYaSuTjKNAb2pOXftYZLGSGr14qFH7y/SgQ&#10;IohzRe1dHvMMgMACgGnMNkIxFr2wUenc+aN7ndu3h39c2CmcvyiTvqqJoN5qcYUQAIEFANNYcj1T&#10;jMfCrlR27xz8XWfhaGGhkFgOAhnIfM51Na4QAiCwAGAK2dlGwxDpLYSVzO6de/eOFwbDVws7Bf3c&#10;SNbkd9c9jQ0sAAQWAEzlzUYrY98Qlmc3bj/Y3e0Mh8cLhdd2Li1HURyIyHpD09ZYJQAEFgBM4X7F&#10;9ar5wLAb3uLR4KAzOD7KnD//2oqcj2X83bGtOZtsYAEgsABgCmvHTiMM2pHS7UZ5sDgcHAwXzlfO&#10;F16I4kjGUc1znFUCCwCBBQCnlz2a/YnniXVhqImXGSwMh+kM90LlkhxFUVfW6q6mMcUdAIEFAFP4&#10;wnUanu1PDMPYnriXHw8GmULmfOH8cq8nonyc81raJkOwABBYAHB6Tc2xPWULpZRhKG/x8uVhUlev&#10;FS6atXFN5tdzN9/QfscyASCwAOD0feU4TsX2vFDpRtJYamdx8Er6kJzzy3EtDmRUu9LQymxgASCw&#10;AOD0faU5WsO+pHtpXHm2MiaVwcJrrxbOXzw3Tp+SU8sVXe13HHEHQGABwKl9Vi67vlhWK0ptKF33&#10;jG09kymcP18w8lFNiMgvui5H3AEQWABwatml2ZIrgpGZbmDpasVbMYxwp5IEll7tRr6IA7/ltBiC&#10;BYDAAoBTWys5jj+uRb6uNjxdTyLLU6F9/rXzO2bUjYQQst5ymOIOgMACgFNrfviw4gs57oa67ukN&#10;XZnpRpZdOV+5EMUiHgsRFlutMhtYAAgsADh1YM0sGkEkujXd83ZsWzcm26FSnjM4P4mvCxl1a1dc&#10;R/u3LBQAAgsATh1Ys7aIo3jd0g1v0fF0tW0Yqu4tDNU5IW5IWcslfcUGFgACCwBOb60galGUF8rb&#10;cGbLttKVMbH1+u2MYQohYz8sOk7rEesEgMACgH9U9v+1EZX9+pdmIOJoZNmePTweFJRuWEZoGLa+&#10;bFRFN/Ac13U/Z+kAEFgAcPrkWoxkIPtSNSqLx8eztz01McLJZLL8vVhURVQrvuE62pssFAACCwBO&#10;qZnNGlEQRL3Qdo+OZwezjwsqnCRvoSFj35wP/KLT0vgxBoDAAoBTW8reiWRt3K0Vi5XZo8ezR4OK&#10;rkJjEhqvS2GKILQbrVaLpxACILAA4JSy2VsPVBSIcde33fLs8ePh0WxGNyaTcKKbsioC324Ui40f&#10;s1IACCwAOG1gff6LyqdBUOv2txuLR7OPh8PjwVA30jPuaiL9dAPLLboaIxoAEFgAcFrNH94P1wPZ&#10;zfdUozw8GhwNjo++vPTCZKIM43UhYlkvOg2bpzwDILAA4NQezdifBiJeH9/Q3XL56LfDo+FwcN40&#10;TUOpybI89L2brveQDSwABBYAnEqSTdlHmfn1oCrzgdKdcvnJQWeQBNbt162JsaGbQh6GNxuNBn0F&#10;gMACgFMX1iezqt8NelGv7tnl4ZMnf3nvICms4fcnhqE2hLCq3k37jU9YKQAEFgCc2tJib13E64c1&#10;13GOZl466Bx0BgvDhZXljQ31urVi6/ZN9wHLBIDAAoDTymbX9P7YjPO90Ckfd+7vdo47lxcWhsNL&#10;hqFvGIby9Js3XUZgASCwAODUmh/Z40jckH/jF50HL80+2D1YWBy+WslkLinjdbWhVjzdvulwAgsA&#10;gQUAp+6rDxthPqgG0dO6M3vnzr3jJ53MqwuZnYKt6y/MB6by0i2sj1koAAQWAJxKdu1DzWuISAjZ&#10;HzXKH+6+dK8zPF7IZM7v7Oi6MoMoUMpLrLFWAAgsADidj8qN4qUgEDI6zDkHd17a3U1vIHz19nk9&#10;6auqEHEkPK/YKDJkFACBBQCnk51p2EVdiOp8PvDKu3d+dnDQGSaBtfCa8nQzkNH1qFZvuG6ZI1gA&#10;CCwAOFVeZZcW7aK7Is8JuR5WFu+8tHtvd/BlUlgLhY0LRj4Wcb4X5FzN5QohAAILAE5ZWPedhptZ&#10;zgcyEq5Tfml39y/vDYYLw2Hmor5yLpIijqJavehyDyEAAgsATunWYsWtNKrRp/LQdMrl2d3dzuXh&#10;QqJwUb8ghRzLOK7V3eIjlgoAgQUAp5Fd+spx3YISUsT58CelcuXJSwfDVxf+OPNqQdeFlDKWcffT&#10;K67GBhYAAgvAP7tSOlsAZWe0RqOhh1LIKFKN2ceLx7udx6++OjssXNStKOmrOJbjF73WxywxAAIL&#10;wD8TzaW17O8DK5s+szn77PelW8mHa83/cnRlHzhF+5Jtiaqc9z3lDG4vHs8ePx50Hl/S022tKGms&#10;oBYWeUwOAAILwD8HSULdWvt8xnnw50lUNR9qv2yulT76xWwms7hYct797F88dEovZ/8LO1vNO4sN&#10;T9m26ZsyMHSvcPx4uJDJZBZeqVzUzaga50exeDHHjAYABBaAb31a3VpbWlvKNj/XNEcPpLASL9Zq&#10;opYIer1Rbyz85BP/B+Hi2kefLzX/v7/Oh47rKU8ZphBRLfnIzgyPM+cLKX0jCkQUB7Ffe9t1X2bV&#10;ARBYAL7FdZX89+GDRdMq//ViwwxqwXgcj8e9YFwbj0cvBsnvQW+UfJy82quNX6wXrzi/yP7j+1jN&#10;rxy34e3oyhDBd+bGulLKGx5l0rw6X9BfzweRkFL4oee6f8/CAyCwAHx7++rDv/9s7YtFa7T+ordo&#10;B6NA1OIgTgQiiMdBb5x8No6COEpeCYK4u/5iLVe3PWftH9nHapYrTqVhK7Us43xsKpUklr5QeK1Q&#10;eLViXzRlNEq+TuAXXe4hBEBgAfgW51Xz8fqLIxGaMomnsRC9cS/JqXEQROk2VhJavW48jqNebxyN&#10;Rt3kxeB68jd7o7Gf80ofNv8fG1nZr5tOw63YnnFBKWHYujUxlKcKhUKlUrm0oZJ/eDJlNNdwNaa4&#10;AyCwAHwr0+qTlz/85W44imq1JKcCmWRUMB7FoygxDnpR0AviJLRG6Uu9qNvLj0f5UTxOPxmPYyFq&#10;fqNx8/P/+z5W9pbTUJ63oSZK6YWCHhpG+sH5wvnKq7oho1HsVwOZPofwz1h/AAQWgG9hX31ecuoi&#10;GNfSC39ynLSUGKW7VkHaT0E37o2S4IrTS4PROHlp1OuPuqPeSV3FUXecNJYUvu/n3KV/2MRqfnRU&#10;SQLLUIYRhm5loTBRup6WVqVy3tYnMoirvgyEf6WoMaMBAIEF4NsWV82lz656OT8Yj8fB9SBO+ike&#10;R3Evjaso6I7yceyLpLXicSySP0z7qpvua/WiXj7trvSaYZSE2VgI8WL9rx/d/7yZTm/4SNMc195I&#10;+krV7UzlOGPUk8CyXyucrxT0JLBiIdK+qttFLhACILAAfLvqKrv06EMnzHm59P7ApLGS9266SRWP&#10;8v18rx8lpSVEHMdjGQfd/Dge9fJpePVOrg6Oktgapb2V/Dq+nhRYLMK6F7qrza+/vjVbdlzHM5Ty&#10;vGKj8tXCilKG2kn66nxBv1CtBqIa9ITvFZmBBYDAAvAtC6xHB+9WrJrvi6Stgvhk/EK3Nx7ngySr&#10;RFVUTSECeXIQK7/evju3t57GVS862cJKd7J6vZOtrF7Uld1ufxwHtVw9V7/6cvPN+8eas2hPDK/u&#10;NWzn+JUdpSaqkN5EeFFflu+I5AvHQa7oLvFdAEBgAfj2xFX26+yup1tv30hbJ02mIBqNx91gHAgZ&#10;Gu+lg6sMywitiWUtm5ao+oEcR1H+JK9imYZVLz0Fn25j9UbpXlfaYTX/7VxO1YvOYvnhbEYPla6K&#10;jcbi7SN9EloXKyczsPQVGUkRrY9rV4qP+EYAILAAfGvyqvno1tpPfOnXakHyPh4liRSkR9x9f2Jt&#10;L6fX81RoJIFlrKTnqFZWlo3kpZXwLXlORvl8Pu731vNRtxfF43y+l8inFw+T/0TNz3n1epjznMXC&#10;e4by7EYjU84MKxNrYqdTRneUbkSRjMb+i/Viiw0sAAQWgG+N5v2SZwU1GY/GQXryajwOeoGwrHCi&#10;whcmlqEmSVctW8YkCatlS+nqhfCFUF1IXjSMF6oykY9G+ZN7DfNpnPXy+VEv6vV73XwswjCs13Nm&#10;6OkrDXex4iweDYcLFybLqlA5f0nfWKlGUo7FD3JXiqucwAJAYAH4tsh+sZN7tmU1jsbddJhoIISY&#10;GNay9YJlmoahX1BqRRkruqGSrErDank7+dAwX0+vHJqT5YlpmiKITo5hRXGQzm9Ij2Kl1wrjoOa/&#10;HYZ+LMy6Uyod3R4OjzKvrITGs1ENui4jEfVqOe9KkR9bAAgsAN8SzaVfeH5NBOP0sTejuJcf+6a1&#10;PFkOLcswXzBE8mvVN98yT5pK1+1L+slVwiSO0k2tdGKoMpQxWV6ebJsiirrp5UEZx71RP989OfU+&#10;FjXh34iF9EPXmT16ZXh7cbgySf5F8pY0VnoCq5dznVaRGVgACCwA3w7ZUtGv+SJ9knPv5MpgUlTL&#10;VpJO28uWGUfycK7f35+L8vn0OLuUVVPko/l5OZ98mI5l9zaMkyNaJ5cP00uGppBR//AwH4/T4+9p&#10;YKVbY74fxzXfzxWd8sJweDS8kP5PJmmxLUdCxuOctujyUwsAgQXg25FXj/46TPJKyGAcjEY13wzN&#10;bcNKN5dMme/u/W8f/PSD/a32tV5aSlGUT0+0z33wwd39u/v/fm7uMKr6y6GxsqESy8vGhTSwts2q&#10;iObubvXTIBul80mD8SjJthsi6aucH950hotHR/rEMCbbaaGZ1aqQ4gdF132TbwcAAgvAt6Gvdut1&#10;VRNCjIMoqSBTLW9vT8wXjOUokvl8e39ua39ra+tf/Xr9ZADDSWQd7m212/tJdbXbc+v5fNSNpL9s&#10;hBsn21jLxva2YVqmEPmn6Vn3btSLky/eC2Ipb/i1pLByudBLAsuehMk/Mgxdl6IaCz9XZwMLAIEF&#10;4Fvh1v1GUj3BOAh6o6BmvmAth+ayKaMgyucDObq2l4ZU0lh/k9bVyY5U3J9r/+drSVvt783tP5uC&#10;le/l8+MkzowNXV+ebBvplULTqqa7Xb1R1M2PonSYlkifAp3zc+k21pXMY90ywolSSp/IWhwJ/4qr&#10;3eL7AYDAAvDNt+b9ZPZmOvcqjkdBerLd3DbMarSef9ZT7XYSV+39ra299XTvapQ+3Dl9cW5/69pW&#10;u99fH8Unx6zSkaLdfPKLNH3TOLE9Md+qngvy3fRmwiAOesF1KdJ57YHv10Pfy9jJXwrTI1imuBEL&#10;v+5qLzOjAQCBBeAbr/mgXgtd+3rSV0FwcrLd9JMGivK9Z5Pc8+324d7+/v5ef7QenTzSORrHh1v7&#10;W/t39+f2+8lLcfIm45NRDPG42//1T/c/uHsYmelg0nDZNC1T5tPtrSD5oiePgBZiPhB+Tk2M95Su&#10;0sLasH1RjWTuR9omJ7AAEFgAvumyt5xaLcyNx0n5xML3l5MkUmYaTf3o5KxVfDjX7rfnksDqjk7y&#10;6iS7ks/ntpLqeto9uacwHcKehlcURP12e+5ae+7ub+b6ZvpYnUmSWKaU3dHJOa04+TvdWhDHvl/z&#10;LcPI1ZPCUqGtm1LEo3qr9GO+JQAILADf9L76+3qtVsv5vW5wPZC+aZnmxIx7ozhOx7DnR1Gc39pK&#10;rwbuz/V76e2Dz/rqMH1h/9rWXD/fTfeuTjawTnynn77eftq+tn9tPfKN0JhsLydfU8h8r9tNLxOK&#10;uBbUAnHDtyxf+GFDn3g7nhK+IYLijzSekgOAwALwTfdJ0c+JIIjHcZI+5sQy3qqK79y9lrwQ5Uf5&#10;fDDqzl3bT2Nqv91LiivdqAqSxprbSrev5tpP+2lxdZO34NnVw8OtdvrWbu/t9btBEmRi21CT5aTb&#10;RPrHvThOD7kHMq4lheWnhVVXhrehLgihcmGjxWMIARBYAL7pmk5YE+nw9ngcBKZSyy+8UP3O3G/6&#10;6VmqXjedDdq7u7XX3r+7v3+Y9NX6s10qmd/f//Wvk8ZqH+bTA+7p7lX35OLhYRJic0leJeUVxzJO&#10;nwCdfln1glk9J+Z7J8bjUSTj9Ki7nzSWL8wwSSzlT2zPbrV4DCEAAgvAN1y2rMwkdE72ryJhpXMV&#10;qt/Zu7bfSz6P05Ht3fHe/zq3NZdU01YU9UYn4xiSjlo/OX91d+6wH/3DqaxoFMv+/tZWe3+uvfcv&#10;25GsPauxUV6GK8Zk2fxvhYxG/ajb7YoksKSo1oQvksIyrdAr7Jih57kt7QsCCwCBBeCbbS2Xy4kk&#10;dqSIA2Emqvm5vbn9ftBNA6uXT37Z32/35/a32kkZ5U+GNsSBjA73rm2lo7EOkxe6/zCjIYi2fpOO&#10;c5hrP03+ehAEUZzeX9jLj80VdWFiVqvpJ718+uxnIWvpLpbv37C2rcmyodvK895oafcJLAAEFoBv&#10;tKbn++J6uqWU9JW1vGzKw/S41VYk0h2tqBfJuH93bq/d39u/djJItHuSUkHU/lfXtq5tHT7Nr3fT&#10;U1njWKbXCOPDn6Z1tfd072m/GwXb8tnZ9yDqP81byliuinNxNx3r3htF1+X1OJY135eWmixPkvck&#10;sFql0udZCgsAgQXgGyz7wEoPYHWTNBrX/GVr4uf3T2aKxjKIuump9bj7nbkkmdr7++tJYOVHz/aq&#10;ZH8rPfW+3+6nm1zp6atYxqNu1L27P9eee9rv77XX45PZDen2Vtyfu3v3p9eqShnp5chRUmnp3NG0&#10;yca1Wk3csE4eeWgZXqO1enXm5U+afGcAEFgAvrF95fh++njA6+mYUN+fGFa+3z5s739wGHR73XHU&#10;y6c3Bc6195M+2kp3qPJRcLInFbR/k+TV1v7+KI5+v6l1cgdh+6cno93nki9yGAe/z6te/+5vkpd/&#10;em1srBiWpcxeNM6nj8+Jon5UC4TwZdp2ph/aRbf08OrMzBp7WAAILADfVL8QfhCMe+NaEI98a9lQ&#10;1bvtw8P21rV+nCZT0M1H/cP9rbl0t+owPnnYoIwDGcT5dPsqHTKan++eDMY6uYswPa41t9++dq2d&#10;BFbv2dn3OOo/3dr/9VY7nenQSwpr4uki38uvn4zYSse6x+mTc0zrBd/0L7mt0tXVmcQjrhMCILAA&#10;fCOt+UFtPA7if12rjYRlKKOav9tuX5trt6P/69j6qHq4da29tX937tndgtF8ui8V9dOT7Psf7K9H&#10;/WfDGbpBHAVR+mjC/fbT9lZ77nD8+7sLk147qbF28uphHK4YSjfTcVj5Xi8ay6CX/LPg09i0LCs0&#10;PVcrl0sPHz68ev8LLhMCILAAfAM162MRdKNuLz0IZShlfC/f3m9f22onIRT1RulDbSJhpbW0v393&#10;/9lNguntf4m9k+uDP02q67tJhD1rrCjoXUv6Ku2xJNF6v7+vsD137YO7+2m09dNH5IgVT+lG1Iu6&#10;6/00seJolDabFMI3w/DtxnHZWf3bO8flmftN9rAAEFgAvnnupwfMu1H/8G9qfvq45XP5fn9uP30o&#10;ztOgO+oG3Xgsb+STOEoTa+/ZvPZ+Ohor7u7tX0tnNDxND1p1f/+EnG7+WrpJlb5+rX1yGj75F3vt&#10;ubsf7O+39/pPe7GIo0DZnq7Lfv9wK/nCe4f9cdQ/efhz+sgcyypqpdLMhx/eP374YGZmjW8RAAIL&#10;wDfMmu+PxrWol6RPTtcnk+8l9fR0f7/f37+b7j+Nk/dAJvnV3rq2Nbff//0s0fSge/qg55MhWE/7&#10;+SDdwUpyLHm1/cFP7+4lfz+9ufD30XWY/MutrfRRhu2+PBn4XttWhhkcJq/NtffS5+mk9yGOY+n7&#10;ft1XXuPd8uoX9z/fnXmQlFYz2/yMK4UACCwA36C+8m7UglE8zj9dt5S6YIh8N1rf25rrp3PYe78/&#10;oJ4eoZpLL/nt96Jgvhv1onzyHvX2rqXn3ree5nvxyeOf012sXlJW17bah8kXuLYu05dl/uRo+9bW&#10;tbm9fiBPvuZ3o0hWl6OTL5pU12H6Z+uBiOPajVDV614jPYN1/4uZ+zMlbdHRLfVuM7tWfre8+NdN&#10;LhkCILAA/NO2JGpBIu71+8LbCI3l6Dv5pKbaJ0fU++ndfekQdhkdXmvvpWfUe0E6xL2XPv45kv0k&#10;rrb2t64dJrl1ElfdfNRNX5xLbyOca//Lk8uGQT693DiXhtTe027SV+kXlPNpYfWTbEte3zvc25tL&#10;6yv2g1j4oRfWPefhYvnq5/dnnRXfV3X1tu/LGyIQvi/cJRILAIEF4J+wP7dEkERU0D88DFY2womy&#10;ovl0Dyq91y+9i7D77BqhjObaJ2fct8ZB9Gz3KsrH0d4HaXP9ei7fyz97eE6aWe276a2CJ4Ma1qMg&#10;3f2a20pea7cPn7bb+XQDK5ZxnD+cm/uvf7PXnjsprH4/+bO59l6/Noprwtc9z2u8WyqX7pftbdP3&#10;62+HKkzPv6cPLBS5usOALAAEFoB/srKL6fz2WI4P83nL3jAm6tx3pey1f93eS+8ibKcTRpPCiqNu&#10;GkJz7f253skRrHz6B6Nu+9mU0XY+6ue7aYwl7/lrSVultZT0WDrdKk4Ca3/u7m+2koY6fHpSXDLo&#10;ze3/NN3oerrXThpr7zA9sjWXJtg4DmrC2lae7rml0qLuC8vYtlTdr9d937yR/CdE8mtY+vGbfPcA&#10;EFgA/kn21ZHvCxFHYvQ0HyjdMAxzlERS91qaSFsnIxWibjrIKpDt/fbc1n57a/3ZqfW0sLrj9KJh&#10;ugOVH3Xz+W46lT0djXUSWFtb17b20+dBR92nSWv9+/1r7aftp/3xaL77bLrD1rW59t5hv99P55Gm&#10;J7YOk0/moutx+uBny7vk2baXPlDHuuFve3U/VJaoJp8GMvlT3/8L+2331hTbWMx6AEBgAfj/yVJa&#10;LFEQyPV+ZHnKMJZPLuDlnwVWuz2Xf/bsmziO//P+Xvtu8l8/fUhOd5RPb/o7uUTYj9fv5qN+P62r&#10;bjcfHe5vnYx4uLa/f5hOaI/6J5tZc+kZrPVoFMXz/fYH+3P7Jztke/3DvZOtq/+TvTeKbdzM8j1V&#10;oqusStUXiLKKAVslkRIkRUXYrFER9cKBg2mGD5OLjjpA6mYvGoUEUDemF6jAm4fAD5OXLmCzDSxj&#10;pjIThFhIsAh3AVqSgqiWIZNEMyXHnXY6kxsV4wtlgs5N415ggQFmdx7WO1js085+56MrPXPvnbt3&#10;92GBdb6/bFmSKZVFCMkP5/zP/+ALhix8FSV+ghFLarRVLVBlNS8iWVXaurijyjKqq0BfeUlFKpKT&#10;5q+u/meZ6tlff5L54s4se3hnlqFxWlRUVBSwqKio/j/RVQXJUZIgLf6hKkilK6dSfXEJlgYy4KIi&#10;e25YYlMPNNawGQPQKU7DRFnMV7EfG/YHe4hbQvUqxlcAX70uY0Pfz8Hs5UcLlnVg0BBD1HLpEDiL&#10;u2RNIbjegaugnQj+d8jO8hzDCxKoYYkiZj+MV6r+Ultvv/Gz1Y1GW89DRFY+326LiINWoiY3/9mR&#10;wqsPG5tKu40PVvAPZe3HG3fe/n8/f3j1H64+ew8j21XyTUVFRUUBi4qK6p+lhqYsa34Q1DXnh3pD&#10;ksqtlgaMFEALj3EMWHTjR2Tbc+AbTBeDEH74rEXIdtgYBgb33t+Tt33gKxagyyeJDITObDuCRIYY&#10;0rOAoXpLUv3yjD2GjBnaxNVOKlgMQNmyBxQGQVscCli4RnJebdeqxcysWF3FarQVHUOX0hBlJAf4&#10;G6nt4r3/FA69nWnm8xD3kFfVttJ+ae2tdnttba36wtX/p5B19d69ey9Yh19km9VisVk8PP6zZ6/e&#10;O/tXqKioqChgUVFR/Yd6QVWRhjmFY7/q5ktS+bSMwNPO+QFrwwyh4dheCCODsF4QmAnzldElk4Kw&#10;QjBkWc/o2mwAxquIZdOuoW+k6OT09pwoWrCLnn1WoUo3G8YGwJtNUkvT1iAQltFlvuzEnaXj2N0E&#10;BT4b+rBMGol6o3lnnLHcajFbLFYr7639Us632+q2ChUuBIiVX/0PSedqH4pWupjX2/rLqt5uQwWr&#10;/ZKypihra5urH/8Xk9G9FwamW6lWNxuSrkuKrq+ttRvKZqGR/fDhhx9fpcYuKioqClhUVFT/ET40&#10;kaomCVJZ5quOsi61dG6x8EPIVfBhLw7p5LEhRqeIBI0CNWEywnSlBcTmHrMxpifDY2BnIRuvsNHC&#10;9/E9A3qCTs+OoYsYGQ54smBaELqLLPAXiWYgjUSvt2RIAQvDmBMHsccwcRgsQrYTRhivpM1KsTjL&#10;nnxh9Qf9vpXJnuSUvJhXt2URHFlwyefl1X9Ulbp69YWiot+X8nldVFVRUNV8Po+/2y+tvYTpamPz&#10;v157o/r3/yVgdPUFK9fQVVXdWsOvosmwxEdGqNFQt1S5rdxXip98Uvz7Z+89Szf5UFFRwKKngIqK&#10;6luAyKjAVxpCMbNUb0qtsrDX8ckaGz9wbMP+BUahXsL5HRbCRj2Hec02MGCBcT3goGzFxk/ByCCk&#10;LbCx4xhdJ17CQh0mHS1knC/Z0GedrmF7cK/LBpHf+z14uRhSH4PghzheMl8xJKHB8fzYsT0INg00&#10;lkXi/dL91Wq1ejJzzQGR+ch9nK002oqEkSfStsHqrubVl9sfP3lPbzfzui617yv5bX0LA9aOKMtq&#10;/mU1D8WntrK2tvbGxubaS8X/G8K6+g8vfOgquijqOkoSOQjgWk7wG0fbmLJkGTPb/cbGBn6tjWbz&#10;ex9SxqKiooBFRUVFRfR2aZvwlYqxJl5vlFutlb0OCblKQj90DIJOTsgFEbtIfOSDb8ro2nZMbO+s&#10;H7IRG8bMng15DLBWhyG3GPxtkFBSDFCYzXrwSjCRiPlJC2IoX3VJtqjTw7cMSHFPY7POviIwufuX&#10;WLVcKik3m9niNxm+j+FqOtgFxLJm2b87ruVuSiiRVV3U83mMifm15yGy4eq9WUVR9TYSRXhQzW8p&#10;oqyqsgjXeUXRoVuobKy1X1r7zxHW1Xs/fXsVjPGSjgkNIQyUSeJ3EnwmEo3QnywH+MyJ+kbzpTVF&#10;UdprG6sf0m4hFRUFLCoqKqp/uOoiJEeaLKLeD7uosS68+qf/ds/zA4JPfhA7xp5h79lOoPlR6CMu&#10;/Ap6fxikPB8isPwFy8ae1yMcBoQExirGIDRlkxIVAFbshz0AL9vxGCbiApbZw4cQ15VHnkKYqksy&#10;TNPvmBSwMNC1pJ1TqXbcJ5Urc2ASvsL69NCyji7fLO3ImJzabSkvq/k2Rpz/7oWPFVV6S0LiFn4k&#10;vyXLGMAkZe3HlU1pB1MYRjF8XFtvY3Raw4T1zy2Pvvr2p2tg4YJjRV1Eqhh0MGFpC5/Dp0ILFr6/&#10;ALz65bUv5bwq5vUtXcXHvvTW3z9LP1RUVBSwqKiovvOAVQiQBgWswPthV3xGuli+YNtGutzZD8MV&#10;xyaAtRcFmKaiyI8gGQuCsDzItoowXfWAiKBoBaWuLllACFnvxGQFxayuTTY+k/x3UsDiEnwExIv2&#10;gKgYsuXZc3owX8g4S0CupRNphLBiTpDWH+Tc6QC6g7uDadoinKa4NZy/UpLUrbxKOGgr39bz7TWd&#10;OK5UVYaiFn5orXJ8nB2N+OHo3eNss9S4D4cRzFI219bWnr/3nxoDvPd29a1aW9d1GV5KkxHitkXY&#10;1YhPFCcgH2l+GPnBIgq0QEuiDoJCGjjtIT2i+SzdQ01FRQGLiorqu617b4VI1pKAYz27I5XKrZYH&#10;pvZ0nWDoswzhJnuvxwb+osOysJ+QwcTF9NgoCuM0voohGaL4MIhisLupvR2WEEIly3C66WsAYfWW&#10;fsf33k8LVcxZTjx+/pl3noFMd6fnLWM/SKIEifqDI961CE6Zu/j64OBbwILHbr+iq42NtOfXFjFR&#10;yfJ9HYKzVMAdWWmeuCY8FcPYc5OhecM6rtR0fKCcF1WdeLE2/uyF/ygJ/ur3Gm3lJUUS81t5eC1Y&#10;go0whspJkMgChi1NI/OTGjjQ/OApyJII/UsECYPgbwIkH9NWIRUVBSwqKqrvsN5ugAFLlpEfLx2t&#10;JEmtS5BeZQe+f4kUsRziqcJf0WIRsQu207PPchriOPY84qECmzrAVfcs1QGKVYSveoS7AKG6JMXd&#10;cIxOsvB/AekNqT/L6y2/DXEniBV7LH5dpxNpGnfaPD6efMRbJlivzqpX+Mcfbg8Gk82X3qj8eG1D&#10;0dtSW0bbsnosydsahiu1cewO//WBZe1/agFhDcxH/GeW+0Wl0djcUvP5l9UtXc+r+Xbzzj9tE159&#10;tolpTde31G1wcCERyT/xIy2JgsCPIvChcRxCdZXzNZ/1WZZdpGY0fLoSfISGGYtLNGnjp/fox4uK&#10;igIWFRXVd1JX59o1DFgJUiMm5sSS1KqTRp5NdjlHmBkgaxR6hPaShTz2BRvvEQM72KuMlJNI/ap3&#10;1g+EEFI7dWSdedxhfBA/APSF4SvyE9ZgPPIsWDvoxTGxYgGseT38AGSOenHkB3qucttyTd7lzX9E&#10;VKRyNTgwB5/Bzx8MRpXV4qzZbGDAUrbk5E31vt7GdKVvzIcH/Ig3R9bulJS8zOnYHQz6fLbZXH0J&#10;Sl1YgZwstJee/8ckdPXtqtJW7rchigEhUVJFEf1Eg4AKP2IDTcMPcuiCUBew6oIoIM5fgBEtwhd2&#10;EWgQd68FSZIs5LVPXqAJWVRUFLCoqKi+g3pWkmUgLCT3DNuTSuW6twfIZDtsEC5CNvJDBxztexix&#10;PMwRHfwQ/iWxWRlp7SotTTFAVsYSQtk90v3rQRWL1K96T8xYDtS4ejFsKSQJWD2vB0d7UAkDozxG&#10;LcxWDr7bWWhC49bx3HJHj4bWyBz8U6VFLDOlLj5b/bNstraVF/Oiivln8ZOX88qqaw7cycTcHUzB&#10;FN/v72LM2jUHpmVaJ5WT6sZmQ1KTRZR0kujaS7v/iK+quiopkn62nFFVBZXTuMAPWZb10euojsnq&#10;dQ5fiS1ALOGigBFL5Ui0KtklFEIxK+ASTl0s1K21h5SwqKgoYFFRUX3n5G7LSZLIqhphHmKVdeEp&#10;CGWHBp8XsrEPTu74zF+1ZyzZBezBgR5hFxYLEos6Q9Kulj3HIS3DOGbxJWb9KGY9JkUskjfqgPvd&#10;MTBoeUvIyILE0R48zfFWoEnYi5eYsLA6URRd+6Wam7nZx5bF7z/pEP4TwiJRDfga0Mt0v6lWq0pb&#10;fTmvyr+8pkrNxzzPu6bZH+wOHhJvPKaxj/GNh3DD5N2Me/j8rPiWHkVBmHTYXzZfOMOgq7+qnUKU&#10;gy7WEcInRvNDSGXw8RvzfQRVK5VUrlCKVkIdS0CvCyKqo0uwDyiAnuGCDYLwb4IgYhO1XaTZWFRU&#10;FLCoqKi+W7p6tbGNIMdARBhxHLUksGmBCqIVwpgNQjYKIQprbw9/7UH0VRyGcZq+AIQFM4MwIghZ&#10;7Sy7suJ5+HuFjeIe47GdOIrBowUziMTGxaRLDB1oBToM+R0UseIYk5VH9hF2oqTTSTpyPt/+/Av3&#10;C4sfmtbQhGiG3emTfIYnFawBdP6mU/CwWycn2UoDDFV/2TyZjU2eH5Gm4K7ZN80zHBvASxAsw5f+&#10;13dms+yq6mlBEmmLlw4JYV19tqLoej4P2fCcjDhZ5gI/CAH/vBCYShVbLfEUY9UF0iQUWwKBLoR/&#10;p14E7uI4TFkddkHGLSHpXkNvrfapF4uKigIWFRXVdwmvoEOIkIZUFQArljBf+WxMlgNiAGIhq8En&#10;k4JM6sMyeqEfhiFUpow0FZQxHKhZrcSYsTrL2Iv9CL9GoiVBAg+RkhTzPnFk2V1AMsPwYEoQP5qa&#10;t3oeVL1CL0H48ChKEk2T8/rmZvPYwurz+Gr4pEMIRaiDb2tZD00oR8E3JizXzVZrSrtyYPH4bh+w&#10;azqwZg/7YwJVu+k1mT40zUd9y8pkDg8/qSHfX7C+Lze/eHjv3r3xzbbSlvQ8QnKCAiT7iY8p03sN&#10;/31carhq4S/9dSRgwqrXkaDW8Y+LAhJap6IuIFUQxXIZXFnamesdnPFIfSlDYxuoqChgUVFRfXcA&#10;62oVYcBSMV8hTFGdFgvJoTGM/2Fw8rxOGL2JwiSM95xe1977AHqBUcg+xRJ3VVqOwkyFHwphKTPC&#10;dBTUuTcxsIntre0As1UIQVks1KoYiMeCMULMVAwEY/UMxuiCu91wVoILHHd/R5O39HZbuq80j3+8&#10;euhaYwxX/Mji++aNwcPBwxvQ4ntSxXqYFrIGQ4xTgFnWzHVnzRnQk/UotWfhi/nw4dnxuyaJKYWn&#10;ECAb9zOZ8SfjRoBhMGbR/Z8Vj5tSXszrkqSLoqgiTFMay654f2U7sQ/3wNa+Df3BFiYoToNSFYwL&#10;ctyFev11FdVPW8SYJUKJS8D0dQlM8YskuQYTjW9QwqKiooBFRUX13UGs92SUYBxSReTY3Ujz/QRj&#10;AfFLdR3H8DBaBD5kizLgaid+Kg/jFHFS4YvhLON4JYoSErqOlPtlUVXrCKG8ruOXjHpRgLhgQQbs&#10;ohiMXXYP8hwMg+zPASe818NktwwvXLokNjaatQ3lx9XKRnOWzWZmFm9ZfZO3THMfJgYHgxsYl3Z3&#10;CSSdcRMZJARg2jVd181mTHM0AuT6g1mrvws+rId/mD88IA1G05o9n/lkPJ6rrK/hd7mtihCilRf1&#10;HaDNRNbLiPU8/L6NQJTE1k46NMhxCBLcfdZbxB3W63ieD2zJJn/usxqGrroglkU4FDOWKCJtEfph&#10;lCSqrG08S/uEVFQUsKioqL4jfPVsbVsOVB2DhcbYXYgYCP0ocHoOKWExjkfwKPLZGJJFDRLS3mHJ&#10;GmcyMtiLO2HUgfRNzBCL5L4iqrKa39pSt2A3oBwlb4rbvpaAOytaAUMWoas0x8EAvHIctsdgkmMv&#10;1X19tfiz1eNqpVjMTrLZbyx+OBzuW+aIN8HlvrvbT5uDvzojKwxcKWcdDEmPcMzPxoMhb6WZDjeI&#10;5+rh4HF2+qvpGBJKzemuSWxYu+CNfzQ+LB6Ox66k+VGE8ZBFWyqA4Y4qyz95M0Ci73ngGTOM7XWp&#10;pYqvgwXrQoDPBIiNgBoXEeNBNgOL78MYJLtgQ1Lrgk6iKJRPRRg+DP0Acsa0tZ/SDxwVFQUsKiqq&#10;74LubYhqEMB2PjVgbCfUEihhaTEY18Ho7hhLP4ziEHMF84HNpEntBtk2CFdRvATfVJjImExELVCV&#10;5saasrm2UWtsVlY3arVNCDsIoIoVpS54D17WAEGz0Ot5vW5vyXi9pecjX1urNYuz3BtFN5vNnmTH&#10;5j4/tIamZeHrGxiwwIH1P5/Vrm6QLiF0DQdkMNDsW4/G2fGAVK+I4+qsaPXo08FDa/XkIbQRIQr+&#10;Y6iB9QdAYjNQToU9QYsoTiBSVFbB84/eTEIvnZI0mL24fiqqmJq4p/wVjFGAU2lJzo9YBxPWwo/Z&#10;AN9fIeOTbMhxqN4ql09bp60dIUh3OoaXEKe9RGtYVFQUsKioqL4LBaw+rNnTVL2Nf6TZokBYGrtn&#10;Oz3wpDuM7YWw4jn02Z7RxY/8npjVgZKYNJIh8YNtzB/ttrK5UXhr1cpUNt7baNRylXeqleZ7tYKO&#10;wQlhiMGIBWTCxoaRZjfsQYWM8cDrDkZ3oBakVP6H6kazmq2euIcza8QP+0PeNPn9oWlCc3D64RRz&#10;040zviJ1rF+lsaOmObT645mFMapPGIscMJ3CIQeD8fgx+Nt3MYntDqAQtgsWLcudzbLfZEtIhU5e&#10;HKM8kpMkSAINRRAtb2C6Im7/oC6KpD8YO90ulKzAxw8VLJh8xIQVsvgspNgFgAU5WBpqlVuCiAmL&#10;8xf4kYXvc5qmv02NWFRUFLCoqKjOP2DdSiCtXFbzuur3GDvWEi2KfC1gfm9g3iI1LKYHG50xToQx&#10;9PX20nlABpNX7MUrXqQlqqxUmhvNZvXwuJC7frxZapRUZbOkS4oiSY1aSRdgThGhEOiDjWMIIDVI&#10;pxBS4Mm6ZwdzVuxrl1Qpd1QtVleb1Zk7tniLH/LWPo/haR/ag7vmmbudhFs9JG3CFKRMUsWyLECr&#10;/pkF62wv9A8G+HEMUybJaiDdw93pdMpbQ+vxzP1m5lbKGP8wFrGJqsrJNai4hfhvNKBFit8n04vx&#10;CQBHlSCEXnfpLOOI7UQwfBiFJHE17rBxmGZ/QVJFCLUtfAuprZa40xK1dKcj/iFrapESFhUVBSwq&#10;Kqrzzlc/XU9kDeVVOa8jFgpWmK4SH9bp2X8NQVdQp3K6DrQISX0GAq1s8F/ZsEMwjsMo+aXcXtto&#10;Hp5UT4qrtdoGRqqdLV3Kq5Iiqrqu4yupcX9HkGWkcqEXPgUo4sG6QjJPSHKxyMbnnsPEiV8X9EY1&#10;W8Swls3OIKVhuD+0PuXNfYtEYUFTkLT+/s3gD1UsQKkzV/u+dUBGBU2S3z49c8NPh6Y5y/77Xcgd&#10;JQeSVKz9ET8+yRYr88/LkoBY8KIjFakySqCaRvYkwtwj/sugQeqDA0sIvC4MPrKdDriuWHYRG/jv&#10;70Hr0wvBkwWQFfqLBX45tsMioVVunQrI9yFNC59X+ZpcpatzqKgoYFFRUZ1zDUT8/3woX6kqxxJj&#10;1QKiB/yFH8OYn2Ok6wQdB9KwIBQrdrpkaTPTZTBfxYtrcn6tePjN8yfF6jvNTb0tiXld3xIxVwmn&#10;IvzAV3q7JJXJYB53KQhYeCXPI4nunmOQLCwH9uZA7tZicQmJSjNbXa0crp64ljWyLB4W5WDxfQxL&#10;u5iqPiPlqxs3/jAY+MRuBWtwBrv4uOmj3d10+SCsLBwMRke5E3Mw7RP2Mkmc1mcDfp93s9nj45y0&#10;IwhkzSASVTlIlj3Mjs5rZEs1RFXEPtSkOkgsi6HnQfGuxy7CRYwfjMBTBqMApPm5iM8M737ssT7H&#10;4Vt//nrr1ZYuaBrrwZxloF27tvoCdWJRUVHAoqKiOtcVrCza1hKYIVRRHTF2JEQYDnxYpufHtp2m&#10;icKuQShihcSJFQNPAHs5ca+3vCa336geFqvFWbapKJIIIegY1vL5LUWHaTpV1UXIazjFVzKSBUGt&#10;B+DFYld6jAeLchzSHwQxPfzSMbvg6qrQaDab+DVPbluYsYY8zz9nDS3LIi3Bz1Kieji4cWNw47N/&#10;BFckRtS0oJFokv05DzFckcKWOZxczx1DsrtJCOvJ4UPePcoeb5Z26qiucYvID1QU4r/CWTox8xpD&#10;6M8hO3+gOhVxKMCw1duDrT9wmogXK+xh4MKnB8Aq9Fl40GNZw4DorADf8nwklMstDUJHoyTyNTmf&#10;f+MFWsSioqKARUVFdX756p4OdaVtjEQyQqFhR5IYsUzMEdfQEipYaS5D17CZGHbmRGESL5/0B+Mv&#10;r8nKRvG4WK2uNguKjlU+xS8Fm/zut0UO0kvVUwR9N10XgbYg9hzJPgvxnT2mB+sLGUh8cLweZjgS&#10;6B7jfwczCaa1H99qVirXHx9X5u786Lq7b4E1HRPVAWGnGwPXfHjWH7zRP+k/TGcJpxjDUuvVwxs/&#10;IMkMJLidn19/ser2yRrCR/0nhMUPLfdxpVQqC5cC7U1MP0E98uIuACVD7GHgv/KigJSqwsDreWyH&#10;ZcF+Zvf8BabQhb9gPQf+fm+lQ4YLiQsrij2G8ch9kIZOyy2fXQRBEmDAktX8xvcoYVFRUcCioqI6&#10;t4DlIjndkoNEFT2FuSH2Q8w8LACW73vgc4foq/dh7M92wnCBESvGLIR5C9NQJG+111Z/VsxWNtba&#10;7bae34aeYBvDFIkZzcuqqApkRhH+BRnC0dHr8MVFLOuxgC9PClgkchRDm7dkGIwldRGoTNWlElxK&#10;pdaV5u5Zvigmq4MUsGrN/SflLLP6ye6HULUyB6a1DyWq3TQiyzQhVhSj1NGt3NFsZA6H5j60G+GF&#10;DgbD58yhdVQqSRcRF2gB9PCgaQnZDF0oX9mkcwmlKizYcg17f1iYrnzN6cAGoYUPqVj4hHj4pEWs&#10;D0Y1EuDg9JaeEfuRv4jAjRXUMWhyoRZwSZQQwnqWfvqoqChgUVFRnVfA2nwzIXtyMA0JKICc9Tjq&#10;9ZwepqsAuoSYpAwyOGh0MXc4cRRHUY8UeGA/jpxX1jY2mkeVmiJJ97dEJG7pkt5WlDasu8GgBUtn&#10;AN5gihBpMK6oqbAXua6R1TqAVKROBLUraEQuMas4jseyaguDGGEsUSwr6xfV5i4kW00h0f0sX/TG&#10;jccnFglouDH4lTX7Xn8X//YALO7WGBqBN8687zzw2PTz7x/dOjHdwZS30poWsWcNLIu3JoXSlRam&#10;nwAF/nboLW0I+LKN1OKO+ZIJEhgKJFUsDIZQwrIZxoDwCmInY0nMxBKahEBUsOiZOLN6mCEDAqoh&#10;NAqFHZELuCBZdH4JOff/FS1hUVFRwKKiojqnfGWJ8k8IX61LO0jlPLvnLENITXB8ggp+TIb9MGs4&#10;wBq2bcRhDB53BwArktsbzTc2NhsNqY0BS9pS25Ko72DAwoQlKZK+JeLrUkN5cHOzUZYkqayqnIbU&#10;Cxx6M/AhpTNmjB7sJcSABYnu+OYSkMsLLooCx6mBjESEhB1JqkDxiix1JhRFSliYlMw0n2H2SSYD&#10;6aGmOcTsZVqWNc6Md3eJxz1dPmg+fXS9ULNuW+le6NSFNcWPj4bWo6O7klTnIMud0xEQn810z/z9&#10;ZFoyDiPi8GfZtOm3APTqdmOfZUlWA4vPiMN044UfRT5cLfxF7AEzOp4Pqx3JuCEQVl2D+YEk8FU1&#10;v0tXE1JRUcCioqI6l7pX4QIIaRClklLGfME4iaixnmF092IIxkwwYS27+C6YjrrO3h5mrU5n2YM9&#10;z3H8ZZJf+3G1qmCIUoUtXdWhTagob7WJFEUqPGgUCrVC7UeFy7nci4VC7lZtXVI5qGZBZQfwBPIa&#10;SMxoz4sh19MhxSC23hJawiVIzkLbaj3fLhKrFUYmjEdktTP/yJyszgZn255nh9nZLskbPZg+HEyt&#10;vjU7fP6bT3YJRJkHUKua3MoVpNp8YqaOrP3U+w6ExZvWK8+URM4PwiBoI8b4MrbJHwJvmhSxulCY&#10;gvlAiLnqQBKDgYHTXkZkrBJCRp2u07WNZbggYaP4Uc33YIshLADyYrbDxhGGNNQS6jCfCdYtpObb&#10;H9NPIBUVBSwqKqpzqJ+WtDe1ZFvVldJ6WfZDjBMJ0mII17QxTCwgwb0TLx1SzSE2LPgB/iSbWXY6&#10;8lurlWpNlyRRVbckDFhrDUVqNzcwXa01T+a/Ozp+53heyRVyueu567cuY9i69V41V2oJSBCRT9bH&#10;sJDnCeWfdJxwGXc6HZa7IFz805YQaDI0FZGuVF+ABKzds8B2sFmN3n36+htfE0gyBzfMTPb5/sNv&#10;Axus/nicOcyQUFFS8cKQNZkfFdbv3h65Q5I/akKjkFS3eMsa3SqUBC4M/ACJKHbAUwWThOQ0kP4o&#10;hquQ8NWCONh93yM9RMxd7ALqWpFnEwMZPg6ftQhmCwOtt9eDtiebbs9h2dhjUbkscL6mBWGE/6X8&#10;G9TpTkVFAYuKiuoc6udSgJJEVdvS+rooJyy4j5ahHzPxEkpUPqRmQiMP2oSQkcWcxbgbXcbrdK61&#10;q7NqTtfkvKrmAaoajU2MWJuVN5rFQ8viTeuROeSH/Lu56+/kXrx+PffKM4XLuR9dLjwD4Vh1zee4&#10;2Fn2lh50CXtOD/NKEiScxgkXWxf/mzoHBSzI0Gp+PXj44dlkIKYlTEVTnp9Ums1PPiN8NbgxGM8O&#10;d59EvN8AE9b4k8zuQzBfHRDH1WA6mn+Uk1q5jybQRBzgV+n3oeM4HZiPrNsnxw92LgRc4r+JMPCR&#10;7HqPmM7Im7VtBoMmtAgJJ0UsPkNdMLozsIow9lnPZ0nOBOS9Bz67AGu7z3l7AGmMl24n7EDti+X0&#10;VwXN1yIYLOROlSZ1ulNRUcCioqI6f3rhCsKAJcttpSTpXMBBZAITcwsbWl6O5/ssGLZ9aOTZXVJo&#10;gsAGhukuV3y2c005nmUbsB05Dz3BtY3N5uZmrnoCK27GY9fiLVhcAysCJ/MjqGIVoGFYeFC6+UCS&#10;BAHVVWGBX+vLhGUXgcZG+A/gYEty/YLQKl9EWiCj9upxlrwGsU6lM4Gmabkm/3lDqT4xUv3AytwZ&#10;f/xvIIQUM9ZnGLAeH2YOv0dahoPp2RThZJJbr6NXnjOtoTk9GGC+mgKzTc3nLHeezZXqgfZmFISw&#10;gRC6ghBQ0TVgEyFjf2BjdArJ5sEVMiLoswbTdQwHVhH6XLSyINH0UOjyISssCMF21SEh9V3SWkyf&#10;FHVitlVWFwvfjzoLDoNtlRIWFRUFLCoqqnOngYAxJrnWLq2Xyo0dFDp2LIoeG3of2IYDLTDWj2Lo&#10;5YWxQ9YzO92uAaS1DP0oubZWadZUGPXbauvtlzY3q9mTcX9o9TFejcawQNAa93lzOOT3LXcyv/Vi&#10;7nLh8vUXC4VG7WatdCqKOyJC8fLLzpeyKrUx58llSa1fqAtC67Ssn4q6riuVww8Hg12rn3rTp+aU&#10;PzAH5u3jeUFsZ34wHRyAx310J5NJY7B28d2HA5M/Xj18/pOpmeY6TAmIue/mMNugB//adHnyUvBq&#10;GNn+N9Mc3R4fNy74YcIl3IoTx07XZmJY89wluxhhZhCyRski5w7LstAihDLXMgYHFrjcWbYHwOWx&#10;SRBCdkPkL8KIrFhkvM5ZcENI8rFYoYUiLdB8f5Go+bVPaKY7FRUFLCoqqvOmPoeSJFGVklISpZ3Q&#10;6DrLbQmDQOh8Zf8VYxsx2NwX8BXCguYzCxbElocsm8hrG4qOVKL22ubGanU2xnRluV+Px7BEEPKm&#10;+qNhnx+aJo8fPjrKFR5cvn69Vii8eLlRKpUkfUeSlPtqJ69s/vfHjS2pti6gC/W6UJbWpUatudrc&#10;qGZMYlQ/81M9CWLP1spI+fgGwNP0xsHj4uGd3Ydnu50hGMvMNp/PZEiu+zTNHB085Cfz9e03A3Td&#10;fHQ2SEhqYgfTwXDkTmY5ASIXIvRUL2YxXEF4xNmmIANahUYEcATbnEOwpsV7NnjG4gXY9OE3keP0&#10;PGcJawihp8rikxaThYuQTZ9mY8UEs+KFKnK+hr/8BCLdP6E2LCoqClhUVFTnTBYKtCTJK+uldSQn&#10;XxlQoYqhnxVAGJRjd+NQ8xcLCCnwwyh2gBjAiMWwPsteyyuK/Eu9LJwqen5tdbWasawx0ezTzNf4&#10;pjWyPsUXc58fkZWCz7mPMWIVflR45sHl3OWbpUKjdbp+s9aQpMZf1o4Hv601CmXEXRCEPxXwQxVr&#10;Xi0ejiFi4Ul7MI2vGpjzR/y6qq7tDg4GhKDcw+LzvyYe+DOawoBV/D/GN2Clcx+yHIgPy32uJiIu&#10;Ut10HaFJAknBAD+03EmxUvaDOInroefEKx1IcSd7nqFdCNqLY0Am1vNIt2/FZpaOw3gLGCkkFSwP&#10;7veWEDxKDPF+wHqQ6dVlWDCysXBgSliRoEIAhubLefnlfPMhJSwqKgpYVFRU50tjFASJ3JZKDSnx&#10;lx8wXwFVkXgnrd61MTLYThQGUQShVZAzEMUeicNyINE80dekP7+mKLq0ubbRrJ5k+jC9N8tkMuOv&#10;XYxZ1j5vfTriYVWz647AkfWIf+QeXS5cvny5kMtdLrxy85mW3ihJZaVWrVTNyeVGTXq9LrRaF4Ud&#10;aaOazVazmQ9JlNX0rHgFV0OMR6P3tgVp438ivIUfcw+ffz7TJ12/lLFMd7V4Z3y2b5Bo+uGAH1bK&#10;23KQSH2whZnT3dTchb/3R+4s20Aa5iAhgDiuJYSfQvHK/hawmMiH1TcevsBOZ0hgsJcRh9AFzocd&#10;z7Ch0eh5gGGYukKgqdgD+z4TpxEPIRlAxD+8haARwBK1RJXzq7RJSEVFAYuKiupc6WqlHuD/yUul&#10;9YbkR6z9lW1DT8tfLBZI8iDLHFOEFwYJJI6yfgghTz0H/N0wTacpNRHJysba5sZGtZodg7PdGrsY&#10;sFz3qHJ9PnEnWO5oNLJMi+/z1vhTaBy6R0dHuQe16wUMWoVyuXa5VmrUKidZ0718c1MS6vWLGLGE&#10;+83Db4qzT/pkIzPGIHBeDQGwHruYiC7rothefXgDqlrTAe/OZrPMx5BDOoCCFowRVleLmV+b5CGS&#10;yQBP579oiNuqJq8CVEE7kTixgNmscbaYE1UuZtGF2CGpobDPGtgKmoRkcrID7z4dCcSUBM1ShxVb&#10;8OdyMAvAGAZJakgj3+GwKIaYBttZRgsALBYKYBDr8FSHVeuhryEpXFyTr7Xpf4upqChgUVFRnS/A&#10;Wvc1GYmlklQqB5Hn2F8ZkDYA6eQa4kiYORiRYt8PAsjT9MNopUcCqwAYtHYDJbKy2lytPn/4zWw8&#10;y1hfzx7Pxpb7+YvPlG7mPv/t0/On57/DF0xZlrXft1wALH5ylMu98kzueql2+fIz64VK7vJmrVn8&#10;YjCsFWo3y6+DB6uFUONOZjYbPzKtvgV5CpiwoHY1GMyPZ+4tPa8LW8+/QOBresM6OczOHsEvdzGC&#10;fTh4iJHqpLhaLWYGKZ9N4TLlR2ZOQCrKS6PBdJh2HclvoQaWPTkuiRiV6giKU2BtN8DOb5OthKSU&#10;FYOpCgDLjxZ+nIZWBIIgtlp1Dv/OgxwLpreE9TkkGgvSsci6HQcqWPGChTqWB4OGCzYQg0WCkI9P&#10;/y+vrdIPIhUVBSwqKqpzBViSxmmyCB73FsIo1YUE824P9r1oWrCIuzBG5zCGwXhQv4LdOStMGrXO&#10;hlHnZUVIrolvVKouhit3Buar7OPxHNMTVqnVkkq13PWj+fevHx1d/x2GK5O33BkQ1vzWiw8K1yEU&#10;63Lh8lGu0Cg1H1vTwd+Vau+ti68DYKlcvvIoMxt/avb7xLr+xIRlupXirLCj6+XN8Y0p+KgG5uz4&#10;sFIxrak52J3uTs96hJk71erqvwfCGoITHkpdFn+7JmhIzNfOGofTJ7kPU3eWtSqSXr+4I5IKVm/p&#10;2IYBO62JCwu6hbFPPO7xIgpDAliMs4yF1qnQql/Av+hBIr0Xk2gsqGD5URTHDKxtdEhRC7YZhr3f&#10;QwM2CGM/WPgc7I6WsWhUAxUVBSwqKqpzBVgVIQnkfAlLeBOyn2zG/iqOMAMsIEiA/dIg0QwMlHAg&#10;pxxKMJgruk4v9P0kUSVJSPJrzZPZDKKv+v2xZbm3C3fXn3nmXwm+B9mhIVcv330l96NC4ejzCcah&#10;GQasEW9Nbr/44PLNy5dzhcKxm9ts1KqYv3atXKEmiYIg1AXxFClVONgibb7d1HqFCW38RbZ6JInt&#10;srjxAtn9PB1Yj7OZzc0pPnLXTF3wsO/5m+KdzOzrj8GTNZ1Cl3E6AMDLCpoq6kfE9m7up3j16WPT&#10;ys7d44J0URVbl6CI5zlO6r8CyOoSF1YUgPsKfFT4zXt7sKHRYdTyxYtC/QKcF4gIw9QF9v+zicGI&#10;TePpYx8GM30v9j37K4ONFmzMhHXE+YG3lK/J11apzZ2KigIWFRXVeQKsYwnJMklpEEIHQwSEly9j&#10;D5xCQRhB1IADewgdUsZhGLgJJRkmZhfsIpFFESXqWrNZPcRoBdHopjXPlV5d/5M/vsQwXuw5PbLy&#10;mOVa6zdfKeSOXH7YNy2Ltx67s6PCg1dy1wu5p+eXNyvHR0fur3dN9+8aktS6WMeMJWyrejPbhyHE&#10;QZpahfHKnZ1ksd7Td3Q9X7xBSApD1jyb1dcwMpFtOmRgEB9cXJ1lds3pNA27GhKUsnj3UY3l1NOG&#10;S8xaZwZ4NzsYWPOTXEVCarlVX0kXIpLiFVCUYXxgM4bhxWxqpeJ83+/t2XsQbq9eKV9Er9d91rEN&#10;povPT+wv4gW0BKEXGJNz1401P45DHzgLTF2Y0GKHFQSuHniRBjmv1OZORUUBi4qK6jwBVk5QkaaW&#10;SqVGPe51jS7ECkBTsAPZogtYFhiw8DCseu52DUxbMWy16QJrLBJNlmVRXduAsKo0Wupg8vnRK38i&#10;POX1Vgha9XqeF8f4+tJp6ZlnGq9cP37sQkTW6POJ+/mLhRdfLLzyo8uF2nHzVq2I+YjHfLZ+Kgh/&#10;XK+rYl3WC0WId+DN4Zjg1eP548PqavW4toPJLv+/PySANPjMrB4eq3pmRIxWZyUsjHrZw2xxhuls&#10;vw9u9oMDc3Aw5F33Oierp/rmpwOz/4S8zCE+YOJWciXxVCwLKz/s9iDUyt4jRSyyjxCzVHyWxwAT&#10;gH6czhY66pVXBeF1lWOh0AU29xhSw0I2LWF5DOzbwYAVxisxdA17GNqWYRB7MSdeQFzkaT/Rkpfl&#10;Iv0oUlFRwKKiojo/uleoy0hWpZJSumB3GfvLjmM4gFOOn5CdevhL85eYLmCQjnEYA/YgQwULcp0S&#10;WVWRrrabq+Pht8mdo49u/csVJl7BiLESr6x4PY9dwZC1suKfrpdKdx/kjufuzB1avPvR5Gg+/833&#10;j37zTu5WrdDMPDSt0WQyKVwRhHpdqKM60vVG1rIgRMvaNy1+knWLFbDUF0QR/7O7sFAQbFmjyp2q&#10;pCrV8ROn1nTw2cB89EWxtvaYnw6GlkmW5UAcluVan0uIE3Sl+STUAf50CEK9PcvmNu+fiqc7Txld&#10;Jl31/MTlbjO9HrznmGX9zgI23XgGxi/HXqp3y6flclmvx6Ta5Tkspi98IGzJxjzVc0jJCsNWhwXq&#10;8mxMbqwfO6xc9jXO6wRyIusK7RFSUVHAoqKiOkcFrGcL3JsyxDSUSmEX88JXMeaEbq9LJt8iggoY&#10;sDAPkJXHYOKG8Ez8M8YIEUaqKsso325meGu4f1bDGvD/CoAKemQrsUeugLI8j/G4i9L6uvQgl51j&#10;bHoOg9PE/XcfjX773GgyzzXuDJ77X0eT3/1uflR49aIIfCXUdUl60MzCAKL1eObebjarTYxX2aN1&#10;XW+ryvcGJo/ZaDqYVLM/ltSNR2PIbTe/LWE9bur6nOcHA/NJcPv0gOdddyL5SFc2HsPBj/Fv+dF+&#10;HxPW5KhaqUiCKJQ5/GaXkDNqp1HuDGx/JlU7EtEAyfa+RxxY9pfoilQuS+X1MosP6jlejLnw0qUO&#10;xIpGYeDBc2FTNLQWF2HkOQZJcmDDSOMWsPM50YIESTq1uVNRUcCioqI6P/p5403IwVJKpbIHM4Q2&#10;y+595WDQcpxuBzYSYyzwYbUe68We53gdNloyDIaEhR+yi0hGqoryetW0rD6Ug0jg+sFTvwCsgroV&#10;9Ag9Nm0WQujmSnARFuQUrmfnrguAhTVy3RFv8pPB5Jnro8nRb45+81HuymldrcPKZ+muBIc/fnxy&#10;vXJcba5WVldXs+51SW+38+07/IFp7vcHg3er1dKW/NYLvDsdpLsJCWBVG2VRfGCZu9PUagV/HmS2&#10;84UoUJXNysztm4ekquXCH87Pj6uVhqCK5XovTQAzmD3DIZU724CUK+j74TfC+v6CJYsZbbsjSFck&#10;glgsqfA5zEK4cIkLYKNOEoawsRCfV/yMIIQ90J7tdBlmiV8nQT4+JtAiTFhakjRpCYuKigIWFRXV&#10;udFPS4GMErVUUup7DKaqpc+CBcthwI0FJEHsRIsOS8xYZMeeQ7bHLGOfjZCoaqGv5Yt9frhPAAaq&#10;Rzde/aMVljAViGEIXMWYrlZi/BNdKTwoNXJHx++OeMsiMaQuBJEOBrfKhQnvTo7mJv+jlnBxG8FK&#10;wvX1u+tlqVSoVJuVeWW12ayeZLM5oa1Lan51Pkj7gfzR0bqotjPu5CF0DQdkY45pWjVdl08nkI81&#10;fWKTxzDlzq8LgZxXNj7Pzvrj/uA564zIRtnscUUST8viCpkgZGzHYBhnD8OV40Ec2AKmA8F7FoUY&#10;sBj81Y3Eu61TfJFeZT6w7R7jdOM6usShAIYNoyRmiE8eqn0QjuWzUPfCmBqzCLGs54soXmiBnwTJ&#10;2/TDSEVFAYuKiuqc6OqzpSCRk/yDUqkFweVMFC1iWPgMOIFRgIXEUT9mOywLnncWskadHmQ52B7+&#10;jazKKFgsXn5jnx9awzOH+fTG0VN/9FeeFwJX9Xoe02NIhzDuxZiwYk9bf+bu3VLhCALeeQxXFlws&#10;3jxwc0e3R/xkfjT56NZdiGpAdUG8UiqV1mHx8182arnaxltrG8fZk0Jd1EWkFG9ZZ84q9zrmLTU3&#10;f0wsWAdPthbmdtp5PeemuAXqm7w7H83fubmF1C2pNp+4Y2sw5dONOlN+kr1dbEo75R0S5m448FaN&#10;LtOLY+LIIlYqNk1qYHvkBNlsS8J8hRFQ+AU4sJi4ywpqXRB8zFNYPUgjtbtsCA1DNvQTo9sjaRcL&#10;gWMjL6iLEDiGFSm0hEVFRQGLiorqvADWTA80hNSSUiqteL+3nWgRpWZtcB+B9SgKfXATeVDC8sG3&#10;HXoQEcXYXuhHiwTlBaTJa7w5GsI6m12CNg+twp//wgvYHtPz4AouME/Y68W9KI7K69LdUukdWE64&#10;b5El0PvW/hC6d9b8aD7/aPL05OmjwjM7ar2OkFC+sr4ulaWGJEr6/Y3NZrPy3nuKoOp55Y3nq1Vr&#10;SlbduO+uI104re1XT8xBWrAC49WRJG21G++4pHg1NPfN6WDoWtbkdyTPXX+mcjybfTgwLWLamvPD&#10;x9nb1YqiitIO+1ckxD71YTm9dFeOA+UrWHjDhjFpEXYZG5XvlvVyuSSxsD8II9bSr6s7klQnJqzY&#10;2DO69l6ckOU5mLFCh+l1jZ4XcVziw1YdveVrXKAlwU8+ph9HKioKWFRUVOcEsE70AKYISyWlscI4&#10;e07C+hHphkEGlAPbYnox62O6YjFaYcLiQp8METrGAmmLSFZVVVTl9sy0eMhoSIOlpjd+zhe4Sx7D&#10;9EJuJWY8dqVHqllYXuzvtO4+Uygckc7g6FOYEBzyQ3j+yHWzjy138vTn8+d4/kgCGxaqC4JYLu+I&#10;AsIIlc+LbaktqkjV1byyapENg9PBaJ5dh7+jObbGu2fVK/ieS23pJaWRm5ClzkOeXLmuNcmJgRqo&#10;pVyuWMx+kemTRuPcPZg8/mJerCi6LnEwOng2SUgyGmCcEDxYQFgQN7pi7EG6uycCLt4tNUSSEwbs&#10;yamn0hWpBf61gP1bBsYI43ABNSx8/kgOlmd4Wt33YwaDGmpxiYyQnMhtWsKioqKARUVFdT70dkVE&#10;+H/veaVUani2Y3uBH4Vxz+46e3ZAtu2RUPM49BPMV8GlALDA8CLGcBKkRQmmGiwkVsyRlSatpzEJ&#10;5sMfTMp/AdarGJIctCCAvcewKtrzwovl9bvPVD4H8xVpEOKv4b61bw74T6306ZPPJ+6I/7z0uoqx&#10;SqhzglhXEUKqKIiirrRVuIkhq3nW+BtY2Zyoq6rWhA3OxAkGzcrpwUclUVGkdqMyA7TqQ5HtwByP&#10;Lb5Wx+9alQrvbVT/rFr55tfWyZFJkrNgaXQNE5a6JFmj5OssqOFv90hAKIt5M14J41+QFNJYLZcF&#10;QZVE3yBN1R6zRKeSVJbWOdYPAgc/s2s4MT6tCzaGU+gTaxeLUOT3PHi5iyLSEg0FkU5LWFRUFLCo&#10;qKjOCWDlRBnJ27oilUorH3Sd5SIJFhGkNNjdABOXlwIGwzCQyB7H3tJhDMaL8bUd+ZgLMJ5hCBIK&#10;Jm8N+b5l7j5Z7Weao/dOt1Hyw2uq0mxgzBHiLzl0oX6J4wJhvXy3cHT7NmyAJi4sHoNVfx8DTroe&#10;0Jxcf3fyeMJPNi8KZG0O8uFfgmqZuNMuNSSk6qKA1JrrYpoaPhpYj3OCuo3k9niazg+mqHfA1wRd&#10;13ekzebhwOybU2s4MMeWNZ4VkKpuq/p6Q1mrVt5o/uwk6/YH1pTPztzMrCLpoqrFRhrjzrzWhV1B&#10;NlSwoM+3EsNo5UpvD0IrjGVSrwc+y4LDHR5gmIV4CqkNJZHFCPX7NOlhEYWkRwjNRdgQ7XBI8yEu&#10;P2Q99VRAGn57C5UOElJRUcCioqI6H7pXaflI1kQArPj3hgP57bBALw2AwrLTzTgOtMP2fr93lkSA&#10;H9j7YIkBK5FlDW1jwnrPsoamZaWIRCb2hjcOCmKgr721sVk8rFZPKm+VRYTqHEgol0u5W/OnXZcf&#10;WrA4x+wPh0P8Y2qmvb3siTuZz93b81L5VBBEQVAxEcmqIILuY8CCGlZZKY7BuWUO9yc5HT+itlet&#10;AYnCIrGnA3N43CiLkCOhvDExzxbuHBaLzVVYiSPW9bzUbiurzdXsxBqPB/2H1nFmNnZnhbyeF1in&#10;Z5D8diMtZEEDMF5EQQRLgrweRJB2X7O7+DdLzJ3GH0FQGLP0Yq4FuaPSZotlY+gswgyhH8ZQ+sIK&#10;YzB0xQELDcIgZqOYE1sCelNDvvrSC/QDSUVFAYuKiup8/FegFSUIA1ZpXWJ/j//Pn8CGnISFcgyw&#10;FARsQtUKExa4vAkukEINRjAD85Umy5GGAUhuX3fH1vTbQE9zcOPRXEJRVBm47zSbq8XsbLbarDQ3&#10;JRHzFeKQeLdx+fPb84lrDfl9y+qDBwuoiO9DCepXA1gaOH9n8gPrcrklCmrrFEOWuA2AJSBdFFpI&#10;RqKoNy3zwJxOTX7yuaS+iVR9dWYRizsxuQ+mPF9b1/P5l1V9o8ibsNl5emNcXF2tFpv6tqCqkt5W&#10;pPZbzcoXn68WzQ/NL57PZMZfYMLS8zsc1O66aVwDmNfBkhX5sGNw6ZF1QlDVAwAF+GRi8FYxENKu&#10;CWWpVV5f5zBCMTF+luGls4dw6bArjmcbvQ4GLI/F3OWzvtpSOS5Ai221ST+PVFQUsKioqM7HfwWk&#10;QJZVUZKkkm/be9EiijqJz8YwIgeVmzO8sA0mkJfExk0KWDG0zyLMVz9R8+DCyutS1hqTxTMEY8yB&#10;q3CsHyWzGz8YWCfNZrUIl5PjZq2MALGE0/VC7vZkPhnxFr8/JD4sfmgO9y1Sw8KExVujyXw0nN89&#10;VdYLl6WLgtASxRa+CGVVFcD5JbTXTsDNfmBOspMdVUSoXZxBUYtsd07z292GpMpqvt1em5C1Ov3p&#10;14eHs8Pns7kdfWcbv++2pIv6W4fV1ROMVrPD6jjjPs5WdVUXQ3BPkRaf/aRwF8eAWj387QF8xlEM&#10;GwthLbQXM/hoWILDeuLdVrkkhKyx142h/kVC7fHVSpR2CF9jHBL0AIUtll1gPsV8pflJp00/j1RU&#10;FLCoqKjOhayyLCOEQWO9wRl2N0pgA06HDULIH4fAKwiCMhhMW2JDYOwP9mwGNuXAUsL34yAKZKXR&#10;kNqY0ISma80eDwe7u4PBjZ+7Be4v/OBS5/4N0vJ7ZBWr1Vl1tYpVkV7HgIUg4ery9etz1xrxfcxV&#10;1qi/z8NGwD4xqg/MocVb83fdyTsvvjMZTb7/Ykmoq9AtJA24nboqyrKuVDJQsRq+47oStw07e1ZX&#10;x4/SNmV/ag4H/KQiiXnIyMpvQoCD1Tf7ma/H4+xqRcGMJou6LrX1dnsjVy3OZoBeX4/d2eybmi7t&#10;BK8tIc/d2GOctI4FXUKvh8+LAdOFgE4Q43B2ATc748WQfo/KkiSSXYVdiG2HUPuQfVLD6kEh0IOS&#10;ls+S1YaxUBY4DQVakOj080hFRQGLiorqfACWLsvbeVFfl0rlntHVhB1R5NgoCmLiwiI2bwcjlrNM&#10;hNKbmCmWXtyD4pbR/es4WfjaTnt7K49BRdVrJ5PjjPnwxs8H7mXO8xeaH8SNZwfgeR/8atC3vsB0&#10;dTi7k721qSNBQ0Kr9S9fLb04x4BlfWrtW6N9k98fEsA6K0Dx1mQyn5AqF/7i32mUdEFsSeWdMr6l&#10;q0jON6rFk5k5GB7NsgURfFkvNVeL1pS4rfom8Fr2+OaOiBmrnV/bPMbkNf149zCb+eRktbmpi6K+&#10;ldd1zFfttq40M7NM5vDk68zj2TiTrZUkbknwCbIXYsMmnGnvGUz3F6R/ukdyHGAPDqRhpcjpOPEy&#10;XkZcXeRirwvuLchuIBsMCUuFMdthIP+9R+6dxZaqre0LSINJy2t0ISEVFQUsKiqqc6Hxupygdl4t&#10;S9J6+L6jSc9IZcSGvse8D6ZtxyCEgQEiZoMgYAMuZCPPYHpOz37fSRaRDzZ3GcOOqOo3i5Z1XK3W&#10;rnCex5Jg0o7c/9V08ASYrPH4MHMnW63UJHQJAKslnJZfHLn71tiCKPg0qIo3p0NzMPhsMJg+N/lo&#10;4j43/zuYNhy5WLmGpNys1W7eL5V1Eclqe+O4+o1lWpVKs6noSFXzG6urJySYfdfE/5550M/WpG11&#10;S1HairJZyUzd8WBWPJzNqqvNhqhKsioCXuUVKd9uFk8wYc1cKzN2T7IFiYuIu92BCK8uEBbZ+5xC&#10;p01SrzBpdRmjSyLwgbMMJo6drhdHIevs7WEg6y0d2/Mhvj7yAbEiWAjtMH/LkDD4NBWeRa2zClbQ&#10;+YR+IKmoKGBRUVGdC8BSkCznxTxEN7Hvx5pUAsAKWKP7wVdGWr/CcGE49l66mTAIYTjOSUs7i9CP&#10;ZE2T0TbJURAlSdnUFz665PlRlEDw+7X/5QZJAiUB75iedjOHJ9ApfCD49Vbr4sWLQunYhfHDYd8y&#10;962haT46M8kTJJsczZ92fzshiaSTyWT+9Lvzj+Y11200JBUKVnp7o1IpZmbV5kZzsy3m2+paMTtz&#10;h8SAtdsHyJo1G6oqYsJSFP1BlbfesTLFbPEwm61kG3obM5mu5/O6pGDMUtY2il+cHGYsdzw7bpQR&#10;8gzi5/dWeiS23QDadDygqW6vZ6czhl3DMbo22TgId6G453gYtvbI2esBma5AaxCyHNi4Rw59v8dG&#10;aUEL/2IRtESBk/1ICzrH9ANJRUUBi4qK6jzov8X4gSlDVe5K0lN/xAQlTFpckPTSnAYCWI5hd/G9&#10;vT3H89iFH0Yx8WE5TC/yfY17M9CQjJIAgxoXaaK68INFDKuNQz/srIEJ3RzsTgfTXZNErJt90yoe&#10;VxoiElpCS9RPS/Ph0LL2rbSAxe+TpAeICwUnFiYs66MJ/h1v8tZz7nz+249G2Xmu1FAEpOE/u628&#10;1axWm5XVYrZZVvMYlTaq1Vm//xyka5n7Zt86rjZ3ZIxR7bYu6TXTrDRPioeHxeczx9Xse01Rzbfz&#10;qrhTFvEBW7re2ChsbtQaD0qSIOp13+6m1vbYI4mrkHTFQOwohikDGoWwEZsUshiyALvLAHqSbqFh&#10;k1yHLhNfQgLHeiysyg49cqTNxBGpX5G+oe+jFoJcrCSI1Hv0E0lFRQGLiorqHOhedVsQkZqHMcLy&#10;iqE9WJeu1APvA9vZc2LPALoifMWkSJGmNBCMcAwnjvwAX5LtQAs0LeCQGgQBZqsOG2HAivzoJ5mf&#10;gxlqgIFpF4AJ3zoglSzrOFeGCFFOVU9zkOa+v2/BtsC0mPWkgjV4aMJiG8jH4qGMxY8mv5lPbj8e&#10;TXKNFgY6GQNVe2O1udFcrWZmDV3fErf0jdU7VrboWp+6Y9Pct6AjqcMcIdjZlaw5qTRXZ3e+vvPN&#10;Sa1ZrImyKuj5POz7kUBtSZHK4qkoIBGflhiDJBkbjJ2z0ArbsX9veAYYskiL8CuG6dpdgyG7sbsG&#10;RtAliQ1j0lQLZtnhBPFUKgv4nCzYGHIf4KU6YUwahn7s43MYe56mbauhFnQoYFFRUcCioqI6F4CV&#10;3dlWobt35VR6pmWg0t1SmQswOvRsxw89hnmSUkAAgzHsJwlZkBLVi0PfTwJZDbRIS7REvK8GftyB&#10;SII4Cv0gyn/y0ARc2jUHUxgnPBgMzhqA5vio0RLUsrRZ+RfuZGRZ/b41hBYh/4jkYRG+ghrWwHLd&#10;EW9ClWvI89AonEwsK1crwbpmNa/nFYxXzWqzmq3p7S2MUZs/K/7Zncz414cnjyGVyyr+rNpc09Ut&#10;Scda+97Ps8pb1WLx8PlsbW2jqWDAy4tqXtTb98sQYooxbOe0daWFdoTQc3qEJB0gKMN2PChRpXUp&#10;owseLMgahcU3+HFS64MGIkMqWAwhMMcJtpEI9raScEGL2CWJezD2nHBBUkcjsneHZX/haEjEJzFY&#10;rNJPJBUVBSwqKqpzoKvNuoZJRZbAhHXl36JGCQOWD9UZZxn5vkciRUkXDEbmDNIWg1swIdd1nDhK&#10;1Dp+OqYrP5CTIGRj/FgcexBCEFyTn0/T0wekQzgALxa+sTsgeaTuUS533bX4jyaTj4CwYIaQ2Nz/&#10;YMIiTzGHlvvvXMvkh9bIGo1++9z1zULhvZtloc6h9tZWW6kdVqvV1WJTEtu6KrbXqndmmU8yxeoY&#10;8k5/Nase/2xjU1d1Xdxqt5Vmo600lLXmaqWmbG7ge+ovNV3UWzs7uijg9yKWTy+Wy2WxzDmx11ue&#10;zVFiLupCze4sGYy0CM/YE06H/aRLeEZaPThd+AmRKgoX8YmVJKG1HUCDsNtz9uw4WISwOQcsWGHg&#10;+wyT6Ho9CbVkjX4iqagoYFFRUZ0HuWoiq/ICSeuS9CcrC4h05wLjta5hd3w/YWObIUBhf2UbT0I3&#10;bcP+K6hoQUiUl4jbWv0nCAVJklyLOrDeOfa6TByGkX+tfbYXEMpX03SYEDqGmLFMktj+3NH170/c&#10;Cf5yrX0L2oOmOTwrYX2WEtbBWWLDiB9hTSajyfyosb5Zy0n1+jYSVVHU3zo+LIITq6GrL+NH9LVm&#10;NntY/OZkbI7d3Yfm7Li62lTwkfhYEalbGKfaUqOklEqSqtdqmCdV4bT16sXyjiCKgtBqXWy1Ti+K&#10;Qhh58RKDZBeafl1SwGNSr5WdDhJC/CrEhXUxN9kOtAqhUQhThZ5HalVMjIQWxqsrEn7NHb8Lme9x&#10;ZPwi8s9GCD0PFht2GLsXIZX7myRq03WEVFQUsKioqM6DBtJPkIpYVpRa5SvsX2DquPJ6TFjKD9jO&#10;gu04BlmT8xWxYuEbexA2apOsTcd+346DAMxX2yjwowi6g8ul57zvLOKF35FPbgzPOoJTsiJwMN3t&#10;k7tpkcocjL5/OTe5DYw1GvGmNQQX1pDnLdJQTJVuJ4TY0ecAsPDBfK7U2Kg0WmIdIUFVdbW91qwW&#10;m80CCW0XVVX58XFzs5l1rfHJeHBjt1pd/dmqArFXulpXBU5Wd/QdUZQkQWrUrt+6frdUkFpCuXyK&#10;AayM2QqrJZbLwUoMUVekhtU7W8wI2e5pnQruOCR0IY1sIBtzugzT7RpdB7ZhO47xVYz/wDIUsK6U&#10;L4aOTTqKjuP5iwiysVjWYUhag9M1luIOChP/SxrUQEVFAYuKiuo86P9UZVnWwg6SyuUy57dLd0v1&#10;tFS1CHy2E/mBQQzbNrNHfgJiGa91zwpbjtFlQywUcD40BmPPWy4xdJCYcrWGwQj21gAjkVbh1NxN&#10;yQr/6Pd3zanlzueTycR13Ym7b1nWPjQJh5CFlc4ckogHEuwOe2+ICWs04f9FoVHLFWCNM0KYmE7z&#10;sq5sYKRSthCSkZzX9R1VVsbjzDjTH386w4C1sQr1rW1VhTzPAG3DXh18UIW/XvuN+c471ueX75Yu&#10;S1C/On314kWhJV25cjNwwITlOZ6T9ghJRGjaAoTHiLedYGaXzBGCVasLrJUuFIJBSzvmBEG/It2V&#10;SvUYTh3sjN7z4oiNfBYmCe1uHPn+ImaMWLqP/ETr5KnNnYqKAhYVFdU50LOyjDSN7ajSlXK5Luvr&#10;pVJ9j+n+9Z4TAV+xnpNSFdSxvtoj+ACYYZDxQrAbOcsoijBYOd7SgwIOhojuMvajiN1IS1V9TEzT&#10;b7dAT81h/8lS6F3TAgu7NcJ4NXLTpc+mNSRBDdBThNHDaep2/9aUZR7wk8lvcrna5YYkqBwiewll&#10;VdSl9npbx8SVyLCnMJE3vuhnDjOZTPWd1ZPVjeatpoI0WU4icOXLaLuu1gVx9tz3X7w+ct/l3Vu1&#10;hlUpnZ6K5fXTixfLrZZQE2yvZ3chaPQ10ht0lqSMBZ0/TJJLMhHoLPH7J/Z2TFcGBL4zjrHX3bN7&#10;pOa1jC6cXoHpRMHbsw3IeoA9jqHfCUkFK8aI5nMJG8N2w1gNkkS79j/SjyQVFQUsKiqq///r6mYe&#10;Y0rgBFK5dfrHSJfWlfIvwM3eSVhIFuh9kPIVqc2cXdm/Tzfo2GngKEYMkmmehpKS8KcwYln5+JEJ&#10;znSgpnQ74H4/rWD1d89oCxp/oxHw1cSyLOJjxw9BFQvs7QBVUL0CyDJ5fOvhYAALmz+au6PRvFZQ&#10;pDqkKahEelkXoaSlJddkIC75rWYzc1j9JpOB5NDHt7ObkpxggiGJXQhTGVjaH//ud789OvpoMrl9&#10;lMtNfvf0/8Xe2/62cabpnjZp2VTLZbAoq4yaYrFKBMmmKxI9EmMstrrJ0+bwYCZGxMhHjSwQGJ4F&#10;06engdieLMYSsBOgMcGiZ7ZBqWz3BC4ckBC5mgSFellVmYJEFrraFdfEbHuyohgNmAk8SNAfdvcA&#10;DWSAJXCAhb+cfe6Hsju7/8HazyWLokjqjSCSH+77eq5riePSHM/zU3PZFMcx9S3IpkCgtBX2PLfr&#10;eV3Ppb2h6en1ITAW+tPrVd0b2/4RiJroOamZdcRSNeAys16hT/JzkjQlMmZLx3e3TFilem7fo7sm&#10;eqbqbt92TWzOokodBFjvExcWEREBLCIiopdAPy3LlMy8NRT5CTEl8NJceq6+pbe2vhzQdslmRG8L&#10;ZljjOj4wHoHJfeujLR1qjzFlfYWjzY+GONVwVUfM0XfpLxeObVsWwqZG+w9ENV4Q4rHW0RRLhRKc&#10;8QgLPVYDzmI1DUzx+AwhHly1fwOnD/+5+VlzvGu0/KLKOpP5qZEwgeiQklOUTK0Jgly6RdmMnIPO&#10;HDg1OH93PnMqtLsb6i2l8zz6O1MlivtQpsTyRplPIjzL/O7x5cA3oPEwCPlPHznxZISb46f4qYks&#10;L4nmR1tVRE7eSYaxaZOmEROBNb3+ZSdFMTLPZZmTnufVw/U/r7bqVVxPiF1Z4TCsD8P1ergVpjYQ&#10;yKVsXTdho9gKvwWHB8flz8OaXvNod9DHX7HGDzp2qbL8F+QlSUREAIuIiOj//3pjAREK5VZtScqm&#10;hPKHEsedgB7CSomhJInnU/cg/MrtVurVMPYY1bDdGyILwnhbiA1agF/QDw0bQqCGPj0zf2zX2t7+&#10;V1WFbd/mGKrwO+wGN/HSECIYVMAby3eMAxbh1jjwCnzwsA08ynNv45hSnIql4NyG24Flsc5SMhK5&#10;cw0BFhbCRIpiGFgaUj+RxWgZgdZNSVrI5zkxK0yURTGbFSghneHQ1Q0xvZi4M+Ksx3487l92rIfr&#10;6Fs6D51YPDmVvTY1MTEqZ6WFMtXpuHapa9O/ohnhByfpE4yAnp8Ld2KRpbcjvj/59o+mpoTrPzhO&#10;m55Zq45nfNVxE3R4C54q9DxtbQ3dOu51BBeWCSGs4xR3OIlounbXhrOKNXdatkudyjSZYBEREcAi&#10;IiJ6CXT6UJZLVI42RU7KClkun56Dnr1WRaYYjuOzwlf3tlpV16YHFSjQ0WEhBhgBPAE29y28NITB&#10;lhf+pqXXw7peoT3bjf7ymKo+UY89URuN52A1NmGNLxA3Ich6AAYsxzB8R1UhA2sHIVbjyBiPMWsT&#10;Zzy8CB4dA5YFTMRaO4rm7EcQNuXknDyCwVWpNMB/DQWYJa7JN8vlsiigtzIvlHkpzUnchXQhnc7n&#10;Z43eo8i5Q/jxB5eton/JZ1nDeXxxPzbipWvXsnMSl+kl5wSBAoLbiO0HfhBZuhtfDwLLifeKhn8b&#10;ArzOrC+9/aOr536U6p/wkOCJQSwVhpiw8UnD1vhsQA0XOrZMxJ62TaMniMYHDdENtm17ODpLLnf7&#10;g0qeABYREQEsIiKil0F/96HcodY69QE3lxUEiUuLfxxGGPUlJdyXuOwoS99D/ASxTeFaCxEUnlnB&#10;sKZVxWFQOHC0BXeFW/eq9VotbLrdvtfPn/qioW6r2+jfror5qj02t7fHNqwmvoE1oMYZ4dVz/toZ&#10;P3S8SGw32+N8Ujy92gQzVnuMWE7gWBqSZSi/mxz9dQnSUvEUKwewha7fokReBL87pF8JgiBmpXzs&#10;7n9KpC8UCvOZQuHQCHzj7aQP6VqsYQXrjsqyqmpMvj137Sr/o2u8FEtKgpyORdBP4iKsddFhIXKe&#10;xTxoKKxVtJwzjnPR9/2lty/8h5FNd+2uN24SqlXDtVoNdxLCDTqkvof/ZSusw4bRdaEnxzOr+hCO&#10;W3ZKNKRA1LdyeaqPuJSsCImICGARERG9DHovvQYjn4onzEm8wEsc9e/+odXSKyXZ5sDxfeLfVVtV&#10;xAXhe9+A5XuoH3USbsGcq6VjAzxYs7755hvYELaGuGmvtFDIfPHgi91jxvaxbfUJ7P02jyhqDzIa&#10;EEop6JZtMF1B3yCsB8djLg3/+45jCzvbcU7p5ouU9z0nOGMUNUu1ipryeOna9eup6wxUCi4kMh+K&#10;spgVsnxWpnI/yeVS4gQMscpcJOihnxSK3E0m0/NfW7d9I5JOgMXeckKHoQNHfaIpbCwWu8NdEyau&#10;X0esGUuccaziY+1R4J/x/xvnoQONiKrhX0R/iao5t/3iw4dWkbXiS7HJWMkuufSXkItVHc+vINeh&#10;tQV+LMRdW1XdY0p9ACzPhpSGOmxTdc/ultxwa+jpLbcg2F135m/JK5KIiAAWERHRS6DTF6lbMlWy&#10;Pbc8N7oujHj+JGy6Bvevl6T0lDT1q3sYsDwTx2B5A2gn1nFEA9TmtLYg/6kFJwu/+ga73b0K7doD&#10;Sirnk7tf7H5xDABLfYLQBuZYD1RVAaoy1IYKd2wjVGmweDv4YExXLJjcWU0Zdz8DWe218dqwCRU7&#10;zXajjfeFe8bTp5DuzoJjS2ET50Y8dy4Zid3JRO7mN0RxlN0YUaUFkaJKEEcqCOXCRccpPjT8IJOJ&#10;TWe2EeepQeAb6Jv4odnA6KlKkHxgLU0G3NVrP4pFJt95iuDqzBn/sn/pnfhS/MyjR2eeGhCJqj42&#10;4LfbYYG3NBY8+n7gOzHb6/4fiJygujCM/VYw2YPeQoRXQ5uCnPgSXUFPj4cQFExsum66dr87CLeg&#10;WLuaR4A1iJ4iO0IiIgJYREREL4N+LeeiUZFy9RJMsECCd686sOWcdGdO4v+X/1iFFWEpR/8eAVZ9&#10;4FagBbpa1+thsG7rtRqOyvoK6vmqetWsVFzazcFmLprPJEKfbjfUBiIphFiGEToMhUJntxvbT1QV&#10;gkW3t1UclqWNmQpd7qiWpanQSQgbQBbGXehdU7FpC9fu4AOG6DPWv2yx2liIdSJxBFCIt3qFfCSU&#10;nJjITkjJTNPg0um0lE/mFyL+Y4g0RT/0WOjHoV3s60KcB0YvtqmowGzv8HOxuzGOj8XjZ2Aw5T99&#10;6j8K4u8sxYNHgX953/d93DZtqQj9VHSpwtlHy4Ap2Jn4I442bSSahlysLXhuTHC5Q2WjnRJHoiDI&#10;pklD/hXthVvjrFZ6YNt9WCN6ejgndzqDHAEsIiICWERERC+F/k6So9ESAiydkvjy3JSYlbJetW93&#10;cnlubm5k/kvrXpUSBenWPVgJ9l2vT+PETVPHY5hqrfoREBZuPQ7rrltxK/2cTMliubwg5fOFxNe7&#10;24iyel9nksm7ESOUOTV7Vm3sopu2t7chqWFH3dlhrR2WRZSlsioCGPWv2KLKIlxiEWLhERU7Lo0G&#10;NxZGLBhA+Y6Kl4k7KmtcxI2GjmHA6u/Bfjo2GfOb5z9/s3n+/JuabywW1KaGHqwewDfZZlVV2X7S&#10;ZA21/ebnzaZlGAjYvn1b2uC59GTgW1bRgHCs+PojBFiL/qNHDy3f8v2Lt9GPgOAuC/z7BqR4qTBE&#10;U62H/uQZJ/bXtNf9XqlrgtkdwljD2KTmMeIIu8BSNGPTttf1vOo342bHKg0edyh29HS90ikN3Bly&#10;jJCIiAAWERHRS6HTmTIcvetUvCEU5kjZUXYue9Lu9wcLdzhpqnuv+tVXNzleSiGO2hpCyoCJY550&#10;3CGDGKv1UWvr3jdwshCGNX3P6w5W5Kgsl8vlKERS5WOZSOLgbloqF0K9tERRgwXjwcGuqm6rjR1E&#10;J5AtqloauwO44jghR0OfGkV0j2Ww40Whpmo7Y8TaPDpbCGSGWEprQ4EhnmFBVKnK7ijgmvedbYRh&#10;e4rGFgGJNNVQHqB7FbWnKk31QN01jN0nTcM5gNUl9PUcHOz66+i3TMSdImIry3rs+Gdun/GfQk6W&#10;4yDiUvBKENMVy+6gH2pBfpdq4f2n5b9jFP9PX2JoGmZY3nAcdA/Iad6iUgLukT7JCIiwKidwCj6O&#10;uPDswcD2EIoN9bBp2t3OYOZnBLCIiAhgERERvRRqLODCmY771jAljaD2mM9OpOhSRYRcAwYGV2WJ&#10;nxNa4dZHFdd1KxDiDrUvUMZX11tbH937l617Nb0WrnuIv7quW8qJ/IYYlUVRji4I8k1pTipza51B&#10;h8pSNpUV5Q8TDxDkqDswCwIDvIYz3PFACPER7AqLFvqULQJ+7SAwQndrR973Ji433ENXWEQ8LKuN&#10;l4vocSxr3EZw5V/0HWN8WlHTLBUvEZt/qJjW2k1lF6ZXqm/4BgSbIpzzAfhgi4l+/GXfOQMXxhk8&#10;rkKCX0VjDQu7xdBtsMdkLYeFjSH8CTtssO84RUVJCvQJ27b7LgyxwOseDoe7x0spAfFVSqCEFA32&#10;q6Mix2rdtkvdvgmQalZ1r+PSg+g/ktcjEREBLCIiopdC76UBhUSq5H35ZUnIStKEkJ0QSv0vqTQ3&#10;96H4L9+0WlGJl0ZbvweT+8AdQgCBDpygm/VhbeveR/dwtmarZUKcA93J5dbE8gZEf8prUdwMKJap&#10;bgkaoRnEGak1cbqQAIe5M05w0FhswgJUKiJwuahiYEJsU2QBwCztAavtaA1VfY5YTaW9BzmkCoto&#10;B74UYRhg1o7j+MFFxzLGIAaZDnv4nUVgpWpt3Bqt7sDthoF4imWPTjaiH6eGoBdRtQ4cYDx0UXRu&#10;G4rBwnxM0VTHKv6uaCGcUjQL7kPXHhetM+DJ2lZhgAZfokQ4eVixS3YXbFYtfMrS65y0U/BXI7xK&#10;9WF9CJMtE3Kw4DhAqWvifFYdAZZtDxb+Z/J6JCIigEVERPRS6PR2VF6j1qiB++VQp2VpbornJwQx&#10;VSrlOWlOMr/5Kizny5IUvtdqDQcudBTr5tiG5emt/xFM7h/htIa6R0NM+SBHYb7KIdCSReAs8LzL&#10;ducWQog1iO68Of83xhdWyFcfsC9yGTBfwUZQhbN56hNrXFQIky1LbcBS7nm9DsyvEDQ1se9dU9Ud&#10;QCxVUS34PizOfABrPGTAA1LBwAtdUSx8/BD75LG1/QH7YAe86hpu7AEnFRAcgiz0PViw2VtOEVaX&#10;iKjQL+Y8dYoIsoqOWrSKmmY5j/HFQ6cIcAWTrwMEY4uxtNyv0BA6CgTaqlXNTuo4xaSOX0+lrjO0&#10;iZ4kXa/p2HRl9iswEDQRcdVNfehBTeHKP5PXIxERASwiIqKXQ9/PRxEMUVRnUPHeGsrcVYkfCYIo&#10;UDwnSenUR/d0WRpJHH2vdW/YcXVsyq7rdcCC1r17sCmsQu6TTtMnXK/v5igZ4Rgvg9FdLMuyVKZy&#10;KVm+1WGoji1SHfndWGH3gWP0emz7+d5uTzta9eEGaMRUT2ApB1dVVrNwjtaLlNJxnyEQFrpgdyzr&#10;gXbUa6g+7zrERw4b48ZoBWOWsgexpUfzL/yoNsymVBUTFcDVztEwS2Mb41EZe3QPLAUV64xTRLKK&#10;j8/4l62i9bvfIfz63f5fFVXjqQ9tPywYxtTdUEaEIhzaM6E+CD1RlMBQx1PUdYGhw+Eq7hhCzyCk&#10;OHi0qbuDSliHRAf07JVsuxJ9j7wciYgIYBEREb0cem+2HIUhVo76zzDEkqd4PgsH34TyVUlK8uY9&#10;ncpLHMf8cav1ZccL16tD9CjEBJ67tdVqbd2DTVhVr3su7Xl0n/qwkC7ECmkpKkoItMocuiwj1BJy&#10;t6guLR8v3VStzKxlGI6vQgwDNDvj2CvcnKPis4TQAc0qlsayCj5aaKlaW9GOfFU7Cq7M+d/2MGMp&#10;6g6sB9vKdwkMKEr7Q7f0uPmwfRQRD5/B94K9oIqdX+oTQ90Zz7bQJaSgshDDpVlworGI2OzxY+PM&#10;0+CRf/nMo/jkZOzcZPzM48tLk5Pc27eLrPPIdy460Lqj7qhf9OZydB8anXGhUNikKYZCT2WKMXWc&#10;7g7NjZCTNfQ8r1I13QoYsvShOfQ6A7dSIK9GIiICWERERC+L3pgGwkKAdcsFb1AuO3dtYjQhjsoc&#10;trn/x1ZJQh+zWx99Ve3CDKaO+Uo3a3/8UWsL2vbgNg+oolLpRz8ozGcSiUjyTizG5ec2pLSUz+cX&#10;FqSNUqXulYRRObTtG0+eIMJSm7gPp41TRnGTDnayNwCxLBYMWDsai/hJU49C3rWjj7D+gx0gnlE9&#10;L9gZp2SNp1P4jsY4kxSiSl/wV1t5sWssGmOPPQ6Tf3FrE0LlVQV2hPiirf7bY9ZZnJy88KOpqz+a&#10;mvrRtWsphqFSQpZihI1yjFUen3Es33cMHN9gqZEyZdO03T3RqtW2cKNznxJECkKxcLo7rFRrugdP&#10;l9nS3S9bYb0KK1e3ZNtu9Bfk1UhERACLiIjoZRlh7RYQYUVFkRq4FUQBnijxPC+Vpascx6WFf/jI&#10;k9NcnqPvVfU6woRhHecz1MP37sEIC8KeEDH0PdqrDHLywnQhs55Yn40H6/EIx+eldH4hn5cW8nNr&#10;bt3mY5El39jGMyrHgb0cXuAdFTyPj/rtQK67ahWBWHZwioNytN8bD6jaY6waV0CDrwp2g/gBe+Mh&#10;VHuzOZ5a4W+oHRX04Gvj3h18EywjWRwQ8cK31VbY8cNUdYxxilaMn+N+NDfFZ7MC9O9khVRKYGzb&#10;69rfozspQdp3/EcIsOJwINF6gr7VfrrM4C2hGda3WjoMssImTeNcrFpLr8LpSxPhlTsMI9Iy61XY&#10;GSJihZQG98s3yKuRiIgAFhER0cui02dhhCXnqFtMxwOT1U8kSeIlBFUIsObmNgRKSktp4fdbNTC2&#10;1z3co6fXWltbHwFegd+93zXpfj8nTn8wn+n1giARj8cDP1EoJOfnC9P5fDkvDXL2BdUI4o9h1GM4&#10;UDEzi7CkjSlpXOPcfjFl0lQ8XrIgiIHFN7aBso4Qq4mPB24qbeiB1tQdFbPV0T6w+RtsuoIhlarB&#10;IMzCBq/23nPQOhqHsZqiQpCDZT2Akp4GvvGobRqmaewZoxg5d+0v/2wiO5HNTolZgU9zkkCVui5k&#10;tncg8qp/Ry3eNlgnCAKcFI9YK8ExtEd3+17Yg4lVGOoI0YWOwxlgegXjK6+it3BYAzyVw3FtzqBb&#10;iX6fvBiJiAhgERERvTSA9YskAqxcTqZKbsUb6lutoQ3Fz1x+Tprjzl1IC0I+nRb++69aCA7CQw9P&#10;YaDLuPUNnIFr1WAk47l99B2mC0kEV4tBEIkj6OiFgl4vc2o2cepuTHRL0ZDlnwlYCzuWDMsIen4o&#10;NBtSgZiAsMalzs0xSGmIi2CLB3tDPJFqPrdYtZVx3mgTI1dzR4UJ1J5ytB88ugBK0uCLsdPKsjSw&#10;xCPOahy52RV2R32gqVB/qMJP21F32Ca2Zz3QlKLjG0ZMmuAF4c+EiYnsVJa/Js3lpQvJuY5nD9Cb&#10;bQ/cvm1X7icNw7/82PEd58CBGK3b+5EyejK6ND5uic8Shmu1WhWOD4a3EFJ5Jzz6BKwHW+H6sB7G&#10;rvdhfWiXbLey/BfkxUhERACLiIjo5SGsTUlcoWSALMqF4dRXWyYjpTmOk+bm5qQLgpvaEMK/3/r9&#10;N3Uc0lADq3YLDFhHHm2EFHYnl8uJhfnMbNBbjwfoLb6OGCsR9O4mZjO9uxRVWggcqBBUjG3oTTYc&#10;P4QAK+EbCp5RHTFT8/Nm8/x5DRpx2vgYIXtkUz8yYanjtWKz+Rl6+KbS/Fix1AdKe3y0cGyeeu51&#10;V5rYvjU+LsjCMOv5/ApTFouYCh8/bLY1uEt7/kPU+Hz6wl1JuH5cSAlZJJ6fkrh8ck5OUQPb7bgl&#10;m6FLHdu1u0yl/NR5+tTxEZEpimVYfjyUZOguekLquCoHigmxwjhRFKZXcMgQ7hifHxzWYEvodgTK&#10;rbxPgtyJiAhgERERvUyE9bGUy8lrslySZVevIoL66Bs6hVeEHHdOois0Tbe+aX30+3GAew0vu1of&#10;bUEdYR0CRml6UKJyN8vl6VkfYRWMr4L4+qWg1wsOI0unMplzTCkXe/o07iPAUqEk2VCd/dBF/9DQ&#10;mnh4dRSjgHAJ3E+NzY/x5pBVNQvAqf0Cf7TxlKt5HhfnYBMWnl3h+hznO2tA3FjoWOOIeFV9Aj03&#10;GstqY5uVxuLpFgy44JurDYXdwSXThmEd3n23LMsbAsYrPrsxmspzEpeWRLpfKpcZptPt2B0KYZRH&#10;U51BPm5d9p3bhoN+OUP1M4lI2qRdGuZ8nheum8Ow7uHgMJO2Aa881/PA1t4aT69wnliVvsV0XG+e&#10;vBKJiAhgERERvUx6L5O7D7HrFJOjbnngGGptVbsi8NXcXGorTNN1xFRftfRwuFqH83Ctaq21VRvq&#10;Nc+ju/QJd9ChSrl8IZ1EZLUYJCLxeMLfD3pB0NuPJGdnM2nqVi4WX58MisYDOLgHNqxQyE+oEAoK&#10;gVPFouEc+AeXLzsGbPVgNIWpq6GyL+ztCg58Z9F9Y8JC+nVzU9k8CrtSFOO5F74NniuWNcYFgo6B&#10;qw5ZKN+B7NCxBUsdB8i/GGupT9i2pjxxnKQkUqW17MTEaGJiYiM7l08nY2kpLTIUVaJEmRLA6i50&#10;aNq1O4xd4hzfLxosdP6o1mwik0meoAc0retDr17z3K6LHuehp8m1XXQB/nd0Vw2s7bAdNIcevNt9&#10;e/AlASwiIgJYREREL5f+bjoqR6HdhpIFykMspdfh+NvJk91w3cNHBfX6GAnCeIoFt9R1T4dhDVKX&#10;otZyuYXC4n6wuL4YT16VuHwssR/MxoMgnszMnj13KydHIvEln4WwdvUAump831HZh5eN4mXYsV12&#10;Ll72IbXTOUCA5VgWuNAbUHIznkYpcF3dgUzQNuYroKxNcGxtbuIN4x4+QthUjk4Zoi9QoZIZH1hE&#10;l9b43xMD1ois1sCxpjs4yx2bvnZY9EuhTx5GykyJSfHZiSyfLfMSV7hbSK4n/r5MnbSZEk13hA2e&#10;n6BSTLdC2xTVYaQI9EHjpaNSnM3MZ7gTtN21wzWvEg576Cp6iuDddmmPNr2KV2/BgUL0bLbqQ8h0&#10;R9dc1+66lXfJ65CIiAAWERHRS6XTbxTk6E2RWhPXZPmWBwV56H/+kC5w75uj826IA6o1XYfx1lFQ&#10;Q8vDyzDatW9RshyNLk8Hh70gWExf5UfiaJSP9OLxxWA/kpmd5W6VsvHIt77DauwT3KGsGkFgGIuR&#10;pUsPHd95aDnOY+fMUz94dNkPKZrjB09ZxfFZlWVfZIRimzqkZuHloNJub2IfVruBsxuaOGG02X4+&#10;8MI1guyOAfWCBw7mK6AtC+LhcTcPRGyxqnX0eFbbhtlZUbmAsIkRN7KCwOfvFOa59NlMITl/N88w&#10;tk17NuKrLD8SKLtDu90BdVO6kHhqqPCrsapiRTLowSeBp8D/XwfAggUrrmmkPdOjPa8eRk9gDT2V&#10;4eqYrpAGdrfv5n5MXodERASwiIiIXjLCak5DaSAlUxRV6gy8IaKBYd1EQFUDy5UeDkMIFnQVhwGz&#10;EB20dNPFwxl6gL6Gii5I08n1w8MgCDiEV+UyP5Ji6LP9IJGY7XFUX4zHHz11lKL6RDXwZKk3ORfj&#10;zsXiRdZ4zLKqf+np00dnHj0641+8GIk4Z3z/tsoePlEd3O+MXezYw6422s3mx83xvApmWNiBhR/Q&#10;BNs7hC0c5ZayrDEGK8fAxTvoB4+3hqqmKjs4UFTDrizAMpW1nDOP/GLkJCOnRH6jLKULdxORyN3Z&#10;zAd/L+ZSTLdPU2K2POL5KV5g7D4YqqL5whcHPePB2E6vhGKFTESCoAaz1aohCPUGXdo74XkefnTX&#10;pU/AcwgDLDggUINnchjWzY7t2W6ONOUQERHAIiIieun0/XkIw8pROarTWZPpIYIrD6YrVbC04wGW&#10;jtte4PSbqdd13e2C/4qmu52U3MnJ5fzdBLiuFhcn+SzPS+iNj/n7+8H6eiLOrdFyJO5fur0HHTXW&#10;E5glXYzxsWRyKaKyjy8/mrzKT/Bz3Nx/ODc3d47jJZ81HN9XD1T2wEAMtYnHTJahtVlV2fx8PMFq&#10;4iUhWLBeRDj8Bq7hNCv0c/ChQ1Zh1aJhsYaBAxuMAwOBlKHCXdq4fPCohOeBZvjx+DuRxUiWEsXy&#10;Qno+Mx8Jwc7yLpfumK5tM4KY5UVB5DkJx43StEdN76uqDxO57W30LSPJQiRWQiTl1aEAOxx2T7ie&#10;N36a7H6nQ3s1nD6K2EpHdAUfhvWqbg46fbc/Qw4REhERwCIiInr59N7m+1E5B053GEl1TN2s16th&#10;Tw8fxTXpraOTb6bnmabXdbG7yO4wFPoiWY4mQ/5hbz2xvhjhRwiwRvxIkBL74HmPJ+eoEgKsy3Ef&#10;cQx0LD/ZRVxygY8lIpFkPL7E/eXx4ykGAcyEkE1RKVEUOMPYv+T7BzuKdaA2oVEHQqsMOOmnfNzE&#10;BixEUrAjVMYTqBdlOI2jSp3G+MDgDhzuY42igZsH8fiKtXwVu67wvdAlfWR8Nx69Ezs3GQp4Pp1M&#10;JjOJU6GLvu+8I4obdt+mKX6qDPlgG/zcSKBO2thaJcFYzEHYdphxFCsTSSZGNP29Lo3PWoZ1GpIZ&#10;aChqdBFmuaZeq0KEew0qcmABC16smuneSkv9GTLBIiIigEVERPQy6vQbGQRYIpUbDAYy03URRw3r&#10;5lA3sbm9ro8xq26aQAx9sG/bbr/DyLJAydFyPhLaPwxm1xfj8bnsiJeyWZEfFYIgvnipl+TXKDmx&#10;dObSI1aBTZ1lGE+si7GsyE2mrwnCtR9QqR+kKFncSKXWhJS4wW8IXCTw/UfBbUMBHIJB1Y4KBnmF&#10;xRvCj3EiKSwFm0cJWXs4SPSoFEd7/gaH+yyL3bHYNniyYHgFoIXDH1jFgoobRFiItDSNReS1uBRf&#10;9J39+OzZUCIxazwOEheDUaVyy6ZpJlvmxZE0JyF4FAXh+ElsXJcN1jGcXbCUJSLoLXlBrvRPdhGd&#10;1rZqOqwF6X4FstshAiuM14NAXlBKiPiqVtXRFdMt3fz7ci5KJlhERASwiIiIXkrCei+Ul6OinCvN&#10;uJ1S37X7YGKHeZVpjidYiLfQDTCQoem+bXdKnRIjCLwgLkwnE71gNvD31xd7k6Myz4820BufDBaD&#10;uB/hs5ScWdr3H2nKA6jAgSWhE5EEIZuVGQY6/o6nKEoUEGVRKUEURwixRrH9x/4l39CMXWUTEhsU&#10;w7IMHCWK8GpvfISwjTsD0U0sBC0c9UJrR1lXDe3IzD52seM7gag0sLYrO2zROThwLGs8wwKPVkM1&#10;wIKv7hi7B/5B6LYf9OK83e26tsvwZfQm8nNQ1MgL1PGTttulB/bfK6ofcp4Y2+p6MpOYjYnlktm1&#10;w2a3tdUy+12vAvZ29Jx1PQ8GVvUqhI7iohwwtNX1scfdLQ3EeQJYREQEsIiIiF5Ovfe387Kck1dy&#10;SKWObXf7Xdruui5dOVHxsE64tA3H4hB82YNS5xYjC1lelPKZ2SCxflFlrdD6YhymPPxGtpwV0r0g&#10;iAS9qTWKSi89ehogPgK+ghaci4mCtCEIosxIG6mUXcrlBIGichQiLIRYWUEQuJ5/Gb2FQiqGKQRJ&#10;D4s45B17sLADS9lUXsyrLIhTbz/nKwWWitp4nLWzszPOY4AYd5hVwdSKVQzf8ce5W3h+palaYxOi&#10;IJ7sPlGNXccP/Is+Z3eYQddNIWTMZrPChCRNSXM8xRw/SXs23e3m7hjFgwP05xwWMruhzIXowkKX&#10;NmH79w9bHtWlXTg5iMdX2L4GJwhriFURrdbgoEB4aOoVt98f9GUS5E5ERACLiIjo5UWs788jwpIp&#10;SqYYxh50SnbftV0kGkqOIW/AHmdfDexuaVAqUTxf5rn09Ox+Yt1gET2pxkGP40fgcef5ERffD5KR&#10;w6mUbE9F4o8CBzfKqNYTy+qFEpwkrXVyOVGUqRL6l5NTJfRTKYpCdCXy/MQoYjisehhsN3FQg8Za&#10;Fo4f3dw8Olk4bii0xiOsvX87mmApyoMd+DAmMezgOgpjAPDaBAM8DoX3Fw0HUA9mVhBoCvfBlrGB&#10;KGv7IOT7QTDJ0IOuR+fQn5MdCfavbOmqlMUTLMbudj0XwWbZaDYU1UkUTs2mZVkW84yu1776qKUP&#10;XcardG3PM8N4/FetQdmzXqv+UwsvW6tgxaoP9T4iWQRYywSwiIgIYBEREb28On02X5ZziHJk5tag&#10;Y5cGg5Lt9rtjuHLdPpAWTdsdiuogvhrxWZ67m0iEEocGuwP+KtXYj2XLgFewKIztxyOztzlBoLPB&#10;20txQ9Ggugb2cPFYujz3gTjI5WZWVlaiuZWVHJW7RaUQYaWolLCRFQWq7KgKyz4N4TIdjWWLhnZk&#10;vlL+cJIQyEvb29MUsMCP6wfRZdNC8OQcGMYBQiVDaX7+Jn6otTM+MojUVP0xXyHkY9Ud/L0aDTwT&#10;Q5DVsKxgMSJAaKhXgr9GFI6bui6ck0Y8L6DfkunQdJfuligxlgj10BOQkEoVe+CWPFgC1rZqnldr&#10;tSD4Hm8Ew1UIGPW8cO3FghDvB72hC/XRg9wpAlhERASwiIiIXmbC+jiTL4sytUaVGARRVA7GWAO3&#10;77ouIi23aw86uVIuV0pRsgC7QJ7LJEKhA4jbtGD75geRLIIQPisiwJpLBImLt7mJlMlEEnFnR8EM&#10;pmoqG8mWJSktziC++uDdKDDWSjQq5xgxJWSZjiCIZb4spx1Fa7KzDTywgsCFHQCscQVh8/MmlORA&#10;l6AFWeqaxloKmK5YyL5an7x7h0tzsclYLJa+sO471rYGkVoPEKlBYoNjNBV0o2pAcY/6RG0o7T0E&#10;WOjjURT8nhIK5mBq17dx6MQE4+l6rcvl0ScCIiyKgVVptw9FOB1Rkjaort31ut0KBFkgfNpq1XHn&#10;ED58WYV6bCgY0sdFzxiuanB+YOhVOgPadeXPyCuPiIgAFhER0UtNWKf/KJPO3wS7e45CJJWj4LIE&#10;G8HBAKEVxVBylBpQ5Q1eRORxlU/PhwzotgHUMZxgMQ5Zo+II4hr4ZGKxF8wJdonOxyGWysJAgx4b&#10;mSpzkpibmZHzC9GVmzeXX19+bXl5eQX9WD7VKd0Ss1JeKiPCYi8mZjebSlNjNUvFE6zmxwquH2xv&#10;QoY7+qlF1SpqiO8s8LqzGqIn39/vJSPxb52ntx3DiSzF0rFMpGfg7kPwvWuWAQ+DQ4To91EUtY1N&#10;XZsN5ahux7kU2Z88acOcSpCy/BRPefV66626xF3lp0bXBRhhebbdx204Jg02K7vr0v0uAFS45uEp&#10;FeIr2APWasBZNTzIghOEgGA64BdEjVW6JcSsMwvfJy88IiICWERERC+53nvvt5k8ZiyKQURF9WWq&#10;1KEQaA06uYGMFJVzlMgx5q+uXeX5cmYbbFWKAmQTJILF5FUJBljCKDuK7c9GIpyQEu3yRYAwcLir&#10;4HjqpdEXbuRmSisLCKtWXgPAuvnaaz9cvjkSUimo+RN4XhAu9PYzmVNjB9WOpSrjjmfESUcbQoRY&#10;YGtntbai4jZBbZzMwKrWzramFS3LQVjlxArpWDITiThac2yDZx3oKITloAU5DUpz70VeKY6Nvx2f&#10;fGfqhF3qVhiez46ywp+39Kr+0VdimpOmBEFIUQzjmV3bHtiwKYQoUdq23a6nhyHtKtza2gKqgne9&#10;tTUeZNXNeh2mV+MBFiwJTd1z3X6n0x8QjzsREQEsIiKiV4KxjhWm8/m0JIoyTK2Q1oS1FHyQxYWo&#10;LK8tfCDW9bA4JfH5rxXWUh2DVW4HF3vxQz8RicU4fiSgf2l/MZLkxYmsnX/TclTIQ8DFfQ01Nidt&#10;3MzN/Gx5dfVnKyuv33xt+bXV15aXX1uY5oGwhA2hI4gU/yE3n8k0sMUd/jWU9mYT5zSAcx2ansfJ&#10;DFrRMW4XobHQMorjSFHDAYgynMts04klY5AemsysG82mxirsjnHbsfAEy9LA2Q7QtaepLyir+Ph/&#10;uMD0O4xXEuBQpGDiVHvdFaT0XNY+LgjMcYoJmzTtQuQqbUOuPXqvQxt2hakDWX31DaTgf1NDRNXa&#10;An97vW6aR/misCmsQamj17HdTmmw8AZ5xREREcAiIiJ6FXT6vb/47FRmPp2XxI2yuLAgLpQFWcjK&#10;YllekMoLC4UY5Zm2JEl3MqxiOAhnnrBOwv92Mdg/jE9OnrszNRJGwtxsqJcWr4vZbv68YuHCG1XT&#10;HmjKgyS3IXFr0RvPVldXb6yuLr++AngFk6wPpJGYfHC+GYPTjJL0fmZ2G7ffaEUVYdVnMMTa29vD&#10;RwjHJiycKYpoysJbSvTReAoRDI8vO4iiNEdjg0gkEYnE7py7E4vsoq8C25ZhqTu4orAxTirdwx75&#10;9rg2eo913jnetzsdmgID1oa9pdfqZkfcEFJCJxx2UzDCOm6HddPEZOUCYXl4OFUNu10dj6xqY3+7&#10;jksczfoQGobA6o4fNhwntw7tzsDuUGSARUREAIuIiOjVYazT22cT7xem0/lyubwgLZTL+XJ0IV9I&#10;JjJ3Ckmpe8ITJf5q0gD7k1VESHN73w8W1w/9IJJ8O8ZNjbJCuXAqxAkTo4lB/vOi8aCtwMG9nR2F&#10;dWJzG9Lc2vKNGzeePftk+uYKGN1fj0ZfX16Z/iDfa55vNs9zldLaxnTm/U+3NQVOEVrGOHgBj5nG&#10;XYTjHCwwuI9rcByLtXzn4qXg0SXnjI84y3D8xXiwvx+J9OKFGCfxsV0F+AlmV5ZmqYrWULXxYhD7&#10;utrgxlJYf/Iv3VKJpm0YYIlUCdqB0NUs0/eg+bqUSh0/LqS8cKsW1j2z7tV1SBKthquw/jPDtS1Y&#10;Cer4H8Q0mPqwXq8Pa60alGWDvd300K3oQ6XTtQfyf0debEREBLCIiIheJcT6xeY//sk/HsvMS/m0&#10;NI1UODX74389DIUid4UTJ/pSfv6UsaPuwDbO8f3A7wXricD/Nr4Um7zA8dksXygkeUHICt28gk3o&#10;xpMnKh44RaZkUcp9cOPGlRufXFleGQvh1erq8nSheb7dVM4/7Q4oeeH9zLaFvwQRVHN8cnDzKGsU&#10;oRKsB9mi9X+BxZ11bvu3Hf9R4Mfjlx4/3p/kuDme3yhzscghZDIg7ruDrvdYnOnOol8H0R6Oeh+f&#10;S2w2G5u42FALJidP2qV+v0Jlef6aIPdpmxptlHmhQwNf6WFqQzjOpBi61YJVn0nXW7AcRLRVC9dq&#10;rda4VwjYC5HZMFwf1p+vBfGMC/EYdGfrda/i2rabIxZ3IiICWERERK+c3jv9X98wQpn5U7M/DX36&#10;aWj27DEDARan10/I06d6u01VxX4n33/qB4tBEKwjwIlEIrFzHF9O3r3DjYRRNtWVlKKBWAZWc0qT&#10;ZdX9OXlUXlsAvvpkObryXK8jvjoVYhFDtc9f/vdu7idy4euGqhYhuspim5ubR/GhY8bawwOsogV3&#10;antFwwmC+KVHT4uXH70zeS77AypFUSmwzFMjLvLUMYJkJJlMLs0iUBsnuI+LciBcFPPV+Wbzc9ZQ&#10;g9kYf+6k3enbrgxxXscZuk9RgsiLHcoO12s1fcsUJ45T1A8YWv8oXEWkFA7D8CochsCrrY9aQxOm&#10;VDoGKxNxFD41CDEN0OtY04fhah2uDz3IvshNk4wGIiICWERERK/kJOu95uzZ3WO7qrr79ezs2dBs&#10;L814nltOhma3m6zlPDYAsGA/GEeIFfe/jUxGJi9wkhRJchCCfpJxJeV3jqUpiF9gfqQoxZgoSXL0&#10;xrNnV1ZnIGx0Bl2if8s/+6XiRELb7b3zj/89GMDLs5sqnFFUNEuBkIbPPxvjVbu5dxTPzsL5RI1d&#10;jPnFM08fPw6WJmP8cds+ifjqOOIiocN0GNtmRoW7MY5bSsYialOxLFVjIRILe9otB04iIthSjd1Q&#10;KEgkuRE+FFiSIWSUsTvQkyhQA5hJwRCqVrXF1HXqZOm4HW5Va9VwHYLZEWNVazXoea5j1kKfh+Go&#10;YL1ShzR3Hd00PkFogkMLoKviugM391PiwCIiIoBFRET0io6xjp09++PQMVU9OPsnh71Iktc975aU&#10;DGYR4hjjBeHTIAgWgx4CrEM/8nZsKXaOk7g8pBykmI630XSejqMc0IXCNtkIJ5XFXPTZ6o1niKvu&#10;Q9QoYqwvZ6K/VNSgt91snremcoPOgDqlNCzEVgiG9prt32Bf+/NGQjzBUooW2y4GV68z0mLwduyc&#10;YHfo72Gk6ggUI1DUSYZCbzmGoYQJYSoZSR4+AK/9A4WFtSPiM/gTgnXfCR0mEod+KIQAi0KA1aX7&#10;AjT+MDRd6jAUZeJohXC4Vq19pTNZAX1DJsV44Wq1CjfDOUF9PMmCwKt6tWUi+tLxghDGXAirWth4&#10;pYN3C6OWa7v2zMyfkJcXEREBLCIiold1iLV59uzsp59+Hfp6tzcbv8B4J7xUPrl+oKhPLOCr2/63&#10;wWwQ7CPKuhT4weR/+3Yy8rY0ugojIIHqDJgvHj619tqsb8DIiFXZSCwmCdGV6OqzT6IzKzP3c/dz&#10;M0BYf/pWUvFnG83P33yY5CtuJ5dRHjz0YUTVPnK2/6b5XMo41srS2DvXEURRgkh1bLfLbEi8xE3G&#10;rk6kOWojKzN2CZEWg0BLvi7wyUgkZDxRVRYiI/xkJHYnAmESkQjiwlg60kv4ifQcRXtdumJDy/OE&#10;TXvmiRNm9UXHTbjmVWioTBRSTOrkCX2rCpb2+rj/Bixa8DjTQyyFaAwC2+E0YV0f0tSEMMBDrSp2&#10;vpuDiu3eX/lH8uoiIiKARURE9MoS1h99+unusbNf74Yymcjc99yuKXOZ2W043AeAdcZHaAXzK3jv&#10;xZdisdjkHUm6KvH8iGIQ9mwYlx12r+hbLK4N1IJzc/msPLOy8uz/fjZzvzJT6c/c71dc2gxH/q5h&#10;KJvnz1+MJ4QOJWdgwARJ8U2l3T6yt38MO8I9dFO7wSL0espBVBeTojoMVSoNPtw/8It/VSwG872/&#10;+TCiGonkRunWLZthUoIsCNzdZOCoDRVSubTJEiWm5CnR7gjlO4ivJD6dTCZiIrQv9j0KSqsFCGJA&#10;sNTt3KL1VhgxU9ijabeUEibE60yJStlmrRUehgGr6kOgKjC0D/UwXGuNiavaCtOMUOazVLdWxTcg&#10;APPcrjvorEyTDSEREQEsIiKiV5iwju0e+626u57MxGIC3bFpsZCYVXE/DjZgBfuzQQ/oKojEE+tB&#10;ZCl2VZL4KRhgIcLqyOhRjsY6qgan+FjlYmQuP5JXZlaizz5ZeWsmN1OpuBUaQYdtvHEe4RPiorsJ&#10;6ZYcndUsHNIOHTabf2h5xpWEY/mcKEMWKtNhcitrP/nJ8vT8oRF6F3K13r3yN/CIg1gskZCYkpwS&#10;shtc7FtDUXZUGH3F1ubSXDkSYVzaTnFXp+bEkix8KHUQ+9C0J09dy2YpzzVdRpC4D+ektTqs9io2&#10;+k3pEuKr69ePXxdSHboKhwjD4wFWHa8KwcyOEAvmV4BTNiWI2WyW8VotHOE+rOueW3HtQT7zR+Sl&#10;RUREAIuIiOgV1htf/8mx7V6hUEinj3udjilFZmGCBSmjfoBPEPZgQxjEE4vBvt+L3JmCAZAkbcgp&#10;xD4b2+xFx9iDoFFFU1TWiHOSJIO7feXZs9WZmRwCLNczh95wQXmz+bGSTOfz0+ItcXkbEkohPQHP&#10;rprPYxqeI5Zh7C4m82WqxHRKAFgrKzdfe3319eXXo6+9/trCD3/4s58+aAZx5/z584bAUClKSJVi&#10;lqbsoO/JWloPJlbcKMvYCIGkuWyKcc0OhXtvaNcWp/hsyg63hiInTUlT/BxvbrUgwJ326ErlJxu8&#10;gBCLYRiB8sK11jctXIAD68JwXcdu+Lpp1j0vPLwlChBs3zdN3FWIuAs9oGO7g87CfyEDLCIiAlhE&#10;RESvsk4f+/THh0nEV9ycTXdsj4/F0gW/aDm3L/r+t5itEGP1DuMJ9DHkR67yAFj8XLIsI8CS2L96&#10;6EMoKdTSKKrhxPnyKLoCBwif3Xi2ujIz45ldQKx/+j2VZFn2Ub5cjlLUzYWDNoy8IF20qWx+hvBK&#10;OQpqwGWED5xeL3Q2k5dzVO4WM4Ckh4XXbqK31ddWl1+Dt7/Z3DswlOabzW1OkD7kKcbutTV8erBh&#10;sUr8Tv6qlPreSXpAManUyb7btTulPoIrut+x4Q/4s/pHlZTES1cl6dpx0zRt2z7hIb6i6aEtjgTh&#10;OoK2VIrpdE8MwZ6lwzBLD5vQSlg3EUyhP8pOTQgpQWDMsIcTsqph3dPrdMftlu6v/Ja8sIiICGAR&#10;ERG90vr1p7MZDFj8CZOm7ZGIEOkOLAd98F75+2Bx3w96cXSx2FvkEJWMeF7KJ3iKojqCwfqLkIGl&#10;4uIbywkuSLwszyDEWr1x45Nny/dnOiW6w9RrX64sT79/8c2EGC0LFBVdZ9l2A1psjtDqNzDCwlMs&#10;yF9/4Ox+cfZvzmYkGRqiS5Cl9VoU89XCa5ivXlv+L0exWc19oVxI50qlREPbwScQVUu1YvkR9QOG&#10;oe0uc9K2XbtfoqiSTdsubZd46RqfrddFnpM4XrhO04wsiAIFAyzP88JbZoofXYfq5+MpJrVGIfby&#10;ul697pmm5wFd1b1uB6K4wA5/nIYyQnyeEDcTep0u7Q5mFsgAi4iIABYREdGrrc+Ar5IFbiOlh+2O&#10;wGdFfpSOxIN4HBHWvg8zrP3Dfb/XWw96i5GrPD5CmM4kOOFWicpxvu+zyo6iagqrNVnr0dJVqZyL&#10;RldmALA+eRZdyc18WXFnZqLPnq2uvnt+X5RESpLlAwscUzBx2hyfIxxbsNqfwYbwN2po1/jpbKiX&#10;5DtMh0Lf7bWV1ddXVoCxbq68DtU7r797Hrxb6EtZKT+fX8vJsyqOzwLMU9mDJU44Th23abrbtzsl&#10;xF85qkS7ffR5ToJDhP/kSZLAdJg+0JUoCIyN+co0zXA4zIxGI3FCECg8ooJU0xSO32I6nVsUw1Do&#10;VkRg11MQ54DAK1yFtmdIevfsTmdAzyyQlhwiIgJYREREr7g2k/N3/j7JUSY9NCl5jpsajbilWDIS&#10;iQTBt/7h/v5hsA+DrKCXiEQKksRJ1ySeO3UqJlKIXPKBYbBHyZ4ww3oYv8NJcjQ6s7L67MYnP//k&#10;2erCyszK8vLq6io0QGeSIjUY5MWkYjiKNt4S/sF8dVRFiLjpwJjNzM/OJvLUICff/Bniq9dwotbK&#10;6zgZProS/Rm2baEvP8wXkh9S8spsswlGME0pqqr6QA3xfy0c79IV2i1R8posf0hVEF7RLk1xvDRx&#10;sqa7nteRRYhlGKXElGkiwKJNSAzVW2GXyvIjQZxIpYTxpEoApEpdT8E19EG8Lly/nmLocNgcmvUw&#10;sFULEh1o17Y7Jyuk5pmIiAAWERHRq67dO+lCMl/ywnq9L3Hn5hB/TEbevhMDwuqNDVjon+/3/CAZ&#10;S3NX0f1To3LhVASSsGbyjmpYRqON6AYOBWqsg+BsVIoixIqu3vjkyo1PbjxDqHVj9dkz9HH12Xy5&#10;lMvlpG0FXFvq2ITV/A5i/QaKA5sIv/xTmVO9BLcWvRldnl99ffmH49ad6Ourr0ejEBG/ex475Pdi&#10;5YV0Wpap2WYbUttV3G+IAIujTdr06O4gRzFCWp7PDyq27fbd8lUEWN+rV1snRFEAwPoBeqdOeLTn&#10;0nq9ju6otcJeCZhq4jrwVAoelAWuojBgwft1KsXYkENq1rEpSx8fLuy79q1SZeUX5FVFREQAi4iI&#10;6NXW6VCsMJ+2655X1al0muOuXkuuT05OxmKRBM6/6sEEC0ZYvcXYHYnjwBgu5e+sRzZEsZNbu+ur&#10;KttQlDeBbRRWU/zI5I+uy9Hc/ZXV8RDrk2ewK1y9ceMGAq0ro1KpRGUaqsYeHgBetcfHCMd7QnR9&#10;8zfoE83Y3TYOZ89meHl6fvn9UwirXosiuDqCrJXVlZk/zZxvNzY3N88HklQ4J+einzaVhgI9OU+e&#10;sKoaimQYs4IAy+0yJUEqpJMJiaIHttsVOXEq+z3P7Aoi0BJMsPgs9SsXz69MU2/ptZbZNWkarwIR&#10;e1EpGZAqJcvoSio1EhiKYlzId4feZyjJGQeVAqK5LjV4a5O8qoiICGARERG94vp+IZbM26ZZ0cMU&#10;nz53J3ZBSkaWlmKTsWQkcegH/mHg+0BZvSDOIbziJIEZcfOFZJLfkKhBRyo46gNER3uKBrmhO6wa&#10;TF4YyaNoFIpyEFtdwYR1AwALgdYv5yi5lL9oOWzx1DHYEGKs+vgopeEzQK220mZDoS+Ms4mMJIpS&#10;cno2tPzaMniwbq6szLz1p19CNvxMRVLPbzYam82INB2bk6ML/wrxDqqlqta2oaqJZJKyuzZNeyU5&#10;v/vGe+/94rfzItjdK7I04svMcciITwmiIGZ5foOyIaQB8q0gi0GvmS7t0h7dZZgUjjplTlKMbdsM&#10;UzpJHac6Ht4k1iDXHZKyIHhUr9YqYPFySwOyICQiIoBFRET0quv0sVgyRtFdut7Kcek7sdjbyTtc&#10;JL4USy7FoGemdwjbwcPDIPDjsfTVMiddH5rl6UJhvpCWFjZkKpdn2xaODNV2sMVcDZbejnGyMCHD&#10;qOkZHmL9/OcIshBeXXm2XGYouWc4FxX/VKPZbv5/c7A+xgcJrVAo9OnsqURZFuUPEomLyehry+Pp&#10;1Z9+pQ/1aqtVeasfUxFQbSqRhXRybU2ebzTB325ZiLGeqGoyIyEeotZS1MKPj4Dn1xLjuvZA5CSJ&#10;l4VUirqekmFCdbzzPZq2u14NY5Me1msthFcdACz0z4ZThDQElHqm1/XCVb0eroX1ilfXzTrMu8xa&#10;dRyU5VVst18azBC+IiIigEVERPSq63+aT6YphBdmtS8hvkpOxmJ3uGQ8Pvl2ZHLpyITl93BgQwwP&#10;sIRhmOLyBaRkuixS1K1ygi06Fru3p7CapjZUzYlMBkvXqeu5cdvz6rMrn3zy8yuf4A3hcvlWJzdn&#10;OIbGLs5uK6oKhwifZ7g3P25+DqcJ220rdBg6O3s2sUHJYn761OEHqyuvrwJfzeiQl+Ah6dVhepdt&#10;NtVeWkpTpejZz5sa3hCqBrwnIgKTY2RBlr//HHhOJxi32+9KAFh464cvmJMnzBMmnRqM8UqvVWut&#10;KuIpunLCRdzp6XW9tlU3XROXPuutcG2r1WqhW8KeC/MrE4FZFcZeiMIGnUFp8FPyoiIiIoBFRET0&#10;iuv0bDIpfknTXpgWuVgkHllKTk5euBOPL8Umk5MRwKtZXJSTCAIArDmKHlY2OK4wX5guIMCSb1Ed&#10;oRAy2PEhQlVRGwr77dJ6bOJa9jikNaC36OqNK89glPXs2fuS/BO3fNHYd5pKcHZbUbaV5wkNSvM8&#10;IqzPcdYoTLDOhs5+vbixJosLy/OZny1Hx3w182Vdh1GS2+m+5SXe/OLHh4l3pwvSWm7hf2/CBEtV&#10;lAdao6GGEnnmFsXk5FzmDwOlJkN3XQ8vOamULE8IwnEqRdEgRjZxWijudNa9LqIl7wTCK9vUw8M/&#10;xz2FXdpFN9peN1zdqkHuqOeFcQPhuA7apAGw7NLCe+RVRUREAIuIiOgVVyOZyQ8q3RNhV+DSkfUE&#10;AqxIZDIWeWcpsjS5NBn/Ftvce73DIEheSHMcdCTLaS6fL0A2qbSxlqI65flDVtWgVFBRtR3IonKC&#10;yclHfuSqDBMspGU4Q4g0LQwGFXlSNQ581eghuGo0mkdFz0iff/x8U9hWfQCs3buiKEfLC9PTP/vh&#10;6urKKgBWRUf8Y3rdgVfTp6/cePZuZn5hoRxdmFabuAwR/QpqQ92ezeSpDiPnKOqNP/yxH6fcLl2h&#10;ysKJLZqhBCF7naGokydo+oRru3AKsNpCxNSqmngjiIEKjO+IoGo0+koEWZ5r055e24LuQtxHWB8C&#10;YqG3IQKwitvpuN8nLyoiIgJYREREr7ZOb8Yy6U6l3zG9bD4di/jrkWRkPb4UB7pKLsEIC+EVRLr3&#10;gngM+MpzXU8qpBFgZZKZWFqUqVwn12uCvb3ZhqBPOMnHqs6jM/uPgouR6H0ozUGEtby6jECr5A6o&#10;vG+pquoYvbMIiXagGme8IfwcNoQfQ2JDW2kbh6FQaHc7IUZlhFjT6KtXV6PoW0AU1pfDeu2f6BMn&#10;3vpyFWZimQ/QzdHlzOYe4qsdVUX/1IaRyEjyoJ+T5fx3/txfp1x7QEMyaDhsl+SsIJy0v0ebpgk1&#10;zkNdr9XAra4PEUW5tIcIq9v19Hq4im7GpnePBjNW12y1tmo6GLF0c4juxxMsdIftuiX7XeLAIiIi&#10;gEVERPSK85WavMt1K4gN6vIcl4kEj9fj6+tBEAn8ychkcnJpKYlNWL2niSBIcum5FG3S3WE0PZ0u&#10;ZI4dC2U4QRTl3KD3v7JQ9azsQR0hrApZyyo+vjQ5Gb+4Pn0fanNy9ytvvTUj82UpYhQNy7BYP7OL&#10;YAzh1OZzB9bnCK+aH29uworQ6e2Gdo0vencXZARJy6cgo3QV8VQUAdZggE8SrkRXr3zyyY3lZSC3&#10;8sKn55tKA0KwQEook96gSjm5LE9/F7BEuzPomv9Qq+l1t2uXhFSHNsOmZ+Ka5larqtf0GvocDhDi&#10;N7cLd6FbaRvGV3QXMZZr1uAboFthT1gPtxCttYbooYivBrnSG+RlRUREAIuIiOjV5qvvZzJcx0XM&#10;UB3MSen1kKo6YLqKHzpBLJ6IL0WWIusJXPYcDyIxjpNx2PlgoVAozH98+r+efi8p8gupXCfJFlnj&#10;Nqs0FVaBSCzlgaVa1plH8Xj8UfxqvnT/fk6mynfuJBNSoDr+U9VijQQAlgIzqyZ+bwJZNT/7GOZZ&#10;imKFDvYPd3dPZeai0ZvlhXd/CXz1DHzycJgQXQVP1+qNK588i0YXEGCNFn682VCVRltR1e1ttTEb&#10;K1ODwZooUx98F7Dm3L5te3jk5Lqe5yK+qtfx/KoOAe7Y5A7RWSdwKyECKhqGU57pdrtdvDak6a7d&#10;2tqq6uPId8RW1Vq4Wm15rt21u25nME1eVkREBLCIiIhebb2XSCZlu+N5Q12UpNkvYMFnGf6+bzy8&#10;dCHiPAK+QpyF8CqeCJIFTqRN0+tWSvnpwnwIb8L+Vr6JGOYW76ua8/TfsAuLtca9Oazj+Ptn9i8X&#10;/8oJZhM959LTM/47S0+LztNLCMXURKYXQkB0dHZwXJGDF4RwqBCRmhMKnd39ejYjbciyeHP53VXw&#10;YP38E9CzZwisrly5shq9cePK6kp0ZSUqRwt/8ttGQ9lpKNqO+ltVTaTlXInJReWV+e+s7H6ddiFz&#10;AdunTG841HVwUOGQUL0V9oY1Xa+bMKx6/oZgDFDKRHTl0rbtog+IucCBhQ1YcFnz4OqAdu1BpzMo&#10;E4c7EREBLCIiolcbr76vxiLcTwa2V9flOf6UoqisojmqZRiqP8nPRTBfrceRgiCxlJ7LU78Kn6CH&#10;bg4B1tkxSJxeRvizViqlLaXoFDUERsq4AAdBksaqftx3LKNYZDWtzVqW/9RiLd/3LVY1ZjO7jaba&#10;aH7H4978DE+xNnEQlmYc7O5+GupdQN+eknPLeEf47MazK5Bb+nMgLTiYuLyM00xz0elTxxqNhtoY&#10;e7C2Q5G8SA1KndxadPY7f/IbBdtGt5oIjKphfYjQyKxX63gOpY9DsBBfubAG9LwT6Bo4sHRPb+EW&#10;Hbfr0tiIZdZrYXSBA7PCLb1C1/XKYEBDzXOOlDwTERHAIiIierX1i2ORZJKxOxWvuzYnFVSFVS3V&#10;QPxjOH7Aj7I8zwfrEcRYEQRYly5wkkSbXt99axC9M515Pqh5UBZlWaZyh4ifDBVCQ7VxVgLs+Zps&#10;0XAcx1I0AKzHzu2i9di4jJjLUnvb240xU50/ml2h94+PhlntZltTrINdIzSbuZuXb61RiKDGLqxV&#10;HPdw4wrSs+izX66urtxfiS5E3z91drsN/voddRvx1bHd5JycG+SoXOnmj7/7J2dkusN0zKM8BtgL&#10;ejiWoTVOWhge2a/whena/XoVMVfN9LqwHYSlYdf1wp6OJ1gtnOEehvOEnjtA5DYoydPE4U5ERACL&#10;iIjoFdd7yeQGPUAwQYlCOaRoluX4B36w7vuXLt2Z4LPC6Nv425E4YqwgmOSuclTYdPuVLwf5dP4f&#10;n4PEG+U1AKxSwnIsQ9PgBCCkJOw0lD1YGLII2BxWUdp7imWwqqoVgbkQfznH2KOxVfOz9q8RV/36&#10;6Azh5uZvwPSuKGoodHA2kyyk18TE4oVodPrKM2xzP6KsMWpdeVa5v3I/Oj179lhzU9lstBvb6s72&#10;p7tfFBbk0oBCkBX97n8Y39tNw4rQHNZxfWC4Clu+o2tgwPJcE2eY2nhUZXfB3h6uYv+6BzfBltCr&#10;1aqtulkP1/BqsYoozey60MFjy/PE4U5ERACLiIjoVdffJdMIC/qeZ1LlaQsAy0d6ik3tEZ7nR0Ik&#10;WFpKLkWS8eCONHeVNj3Tq1AL6XThRdbT6Ui5fFOWS2XDQnw2HmFBzifsCNtN1VAdx9LAmrVnqZrK&#10;7hR3WCOkIvCCR2y+sF59/Gs8uvpn+LytwKZRZZ3d3VAiMy0J/L7zOD+z8u6VZzdW4R/Y2zFlra68&#10;/2zm/srKQiJx9iz8xE2lgbR9NjSbLjOlUkcW5eXv/ofx9LF0F6JGh2FYEVbRBWYsEAylPI/udJ+H&#10;MXjoWq2O7fAw0sIxo13Xtc1WDUoI4ctaYZhfmXTpP3cH3X4pV94mAywiIgJYREREr7je206WPXrg&#10;VfSTfL6nWazlOAiwDvd9PwgWuSyfHcUurUcg3D2S5DhOMCueWaHyhVh69w8g8cZCOSrLOSqiPHx4&#10;xsInABtjF5amNA2YWhlFZa+5pxRVhFgWOLwMtaFarNJs/+ao6PnXH+PDhOePRlqbyp6iWIoR+np3&#10;djbDyRcc/+E7o9zy++/e+CGcHly9MR5hLa/cj8r3Z1bKp0LzmcyTTah6BoP97tef3i3nSjlG3ihH&#10;z/6/cj+300y/2+n+P+y9b2wb+ZnnSZcoqWTrZ7AougSmiv/qWGypIJUgEcKga0AhLnGBuBHpeqd9&#10;zsAwskBPkD5AvT7j1qfFJW+S2fHOBS2V7cmLwkIEyxfowKhIsCo0SlWE2C52tc1uX0cizYH3AAcG&#10;boHBzotDBjhhbl/cm9zvKcpJJpO/e91vnN9HEkX9oyg20f7geZ7f96nv1cMR9c5oVP05xLIfdCxr&#10;Ir87zjCdE3ApxmXG4PN7HQh6hxksBuKxOnvvjtXH3q0fPKjXH8Bs/IPnJy721LYqy2+/R55VBAIR&#10;LAKB8MfNnUiukIfY0OeqJJWaWqMB81JYsLBk7fDBVCZ1mhH5jY0NGnNtiZOssU6ns1lcurco3PnF&#10;zUx/vBzDiqVKa8f6W3Y4e5V8OArDwpak15KP1kw4nbj2D7VGDf+SsGPYhy5ha1S/+swwroBjveoY&#10;hsNbWrKmmQ5lJrBhFelkI5m07ynKd7//L//lvw437kAJK3bpEsSOvlMu5Hr8ZNCs/J32MEwZdRzn&#10;+wpSkCx9O7a8/k+O9e3HXdeyvM7Bc6hA7UEhCnp8Yx/UOycsLCfM5DvhYmfmxGJGBwwh1R0cC+pX&#10;ltWuQ77o3gHWrNHRw7F6Z8CetK2BMlP8GilgEQhEsAgEwh85HwqFkue1Twa7kiSmm0bDtj+1V0O/&#10;Cng+4BdOxzMSPzW1Qe/Q8XvXuOxYvd55LpfEmVLil0Vi+h/LCjasH4nHq5/etSHOXQvj3MNUdy2p&#10;Jx/qa8nGp7bdaCRraw0T65NumvrIr8KL/RCt+ovIBtjZrJmUqVPDdCHdt3dWG7q+IyHl5szk//bf&#10;/Ov/9396e5Tpfkn+kXzrp8OXZtN8BDPuOpwhfJlznKKCthGK/feFW//lV/5qZcKywJ3GnoNb4bcP&#10;ILJhAhbnhCCUOYFzhF5n7AH+wthBFPyq3Rm1CN36HvQVw42FY2M/wBfPPcZVGastx25FiF8RCESw&#10;CATCHzt6SUh57XZH4STxfvrZITQIwx5h2CFceULPjc+d0jy989NjmuNEjj3Y60T/2/JMSRT/6Sj3&#10;9IcxJRZTlOCi/Q+mPipBgWABhqbrSd3+1LTv6tivGnZgai1drzQr4aDVqIg1/9XR+cH5UK/CLuND&#10;TU+avuM8G04WKLO38eLuhq/rdLH8Tuztmbfxb3tHBr+KSQL9Iuw5atBZ1KCAVdmZTAhlRUYyii0n&#10;ur+yGXC6bLFYsOph2QqiGvY2GYtFSgaqV5nTLH7btTw4MXjwYOyDsX81Vg97g+EUVtuD3NEPxh7A&#10;jhxsWczgg/CAocUw7kB++ztkCSGBQASLQCD8sTPdFEp5d/C8I0liIS0Eum3a/ioWrGPsV8EKHzxZ&#10;GJ/LxPvUMPDjnLiUih50mPpmsSSWJn+lUjPtKLISk+mLgek/fVXCCu2q1dJqtUdrL3ie9kGw8M3r&#10;mv4UW1AFK5FmjE4O7s8b+/gNXx6NSlparVHDYkb1nWY/Xcjp5g5/cWOnZ/vHQuadS7I8UNVtWXnn&#10;neVF2vR7tv0UBKsC5TJwNyqXFsvbiJWzy8u3PvnVqpLRcS3PgoD258/fhQOCzCCfR/l8XsFvmexp&#10;OZVnTjzv4MEHYU57fRTfDkWsE8/qPD84ePCD/2PsoANFrHbq9kFnYDH45qxLb0/+LXlSEQhEsAgE&#10;wh+7X32cFiSFdTsnUlGkV+iS0zDt1bCE1eNXdviV4Ekc60ZG4uJ0sCRx3LmxvU5nUxZniv88i2A6&#10;rcix2NJx4MO8VVjB0s5ahCG63QtMLFjJxqqpN20HPEgbdQj3R441vx+eJDwyHo+msPSapj/S+5Rj&#10;DtOLuvHWzkVaCHy7cfHe9SlOwndKiAc/LezY9iMzsE39YfjrYA1hRY841Iy0qyAZlbFg/bOq0nQR&#10;whbOY1Wqdw7ePdhsMyhzDoFiKSifkVJzyPLaXv3dBzBiNVaHcNFOOOGOf8p7d/Spg4M61q8PnqOi&#10;28bfbJ14P4qVSIOQQCCCRSAQ/ui5E6G/n8kgt72ZvXcvnTZ1c60fBD3f9I/5gF+B9HZ6LnMKU0lx&#10;epYTdzuQe64uzBRLzj83ien7KJYtiys9/VGY5j4C8q9aLQOOC+rNpP5ChyRTmL9qms1K+AXIaHiM&#10;7eqVZ+0fja6NtCyJDYuidhZpSr/L88fpeGAm7/7D/712d9U/fvLEX7XtVbOxemzrZxumG7Ckp0k5&#10;uaKiuCpSdotv//Cf39cjNVx506nv7cHxwXrHRazK5kczWKksC0PtZ9ENB5DY0AkDGxjsUd7Yvzp4&#10;94OD7C4cPnwAAaXn4figZ7kn77ydIDtyCAQiWAQC4Y+d6Y8/WeEQUl2mU+biNG1rT/0eFiysWDns&#10;VisBtqwpLjWXwY41JXCcZH1Q72yeZEVRXPx1o0aPld1tpXwv7uvYdkaK9agSLswxIG8UPqFDUlby&#10;ETasiqbrVVCvVylYoWGNXoB5Q6skdZhzt3O5XJqOl8yk7yc/uify/ovLwd2L+B4+eRLYvr/q+xeT&#10;a7r21IQSlp5sJGuOE4kvKy5yUTa7fOvXBX9Wz1kW47Wje3v1g4N3x+oQvmAxlprPI5h/tzqddx8c&#10;7I0d7IW57pbX7oBETVjtPRiJf/Dgebv+QTgg//zAg72FnoXk5UkSMUogEMEiEAh/9GxdbaZTyHKt&#10;OiqKAs0P9f6LIfarFZ7fCYNG01Px+DXu66fZzKkQX+Iy9U7nB4NSXORK/8+va4VtQSyCkpXoPuzL&#10;CaewKg9hiF1rjXLZW49gDbQZFrC0ilapVOHbsGDBCNbRaMQ9HHMPe4QtvVKD/TrUMZVLx5fEl8mP&#10;LupJGu7p1NQGz7/wn/D8Wz42LHM18PWa2cS3/lBv6Jo5dEwxto0QvjfK8vd+7X2VGHWibXWie5CC&#10;9e5BvcNsMsxmvVOv15kTpnPwAPKtxsYONjteuOS5c2KprNU+wJ/+4IMHYz948GDswcEHsB8H+oMe&#10;w6hvf48MuBMIRLAIBALhTrdL77KqzGxK8fhGOgh8nwoCHsyK5/n0SkBz3CzHcRcyGU7AV9gx5vnz&#10;WLwkcou/thU2/R0PsbKqpHtmAzLcwxYfzLnDImfwLChmPYI90P2kXgmPGI4qWOBV8/P7UMMK+4Of&#10;hUWt6tmgvElROTouLvZt307qwfELfoOndy7z/JONjeDTVX/V/qjh+0G/omtQ8cL0c85k+aayraDY&#10;8vLir9ee91jLZT2v09l7vtcJo646Ye5VZ5Opd/bG3v0AYt4P9v6j60L61SZjWQMYb38w9sG7Hzw4&#10;eLD3HFvWXr3tdWBa3rLayvLkG2QAi0AggkUgEAjv5XICctVMWxGv8fzO0A+ouy9CweJ5On2ZT9NL&#10;WKtucNzXT4V7nHSDrdfflZclThT/8derxNaui/3q+zR1bFdaozl3vQZFqsNw/FyDQ4O1h5phrlab&#10;2IM+HB0XND6DCtYRSNb+aN0z1LH2q2czXDVNp4K0kKZMm/f1hm1+apqm77/g+evX6Re+b9u2aa6u&#10;FEyojum1h/rDPkX1SmVF3laU2Ntv//A3/PVvsIxree16PRy0qh/s1Z932idwVnAP69YH8Mm95wzj&#10;WSfMieuq+Ct1LFbvYvOC9KuD5w8ODp5HPc+DuXfrUuzW+h3iVwQCESwCgUD42VYhJ7LuwB2Up4T4&#10;khQPwgU56YDf6e1s0L2dYCqO9QoL1oWlKU6auzDRqQ/KZakopn+TSnzieS6SisfHL7BWtVphBSus&#10;XB2CKjWhggXHCqlhpaJXNK2Kv1j95T05+/v71cdYu1pgWhXtIfxcUtf6vRyVNGGloW0Hd82GlrRf&#10;7NDXr29cvmvqpk2lacr0w8U8uqbrDcrJ0Ys3kRyLLS/P3PqNc+d3dj3X2sTeBHr1fA9SseodGF0H&#10;vdp7DuPvzCa2q7brqV4n2oH09gOIzcIXkKAFNa+2Z2G/OrkUW7xK5tsJBCJYBAKBgP3qSwU6O8G2&#10;O52swEmpuTIXQLwoJLinL9NTfEDHOW4WDEu6F0+lUnPR6GZWKkrF4m+c5Z6WGNfqqBJ97INWPUzW&#10;tNG0e7j5pt80jLCKFeRgxF2rtKqj4Hbjs7BsBQ1CKF5po6n3FvQXa1ry4Zrdo0yY3Gqumh/Zq6at&#10;a5Ak8SIIbKxXPE9Rfe1st46umWY/Ry0uS1kZIrCKtz78LQ9AkVVhtP0A1t5AvepgbO8AljiDY2Hb&#10;ijKbqtUeWCed+t6DvXr9LPT93TGYz3pwAPGiDGOdH7ib78ysk/IVgUAEi0AgELAMVXNpiZ1w9/Y6&#10;xbiUOs3OZbm03+8FOzzNr9AbdHqKuwctQqxY8XvShYV89DmSJFEsdn+zTFxByHXdTVRaHBotQ6vV&#10;II8d5q/CKXd4h1XIpCKQMVrRq8Yoxv0safQKVLDCt5CWVsE/jm+i4fccbFJm0jS1tbVkku7VzLVw&#10;Z6LpxwVefxVp2tIe6tqauZqYlJZvIgSCtbz42w72Tfdc1bXaTLiVMMx1H20mPDgY7XeuhxWtg5GA&#10;ha1EaBJCixB/2Glbnmd5lnVySZ75mPgVgUAEi0AgEH72s62PczlBQSyzd8B+nzudO909Pc1IgemP&#10;DhHytLARj8e5cAZLpAtYsM7vbd7EgjUj/JZm2HRFQQixbWUmBzbVamgG9p/ko1E2+2iBjk45lXCP&#10;TkWrjnYRavufwSJCYzSGdXSW1PDzoNJGkL76KGnqNftpw2zY9ls2ftdYa9gfrWHLaoSTWg3t0KhB&#10;PETNNJtCcXcb3ZZju+Xlyd/auZsWmBNW9U7qsIoQ9j4fPB+p1BgoVj0sZX0wthfOaIWpWGMH737w&#10;wYMHY883vXC+3RtMWD+K3XqPPJ8IBCJYBAKBgP0qkpu8n1XzE3tjnXJckk5TqdPsaYbzbR+CsOgd&#10;WriGFeseHCOUFsSCKF2I/kAuSkVR/K3Vmul0FhRLmamG+wQh/zM5OkjYgsOC8/206VORcEtOBVqB&#10;WnXUEJwPC1fz4c7nX/KrVkszDv9PPt1sPdJ1vRFOYfmwz6ffWIPN0eYa/iz+BQ2odcGW52TfWUkX&#10;lSy+Dyhbjim/I1p9+kOpbW16TBRkag8Ua6/egQGs0KfqB2eW9WDsYPSCP8J6ddBpbzKQjuUOBoNL&#10;sVtk/IpAIIJFIBAIwHu5yYLkuqheVzg6nkqVU5jxuQxn+sNgh+cDnp4SpuKz1+LxG+yYlVpIXbCY&#10;sggZo79dJ65so6ziosUK9qbWoe6H6Z+aMYrFSmq+4OQoTXuoN2FPTgs+fwQDWPujECxsV1da1TPB&#10;ao0CHoy3rk86YFeNRriL2m/AvkT8UdLUG5/appmsJWFaC5YQajbdKyxkle3bKL+9XI7lfqf7bAmb&#10;m5vMZqc+NoYN6vlePaxV7UE1KwwhPdjDn393pFgH4XB7B+tV+2SzbVmWq8qX3ibtQQKBCBaBQCCE&#10;TH/ynYKEEPLG3Hg6HcRP57BhSanx0+yO6fs8z+/QGzQ9Fb+2NMWxf9NpK7vjqblyuSgVS1/67T5x&#10;R0HbyFVnqmFOQ9LsN7VRBcvoU1jebMrpvdS0SkXXQusazV9BjPvZANZ8+NE+mFXrbBYr+SeFHPY0&#10;XU+aDXsVYhl838bGZd5trEFqA/5CrVbTH0LwOyQ6ZGXE3saaJy0XH/8eD8Vj9PxEbTMwbrV3UN8L&#10;O4GvalgHo74gnBs8wF8bgwIX0/EG7RPLU70T+Z3YLaJXBAIRLAKBQBixFcmJrozcPUZK0/wxjdUq&#10;lUqdzo1nBMr2g4BOwxBWb2VqafZcnXEZNjOXSUlSsVjM/Q6hmF50EXLZmVY11CrdNk39UViK8oeU&#10;Y1Nm3zHD7t/D0LoeY72qGvuhX40SsI6M+flw7l17HNavNK3mp4dUP9wzmDTh4CC8aE/NhpnEjtVo&#10;rIFbacmKpmuNXiCU5bZ32729rSjFyd9r+fKWOFBVWXW9zt7zg71OuxNOuddHnlXfGyW647e9TqcT&#10;bTMeY7kTLOtODOSZv94ifkUgEMEiEAiEkQRtVSYFpe1azOauQPNBz589zaYupOZO506lYNX3A36H&#10;p6do/v7U7Bxz4rbbbGY3kykXhZnS71y39wzJLLKKzTCJQdNM0/btpg5XnKFjOj5l6npFfwijV4+N&#10;M8JThDDeDoHuZ8ENYVoDFL8Ok0HP6fWa+qM1fGP4FQSroeF3Db2xGr7Tw/ErLZkcpu9LCnJd5HmM&#10;mp1JvLzzez0ezRPGVS3Y//y8s9n2OvWDB3CcMExvCLuDD94de7feYbx2G5IZGNVyXfZH8iIZviIQ&#10;iGARCATCL4RislDGslCvK6U0vRPs9PjU+7up1FzqdLxM9yENKxQsenbpArI812p7LkJ5JVsqlH6n&#10;U/yjjJB7AoKlmTrMSdm+T1F93aaeORRlUv3IoySkjLaqreorvfq5XxnG4/3q2SerVRAsLFq1nRW/&#10;l6B80xwe+71eQPPDcNgd9jyv8H6ypteSD/WkZjpOOh0v512MxzBtpTjZ/T0V6A4tgWCp7ZM2zK+3&#10;mU64lvA5dAifH3Q6nTaGCXfieBbrsu7mpjzzJVK9IhCIYBEIBMLP2dpJixAANTYoFvh0r8cHps9l&#10;5rBhzZ1mSsOhH8CQezw+9ebSV6KhWrQt1mJZeXnxdxdtPlRVd3AitsCNGk91ExbbUJRP2ZTjUI5J&#10;vWyCDMGuwlGKexVmrlpHZxFYYaR7eJ4Qf+H/CrOztFqQDij8044z9KleupfmqdVhEMpWb6cHxweh&#10;RajrwxxVELOKajEMrLhhTuRiYv/3laDpSraziSWrbTFtr22deB38V2Ox6nhQtjqxGO8E65U1YGVX&#10;vTS4pMz8L0SvCAQiWAQCgfBL3OFLiuu2OydlgabTQRBAVhWdOsWGdZrhcsP+k4Dn+Wvx+NJXmPbA&#10;81xr4Lku6yL09u8UrGkBWSrrSR/D2FVDb5hmI0lRfafvm45jOtTQgX5epaJVDdhFCGWq0QTW/Jlf&#10;haY1H5awjLMKlh/kfHwTEbNv2tRq36T6vu/3QduGPbP1CNYcYsEyh7meiCxkYSVirDbjtV15JvFX&#10;v792FrKbqmqBebYtOCOIHyBQq3bHAsN08aOgylivBieXYoXHRK8IBCJYBAKB8E8c6MN0aoDczqYi&#10;FrBg8T27BqEHK1+HGlamuBM88XmepmmB+wrTaXsD7GJtECxWZdUYzGBN/xa7+PcIueptK/YTOAP4&#10;yNZhFt12+pTTNx3TpF5SkWpSN7FgYblqhWlXYTzD/HwYhQVpo/P7cKhw3jjLajBayeNeDxzNfArl&#10;MJjCWrXN8Oqq3YeFPI2mputmz0kLGctyIV4dHKvNuOhHy4U/YE5q6z5SXddVLbc9wJ6lItiUs4kd&#10;66R9cjLYRZdkRZEvXVIixK4IBCJYBAKB8CvcSQsKi9TOyTL2K36H0jW9iQ3LvJA5nUtlpfSOH9CQ&#10;0hB/f4zZDBcau4O2CyUs1j1R/uq32sX0fZRnWdZTIuGMuhn6VX+1j/XoTLCakAgaVrCMURLWKP9q&#10;fn7+bOEzlLO+Oh9+pQWCZSSDng/bCH/ytNkEr1r1z0QL355ZxW71lA53PlP3s8hlOvjutsMeYVtF&#10;6Efy3/4h6jl9tIt9UkUD7JIDhG/OUmVXdWWMiuRLg0uXliffmCZ+RSAQwSIQCIRfpSoUkeK6m8qM&#10;kKZ3bEhMeAij6Nz4+OnX57KFwPc36B2anmU3T7xB2xp0mA6WFVbG5oRVi5oeucivl7ds2Ez0lJ/o&#10;Lc2omU+xEvUdLD+2CSUsh3qpVzS9WtHOthBWK8b8UdgenN8fxbgbFS08SxjmjIYrBrFg9YYUGJoz&#10;KlzZsIjQhI9fNiv6f9JqVK6/6vdKUt51Pc8beJseU48OXBbJyqXlN/6gB2fryn8oL5e/oX6jPcgq&#10;E0gduDEsVwP1UvuSGotRbxC5IhCIYBEIBMKvYTp9n0MDFm0uzwg7gak9shta7S4/DLjx0/G5zKkQ&#10;BH7P5+mpFGt5ropQFMUzjOWqt6FHeJuxvv2bu25b5bGodeK53nZf1yqHNduEmpPdx2pkm04kYlKO&#10;VtG1auUsRDRclbM/f3QmV1DJenQ3goVrXhvtLjw81GDIPUdRw5FdNUeORVE6CBZGx79IfzkZUEJW&#10;YdvnXWvAYiOMRjvtwW0WIfXSzB/qRNPT01ecb6Zjy6Irq5uXLikyuvQfY9Q3I6R0RSAQwSIQCITf&#10;wBv0fQl5eXdzcbGwYms13bb1BsXv9N7MZGAfocQHK36wxF1gB5blojzK9gzhW3/TPlGRO1BdxmKy&#10;v0E1pp+VPcgx8NzNk58mK5qBBespbBB0TKcf+lHEMSEfq/J32igEqwX9wCPjbMUz5LfvG83KPPQJ&#10;f65gh5qfHvapXOCAXj0FxWo2TMeMmGaO6vfNJoxm5XJpCSHX63SiFn7HuB6ENbi3kfKj2H/dQPr0&#10;9NbW1r+7c+evut/85Mq/2yKRVwQCESwCgUD4zWw9ozmI4rRihULBNxvJNfunfdun6RU+lRnPZk4z&#10;wpOgR6dYbFeWxeYzUjq5n6RTcL7ODUfIVbeO0h9eeePKG3euHD17ZFzZwjIyvfXGh5LneqxrMZ7H&#10;tH8K3b0GSJWu29ivoIjlOE0HNufo4ez62SKco7MNOWGb0OhWr8zvjw4RjlIcYINh0Av6FLVKOQ6k&#10;PjSfNkGunHAEa8SQohxR9VzLazMDFg3wO3xhuazqIvSHNgkJBAKBCBaBQPhDMQp0JoNc1P5uYTGd&#10;NBtrWLCCIOBp/vjG6VwmOzcuBEF6Nquqbc9qZ/IXCnTP/7Rhrywhi7XalgcH9Tr1dlgfarf38DVF&#10;krK7inK7w6K2ZXkM9qzBCxCsNVN/2jChmbca1rCwFOlaRatUNK16loIFC3GMUTzDaCPhPBSzwK9e&#10;CZaRDHI9f5UaOdWoTeiYth82C5/qum5SOcpJKy6L71q7jbYVC7lt1Wtb7mCAUFaRr5D/6gQCgQgW&#10;gUD4QtEFMZ9HLtMuFEqOoa3Z2FVe7GDD4oNr45m57HhGeBEIc7AJus208xkuTgeBb9v2X87VT+B0&#10;XhgR1Wa8AYR5YpeyXBeyOVkXMt89Brb1eW31La2mGXpDN5+aegOWBzoQFdoPBUurtLRWNYxpGJ0a&#10;HPlVOIcVSpZxFOZghV8/NHR/OPQpe3RuEGbbm7DhEAvXU+epbvZzGAoahJCxMDixEDtYFqQBBNAP&#10;LBZty5dypL9HIBCIYBEIhC+S99LxVJ5F7G23UBCSWq326aewdSZY4S8fX8uMZyFq1H8hZiyUx6Z0&#10;gjKz/HHwBAuWv3pjzFWYjuWduJ5nhVFTrrcJE1esx1j4OiQjMNEOw7SZgTqsVbSWZkLQKPYrmzId&#10;CAjtOxqsydE0CBhttWBZThXr1fyVMKLhq2ERC1TLeGwctbRRD1F7ZPcov0/ZvgnFMLM/KoVhGk3T&#10;odKTuVxaWFYGCLkuq7ZVdVDuUQXEDDxLdVUXyeqlLplOJxAIRLAIBMIXx5YuSJlzrMVarlC4q9XW&#10;ag37ru/bAR0EwWxmbi7z9YzkB0sXVEtxYUOOtAQFrIurdtIMuPj1THg+z4VxrI7V9pi2d+JZkH0e&#10;7XhRj+l4nQ4DJazBjm5ohgZD7k91017th0f+qL5TCfcQGq1qtQUVqg/P9hAaoFiP5+eNcBrrMf7s&#10;2aLCw5a21uv5oZ2FTUJwq1CxIBG+GXESzqPct7N52VWRJ2dl11OR8GwlXe6cWAMYGpORLJfIFBaB&#10;QCCCRSAQvjiOCpzEMixiGXVxw9RqenLN9i9e9PkpnvevZU7H5+be53z+3mymzaqsZSGOu8H7F7GC&#10;NRpmLfmX/NSFr0xE65CMhfXL6oQdQ2gYYreKtqNR1utEo1iw5AByrDQoYEGLcLW/2ocWYdeshD1C&#10;aP5Vq6MOYVizmp/fx761fxQOu88bLe1VlrtxqDXSaQqyHsxXZxFhYN7UTQf7VdMxIxSH0G0XBq5c&#10;2WWRtCCme7242mbAA2WEVHmZTGERCAQiWAQC4QtjOl0QF/IWFiwrm+P7sCzQ9jHB9Ti9E9CpDOZ0&#10;KqBnZ78C2/dUNxOP3xvaq1iwIDu9toa/9y+Ppy7k1c7eXjTa7nQ69U59b2xsD9OOdjrZPAO65cX8&#10;cKGzaT4Nd9tQ/uqq41BdCpbkaDo0/6A9CJ712dkuwn04UFjFpqXp+xAz+kqwDM3s0TnThCJYmFvq&#10;mFTf7P+k8jKn647TNAtF/Aepg4ErK4jNKxIncaKQS5RPPASD+DKSUSxBeoQEAoEIFoFA+KL4pBTn&#10;OGniHHK9IiXQ2JjMy3zAX+an7gkrQUDfSKVuCAEf//KNc4zKWi5b3hB2TOxgqxCfftd/4QdP3rr4&#10;6dqLFXr2/fPfOnc+imUtn8lndyUOMW2PycKuZcZrx+7qWqWVbITrA00fchQoihpSDmwh1DTtlV4Z&#10;VahgHc1fCQtZ81VYnNOoGMbjozAMKyRp+7lRIAPEXz3Fb02zqXdziatO16FKp8hyBxAeISOUyaYk&#10;7oIklnKUwLZhq6CLVFlWZ8iYO4FAIIJFIBC+GKbfEIQSx6XcvIJYSZROb9j6Cx6gr81eC0L4YMhP&#10;vbkw+y86YVTnHP1T31wFv2rYmIufXn7xqf/Wxbf8iz/+z2/9yfVrU1PX/wQr2mW+Ob8ywaJsGc4S&#10;el673G8kNQOG3CELi/IpaBCCYEGHsAWSVQ0PCY7WD57FuIeHCaE/eLQ/+sKogtWwqVCwnjZN2EaI&#10;X5q6GekmsGJ1qRKqMypjnSAku6wyh/XxhsRx4mSCSjHtkwHrKttIkWNfIv/1CQQCESwCgfBF6NV0&#10;d3GxVFwo5hmUd5ly6vQ0c8/fCQVr6h4n0ml+Jwh6/NTs7NIsd77jeZaHUnQALcRVH5Y228la8tON&#10;DZ6mA9NurK1dnLp27c0337w2xb94q7V/nJ2TRA6xFhas58vOU9041MIJLEiqcvoUpk+9NDWt2hrN&#10;YL0KaZifH7nV/GgW62ws68yvNEiZD3I5R4+YZtMZpWDpTcpJrEcSCWqWPWEszAnaRjI6LYqixImi&#10;uFiYTAvWCUy5bysoFotNkh4hgUAggkUgEL4Av9rKzSyWSpyUOc+csPX/WZHKpwvCBpYqEKzZ2RtC&#10;sAJxo/HZ2dn4n5+D8XXPcqX4jh3wq7ZpJhu2bRgP117wafoav8rbb714cn0jWF0J/E/1RuOruijG&#10;BZpjXda13E7ZqWlaKxmGNJhmn7IdH6IWHMfUIaXh1R6cUQ0rNKoro1WER/tGdf9s8v3MsIbDXG7o&#10;QO2q+bSpN5v60NQdJ5FoRl7ex7/sBP++E8tFqjJXFOLid7FeCYVELp3OhFNkKIPeKcdipEdIIBCI&#10;YBEIhM/fr45yhUJhscQhz+vULeukLKWy8SGPDYvf2NiIxzmRhwbh9dlr8VluPBrt1KNMx8oKgd/j&#10;Kdts6EnbbhmalrRfBOleQNv4ffBTPxB4X2+amuFz2G7iCyzrupblKaauG1otHJyCChbMpUNKg9lv&#10;hiWsX1assDk4b1w56wuCYeGLz8Ie4aFWSTrHuR4VaeoRsxmJ6HpTdxIRJ5fLXf2kn7WQ21GROhhg&#10;w9pdEL9fEkvitwvpNBWhchJiB646QApC8jtEsAgEAhEsAoHw+ftVoTBZWBTE7MREdA9J5VQ5lUpx&#10;6csbNE9v0Bvxa0v36ICfomdTC3PnJphOFOIWGCYT7/s+79s2FixzVYPcT1gmiDVHa9W0Bs/TBZpP&#10;pwtpXxAFUeJS5yawYHkD9NOk3mrVYAILf7ONDa0PZSwTu5GmNSvGL/kVdAb35x+PDhNChPs+5Ix+&#10;9tX9V6sIzWFv2G02dNNsNpO6HmlGuuvdXC6RqKRdps0wKpIHmydKShRLQqlUEmcK/6GXu2pSYhaL&#10;lzqQEUZ+jzwHCAQCESwCgfA58153snCrtMjlLff2/z62XJLmsGGdzt0LrtMbGxs7G/fisyJNT81e&#10;sP6mvjfWAbdiOh5jZbm0vRoEq6Fg9fWR8oBhaVi25nV/GAQBTdNiPC5y315aWJhjYSWg21ZysIsw&#10;CUtydFOn7FXHppxVxzQnf/gqB2t0hnA0b3WEXyFjFL8dVcNPf/bKvzTdDHLDrqk3TexWum42nfX1&#10;bjdRWCz0vmu1mbbabg9kdTslCnFBEIszJZqi9MRkl4pnoYIlbyNVtS7dIc8BAoFABItAIHy+TP/V&#10;ZKGwuFjKnwyszgcdMc2dZlOpVOZU4PnrwkZhQ7i2FKen4uPn65YXZcCvop2ohQVroeQfv+CHNgxT&#10;9W1jHmpPh4eaVsP+VNV0Zxg4vk8dp2lhiRO5hbkM63qW10ZDEKwaDGCZuo7NiqJsp0+ZvcJ/qv58&#10;wt3QRg1CEKzRJNarw4P7oWHBMDxUsMxEAgvWU1hCqDf1SDeRSKwLy9k8QtCNZJH6o4WlItSvBKE0&#10;U6BMyjSS6dywsOsOlNtIQTJSBqSCRSAQiGARCITP/f8MJWxYhYUTxmUebBbv89iwTndPTzMSzW8I&#10;NL2B5Qq/zH5rrG6dj0Y9WOLM7HlMOy9x6WOf5/0wh8rWRr29VtgohAvTHEIbMGlSNrURF2exYFmu&#10;5zLI0SAitPFQ1/Wk6fdtaghrmu30rXX4+bNFzlo1nLeaP4L61X61WtHwh9VQumAxIcSNGvimc71u&#10;t6mbzZ80zUhTb66vY8MS86rqeYzKZuZO58YlURSLpZJAlwqO7jQr81qukOilXFcdqKqLEGpT5DlA&#10;IBCIYBEIhM+XLbokFO4LCFYFPr+ZpnO9lQvZU2wmmRsCDbkLtEDHZ7/8FegLQlJoh7HOW/iq5Ran&#10;aJrvBcFdGMOydaxVh2EFqzVqFQ6bJhaohq4lTdvm4/ek/DnsVy6jTupGq/9UbzQaujk8ppyu45hO&#10;PycUvha2BlthEQsqWPtV42h/X6tcmYflOViwRoZlGEewsFDTTdPv5aiIburYrppNs9uF+StBUm6r&#10;7MBD49nTVHbulIuXvlsqFYL0UG/qWlXTXhZyvSKSMUhBrPKN4hYJaiAQCESwCATC50p1cbEUFzIW&#10;Y3X2UJrmh70gntqdy55mMvEhNdzhaZ7+8oWJeoeJMp5VhwH3dpRhPIbhCli+Aj8I7FW70bD1Wtgd&#10;BL+qacah3mskdexANWxStmkKcUnJsxZMPt1qtip6Q29g/6Jyw67zSaTrmP5k4dYnxijDHapTYYuw&#10;ur8/fyXsFM6P8hmOfj59FW4z1PXmkIo0salFIhGsWYn1XK4g7WbVwTdQJpNaCKOvSoIQXyz1YEdh&#10;KzykaCYSiYIiKwpSMtsyQu/8F/IsIBAIRLAIBMLnyXRhsSDEs4zVVttj5ZV0kOZ5njvNno5nMqcp&#10;bioI+Cnuwrei0Tp2qvNWPdrB7z2vE2WslEALAr3i/9SGTCsbX6419FqtlsSX2LZ0LFpYrZIPkw3b&#10;TwslKZ+fcCdkBRXgvGGy0QABy+WoSOQnpkP10unJ7mj2Cuyp2hptytn/eZY7vmhW9+dhYQ7+jqSG&#10;DUtrOP6QcrBZNZ81m890fdjNdb+dzSq3ByibTXFcKb7EiYIgFHI9SIqH29SqLbMZoXplJCsywq9I&#10;jn1CKlgEAoEIFoFA+FwFq1cQBNHqWK7Veb5M76wEfBAIqcz46Wm43pne2ZgdP8dE61GP+V/PMyfR&#10;TjjojnUrjxbggGDc91c/CpcBNuyGWcPaNEp210aHCkftwp/ycUE6d25iV7o9kAufHbY0KGHpujnM&#10;JdadZrOP/aow6TxuGdrZAHv17BjhY/Cq+f2wNViphNkN0CRs4Zuv6as5qIBBgrtpPotE9EQi4cSz&#10;iFXbyhzEtuO7J4pYr3IRQ4eQLXzrR8aHja7TTSycc7fl2woLFayrRLAIBAIRLAKB8HlypVCghSLW&#10;q8HYu0ohHfA7lN5Y5TKn2fHs11OZMk/PXjjPWJ1o1DsfZVgW7ArbVtRj587tigLHcTtmAGFY4W7B&#10;pPYwqcPIO6Q2wBA7/gDeAjoel/JwjNBVL906hAgrPewg5nJXKaf5jOod5xYnm+GEuxa2B0eJDHCG&#10;cFTKChNGq6MThlivDvFlrebnCrluOGOPFasZMV9S3d6uqrrWSSYlYrni7nHi0mJuPQG3qcGOQ+xt&#10;WuUn3a4jooGsKllZ3lXkBBEsAoFABItAIHyOTH9zsZAWXcs62RzrFNM7Ae9g+dH408zcKYxhpQrX&#10;vvynY0xYtooykkjPjTGe144ybn4un1kQlu6llvzLQbjyOYwOffQQW1XD1M0dOh30ApiQp+OcWOTE&#10;1Pgc6024t+XFz7BgNfRkQ9d9KuE4lOPk0lQit14ZiVVr1CmsnsUzHM3vj7qFV84qWjCkNaqM2el0&#10;LtGFwIfmUzNi5xIJSkTuwFLzcwuwdxB+71IhkcgZWqUGP4b9qqlpFSeiC4qqysqugnblSwUiWAQC&#10;gQgWgUD4HHljsSQImQ5i2/UfqHE6vYP9qqY//PTLGVCsuVMpvvTn5/ewYEWjzHOpx8dpjum4XtSz&#10;0Hg+Ly0scNIsvcLzgW2Hk1hmI4kFK2k2hjyNDYue5URJjHNL+PLCeMZlBiyr3IIEq4ZeSybtvp3o&#10;RiiHEhYnqYhuGB9WW1XtVQqWcXSWNzo/OjtofFythqnuYX9Q04xDs5fLUWbTtE0HLMtJdHvjCA1c&#10;K5PiiiBYGBG721CDCNMqfmkZlVar6UQe6Skko4Ga2XblS0UiWAQCgQgWgUD4/Jh+VFgUJItFbmes&#10;Iwl00H+ohbEKG+Pj4FcZKT77p3tRJup50bpCmcEGnfzzsTaENTCZzLmslEqlJJE/vk6PDMsM40O1&#10;WrJm+n3T9GlBEOLxpbiwxHGpzFcsy3MH8iL2HDhbqMM3U07TyaUL6eaHOapZfRWD9aFWNR6H6aJH&#10;Z+misCSn8rdHZ3GjLdClw6RPT0KLEPvV02bDzHWbuoBc1TpR8xKH3Y/jsNzNFiZfJpyq9ndhzasF&#10;CRBOIvG1ZxJCsoraqhxTZohgEQgEIlgEAuHzY6sQv19Cah61nzNlseDoGhSwbDu4PPv+++OnmdMb&#10;XCacusKvm4JxZKxdN5PjY1DBaqM8ymdSKU66Ee8d0xu+aTcaH4WGpUMLr7HK8zToVTwuCkJJnBvP&#10;/ynjgWDNfNzCCtYIC142ZZq9dF/X9rVeLhJGYMGMO34HorW//xiy3MG19uev7BtVbf9sCgtGqlow&#10;5U5hG+yHS3fMXMFpLt1Glmqh908ljhM5KSWK4lIh4VAOHEyECAlY6DOczK3n0CgJC2HBepsIFoFA&#10;IIJFIPwRMP3eG0dH+0dXpn82/cX+2/9haTFeRsj1DtpSsUA9CjOsGrZ/OQijGqS4MA525UXrY1ax&#10;grWmlTxePQ4D3dusOoHeT11Yigsl+niH51cv2jZ2LNNsNiBFoWYHQXqF5un7QrwUF2bnMnN5xrVc&#10;VX7740NscQ3dtH3fp6hhzgl7gjnqYxjAqp5tIqxUHhsftqpV4+gIX2C7Go1d7RuV+VESaS0clYf6&#10;Fbya+jBBDe/v5mUVIWUcm9XCAjYsaBIKuS718hNsZ5hKq/XI6E+uR3JZNBggWUHyJWWZCBaBQCCC&#10;RSC87nK1tWWki8ViVimXc4l/nJ7+Ah1rOlIoLAxU1qq3JU7sQVlITybNu08CWNQcF+iAY+oeU2c6&#10;9fM38JeNQ9jSnPwfxjpMm1E9ZuL9copbEu7H6YDf2AmC47v+WZdQ14wG9i0QqMBfEYQCN5e5MA75&#10;70hebGE5WtOT9l3/OMjlKH2UftWEbIZwV054oVWrZ6HuxmPDOLpSzTn7+6NZrHkwPU03G3qN6lG2&#10;HQqWPZn4hFpCSLXUTCZV5ESOE8UlEdqEQsLprkeq2LBqlapmOt1Et5uTtpE8gCAsJXaLCBaBQCCC&#10;RSC83nr1RoWWlEx2uRyLKRhpZibyBf7zH5lMlzsuG61nF6RCEwTroW76vh8EOyvYsYT4ubE6g6m/&#10;H0/nsAgdwvjTV9N/07EsxmIYUBmJiwsFWAzNB7BXJ7BhhbMJ8mM62Ht8u4+vp4V7c3NzXzkPSe4/&#10;WmzValqypjc+8ntBz9H2w3ODrfmz0fazdc/Vx0b1aN/QKleMMJ6h1TSuGH9rzO9D0ig0CbWGrieD&#10;ez0zHP4yVya/R/UWkIpO1GxKEkVOKkKXEFMUC8NuYj0C+oj/hqfrk+tXI72UDD3CbUW5qSwSwSIQ&#10;CESwCITXV66mt/R7qWwGuSibkVVZQdiwtpXY4599UQIw7Qgc8ly3jhYkzoQRpYZ5F/Qq4MGvjvnZ&#10;82NMONEuHvurldHpPu1QW2DOex7jTmTGM+PYsESBFmge/9D1qevBsY+FyjTtvg1j7ja+3jAf+SVu&#10;ITWeP9+2kNwutcIzgHqy4VP0I2PkV2eDVeF1rFOPHxutFpSrtI8rEDpa3d+/Avmi++GIO5wGhAZh&#10;Y82me/aqCQP26cL3EvezrKtaaK4MJwgXipx0D+pYRU5czF1dTzQNrI8VQ+uuw9LCsqJkFQXJsWUy&#10;g0UgEIhgEQivMVvNYlZFrsyq7DbruizCkoVUVVU+2fqC/KqyKCLGtRhrgUsVtBqEsNvYqwIe/Irn&#10;j4O5vT2oVNVR8CSwoS8HXUItmVw4z1iWZ7GZ/J9mTiVpSYiLWLCu88GTFd/0fWgT2vZds6Y91LRD&#10;7Ewm/obU3DmPOXHdE0HTapC08KjRN5PGPDjVZ+Fr69UOwseG0YRjhNV9zUmsf6JVng2b+/uVL1XD&#10;uFHjQ62itQ5hUD7M3FoFGr1CIhHPWNbAUnalOGRggVzFuaJYKomlwmQ3kfi4Wq1ojyqOE4kkct/N&#10;KiibjSmxcowIFoFAIIJFILyWTE//bNooIiWbR0gduCo7wBeq+6OB5Q4m3EtvH30xfiUIZeS5MIAl&#10;cQ4Iy927YX8QOA4CPz4xBg1CpqNSLwIfttgY2GxqevKjWfZv2h5jsSjPvp/iOC4uxunL9PUVfsU0&#10;/eFqGIdVS9agVJXUNM3kaWEuk/esqBW9NFmD+XRjdKZvxGdwerA1UiywrH1j6Ox/BoLV/VJF14zu&#10;ZDfMa4DjhNA2DCtYYSB8mAhh26umSQ0nF/IDz7KUU06A3qDILUgipiTE44uLPWxY1SuG3sU4zUhO&#10;VOSBjP1KuRm7Sp6ABAKBCBaB8Dra1c+m3xAUBblIRui27LqeN3Bvqy6+Ynkuiy59IUlNb6QFDmXY&#10;wWaGuyEV4ADhmk29oHp+0AvwKx9cnrPa0U60zlibOxdpG/vM4T50CO3koUG/b9U7bcvN5POZhaUF&#10;mHa6xl9+4h+bz+BsoA+DWHaQpsPJLF64Fy+Nv5+f8Jj2nvwSC1YLLAlG27FPfTY/Wn9jjDYRjmaw&#10;tEqY1QCpDX3d+PDv9iHO/W8hZtT48KEWjsPje1ILZ73CMfcGlVvMupalstnsQlwshlHuYFilUhzf&#10;uXJKFGaoecOZ7DpUN9KlRFmBCSwls1w+Is9BAoFABItAeO38av9Lb7zRvCkrGcQipCD1NkLebdfC&#10;fuXhF2gXTmz+VxnWbz9/uNUUhJSK3PZt6UZKNLXDmt4IkxNg3TN0CIc022E6kIHFjAlrggllp3BU&#10;ak1v/Dj55E0pf77TYZh8ZjcuirMcJ3FLNLVKhcWvXi4NGaPC/TTENCxCv24uk7Esz9tbfpqE6hMM&#10;Uf28hPXZqwstnMKqhiGj1Sq0BD/E1hXGNIBt7Yf7COF7HsO3arWG2Vhr2Kurvmn2hOXtE89y86dz&#10;EtwfSMISF2ZFQeSkr6dSmcxcZkl/lut2nWfd7pASVRROYW2XZ94gT0ICgUAEi0B43dgqLpcRQira&#10;VlXVBclCqM3e9tzbA9cbDFjXtVxr83OPEph+nCuV8pDhrtyQpLSW1JIQ/HnXH4YD7jvB5WA2iv2J&#10;8TyG6cwleVuvhfv8jJpRu2uv/fitFzz39cy5iYkJJJXigjgLQ0/YsNJgWL00XQDBiguCKMa/LS7G&#10;RWkuP+FZTKf00NRGy5eNX+weNOaTyb8OXWtfg6CGx9V5A0KwWmF0e/NZpLK/Dx+OZtxHOaThxhx8&#10;p5NYC1fNRq8gyZ6lqvlMKuwM3hO/LQilknBflFLjX5+bm8uyEh0vJBLrkUj35UpZVm7GFCRnl7tb&#10;5ElIIBCIYBEIrxl3ckpZQco2dAdZF2HFwrCqaw1Y+AD7lWupfy9nv/M5G9aWUyhJqspaIFg3nFay&#10;1oC8A9sP+JVQsVYuf32sE7U8plNnmEHz+pTAN88CElqNt1YbyYsXL09N/cn1qT9LSZxAg0vRhbTf&#10;W4WAq16ADQsW5QgCJwpCYbFUWsjk8+csryNUzNHWmrPylabDhS8V7fl57WEFprEeG3rfGHULNfiw&#10;0nSaR9i9oIbVqjzGdvXhYzAzfBtYsBp6o2H7az1x1/VcFWVOOex04lI8fl8oLS6m01wK29VcKu+y&#10;WXxfEonvRa52P95QZUVR5JuxbDFBZtwJBAIRLALhNeONZSUEmoMIltaoroJU+EBFWH9cC+Oq7gDJ&#10;3348/Xmmjt4ZCkIWuZZXj92Q4pWKntTtvt24e4zdKn05OD4O6Ll6h2E6lucxdVlfuSbwj0ZK1DK0&#10;mn3XtI+D6/E3Z6eux+/Fez2+kKMovhfnAkNLmqYfClY83EVYKBRKJVHKZFKZ81anqNU0CFrQNOOz&#10;+X3jMyxY81fob1lWVjD7QiGUuKNI7sOvPmrqo37hY1iYU328f2Ts71eaXwvnr6rVSjXsEiZha3TD&#10;fvEk2LW8E/zoZSVOLEE1Ld5L3y8UEgVpbi4zl0FWm1W48nJYwkpEaHagZGPKcky5eYU8CwkEAhEs&#10;AuH1YtoQY9lsHt12XViMp7IZRVXKcFWR1ZOBjFh3YKmqxcqqrC5zxe86R1fewGz9/xWtrQq9WMpu&#10;IybakaQbwlPYvmxjVqGCtbMSrATHvMju1WECy0Ou2vtIuCYMdRhDHwV9JpM10/7xR5enpt6cvUf3&#10;zWGOchyfSi+Jekur1ZJmjqbpeElYEu7T6UJBEFOZfGrcZToyFeY9wGbAr4YVrNaPeWGcZVEGzS0U&#10;FwsOJLV3c1erie+tRz6pGh9/0ox8qQpD74bxuFpxvvbvK+FSaC1sLcIYFtY5/wl/PeN6bQvlM5J4&#10;L44NSyz0eoHfSwjS+9Y5FjwVP6hKrDQ5ORlZb9IIP7jZ8rJ8KfYeeRoSCAQiWATC68VW6b4E5arb&#10;7m0VeoNIicVuzpS+XYSqlqpizWKxFwza0PvCZLIIii7Z2HKhl/hmL514tPXenS3MH1zceryOnSeL&#10;WKZuSdI92tRqSTiMF3YIYcq9d3wcxFHHY/bqnrvNWlKPvhcvDI3R6BTMotc0207++HBtbS3wn5rN&#10;frqvN3V9lRN/EiYw1HRz2AtWaEFIp9N0Oi1I2KBYy2Pbi83wRsImIfQKH9341nmLZdU5xbXyUnEm&#10;3e0m1tcT6wn8Orke6eYmJ69GIpHHRqWqVw0n8qiijfqHWiv8NTA69uL44psTqsdY+CGSSmJxqSQK&#10;afxX+D41pMsW61onroWgLRib+YvJSEQXWSyxMWk5FkuQESwCgUAEi0B4zTBORt1ArFFYMfA/+bHl&#10;ycnJRCL3F4XCfSGlqlisWOwl7YHXdlklm81nl7NKtoxFq7ysYNMql7NYGpaXl4szV6/81e/tCtPN&#10;BFYeRWG9McRx94SdRxocITQ/9TdoPjgOnvj+SpqrM1adiVqudX7iHCfcjwt0ZT+cLQ9DEg7Nu/7F&#10;i37joySEXZkm9OuaTrxUgUXMkPrQ0HVdMwN+Mj3M9WjhpupanmUNio72MFQrfBtQD4tDG3TCYhX8&#10;h7KoXHy7VEisdxM/XF93rl79Jnar7nqi273qaB9XqobRdHSnClU0mMDCvwT/jmTy04v2xX8bZVxm&#10;Ip/Z5YpL+E9aKq30ekGPokw9XbY6+I9wkTpQsMEuF67qqyVW3kbLxeVb3/s78iwkEAhEsAiE14tp&#10;OpPZRrJ6W74tQ/lKLEy+TGBy+O1qN0HdL7IMYtU82x7cRsjFVqXEQKiUcjabLWOtCrOc5Jux5ZtY&#10;zWJlcfI761egnvW7BWs4WcwoN9l6PctJUupUhD6bbX4aCHwQPAmeHPs0LYw9jzJeG9qE7PsZjhfu&#10;CWk9jFcIe3vGw6TWWLXXzBrWnGTyYXXfOKzptgnFqTCHQa9pFc3QbVoYUpO5nlBm4ESkMqOHI+4Q&#10;hKUZjxrGn93OqCy2x/yEyiJXuVmeWcSKGYkkrl511hPr65C7nsslnjndyvxfG1rkE6oJewsPRwP3&#10;kGWqrdlv2f822mbP5fOZFCdx8ZJQikOY1/GQsp3VXoZhVLcdFgEVWVn+DrUibUMvtjyTuEoKWAQC&#10;gQgWgfCasbWQRawsf0NGMlJi3+01I0kdG4OZSHxvfT3xvYRp3s+G0+9tb4DQwBsMZDkLOwq3Zchw&#10;woKFjWF7extlyzFMuYxV6+3FW0e/u194py+UlduI3atLN1Kp1KlEBzwfvAh4mg+e4Gsrl2maTjEd&#10;bwApDecRq2REWqQ3eNts6HptlLGwH27OqUEdCbJDW/thNlU4XxU2/0CkWjXteDGXm8wV0nHLcy1U&#10;FGqtV0numpHsr/1ZHrmslVfOqSzrqgiSqQq5RATKVlg1v4dds7BYKBXjJfF+r7eTy0V+WAlraDDF&#10;ZYzCuT69uPbpn0Utay6TmUsVb0gS/ma6h/+MYY/yV81nadgINHAH+FH+xiX5nZluHD+GMrpZXl4k&#10;ZwgJBAIRLALhdUPLIHRbvQ1dwkvlv3CMMy35zzDN9DJBOYm+SWdQRpFV1jtpW1ZbRQNVVlV1MEDq&#10;AMGyYvCv7XB8K3szGyvj1+XlYmHxynt3pn/zkmj8pUSpnLFcdm9CkqRTRbom0PzODr1B82mQLJre&#10;4QvCfVT3vGjdszosyqbKpUIAQaS+bZqmDmnqYdICjFLpNR2uzmvDvmlHjMNDWGOjhV28WlJbpQs9&#10;qleYLE0w1t9ne/0k+Bn+UmskWhfQtuqymXOItVyLmcDKuAyGtX41HMTKFQpiGeUVOSw/5ZXizOQP&#10;98MI+FY4xQWj7lrjrbW12ajFoDksWBIsIbxXCII0z/cCn3Icyvk+ywysgcoq2VhMRjNdAcQUxZbL&#10;yi0iWAQCgQgWgfB6MX1fRUhmXYWVs8XCJ6FeQXVIq1U0bc0ZdhMUlVgYxTiwDByEc9XBiTqw3BMI&#10;eseAdoTqEQaUKjfL5SwUs5bLN8tv5yLOrz9sOL21P30lfS+GWNYby0pfT2WkDX5jg6b5DVrgd/Al&#10;T29s8HSpkKl7TL3OYMdi8hfKxaHdB8Pq9U2zAYWshzXYbVPV9VqlAmsEDXMnTfXS3bM5+EPN+AxK&#10;XHZ6Md1PLxak8+ddr0yZjWQt/A54PZzX/zvE3mbZc3+az1vshAf7DZXlW5OT3Ygzue4kBCmrqEiF&#10;PxCG5Fm0PPk/fnY4WgodHiSEm1mzV//Nm3secy41hwUrhQWrlB5iT8xBqHzfyVFDUVWttuuirAI9&#10;wtyKZLHwsMaUW6RFSCAQiGARCK8XRxmsRbKqnijfnkw4oFdJXYOaD5asR4ea8/Jll+qmi7KSySgZ&#10;1lUnPNXFooA1y/VU1m2DZcEYPORmuQNVZqFvGLsZU24ul8MRrZnmnTfujEpWv9Cr6TuR9ciwcC9r&#10;IbZuSanUaaoQBFirsFNtCPQOD1eF+A4fX1xgYRVhO1q3znvZbJHyLz/x/RfHfihY0CxsVsIsKrMx&#10;UiatYppUms45zWpFh0H4lm76QVooFGhBLM0x5z2vaN5N1n6e4m4Yf01lxjODBeFcPn8OsZ41YaEJ&#10;9XSmkOs6Zm6xWJQUNQy3h4cKG6F1SZk0DPzgwHh868zktIZ9fPHNKNNmx0GwJGmBE9K5dIEPghw2&#10;rO6QetZLneBHypWxXl2KLRe/iwYq2paxb5EULAKBQASLQHjNClg9VoGpI1leTFDOI6wnj/Sz0SWw&#10;LE3vOw5FDVeKilIul7dVZsJSWXVg4Z/BeuXi638/UCGEFCIeVBUbFsJfCcfgs9tK9uZyDL+UF7uJ&#10;5ic/D86ann4cudp1cgUhLlnoXCdTTp2elkCqsF3hlyk4RUhP0QWBDwSBmxiLRj2mw7gWY6Hsfd8P&#10;gieXVwJsWKFjmU91DGRowUnCpJ7EhqiblE8Nc5NDvZ+m+Z34vbjIlYS4KF7ITFjMQDBt7dVWw1Cw&#10;/HN5yVtaGZ/Luyx7fmLCYi1LKc7k1ptmWkLYrthzLAahPPYr/AioxYpWG8VFtKBBCJFYZmON/3LU&#10;YjyUkbgbNySJo4e9ND/ED6e/06OonGkKyoD9exV7KFYsKANisZVlLKNkESGBQCCCRSC8Xrwnuq6b&#10;YVV5GftVuD+mpj1MPkzC+9rDGoQe9LsURaWLsfLNclZR1duyjMUAZsFd1Wpjt/IGLjvAtiWzUJ9x&#10;ZRjlhpmsMI6gHFtehp+Mxcri4tZZFau67lylzIIgiGU2z3qphdO5DEfvhIK1QYNgQacw2NnY2Llf&#10;kOp70b2OF2WsE+a8y+Bv9O2Ax/h9WKsDmqWbT8NiVrLR0HUIZgCSZi83WSgI3KwYvyZyqZQkCvG5&#10;c+cnolZpp3EYHjI8S4XHgoV2WWsin8koyJ3wzk9gwVKXi7dyuaAMRsWCWIVNUAx2LVnC3hQmQRiH&#10;xmjMHQvWR9cvdDyGURVshRzs7jke5nLPDOOrZuD7fSo37BVdy1O/MWgP4DimCrNriiwr0h3yPCQQ&#10;CESwCITXCiPL3sY6lC+nHaoPvcFHSQ2/C6tYtYqW1JM29cx0cpRQLsNwFdRe1AEWKcu11IGHXQq6&#10;hWGP0FX/PrzKwoJoNhzLCkeMQK7KSkyWlycLH8PU+3Ql8bWImRbipYU8iybqWVgkk5EE6A/y/A49&#10;JWzQG1M0ZoMu0CLDMFGmbXmM5Vksw2ays3xw8SIWLN+EXNKLtn83HMuy8UeNsKgVrgYE8xrmAh7f&#10;GH/Mc6dYsOh45tyEZVmpjbe0Xy5h/fXlf5FH5/FvsfLZDPoWZGJZ59XYslCgi6wFgoXYCRadw56V&#10;ZycQaynFdP8h1qpD4zDUNOinNmrJ61/2otG2Vy6URE6SxDjd6+mGoRu6mbR9KpcYpjm3jR+8gaey&#10;bfcbKky/IfVSjjwNCQQCESwC4bVims6r6jewP4jmM9sEr6rVRnYVJh/UalAJMqlEItHDhhWDoKti&#10;sbzMSUjNy9mbMB3vDjoWRL0j12Utl1XhEoNgNMsduDJSsuWbilKOwTh37OP9renHiURTPxbiHJdi&#10;kTX2A5Qqp1LjmdOlNM+Hpwc38OvGBr0yRfOFyZWsx3gMfsVKBwWizFfev8DRxyvHfuA/8Y+P/WPf&#10;fxH4x/bqqu+vmra5aoNjmSacNLQpOHIYPAmmvowFq0DvnjvveedP6RdhDulIrw6Nv7a/sm0p8fhU&#10;/F5qN3WayVj4d1kou1gQT/MudAehdDUxwbIuFi18qRQLtv7zEtjo0Uoa9tQ4vpsdtkhjd+Q4Toyn&#10;bfzlGn48H2EDzHW7CWe3bQ1U/KC4cFpAhr05cqxLDhESCAQiWATCa8WWpN7GIsSqM6bpQOg59qvk&#10;Q310jBA+aGDrMnu59YSTWFx+u5DITeZyhVu5dKkoSlKxKO1KUlZBg3DSHYpYg4GnegNLZWVXxY41&#10;YKEZllVYBFNZN28Wb5YLV3PfSziOcE/kpJRqMWj3NJU6nTvNZrJLAb8DfgVHCK/T+KKQnkyvCLfr&#10;0Sg4lhVl2tFO5sJcanx8IU4f+0+e+AF/3HtyvLKBLQqb1PFxAFdgoaFvU7bfX8Vy9eL4yZMXF4/5&#10;a1KBllj2vMfs7gyTWuUXM1jztRSb/Q9a699gozR78VQqi+81vudlLoPVyp3AXhUCA1j4ustml6mk&#10;/nB0jNBohTmjmqEL0vm6x0SRWNihafBHTjBhRuthK3nX9imfilCO6HoqGuDbYE48VYYIMWWGLCIk&#10;EAhEsAiE14s7rKrCokFlsu+bYdFK02vhCBOUr/DHekNL+unJRNfppdOTk+uJyclcejKXGA5XKVpI&#10;w+G8wn1R2kWDwTb0u/4/9t7vt3E7TfdUUWWLrmo2LJphQU2JFAmRbROWfGzBF8MBg4ksYCaDLid7&#10;UluzCIIO4B70DJAgCBYFA2fqpnPRO9tHNtueLjRxYME0PAVoRAuiWgZNCVEsNTthJtPjkooHrmTT&#10;8AALzG7jNLb3wlicvZz9vqQqPfsX5Ae+j2Vb1g9SdhTUB+/7vM+L1EdcBdTmeaVKVMqaQDmLoqjt&#10;nFrNv7daXlBSYtRFKwuV2bzM08Li9WLuGmpY/ktxQgPg1Zy0p/hBsP6z3gEUsBBhpQc30zcRYC3O&#10;CEJuUSazL32UhUBS9LHuX1ysw/bCj6Bk9dFwHX101ocXvu+/lPWH30bQNSRJZZmieo4j7AfGKUS9&#10;RwlWMAu4wvKWkWm9CLOFHaFSLVAOxVLbFKDVbM/xqJivItCaZamSDFx1FjcZgUPRtX/+XBL+HqHg&#10;IKcoPHmXnlvJcfJV5II3jNZ5uwMlLFeinErJ63tPek4PQSk1rxU/xG9DLCwsDFhYWN8sWc4D9kHl&#10;weTV8Ziw47V6DbORQciAvtSjTCzTGJKKknJ5if8h4ZqmbbefEgFDBK4rMveYDWIDwZdSXKjC1uL5&#10;/OpupULBKKFXKbFeyXviIezqVZwJ7IrWShPEFKsLRUmXdU5Vr51ZVRGD7BvC9fXiNeIsGpqEZBYI&#10;6y69p0siYfP55Em6x/bSN6GOdfOEXcwtzizmcrkZdVmey2ZfR09Z87PQKlwj/eFHa8P1z38fFbE6&#10;Q9hn+PnQv+igK9/2/SzJpdm0M8tyjGF0z4CuuoeWYR5aof/YsuC3bmSsF6+TVQG6nQio0Fdndhau&#10;36Cedwq9WeoF8f14k2Em04iqfV0j01HIwkm6f9DTUwo6kyTRtE6L57FBC9IvbOIq4ZKIRCcPJv20&#10;5/QmEG4xn8ANQiwsLAxYWFjfLH1rn/Vg+k/j3aH9vGoVIQOwRtQnbLQytj8HNSdFNOuHU2+4YdqM&#10;KKZSjOsmQoZB10QmVXw3pZTV3bz2zjt5oUBBvrvXd8DVDc3Dfm/Qm/T7m5PSfEmTkVSVW/y7dEUX&#10;7W7njbeF/GL1WlDJHRJc6SQ5N0fL0j5PrFBpACuoX92EsNFB+sbi4rXKLedyy+qyLg1939/h0RPW&#10;1rJrc1m/c5H1fcRU/sXwI/TVH66jR6x3Ov7cXEiQUuGGM+v08pwU5bhDfQn9LnXj8WOoRcWNUSP7&#10;N4KqsRWHRXAFNasCpXleQSg8bxKyvbLVrUcpDeiv04LIMMv6vKgwuZvpdNJbUHaCnZ0sadu8ZNvx&#10;IbvGmem6I2YkUpMo3wLW5rAaladexXyFhYWFAQsL65ultwLKgfbdfFl0w2m4AUSMQkhDphFtQkag&#10;1bI7a5IiFXk+aEd+o9O4JNMmRgzhIm2IqatxyISpcDQSQ6msqmW1XL7enc9XtckE8ZUDU4c9dOk5&#10;/XTP2awUclxZXc4VEDRt6Z+g0/0jfT1zvSgI1xyCq50LP3v37hytSxKpaEmgqlvoeQBYg/Ss8/Zi&#10;jtNl7nauTJME5COMLwKSpMl9MivRcyQpkVkfzPIBLFq++Bzx1cVweHGXDK22JBL7eYftUddaGOVX&#10;GaeW9Wvr8PBx7FbvRu2+s7uCJlQp1oEBQopitdwKze0tQ4YDQJbH9stL0RbD+M9kQCh8Rn9XIbhb&#10;J4ODUlEhaZomE5axxvE2AaupYWvPkLAJ9PdS+5VJiXL6HsXCzsMXcIMQCwsLAxYW1jeqevWWWXag&#10;++VNqgofjkzDNCH/ajpAGKFGBgCi1ekEJGIdX5JCM16rHENY3EF07SsmJBIItDpuZxyO3VAMFRn8&#10;79VVCEHP5ykWwYTnQex7D8FSL00Jwoz6xuKtk5snSWpkdBuZzOd/MgM9QuFafYPOvuR/5N+VaSkQ&#10;OWpwcjPtpG8ObqYH6TRbQA/JSQifaE6W6WCcsaaLamwIabDtTuDP6WSWz6JL4BMXO4itEF+tD0PX&#10;PLREBUEO591yblTfll6GPYWfoFutx1+43SHb6sWMYdEFbZlybs2yCIKomTI5NFt2ayjdFoTIjPVE&#10;a3QPoUfYMhvdMyhgEWRRUWAPT+/m5K8V6c6eqrum0eHKMtm24M9oGR27xYhMW/JKEBXmeKVKaTtf&#10;KuMCFhYWFgYsLKxvVPmKdtJOhWI9qrcqiiFhGs835MSIFUdhmQ3ELraPeIXnSVIJz6NbAb+ia8ah&#10;Ydqu+5u2adtQALOHxJi4stuhIkk6oiy5rFbz2xS7TVFsqZf+rZNGnOQUhIKQF24m04OTmv7Yapit&#10;f/z2HWEGpglzwtvCGyR5Nzsn6RL/M23Qe9I7udlDcJU8YQu7i9TMshIEJJkNbQNyr8zG82FAI8oO&#10;NaJodfSi7EDhRV9kYKgw2gptGOckf8VcyAUnzQpC+TE8ro5+ged0VY+e3PpppvHiWmH3Z4uzs4gJ&#10;tZ9Je/5w2IETZTqkvAjedIo8jQtYsNEQeqbr+6TC0xx6SvrmC+8qe0B/imhm7uryPjEtdhlntigy&#10;V1kEtB47mXheRZvfLv0IvxGxsLAwYGFhfYP03X2qD5YiD/1rvxASgdswz8HebpxmMqdR9cqAtAZE&#10;XB0ArDUFem/7ZFjvxsnl9ecLddA1MCTFG3ZgUY37FOFWmEoxIq8UdVmG1pqmbec1r+/dSjsnA4Q3&#10;wmKePRmkT5KXxBI6z4ud4R8J1zOLi/lrdN/bkr+TzUqSJFP99KDnwADhoKfl0V35nLzPZ/0wNI2z&#10;jN3KIMRqTOPY0dlPo/HHeIOzZYrMSGQ+rrdtE+7+NfoSSAFD0GxvFp1fPQTA6tajOcLHlvU+HADd&#10;kLGN1uvLs1WFhj9N6b0PrbENzv6MAX8ZM6AL6XT1DPxbRmxf73Yza4rEB+QyOupiwXthQeKQ9iSl&#10;bZkXdhCYRtR8RA83GSZxITiIrnq9ElUqaVqJwe9ELCwsDFhYWN8UfestnnL6FMUigulN5kXXJWzD&#10;Nk/PG9AbNOrTdc8tyDJoDcf2EHiHl+ZofQfhVBRuEMMVcMa5YbTjopdhIl4xTrtdo20O+ZBwR0xK&#10;0lWIgNd2q6pWSjtPBieOUCgIeS/tpNMnWzl0gBdb9k/9+zOCgOhqZvF6UdjzX/L9Oblc2XT6N/se&#10;2ztJU9eyROc4MhBTIpHJRJBnZ1qfAAsCICHsmxaKTCMuGSGacZl7v/rOYb3dMm2f57M8WZQkBRGS&#10;k5uZqbovd41TIwKsqQPLgJlC9NRGZ+XvNJmLkhoe/vel578rHNPOnLVobidOeIAeo3FmNPy9d0OF&#10;lLUCIizhAbUg0Zy8rEtkCBOK9rkRryw8M379OAjsdbU/iQJYI81/B78ZsbCwMGBhYX1T+Moos5C2&#10;7jmQgVWS7PGYGNehYNXIvBiFjcaNwsiD1QgIOwhJifRJSdYTVlTBisfvjDjEPGOOTUQSZt0eux27&#10;M7bbtuuOCTvxX0YJV9yBhYB6eblcXq2yjpeGDqEgsJB5fnCsnSMGaXWGn2fJNyCmAV1mrgUu2PEv&#10;5hafbHrUJJ3u9Q7SlMxLtMQHYdYPzagcBC/DmrYzzXBMhG67Pm1qds/ODDvhjgiX+aH78QheOy3L&#10;MqfTKwh7ZDY9uytQGrME84Mm0M/SrwGXDuPfCrLdO1y5XBXyrKct/OqxZU2LdlFeO3r80vtGtMmw&#10;C6/grJHxldH7CVkQ8ogcC4UqLUnoZJxMK27EVoZp1g0L9hZa9oWoyJpXgSU5GiwTWsUWLCwsLAxY&#10;WFjfFL56KkTlK0gBFSqbZdcmCAJxC/T3YFNOox5Z2TNQv8pkwOpEkqQyJBE4iO9H8eXdacUnsoVn&#10;Mpm2abZsWGFoZkzThEh423Zt22ZGjAvRWSMRQdbK6rWX9tgHgrCYY51072bz5ImIjpJp2X/+Ufaj&#10;7G3hehEC3ReFKg8VrBsnsDzaGaT7Pa28L67tiGEgEmZ0fliyDAGh6OkNqxGQPC8i+eIY8d0YEZ47&#10;SiQS7sa9n2yMRFLaW9mTaLmMPnVaUdO3HGGR2lXQsw8No/uFwR39KodwZHTlsXUhraq73oP8X3/H&#10;+qJcZ3VjpDyLUkajvl9UNLPOjMe2QBWEmUWEWKqu64iv1LJE8q4RPddsowe2DKtuE0qxrFJaidrW&#10;NG27VHoHAxYWFhYGLCysbwRd/dtfSdGewAcetMAq2rxo2uOQuHCNUzNqEBqN80YGwVZEW+hir3ck&#10;BAvDu/sSXX9sRd4lA1xIZ5FtqdtoxMOHlmXaloE4bYyQCl06NiEybvs77Y/dQLx3j4DiTTrNsjMz&#10;QsFJp52DZolG52mYmVPbz740JL8PSQ3X6KNK+i+Rt2fTUbqDk6ZkWVf84GInCO043zNyssMFRviM&#10;TjgmRISIIREOgyDwQ0RY7bpRf7rxfyV+wog8wkNpbo/mdFkuSvuq47AIhrbLH1r1+nThc0RZ3cP4&#10;etuI7Frv5Slqkl9IAHZFDi/r8A+oFT/FmNa1zi1r7gar7Qr5wkx1RUcYJ5flPZrMBuEnhnFeh7U6&#10;ELJVF/ngB8oqhY4cbcKmvHmc0oCFhYUBCwvrGwFY70uViuNUKl7lCUt5WjHl2mN3TISIc4zG6XMz&#10;VesUYCveTdhZI0nl975ErzAfxgxyNjV4G+Zp/Pg4s9NsQ3hBxm6B2bxtjkVmZP7KbLsj0U247sgl&#10;lDJbeVuYKZycbKYHyaNq/QN0iE9g+DCb3bmYuxYQYs1cz1SV7N07bN9xIF70Vl+FjTw8Aid7WjSL&#10;PO1fLFnOwAs9zdRt0zg37cS5bdbrpnF4+MGh+w9/kWBEkedJCYRAi6QlNd2bRYh1Q9uwAMPi+cO4&#10;Khb5qsC0b3xvKJXzDxCA/vXHgFeH3SiX1OjGkVbxnmhjWtCCmxp/dMth89sUtVtENCjTNFcu0nRW&#10;FMUxemDdbFm/hhcrvqs8LC5TpcqkImh58GD9BX5HYmFhYcDCwvoG8NVbkkNpDkQxeZ73RHuYUgi7&#10;Y9tjE1KdYFVMVMTKfJGDhbjg4q4k+j5JL+tAGzFlnBkZCyboulHRK87SPDe6/wrk8T0D0ZVpPyUQ&#10;YCXa5mliFLpt1w3F0dgNOEEQZgeDdPqkmW/DouSWbbY6diebfeli7g0hcrrL5N07Myce6/TQx6Ck&#10;p8JA/H0ALxGM5Zb1eLoE0IirbFMozMArM81oy2DkrTLaG4l/QCfnRUXhCdMmbDsr7Qu3nNlZtkBR&#10;C7+qt2NiO4v7hOiXMz+JScrKIMCiHrCvpV6Ohg0/6D6nuthJDwsG42nFiLIy/7h8C0YGKFbTZU4u&#10;y1DCkmmS9EPCeD+OIkVHsVqBrz8s5vrOpKLlq9prJVzBwsLCwoCFhfX1p6t/+5Yhaywb57d76U2t&#10;uHFPHLlDu/M0Y2YQ6kS5To26cRq7sGJy8UmJD7I0Jytt4zCe0etGj+rGuwrBhIQu3cPuYWRqiqKx&#10;XLudCBkCIVbCfUoQ90YBI26gmyVOnUmn+87JMUVEFaCWnWmN7dZH2R0EcXdy1zM5OnuXzsEywF5v&#10;9mavVOR5Mdxh4jbk2TRyPQKcqfe80aobmWglYBxLlTHrZtT8a/+ESSQSV2I4SphmqzVctwlSRr/8&#10;LegRFualQ2u6+OeLLC3DhHIVupbZX81TXmE18d0IKa3uWeR0hxPW6/VpxS7KgofcVdv/M4eKGq9a&#10;UZb3oIjFlWV9h5cI2zyPhxyjjuL/uZ4SA7lfKVHaPJL2Gq5gYWFhYcDCwvq6F6++m9DLURa5V3ng&#10;eJMHZYVhRrY9JlwbvO2ZRuZ0uvolThONAStzN+v7Pq3KEu/W69Y0DeF5BhY86BBCs9qf1M3EyCVE&#10;UUyJDLPhmm3iakRsbIxGrsuITCDyIhGSEscV0mknfdyXoAUZVZtMu9N5cZhdQ6d5iSR3/Nfn6LdP&#10;ep7j9XoDrQj2Kl6EjTNGnCp6Nn0JGSMyYWWM1nkXXgYiK8PMwNQe0F/dODwdbXyMYCuBYK9l27+0&#10;O+t2VqZ6tzy2oAna6urocWRUt+I5wWmJyoJq1Zm/Xy6wHiUzMGIYNRFjwILX247mGKGdCMGmmfHF&#10;zjp9w4vi6qlyUaH1PfC5ow+SVwK73Y6J0DJalrWUCRllGzKwChoGLCwsLAxYWFjfAL31oVvWNC0P&#10;6aKVSW9SWWB+OHLbCLDGkZUqwqrzRiMT54uamcwpQpVMd0jyYcBzqsSL4di2I/t7lDNq2mM3Ydqu&#10;Ybq8yIgiAXTFiASTSqHvG21ENm1RIcB8xaREBaLZeWmPy7Hpnndzq2yeNRpmx4bWnYH4J+OvZbMA&#10;WSRJczO3NntpBFh9rRgQISESbSM24E9bg6dxVgS0NDNRWzPyhKFfw+xaZ+uwodA4NQ+Nwy6Uuurt&#10;ttlG5wFvmK8IDuux2wUqL+vi49jS1Z06ymITFqBWS5ZUCvFStTiCatmZdRaXzKIDRxUsYzpwaIGB&#10;DEK8qBtUQVhVRF6RZHmFlhSa1nnC5kdu/flJ6saSTdyTKY2qVEr56nx1fv6/4/clFhYWBiwsrK91&#10;AetDqTxffXV1NU8VKIqqaAvBD4mEO7bHttkwzcjebsYYg8CnkYlWP0NZ6C6t0BLJyQpJEMFwGJJk&#10;6Lofm/X2KGQCBfpvrihuMAzBoPsZd5QwCfiRYcKrFJ9SonqWUtQfFmW9XC5zXKHf6zknGmFkWi1Y&#10;Ibj+e394bnQufFggmF1bu793986twazjeE5ak3lRDELGNKZLqCMvE2KVFhjH7CDotEzjudu8Mb3S&#10;Cc1pDKp1eAhtwPphHTJUzYZlkrLgIcASbrC78sOi+RhGBBErRUW754ENiLA6nM5pHosAS7TqjTMj&#10;Bq/nJwLWOov8WGeI6jo+nbtRKOwKhWq5+CPih+IOLdOKhPhKliSFTxBta+rNN7oIsBIyVZr8pcYi&#10;1tXmX30ZvzGxsLAwYGFhfZ356vFCtVKZX10tl1ffqaJ/3BdSYipMPO0Qtmka0wJW1CDMNEzzuXO8&#10;Ya9nZWmfk+UVWQ9sgoeajPRuajS6Gt1LMMyIUBTxnisyIz7FuGJKSYliiucVRVdEvqijj6KEPpXU&#10;D34gq7D7ufpG1Un3nJtPJMRwn3RetDvrQ//1bJixd7KkHxWw3rjNFdK9HixE1mSFD4NQdA2r0Wpk&#10;EPn866FhDn2SlDgEMDoAjE+ERDthmMYXgesRF3an833/+gFg1jlA1KlhDaVdFixYNygqX93N8y8T&#10;RBSg0DXi3Ic4qcEg/BWZozyKKqcUawkecNbtRgT33ORufBHZ0BqS128LArWYz+tSikdgKfKStC/p&#10;6AXSkqyM3ESctnX4+Mz90Li6JyO6rUDMqLatvYpzsLCwsDBgYWF9jfHqu/eKq9VSSZt/9WFRrc5r&#10;qymCEN2RaWSG0Shd12iA/+q8gfCqFQMWus8e+llaliQO4YwsEQwiJXFfllM/QgiFrkrFVJgqvptC&#10;P0nAOoqs60qxvFqWFIlWd6vzeVUoaatldVEtP1S3q7qscmrhptO7tVUNzdaLMD047Kz7WTC4o68+&#10;7/trf8Qt3rrZTz/pOZOKLAZEyIRiO7JcoZfDk2Ai5zgOfOToQ5clWhEDUQyv6sYUq6wo3B36ckBa&#10;h/VDyzgE5/0p+n18SXVYh6XYWbbwHuXkXVIJIUEhdl/9Oja8L31ADy2CYyuauoJ+UxshVnRYYNAv&#10;LGjgBDOjm+3X2cKM8MeaqqO/QAraoz5PF4s6/MlIWnHttgXLppES//BfD9uJ8iRf8SolitqeL736&#10;Fn5vYmFhYcDCwvq66q0EoyxUq/PoopZXq1VZCp7atmFlMo1My4w2vlhGxjw1jdOM0Rr7w6Ft2uNh&#10;6GdJWaXn5GXEMTQppoqIpfSyToqSDk4jBDgL8sKqrD9c2M3nBS2vVdXraqVUpcsC1RscfXp0Uqsd&#10;1Q4ODi49dlKhSlRVve38XY9NXy6MzQ60CO1WZ33H3wG84n0+61/M/cfbt256Trp3y5nMp4ggDAOC&#10;IUwrM8zqb8h7si7JCzR6NVJRirBOIpUfXRHMlQv+MQQ/GXBGdSE01TitZxBqgRMLAhhsdxwOwyzH&#10;st6sU6BYdrvAOrmL4d54yepOY+njhHqC5EjCVh2HKpeX1aogW0tGIxP72qF21TC7Z0Bb6ErkAyNZ&#10;jypoMq3s8wqP+CrkSQSaUL6iSUUiGXOasjUmvvP4fdctT6hJCQCrmn/1XQxYWFhYGLCwsL625avU&#10;u4qir86vlh+Wy3JRUWy7Yw8BsMyWmYkyOyGVvQHBomZnPRwOh0FwIUIwJ7kir3CqWl6RdVIRRUmS&#10;0RFWZFV9b1UtvzOvaa+VfjHRNG1wfNS/3Eqf9E+aW82T9ODnx81YBwe15tGjo+PmUfNg67K6nEv3&#10;PPagUiQaHfQqWhnD/DyL8Opz3s/uZNf8uTt3/hg9wul53mRVYcIhQfCBSGRJEjHenkRLCinLkkSv&#10;KFIRVjcjxgIvOeG2p+3BduM80zC69fr0Z6N7+Ngy62Z7HCIRvFzNs7MOJWhRIcuTPwh2rCWkyGdl&#10;mLax1FIXq9eFAnurp61WBfTIkgzxEGeNyP0Vb2CMA8JOEW8dWsaa4FECelE6ejnMyB2JO/C6ijJd&#10;lklSSon1ODHLOqyblrEh8tVJCQFWidLKygYGLCwsLAxYWFhfT7x66/8pFpXiw4VyubwAPT5FHNmd&#10;4XjdhFSD/7tl/mFtspFpdYghgfAqOyftk2QWBvqW1dtqjoPtxZLEK+VqWdcltfKk1x8M3mw+ezY4&#10;6fdPTgYHzZNBv9+/PBgMTpoHtdqbyaNmstY8AMZK1ragjNVsHl2qbxTSs7e8gboTdsxPftmB/dI/&#10;heag76+tZdH5VrjFW72eAxkNpaIITCTyDCFx8h7CF4m/K9P0gh6lsutFSdlXaHS9SKcg6Cpzeg7D&#10;jfU2+gom9O5hFCNxaNbrCSIkAK+IIS/tqwU2zRYEapatCGxF3bcDdLjAtqEJaXbM99feLlyrBcdx&#10;BuXyH1MFTZvP04R5ZllLUOBaypCwEAj8aVDEsg6toZTfZvNykZbQX0aEoUmRRDyryzpXlhR+R4yG&#10;FBGJPX5/ydgYMSH/HlUpVShNW/3BX/wYv0GxsLAwYGFhff3g6ls/fvyuwheLxdXiQ/BNhSORTxEd&#10;gghtcCVFge3PF8AYnfEQXXhSoklSii4kffv7ixy3+B44iuQyp5Y5xGl57+TkpHb0qNZMNpNQojpB&#10;9FQDymo2D9DXy1oSXWlCezBZOzo6qtWacMvRlqZW2VuOd7NS9P0dSHCHjIXML/3sSz70B7P03Mqf&#10;sOkeEFZv8x2e2RGJsRiKkqwXZWlfyfIkvSKDd1yX6CJCq330K/H7kqSMIqO+cd6FbHlEVtYZIONh&#10;FOd+lUox99oJmxCjjTnlHDvrOKyQY1lWKLDRWsDtvPoexwM1/fked01pu7nCbDr9C5L/G0fL5/Oa&#10;kM/l9jp/+z0LIuz5TuR0N1vx4KErlXcpSkDwKv0MvZLAhalKHwHWclkq8ik/rENWxPlhFwBrLI4Y&#10;N9yvTCqwBfJV/R9wBQsLCwsDFhbW14qtvvXWd79brz/lmaD4bnGh+GpRkRSRERUpxZPj4U5gIkqo&#10;Z6ypM7wBMQj2MMgqJBkViCTovZHS8veXc9xyXqX3pRV5GWxXKqd5A4RVUXGq1jxqnkSdQMRYybhc&#10;dYRwCn02k4isEF09Oj46HvRqR8nkZxP1DZXtsbcGed73s34HgqlamUzL7kDEKLqJpP+kkAbASvcm&#10;8wofhHwY8ohVwHEV+a1osF/pUhHmB5FIMSBEXhRHrju26wYUlsy6aULuVTtKv2rb9ohhNhLWh08R&#10;XunwTG4XAOuW8P8usrMsNZv2WI9S6WB/mVLt71l3bsEqaMRcBfYGbRjLLEshxNouVJzZt0nr10b3&#10;rGVGIwGd1G/iUC6yKK9SeXWhSOsr6AQEMWrbLsGn9tWyUixLthktkYYq4eOlTCj+xBXlvFeiqApV&#10;Wl3YwFOEWFhYGLCwsL4+hSukw++0E27iqigp5WIqVSwXSUndV1bfeagQO1k/O7SiMTvYAAOFmAyU&#10;gH7pg2cckRUpRSuLJWmOW+bUZVXl0A8raq4s8pLKOgilEF4hnkom46u1GsAWsBU0AgGskgisahFh&#10;wbfm4ChZO75UuVzec2bTg7Lor/no0snYHYRXZuaXn0ObkJy7PZt2+v2B09v8xUN+OCQCUURYROu6&#10;otCyTOs/A+cV2NvBTQ4RWQQRMiOXGREQGTEmCJe5GhGuOxKZxNORm7ATifbh4ftW21doRdIV9FRJ&#10;pWad2R4rLF6j7w4CKsdhF9VyLr0ZfpC94SC8Yh02X5WHYLMK7mgap+ajPYMUfb70PaMFK3KMzE4K&#10;cdNvQrEoK/uqln9P31ekn62s6LxLuImEHUCw6g+qFXVoGYfWYyseI7RMkRmlNE3zSkKpMr9axjmj&#10;WFhYGLCwsL4mdPVvb73sigzzI1FJ8UV5N89RpfmF8nxV5arSe/mqLvHBGpklovILxDGcWYb1PesM&#10;sQ7BSyRJ34EeHP1cnKreVjlJWoH+oC4XJXZweRTXrpKIn9DHAH5A14GsjgCkopuPjtHl+Ch+CFBW&#10;7T9UOPV2wUGAdVMl90kEedmOYbYynY5ptzqkv3Mx9yezf9dL99PQIKwqBBEEvkTLZRq87ZIkAfHF&#10;hSue53cYRFNju50JmHb9qeu6kHMKofHEyLUhoSsBdGXWP+xaH7aHOxKpkwqCIIUXFYSIN2ZvedSy&#10;WnDSFWrmukAVHlC9EiWrFFXQWC89oFTaNjK23TBepKvqoiBQlAaTgkOoRTValtUKCIRMoqQs6O/K&#10;6gM2vwB++6Isk+LoapRwGR6xqJzXfpEbxhEQQFiPHxvjn4zc8ra2PdG00vwqzhnFwsLCgIWF9VUH&#10;q2/91YeHL7/1YyKQq3mq4vX7zWeDZ82kQ11ubb2wfflsMPltf9DcLK0qfJaPAKubMRrR0hdr6XuG&#10;GfB+sJ+VOHmfpvehEYfwSpLuqOoyIpv9FbW8IEn5wuzWK1vTAcHIXoWQqolYCwxXYLYC6opahPAj&#10;AFayVqslm8lk7e+PNTV37Tgse9OjpTmSvJslfbvRMM1Op5V5MZv1P5r7H2dnvUG63097sigGQ4KX&#10;c4IgqA8RU+1DthYNeKWIYmjb55HH6gPj0GwbECRqEsyIgNoVAqzEaINhEu1220RYc2gYhCjyPk+S&#10;El3kRTGla443e6v327ya76mcdkMTKLaXHlRV1hPUPCXMUnK2k/llx261Wg0jQwsFxFceNAtzOS7x&#10;vSWrYWXCYGwiwCJTRV2X30P4hQDrXQVeooRehztieEVR87A/J5eJgtyjJdIvdwlGJB5Sea1Uymvz&#10;1QXsccfCwsKAhYX11eSqt95667svv/xdQpF3n1QqTvOz//bZ1qdbbzZPmgMEQa9cNqHeBNdrPz/6&#10;9KjWfOU1RfQv/CFEBxgIsc7gX/+MHQRBlgxIaY7mJEArPcpxQsTA5ThdkoplVdY54cngMkIrBFW1&#10;rVpyMGgCUh3EBSxgqqNHR//06AiKWMfHj4C/jo+gjYie8fODXC4npB3WOVHJuxK5Q94ls/5w3IEt&#10;043hWtZ//c5M2vHSvV5/4O0/FQNeUoVFYUbQqkVlP468IvlU6JrmB/HWwHh/oGF8B9qcpmE8RYAF&#10;iLUxurexkajXjXr9ECb/2q4biAHhk1JR2RFFRtJ6cRTEbC9Xlt+o3HIKgqORa7K877o8TdYts9Wy&#10;Pxp+PjSWrG6LzAksJWxT1PYud52TTOt9Yyz6Q9sMSVpekMsLqkbNI8BSitIeQlKRIUYjlxHfExBG&#10;aYKm/7OF/sZd2CH9GFhPKVNayaO01fnVFLZgYWFhYcDCwvqSC1T/f/24fW/0w9EP+dVSqeT1nz3r&#10;HyCc+bR5MhhsPnuh/2SbmvT6fRjqG8BA30nsOj9obm09q/6AJ3ni4sqEYE6zcQYhnOPAl7KR/Uqi&#10;78i0LEsQ4A5GdwhokMCSpZCc5hxcRpb2rSMEVs3a5WZ/C6YFwYS1FfUFj45//t+OP4X2INSzkkeD&#10;g0dHSWCw46N/odRcruBQlJPWd8i5uxACEfUJQ9toDXeyWZ9bvnGS/m3kcd9cTYk7NCcUZmYKBYEj&#10;yahHSCq8OD6fRlHFQe3WIZSHPgCH0/tLJvQHEWGN3BGTqJ8j5KrDxucPrXZ7GNh2CNZ9Xrz3K6JY&#10;FSiH9byex3pKJru338nYxtKSBZfH//Vvl5YMe73zbds0rCULwiyyuVkqJ1Asu3s7l89Jw6EYhuPO&#10;EIpiRb2s5ivzZQm2PMPyHlphXOLKTYhRW7GiaZpyZnUhJP7x0mOTF5kyGNwprbq6+uo/YMDCwsLC&#10;gIWF9WXS1Y8/Fn9UJFLV+dXV1QVJKFH9V7b+9E8/+09/+tkrW58hmNlqbjWf9T2vP+ltbr5QmfQG&#10;J5BIldwC/IHhvqPm88be5qrC80NCdMGB1bWsMztwJZJfoaPP+5HzCoECR0sr0grHybSO8KooKTI1&#10;6A8G0PSDY26BdR3RG/o8mMIVTAw+Oqodx/ar46PmQezHAvN78viZql7nbrAF6iarZLN3SQkR1l3S&#10;v+BfWvMhBstf42afpDd7Tj/dG/yinOJ1jssXqAJVlbPrWZIQed4P2sZz51hUwIoWM1vW4WH3Q8tC&#10;VERsjEb3EgkbMVbdMDKmeQoZCZbluiLvdng+tbMjMomP3UB5mEN85XksO5EhK6KFMOqsAWkVjW7s&#10;Rm+td+IC2Zlxhg5NXrMIDZ3C9a6Qz1UXc7JOKzyh6EUEWOXrilYWGZFPkVGPUCFc23VJiqVgoTNF&#10;5cWlx7CI57H12CauUlWIcS9pq9X5d7+L39pYWFgYsLCwvjS99SFfnte0kprf+tNnz571Bz3o/b3y&#10;DMHN5uWz/ubm5gCxD7BOpP7AGUBbDgFW7agZFZi2tqBRh35uvrl19Mq8rkgiMYadfWddwySIC1ol&#10;JVrmER1wMDuIMEGG9YMQL8qtSPKuxOtVarM5OIB6VXLqwKpBQkM0PwhEBSj1L59CX/DRwcERlLGS&#10;6DboTQ7ADT/IL+cWl1m2MPv3KgSzk3fvxoSF2CrrX/h+SHKOA3SVHnianhLJN3KLAkXNLNPBMMzy&#10;xEXHjjbTAF5FpvFulI5+GBW0YLLvsem6I3f0w1E7MUYPbRimWT814f62e8WkeBg6FMOQGSXuucR+&#10;laI87wHr9avDTsf+806nZSDMakB6KGyHNqbbByGC/QwR1lKbK7BpR9utCgVKQNxUnfxCW0DoCeOW&#10;q1UEWKJIiryC/owSx4dXpsvnBQp6hJRGVX+1hPjPQpRlX50rVWpSqVDz1fniX+ECFhYWFgYsLKwv&#10;r35lyM6zzcHl0WX/8nJQ2tUqvYmH/uUulSb9Qb8/2YQ+4OAgCkyI06mOkpChAOwTUVXyKDZIRahV&#10;a372ygvqisSHtonYpBX4AUnT3M/maI4nOdj2t7fCIdoClTlZVlV1Vd3fz21GYexwMAhliHuATXT0&#10;g6Of/+4RABU6xSP49uj4KPnpETrRo6NBf9MbDA6aR49qGpf7fu72LMWe/H1e8skswBWZvUsDYcUV&#10;LFIqpL1eH2JGq4ivVCFfKGkI7fz1wCd5wjzPWOBYj6tWCIEsI1OvR+WmLtwBYQyu+8Or0ch17bEJ&#10;itfl1Nvt9ogZMSJDhGHAXBHuvVAR5cqkxHoUdULtrHeGw6HdyhiZT8APBmW9LuK1M8uKHGpdCLFa&#10;WjLIHEXldtVloZDXqppWYVfLILlcLcurCymRl/hocQ/NFUXGdX+/SCEmrlAUpVXK778PM4SWORqN&#10;FHRjZaLNa/PYgYWFhYUBCwvrywSsp+pWBE/QjhsMbvadwWBSmUwm3iB2WDVj5zkspwHHU1y2gpzP&#10;ZPR1C0b94om/I7C8Hx1tDfJlSQnbptshduYk7k4UyCDzwV2JzNJ74L+iJZkrlzmd1suqWl72ojMd&#10;1OAUTTjJp8efHseHPI646vgoTmaIyAvuQow38CjH85KIuDapXC73/duLlbcrNypCbmUne3fu/l1y&#10;h5yjdyASK/iIz5ISO3BmB06vNygVSRVG96hd2icuLhB/hWCosqKyknF42K0bhwh7zHacLmVFq/4s&#10;I4Hg6oejDcYdE23TMI1TRFjn7dFv2ua9jRHCKwJ27zBuwpXKsqKWSlCKYivkxXC9g9Q6NRrmNHcV&#10;OM6sW2fAcmeQsxAtbLTJcj6nCtVqPq/tVsuSvKqiP5Fafa+sK7zI7/Ap0lc4WZcUJjEKryvb6Dd4&#10;UNLylZL9vvWh9bI1umJCXitpGqXNlzBgYWFhYcDCwvoy9eNAHvynz/pR++8kKiMdNA8gCyHZPDg6&#10;igPVk1uxz+ooqlr90xb6cvS8bpU8iutN8QUel9w6qpR/kCKIi3A9mNuTV+gVBFgSOV4PCZ7TJXQD&#10;La2UZXlPRgSxv5J/kmzWDg4GUTMQMVbt6BhR06OYp2owOoguUXI7YFd8Q+1yAJ6wira7S1VV9Xox&#10;l7v9fa+CSGsxf00jwqIlaBJKZLSGkITJRSfdcxBfOSclnRNYlqIWaTII+J2gY5sZI1qZDAuqoTt4&#10;GIWjHx5+OOUrREL10HUT7TCFPkembZum0W63EWuN3UTi3gazMSIAsUSCsNfpsiopOuKkvLDtyVlE&#10;WMMhWK6itUEZ9AVcXuZhVCCDZUJQLWsY1tKSqahllXsPcdVDXVahfKWXy8urC6lUShR5wmz5BPlQ&#10;UhRxwxXlAsVSnkdReaokW0a9Xf/NRsiM+XmPmkd8Vp3/HzBgYWFhYcDCwvoSK1jfCYrVd96jYETw&#10;oHkSz/FF2/4OBpfJL8zrURoCxFIlBwPoEEIBK2rpgbZqYIVKRtWto9pWc+uzZ6sPxSFBjAnY78dx&#10;Kyuckh2aAanv0Qi3JFqO7O1qtazQ+X60WRAMWLBfEFzrx797BIc9rk0xK/qO7vv0KLr9UW3rIL25&#10;2e87FVWSdJlT1cWcenuGrQgzuzOLM+rcSyQY3bMkOcd/tJad0+/T+jLrQf0q3etr5ZkC61ECR4pK&#10;MHTNjG1CHqoxXezz4bRi1T0E87hxZljdwyUjZCD36hBBkWtaJjG2EVxdIaZyXTvhMhsbrkuE4ZBY&#10;J3xe0ou68p+V5bwAE3303bXPP/fH8dEz5il0CaG1CEYs6wwBVwNGFqF5aL2/XpQYXkzB/p5Xy9zD&#10;srogoz9SUeGVQBTbljEmhjDtmBITV6JQ8noTjwKfu2ZbRoIZbVy5bZoCW1Zem19lMGBhYWFhwMLC&#10;+jL1v/yI17UoEuHy4GSwFVWtDi6hObg5uBw00QXRFbATFJcQSt2MYCsqZjWnvUEodUX9u+QWjBzW&#10;kltbl3lZCojAJ7k3VJqW7kiIdyADS96juWUu8mCVq2VSohDXJWuQJQqcdfxoC8gKmoKRuf1T9O3T&#10;6GoEWnFy+1Gz721uPtl0qFWZlPY4Tr0uVG9zMweVxevc4vVi/g2SfMmfm5uDRCz/o7vQopR2Pdbr&#10;eb2ew1ZVFkIOdJInpLBtGC2wt5+dda2z5x1BIzK3G1bcz+sa5916+9DIHH6IsAsySK02AbGjBOzN&#10;eQrR7hv3IMGhExJEwMOmHfS5L1WpB15vIEhZ/2I4NKPylf0i+swYZ2cRwkUTi1DEyrTMU8NoWOE+&#10;f09MKSleXyiXy8tVBFgkLxXhiKF4fnaWsYkLUuJTVyNGXNSoyaRCadvaXwqBcW5fjTZGH9tcZRJZ&#10;36uvJjBgYWFhYcDCwvpSa1gbP1jtP+sPTqBq1WxuPc9S32pGePVsEP1Qi9bVwOjeQRSvHlWvkkA7&#10;B9GQX3QXTP8hQoOO4r98NlnlIczpjhyHi8oR50AKFsIruKhqWZbzUDdDp01GkewHEUHVopT2o8iJ&#10;FRuwoIA13YwDXclBZftJ5YXSPKeQCs1x3N/cPEnPCosstXut5q4XrwWOfGnt7txdiGvgybn79H2J&#10;LkThn+keVZi5FgSqwEEww04bgVSmG9EOEBZMDFqZ6KsV8RXUm6yMW6/XPzDOzXrXaLSgm3juIraK&#10;9ua0E2070UZ4lSBse30Y8JKk8KmIsGSN9X7br9Ak+flw2IGjRs1BmEmcspwBUGd0Wi+20Hkahunv&#10;p1JKUS8WgT7LK+hPhQ4mFSVSEYnARE/4hBh3FJIXRwyzQmkUVaKobY0q8aZtEhujq4TJUeiWvL4w&#10;/+qH+I2NhYWFAQsL60vVW4ReeqXfHwymDcJmMkIkIJ/mJXjck7CtZgvi1JsxZ8VzftPqVTOuXEUF&#10;LDBmbYEbHj31s2fv6FlS0gGuZH1uTtrjEGStzKGf9nQZ4ZW+r04G/cHlQVQRA84CcosY6tNjgKy4&#10;Ufi8SAYhDXDgk8HE8yZPKpqeCgJJ3rt9I32SPjk5uSGtQIjUzOL3Z67lbJZ8fQ4AC9huD10Ej+1B&#10;Batw4wYrCLeqAR8SYL6CPNGlmHq+CG+Pje2G0ciYUMCq18262a6fG/Vu3Ea06rCe8L+MroinCTvh&#10;uu12wjQ+MVsdnuclnRdhU3RKlFShX6G8KgKsn9p2xwQrV+Rn70L6FZwA4dWZ2XnRgKysVivTIUIp&#10;qn4VEXyq5WjttCIpsH+aGPIdy/i1Me4MQz4lMgyj5EsaVWEniLNK+oiwE4kR8yt7t6Bp2/mfpcoL&#10;f4Xf11hYWBiwsLC+bMJ6WE2fJJtgc38lwqsaQqVmtLkGKOsoeRSHXh1FdwHmwAO+IB+499Oo6ISu&#10;bNW2thAmXR4c/YcXVnWSnpNkOQoXlRDn6DQkYHGyXJY5dfk9wdkcHFzWasnktH4F5q7psOARLMWJ&#10;q1fTW44jF/1l32PZ/mZptcjzKV6ic2zaOUFseCkEQ/q2ICwiCdd7r2ez0n1pTpqj92SZ21sRKGri&#10;9Ho9tvA3szdmHZrkO+3z8wYshLZ+HVncrTMwn8fJDMbhtN4EUeuNumlAj7ALcBVt0WkThHsVjtwr&#10;tw37c9rtet0wM60hmeKzisIzIROOCHGF29XyVEUnhkO7M7TNxrQBCSnx6FgtdL3VMW2EeGeZoR8O&#10;d2jybvaXH+l6ThDY7XKxGPEVKSHCEi+CsI4e33F3/BD93vcYcZHShALlUVq+NK8E4gbBjOo8VdLy&#10;mrZaTBG4Q4iFhYUBCwvrSyesx3V5O/3KJeSzH1xCA3A6ERhHXx1sRTv/BslPTwbN5FYN9gN+EbA+&#10;3cocs1AyviUZDRwef6Y9RHBA73ESuQ8x5Kq8p0MGlsRVVVrOO56XHkQBpZCqFbUJj+MO4aNp2QpM&#10;V/HV4/hsW680NyeTXumdVV0MU1DeyT1Jp/snIH0dEq/o718vXueFazr7+pwkzd0l91bu3NlbuZ+j&#10;BMrzHIf6s9k/ZtMar4whNcFsmZ121A6MCleGhUgpZijDRPeZENd+ap4aZt2s17uHhnEaJSoQDGHD&#10;DGG0ntAdteuH56bZsH2S3+F5RWRGiRFDiLIq5/PeCcU87di2jT4Rvf2627W6EFTaaJhZwmxB/Khx&#10;ZrzYGXY6F2/Q5PDbwfI167EeNY/wKsuTJA9bnpUgDEzoWXbC4ZBUmI0wVAtUAbbl5DVqviiKjOgm&#10;glxlUtrO58uvKt/Bb2osLCwMWFhYXwHE4hX1yVbz5OSVSzCvwxxhsrkFI4HJKK09Cm+f5rUDPX0K&#10;VaxpPMO04vS80BT3DQ9qNfS4SekX8zJXpvchy30PrO0S2KLKajmnOYMnAwRYEGPaTB4koyHCKUjF&#10;xavalKqi5mN03GTzcrM/mVTe0SVFvBIVcV+lBr2bJwcnB8nqhb8zbHQzPjezeH0NhEXu+IGfpWn6&#10;zn0EdyzFOt4g7bE3BIGVlSCuWGVMs74Ur3aOqksQH3pmnJomgQCsYcaUdYp+riP0ihbddNuua7sm&#10;NBAzpk3Yrpv4FXpWo2ETazs8dAcDYpRoh6Kiq9U8OxlMfmZ3OoBY47BtLU2LWCDTjL+fGWbn2xdD&#10;P/s6mc1mg+UCRQkFQXuVF8NAhAQsRV4RiZA47BpWZjjkeT61sUFIEOVFRQtzVlMiiQhLWhUmmirk&#10;q6uvpl7Gb2ksLCwMWFhYX76+9TJBSJWT5uALhzvgVS1OEoVshpMDIKxaPFEY9Qcjr/vR4OALsgIr&#10;+lYcOwqbn6G3uPXZ716hVvdoSZHovRVYV6xI4+ChvqdWKoOTy2ilYfMSEhqaUL169Og4Nlsdf1qL&#10;Nw/Gxz6uRYEQzebB5uQvJ5VVcCqlfo9gRmYrUAUbDJKs5P++0263G2fZtwUwuufIoe37/hxNryC+&#10;uj/jVHoO2+/1HZYVchIP9vZGC2pYxlI0Lgjgc1qPvpljkbBNICAzgwgLIkUPDw8/MKCQ1U7Y7bpx&#10;ehrNF1oZWAxodqHuZdjoVfEBwiuCcEehiLiorCIIctgqaQNijW1ibEPoA+SYWtNNh9E6wn/+9vCC&#10;JMm5uezdubmV5UohLwhCVeaZUETiUzwt8S5BmFa3e/55wA/JFDMKA/VBpUJVSgiwFlyfdN2UOl/V&#10;Sup2SasubLyF39JYWFgYsLCwviJVLCK/FdmuYMNzMtp8swUZV6CTk/6g+Tz7CkFWMg7FQtDDNuMG&#10;IaSEHj2ahoPCHbC0edKs/csL5bJOTwcJJVLkeZIry1p680lvE8JNERzV0JmSEU1BfxDS26NPMLwf&#10;1+Ic92Y8pehNJqWKVhQRvohiKOoa+6B3cpBOX1bkoJNBhGRmzj6/FhajNqF6Z4/25/6Ivr9y/756&#10;y6kgtvLSXo9lZ3NSWDe6UKB60TT+4G6vm1DWst1gjUiYZgPujypYCJ/q32m3TRfYKQHtwmkNyrBM&#10;+2OjaxzWEZSBPR09wCaC8ZgQsylRlNU8RfUcqirZnXXCjp5uwpkOo+CtqHrVMDKZTjabnbtLZj/K&#10;kq/TtwUqtytUOVnhRSZkiEAkeUnfJ4jQhuys1g5PiCICLLEI7UGIbdf+up7hiadKDgYLYUXh/Lt/&#10;gS1YWFhYGLCwsL4yZaz/vDr4lyT4q7aa063LQE+12FKF0CrKVIj07wzuzecerOkWwVo0V/gpHKO/&#10;iSApr+t6EWYJJVmWxJDXOS63W0k/6adhz+HBJZjcIWQrLljV4sT2qEVYiyzvtanXawsWTv/2SWm3&#10;nApgSi8c7yOg8AaDm72TJ6qfMc6MlpkxG//4H6+vFwV0mRHeVj+PWoR78iICLEjB6qd7lV46lxqb&#10;pw3DhGR1Y+mxFYV/ZoC1zDGEWY3NTDvqEDbO0c3tummOGYIhRq5Zb58b9Tpc4rbiuWse1q1D0w0R&#10;X/mEa9tmKyAIn4+SGtScpnkaJagkYXdsCF4NR20DCl6W0ega4Hw3f2qv72Szr69kh/7nr8/N3f4z&#10;YTe3mFdpXRFDhglDhk8pkizxRIig0OoathiMmY0rJtTziK+0bS3/mvK3Fim2JegYliBpdD71Xfxm&#10;xsLCwoCFhfWVUZ3XSwdHMUIlI2QCx/rUarVVO4KdgYizLgdQuzp69PdH02z1mLSOfp5sfuF8h1iH&#10;rT7Y13fV1VW5Wl2Wi0UlJHiJfi+Xp9JR7QrS419BABVluR9Pc67iOcKoPRn7sSDbPearfq/fr8pS&#10;6kokmJ2go6Y1dnDSd04qVTJKSG917Jb57TXuWgAtXr+thtm5Ffr+Cr38x06FdZxeOu1NeptcaMPq&#10;mobZzfx7T5RluKEYEgGUmeqmkQHCMgy7bbY7YwIBlmmYbXC910/NOqQ1dM+7BvoZ8VaCGSl8GAyJ&#10;DkI8OxRJhVSKiqIiBqLywja1Sg9tO0onda9s+6oOE4pnhs2Lrtmx7WDHn6P58KXs63808zeFxdsq&#10;p0IE1ghaja7Li6KEfiII8X+HF9sgrhLEiBmNf6BpBW0+v61R0tK4yLu6V6lQVDVffefVFO4QYmFh&#10;YcDCwvrq6MPfECuDZPMAMkeb03ArmBdEF/gWZTU0m4PLyHgVu60Q+qDHRasIoQKV/MLmHkeOHm01&#10;f9dfXV2trsKeYj7gdVpezlec/uDy8hIOhHgNMrBihkuC3SqJmKr2/Mf4WMePjgCvBg/6L8wX+UAk&#10;rkYJUdxPP6F6J+nJ5hNVahktIyKsTma4lr3PXS/mIdN9L/zo9Tv370s8zaY9dtLrOT3Pm/TlDOwG&#10;hFG+OPOqC+tqEGEFOwHsFDTBfw4NwvZpA/HSmBh30M3iGG4x6+DJqtchJRRyG7qAWh8nXF5C9EiA&#10;Nd5cFxUS4hUUvaohwkIERKmqPjSHxNi10Qfh2sSY6NjQchQTpm131jsXcy8N/ezc/3RD+H5uMcfp&#10;Eg2Hs4eIyYIg2JckWhwG7ceQodUy2wwzYu4plFfIa1qJojQOyl27TxBg5Ver1fmF/xV3CLGwsDBg&#10;YWF9hf4nkujlQXLLe7CVTEZ2dwCmN6dzgQiYIHE0CVugaxDt/tzdXpvWrX7+6HkxK272Qf771puv&#10;PFsQpeqCbQRSkRcVaUXQvDSMDyLAOoDtO0moX8Vjg5H1Kra2R2WsR8e1QTOuaj3r9/+PyeZr5WLg&#10;Enx45SKkybMl7+Skx1JlMkSAZXaNTKvVMdfvZv2XyOXrxcXFGY70d+ZI0r+YE9KO03O8npP2JpWi&#10;cdY4bcEkoBFFfyLGyhiWOUQsE4TtTORvt23z1DQy9jgMwnVEXXbmHJ5Rryd+E32zpnGk6PkmejWQ&#10;WEWsD23D6BCBwgNhKaQMIQpI1bI6L68jrHJd20RcFYI3vo0+rwi3/YmNTmWvDTsX9xdZNpcThGUd&#10;sq9SBMAewiyeJ0mEWATRnp7TZhji3iglIJ7a1jSPqrxQVVIk258g1tpFhIULWFhYWBiwsLC+QvpA&#10;qwh5dtA86YOB6iRaNxgtcd6KKlRJaPsloypVMlrM/DzPHULej6aLn58nNdSO+oMo+f2FFBNIvG1Z&#10;Z68//EFRlxef9Df76Wiz9CBZexPWPEeFq4ioIq/8cdQhhMMlD+Lz1mrNZ5NJv//aQopHvMOEiDAI&#10;mmWp9MGAynP7OxcZs3VqZD6BPAT/dTLr+/7KopCDpTlr2cD/KCBvQ+3K8xBk9Z5UxH81oEJlZDLW&#10;Y/CcW90MAqMhQSDEss1zmxhmIdEq6/M7xAUUpoaE2YjHCqNYd7NuHB4ah9MA+HYikbjySUXiO3bb&#10;zKwTvESKkiTuKHx5nqpM4iyFHBkQNkKr9lN3h7ERXY0SUdMwYdstuzMMnl5wt26yeVXlOBpagook&#10;jkQxZFzTHgY8Dz3CBLzSrrHUFpmNRELJs14Jtj0jitMVspruT2CmcLe6+j/jAhYWFhYGLCysr4K+&#10;9a1vvfXdp1qlT6n53k1EUW/CXhwEQYPpomeETG/WIrt7svaHDPdpEev46AR6hoPB0R9sVM3aJSQ1&#10;PNpauDciErB17yO9qJffy1ODCtsbgJsL6mH/lHwzWiIdW69qz2MZ4nytuFFYSyaTzWeD/mBSXQBz&#10;exTuSQSEShWcwQAhiaRkO0Yjc2q2WgiwOv5ONptdu6CvFxe/f33N8f7ajh9kl9N9Jw185fQqpbbV&#10;irYsm5lfx9trDLNhh+tDAlIWxIAns6Q/zEr6ik4GF2BNR9Rl1M3TtmmYYLn6lWmeJ64I+xARj9Xe&#10;GI1GCTfkJSh+2TD2B9UrkkzxIr+gVZ44BY1FFMRxUmpEwIboMGGOQ1EcfQw58MSV2x77YkDn031P&#10;hSCLLK8gYJKKfEggmDQtq2UHJAKssRm9WmPJFRlEWBJCK+gPblNUSefLjlMBlbTVv8YFLCwsLAxY&#10;WFhfBb3VLucrFa/0YOIJVO+3vX4TvFfNTUioirbfTMMXtqZJDVFuQlTL+iILFNY+N6dZ7sdQ9Wo2&#10;B4Pa0WfzIoP4yjKsn3I6956qUc6g56WBr95M1raa//Rm5GaPUa32B7yqTctgP39Uq20lty77/ZNX&#10;5vWUKBJjtz1yE2ZALmrs5mU6r9ISuWNnGo1M6xO7Y3fW/Sz6+GjuNgKs68Xra2mIeIv3Jcdx0mCT&#10;9zxnFXLbGw1wsT+ON+NA/WpIED7JB6JCBgGfJckVjpNlWecJYmyD390ABxZ6JOzFqV+1n4bEqH54&#10;+Ni4t5G459btYTBGjzkfi76oAGClFB69XJITCpqgIg6aV1VO1UXminFHCZMRU6mrjUTiV4kRI14R&#10;BK/nWZbK01KxqIg8r/AAWeF6GI7QKdvjC14heQjCQh+NxwlR3Nj4iwAW8UABq8J62qqTdjzqSWW7&#10;VFp4jN/QWFhYGLCwsL4C+tvypFSlPI9iWbYSddK8weVfUptbgFTJ5tHz5h+Es0fBWMnY4v7pF13B&#10;2u8isPrd8RcLoJPNQb+/+eyFFMO0YUlyR5LLnEpN+v1B3CBMRgUxhFefTnfhRI3BT6fEFsNWEn6s&#10;bV1ubvYnm1qRF4lwRDAJRiSIQGUL3uWlp8oSzY9NI2O+aENe+reHH+2Qd+do7lrI5a6vF/Pc2pq/&#10;tieRZda5me45HutVeHBONRCTmS0Lem6I/4b+RRCQEq3wiK54nyRpdXlFlmlZVkI3Gjk0o3U5h4eW&#10;UT80DNtuJ4xDdM0y7yUSI/P0NBMFs9tMSIikyO8oO+hQiJPgQLt5FgIUKErIv7PwgxRz715idMUQ&#10;DALFxFMgrIBUtSdUQVP3FYnkGSb0RVGRFNEmiCj4FAEYQjYxDii1Hn8spjbufezSGsKrUoXqe14F&#10;8ZVToZ6U5l9b/Ri/obGwsDBgYWF9BfTjN7xNKIZUeunegx64lDy2QunF6oODZC2yYTVhgDA2Y0Ft&#10;a9CMISpOb/8CspJxuzDOeD8YDBAUvVAcjaJIgzGpyyscVUk/GwwAr6BGNU3ZioYGjyOkSk498smo&#10;Nfjz6L5k8+AS1uOsvkuIInTYxJHIXPGy4FQ2m5MqgiCSOI02KEcdwvXhR3fp+/Sd+9z1de4aMVZV&#10;8rM+qZNZaftmGqFjr6+2rGjZsmmaY+NxF2IaOjtZRFcSTZNZhEQ6TcvL5ZxcliW9qDB23a4jHKtH&#10;3najbbajPdDQWawb1icjxFdtGC1E5HUlbowYgg/dIekHvuhDr1AhuXJ+FtGVR1Fafr60ulAsppiN&#10;eyMGYrUSAa9Ial5jK6VtbXc/izAKMBJW5ChKyiWG6CzdOhGS6GHK1Fi/9AEDkCbqGqVpiKscr8Ky&#10;iBxLHvr5NQU3CLGwsDBgYWF9BfQtnoWEyhJFVTyvEicZONoCvy+tbPeh8QdZ7rWYsCDF/d97rw6a&#10;06Ze8g/29qNHn9Wal4P+oFcqlVNEHYxKNqlw8nvbk83NPsS3H8RmrefdQZgXfPS8KwjIlkzWpmlY&#10;B5cI1Db7v3hhdf+HVwxCq0TCFUdPCem6wjqXlxpHS8oa4JJ5mjEyUMP6NvDV/Tt3aE6Yub7OCwJ3&#10;sbP2e57keeGm43ge5Unw+MaLptmy7YhZjKGvILySaUkiEVtxssy9x5WrZbmo8Ir4G6heGfHewDp4&#10;3KOIUXC3d+uGMdpIjNx6/fRXxrnRFlM/GREhHxLrQ8IOgsCXpDldkmh1MerlUdpu9Z3Vsl7WFxaK&#10;UpF3XV4vV1VVm0xYdK9Q5tcU9OQhABZPKlJRDIkuorhDsy2SpKR8DN1McNWLqVRqpFQ19F/N6YOr&#10;rOL0K5RXgRh3zFdYWFgYsLCwvgr6qxtUPu+xDxBiPXBYrzfp9dOVMkPwIs29t/3ZUfPNONE9GcHQ&#10;F4B1dPzpz4+hoHX8HI1q8S5CAKTa/3b5yrPNUvFHjFk/PDRDpUjLOa+P+AppM8KnGizdiZuDj6Zk&#10;dhzZ2mGIcHpTLTmAp2xuzpcl0XVHTOj+pv70ynaVFVaj+s1+TuXINRsBzynsDjy1W60ORLfT91fe&#10;2KNz37+eERbzVRJKWIpIzw7SvQlV0VxIbW9kMhlzDOHtZxl/bk+WdClmK/iyXOWWVbWs8KIoJqA6&#10;Brtx6oizDqNQ0m60JedD8G6ZiY1Eom2egvfdaLsbI5cQfWZs24Q99H3yPq3TOs/TK7fz1Xypou2q&#10;erFcLqJPeUWtqu9VS/O5fF5zPMS4bJWTRNEPiTFBDEkEVGBzF83HXWA50+aVovs+grpzux4y4PUH&#10;kztVqngVh630+05vwrJUaT6FJwixsLAwYGFhfRX0wdswicZ63sRxel5v4OWri9UiQYhrilxe2J7G&#10;NUQzf4h+okrW8zU5z4OwoqiGmK3gUVDz2nz27LUiQwCSmDu6XJbkgjPZfLa5uTloRkt13oyCHo4f&#10;AUwdx0tyjn8eoVrswzqORhE3+8/6/WelskiIiF1GozaimUQoSRxbYAeX2nJOpX2zazTMlhl9aX0u&#10;3afv0/SdO9wet7h4fb2YW9R9Mnv3Lrl4MvAc9FuWzw2zhXAo04DtOJkXx1kSQRWiMn1FhoU+Ojro&#10;/8fe+8W2cabpnpWibJZsVyCWaAoMySKrIFakgkhFJnzRdUBjUua5SGOsNE57HSAwEkDpzQ6QhrcP&#10;YBjYyU0He4JFmlJF7hZSGJBgEWoDnCoSVWwKpWIhZZFNJVR7sxZp7shuJFCAxs6eg1mcXmCE2ds9&#10;+71f0en5u1eTzlzUI1umJJKSKCX84X2f73lWtlKZtVyYI20TT64aQFjmyMS10BivlBokUhHX+zf7&#10;ZrVl/k6tHijmVwi2yOHjEQmjNHK4iSCJooT73CTJZwuFVGlLurfFD7OlubX5tUQJ8hXmMmslKQYj&#10;RDqdLQqT3mRiXyVHExYBFsULHGc/AKpSVOWKkCPRZ+yoxrJ9ih4LsriYkfJSxvHz6Y/dbh7B4ztB&#10;SU6gQIECwAoU6N+CXs6BV9qRnRi2gNNpkb9iD7hJlONYvsizBSu04bcSghtrFzhK/2ZJuONbpr6J&#10;bYDGZ7/FEPGVELXNhx2t8Zjis+9nxYzjgv8KR7frZd9npfvxojsQyuDb2/EkCyGaPxcDo/xYWiv8&#10;xLbJ6/3rUdI8Mg2D3eZT9OLxiSetiIkbpKp0AK2gmdm4ZiRvwQRrYXthdSGVOksvbaWLvcEAEY7V&#10;BH+Zc0wZe+qeosVxuU7D6CURy8B5wewqk+WFHPNBOvZCerFUyIa5qKnVwK8FgFNTbLNaQ+pgvlKr&#10;6ENqWAj3iUNVfWQiAlP71wnCtnskJL8bhvqY5WcpiuV5bkiS4Vx2Tdyi78pzWVGSSqXSmiRltqTS&#10;nTtbkkPTiw6dZXkSmhChsrD3OAlR8Dz6MfhVPi3lsSBwNUiU2NMOowRSEajsntR1EV91LdexYvn8&#10;/F8GA6xAgQIFgBUo0L8FKZKUljLS2BqPneNYiaGooWG0yahNGNASMxyKsebJur5R2cCO9/I3FTlT&#10;GNqZnvkr++b2+kYIxlevP53LCVH1ofaZOqB4nmcyVteFtht9420c9jBFMjhC+DyaAeoMQ36me8i/&#10;f72y7j29XEAYg4DCvGnbp2bfticCsyo5MbfZzIgJhm3DDm9vb+93CLDarVbvBgMjrFurqwsrS2fp&#10;s3RaZHuD5A2x2YxAkHt+0wCy2sOmKs3sDXjqPlMAwmKYIn8/W0jTizSd/iCX+0mY0D7taNpDnOOA&#10;+Op5aSHSfrWK0Ov0o2iUwKcL99DXYPajfYKMtg3SNtpGXB1SLFW8z/MCGxa4AVtcW8siqILkqtKd&#10;DAKsH2bmthBoZfLOYkamCzwFKIYIywYT1mSC3iwKUVLROo2aYqqsIBCd/X1NU8n+TeINwqTuxe7K&#10;3bHb9SKRCxFEyPJ4PF8LfqEDBQoUAFagQP8GdOmJKEr0+78Q6fyimOWvUJNR2zAeqTh0QNvfV4wk&#10;kzpubtRPvNcRZb2OwWgDL/V2/3CA8Ovf+g5470Qvv64/RXy19s47iE8UlWCFYoG6L7q658+vyqEy&#10;zoP3ScpPZ8BB7lPE2pm633fLuhdBN8pL73Nkv0/2j756QtiEORoKDCPSNB0JHacS2ST7MbivGnAq&#10;sNUyPm63X0xuwzHC7dWFBGRhLS1lCsketZ36udt1LOukNIlrCs5U6Chaa3CF5fmFRDaRLRZzOYRY&#10;4pllpRfpjDA/L4wUf4BVw0OkEQCWCgasuNpu4THWqX1kEzh7FN3dAXE9aiIkNfCGsBVvXxFw4igL&#10;GVYCO2mzRWFNupOm50r3pMydzNrcnbXC3JqYiY3p/FwOAVQ2yw7JHmmQZM9AGvLF3CR6ij55Taki&#10;wAo/qiqaFm8dvQSjMoO6E0FU3LVgghWJyP/FleXLpWBDGChQoACwAgX6t8BXDyURPcWXCjk+UaBI&#10;eF6HKhi1WlP3lP19hBT7ytVkQnJPTnDPs77xhzpn2O35HiyAJH+PWIHi5pOnlwvvksK7tb9W2zwv&#10;5PiiBBmfruu3G+ITiT5a7TyrY6LyzfO7YL+q+4EQu3UIenA96YMcG7VvnkYJ8+gr1TbVkcDnVlOl&#10;xdjMcVrMMgPqY3woUG00GqpqtNpX21dvfI+5tbq9urqQypwtlVJnpSJJ8W/NWE7XcZ4W2m10bb/n&#10;uTXg+STFrOBE0WxRKGazIgR+OtZ4TbAbwFD+1GqvpWq4ELqqtAyjjW6u1B5qmnnTRMiHi6EVxb7e&#10;70OZszGCv60WeYUXKErAvYQsngsihJqTMpm1xJok3VkT1zKlRClTWtuS8qLADa/w2SzDkVeh4llV&#10;VIS593mBnEzguCJCPHvCfVVrLCO8UwjuI4IYZSUILBt3XYRYF7rdYxcqeV4KfqUDBQoUAFagQN+9&#10;Xi7REr1I53/wDsVyg4mBC5D3DpQ4nIrrILoCgR9IlL0Qjrfyk0fL2Mlerpd/i3eE4FpHH0SYtFGp&#10;7K7PFbi/iIbNTq2XZLI8U6CbIc/1vAp4uHRcbbiLl4s7sFzcwVA17SKcTrTK5ZDudbvr460CT07Y&#10;PmHa9hFCLOxwL/LZVImORTIpkblBDRuw7QNbVVXdi1/7fm/w4tVZhlldZRZWL6aXls5SSyLPCtTZ&#10;DG57duc/brd8/5ViDPhtfpZJrMCGkEGImUmn7yG6cp2ILKjavp/G0FA7ihmHJAhT1dTfD65dS/It&#10;xQ/CglB2wFEVjhNev3ndtm2jZxsIwuLGgMXjK27I8jgOi+LI06FQFBMJMSGWRLGUWVsRS6lSgYci&#10;Z5wlyjDhHrr5xK5pRrtNohsOJ4amKdWHtWXVnpiI+NBns6PRj/pVY8WSIVhj7Frj467rrruyQ+ej&#10;wa90oECBAsAKFOi7H2CxNB0bx+7Cioo0JjiyvAEH7FR173keQVyLD4ZDvijSTei/qeh4iqU39fqG&#10;t+7VddfFJwzhPQiLTirrlwtUOMyd2i9pbT6HaGgrchLxKuiGb2+AUd4/hghY9smOf2qwjtsId/2W&#10;52lQg+55zviyeD8XtaNc31QPzaND4kg9MITtRFbMZBZjViZ1m2E34/7pQTXeAGhqXWu92Gsnv8es&#10;LjALzMrZ2dK5zJlY5HPMv5uxHAsxWw48WGpD0RqDyY3EQjaxIiayq9ksulfr/IULF6zIrwq933/Z&#10;+FOl4R8XNBFgwR9clKPeEpnVtxIT38GlQUKWH5FlnhJ2/5QYDQfDkQE90iOYXg1h2UeiSzxiPCFq&#10;GxzLhu8LRZ7iiwlJKqRKYoIXWHZikFySZVlGsEkyyh1qmjrpGST/DhtVlzUEu8QT84kNka3xlhHl&#10;uI8421jpymCb61pj2bUirotYy5GDFKxAgQIFgBUo0Hevg0Va7jp0LP9n3OgqRBLEFZ8rpnFP+4Ai&#10;MOsZCqzwi5VYUz+pI4bagJlVaFdf97x114XJVAjQC/qhT16fCyMkih59ph20WCaXy9JyswmAVQ+F&#10;cPUOWNun9vjdHX9VWJ7miu4+81ue63pFP2m6+bVCLnyTsE2kKtLRV2ZfYLKFRJq+t2iF6NtZPgmh&#10;Vg1EHS2kdiveUPYb7XZy9dbq9kKWub20lC4tLYnZYnbFalpO13K9YjsOuVmKNkqSs6sJaAhMZPni&#10;B6nFu9b5mDOzLg5aOJmhAQ/FPmRg1bCN/iCuqvGrYiwtZQYq5lCwZtXU6kEcAItAgBU1f51kh4Zp&#10;QrchJVyZGMPJI/UqS0G3IM+ekqcTdEHg3uUmE44TckJYYLkrYNKakAOEYQi7OIMMRx8+UFq9ttpj&#10;WS7aV2o1lXjCkbatmnuI6IwJF/6Ie5dddGl5bI3dY0dGkGVZYMhyA8AKFChQAFiBAn3nei8bcyzL&#10;sdw17glpAjA0VLWhGrApVPY7nX2ftqqaZrAcera/T5801z0/dhQxkefX3lQ2KnUc966HKk+flsgn&#10;Zn9i1z7904+p4vs5UXbHrmfNNHGwKC7H2dnFrq0dvCL0I91hVYhPE/olOXql4oGRK5cTojdtAgDL&#10;PDQPVdPm+GI2m4jFrG7kldh2gmcHauvqZNSOI8L6zSC52fvYQLT1OcOsZrdXmYW3MufOMplSNpEQ&#10;IzMyulF3XYwbwEuKyg6vziJYe3+1AOOrlX8/E0OKHL/1ebxtxPf3Eas1oBynpiG+Uq+p11pqPH7l&#10;dlpeTKcMRF97eH+oaHhDqZl9ghid2tUeLwxJVdlT2yRLcUa7N1FVckgJIK5P2lwYAKsfJTmW464T&#10;0T7JDYewSpygfyDrVCBJzoaCRPRDMIZUOMod1jT0BocIq/oIAVbLIK9HkRIW1O90Zed4LI8dZzzu&#10;ji25GwBWoECBAsAKFOg7l7Zodd2IY13OXbdV39Ldiqvt3mCAnuQVbd/fESpataYQUdsmr6zIlms1&#10;IVVUh7hQz11v1rsOGNsRYDWbldfX17i+bUf7VbM64vlsQZQg/AqGXGVYDoam5YPYGf9sZ/cPdPU8&#10;sBT7uXTPW78srYURBkWBr4jDQ+KNNwjCtOGoXSEd6XoeHZMSCX5AJQeDZHLwcTze6iWR0NvULMWs&#10;IsTaXkik0ufSS+klcD2d9yz0tTsRmn18FSiSHDxmmUSiuFpcEUUxTV84v0ift2iqFW/hM4LQPthS&#10;Fa32EEFNG44FXh0w534s/VimebUVB/jCdTkKXqaS122D7Kt/fZWi2CgcEyBJlrUN4+qkZUwQJ1G8&#10;ILAT2+AEjhXCiI/Qa4Gz0Y0GlMBSOQrS2/lZhqHI6MSsaQ80lVTVIR9+N3r0AH4u5gRdGc4wqrbd&#10;t/unVIaW6HGedsZd2Toeu44Tk51u5MPglzpQoEABYAUK9N3q0iU24nW73diP5sJP1Bq2bcfjcaM9&#10;SQqCQCxDxOV+p4Mr+LSaahOTIZPNbtHdCuIgSMQKuQh0TjyvDKcLy08rJyf5QjTKkQRxaJJX+Syz&#10;es+FdNGKV8GDqY1QffdZqLxb39l9Bng15a3pn3p9NwSnCOv6ibfurd+ZZw8UdRQlEVgdHh6+QZgI&#10;sDheyIn0sTXjdUUxlUplB5tUcji4sjlQlXZykBx8nryCk0YhC2shm7iYPkufLaXEi+JWJGJFuhFH&#10;jkg8N+iNJleGFLNdyDLFhChuLZ6/YCH9nKauto3ftGA12Ii3FOORph5WG6rR/tJQr66m/zydPitd&#10;OOs1Wq0G3p1qWg3bsA6i/Sf2qakoKiK8idmIA2BN4EzmyGxPYJjFCgLiK2OIQxvCHAywWM4mRx+z&#10;PMWyvECSE5aleF4YRslqBxckGoQhcNEwQl1F+9PXDkjDgDRTBFj26fXTbFqi79F5mracgui51rFr&#10;jWUnwgZBo4ECBQoAK1Cg71ivJSADvNvNz39UPcDTKgh5al9NChRFccqnGp5igS8LEOslIsqx/H22&#10;SG98giioXNc92XFcnNxewRENPyogICAnUbNWqz4ZMisfZNx1F7IWKpVQvbzxdnmjPD0uuINIa3fn&#10;D3AFNiyc+LCL7rbpnTwdS4ncQc0m7b6NuOrQRH+/Io4IIccUZNfyZrzYing7dba2ORkMegisBuxg&#10;MEh+Dn9vILqaZfAEa2Elfe7c0paYSImLEc+yusdOt3s8Z7M3BEQzTKKQKCBiXFp8IXLBsbqRmQz1&#10;4qDXbsU18Po3IJBUaz3yIxPiVCoWW4ylM+k/Lxqt9vehnlBTOgiwIGT0lCP7tg3TvtFQjR+g245I&#10;1laHiLEUm+xRAkexE8KwSYHjkixFYVcWHyZPyd4mBWBFkT0ySSEK41lyghuoNdJW2ywXFYgHtRqM&#10;tNoGWLAM0570o/3RiuSM845M5925HJ+B4dy4KzuWcxD8WgcKFCgArECBvtsJlpKquF3rQvfyfB/7&#10;jXAJzLXeJAkBmSx3gEuOqwgzOjUI3DSJSZ9j73NCySl/svN/7XqQzV5BfAVHCHX9t6+v/dSecGHu&#10;9LD2UOV4cdGB5sETz3PfLuN+52d+UHv9b6YthuXnZYYwEdsFZoOsB92LuK7Ek6ZWI0eQ4G7CTuyw&#10;ah6pXI5PWWOn683o0u1U6lyqOOj1hoBWyRtMMpkcvHrl1QHAFX9rdZtZTWQvnkufnbPo1FmKjlhe&#10;14LkKHeOG6Lv7z60OiPASqQXY+cvnHe73ZB09X9DrNZqYPd6J45zsJS9R5ANRjJv0bHFRTp2YT3N&#10;9tov9kz0YHVwTSB6jPrcTdsemR1VPYAo0oYSN8jhEJLwR6qCLiKe4sMjwzRIQWAFimdZVgDGsk01&#10;3rY5SMrijB68R+CpKFkDvlLIvpkU2ChXXa6+VLMnV9FXAWcZDbvfJwj7fsYZI8Qay3dyUS5LQ8SX&#10;jKsWfxrYsAIFChQAVqBA36Xe6y1WPOf8sZufv467jzVs2n41OYAJFhWGiQw+SqchvnoIR+kI+8mE&#10;Fe6zQoLWN3TXO4GFHi4p1Cv1pz8IcyQ53LxOVBWDza5krIjneU2vWXk7FKqXy3+vsBD87Tv1594r&#10;6B0MfeO/Wq946+tzRVLTqrWaYiMGOSJs83dVOKZH8dnxsXPXRWC3JKbOzhLDXu/LZPIKQqv2DQr+&#10;TQ6Ss3iAtbDALCQWbqfPls6HQrFUKta0rEik69Dd9R8K4c37fBHxFZMQEyU6RsdiMbfr5WdfHCS/&#10;7MVhMgXfOt6Oguu/1e4xqXSGdiA/fpEfGe3ex1BOCA8MTPcUMkoQ/dMDZe+rBizxgK+ik6hh2LZR&#10;bRgTbjgUwHBFIv4cwmkB+Cvw/AQqpFvG1SFFCWGbnLAUJzDhHoknWFXbMCmes6Mvaa1q1Z6QbaPa&#10;iSNIG6HHxCBZ9EU7+Vi+IEw4jqe7AFdWt2vRcvB/wkCBAgWAFSjQdznA0piuN+M4sCLs+252jFiD&#10;JJcUNnmB5UwAjar2EF7XlL6imUfqkcGxQ/Y+I6Zpxz2pb5RDsB70Tn7rFYYmx5IkiZBowDMJxFfr&#10;lcrbFexvL/sHBHe+9s8P7n5jav9D5w76QAhxmg6RmXO8qX5WgwN8nH1oVg8PTbNK2P2hkJWPY7Kl&#10;nzhp8XYqtXTGDHqDzwdfDgbJdm+WArc7NYsdWIiumO3V7UR66X+MeM2YiACrG4m4HiKs4zkcmpAT&#10;hGxCTKXPvwB56IhOxtRvPk/2WtOYika8oTVUBfK1jMFwNiVltuhjOh+zsldbv2m32xAUpipV9SH0&#10;50SjN/vRU/TW79R4VVWUNhcdRkn7ao+odlomF41G4RDgqW1z3JCb+q8ogXrSUTpxtW1MKMRfZH/C&#10;CUmW4clTPEGrqmrcGHB2/681hJkKabcfVRsQM4oeYYJdox05L9NySRByYU6gx5bbtVzXcmjpB4EN&#10;K1CgQAFgBQr03ellOxFBwBGzunlKBacVHmFp8d7mcBOe/gcsd1RTqgrEFFQRYVXN6ldHsLKzjSFF&#10;ZcVSxtp4VsfpDPrG65dzw6E94fr2ZKLaVKKQWY+4OMUBplIQ317Gme079dCzV3BBzu5u+Tla1Z8h&#10;zoL9od6s6N7Geona6yi1akch+iRRNVXiCBDLJJLQ8Sx3T9Zp8Ta8nC2VbjODL3u9wYAa/PpzakC9&#10;uTmtegbAWr3F/IdU6oVIJESLiVIkEhk7kW7XcSVhyAk8xQmriVSaXly8a42740ik9Pg3ScPHTIRX&#10;8UZHaTQaLbXRFng2K91LZ2gr5kTkAaKrHnr3gVrF/n/IwCKj103bhEcIxleKQiKOmthPDFut1uIG&#10;x0WvRz8ijuw+AiwQSVxFr4XNU9jKxtv2EKIbolGcNUrxUePAr+hBX8xEIE9r2p6tGjZpVBXVUFVi&#10;wpHRefSFyAimUtl3BCHMceljiGnous6YpueCPsJAgQIFgBUo0Hc3wKqyma7nxGKRiGTux1WYx2hK&#10;pxNvTwbc5mBCDsMCUevAugyaCW0bEc6RaX4FpGNEN5lsVkx7G7ruISg6uTzHk/aEjT4x7VMS0Usi&#10;b7lu0/Oa+gZkM+z4XYOwFgzVK+PmDr4MC8Jf+mYs2BJWdL2yXtl4XWZ6LUVtoC/olI3aZpVQif9K&#10;HBJm1WDSETnmeG46dVu8CIcIz1Lps+3koNfbpJK9SfIKRSXB4s6sAmHB69sX05HITDOTELYinjuD&#10;8MpBDFJgOYrheT4h/ph+4YVY1+16kaaU/I9fDlTEVv8ZwAo70hpKJ37tscALgijR9D3Hsiyv1Gsb&#10;htGI40GXBoGl8daoT37VUePAWgcqegc55IYTkiQBsJT9VjjMRfvXb5qESSCMYrm+qRjDzTAlbOJV&#10;ZBs9cGFB6N9EfDqhKIGzq3swSWwYxgCiHWCYVWtPSKIGFndD7UdJQZLHruyMxQT/E4RX3ISREVsd&#10;w7cnS/lw8MsdKFCgALACBfrOAEtlIl3XGluxfBFqjBtxiM7chwzyIbiGIDLgOiyrNOVAUdXT6MhE&#10;jKUiSrDNr2xyREKvXubu13Vv4+R4LQpJ48MocTTi2ByfnXOb3WPPw2FZ2NhehqgsHIC140ru8wx3&#10;GF+V/RysckivVCrN108kUttX1LapXOMgipNQTVUlTsHrTl60rBhtWdKKmBJvi2/BjvDcWTqRbA+S&#10;yU2wjd1IJnkewRUENawuLKzeWrj4QsRquqJIjyvNGQ/KCGMOXSqyCK+2S2Im9sILEc+xxk6EvpF8&#10;MznCAe4QwtB43hM04AVWKJZoSPU87nrj4se/vtZCANh6nncfV0ekAacB8GVVrR4oHBslbUJFOFT9&#10;TFNgghWNXr+OvhcbsRA3vGkq7SHLTjYFVUOfrU22WdjHPtQOyB562Nmb0xz91mCV5ya21tl7STOG&#10;pFlV1EemQdg2t/Yj2hrLslzKXbX70QkXnqQibswBH5Y8Hgd9hIECBQoAK1Cg707aajMytiJuOk1q&#10;jbjSah0okMrQiCPCGiSZYlHgOKKmQXADbM7iCjk8RU/vfdsmECqMDGPA/oK/t/Hb357k11hyMiHf&#10;vUn0bU7gBTF/4nVnEF6F8LlAvTyNGAU9j2+HGZaf2YAjssAnj66/MV4xGvuN31Nku0dynG0SfQJW&#10;k/aRbdv8ohWLoa9XTKUuimJWXDpLnS0tpVLFJKRhDRBfwetbs5ivthcWFrZXE2cRy9JjYsxd9yII&#10;r6xI13HoDM/xxURBLKVjjuW5x4iw8szgzRuDODQDtVSlZSg4xL5hvMoLw6FQKL3g0HTePbac3Mdq&#10;q2U0DhoKbsJWDdUgH2G80jrx+J6pKnvxNhclT230IcREitHjwtHriLBuEkc3YUE46T9C0DWcsBSr&#10;wqNrkMZQENBlTSV7E5Zn7RoejnXiPWFIkoam7KmaMUGAZbQMVSXtPk8jTJTz+VJ2qC0/0L5iwyQf&#10;izjHjiwjwLosBL/bgQIFCgArUKDvSu+ps+dnuuMunRLjWgOnXXUAsOIICQbUDWabyXEcHGFjh+SQ&#10;4lqf/s8aQd4kyCiiKNvmyKrKCUxWlCVp7R1hyEb73GmfJEmhmH1/seLNeJ5eLqM/uGZQh/OBZdyG&#10;s4NLCHHt4C6eYSG4Qi9g5Wp6v1znlf3Of74hZnsDRghPbproc71xeIRAi3gyXLF+RVueJIoIr8Rt&#10;nrmdPstsnaWWSgnqMUX9fnCDGiQHN5hZ9HLr1vYCeLASP25GIqHFdGQdsh9c+Xx3bDmxe1mWypY+&#10;WJXSDnaG0xE5+/jzNzfVeEvtKHHcG70ffxRvtB7zfHjAFkrS4l2avmuNrTzXaLXjDQRO++hB06Cm&#10;0cA5YXsQAtpQVLVqGoiG+n0DGoeq1WqbHOAJ1s3/irB0wkW5yeRAUSek0WN/byg4mp3k7gtCFFgM&#10;t+qYeD1ZRfdOXh0OVXSx0SIntgn7wQOj348y+dhdOX+W5bnqpw+05T+dgAsrhujKshAHuj8MTFiB&#10;AgUKACtQoO+Kr8z48IUZy7VS2VswSFGuDdVlrdOJ7ynxXpIHHxNPhSfqcpzJpLLZhMhQrPAOF7Vv&#10;9vs3yQnJcYLAMiuFgpBj3+GFHDcS2ChkPN3PZlw8vwJoqn8TduXHNOAArGe7OKahXP9kGjVarrwN&#10;+VfNkMyr+/uNZKFAsdmCwNr9ft+0rxOP+gTRJ/lFxBBNxFeieFtM8JQafzWBCGtp6WwpQQ2GvR5s&#10;CHFIw+z29ipYsJiFi39uHTf18bF3IqWPI45j3Y1BFNZamEf3kqFjjmuN0dvN0uMrN24Yyl5c2W/A&#10;Ub04gJNiDCg2zAorJekeLTsy7cTGEqHF0ZWUv1UUTQXA0sDmXlUae1pHQShUVatKD6HmkYnuxYQu&#10;aMPogcu9f0T0Cfs6FybJq+jOSdsYDoxHajWuqIhKWZId7Kmq0etxlEBokA5hnD7QoNjZVs2qOrJt&#10;woQBlnEajVJrFvpiaDk35Kpf1DRtuRWehNOyLB87dB5eAsAKFChQAFiBAn03uvSZqcxGZma8mMg8&#10;buw39vfvxzhcjqPEr7Upit9m+PtJNkkePE5bcoxOyxH0zF0qCNEoQdzs/8U7JTpfEASx8M6Qf6fI&#10;h3muLxQFBF3MB7h9EPJHy2Bsx2hVfo5Zn5RxfvtO/ZNdXEZYb+r626ENwKuK/rX0OZTtXaM2VZMv&#10;zIsFIRyemEQfsUV/xFJbsmPNyCspMZG9jXAPDOnXEmept1JL6bNMgh9Cnvvns2DAwq+YhVsLiXTT&#10;iTSbkfXIuiiOI1bM6Vpd9Lf0Tjb7QUZ2IKMCvYqkr7z55o3BQUNtNBpx7MNS4n+rXEsyAjdk+dJc&#10;KUM7liz/6s/Xf9CBlmdNaTXgoUKXDmBKBeXRcDN0OyAmDmHhAOZXmravGmrvPnfdPjokCOKIDHOj&#10;nlGNG+TIHA7gRsreNYPjDJZlzYbSMNpDnu8Dq8XRrR9ocYSyEM3QHxkm0YLmnSgXXbMsxFfHl9cE&#10;P5L0gTbhNjPymJZliR5L0vhm8PsdKFCgALACBfpO9HJfJWGT18wkmLaiNbTPY5YIjvaO1mgZSYrK&#10;MkWKn6UoahHizy1HdmJ56c4HhdJ8mOULJfRknv9BjiqABZzPsQiw3mXRG7mcSK+7HqS7h8r1jVB5&#10;GsWAt4O75d1P6s++3sW+qx38XiAx3V8PNp/SjIHQotVrK3FBXFsrFea3c+RPEV7ZpxNyM5HOOFak&#10;JJ6JicQ2T22SLVVVPn/r7GLqbOnsLJ1egSrCN/2WHPC532IWVv7EikSaM17EOcn8NBtrNp2Y53Yt&#10;x72XQ3xFx+QYegMhV5p/8c0bvZYff3UN70pbLaXRm+UFjmQLpbWSRCPIpGmpxIHRvFrrQKRFB44A&#10;DI2aslfFdUINFZBKiRtRs8qvZjkzjgCr9ajNcsP+G2rVRKzIRUlyZFQVo2cbExKySlWjYQxJo50U&#10;wOjWag+oeU5rgB2u8+A1zSBJQlFsmF/B4U0TXboppGmoyCkVcmCRwyOsthBOoS8vj34oP5Kk/HyQ&#10;hBUoUKAAsAIF+k70nmlkQtZM00lsD1qKprR/3HXm3gDC0hrGbwZJhkkwfELMZhfdcRfYIhaL0fcy&#10;pfRdOl2isVdcWitkC0Weg3DyMIIsofiLXFF0Tk48BFj1UB1s637R4K4fK7pb3vAzRiG5HV0q603w&#10;tWPA8irND9q9yb7SGowUZbCdkhbHa+/nCkJY4Oz+JEomaZd2mnQqVRIT20VhqKoNdU/RZs/OEF9l&#10;lpbSZ9lk8srsNrOwzdyY3V5AjHV75cchL9LsxrrN9c8ufSiir9py3YjleOM7H6SbniXDvjA242Sp&#10;N6leK642FIhfgP1gvNW6ZiTDyfsseT+TLpUkOU/TsjQ/0RqPGhijYIClaQ8MrqpgToLUhsaegsts&#10;SLPKJpMTAr21r7URo1E3ISSrZsJZS9JWYUVomBMOCrZhGUnCiQHe2IMI+CTP9zvxqhlXqiZCy4l9&#10;oJinQFiEDS3P6O+KIzljGT0y/aiq1bTag+XluLC5kh+P5Vg+n5mb+2EhAKxAgQIFgBUo0HehS6+1&#10;U5GfR2aaWwzfbinLywuRWOwHDzTlb9ETfuv7jzdneYZh0nSaHjuAV4v3YmPEIo5zHEGAYkVcy3FL&#10;xUKOi572uQknsFTxJ/f59wuZWLPpVTYgnmGjXNYr9ecFObv1+l9NzVj6Bp5ePcPGd39+dfJ0vZkh&#10;NW1fabOsgYiD5GPNUL7wjpDjPhK4vt0fJRzacWOplLhU2N6muLbfTK21Em+dnUFew1I6zSQpP6Fh&#10;lkkkmNlbK3/y85lIJCJvRfKHl/7bJfK85yK+Ql+658l0pGnBttCRuxFJeDzoGUZrCleNBuIrtRUf&#10;8Cz4zFKSJC3mnZicl+fCNWy5wkcGFb8wUIVzllWIzJoGOyBIIlTlYMLafjJ+W0CA1UfXIkwF8twn&#10;JnDUxFaNod2BmzQwYPUoGwGWZiQTRbPTqLag1DkK6e/xhmrbJGESN/v9aLTf70se+kmMC2EuGrW1&#10;2hcPtAfLCvtTnpbHMp3Pz2UkaS4ArECBAgWAFSjQdyIt0Ty2Is3FRJbc15aX4+ciMafwsqbEGx1N&#10;+Q2Y3Bkmkcos0g6eX8EICz2tW7LjItCa8SJdVxZy8z8lzEObjEZPSZYvCqspOu94zSZgE6KqkF4P&#10;4Z7B3Wmjs398sD5tet5F19oIgfsqVNafrktXVGVfMwRhctAuZX+2Vd6o6Jelwp+Fh0Iu/O5okL5H&#10;O+OSmC2Ustu8MDqAjsQGwpPk7bPUxbOlc6ml9EKSujE7u7oARTnbkOX+72YuRGYuHEsF3H9cvRvx&#10;EFNFLDg46FrHMctynG5kvF749UH7qtq6Fu/1EGUhxLqmNuKNHjQwT8jVWF6iZfS9d8elXBXcUR1N&#10;60A6mKY12giWHkIUa60aV7RGFSZgGgIs9DGTrAJfKXEyST5mr9cePqyqKhQJkWB/bw8J1bhyipeS&#10;qjEhjTZJkQ1DbQyS2dXDxiM1boxg2IXICuqd7b98QyW+Iojr3HWCkyLOmL4891E0Gr6pPdC0Bw+W&#10;O4Mhe0fuwpiNlqR8Ouh7DhQoUABYgQJ9F3qvd77pnm96qcTZz5a/SJ79WB7HxmuvaSpiln2l8R+3&#10;RWhCTt1bXOw6MVrCjBVDFx0YYNGRZtfrSsI7QtR+YtsQjWVOfsYmYHUYcTFfhcDWvvFNuXPZj2TY&#10;weOs39Z/6fc6o+udQLqo6508lXgV4YiR4ym7nf7vy14FoVf5mX55rlAsFOZz7LZFy91SShRTBZ4R&#10;kgdKXGmpYCo33kydpZbAh3WRf4wIi5ldvcWsrjKricTFCxGrG4msr/0n/3tOe55jOYivYIrVtVwP&#10;CGt8/CsKFzTvK+0kQw24tqbAtrBFIY7jbFJEyCI7XcfJS/NHuAUaPqu2D4DVGoD1Chqfq4oKmffA&#10;X4pKEFU81YItojoakY85zqzaffRJyCeqCRtClZwYSpt90sGf+aA3tI02/7GiKtcG1KpQVRBpGWTf&#10;eGKQp0arRfYJ8+gNs28T128S0SJt3ZXHP5x/t9//iHigwYu2PAxH7987dmX6niRJNP0w+A0PFChQ&#10;AFiBAv3xdclearqRSNNJpCxa3Io0rXGMduf+7n+pQQ9fQ3s1AYC1kk6n6QsIsDKZxVg6HbPcLt1d&#10;77oxyOzsZuZzUdsgTEK1+32S4z8o3UP32KxUytA+GNoo+2YrPKyCF6CrkI7++S1uftb1CuwH367o&#10;nutakmAgwGrxRT4af+uV3fon9fpGBSHWxlNJTORYgT/rjl06cZZKlVYZXpgojWvKNWx7Un4z+9aZ&#10;uJQ6l+Z7rw6S1K3ZW7eY760uJFbExZlI90K3u174H/xvOttFcrsRD33rgFkRy0WctV4wFA199v3G&#10;DZ5CLz0NFoRKj+F/UhQokZbS0l04e5ifiz4AwOrAktDfECpgosLvUnEyqKbVECQi6qxptQ56KLW4&#10;aqsQtTA6NKOnCrrUU1QbCO0qZ6jtK6bmF+60r0xGVymjqjaUHsVs1uKGEu+ReIJlxxvtqG2ah0df&#10;EQRxvd+fl/I07eTnw9eJ66c1DS8qHyyrQvhnCdgRjvP0Xdlhg1/xQIECBYAVKNAfHa8+jRckpys6&#10;M6mMLFtWBPpjHMsar/H2y8vLX2ja49VsgmFWFjPnFp0uLa2UpExGomMRr9ttRlxINnDotXmhDwWF&#10;ptkn2SGbleix63mVEMym9D84r/z0q/IznN4O3nfgrHIZE1ZTb1Y87+k6nWVVpdFRqfs81ZkNvVLX&#10;8clDsHJtjLfo8Uo2kUZkV0IclUoxjEAqitrCcVSK2og/viFCFtbZoJdMDpKz0PacuJW9LaZ+HplB&#10;JOg9FXxL0qW/iEUiruV6M03PO0bMZHXRd+5IJgya4p0/HSQoimd4Iw6TsfjmNi/keFGO0RIN33BM&#10;yn2qwXYQdoSw/OtgDxbOGoW5FrQ24uSGUZi7qeCG7I6mmiZ0QRu2aZtaRzV6fNsYwSJxMjDUX0PQ&#10;BHRAqgbF8yyr1tRrivGYnSgtCHttX0WARVaXW0ObgBJIOIT47vX+fEHMiPO5j6L969cJILovPoOg&#10;Bj7MirHLMi3nJcfJk8EveaBAgQLAChToj81XVbaUTtNSNt1NOxH0nDx2ZPQC3vUInSMNRVu+mlgR&#10;xV8kts6lFxcdWpIypbm5UkFMn4+4HuzXHJpOz81HbbsPz/u2Td1flfJeM+JhtCrj3SCkMfiAFarj&#10;i+jdG0BZeJS1gdgKDg963vr63PsszK8aLF/MrF7pvlIuQzlhqA7Z7/VxrPJJXdfXPY8WL5ZSW2KR&#10;EVS1hftqcDJCvJecfQtOErJtBFiv3phlmAVxezaVjl24EIGv9/LfTT3fL59HX3zEi0QQJCK8co8j&#10;3a5LTzAWdbT9712k2IXsUDVajWvGgOeFsCBi91nXWcxkSvOmhpMZsJ0dRlngw+rgICpMWh0NGEsx&#10;TidRAmNXFaGVqXYU83cqYeKyQuMK1TMMsMH3hsZB67EJwQ4q0oBNUqRSjTcaqkG2Ee6pvauGQZLk&#10;6NPlqxPA2CrUQPYJ+yZh9sPRv/zL69H+u1HiAfrM6LN+9mBZYHmaHv8qn5doh763FrjcAwUKFABW&#10;oEB/XLx6r8qKeB4lit1ISD9xHSeGAEu2MGVFXHkxI25BIqckpjLp9CItza0VxFJprVgspS2EKN3Y&#10;eQRYpbUcIqs+er4nyce8KMndSLOysaHj9kG8GPQzRXdDOAVrOtAK1f1gLCge1OvlEy9ije98QA0R&#10;LGntRGn8SqT5CZ5z+fXP6KpPLcRsn0DdDi0uiamzUvE+pxqjFlLDtzD1koOF9FJqKft4kESiZm8l&#10;EsxqOhaxLnQtekb/JhXqUqJp4QOQCLIsFy51vZOSjSuCNK13UaSobd4w2mr8+0m+GOaIYUaWFmEh&#10;J5bW5jlMVHvTgRUkhk0PE3bwEAv87xCTaiAY0jCK4abCqmIah1WcRVqtqsMrLK51RBiFCGoE86uq&#10;UkXfQg+4Vn2kKspBz0DvNSZXR/bVUc/QVA5xrEFA2TVhEoiw3jh849CEZeHpdXMZryofPPh0eZCb&#10;X5ToMRjy81JeOgp+0QMFChQAVqBAf9z5VWJrK4OwIUanvY2TUF13cYkdHfPnWAhBIuPx2HXddRnS&#10;r6RMZi0XPvrwvfdeMwVejDS9LropLRZznE327a9skuVT6bQb8ZqV0IbubwjL9b8CvAKU0h0PplH+&#10;rhDjVfmkqesbelMPeU+P6VJinhoiyNmPU+cqX9d/+wkMvDb8q8IoCzgMx2rVK86WmCpkIbO9jRgk&#10;DqyjtvYaL24+vnHubCmdGviABTtC5q30+ZlIxBFFJ//ZN9/7y3Q35rpda4zwyhpn0jQtp3qIc5QG&#10;QhrmdoJnmIlhGI3GtcesQEVtKhNDIEo70geFQlhRPuvsa3g/6PutFJ+iNKVqqjCvqvn5DejPQ015&#10;iOlLNWrVRxD1jq5U3VMekSR5gJMc1B7LcnYNfRM4QEs1em1FQWiHOGxkqmp89BgGWOiP3ScnCLBs&#10;hFeE+ZX5BJHVG8RN07Tt6KmtPlhGePWp9kBbVnMwbkM/ybGbl/P0D4Jf9ECBAgWAFSjQH5OvPizS&#10;UnqRlmNjV98Inby+oSPCsuS0mELMIY8tx4HM8lh3/ekJohDLSUt06d3XLl3Cw6+XOWnd8xzEVzkh&#10;ioPJb/aHFKKu7kwT8RXUO0/BCBMVcJXrlHFlzu7zSHdESnoIqnG8dXc9v/Z+bp5TlYamzC7Rej30&#10;dqWOI7R2v0GyEOQ9lNF97+6EJDHLJorJwcRQ4nhBuGeq8farg8e3zqXO0ttJKpncTL7JzDILf3Iu&#10;4kZmIhnncvgP67JLf2E5kuMeg+WMllazW4m1pHbNaCgIsoYXt5kEM4krrXgj3r6SEziOY2iAFWcs&#10;rRWK5vOx1H7Hn2GB52ofLqijiVpT9jBadfDyEFirCvMuFaEX4iXbBDd+terHkSrV+IHS4xnw9St4&#10;BrenxluGGleNR6pyAAn1kOdgkBNycgpWdxwxahM2AVvC69cJmIgZto0+hI8QwqtPl1khR9M0dsfR&#10;tJR/LfhVDxQoUABYgQJ9azj1j9/x3sMsLdFSRorl77qIrbARasPd2kqVUkuyE7MsOSbLMcfy9MrJ&#10;0+56LH2Plu78YQZ06dIyubJIi0KYg6f90+iEFbL3Qk3Pi+gIm+p1feptL9dDgFe7u16lHvJdWRvY&#10;kxUKwRVDelP3um5+LTufm6gHiDv40P+0q+t18f7M135zoX8GMQRhD9BqiG5Xf8X5BX9/tUgNk5s9&#10;Q2kcIMBSW612cvB5MrF0ln6LGiQHyc03Z/lbt1fOz0Rm1iPlk/CHf+9BeI92MrHjY1d2LBrmc1I2&#10;acRbcJZPizOJBXH7/1BaarxhvEoVhYlQ/GCRRiQqO05mjfsUTghqfkOO0sGpovsQxKUphs0ZsAL8&#10;Jmr0YLo+VNrQUVi1b0aJqh9POp1xNRqKyieKhtJBiAU8BS57fCQyrsYN9I4RObo65MiRTY76hvFk&#10;RGLE6t80bfL60cNaraZ1DuLGaITQCl0Gynrt1wKLfrB0Hvp87kjHQR1hoECBAsAKFOiPBViXtFwp&#10;TeclpB/lYx6YzJu4p2Zt5eJZRlyC6hgEV7LlNU8qiLA8N51ZzNOlfzgOufQeKXDR6E0u2jeGP+V/&#10;IcrN8QzUD27o9ZBvv4KiHIxJobK+Udbxwm8HfWCn4noQkrUBE6yZMb2Wy82HHyG80AahV+plvb6b&#10;Wal8AilauFKnXsc3hcQHHTvlx9n3i0yxSG0mN5ODdqsRb4/U1ouvJpODWQRYZ8xgEwEWmLBuL850&#10;I93uzNfv/sNH4P8Zy27Ek7twmtD1mhK6FwMRz74Sv8LczjLZnmI09uK9G8WiMMwVShKdiTmyLOcL&#10;VYQyGK462n4DT54wZe0jXlJJu+qfJsTeLEWFFCylpu3vq6qmmG9Eoa26aoIJCx827GDjVHwiqIin&#10;Gqr6SPXv75GhqnGwvBuj3mREkkOSNPoksBX620d/+v2vCEJFn6IGRxiV+IECK8LpECvOsiItQRuh&#10;VCrlp9mqgQIFChQAVqBA3z5umaKUlmg6D63AsqvjmRMiqfpTSUwhifR5mNdY55sh3fP0pl5x0+l7&#10;sXuF//0fz8H6fXjO7xskJfDiXac7rqB70QGndDys0v1g0V3YGIbgj5+EtQt3i64CUyzPc/N3+Hfu&#10;505VrRW/euGVX+J4UnQfG2U/BL6+i94O7eBNIwSXovejO5AKawkmeQVBVXLQA0N6C5xXX944Wzr3&#10;4wRMsJI3GOb2xfPWTNdym9I/4oxL2YhlWWOcN2pZXmaz9/2RimClNWASDEPxbUVVG63f89u8QBUL&#10;a2knHXNi1jgvPNQ6nelxQz+8Suns7+N1od9L2FH8sRW8C4c5tMDNbqjVQ/tm9fArs6ZWIe+9ho/9&#10;wX3sw3ZwD3gK9oiaUlVb+A10s1avR5JXRyR6gdXgEzy9Ar4iCBs2kbUarplGtwK+whOszzRtKCzR&#10;cxL62dKlO/k5+qfB73ugQIECwAoU6I/CV59mFtP3IJJdzsu0c4JXenX9JFRfd0qIsLZS6YjjWHAc&#10;EOFPRT/RT7p0WpLvrX32j+7pQ/RMj17UIctnP4h53XVwVcF2EKHQsykOTSdP09mV35azq8MgSofV&#10;5NtPj2nxg/mc8G5NUY34W6/AB2C9iM8hliteJOQbtnanNTshHSZhu5/sZopFKjlgkwPwtP++NxkM&#10;NjeTryYvnqXORAqx1qvUrcRK+kLE61re1/9kU/b/Oq7bdS0fsNbFL9vtj01EOklqO8vz2UErHt87&#10;UL/kGUEoFgpZkY7dvfvv5XGhhqOvFL+IsOMvA9Gb+5p/AhFPoPAbMLuq4flS266q5kHtpZdqtcOX&#10;FGCi2vSAYQ0Pv+CaSiNumio4s2DZqcIEC+FZe9hDiDWCIKw+wBVMsciJjQELfwmAaQoM1BBadaZt&#10;OQ+GxTSdH0OOeyaDXgvBCCtQoEABYAUK9O3T1aXXlCydl2N3ZYe2aMnxEM8gLNKbEOZpZfAEa+mC&#10;HLO6VgSxTAVKAk/GMXpRyhf+EWBd+sw0bYJ4QrJsIpOKeE1EPyFc7jwtwyk/P/inQ6IVNmXt7u6g&#10;tzZgxqU3m4jf8ncKfGI+LKjLKjv4ReiXU3d8HZJK0f153frOrl7Z0PFqEd9lCDved/StbCLLUtSV&#10;ASAWRd1A/2wOXkykz5bOmE3EXsnvXUzFLPg+QvmX/8njIEQ8CyFhxJEtZ1w0Wu32NeP3j3kK5lez&#10;Bg7X+jIp8AKbFUsJUaKdu93jEgmxDF9gjmqp06QGP2QUJ2A9j2rwZ1x4Fdip/fVnNdWsItyqvlGt&#10;oXehV7Zp4nhSreNjWVXB8yt0rT0TloXqXrzV0dQJNyF7V0kDZli2X0lo90ky2idsFdoO8Y3xqy/8&#10;EK4vEGFpwyxiK2gjzNPS3Bw9/3LwSx8oUKAAsAIF+rb56jUOsqokGSsmxSIAUIh1PARYeneMAKt0&#10;Jm4hLrHkbgUvD3Xd09chBms+/A8A69J7D6C3xVaj91dTGacbCukQCqr7xwZDGKj8NV8ZZk6h8rTc&#10;OaRvhN7W8fFBr+nJdwrZn7E5gTWViej8r6/446up7QqxmK6Xd+pe820/Rcu/A2g31EPP6nl5jecR&#10;YCXZAQKq5ODK5uDVV2fT587SWfTmq8nbF9PnI5GuSz8N/9PAzfdoz+q6rhWDaAp+L95uNXqDAcVm&#10;mUHy99D4vN9Gdy4kKRgDSRJCzGNJUCH2CqAG6GoP2686flKDoinP51kabigE5HpUrYH5/DP1plkz&#10;zTdeqhpEVTFrSsPEYaXaH+ZekJBlPoorimrG9x4BZD1QJhNyNCJ7ZA/7rybkJIrTGmz7Zv/0CLoQ&#10;FdyPgyNOH2ADlrasPVC54h0J56I6knQvI/0gAKxAgQIFgBUo0LeMV+/ZRTFDyzIdky1ZStNWRJ+q&#10;4iHAcsdbqaWtVGoLchkcq1KvQI5CE44XlujS+8Lff66+9GHVJL4yCdNkIIjUreg4t0oP+WMmnGBV&#10;Lpf9jIaQn4C1u4tAq+tBuzNAXWX9xC3xxfd5Nixw0eHqz1/ZDb09xasyJrQdHWFZCBfu7OxCJnzd&#10;97z7RqxKeT3zfjbLU9RgsHkFsq8GycGb/925pXSCuvHqYPZ26gU3Aint+X8GMi6JOGS0C5mqJcNQ&#10;jb1G79dXqCsLDEuNTDUeb/GJosBuZulFCece5PMF9QAWcgijDloIjSDKvdOZRo36f1RFrRptxacm&#10;zE+IsDTFjCrVI4LoKISpmIdVRTH6gEN46uUb4iF/FK8I43AishFHF9UBIiygK5IckcBVpC+YYl3v&#10;H6KrAtppD/Hs6sGUsh58uqzyJRofI8xnpHtzdC4Icw8UKFAAWIECfat4dekBVdii5bElWxZNpxIi&#10;bXl+ljoQlr5RoZ0zMZUSxa0uxDRYTTy/0j1dd9M0Pbf2k0v/kK9MezIxR0VpTpJlr47HVNMJ1vN4&#10;BXx8EBMRkJL/toeoDc4m6t7J+PLcPCsIuVy0T17Z/tXuL8v+mKr+PPwK5zzUK3V/vbij13f/ZmrJ&#10;whHvf/PJ65I0J2aLw8ebVPLK5pVXEWL9ydJS+oxNbiYXbp+LjC3vxB3/0wHWpUvv0R42YVmyE8lU&#10;1VYj3hr0GOp+ghEoNd5QPuazRZ6Hlud7EkQ5yPk1DnGQpk1LnTU4OAhBVzCE2u8oz4lKOWiTiNcQ&#10;dO3BO2qIrx49iR6qR8T1lxBDKW0CAItDbLRcw3FZDTz0qiqdOD5EiBePjZYaNx4PAbB65GRIkhMc&#10;0DDqYcCKkv3TPr5ytfN8hOVvCRFhLS8LEvqS78lQbYT0fgBYgQIFCgArUKBvFbAUSiylY7LVteSS&#10;iJSOReobMErCa0KEQmI6g/iqlFjCrc8OQqG3Q+WKp1c8Gj1dz/3Zpb/PV1U40UayxUxeOl5vws2h&#10;2UZ/PrTyQxk2/C0hvGsXG9UhLrRcgZ2kV349v1YshnNhVjDbj7PjV3BZ4XPAwv88853t4OjSp6au&#10;sn/XUyfWb+/JriSKWTg1uDkYvHrl88//w9LZ0iKz+SZze+WFCPoums1/ZoB16dIlwolAmns3NnaZ&#10;g3g83ja+pLZ5KstTQ8RBcSbL8ILA8yWZXpQsWZZpAdFPw2939oOs9qd7QQ3HNHS0DhwL1PY1VVVx&#10;C6EKRnc45vfo5s03zDeuH+Ho0epXRPyUmFYXdvwweHSfNZwMD9dGdNdoq0oLJlhXe2RvOOj1evgE&#10;ITkckiNyeDrqk6Q5NXv5szI8w+o8wITFpekMjsK6d0/Kz+UCk3ugQIECwAoU6Nujq/92qcaDV9tx&#10;YpYkrogpcSl2rIc8nKYO2tBPxLQ/wUqdt3B6QUjHG8KmjgArL83N/wGwPjysmmb/iUmuHK+vrzeb&#10;6HrPbVd1f4+nI9TCJIQzrOA9fip7qHKiezC+inj5uUJOCAth0lDZtPc1TmqvfxNQWv7mrur4pmV/&#10;RwiDMR0fJsRXkH8UaspSKStQcJjwyquDL5lzW2dSInkrkbh44bz1X9L0RuGfHeJc+kC3oCqnG3EH&#10;/3e71Wj1etQCf79IUeRe42MKz6/CQyF9Ly1JTj5/nG4vY9uVH8fQwBHuU9bax1vCqjJtzUG4o0K1&#10;4O+UTrX2maZUH0WJ6ktH/a8QXzUaClFVzaPqQ7j9ntLZ991YiM5qPmA1lI4KLdbGYAgbwseT4fBx&#10;jzSw0Z0bIN6akDZhk7YKhvqHvlkechqWlRreFC6TopShIcedlqQfSu8EE6xAgQIFgBUo0LfGV+99&#10;aGa36HF3TMtjxFcrYmIrhghqw/NghgWrPb1eEUulldRWSTxnQeVzzCvr+gleErpjJ0/f+WYYcum9&#10;w0NbraoGJcbW1z0XKA2zT2haajOttpkOnSDMvbyBjVWhUHPdqyC+0k/W6cL8vPAz9iPCIJnIK18j&#10;GgtB4SAGqmeAVhV9mupQDv29jeHuzg5+E+8KQ1534xP3fV4sbN+H/sFXk58nl9Jn6dLswsrKCxec&#10;k7e3+LmH//xD8rMTyxpbXcuTe+0X48q13mNmm2JWk4JdU9oLWcRXXHQoZKRMWpLz8nHW8DNEMRDh&#10;6dE0nQECSvcRX/318/JnfLKvigjoYU3RaoraMc1atXZ4WEUIZLRNE920qhImtl51/PwsHMQO9wtv&#10;IAhrGK0WQqveBCZYQ3SBhDVhv9frTYYTe/TEPkWIFd9T8fCq43uwpj6s5V42kx/LtCPnJWlubi4w&#10;uQcKFCgArECBvi09KYqS5LiO49yVpdRFUUyIdLcL/cl6RcexoLr+tZ6hz8Sts6Xb6QuOgwCrqXvr&#10;utf0TvR1xFfSD/vPhyHvHZmEbZsGP0eP1zfQlUI4GlR/vt8LPS90Rn92dn0LVhks7nqlWfE8vfL0&#10;ZONpPsH/4hc8Oawtm9nmzts4P6usQ/4VboKGI4To1d/4A62dKap9szGcerwgFGI9k2XPCsUsdSWZ&#10;HLz65ZcX0wixsonb6ch51/Puvh/+8J9/TEgdVoRWt5lp99px9VqSScxSs0ySe6R19h8nGJ4nST67&#10;tEhLdEz+ldSLd6bRV5iEOriBEHuvcPSVv7FT/ORQxTY1FYJLEVIhiqoemlWFqH32UNGqRLXWUWoG&#10;Qbw0TXmYjsQgIQvf7T5u0bmmqr0hwqsJSQ4fI6x63ItOoiTkYvWGUJ0DiVgkpM8/l78t1L54oA1W&#10;JIAriGnIS3P5z4Lf/kCBAgWAFSjQtzO/eliSaBpsVXfHMXrrYkpcSdFWpFnXfQcWTmMI1U9o+iyV&#10;SpUSAFiOdd6D9AaIGtU9x5GkwoffzK/sft82SOrHv5Icbx1C2evPdoHScIKVv9mr1/1h1M4OnkCh&#10;j+2WEWCFQnqzUjnRn85lC1mWz9rK8pNV65PQ234aaf2Xdf15t3P9+XHBnWcQ/+7f4y66DPcIE7O/&#10;wiU8Id3LZxOlbJFn+ORgc3PwJ+m30kup20vWz7sVr7t++ehfWJI9cbvHka4T0ROtx0ar8f3ZhW2K&#10;WqUo6pHWasTvZxlmlmfEDBwhtMY0PyWoB77vCm8Ln2czdHAWVnV6ohAoaTQ5ICDeqkpACaFtqnBM&#10;sFZDH6lWVbNKmP2qn5019WABhilTS1YHDOtKIz7xTe5Iw8HwMYlga0L2KDbJb0ZxJSG8PcIjL82P&#10;a+hAmPuDzpWVfH4M1vx8/ldz0p3AgxUoUKAAsAIF+hbg6tKHCpmBiYYjI2pypIvgb0/FrIi+EcL+&#10;9tdDIZ+xvLtyKZVaWiosQUiDZVXQuyrNpn4CK0KpFPVB5dLLhErY9hPyfuk473ZnMIGFfOv5rm+0&#10;QjD0N/jI4M4OAiK/k7Bc34BaQ/SCbvD65XxhPvF+rigon1LHu59M0999D/vON8Oq3bIf676LEWtq&#10;yNrBHwuVn/mWLMiDOKGXSmuF+TWRGiQ3P184l146S51ZF5rNcbf7dO1fIowDy3Ujx92ul/14YBjX&#10;fr2QzfJJntpkHyl7jfib2VmGYRJLS1LsXvf4WOIURVV9i/sUsaZ/cS8hNOOowErTnmftgLxeUxBK&#10;GSNCUQmiCtSFCKuKSEslbZvoV6HWuTPlI5h2aQ8705JDraEe7GvxAU5pQC8IsAaTqxDRwDLZwoJY&#10;HCK8MiawNZy0sTUe0Krz2bQvx0jQtDyWJSkmzdFSLvhPIFCgQAFgBQr0r45X7z3JZUtSLCbTtNN1&#10;ZDoliivohY5ABkMZ8Q6CHr3uz7EqjpxJlTJnibQjn7fk87gDugmm9LGTz6y9e2nKV6eEYRpDRkzL&#10;YwRL6A8OvALIwvBT3p2GsSMierb7bOp8L4O9HV0ZqXLiltbm1gqFUm5CMpGvIeoKe7SAwqb29vLz&#10;3PZy/W1ALmgw3PXjsUL+R8s4HAsTWdlryiWxMF/aTlJXBt87l15Miy8gwJpxnPHlN/4ll/d/ciLd&#10;ruXOeNnvf3m13Y5/b4WhEGBRE8hJ2J9NFJltJpHJpDNbMfm4ZDw/rufHpyvfEJaPRfvTVPdp0qgW&#10;71drVdNU1Lha06p9AnFYzayqKuKqOLjcTcOw0QcVbNhS2JGCjxFii7yRFKhNcmRz7JC02wiwHmPK&#10;6rEsk8iKqQUxGzZgRxjtTRBhnQKbaa99UcN0Vfvsi2UjId2j5XyeljKl/FzhteC/gkCBAgWAFSjQ&#10;v9bY6tJ7l14+OlLtjCTNyeM8Tcsxy5UzCRhfYb7aQMDTxAgFFnW9UtnQKy6eYImJNCRlyRGoegZH&#10;ur6OAEta+08+X5kkaR+RCMLWPe/pU8hnCOHoBB2anfEY6rffnPzDJITeZ+llHQc+PK14rncifVAo&#10;zK2V5kphLmEBi/krSmC0cv0bIHueheU3Ru88T2/ARTzlMoa5nR28LyyXd3ePabFYKPDJG1fePEun&#10;U6kXYj9vRv5P+jL3L56iey/jQpZ71yv8pm20W79mVrIClcjyE6XRil8DwMoWE0vQ2ig7VkHt/AOz&#10;k2+YmtrdFW0fO6/w0g8qBhFgqS9BZTM0OSOAMokaJDEc2ofVqvqoqlVNdIWeoTS0fXwfbRUStfy7&#10;VDaZLF9kikWeYQR28JgbsCyFLq8mEonsKvoBZucF+5Q0TicQkjXiToH5HjzPw/ris2Uym5YgTFaW&#10;pDtSae3T4D+HQIECBYAVKNC/il6msoW1QknCed4yfQ+CyB1HvpfCIQy3xXQEOpk96MfRweIequOk&#10;Bi9ynEmJpZSYvmB15VgzpJ8gvmqWT9zLY2kOR4Jferlq2kS1utqshHbRHUB8VhlM8jruDvTzFb6G&#10;tWC57pulMGTBgKxZaXonr594bn7rfV7gctlcoVBkMh7YrTZ0vfz85t9g1NTF5Z8q3N2ph3Z3dnCQ&#10;Ft4dgvMdDPRgysKdhy6CiUIxSQ2ot9JviecuhJqWm89I/z8WJNIaW16kq2faqtGKv7jKIKa5XUyy&#10;htqKf76AAKv4i8RWRnJiMXmRalUVvImDpKtpAJYPWs8Lnv1cdzyEqmmqWlOw78qsKTW8Oazhk4XE&#10;URXvCuE2cTM+8mdeHS2+h/kKnym8yvMUJTDF1Ww2kc0yDPpHTCRWEoVVYKyEyOTCBq4mxC06E1Lx&#10;8x20aaT7co+HFCzpHvrJ35mbK/1d8N9DoECBAsAKFOhfZX5llEpzc5l7aVqWY2PLilljh6alFHiv&#10;0FN1YRG4KuRN8QrRDYyqQnrTszwpVdoSL6Ytx4q5gF7gcnc95zifmTv051f/H3vvG9vGneZ5MkXF&#10;LKVVA7LElMGQKrIKYtkmRGokQnfoWtC3Xeai1422HCDeNBAE0welN7M4Nbw+wNCLzZsEM5lGD+WK&#10;vSFU2CNBchkDvCoSLA6NUpFI2cXQCTWZHkk0cbIyyTmvBuj7s324Mwb3cvt+z68op3um/ziNzHUa&#10;+H1F859IFq3Q0QfP832+j9Z+YLyRsgslyAqFeNHCxgbkK+heZ9B/klxVw350z5BV1/XSEfjlj44u&#10;r+dv3crlJhQviRJCrARY5AvYxYWedjKHeDKGiNMfPJpCHLdT93qQsNawWHsPbhQLXjkLYZ7TY+Rg&#10;cpXepp+NL6Se+xu/bSK+uv8bfk6bTN8OOT1HNhpGq/Hfnl4WafEm68Ymax1XXIomWTGXOnsD6NRM&#10;uS0EMRWvioXTGXBzcFq38hqG3RPaQvdomlqBRYRqGxvZ8cIcxFuWhQCrGvGpmtWGjTsd2I6ze/Ik&#10;QKzd3WprtM2LfEyk2WSUTSK+yi4tvYUoK4pO6I5oUgobeJDQpdYMijrUAPw+xJW1n9xGgLUmpfCm&#10;ZxD6GJAKFhEREQEsIqKvhK+ohaC8xchMXFZ649643zflRPwGBIimlqLRs9wMhFs110NNhFDOegHw&#10;CIzqJbPnMKmzC1mYIjTtkP/7Ooz8NZmxoryUxx3Czb12u00lYUthSYfiVs2/4bX1vCWEGKz8tWmz&#10;sF6Y7mcu6Ec6bHYGwmJEPn1NosLhK6OANJ/ObfnRNy/rBX9ho1ZqTuHs+ElaKc5zP2kWwp+iV+cq&#10;Fr3KFXizvNIX+qNkVuhX6FeefXbhGb/fNE0m87253whYptnv9/T8nYhhRGLLUVG6tHx66MbYm1Go&#10;HuVE8SzkdXK9fs41PMCC8hTe7DwdGDzZ8Yxude+eABYuRL2AuKpSLsPJy2FATy3DsmdoHT7SPC4z&#10;Dr3hQTyJCBUseKrhujQd41dZVoTT8lI2ubS0nAQtsyybDAwsq0MdUga0ILV7hlrBKw+hfnWuq96m&#10;6GgG3nZCziPklElMAxEREQEsIqKvBLByTCaTYa5zDDc2lQNz3DfzqYXHj5fAfXVD0f2IjBDvHMHS&#10;5Y0S0y+AEwvOev1+fCGfT0Xjp2zbhHR2wC59/fmMnFjJXvz53Nt7j9oanbB7jh+BFbbJQ4+wBrHt&#10;uK5U+CL/6mSxDeBVE4YREWDNOPoPbonptCRJ4bDvSjgshYXo0ee1yzoY7f3+6VAgzmQonjjl6wWA&#10;Ks84D1Hvx0UIaUBYVcCIha1Y+Lywc/RXQXH2FTa+8OyMeSNurmfe/I0x5puybTpO7yhfbrvW+dlo&#10;lKXF08lJh2ajyWUENKLIxk8pNmOvb9GHLXBWfThd4gxTg1UIwsJIhHmq6y0phErUrmd0r5TVilau&#10;IKIC+IGcq0r3PuIhH0IszzKvNg4NhEieab47Nc1XVa3ToVxqxCO6osVbIkI9FrEV1K5ESRSTufAh&#10;bCZ8ZHmu+mqE0ion/cHb71fPaVIU0TUjP04w8B+OVLCIiIgIYBERfRVSOfTrFS8TDMEmmLHSO1Bu&#10;LCykoqnHTMhfKzkwM+iAfaqGLe5Huo5gy+mHeqG+vAAPXHxOMXt4RY7p6H5nzMjBFcl38c+1jynD&#10;WEKviU3p0GfcKGzgfNCCNwVY987qxdqTYPcCVKjQ4WbW152HR+OsuDyfFgLCh3Nzm9oLYWGUTikb&#10;n1wGizz8eWJv/8Lmflyr79SP6wUMcVP6OuEvL9m99p5Xy6rX0MuL9K1vPD7LJZYWm84Lv/kHtbmF&#10;/pahkJ5VtUOjcxoB1og+zbY6MTp6+t2bUbA/LYb6fVvpJ3iwq3tbCLteQQpbp6Zjg7hn2K1Mq1q7&#10;qpeLhVdBqzBCWOkiuJqmk6rW62XvuzCsqEGf0Jh2GT3LPHo5zTUMg6IRX0kim11mEemBPyxNSzQt&#10;ScJgcGhZ7Xa58vforTSqmqRVphb325DkXqFTcViTIyO+Cgaz/5X8iyAiIiKARUT0FYg1ga8UiL3q&#10;O4ib+k4TMRITj49LGzVo1eHhwSMgJAexT6kJ8VR6P3TgNO1EaiGFAMs0bfBGlY6cvq6j5yZu5Off&#10;tCYPHnSoZJy7DnCm1/x+Pzin/PVpe3C6ctArY+E4BR1vIiz4oYbl9NefX8+88YY4ogXLh63nf7o5&#10;N3fmLwT+6sZOHUYInZL/CVt9AVoAbTvQeCyVpukMBXC3Fz3/fLGIDVno7LhQ+2Scu8SKs0vPPn6c&#10;Otv84/xvWcO3KZsIQZ1SVm1EtLXTN5PR1WGS1To0vYzrRUmRXQyNe+Prdor+2Jsf9DYNVrsnie4e&#10;U3n5DF31BJy8BdBVbHPXHliIre52weV+F48MevHr6EGNtobQLtJqnBi5ung1ITwRAdaEpkVaTItJ&#10;8LxHozfFWyLNSzQfHlyxqEdtSNWqYCZr3CnjDKyfeIB1+9xoAcx3XAbxlXw1S4JGiYiICGAREX0F&#10;mouasgKAdTC2YVDQ8UOYlb7hIAyCalKzOQNxVPo0wF0vQTXL6dtmrxcybwBgpTjbNEtAXkcOgixb&#10;ZuTEyrxwhTIoiuUO+nbPQai2AeEKQEQ7O9Ng0C/mCHFEKKYjsF8VNtAbWD84yEqBN9O0MPmHubk5&#10;SJKYw3OJwpvU8tgJYb+87vFU/WRnNGzIOS7gNc+e4x075iH6CuTHxbIN7KeHJFJ9h5lfZmeTrz5e&#10;SL26WMr8tgSoTbkHZTtH1hpGyz19OhqlOyx72KFfwYCVQ4R11kGUOjajguGxVaXrLcpRd08WPatT&#10;voLvN7DXCpvWcT1LK3fvqpaFq0vTQFJsk/cW7CDU0qqRoYGeZzQauPUYgfoXvEBEM7ZpJBGgShSl&#10;m9mbiLZYMSaMwlcs63CgQTK8B3neQsP3T5Y+3z63tiCPEV/JCpPI5+fJsmciIiICWEREX4E2xcUt&#10;GSbf+qbtHB053iigA0sAndJRCV2d0Z2j0oZfLzlHUM3Sj45CsHvQ7PXHC4lUKvr4FGc7/g2oa0F4&#10;A8NlmMSL1wJ8eLBGLZh9Z6bfL733JFhh2hCcRozWoFPnPzG313Ez0kGg5jjrwcCbkpSWhBdwTWVu&#10;+ot/7n0rLOTEd/tPnPIwFqifRJXiQ7ynl2DVYcnzZOEmJE5pgByI45ofF7DQ2cbOVmopmYwuLDxO&#10;nTXHvzVh82LPxISVCbdcowMhCCJFi5RLs9FoLgdDhOJCCGzwjmiVweBe8QYJu9WpHX3qmcI9wt2p&#10;AWva/FPBgdWFdmK5jZNHEQepd7vVMk7Qqnolrr83jIbRQVc6nc75TgtxVaRa9SJLIy7Ov6IhsYHm&#10;IbYBAdYsvWpZ4fCAonwQAdFVy/hoJw1CXMGq3v7RWirIMExGlpmVfD5LAIuIiIgAFhHRVwFYozjD&#10;bHFATLbTPIL4KXRRgslBdBVfawI6HTXRJRDUeq+vQI6DHQoxqRsLqewzptnzbxyBx92v99ErmUo+&#10;HUBs5PJiImQ7Tq+P+MzvJbU/MV496Q9Cy/DzmpeEVcJo5Tjj/tHz87w4nw5cPPOPf+PPbfokiWcQ&#10;jZXAy4WeX9P96IV1/GKlErwUzCMi6NJr78Exi0W8RBpb4aedQvTlL+w48XwqlU8tvJqPH0i/lSzu&#10;rvd6B6HQzEE4YkQ++GZyOSUOaXoE/TiWRYDFiuLCc6dCTk+5ZRgnQVMnJne8RXA6MIjwaVc9CWnw&#10;+oOAUd0Kgp8K3kMI9wNxYafV9Jnoidpk/2fDQ/W72nfUziTcihhDC68hVCMGAqzhaJvmhzwtxRBh&#10;0Tl0ffjIsoTwhAobsOew4q1E/GIdIawirN4+F0neWNgCE1Yin0+kCWARERERwCIi+go0Z4HJXbnO&#10;MNehKNVDp6aDSQrRltcZLMGOQeeoBrsGnV7PhBRS+YYZ6smpswhPnjtllwoQ0KCXNhyGG9tj+eo1&#10;aiTmpFzyRt9Ez4B2o2dhh1JS3Qttxwaqou7oOx5xQQAprl010UHGL6VoURR565/8vp+b+/nbgxzN&#10;FJoFvabjgFG8escrYKHXKxxPS2UFb5U0biDWj4vYTF88Brjy0kaR7JT8eGEhFQ+F3vrt3qNw73qo&#10;FwqF+giwWp3Z5eVUEppyyeTyzSQbTUZzrJh8xnRCZi/3s+FJhnu12931ilRdz5k+jWmYXvMQq+yh&#10;V7caUcs+rVLx6lzTR01LXBCcVY3Qw/3te99VI7udDqUZq7GJqkZUrWMYh5OJMOKRhhI/FIZ8TNp2&#10;XYuyfIOBZRmWZZXLULjyXrQLvcEnUaOGmAgGZUZhguiSABYREREBLCKir6aElfwrzstuh0lCm+Hs&#10;PgSye6Z1b7HztIa13u+bPbvXsxXFZrae64/zNxKpaDz0HPQVoUPoP7IZc6xkmOA1i+KT+exb8RCi&#10;JQcnYMFQH8wOFuuFDcdfwKtyanWdSdhFCKsq+DeOnKa+4TgPdacfzKVzuQB/4cNfBVhzm5vUn4Qg&#10;8wGCIfwnY4TT6hSCuMJ0izS+q4iTGXDxDEFdcVrL8rZMO9lUKpp6NeQP/fb4p7k37Oshpx8KHUjG&#10;O5HG7Gl2KZWDiAYWp6cno6zIRjkTIaqz4rq/kJbukVX3xKuuqrvQIsQ9wm7Z6xze8XqH3Ui3orUr&#10;VS/Mvdqduq/U6bhgQ224ax98FKO0VsQYjYy1fX5SNpBaHcMVqIk7Go2GPDrbd0cTiuoYDw4t68Kg&#10;rSH8osr4+BVvoBHvysEVrNu3d1fflTMyNAlX8itBifyDICIiIoBFRPTVEJYYN5XrQFeKx1iIosYh&#10;nNze1BH3+HX/RqnfD/VNqHHZvTF6kHyD64XsfH5hKbsIAIWDRPXm9QRjwi6+oCTwYj7D5Bl/qdmb&#10;OYKNNXoNo1Adkw96htckLPRmen7Ppw4ZWkcl5+FD/flMNk2nJWGwOTf3KyoqCLEuUiLzXgEAq7Sh&#10;1wrODBDWSRZDcRoKDzWrOsav+nFxGpcF84TYhIWvfpLJJ6ILP/T7E08xPCf1TccJOTP9mx1DbcxG&#10;b0LiVA5HTiHGWk4mUzcWmzNOz3TkTyPYOgULBU8A68TeXpnSVncaJ9rF5NR9UtJqlyt38QBi13uo&#10;6nUTcYfwjhpxYzFxNhYbGmGJsvZHkzuIrjodozVyEVKNJsIIVj1PhG1EWGsd7fD1cNintQ2LelS+&#10;q07TIbwVO94en3PoazQvxwGwElfz+VSA/HsgIiIigEVE9BURlhY3x9cZhFWQ1aCYJsIohFl2L4Sw&#10;yik5zro57tkmtAZxiat3wOTEswiwYBP0DRO88NizpTsKY3OMzCgrkph7K38jIf+0VPOX8IYdSK2C&#10;WNDizrQ9V9iAAHf9SaXJj/31zt/118dX0+mcxAd8F39lv8qbJtysZEPvvYfgTy9BcxGviz72SlnF&#10;4udwdkJbOL0d/O14ltC7jitdxY3akRy/scCtmw+e4sd01wHC6pn9vKuqjW/Cduco5Lcnl5PLOTaa&#10;4LhnTjX9PfQAmz4xOnkbA/FIYLk7JaoK3pmziycAsf1qd5rt7sVmVcoekFW7X6zU6eJRw0a52ojN&#10;zsK4IL1Pva5WjdXRx1pDjWhqix+5hy4CLIFas0aSKAVGVMcwjHD4SrndBsKyNE2dThBWVUxXlakH&#10;i0regE05CXS6miAVLCIiIgJYRERflebOiRifOHxCVxWFua5wCLjsLSY0M7bRLdscm/Z1ACiGCeZ4&#10;PmGayo2l1FlY8gy5Ds1m6eioZzMMx2zJ0khKplJvxXslHN9e8IMRHXqECKSOvWSFaRdvw/O546k/&#10;XS/1Ec89n+ZfS795y7q4OfebDEFzb7cX1usF/8Mj9PpP9jx7hqza/+6VsDBK4drWMS5l1Y/xl5cR&#10;cbxT0C/nU/mzV5WnSn96m1vvhXrmQYihumrj9BJuDSaXb7EIsKJLce4/LD7zXNPp9UKOk5v6r3BD&#10;ruIZqbwQ95MArG71SZaVZ2aHR3Sr7TakuVeny6G9jc7TnIZIA+7s8Jdm6dnZWXEb0t1jQwPKXxHV&#10;2B65lOtS+wI1onO5XDpsGJ21jjEJ+8paW2tbA2pgPWqXp9hXhQz3kzlCSryh/EBOMKGxLMtvkH8N&#10;REREBLCIiL4qwJqb45XQOJOxbQbyFxBscQqXQajF2dxPe+jWuGfjsCwlIzOJLD+i6VSv1w8tPmOG&#10;9NoRdAibeqkZGgOC2Uo+bAi5VHIZwRfiK7+3ItBLUahNsxTq0z2EGIwQCPmPsKGq6TgPgwE+LfHC&#10;L9ivfg1ozbWT9h/XN3RPCKz8nnfeD7kN9WK9uANmq4LuDS8CYk0N7tPGYW1D3wiuLDHrwRee6qeU&#10;cOyQrfT9ilXt/t+ncfEqCjuekynEV8+cOhWPn5oJnTJt8yCrRbTuNIKh4u20OdmI0/WW5FTVJ9as&#10;6XU8cOhr3/0s3PbaiychWF0vkLSh4SvGENEV+pqlJxq60YHnfoy4yx1RlDsaSmIumku+kR5RGLAO&#10;EWC1EWD5HlnW4EL4ijfOiA70f+IXR5R17pwhytchyj2TQf9198i/BiIiIgJYRERfHWJtnhOZgwxC&#10;KM7EiQ2IqNBXv9dXbK9f6BW4MnJQ2pybu0jxy7ZTqjm95gYkjzrNZrPkrIdshmGUsSxaD6xbiDw4&#10;iAPFiZ/TGIZaHQladtMqkr82dZ7rYOFy4KWeD75xbX7+2pu/aG//dZWszc1qookIyw+JWIWNQgEy&#10;sQrFT/yFkl6EQPdifXrgYg076dGV4/qJ//3YX9h5eDW7xF1+uvCnuaTf7Pf7ZtMJnPtu4zRiK/Bd&#10;pRZ+GGLiz8Z/yC0+e/aZkGmGzKvzokSnwzhhAbNUdRouOs1w98YIq7u7nvNKbZTLXVzFqlTV9gvt&#10;ga+tTWPgv9hY2FU1vLZQNYz92CX60iyLEMs9T2nVn0QONXWNHg1dISayCPuWl9O510TJ6LgdRFh7&#10;AFi+tjGwqEF4YngdwtvViheFpVbeVwVRZmDZd34lEZTfJv8WiIiICGAREX2lVSyVOwCjOzcGt/up&#10;n/ag2WWadu8ASlc2x3EIn+Skl8e5yad6juN3Ql4uaamE+GrG/KliM2YmK1z5zLcGq/EYv3+jVPBs&#10;Vic5o3iOEAOX7oWOQoRDP9H3Hz1sHh2tZ3Lp+RfnrwXOPF1cwNzm3RsFWB49bUKiS5zfruMQdzjs&#10;ThHhHNTIcAoXTjmFxPjjen2nVvhcl5M3+gdvPh1g5WbQT6Q37vlX/uuP/ghqV8loauHs2VP+/8j9&#10;8IeLP3z2vzm7aPdC5nglHOYDkjTANiqMV9VpwWpKSw3PeTVdk6OqZc+LBbhF7d3fu3/fVz6xw2vT&#10;rCx4DqazCOImN3ZJnGVfnkU/Yl49R0lCm+K3R/u8uBxlkzlRFG9JkoAAy+hoVvu+z4cQSzu0fIOw&#10;YVFa5S56Sz+pTj34lduakGPicoaRU9mVlTzZlENEREQAi4joK0YsKx4yr0P9Cs8S9tY9V7tyYDM2&#10;hC9kMrL05ycoYsRtyG5wmjpEkaIroX7PNm3TVFaunJnb3CwPRYnlSn6colCA8lIN3FfH9SdBo8cw&#10;T4jgSteLhfVe8+/WnfWHR8+vvJZOS9fUt58+jmnzxns13F488XlNw6/8BegQ1nbqx7W6d2ic5e51&#10;JHGwO9In4yzTl8883ZH+cgZs/2YolOG12SQtLi3ciJ+Nx/9z0wlx3OK/f/bZZxc5m2OC0uthISAF&#10;pLa3CKcLSwXVXa9ROPWuQ8dw94tcLACvMiYp64VKu31/z7c3nTIsR56MEuKVhl211dbuGbHZWfYm&#10;OyuyUZGn02khLIzc0S0W4uQRYKV5CTxYSIis7u/tQZPQMPYGYav9OqXePoe+quAMq1RvV8s/m+S4&#10;vJzhZCZ4NbtCAIuIiIgAFhHRVyxoEzLQDQT7lc2NEVgBNHHwhfAqKP0C9qxx/SNdP/JDxPsRbHm2&#10;ewivODkZeIQfNVcOiGxqBghLL3jYg33txZNaFiQogDu9VnIKNViyU3LWnedX0oivhD//MmmXc+/f&#10;qNePYVOiX/fWE9ZP1vFAS7JY34GOZL1W3MEDhOi9wIAhPAKOvpVSMk+7f+9ur+f0Qs5Mz8k8zori&#10;UnzxmWcW4880S8+ZoeeeeSb+7L8+1fyPzNVrAeHBg4lRftCejgN6WQzeBhxvZLDa3a2e5I+qXjNw&#10;+lCtXNX27r9QtioV7xkn+3U8hzzUwTRN1UbboxgrigiwWBFBVVqK0aJ4OrqMCAv9AEVJGgBguYam&#10;ldv3ga/aH/t8g/DAEqTYKCao5cpt7MG/fbuyHc4xCUZetBUmn3+T5IwSERERwCIi+qpLWD+fO5eU&#10;QzbswbEhbQG87TYnZxhGTlyVfqnOsxpqNjcQ0uC0LIiH4uweZ4+zV+5NH/ajR5K4XALoKT3ZPVib&#10;Nu6KuIpVrGFDeq3pr+GXOXrIvBWYz74W+PDL/Za/OErFQ2DjquGJxUL9pEyG3V212udFvCynsFM8&#10;hsCGgh/nuGMXmF6TtzLy/ac8EBVyQr2ZUMg013+QyiK86oXMZxb/1Uyo1wv10F//X3DPnGLyrwlW&#10;uXr7Jx+eu41jGjBG7eI+oXeufqHd6Td3p0FZQFpGGzFRu1Iu3xkMyp7L/cS21e2qd9TdrvZxRDMM&#10;d3RJnBXZHHs6KcJCxdTS0kKSZZO5XBLxVcBqGy4FFazy/fvAV+22z7pwwTeQciwbRY+W2tXb56q3&#10;qxfPPRiJEIKVh//GCYv8KyAiIiKARUT0z1LFSiYQXsUTMrMVR6DFcD/IjF/KZv/hT3+JeuZSM5D1&#10;rsP656MSpEPZnH1dYQLlE/PU5kSKppwC+i7exOw/mR/0ljwXpgyE2Aowq7Tu6EfrmZV5af7F9P0v&#10;WUWZ+9D6y6izgQ7j93vrnZ9sHYSzQq244zUEi3hZDnQHcezoTq1e0i9fHq/8thnCubnNMxfv/sVI&#10;tmFRDux7DpmQBxZymo7JPTeDbjulkv8gnkqKgqVVYDrv/Z9A0NSu+mTTDcwU7lZ/YVWOemLLqmL3&#10;enWafKVpkbLPUPd8Pt8k3MZDhifFLm+Z4G5E0+5oqtYZ0jF6FiHVzeVkNJmKRheZpCiKaemWJAjh&#10;drtjdYwWRiukj9uaZg2ufG9A02xyOZoUZ3lq7/bt21XDCAvJLQamCOWr+RUCWERERASwiIj+mepY&#10;ZwyKYhPM8+OMnA+++Lp1T3v/nyDPX9q95pFecppHjqM3+05PZjjbfD7bftJF/LNALrrEFUq6//sb&#10;03YdNOp0j7MKx59s4JqWH91RKOqOc7QezOay6UDgwpe2Ab19JfxmknGaNWz5grgGvITQq5QBX6Ej&#10;7+B9OQi4dorYolWoQeBpSa9fDs5XfvOPo3olHUwscE7P5mYcZyYEX82QzfVmZnq2GYL6FZizEtmk&#10;FG6rQFe3n6zJ2e1+MQZY7U4XP2NqqnS7J53DaX3qi0aipmm+C/fLRiDgg8nCXbw050mCFlBYQ9Na&#10;a+4aT7MsKy4nRTYZXWwyOQkRlsQLYWHQ1j6DJTofa2WEVoBYdzTL8r3QNkY8nZRGo9jpVHRw7mIV&#10;okmzSgav784kVkhKAxEREQEsIqJ/LsKaA6w48/afbvquXPyVCQmbYihkwlJmBFl6U3f6prnF2YqS&#10;39t88vDNIU1H7e/run+jMAWs2k7B74f4dtwyLHhbcyALq6YflR4GxWRafC1QnfvSNqCLliDdkmec&#10;Qgnxmr8G2Vu4QlbHLcmTpmQdyljHfg+wjov141pB39CP5ex8+TeUru4lZTk4VuQtDtxXTsmPWKoJ&#10;NSxEVXDhhODqOJEU+VXeuH3uyRrlCs5yP+EmXJ+CQtSuOs3DUqtPtuNU1SelLJjtAyDSRlK4s2ZZ&#10;VwY+iGeAUlh3V/1idQ4CrEjHXRuC9UoEM5aYCs0wIgIsSZImIwRYZeOztma0tTYOGgVZ7XKles+Y&#10;uKJoGVb0G38SLf/odlsIhFPMdSYoZzJykAAWERERASwiov8fUOtX370pN81ef8ZpQoC70+z3bcVm&#10;FEVe+UXz1OZoO7kUAvc6ZFT5p6N9mLUgmKGO6QdHUsEenctOPv1GNi3tVc78+tirX/cuLwpi7sap&#10;vulA2UpHPLdR0+GlveQr8LfjEUJvivBzaB6CTQuR3QaisavSfPhXb+TZvCelV2CDDIIrjgn1Zvoz&#10;pVLTmZlxEFL1nBC67CPQPGUy+RwfECitim1XX9SvvCwrFcpY1WkoFnQJvXvUk9XP1d0nPcP2x+hm&#10;Q7AeCGH60i3xlnXvQZjiJ5a2O33sL5xpjYhB0aurNFjaWXE5YYYYoKvAZDKxrMFA+9gwfJqvbb2g&#10;YZP7Z+2yiiPiI8Yhb2napZtsSkRAGJaEGwwzVoJyMH+VABYREREBLCKi3xt2STZjhvA2aOfIcXo9&#10;nPJuy9lfcsHP0aNk6hQsKSzoEOVeOAnDKjzJdC/goFFYSKj3k9K7qVygPAdO+y9bwtoUkqn/0He2&#10;vpFg+v6NDdhM6IVC1LyyFV5HuFP8fAevI/SSuD73suRrThxx3eavqF1dtHIJhWHs8djumWZP7vWa&#10;zZlmyOnhlqATaqKL0Eyo3+9nsvxIECz19rRydQJX3i5C7J+ank0pC/vdESINDW/7II5pgAFBrV1G&#10;9xiaICJsEpeXUtJo9J8EYTARjGmZ6wmLqWqjoXVWh7zAS7wksgnbXE/dEkWan4wO25oltLWPsfNq&#10;4POmCKEQVoG3p0Vah+hGZ5UXc/dvX9Qe8fGMzGQycj6/kiWARURERACLiOj3pPdPMYuINgCuQusQ&#10;mGXbY6WvXPllTJmjaTrJlZqIdnTsc/fXfilvFPcJdcCrUqH2/FvsG2kxEL74G+pmvx74XhCTceW5&#10;ZiKVTaUWShs6Yqz38KHqRW9wceq6Ku5MQ04Rbh1j33u9UFsPBv/pJsK5i4FsIiHD2p+xkuFM02Ts&#10;GbBf9YAne+DCgtYg3I+w0PBae0BXlZPqFaYZcKd3T5BoWsTCpSg8XjiRhIlPq5S9TmEF73vGa3Oq&#10;26zIPo7yKYV5TRIEIRwOhB/BcxqNkxR44LNIq0NRLo8kJlOc7cjgwOK3t12trfketTXD0D5ra9SV&#10;+5rWNjTYNY0OUlHVyD0N/PIPeEn6fyvVuxafYBhmkQkGgyvpF0hMAxEREQEsIqLfizYXxrbSc5AO&#10;zLFtc9fRn/668j//48dpYi63WCjofkxWEFAFFxtTOxaObdjAywNL+tFWdh746nu/06/3OY2Ncood&#10;ykdTOT4WDXn7nWvv4cPgfc94dHEDXPYbx7hnCA73ukdeRy/lV/7xfpg530o+zzAcx2RshYFssF7P&#10;xNODfScUOjChRRhCtw9kcQLb/MB3de6L8lXlwyre9+ctI9yd1p3w1hzvDyCSNpmMwpLIh8PlE2rq&#10;gqMdLgyRTZ5lFvLcQV5KS9fSksCnJcN7ISiAGYb66PDQOHTd4VDiBTF7I87ZoewqYtohPXpgGG3N&#10;arcNwzLabetKWQVXlzfJWIHRxUa3Ui5XtPbEd9EQLvjoBCNnZFl+aeXF9Avk801EREQAi4jo96G3&#10;k1u9/vinM/2ezXkLChmZySQv/hM2ukunxQUIWC9AtUrHcQxeqru3MQcRD16TU9AfZhIr2XkpcOHt&#10;3w2w/iKa4MwQk02lJHo0StrrpWlU/LGXOIqbhJAI4S96WVzHdZzYgB60UdyQV1bu/qMX5JVMhmHQ&#10;KZ5g7DjiK9Psg6W9dwD9QXTTmQk1m30lH4CW3i90BCtPLtRK92RTM65ceQUsPCNYhSqSNhEoavRa&#10;Oh0IPKpM47KqmlZVu+hWpCNGFxKwnUi5ms5J6CQlcwEjojZ21a4WaXR+di9MIR26a4cjScwuxG3O&#10;5Fie5vnt/c7HhqH5qPbHlmG1feWy74WyhkCrorU835e3grBcVqvv3759KIV9oizjlIZgfmWFABYR&#10;EREBLCKi34cuviUzPbvXu87gJdCcomRk+a3wr4hWeFsQpSXPg1XAHUGoZHmJDfU6dmL5cYsQAZYc&#10;DK4EpMDv2J86E8vGudD6wlI+KwkTyhVTi3/8b3cwxhVr0x3TuIZWKux4DcJiffqtgv+TDTmdvfLL&#10;JbrseoYbw9pqhtlaRPQImVeMHWqGzF6vr4R65gzkX6X4B9ptXBNSp2jlrffDfUK13K1OQxc879QJ&#10;ZKHHGpb6MUUJYUtIZlfSgR//uOwVu4DGKt6D3eVsHOEdZF8owflcWqJFiZcCkvio8d1I5GNjMjIo&#10;SrMGlkHxyXh8EaGYmaKhgOW6HcM6NBBbWYZh+NrantXWNMPSNARm6BiwIadaaXehzHa7ek7bDn+P&#10;lRNbsrzFBFfkIAEsIiIiAlhERL8PnVkC4LDN69AatBUmk2GuCm//ysISxUvf+F/1po6paqPwZNfz&#10;9FLHi3LA4f4wuLIyLwgXf8c9eO1kalFpZqKpV29uPxImLs+zcaZX+MJRX/AysPw6niuETmHRuwYN&#10;y3VZ/KUxwrm3RVvJwFwkM7YRY8kyY2fywauJBBNymk2nZ6KLPpNrv3/uNmzz8+pXYB+/W/FKV9Vp&#10;naj7xC5VNQSoTXk5DCo1aR+GBWEwSGffnV9JC4HwtIdYQfyDw0dHsXRqi2HkRWYrbtrx4BsSz0tS&#10;Oj0/L1CdjkVRE8EYUeUHFiVlU6noWe6ZU0pCFPaFGAIs133HMrS21TYOEWZpvsF9sGMZhqY2vGhT&#10;rVIpV4ACb9++HQmHwylGDl6FCtZKfqVCPuFEREQEsIiIfg+aW2au90yGUxSbU64jCMgE5y/+ykdu&#10;jgTx7N80Hd3vQdWTLHfPgeX31/wbBRgxLFwOZrPzwpXf0V89R0fjjBm6kXo1KQkDCqELNeJnl0rF&#10;k4HF6XZp8LzjLTowSQh7CeF7/p1MKpp6/YtDbw7yW9fHXufTtq+DBSvDBLO5dFqU3j3LhGZmms3F&#10;nEFRt89hP3oXO9MRXqErlYoKO5ShFbi7i6Fpd2pwP39Yrk5XCgKCRSaIawbh3I28LL8YCEiU4fN8&#10;7xXcRtQmYSHPMbbZZ8Bn32PkLfQDCkiBQCAsSEJ4MhJGAnQYhVw+EY2yZ80QE+X50Wi0uuquue53&#10;DM3QDtsWZbTb5bLP8qGbHUOLRO7g12+oFc+M/+Htqi8clhKMfHUF/ZcMrmTTb5NPOBEREQEsIqLf&#10;hyibYcxEfAytQU7mgtkrv6bwdIanxKWm7iCCOllG6HXrsBHKD56sgl+HhKzL8vwb6bBv83cirM0X&#10;6FQ8zvXyCwtRUQhvSzwCLFp8d6Y4DYbw4kxrGK9wcxC9A1zEqulAelxeTFInR567mOWYRdh3DQ1Q&#10;Rrkel68u5HOCUYaS1LnIH63O/kmcVc89SWoHy1RlOjaIW4TTwNCT9TiIZ8otxDSR7jTKHSNWNSKE&#10;qYHAQsIns/ImPwqEL5Q9kxa08AaWFY6Cx96+7pHs9fGYCeZzaURYjx5RghAeBdKSxGZXVvJLyWhq&#10;kUvxljuaCMNYbM2AJqHRWZsYhtaCdAZt4ItoxuG3eJoXtOk7nU47VtqT8KNbMrMVlOWMvJLNkv8b&#10;EhEREcAiIvr9aDOvyInFg3FGDsqZ4ErgzK+tLLUP2aWQ7pS8dTi4gLWDneVF8JtvFOAcvgobz6+I&#10;0o/Lc78DYG1epJLJhUWl2U8tnX2cE/jVGB3jY/Ts6d40FMJf83bjFD3Ewub2QgFd1dF3Chulfiab&#10;nLYI584IcWaRUWzmuj22mRUxdav9n853NJgQ7D5hKm9o0KMpz8iuVqcRDLvqP1KjoUZa99RGS/Ms&#10;WZB3hRHrMCBcENgFmZGVTFYII3K64MNgVlFVIzDwWTk5w8icYtvoZGdscIShO/KpLC3mkKIr+Wz2&#10;KnM1Fb15+tWFZd6A7c9Dno8ND90OkmUhyOoYbU1T21ZZ6xwOZ9lckqUnbUyHH36IsPC2agnhgU9c&#10;3GLkq/IW9GnPkM83ERERASwiot+PqjlZjjNK7rVcWjqz+eupaK4q0OxMydF1vVTDO51PakmfFPQN&#10;BF2Fgh8iSP2F0rfzgcDv5sC6SOfYKBcKNZvM2YX4Qo5f5Vfp2Op2bPZU0cvaKmBb+9R4VZ9a7HF8&#10;QwkKWJ88fCl4VYC/xNw/5PMyw3CIaTj7OpdICoag/ah6Er6OCz/AV18sGuxi95WXu9DF/iYcVNUA&#10;wdVGpBVptDoIcoxWxXvELlS1Kmq1Bd0+MRVnOG48TocRYYXDe3fLWkXVrAE/2LO2pXw+fx1qaUBY&#10;CLAUE1/JBPOP5UQin8pfRW9XzkZTr0bZIUUZh+5ktI0Ai3LXOi54rozDQ+gQaj6r3HGpIWx5ZnMi&#10;LQzKt2//BFuwqhZlWb53OUR5sizng/lrm+TjTURERACLiOj3o7m3yy/cvVuew/oND5s7w/P8jHME&#10;q3KgWrSDzqGi5Ee0VdpA8AP3Q2HLX/gf5gXpd6lf/XzTSrLJeDOkmCEu/o2z+WwO0dVqbDsWW/3h&#10;H59kb+Go0an9Cmdi7ewUoI7lr9cK9cLl51/0Klh3FeWgz5kOcIwyDsYoTWtUq9P1f555/UmMKB4c&#10;nFrZvTu6vxCxrkY0oKtIyzh//v8xWpqxNvy4+vflynRfcxeqWK2wwEeXEosMI4+DAYgSvbBXae+p&#10;ZZ9vEPa98JnVFqSkotiKAsmmEIWByM9UFAZ294AjHZ/nk6ejp6PioeF2DJcfjYbbI3ff7awZRuew&#10;0zG0dvuFdtvyGR3301hMEtlkUpQm/GF1utJHbfssK8owEPcVXFl5USUxo0RERASwiIi+5vpza8Te&#10;6m3oMC2oY7YqOOB6gsAGHc8V4m/VEWVdnhel3yEDa+6ixiaXF8YhBFgms7Bw9sZCPrk6jGHCiv5v&#10;O2DwgrSG+t809eL/AZFY9Z0dbMHCuVh6cQOdf/thdvQAji0pcoZT+gfX8Wzk/L2qF64AdnWvfPVh&#10;9QlVeVtwutVfaBOerGEGF/mdSCRiTBBaaY2GEYloWlvtlqdx7lNnVlXVRkuphXg8k8koKR7hlmBp&#10;vr2274LP59u7X2772rfyJqcoimkrvTHDINZi7DEHpMXIcRldIjZLJpfZm6+KruEaiOJGwhBPEbrU&#10;oQtOLK2852vf1wZXrMM1yCTlaTaaFBFmSW2MWMYV36A9vJHJyDJ68ZWVLLG4ExEREcAiIvq6a5Ma&#10;8Xyi6ZTAbwVeKOjM+f3TCUJ84Tmw/IXL6VvpK1/e435mwLPJBQYxCOKreGrh7NmzjxPiR8BXr8Rm&#10;//Pn34feJCCcPVPAyaJ4gPAYNuUU63VvfU5tYz2YkzbRi8ljqBKZ/bFiZ+SsMXVXdT2kmkKW+gVY&#10;ebYrL619WrwCFms0IlDB6qxNJu4huqoZncN2taJag+50Uw4uYuHHx6LL8QQjy8o4n01LgfCV9l77&#10;whWf70q73d7TNIr9oQkdRJsb96CohkgLorlkMGMtMnLCA6zTp2/Skw7V6VDD4WjID/dhjtAdrSHA&#10;ohCl+drtwWCAO4irw1WaTSaXkmwqN9KqqhAIhy+0eWY8HqP3IF/N/ztSwCIiIiKARUT0ddfcZ64o&#10;LjklB3LcT+JFoV9YONlE6Icbur+kb6zw++EvH9NwRkguZxe5sWkqZnwhtZA/e3bh8QJYsOhXYqv/&#10;6r+r60dwmGKh5z+GFiE6QTyDN0J4MtW4nskkgvw9Sw6Ztm3aJiKsv3ppxTrnUVB3F4pSWgMvaq78&#10;grUdXwXWgt01CKvuRLpqJNKIRIyWFum47r7rHlIdo2UY7sCn+iwh/KHqxTfsqo3pjGHkm+/G44iZ&#10;FCVzNZvmw+Gw5Rv49nyW77N2uW20fcM0Kx/YHGfa45CpcLaCF/cwGZlhEjh+PRW9GT0tUodgaKe2&#10;RyOBd9EBXbfTOdzfX3tkGD6t3aYGvrZmUa4LhAUFrGTqLVZyJ1IgIITL9HXOHmeYHzD5FwPEgkVE&#10;REQAi4jo666L1jCZu+GUgKn8esmLw0Jk5Qeu0Qsbur/gdQ91vTZO88LgS/56n/v5HB/Nxhmzrygh&#10;bmEh/43UwsKz8bPZ4TAWi71y61n980ITb8aB0tkOrl7h2lURDxJO/e6fr8vMSiqZ53o9O+SYtmKO&#10;5atZ6YVqGSpTmK8wD/2t6nnacQlr2iZUwf6Ovnunod65p6qR862G2tAM3KVzO7hLZ7Rcwwr7LrTD&#10;VAWPCO5O8xvURrf619/ILzKcYh5k5GA2/VoAAY/vgs8aDNo+rdweWPfbvkEWalaMbR5ANBeCLAY9&#10;QY4zsrwoy/EVBFg0PzEMyuhgsOJjWhW9g4572FlzXcqyDE3TBpbP0IxDY22EfjI0fUniJZ5lb0Gs&#10;1uS/WCk7zjA4BiJ9gVSwiIiICGAREX3dVbWo4buJI0RRUCzydhGC+wq3ByFitFCDqIYCYq/Cw/n5&#10;9IUn6wyf7vf83NxFll1gOKfXW1dS0YXkcM3dZxfOPo4CYM2eFpkiOug0XRRHt+9AwGgNgxZYseoQ&#10;eXpca/4gn83KDGeCbHs9M5+ev+ZTvfagWkVEFMHeqZNlOLiC5eWCIvpqQdlKa2gwNNhqRYzO2po7&#10;FczzGYfCo/DgwpWKdUUte81B7NRCN7RDOhVfZBaZXh8B1tXsGzlJCIQvDBBhle9rms/yta3BREgl&#10;kBhY/Ajxpxmbgx2JnJyQGSYeTYr8hDqkLOArhFnucBKpVhv3NER5nc4adXgIOQ0+HzqHJqLrxvht&#10;muapEX8ryQYCknClLXE2MJsi31jxkQIWERERASwioq+9PqSsNfEZqFAVNk4C1ev6dAkhdOjQvfAd&#10;YK7LL167du/LmrA2KTa69UzPCfnHb6VSNw0NgVDj0kLirPgtBFjL4tl/6y/ooZq397BeLx4X68Xi&#10;57XiDu4SHuN9hH4wYcnZxMGYMx3T7J9af37lNUEKWFrZc6R3PY6CUtbuNAvrJ1XsuvKgSgO+uqOB&#10;n7116Lqfei5zd7I/cqGORPGPrDYiHLUd9mk4RfRJCqk24ZfjDJNgTIUJZuRE7jVRkgKC4PMNfNre&#10;ns/wDQaWMLD4ZH7LNmGe0M4wGZuxFWgRBuXnM1maFyYjyziEqUGj1XFHfAveqapFtE7HWJtYuEX4&#10;2esakmGsGW5MpGlaokWalx5QgHOWyDCLmS2ZWYy/NCAFLCIiIgJYRERff8C68DolxnWnADGjJ4RV&#10;9OPI0YJ/asTCJiz/978dlKTKl/39vkmzNxAWNZ3mjWw+OWzhIb3W7LOJbOyj2CunTyf+e39N5/Ti&#10;DgSLHu/Ui/WdT4pQxqoVoXhVcHAsVgEBVso8CJlmqGf2zYOV1/iAQJUhbAEYyuvneW09WIoDkIVd&#10;VBEVshga2h10tQWpnu7P9qelq33ISlg7hAKWMQn7yoiY2j7K8hY5w0ZnXMnSwgK9gPBGUZiMnBln&#10;8tlcMg2+KCEcRmhlWRQVpiYD3xUxl0qA/wrSRmV0LssItDLB1DwtUMJo4qKDgwsLHWsUw28Yve+W&#10;1oE4LNfwocNPfG0ocLmdzjYdQ3Q14kWRalthOFJqUYYKGXM1EbxPPrNEREQEsIiIvvY6MwgIUtJp&#10;6p7/qlConahwMkwId/prf1MrfRK8Fgh/WQ/WmVuJRTukhPxyKpuLGYdGq6x2dz99NrEgfvSt2DeX&#10;En9cqAHdga+9WCtCdxDcV0XIdkc39dIOLmMdjxOJEGebiLDsXh+9kUDY0lS1rN3RVO1OA/bctE4i&#10;FmDhYHW3gfkKZ4pG7qi7kfMdaL99un/oUth7BZkIo8losn9orA0uDHx74TfDvnsvtGFPodotV1T4&#10;Ug8R3yQ57FpHvISYKTgvvXbtxfk0oqy0cAEhFgIs4U1BekO6lWJsTgGzFMfJqVw6m08jCnTXKBcd&#10;hgLL1doh+vuPRuEyzjqtqrv3GprbWaMMX7vdtgyrY2gIwTofDfntoaFpFB8I8+j4PjrBZBh5i2NS&#10;K/N/Sj6zREREBLCIiL72mtsLCA/2Ew+bul/3Ej/xwueCN0YIuQ01f2FDL+gbhcK3g4gqvuSelrnw&#10;wkHICdmlPuIrGtu475TV6l//m2cXovRH3/rmQvy9WmEDDlaoHxfB5F7DO57rO8Vise7lukM2VuGo&#10;D8ODZi+ELjJpxB1UpHHvDiAVTAVGGg2jo+1WpyUsuLsFtStVhRYh+n7nO64LuVPgvTp8Z+0dr4o1&#10;hEqRQe0LMBoYDlxRy0joNcpq2Ws87hpUWOAfLy5CoNViRk7BUOAbAUlKp9PX0rk0z8PKwVwuLb6R&#10;uxFnOPQF+3KY1C1BCASoR4KADrg/2R/tu4brUh2ET4iY9hr3uurUJAYlqweaDwNWu20YawgDV6k1&#10;V/sY/bCEAC8EBCElM2OOySiZxMoV0iEkIiIigEVE9IdQwhIogU/qJXC0+6cragpegjvUrmBXDo5y&#10;1/3f/0TOBYQ//3K/4TdZzmyWZhy/khRvUWpD0wBhun/07OM/eRwdxZbPMu+VHL2Ajl7ACwgxTwFc&#10;wdnneCliHbjr2Dnq43wG0ww5L6URvLQ0TcObl9Vyq2G0EENF0Pm0ilVGVOXlLEA7bprI4OHVSYcQ&#10;AhHW6FhsNGSTyfTrA+laeODT2pW2T/Np4MNSsVHeEsLULZyjzjD21o0tWQmuLO+vilJASifF+Vw6&#10;JwXS6deyqVQ8LnOIsDgmJUlv3rOER4fhwSM40nA0ofYpGCA03DWDDwi+BiY4GHCsRg47a4YGEQ2W&#10;ZbQNrdPp7I9cF53UBjo24jQhKyeYDDo8IqyrZA8hERERASwioj8EbdI8LyU2IIqhMM2dwnOEur/g&#10;2d5xRAO08QobssSHz3w5wLorMs2ZZi/kpESR1hoRra2W79xTX47nH8fz9OqlpUX/TF8HogOPe7GI&#10;E9zxtuk63v6MLWHYi3UUshWzbzJmaH1FkoR7EU29M41pj6iR88Auw6GhqvfARu+5nNTdrqpFIq2O&#10;O6WrtY7HVvs8PTp0YzQEUw2X88GVlXRgfv6aFLCscvszKjDAY4SI3iqqb3Lh0YSNy4wC6Qs410pO&#10;ZLPzUjggCLTIS8lcTsplZTmfkOOIw7hMXrAGF8ptqz3w7WnG2qfD2HCIgImyOpQ7GXUQz1qNckuD&#10;TibkS6D34BqGZViHljdkSGEYpDqaqoUnE8Fib8j5TIYD47xylXQIiYiICGAREf1BVLBoiedTkC0K&#10;iaL+DRw+VYAgLNwlrNcgBgs6hoX+jauS+OViLufmRkuc05wJORlWTFPQtmuXVU1TZ38Yf3wjfjNG&#10;JxdCcFBs//JWPdcKOzsItIrHfh2vJSzgPuGMfeSY9oFjmqdCMj+ZaJGW5gWuI8A634h0hpdisdjQ&#10;gt7gvUZDheYhAq0IxE0hvbMGXx134rqdNZePiew2wp3t0YgXk8lsPjs/v/QWoqaAYKnlPZ/RVite&#10;OLzmaz8QLrzOR/NyRsER7QpEiMroFMynYKVN8q3s1SA42vNxj7Dy6YF1JXwFghwGltZ5Z/+j4fBT&#10;dzQyNPSWDOqQokaCoUL7sgpufPWvMWAZEHgKfLXmUmsjMIkZbS1CCcKIX1oAruNsZcyNg6SCRURE&#10;RACLiOgPQX/KSwF6qaSDyx2zVB1b3XE0A+zOKXjLnxFs9TMvpdPClwGsuZ+fSdi9Zs8OhVZyOSmi&#10;tiKIrtptrfzO6Xj88dkULS6lenVcIUMHKBZ3wH7lh0wsaBEWcBpWAae76/0jx7Z7pskpXJJaa+F1&#10;zV6IaFXVzu/TsRg6rU4MzX0Hjw6qOPPqO++4n356Ur9yhxM4W6VFlhbFyRrFs7k30uy7N+bn08mE&#10;fHVeSgcEH3Qw7+x9z1e+/71yeWC12xcG4QmdhUirDJNRbDkhZzLylhLqKweMjNgH/sS3tvBiZ0bO&#10;ipRhDawB9Bt9vg5EiQ4/HQ6HFI493dU6xoQaTaYVNgCs82DNQrRH8SPD0DRD63gVLKPTsSZhISyk&#10;GFgazXCKbSvBi+QTS0RERACLiOgPQHP3qbC0UKhhwJoGNUwzsLAHq1DweztzCrVvPz8vCRe/RItw&#10;8+5yr+f0rz9jyjlWmkRg0q8amRwaWsT9l/GzjxdyuWiq9x6kyNc9D1YRTjhzFNIZCnhbDix+Ltb6&#10;R32IQLAZeYWnDBxzAMlXwFi7f9u6RNOzIg2M5bqjDrQiVTUSaZ0YrtZgbHB/GEOAFRNnZ2fZ4ZDm&#10;Y5A2JWazy9nsG1czzHUlOJ+WpHAFEVb7v/j2fOEf+/a+177v81kURfHJpfwWVK84JpFg8FTheJxh&#10;lIy8CE3DeBybtGQ5ukoZhkVNRuELvvb9cgcsVUN0ZPcO3tWj7hoI86iJq+2qDQ1vnY5A2KkL23Fy&#10;9ORQM9bwbQjooqhHCLCoJAK3/BZiOcVWMiukhEVEREQAi4joDwGwqoGJtDSzAUmi+tSDhduD0LXT&#10;ax5eFSDhvfAwkxYk35cBrKQ97h9tJUJcNikKhnpeNVqRzjbVQoQ1G088Xsgmk0vXixtQwSpCCQt2&#10;PANRHdd3Pi/i7Tmw7hnQa8M5Wu9dx9FS6bXWSQyoCksDq7tqa3b2EgDWEGl/0jFg2WDE6EyN7Ws4&#10;t33Ix24NOy6iMBrRFTWRcskkK+YSGTmRiF9nbNvOrED4gs/6rLyHCMt3YYAQ6f4eQq3JSODT72Zl&#10;BHiKAjtx7IyiHIwVOS7n8/EME5flRFy+vrUl53nDpTqWYQgDy2e1tQ/eWevs/2x/ONR2G+qdjyNq&#10;VY1MJpORa8CAI4ZEDeBvdIllk8lkLse7NNUBx9YaorA1wwoLr4+uZsZMnLEVcLk/HyYfWSIiIgJY&#10;RER/ANocvT5kuaaOBwVrG9iChVt2QDYYsxDy6O8hzLp8eV5Ih58esOYMTuk5/QTjPE7OBwzYAtgy&#10;Op/G3Eir03C/ET97NpuMvnW9rq/jRT2FOkSLHtdr79WK9eMaXpeDLj27O3pz6z2byWwp+XAEJyhM&#10;E9x3q9Xd8x+8MoskxmLbse3h6FCDCE9vcHBt5Hp4BfUqdtjhxclkKIx4KbmS49l8gumv901zbHM9&#10;01bk+ZwkCcKj+76274LPN9gr793fQ5hlDWlJSudSCpdRbKXX7/UQY41taBDidc55dC4nGEbO3hpB&#10;/Wm0ZhgPfFa4rXUOoXI2HLrAUpH/K9KIqD+pHg4nlGsYGqIrhFkGeMOGNC0tJ8UoYj6Jpt5Zc0eH&#10;FGVA0OmPw1YyHswEE9yYSTCZ4Iskp4GIiIgAFhHRHwRgUZT4PzV13V/CWaP4hK1YUL8qoJNewxOG&#10;+sNvvxhIf4kW1VzK7pv93pbJZbM5X1VtaZFW6wM3to0A64PON+PxRFLMRrmif6x7a3lq03gGvOwZ&#10;R2AV6+/V6rg/eVl3YAlNRk5rJ5ntDbUKi3F2I53VS7dm2ZfFS+IlhFh4Zg/abDAuOEuvotv79CVW&#10;FGmaF2LSUOBXpeQ1MbuUSiimPYb1NpyC/oy58XhFlCaPBhY6DXw+3/32wHd/r+1rTwRBCIjZvIIw&#10;irPt0JhhYBnOOCMr0C0E91UikVli2RFOit/HhnVq0m4ba513EGCNjF1oEDa0RgucY4YwhN6hBhld&#10;rbWOAQwWo5PsLRHXsdgYZKD+zAVXfHUiDG4tJDKZIOMBVob0CImIiAhgERH9IQCWKzy4pfh13Wl6&#10;SaOwFwdHJBQKuG9YwJsIa3X96PLKtcCfPT1fleOmwpkHivk4mp1Uq+cRT7Qi59di7FDtfGeN/pOz&#10;8aggRplPaqUm3veMfe5F7MQCv3v9GHuycBJWvXa52YP1M/K1yb0GNrjDOj91d7e623JfeZmdnWVZ&#10;9hJ9KRaDJdKxGL0KncE1moXKVWyWpWNuTEKMJQi8KLLZfPatOGf3+ibwEUIsm7NNhFq2HU+PXreM&#10;RxMhjAir7bN839PKbd8h9UiQBDGZCiYWcYsQgAwcWRklA627jHwjL+f5VXqIsY5y1w4PJxDcbhx2&#10;Ou4Qx0c0YHpSVSPGx9WqO6RcqoMwrGW4bgfHyg9jYizHimwqlYpm2djE/ZkLc4dVTbhAJxQYXLQR&#10;yWXyLxHAIiIiIoBFRPQHoD+jeIG3/X69hHcP1qeLcnCH0P993Y/TsICwdP3ySi7w9MsI38/3Qn0u&#10;1LO5bFS6C8sAVQ0B1kexl1mjgaiCjS/mA+wbS370yn4IGvV6gkXswcL7cuC8jtOwijW9l8kgwloR&#10;MKuA8Qr+QFKnO7zEzrI3L11i2ZdZwCke8dW3Pt3fH9I0i+4QL4kxWpgIPE/zkiTQyWSKUTgYSbR7&#10;4JvPXFc4RsGYpSgOkw1QFuKp8OAKLCf03b9/v/3AGliPAvyQTyYXGA7GCX+AsKyPCEtGmAX0I8fl&#10;BO0OT/YcUjjIyjB8BoXd9UOjC2+6cQ82EGrVqmp5NnZvZ09nDSCLj41iuZiYZJeS0Zsi3YmoLRz2&#10;PgoPFzJ4QtEeI5LL/AP5yBIRERHAIiL6+ku1BIlfLOhNSGzfwO24gn86R6jjK9/3e1GjpYfBf5e+&#10;MvfzuadirDmK6TkmZ5pmIpma3G1oLSPS+Lh13v3W7GlaQ6i1/41/nxBzSynnc/T6G8fY5I43EU6H&#10;CWt4NSEGvmLxk8tjWKOcZAPadKdzA/ztSC33IxrQSpylL4kvY8R6JbY93EaUNcuys+KlS5fEVV5A&#10;mvA8uJxSiS3GtDl7bNq2aTMZDs5MBFeIuWyzfyBnA+HwhQsXBtAl9N337Wk+SF0I8CNxhU8ynMJl&#10;0BMyXH8M1MPAFh05ns/nXMMdPsGrNctdg1wrWM8zggpWo9HFyVwtyJmHDTnuO4irAK7cDuXt7RkN&#10;JVqi6eRSkk2JtAFBXAggDcFiAS2Dsm1ziO1WiAmLiIiIABYR0ddfZwQqMHq28BB3A/216aYcPEG4&#10;AU1CdAN/o6DrD4Pz1/Y2Id/qKfhqrnq917PtU00zlZXaqnre6BhAWa1ObDlJacb5j559Np6V2CRT&#10;Q/zmh9D2k6yG43qtsFOEMhZwVqFYL9Rr6xD0yaTmhakByzO6V3dVd/8SC7okDtdWX07S7CWajg1j&#10;2zF0cenSzzBm8cJQmEwkUYwmGHuMoA/KVQivxpzSB/cVw40VTrH7JjT/zEx+PhB4Uwj7pmq3rUcD&#10;g6KlZH5FhjQqaCsq9ngsB5lFRFjoRj5H85QXYIVkaOCrxx1Co62pkYjhGtiV30CAFelqMEzYgcqV&#10;0VlrGe4EClgdd8KvxqQYy56OsmIyJ7KjMvBj1RgMHqQywaAsczaiuzEBLCIiIgJYRER/CIA1Ggl8&#10;wn+kl2A7jtcfhGgGSMECkzu6hb4FEKT389nAhc2nq1+d4fNbUCcK+RngK8ilarUQXxityNrsadZo&#10;G//jv/jX8dStW+JSCRbzoMMc18GEBYgFV3bwPOMOulEvFmqXlbgsy4vyGxfK3ppktQsh7gAqH7Gn&#10;2ZfB4u5SLj0bo9nYJTrGb28jxPJSRaUhBKKLyWT0rYQZCtlc3wZxmZ7NMOsK4iOESxkGxgPHis3I&#10;IVORk5IkDQaDMkwTtn0Dwxil8wspWbZ/ANtw8FMgVjQD+3Pi+axkCRNqGmfa0Qyj06IgKpSytN0q&#10;5HWtDXF0F4wSqlWtpVWrEC6KHtdBp45rHK5BvuiEd93hJUSEUTEnJll+8jH6m7aEsHUrk5GZDI4a&#10;tYMfks8sERERASwioq+9/izMh2NLjgMxo9OlOF60qLftGfcLC3rBX9L1h8z8taeMaXhbeJZJhGzZ&#10;Dj2Xyl6pqlpbi8BawNZ5o/OBO7sU0zrf+ZfPxvNsNnrjf9mAzYc1rzsJsaJeKBYUsNA1HINV68Ma&#10;GjkRTD9SqwisupiyEF5NOtT+K7iCRceGLvjJhwixXr4U41f54Ta6LsV4fmJQsVSGSSXG/T4Ur0xw&#10;tY97tmlCcinDMddNDpJDEWOZY5s5uG7acZkJvhG49uMLgytt3wVeTATlhMwkYCUhwyicfHUll8wH&#10;81fz2VxaoixrMAkfuvsYsIwWcJMBg4QdDb3ZRgsx1XAUaezifPkurrxVP+isuYbR6sAJuoro0e6n&#10;I0CuzuhmNLrMJqNLOQuXsISBtAiAhQiLsxXmdfKZJSIiIoBFRPS115wVDmyLP23qsBVHx91AzFU4&#10;1h1OG94woa6XSs+/OB/48KkI68zNeIJpInjpMStSuaqqGoQSNNx3Wlrng/Mfnb7pts6/cja+EF1K&#10;ye9B8QzqVcfoD7jc34P1zpDXUMMxo7AwZx0SPmV55ZrVreLKlVqpdqsdPkZZf8Qus6dfpunY9ppx&#10;Xmt1YuxN+tZs7BI9HMV4epsfCvw+nzpA6ISIyjZx9coEwxW6Qxkz8pbCcGPGZGT0btFdCMKY+BbH&#10;nTpgrmbklWw2uRKE+b1MPqEk0ENMhju4yvNSgE9LIk+FJ8JojwoLwmQ0xCUsPBsIeNXprOHGYENr&#10;qOidurCAEFxY+P1XDbdz2MGEZcAYoWtoGMkMQ4sY++LN3LtLqXgqcq5bPXduEJ6klHwiwSD4U67L&#10;wU3yoSUiIiKARUT0tdd9IUyJJQc6hEBXsPMZMZX/+xtef9BLaSggCCo5AFhPtY1w7u4CYhGHY2wn&#10;mA1XYW9N405Eu2cM32lFPugYsVfZTuSv/008JbLRRW9XTg0SRjFM1b10Blj5XK953zh+aJpM/q38&#10;vOQ7VwW0wkYsdTScUFRs+ZvLy+zsJRi8i7Ra9z5l2dlZepaOxUSapodDfkTRUUY5sPs9s4cJy0Sg&#10;hdBqaTYat2GOkLFtWV7cUjJwDREWk2DMA8Y2M5lxbzzu2zjoioEkUUbJnFKU/Kjapvk3c9JEVfkJ&#10;P7GoR8ZkG1qEEMHV0aq76vmO0XEPtWoDL52GPFHX7UASlnoHph8RYA1dzFNQ7fqgg2teiLIi1sca&#10;dBhjq0OejS5IgGLn7lGUyCxuydg4xsWff598ZomIiAhgERF97fV+WLDYGR0I6/ue+6pQKGx4FSy/&#10;F4oF7KXrpb97fl5MX3gqizt/lmF+GmKYXm8l7asCYkDKphZpjYba7vnOB7OvXurMno1HY2x28b0N&#10;vbSBQ+MxX+F8UchrKE5JC72d4sb4FCNfzUv83k+qiLBwjnu1+jN6QvHiy+zLp2cv8YfoLg2G9L6F&#10;uOoWfUmcZWnxFXqbX6ViS5Cq0OshvuL6Y9wjVJgkv/xqdOFsnIkn8ilRTGVMhmMUU4HkLuXg4KBn&#10;c/Z15TrYs2BQEFLbOTBfPRaN6jlVm0i8hvBnlUdQRRkRAzp9q99yKQPCuaoqlKbQVRUDFrxXw13r&#10;oB9CCwGW2q12VQRch4ahGS5UsdbWOsZhZ62jlTVNa3U60GVcFaM3K9jn3nb3U0xCUWyOu87EX6qQ&#10;zywREREBLCKir71+FAgc8vFmCbY9QxIW5ilvchC7sHRswfLren/8kjiffqplhBeTCYYZA2CFVkQL&#10;cQ8OV4i0WpHWtvu3aqR6nr05ezoeZ102tQCvjXfzFOqYrnBeA1w5fg/25Hibcvqwii8ohatQvup6&#10;NqxzBi9MYhI9HNF0DLbRaJEG9N86w1uXaCCsW7Q4y2+vUsPogWnbB4iwbKWnIGziFCVFs0tJVpRo&#10;UeR5gQpfSnHKgcKZfQUqXGMb4RVnjmH/H0wNchlmMZFgZHmB7WDoQQjV+G4Vh7B/NESQBHUnmCI0&#10;4J1Vd6uRTsdo4LeptaAvWIXJQiPSUE/GHw23Y2hQrjI0r4zlHqJzTUWIdd7orL0TecDT/F2gyarq&#10;DlkmIzNjvOw6OE8+s0RERASwiIi+9roYGI5iNxBfNXGlqlAHo/tGCVuxEGhtYD8WTBGWHj6ffDrA&#10;mqNTcXmL69lMyAlmLbUVgfWAmhpBBOHS3/r00+G3Ls3S7DeisdXZaPxvEL7hChY2tRdxW9BbmoPD&#10;3OtFwD0H0cX4Jcn3fhVnNOCg0XO7HXfES+I2tTYZGhGt1cDkVY38f+y9b2wbV5ruyRRlq2irArHM&#10;0KiuYpFVMBmxIFErEpxFaiEhpjWYcWC5c6cz6YbXSAB135nGupENMIEXM9kPN9jbk21QrtjdWhfu&#10;UMviKAR4Wawha6gtkYLYLqZi00mrZcocOM4468YscLcv7mAyaAizF9gPg97znqKS/juzH23gPJIo&#10;kfpD0iCSH973Oc+TZUNZgWVlOSSvTK5lBzTPdDqt7gTMsLpwhrAQXaazNE2vOaYj3ZAolxoNRuyh&#10;2orP8mdafupotADRnkwmA0kM0Oa8HI/nWE/HFip0L2lD49w84ivgKhs9waHpunn0yDhoSKx9YJrw&#10;k+grDnfeaLZHua4FIanaRrutmbbJmcPB2g3a+1hHz8Omhgi0ho5+CyGZZbqcRkmmUQVcQ4QlKojy&#10;0COBXh4S1EBEREQAi4joKQAsyRzI0XqxDh73CgYrbL3CUe6Vuv8l2N/rq7+XS6Wc/x//ez/PK2r8&#10;TCfciXZ3Egsi4gvbXDJtq8bZti0Iwoog0CsCTXtZQZj9wxPFRtAP34LY9vWH67gw5+YmTmjAwFVa&#10;Xe0Von9dUCebxhHfbLe3EUq5NkWn6BH1eKRrcFyvjTMcHrEr2VBIlhFj0SlR8mg6Bg9lBwFWd6fV&#10;geCqGxQkfA68ASXSI1M3Pcmk6KTCsiH+GJPIdJhoJxplIMgBLwjjiYSqZmYHJp5G+Upvcx994Hp3&#10;9sFOZYNJPT/iEHUBQxlwYpLDQV2aVuPgUXOe533u2hCChd45GF3Zniizycs0+mowAnv8B2ZzXKhj&#10;6pppbsFRyTJ2bNEqnCPMXGXUMzkCWERERASwiIieeE3dH0l0tNIr1eulIFIFhkk+XRXxBboOS8PV&#10;Uv2rC5PfnPzX//c+JfKxeLzT6YY7O+HlZYU2a9qShdhqaC2ZrndWECBMARzoQlYI8QBY9TrcD3Tk&#10;rG9u+jtCPMHCFYWbD4uV3ltMq/CORJV/2PY3dNtae9swbJdyBQRYlI5TphBfgQPKFkKhEBTlyDI9&#10;uSbSIh1noq2dcLfTBSeTqioyRe0PBoO1gW2aGxcgEH44dKRUiA69+sJp5TutAgNZDnBqj8H5ENjm&#10;vjy4peEdpJHGFzWobHaznpDXOdOybPOlPFTi6OCx4mqchSBpW6vhrSBs+oaDR+/lh0MdzhFqumV+&#10;bA7dLL1y/fp1VnQpbzBCzGU1IZpU43SL29rw14ngw9LcEANJWIx6FQEWec0SERERwCIievIBa0Mc&#10;3OHhGGH9AfqojG1XwTFiBXFiA7q5Xqp/Mj03l/ruv/oXDT55yETD0YPGQZiJJVhEUv8I/ANWo5ey&#10;UMe85gNWVhCES3T0v6kHG+PB2XrRbyNcx6cIcRshJJBWKr2DVribk6iNsm/83tbwkpB7NHJomooE&#10;8FgIPraNtma5K3CskKYFmRYlaTBCgMXc60Q7nWj34GpSTk0OzNEQMY6NF35p2ORpW7o5NHUrL4Tm&#10;X3ztGThwCB2FUSZ+hmGSp3LLh6xrQE6oP72Ct5ptfWA+K0AFIfpFzeJMDgBrCTiP02qWblo4vR2g&#10;rGyktbybt013CHeqQY2OaZueTLOLSZ6XR9T+CJveHceB8ZUFj0wz2s0to4yQcuk6VEt3EGGp8enz&#10;5EVLREREAIuI6IkHrFvS5NlY9/V68PVgPYi5qjTO/ay/jl3u0FJYCb5eCta/9u1T/6b6r/3BKyk+&#10;GQ+3Cscf9KJRJhYT97M0/ci8pVmW+Z5tnxWE7JoAgkobQXj25GajUcfjsgrudsYrwofgc8fvlffB&#10;+L66c9DdWZikmhvY922AzwmsWO+55iA1HARwtHsNNnKAXmaWFbJy1hNC9Jo4kigxllBhP9iNd6ZP&#10;DSIDDyZehr9uLOPPbX/xCOKsj9wVPvbM93feKnTeYs7E1UTuFLvWBJ/+xniApbWrVaO2xFl23sue&#10;BQ8Wt4XeIPaKs2p+CiqiJQsRF2Aful5FNJi381TedCnbgnwGU2+ix07Li/z12dl5gRqMzOGw2XQC&#10;5tA2OVszyvoGnDiE39ZCKsMcFJi31Ktx9S550RIRERHAIiJ64gFLFyU6CgtChFelehECRyuVYBDI&#10;CpcQVir4xnqpVP9kbi7ylampf7HueUrPJWejYSb6oJNQW2E1Jg8QR2U/d80tznrPrH2EwEqAPSGi&#10;rCz6dIcNBoP1UqVSef8hdrf7l5tHfLWJg90rO523nptODR7r7fZ4hAVx7hc4d2iOKClQ9v1X25pf&#10;+udeooUbiOtwMaE0cpUE020hwDqeWZwcUOL9L9Lg8TxMK7cN/Ls1zGc+ai3Rs78fRb/RiaqHyYE3&#10;GI/IfAsYTlrg9CXLdO94gmuCjV/jLNzojE8Nahs1neM4S8NHHv1fAgeaadtDaIAempap6ybl0SKd&#10;vHzytKIsDkwHvZmBZtM/YWhotnZEfdqdZVUtHDBRJsNMO+RFS0RERACLiOiJ1+3J1KNrCJ56JYhz&#10;xyvBCm55hrlVESe5Q1VOqd54fXVhLhL4FwFrampjkefVXpSZ2HlHXv5+MH6oCCLsBIXPoUXmI9tC&#10;8ANXgbPwjpDt1BtBaJYGl/v65k3fiQUTrIf4SxhrFes7b8EEKzUKYFMS5Llr+ISd6VIUwq6yH4+g&#10;tduIk9o//khgXwjRITZE07AkHPEq00GE1VGS0kCcpABcLownWEeDK2C2Wq2G+Ii7BWOn7QvGnzwr&#10;rLDK4aFYS3Ompo0NWEbVd4EZNcuydNvLZj3zlq5zNd2qwV+AzHrNgEON6ENvj6msDf2DpoV7dGzX&#10;HdiWPkQoNaQGqVmeT/I8L3vOfTOAAQv9QN4ytKMTi+i55tk4GMKYAsNMJ/49edESERERwCIietJl&#10;jBaz10rQRlgKjvudg0BYrwdxBBaCrHqpvuoPuDKnvv2vRLmfX8zBgvB4t9FZnkt+J5qYOVREmv6c&#10;XlnzPNfi3jNNRFUevGXRmyC8yl8t+V2ERTC1P9zEYFWp/GT95s31IvixoDKnvlPoXFyIpCSzDY6p&#10;sdHd0C5wruvoZZgZAWC1/apCLn/nhetsaB5c7rSICItPIL7qhK+mJilnMKDMMfNosO0b4xXGJmgL&#10;hFZq9FGr/fRnP/ur7W1N18dEVdO+/Nkq/Cxn6RYCLG/f1BFqcfrHnIagSvePGtZ0WBciLuNqP2xj&#10;5xg0Xdt5SCCFTmgzL470pklR9HWZRYiVTPIy1XRMp4kztbwhFBniXWO7bJheVukc4JLpb6nLb5MX&#10;LREREQEsIqInXVccWBHuAGA9qOPpFd4LQvMznB/EjYTBer1XL9Z7F19enPzjf+mPTTnJ07FWONpq&#10;9K4uJ+nYzPLhzOEs7T5yV1hhbc3jEIBk8ZJQ8DxseBeSZ1YbDXxcEa8E1zeLxfF+8CYsCv+Lf4xw&#10;p9P51stUSrI04KL2NgCMP8Ia4pypth9AqqHPtZruuqH5+RD7KhuiU5IkiaeX3+q2uuHEmyLVHEV0&#10;ve3j1Xg+hJ1YVf9soAbDJ02zbFxNjYhpO41hyv+oGl8IgRd6Lkt2dgC0ZOkgToPFoW1bOgIsbotD&#10;3GXjQ4WGVsbZDGBsh/rBvEuZrih9CEmjUOkzq+Rmc3wyRTV1mGBBP6FHbRi4EmgbZ6dS83FI50Jv&#10;6sICqSMkIiIigEVE9MQDliTRTLFXwllX4L2CvpyK72wv4nD3YrEOfqx6qXfw8tzalZ//CxasKyk+&#10;VmhFC43eQS4n7/OH1w5jhzOK6Lp35NCKd/ZzyqY8BFjZs1n8IdDZlTObcIdBzFWVIk5meIj7cioP&#10;38eJDe9XNivdTiEzLUsitVH2mUPD6fBt/zNgUtsnGQRHlu4OV9gVNsSGZDoriRKtJKKdVqerTkoR&#10;c+Ccx8QDLizswdrFA6lqeoxYMDPahoYbTq9xS3hNt40nZD6P3R7PsyA6VeeGnotoaWTr6GdrCLC2&#10;wZll2luGASvCJc185PqLPthsmpERzK+GTt7Oo8+DyNcRczkjLyvPKjzo+qKYt52mDvEPnrvV9p/Q&#10;NgS/23RS7XQgUv7q8gI5R0hEREQAi4joSddUU2aZYAkxFAapIG4h9PeEq36JDTZhBYP1Bz0m983R&#10;v/h/9/OsEg1Ho61G5p3Feem9S4fxw9hMfEYR9u8IwgqOZ8ARo2dhT4huQlezL06sjvPix2FYN3EL&#10;IY5pwC73YnG9CFHumXfEVOqz8cE6A9MVRi3sP8eH7YBIauCMytMIrl5lZZqWRFGUlUSm223tIMAa&#10;OJFmFX6tfcRX1Sp+hxEWINZ4SLXnD7hwkPrRanD8LT8oguOgW1FODV03D5kPkJGl6e3tGpAWeiwW&#10;eLBq1v6arY3rfbQhNaIAsIYuZQ/zJqCUpjvOwKNDbJKf5ZNJJSkOKN1EgLXv7lvYe9+GjWiVc4Ub&#10;8W6GKWQy6jIJaiAiIiKARUT05MsYpc7UG70S+NphYjXOVYcMd1gUwnVoYq4HG/WdU6nJ3/5/96mp&#10;KxTPtAqdVqOrILbRDW0ldrgci8UO+eydtUv0JW9NEGQaw1VWuIOt7pfoF04UJ3o4BgvX5BT9yueb&#10;6zfxZzhXiL5T2ukwhem3F+fO4XwFf56EHVd4yoOHPYafhsXVwOREswhbFmlPkiRbVuJQLvit6dRg&#10;RI0+xIC2PWYljFcIrarpPQxa6KZ0Ou1/D77eG1vaEXuVcWaWf/BQw7Yri04N825+H5p6EFhxQ2h2&#10;Bh670OZw96Lt7VP60QBLfNw/h6sHR1R+aFt24EP9luk4ridmb7Dgc7+u8KxMbWhLFriwKB8e4XlV&#10;uWfvnE7gzunp5Tem/4m8aImIiAhgERE94bpCRUZsp9FrgMkdQq9ehyN9/ugK+6+Kq6+vFuuIvR6U&#10;Pln4pvQvANbzkVmm1Yp2HlxMKIsjCNT88f7sa7HDw5kYu3+HBrISUvQKJIx6HjZgZc/Sl07/5cMH&#10;vV4dAtwRXaF3OExYAQdWBQzvYM5aL9Z73U7nQE2lpICfsWD4A6sfYrP79pfHARFg2e4AARadDc3L&#10;ouhFpEEyfqaDpC6kJIpyNsb7RMNfD+IN4W71i1mWP8yC76XLxt7eeG6VPrr0+coAetJrNVGi8tiy&#10;rv+jvqXZNKWN/7KG6AtR10v7rjvUdtFD/aFmU5F+/3Hf0s33XHNomqZzt6nrTdMdQWIXyyoxWBQm&#10;aUrfABvZ/tB/nvDc0tpL+zdmooWMmki8sbD8Q/KqJSIiIoBFRPSEa0pPDUSm1IOzgnCIEHKwgn6K&#10;e90fZW1C6Gg9WG/0PvnanPSV327BOs9HW0gTvcRsbqRpZUQZeug7sZmZmcOY4J2lV0IrokDLIRqH&#10;NGDdyd74xgRmuc1i5f1KpbK5+XB9E4JGYYAFhFXBJxuDO52dVmcnJ0mTjmFsbOgb44GV7wTHpwjx&#10;+ErHeGW7K/uCHBoMvMFo5ClMp9tpMQiwxAjw2fY2mOIRkFW/3A9iqoKv07AXHHMWvlpNj9eDbf8z&#10;TovfrpkQfTWSpJfyeRfyF6wtzhalo1CGGi5vRuxFuZR5Cx4jIqrHgX6kr3O2ad63TFOnHm/oZrNp&#10;7wtZFxEWn+Tn2eQinVr7GChxaGrt8XKynDbcZ+l4gVGvZtTlhQUCWERERASwiIieeO2mpMUeAixs&#10;tfKLnos4bxSHNFSwAasOTqxGL7Pw8rebvwWwpqZ+bqiFKBMNh+NKLovRp6lzNNiwDo8dSwpeloaK&#10;wDVBFgRRgKTRNcRZl/gX45Wg779C97buZ2Dh1SCY3h9CNyE8pgc79Uaho046UmrDDwXF3nOwN+G4&#10;dLxMa1vuCOGV6+bv0MKAlmmJGj6mZDUc7rZaTGJhUpL09PjQIXZVYaZCF7vVMWthE5a20a4aX5DX&#10;kfuqbfisNbaAWTVuy6IiEuXm7aa+ZOmchtiuefRt9DgoBFeuO0KQ5Wh60wmg90D/s4A58ATaG+p6&#10;fxIiGXQIK90XV0IhNsnKa0lFTn2s1WpQZWjUvgiG0N0bx6IMSJ1WbpMXLREREQEsIqInXeepP5LD&#10;wQZkuYPV3I9yr/iDrGJ9bMeCoIZGT3351JuRK78NsJ6PMdFodCfMKMsymJHaOvi+6dfi4MI65Omz&#10;nrAC0Z94Vwg2dyErZEOz/DuNXi/4abG4CbFXfgfhzfXK2IOFbsZmsCJ6AAeZzMKoGYmUwfyt4R2h&#10;US7jrZyfs/5jy93HQ6NnvbWBiABrQDlSROnc64W7nejVXISSAvi3jiJDq3B4sIov99Jjozu65icy&#10;VHfT1fQehqy0sXc05fJHVEuQeMXZpiSN8lAiyHFWU9fNEYXNYOV0zTQpyjGpfB49miGMsxxHDwBj&#10;UQ7NXp9VWEqn+hu3dDzmeuS6Hk0n+UVaFxWebmt+SbSBnxiOkEhzl2YKgFfqdGZhl7xoiYiICGAR&#10;ET3puhIYiAlEVxAlWgyujgtygpWgn+lewScLg/USQrDe1749+VtNWFdmC61CtNUoKEqO0nQdwdUW&#10;REplZw9fi508jLGQLQqAteLnYPlhWCHlmtItNUolGGJBL07l5mbx4eb4COH6OuS7F+vvo0dTurjT&#10;amXedPoRZ2N8wA/RTLPdHlcQQnvNS27ehrGRK9CiQHke9bgfEdVOq9XqdJhvzb1CSUfG+KMBFuKp&#10;XYi6SuPP/g0XsN8KcVd5nCq694uTLBytXqtZOmfalIijF2xTN5d0BFi22Kxij5ZucjbCqtHIT74a&#10;QotzwOwH7jcjlEezvJL8AeX0df3jpu3m3Tv77n6IFmVaNEVFkQ0ojR4nx/t11Ij56NlCpxDNXF0u&#10;qMTkTkRERACLiOiJ15SG/te+AyMsOEOIE6/G7nbY3FVwegN2uZdWg5+cenPyw9+yIyy3EF9Fwzsz&#10;Sm5SB8DagKQoy/0oe/JwVokdSwrCHWHlVVrAFYEQgoUIy70xo7wTxScXi/gQIa7IWb+5fvMmjsLC&#10;cyxsDSuWeq2di/cWIoE+9XjraHfWbPp+d9xNyFnPuvmBawJi5SVakqjRwHGThVYrDIT13NxjyUmP&#10;vfDALbu+zeoLH1YVUxW6veqfLzSlkQ6JDWBtLx+FjGKw07Y527Ly+Qi6C8i0gvpmuGx6Eg7YgjAu&#10;k7IdakTZlA0tg0NEWM2+0wxQEZcGv5UyR90fOo+dvAsHEQEJIbPUXVlcvN7EjjL0L2hsb7extV4z&#10;uGyIaWWYAqMyF4kHi4iIiAAWEdGTrz8eiGy3AUXP9SDOwuqVxkFYkM+AgKu4CjOsSrDe+GTh1Kn/&#10;+psB68ryRIthwo24oizakMOp1XR9q6bZ+1z2WOxw5nDmhoDYSl7xAUvAfCXcYWd4nsG2r1UYX4EF&#10;qwhUVQ/e3LyJEQuXPVcg57TUaFycnuw7iFuG3tAP8NyAPmU8wIKpUt4MxXkKtm77dEpOjSiKYhnE&#10;V71wq3OvMNcfHeVYASZhy5UfzoAHVbuQz1DFjqx01ThveIuy+Fjzx1blvXGmg3+GsWbaCKdc2xX7&#10;/RH3gcmZSxxU4XADCYhP0z9GcDkcmoHRAIEX5ZhDCoqcA07A6b8y9OjrST6WpKkIIi9wjNmmnR8I&#10;wsC23bOynKM0P08LFoTb4+xTaz/EZBimkJlWn/sKec0SERERwCIieuInWIYpXP1RvVGq1Ov1SrFR&#10;KtWxpx235CCs6tXhZCGkvNd7n0yf+vY//cay5ykxHi4whUZL4RUJMqD0LctagpN2up0PHYvPxOIn&#10;ZXplZUWmPfoSDStCqCIUTscTSuL9Uj34cFyV458lvNmr33zonyTc3Hy4GfT7p4P1T742F3EijuOk&#10;Jjf8bFH0hvAKLO4cZ9oC0zqIi6Y7EGRxNJIoR1QQXzV6vXC4dzHX/+I0ILasG3tpnOCOCWp3fIbQ&#10;n2YhxrJlD+GSbuxWq7tGuXyUDQHTMg1nMOimS0Wo/sjUEVuh52qi2/adDYR8NYgh1cF35ZgBiBZ1&#10;TBt9aTadQKT/iunRtJzkc4sp9Ocde5gf5inEapIA28Y8vXh9COtBfHfb20czrCWPjatMocBMT08T&#10;wCIiIiKARUT05ANWQKKjxUbjQR0PsXAfIbTXFIsQsI6T3PHNpXqj92A69+ZdxFe/jljnY4UDhgmH&#10;E7ySNDWOq3FbpmUPdf1jfeTt8zOxmWPxHJ5eIaq6tJIVhLOe5106rcQOlRm4s8omtORUIJfBN7lj&#10;t3ul8v7DyvuwI1yFNurKxYPpSSeCCOuPmlrZT03AdTIaRH827Y9ebEVbBYYVqYEoUZRIUckzhYnw&#10;xL1wKxy+WJCeR2BVPloRHp0S9K1XZXxw0B9hwU3aimuLg4Behn1hFeqat/0Di9vGNpzxWzI5kxpS&#10;Uv8+nAW0dAu6Czk3EtA5XKNj6k0EWOZnAeAsvEE0HbMZ6PcfO65A32CTucXFFNVs2i6YuOw85Q1c&#10;01qybNe7j/1XCB23jfaRC4sT5o9lMkxGXVhQPyQvWiIiIgJYRERPPGBVHw/OIMCCqCs4Q1jHEQ3F&#10;0ip05oAHCy6BsOqNxicvz705eQVnMvyyrrBnWgzTCjOz/GVa0za2trQaZw1NzjJNd+3z0LHE4bVE&#10;fNFbW1mBghx/R5j12Jhy8rXr3wiWKvXi+7j2sLK5WcHuq03fjYVXhJDHFSz1HgSDvYPCQsSMSI+d&#10;2+PeGlgOgu3cdl3PfulYh4lGw6pMURGHGkmSnLg40WuEWzuti+HwJykc+45HWG3sXf9F65VPW/Cx&#10;VzXOp0f0vjD4DwF/MWicN5qmsQ0lhQBzkOLOmZY7ckyqH8BhC5iwLM4cOBqnm80ap3/c1HUHvO2f&#10;AVqNwOduNs1AP/KKOfCytKwsyqLUxMU4NnjzQVuwW61x4HGHIqBx/yE8Qk44zWQYtaAquWUywSIi&#10;IiKARUT05OvKXfNaqYEPD+JoUcgbDfrdNeDCCmK+CgYhyv2rC6m57039GmBNXaFmosfj0XBY4flk&#10;BEHMFhyDQwxi6jVEWN6lWHwmcS2hrAih6/QaPkjoZQUvxCuXY4f8/ESxXsIho+ju1h/CpvAmlOVg&#10;yMI2e/BgIQREgNU5yKSaVGTUv21Ud/1ZVA0RyfYSZB2Y3jPdTjTKnEkoc5MDaiClljutcK+x0wn3&#10;er3CTs714xz8LaFfPFiu+nvC6jj0qr2BvrmX1oSBmKLufmjsVtNp9G1dGuHULYRPFsd9jIhqybSp&#10;oWNTzl3dhiWhaQF32UMw+HPclr6FWKmJAKuPwMrxZJmmRXQlEKD6pjfw6CSfS6YiumVjwrLzzwJg&#10;2VrN2oJ/OW2vvb195ORHjLdnuy8wqspkVPUNsiIkIiIigEVE9BRMsDbEvNipl2B0FcTZ7fi9Pr4C&#10;iAXEhX7gQf3TzFzqN5wiPC/xz0SjnWhD5XklhQiD07a0GgIfGw4Smqb9KBQ7di12GFeArRBqjJPc&#10;+cuKElNi75x4P1jchFzRCmwFixWYXBX9KHcMefXKZiVYagR/tNrrFDKL90eRfrN8FJpgaFvcNmd7&#10;rrk/2J9pMQiwoq0M01lORVJKJ9ydCIfDrV64da/AqJIOjnjsazLG20A8yNrDpwn9KVYZd9MMBpJI&#10;NZtl/9Y0J4nSBsIrC1GcObR03bZrpvvYMXXHCeg4yR1RFXrGuuuAt/9WraY/El3KoRxz1HcokZ5P&#10;JpOiQ5mBvmmPvAHNssrsYsrRXRsQC8dhuXnX1HW8HazBEMv4hcSu9x79M6PCilBdnr5LXrREREQE&#10;sIiInniVRxG5F2w0YHwFDiwMWqtBHDMKJTmbvsO8jhjrq+qp1P/663/hPB9vdaOt8I7C8zmprXGI&#10;Emq61dyyOMvUOEt/Kf/qd2ZisZk4i9nqc4+WWZY9PasoJ2OxWGKiVFp9uIn9V3g9COcJ4QwhumUT&#10;52NBhMODEnoEOzudneXvSZFRYKNcHk94EItsc/jgoByaj0Le+RlEWZ2W+naSaYXDvW63hR5aeKfD&#10;LEe2/F6dbW18fDA9Dm/351k48QojFeeJ8shpbhi7flsORack4LBtyzbXaHqkm2bNRvzkNCnKgR0h&#10;x1nvjWz0ZCnR0bZ0rbahCzKdEqS+E+kHTPTYeJ5fhK8DiKb2B9kbcEMy5Zhmfpi3baj3gbzRvAWz&#10;P8uEB7pRNo6S46v2ndAxBpaEiYVl8h9EIiIiAlhERE++bvcD8+CwAptV3a8ghIIcODeI0KoBpwmh&#10;KxD9xFc/mT715q8HjU7pyjNQRgMDLF42YfxSAwsW9ia9Z28h+Pjx2dcOZ2Izhwq9Jjzyzq6tsK++&#10;mrwMA6xYrNMrTfRwYLzf7PwQl+XAEUI/yr3oz9Qa9dLrhcTEQTTzpiRNNsvlDT+oAYJGt7nPERHR&#10;Mr2mRKMtJooAq9XdSSid8L1wD8FVK9xrdd5i1FM6eNVhTVjGVc/VL3JEq7tH7YM4gNSV6bmIprd3&#10;/TKdH4syL1bTaQRkaZNlk+xQW9KfHUFlszgpBTZ062PODbGy7OmmKDU3tnRdr4lJlk6JkXPNuxsm&#10;Rf+ARTwlUlT/MWWb7sBDqJlMyospEVK7bDzA8vaxEcv8T5qu4fSJcttot/0KxA/O0rNMJqOqiZnp&#10;++Q1S0RERACLiOiJ15V+INSo93p1HMYAvTRBBFmQ7Q4xDaU6WKBWEXIhxHnua7lTkV9dET4fYGfP&#10;hDvdXkvh+UUJZ5DXapB1bn3E1TjbrCGk8QRaOXY4c5gURnn3rECHXmV55fLsa8rsdy72en87UYJA&#10;U5zlvv4TBFdI6xCDtfmwWIIH9HCz1KgH1xfFiW40M0dJEhwi3E37sQlG2+AEwRu47ogSk7EocybO&#10;dLuQLorIqjGxEw6HG+G33uoy02oKmMw3N/n29eqXZwkRcI2TR6vaSE5JTm3Dr8lJp80fsIuRNJ5z&#10;vcsleZaNaJz1iKIoTxpIYqS5wemay8psaHGkDyb7GliwNE9mUylR6n/9buC+KyfZJAIq6lyfGiKc&#10;Gnj0YBBaZJOLSXZA2S5l5zFcoU+Uo2t6s+1ndfnaMwxTCKEnxqjqNTVDVoREREQEsIiIngKdH94I&#10;13sXfRsW7AgriGpgfoUtWEXEWEHIoKrXGwfqy6dSv1JGOHWX5pUopE0t55TroqlBwmgNwjgtDrxJ&#10;HPrKtAVhXzh5OBNfpvOAEp4QOn35Ms/HlFi4vtNFMOdnuf8ETg2u36wgvvKzGn4Ci0LwvwcR7306&#10;t3+8Gz04JUVGuuabsGAcVdO27RGFIIVy3YGY4uPxM51uq9sNT7RarW64142r4RYCrEycWdbTBu6F&#10;PjqeVx2fIEz7TYP+OCtty/MyeiLamL0MVpkXddxD2E7b7A3qRqRqwFZSZlkJ0V5/S+MQYNE0vSg2&#10;85L4WW1rSddsWaYHKSnQDJxrmivsIkRfiRGJooZ5BFKjfZflk8n5RZ6VTBP8Vy5CxLydHzqm/ljU&#10;DW3LL/UB1DLSCLDiTEJV1URi2iEvWSIiIgJYRERPA2DtP1N6UIKgqXr9qH0QR2BVxmcIYZ4F6k0v&#10;zr35N7+cg/W8xM/Gw9Fuo8DzfEoC99WGrlmuWdMtqI95ZO+LgigI2f0br80cxg9jJxff023hBf6y&#10;cvnySYVp1Hsd3M4Dk7L/AtOr9fX1zc2bflHOZgVOE25uPgxWSpWvpv7ud3udTGaxPwpo2I+O6UPj&#10;apb9AZQQUvYg5Q3mGQCraDeMEKsXju58kpOvdpCYRKIwZ3DYhoXAZRsnaVUN6CKELCzEVn7qaPXd&#10;rJJL3igbPsNV3zVnY/PUV3zc2buUlGlZArZ7L8/yvCwOJSmg6dwHNLpdYZumI0WaGqQtiElRQIB1&#10;NxBomgLNJvl5Xo5MUkMqb5rvubYtoN/m59kkO8IWLAxYYKJ3mg6l4wFWGbvcgQdtmk4wiasYsCjy&#10;kiUiIiKARUT05GvX/OC1Yu9BowSedhwxCmCFoxoqGH0gpQEs5o1SZuHbc69c+aWUhivibOz48Wi4&#10;d03JXU+NtBqnb21pH1NDDuqQrVtuKCRk4e2OcDken4l/J35d55aE08pl/iR/8ngj3OsxsAbE737w&#10;FbjcfbgCNxYcL9ws1l9fXc397O/+j16ByZx6ZdT8Ydl3uWsGThk1OQ7xVZ6iUnRKPt5qdVodBFjd&#10;Vvh456Iqy7NMhykwjFp4bvLo7OG2ZpSreE+YrhpHXnfozkkb7+Zzs7nFz8a2rHRaYGVZauJfTKfp&#10;eZlNitj+tRSiU4siFUFExdU4QU7RITlgUlLksyY8IjGZQoQVCNy9i3MaZt9O5vgsepTuIA8HB91H&#10;iK1OJ3l+kR2YQ2Ar9728bZqQnzXktDFaaf6JR5dm4wysCBNvkAkWERERASwioqdAU7rpxd/vlXCG&#10;Ox5dFVdfD+IkrFXIHAVvFjTnoM+93vSbqYiOl4RHlHVFTB47zpwInuGV63JqqHG6rm99bJpb5iOL&#10;81zdyoYgkoEWPO90/NjhsUTM023rzsnLl3nldDwYfFAPHwDTQekhtD0DVIH96uZNCBpFN2w+rFTe&#10;Rw/u06sbf/U//+7EW0wmGeg3ER418Sm7bdj5IZjj8vKsqDuTIs0juuq0jofD4MNqhNU5SWRVpgAj&#10;LLWwfDdtgHFc8x1OZZyAlU7vVtMXcCUhEFb6Pi3LNGQ0wMYwrYXYwUC63/Qz1UM3qBvsqAp7ux+z&#10;LC2lIpHR5BA9hAH6JTbp3LKpc4/R4xuKcnKRFqVz/Q+bTp8SWGWRTfKyuU8NBx7iK8u2aZZl+Xl2&#10;/rSMw0ax2900P25uPB49NjFfYcxC96S59Gkm08lkGHVhukles0RERASwiIieeF2RpFCs1Oj5MQ11&#10;MF0FwXAexDMlTFdFf034oPHJc6dOTQZ8FxYGrKnn+3Ms02K6jeVZRaZH5lZtq6brlmV/ZN9x7TU6&#10;eyd7ic7i2KvspdcSiWPHckPLftb9g5M8z88eD/bqq2cy+Jjg69jzVbkJLvf1Cg4ahf0gnCSsoPfi&#10;p+/UPvroL0qFDLMQ+SOqbHxRetPWNCg9XHnmHpOTv5mSmU6rVehC/NXxiQYjnf9hZCDHz8COUFUZ&#10;9ZtaWvN3i+1q2e8dBCN7tYogyxgPtIQbdEpyyr4HPm1fT7LiaAP6a4x0jRWpG4tN+NELP2MH1Cv9&#10;gH7LcRHkDUR2nk0OOTMSoZxzGyadRDwlimDCchyKZpNJmWVlRFHUwMvbgFLPyuwiC4EVSQHx1p2R&#10;S0FvjqlvOBFn2NTGlT4wwtJccT6KnkAmoyrTf05es0RERASwiIiefMBqDlZmJ0oPHvijqro/xiqu&#10;Flfr/powiPkqWH9QetB77tTcEWBhPS/NLSrR48zxcEzhU0MdCXLca5BP/oGVF3Arjh8rii5n44cz&#10;cX5kWXfuhGYvK8rvTDR6wUbynfADfH6xjjMZNh8ixMLLQlgX+gGkm+h7N9/Z+rulvygdRJnlN78X&#10;0Y3bCLG2/R7Cds2qacfCZ8L3DhglUYiGW0yn1+q2usv34bFOOakEE2WYg4y6vJyb9M8QtrU2PiSY&#10;9jPcMVilx/mjQ0Q9qS0/3j19AexTKWcXSE5Pu/Igy0q4BdHYlmnxB5K2a2jm0OKycoi9fsPTTVM6&#10;16eaZpZd5GU6NXn3s8hjJz+gk6zMJ+dF18VpDGBPswU2RadYIKz3rA/uDGCCpX/cRDIdyjWxWQxj&#10;ZNXgsjeYbzFXM4mFNxYGU+RFS0RERACLiOiJ1/kBPTtRX+2VKsHX8eyqEvRHSjC7gutQlAPTrQc7&#10;3YunUpO3v/zVKT3Jn44XWq2DrnIyJ2kb6A1Uq3G4Ama4hsHKJywB7wjjSdrmnr0jXFZil58Jh3sP&#10;dpJ8GEK4cNH0Ko7Durm++RDWhIitHsKJws2bwWDl5vRWzXqrl4mq029GpAAeX/n1NXBwsVZ7LXy1&#10;04pGOwWYVUU7nW5rJzVGke9SSgtMWBl1YTl3KnJhPBeqYtsVDK/8nIb0F34sGIlV0zh8NL3EyrQs&#10;auhnd9H9ZWVKZnUMWHsIvSRZbMKP22aNElZY9KMIMQdSvx8IePJp/rKSlAJOZJS3TYllQ0k2KVMU&#10;wqshTKpM2xPplEzzs3BoEU4l5mF+ZY4kiqLs/MiGVHf0DG8D9mWFOMOoV9XlxNeIB4uIiIgAFhHR&#10;U6Bdb8BOVHoYcor1oO/Fwp2EUPYMHnfwYVXqD3o73U/e+Obk3S8nKFekWUWJInULipKLtAF2bkHK&#10;KORgIcSybE8Q1rxxu7MXmonH4zw9MF969tKscjkWPtEN9lT+2vsNdA+lut/MA2mjOMx9ff0nsCCs&#10;bN6EksLgw+c+u1BjdhiGybz5ymRk44uYUchm52pt9ninAIU9XURZhQ7TaTVyRw906godV6PgcleX&#10;lYW5gG9zh/ODMMMa1xBizkpD7BWEN6THVTrn025SFmnJ/5G0QdPZpHjryPB+Xbwx168C6JlgupJp&#10;etHkdEqi+n1HuPEqHzuppF6hHvepvD2gF2GFuOi5lDvCfGWZoywCrDfleYFlRTgF6UJ7o+Y0m7rO&#10;6abrme1xU071Av0D9PgzCLGmVfIfRCIiIgJYRERPgW7LKbnb6JWKMEIK1hsIdSrBErpa3Cz6UQ1F&#10;dCMCr8ZOr64uzv0CYO0mef5YCwArnlRyfW1bs00bV/NxNQ7iEzjLE7JrWZoWweYunIwfxq8L9HvW&#10;Uih2mT/Temail1CUY+geNtEdVPwY+YrvsN/EpwkrDzdxXkSl/unX2kYt3usUvpWZeyXy+Ct4e4aR&#10;DgHWBmcIz3Q6V6Ot6ImW2ulED1oTzHe/nLRpSgIOEha+xajTuTedKgYsPwfL8MdWxpeLwl3jiGvg&#10;GwJNy3LAbz40LD6JrnE4BDR9wZMHbkqqGnpTMzX0TGVZnn/MgQvrsUOt0fKrCj976lxfooau69EQ&#10;Ac8nxTwsCU3dNJumS4mT8pxMp+blFGUPXOgi1Mq3q/hp6ZxZ811m6FFs3+AL93CU+/TCD8lLloiI&#10;iAAWEdFTMMGalEWm0YA80SIeYpXqP1r1g7BWweceBKc7Dsnq9XYSqcHGF4A1JfK88p17iLB2VDa5&#10;SG1vm+5LNpZpvmfWNARZLr0mrAnY504Lp+PxOLvGXmr/yfxJGGCdaTCyoiQam6WxAQzqD8EHBoIT&#10;hMBZgFeVYPHTOaNW4yfAq577d5FzZQ2nnWu4SwbSRp/9/bfiarRzvHuC6Ybf6oQLc7/gVbrCKnGV&#10;QW+ZxLS6GNGNMj6gV/VZqvpF7zMgFz5aaOyN51m6IA5uiL4TytizQ7JI8x/j9IS97SxNUYPHf5MG&#10;xDNqIZlFhEVxQFj9/mM3S1/n+WRS0syhS+Vd6F9M8kl55A48D9xWJjXMS9JkKkXLyXdCVt6jXBc2&#10;rBvQs2jp+i28x0QsV61WrdA80ylkGHX5jYVd8pIlIiIigEVE9OTr+cE3I8qPeg1oeUacA5mifswo&#10;PkYYxAvDSrD+oF7qXexlvp2ijkzuU7f5JB9rHWei0e6yTNMjo2brNc4yX3JN23VNztatAb2C2Er0&#10;ASt76SQCrOxry1xt/uSLcQRmQVW+frjcKfoOLFyGCDDVKuFaQkhtgCR3yIio/H2qzW2HTnQ6masL&#10;kxEJVyG3sQkLvdd0Tnvx+wzzVvREN8y0utHOxDvOLwDWlDN7jUGAlWGWVXVROqf5ZxD9DHfEMef9&#10;BaD/YRyNs/bSu2mTXpRT585DXw3CLZu9IabkGuRlGcbPsoN8MtmHdSL6NZOWQzdC7OeWyWkjSRqZ&#10;+ytscj6ZdDRTN113KMg0O7+4yIsuLANdSGZwhpJDrX0+SMbiCuWOXMrWtC0EWICMul7zE7tqGgIs&#10;Lss/w2QSCTWx/AYBLCIiIgJYRERPgc5HRGr+/yzhIRIc5MNeKLBgfWHCCuJ+wnrjQa/3xqmX554/&#10;IrMUn5s9eabF/G40qspsitbbXA0hgm6Z/2jnLcuGraAgZPG7R9PCmnc6HpfpPwumtPmY8mfH498P&#10;LsiLuVkGplfj+4dpVaXXwCOsh5vrP6ngU4SVUvFPJ8s1Q/jLnU6HeWPynPT1cUgDLr7ROIQjQvT7&#10;UeZ4NxxmmHCn1VP+n18s9dF4BQCLKVwtZBCfmdoPAc6qvsMdIks3buOw0TSGq10c7I4TsgSeT74d&#10;AKKq7qXTLiunRLOKiaq6TdO6mPTtWYZhX2JvsCwrQNHzR4PR0HRpOcnKLkIl9A9i59doWr4+n+Rp&#10;OEQ48PBJwiHVD/T7+4u8orhuPg8rQmurrJXb7Xa5PU5E1dvV6nnu0uxxBFcIsBZOkUOEREREBLCI&#10;iJ4GwHIGJj0RbMAeEKoI/WzRCs7+DOLQhnpxNVj3y3KW384Fxv+HnzJzl3ll9kz4DBNtJUQEUBRX&#10;q2k6ND1rnLVk5013Rch6CLLELC2sCMKl7Dfi8RAfDneT/OxrE62ZTkucTC3Ox0tBmJwhxFoFpltf&#10;hz5ESGrYxJQFBwvrlb+fRDxlHw9nGGZ6MhI5dxsXEbahihBWhJxmsfE/a3Wi3RPMmW5rp9vK/VKj&#10;jzybyBQKDBjF1VOTEd0/SZiupsd1z7fasCcc+66MsUMLQRQ7M5uUdvfK/ljLE/dl+v55TFS7P3Xp&#10;gSSk9i5sgyPLDoVoll9cg6hVyzRdBFg0BF9p+i39AwRY7pqMiGs2J7vuPgXV1Iinho+bH/Ypx72R&#10;ZO38yKVM3bR0TdtA7AdFPsBYF9owOeNCMy0mnlDV5eUUecUSERERwCIiegp0JSAN6G69geiqjqtx&#10;xnU5/pcAXIBc9QbCq53ezsunjlZU52X+cuzkSSYMxwjjWdHznrVdd4TzyHUOyKeGZ1ieIKIPfJLQ&#10;O33skD12PFz6vqLET7TuFZZTIsXeUCBHHg4qlnCSPDQPovuHKKzN9U1YEq5XiptfnTN0bel/nGCY&#10;q1+bk871yxiwIAULAIuzataz3vzMTOJMt6N2Wp3WxVO/+CSn7iffUKEup4AAa2FRMjVjGwBmNz0u&#10;yyn7uQ1Hb9sa3hK+m4/FlNnIuzjivZrmaNrM4oiIvXa7bQvSgKUl/zSjwYVoQT6pQE6DaVlWfogA&#10;6wYre7e0Dcu2TNv0ALB4PonYyh15tmuPbKfZbDrnqCb61tD1BpQJ+0XtaO/pnyFE7NY2Hr1wrJNR&#10;mYyqqm+TVywREREBLCKip0BTzdGk0CmBy91fEiLMwmcHsQkLlwT2Sr1g/UGjt1P6ZFoeb96uODwC&#10;rJhyJswwZ6KFWT4Ea699b83z1gRa2B9ylpv1hKywQq8guMJp7ndC8Rn+mYmdiYYSO85MrDLKXIRi&#10;aQWapmFsVmrAjnCz4idxrcOOsAJzrOJqpfL3C229tvQ/TWQKmcypSCTw4W0ENtuIc2CCVavpGiRJ&#10;ufs3ZjvRRPSgE/3kw196kgFFeSOxHM8U1KuqmhNd09/AGeUyrAMhzx1dg91f1c/H8kHrXXrmxVju&#10;w/GUK23TYko892HVb4W2aHEgJum0n8j14zVaDM3zMsyvLAs9+bwrs/Ki2NxAtyyZppWnZTmJRMO/&#10;kvue61KU3Qx8FnjFcSjPo9zRvvsxp+s1bJn3J3P+KC2NwO4PGFBmJzN9n7xiiYiICGARET0NgLXR&#10;Hw2Z92FFh08RQrwoLl8GyILjhHVcmFPs1euNHjM/Tu+cOp88mVN45WT8hMInTrRih4fX96Gx+I7n&#10;eVkaBlZr6F0UhND1eZZlaWAt4dIfHs6emOiEG/F4+Mz3Ly7nUhGJleXOZhA8YNjlDoRXwucIN/8e&#10;B47iyuli8U+/tlWrbb/wlwdRdTr3vX7/roErBf0xlq7rbQAs29xPdgoJpttpMV/5pWe5u7yQSChw&#10;kpCZnl4QR7bmd9GUb+OzgxiqquC7OtoZ4onWu6GZkwnxeXy6cM8whNSAls/9V7+1ECqYZVFOlS/g&#10;TkRNkD36Bss6pmkucdZSfmjLEHwlbeiWZdk6Z2cRYJ2WeRY87i7w1ZBymnebd+86lLuPb6QQX93i&#10;YPEJ5yKPJljGHuf9AXNVzTAJVU38MXnFEhEREcAiInoaAOvK+YA+/34Pxle+17xY+RR9YNiBZKp6&#10;BQeQPijVe/+3kh0D1pVhkp+NJ2Kzx7qJ5TMnusuxeC6LwUHwYIa1skILgrgmgBGJfQEIC6KwhD98&#10;7Vh4InqiUXgmEw0yOSUlpZaT8rVS0HdgQWI8FPPA2UHoyoEwLMRXpdfrxU8/+Uzj9v652ylcXV74&#10;XsTZqGo4xh2OEhqcZbU123bdvHet1WGYVqeVoH7JDX5FUhKJGJ4DMepCaujqWxpuUq6Wy/5qEOJF&#10;x+FX6fEEK/3uykxM+fD5MVFpWTFFp/rlMYBtu+L+gBa3fAr6K4GlBVpODkwocrYtK+/K88kkn7uv&#10;6ZZucpaZp2Wel+cXwea+7yK8ooZOoHlXD9w3KRe9DVxvZHK3dL2MyXFbG/OVZljZk89AkeK0qqpX&#10;yCuWiIiIABYR0VNBWD9/PsCWwiU/BMs/NAh5VJCtftRH6JvcezuM/M3zUyBNTsZaje8zsfgzTAIB&#10;ViKWUFJZb/Bo30OMhVgK3oS1rACAxbKvnmZDMMJ68dixifBbxxvhKNO6mLicG1F0bjGpRCulEvjc&#10;g35ABKhUAQNWBVAL8VYw+D989R/KXPvS7x4UmERuUop8CIu0bYxYhnGL42rbedE1zX2lEz6AFWEh&#10;98so8l1WTSSg75k5YFSZ8kzNX+3dLrfxUnBvvBX0+Qreq3vVtHVabo6tWberuie6+ynxb3b3/DWi&#10;O3Cp/f32eWMb0ZbhhkSaludFW1/CTYzugL5xOqnwMgUHCzVLt/ZlNgn9zoivBm7epex84LNAoO/c&#10;N3F0wz5cOrqGYxrwohC3PSMINC8d66gFcGAlIuT1SkRERACLiOgpIaznz83+qId9UPXi6ut+GhXe&#10;DkJjDvryQcknrF6vlzmVuqs7gabIX2uFw+FWNNpqMfHjx9VYYoaXacF13Uf7a2O+AgFdsew8y56W&#10;Vy6dffG1k41wJxr8PnOm1VJy8xIlJb+Zmk/AirDUK63C4UEIvqoU65uVhz9Z93Pc0WXp9577j1rt&#10;p5e6nUKUWf43EelxWRsHNSDK0ms6t81HFdr9gG21Wm/tFJjCwi8D1pQYTyTiy9NMJsNE5YE31MYx&#10;8NVdo2z4rqpq9egcYdVPea8aunG+Wr0NhTrptO7RLK+cKuPjfWlj2/Vcj/bS+KjftrbE3qDpJC+b&#10;CLCg88b2aOH0/Oz8fNLUblk6V+NcSHNP8kk3D6cIB9Rw2O/3X+m/opsIt9zBANaG7mjoOk0DHtwX&#10;K0Lt2dCMmmEyCXVBIRYsIiIiAlhERE+HrlQjIo89WA1sgoIArCIuBizWgXWCfhMzrAh7ExdPpeiR&#10;NDLpRKt1vLXTat0L33vtWLfLXJs5jCu0t+/uP7rjnfVnWKKwRr8q+4h1nb0uC8LlP3xxotsJB7tq&#10;OBzPzc6JkrC4mFpMFIsIr0rozh4G8VZwFVqmg9jhjhErWPzT5/5BW6o9e+I/H3Sjmbl+xIEwds3v&#10;vNEQvmjc74QLrYTI3ot2Cq23OjunfgWwnFwCgg5gR9hShM8/b+paexsjlqFv/E1194v9ILa671aP&#10;rsGXmLl2t112JracArArIxr7cZam+UP+P40pSAvN32BjM8qI0y2Oszgzv4aAan6WV+bztq6jh2gL&#10;bBL6clKwEEQ0lX/cPxe52w/oJuIqCoIbXNehKColbeDhWhnvMNOGux+CxaaqTi8v/L/k9UpEREQA&#10;i4jo6QCsDWnttF9CCOmi4CjH/iugLfC3FyvBdfRdRF8PdnqfvDwnjlIUHYsyre5OuNNtNNTksRON&#10;B8uxmUQ853neI9f11gQBCnLQZehVFt7g4vqrQvaFb/x+qdNpvN+KN1qzytuyc/78ILeYfAZ7v3A9&#10;Tr24uYm7cQDwNtcBsdbRNxBgfR0B1tLv7kQLV5m3IyPER+MkLHSpW1aN+53WGeYEw3Q6rYNOp3OQ&#10;++VEzqkNWknEr8aZwltv/bUqe55ZAzSrwam99ka5Op5epXHeKEysqn5+w5fhWNX00unDGaX5Lm7V&#10;MdKa+zl7Usk56T0Nb/P22Ruh2ZMxWdeXEGCZ3FJeoG/wszMx5fpQ57gtTnevs6ws8/MYr9whle/3&#10;+81XPmtSw9FoiANI3ZFpUtKkg6dzEIYFYyzXmy8cdBg1gQjrz8nrlYiIiAAWEdHToe9GpPlGsdHo&#10;wRqwVMcFOfDW2wni04TFIORhIfTq9UoXXxYlMSXw0Van1e21Coiv+OuxPwt/P76cOIzHZddzH3me&#10;uyZgT7twwx9fIbpCn0J0NjT7OxO9cK8RjoYTs7k58fmf//yfFJ4//qNSMFjZ/AmQFHa3gwfsdXTn&#10;2IWFkxr+7XP/l6bXfvr7Ex1VjeckcfKVsVOpjVeEnPXTb3SZaKt7PAp5ot2WmvwVwLqixWIMk1A7&#10;hUxm2fv87Ejn8BHEGizjyn8Dc6rqHvQP+n05aaRdsGFVb1cNPyUr/WP65MzyKzjHHbpylmx+9nQO&#10;LFMXDKOmcSF5np89mdJti7MQ8un2YCDwL55UZlmd07cQY5myHGLpJE9TIyAsKu/0XwETFkUN/ZOF&#10;7ogamqYTcfRbmB2Br/YMQQZ3vno1oaoL58nLlYiIiAAWEdHTofNiROwGe7jweVwI6HOVf4qw6NvO&#10;EXbVd/5zZi6VQoQVQ4B1r9frdDIKeNh5xFYzhzOHiUP22fxZ4ZG7hheECKjYV0Ns6FXW5yzh0unZ&#10;kxOl3kQj3OoofC715wiCzrPy/DPvo/td9e/nfRhk+ZU5dQjDqmxuQmzE72U2atZS7Q8n3mJUNTE3&#10;6TgbvotqGzGSXtNqXOg4AqtotBONMmqnwyR/tVNm6oYSv5a4eoaJfisheFlhWNPafiCChoPby5iq&#10;8KzKH2f5dTlVvBGsYtuVySoKBZnve3graJ5WTua0ND7vV9O1rMzySUWGKHcb0ZQ9dAeCyM7GlpMI&#10;sNCtWo1mafQzfFJ0B+4wT1GUc+6zwF2TGlImTLWGcJzQDFCPTUrS/KTRtpG2WB74KhFXp9UkOURI&#10;REREAIuI6GkBLEmUuvWLD3qlB68H66UgjmWo4GbAIK4lLG5ivCoGd7oHc5GUKPJhhmmFH+xEGf6G&#10;GFrJ0sphLH44M7McP6Q/ElYECGrAIyxMVq/6a8JX2ZWQ8uJsOBjulnqthJLLfYgYaGpXZpNMyV8R&#10;Qo475qs6LsoBF9bNzYebeEWoNv/EsmqvnfgWuJFy0v3ABrCVtr0Nn7habWn+L1Sm0+mc6LY6ENr+&#10;64C1qyiJxLWEerXQSXqe52o46KFWA1JDuPRZ2d8QGnuwFLyQ/iLbvXrkNr9g5G/I0u20ofmEZdCz&#10;SmL0rmFs6eghaEP6xjyrsBbA1Jalmza1PxDlJP9aTgcbfq3GrbEpIckrrAcOLMo1TScQCDSd4dBx&#10;Xce1KQjHcpxI39Qd/wwheoTbrsyqHYZJJOB5kyZCIiIiAlhERE+Jph6nUt1ir+GfIwz6yZ4Ip4LF&#10;IuwIcTIWTnYP/m3jq7nJgSQz3y9ELzYaBwlVpl3NXLt0+hAJZljHDmE/iAgLgkbpEBti4d2Pagix&#10;l2P87PGHE91w6R7iqxSMY6bu8sl3ninB+AymVkBT65u4ivAmgqvNcdlzsfJvVav20T8unTxRQKTB&#10;LEQir+CoKH9LiCipvXQ6XIhGW8dPdE+0EsxbzK+yyNTUFSq5rCauLcff6sbFfU8wsccdXFg1RFg1&#10;TsM4lfYjsIyj84TGhpHehc8wpzIpUQTywbmkhsF9IxZP7e3BjrKmaxQtz/N80jJNONXI1XTb3XfR&#10;v0FuEa5vIQQzaTrLKrF5qMuhXNd2nP65c+cCjgOjqyGcIqTwBKs5TmjAczLvB1SSySSuqssJNUle&#10;rURERASwiIieFsAqS3PdYA8aAaF2uYKPEcIkq7JaxCHuENWAGate/HT51FwqNtHqtBq9FqOw9MCA&#10;nM87pw9nZjBhxRXPPSt4A0FY8/yMhtD4FOHpV/nLJ/lY+PVeeCJ4MZfL9TEC7fLvKNcm6r06PjG4&#10;Dr2D6Iub67AcvLmOvliFyVbwT59ztpesn/7BiS6TYQrTk9879xUc444ga1trI3z5q0vP3GOY7olu&#10;9PjFZbXTWfj1bdoVOZdLJK4xnU6B9TzBvYUIawtWhBiyakfdf9XzvuEd27J2Ndf0h1gaAjB9kE/d&#10;fbd6tDbcDs3w0h7kuHO6ySF8Etl51jQtHQHXVo2zEDINJImK6DU45rilW64n0uy8jEOvXMceOlTk&#10;jyL9pmkPEV9Rw/yQovpOvz+OwNKsLcOo0cl/9w7DXFUT0+oyaSIkIiIigEVE9NToj6XFbqMBIyyY&#10;YRWLeGSFaOpHFWgmxKU5cKwP+p9/T83N8QXEV+FemLmWTIkbcIzPsFZigFcJIKxZ984apLlnPW8l&#10;dOTAun76VfbVy8pJ5ZlGaWKitJrJ5eaeP6IeJdGtN+BON/GRQfhY/wn6uLkOBwmh77lY/9OLTm1J&#10;/9k/n2gxmWX5jTelc2Vc9QyUtd3Wa4hxQvFwNNrqngj3lpnOwW8ArClqdvYNCGroHGRkUZAFyEHw&#10;p1g1/48ZxgbU52CySvsxDZpLaTh5FI+TOF14fN6o3t6rYoPU/iw72oOsCJhaUVlKpEPyEFKwuJq+&#10;xXGm60qRSL+PAEuHKZZ9ZzDIyiF54Ge522bAcQJ9pzmkbDC6w4rQcc4F/JQGdOEMDcOWFaj4yTAJ&#10;Rl3eJS9WIiIiAlhERE+LdteUTq/UaNR7sBcExPJN7vARxMWEGLLqxeBXVxO5ZCLcOo74qhVXkiKc&#10;djM0o+Z+41jsMD6DPmLx5L4HjYRC1hMwXYXwQcJ5lj95+XIcgRxMypiF3Ma41fB2MnethwsI8f0g&#10;pKrUK5swybqJa54RYm1Wgp9+0rcs+6f/24luIZq8P3sqcs4vIoSsBmOb04yfLuWFWeY73fCJ7sVT&#10;iW7h5d/gB/8uryaWE+pVNXqQmM1dz621DWN7u1az4ChhDVaNGtc2Pu5vnN/zd4XGnqFZpoZj3scN&#10;hLqjVbXy+Ir3DXZY1TjNsk1NXxu4WZpdc0zbt2EBYNk2FYlETB1OFXI1BFwDj2YXPQiBN4em2XT6&#10;ASfQpN4buoiv8kPbManIhlHeAPRrt7V2dduTc+C+YtCbuvwV8mIlIiIigEVE9JToiuNdm2gEe72G&#10;3+tcgguchOXvB/EMC0EXdr8zP1BarRPhE70uk3h7EmrzcBvgs39wDA4R4iVhnHX37wiCJ3hruCgH&#10;TFjX+fnTl2dPnmSCrS5ktmd8BxbofD6ZDFfqddzwXAnWwYIFzvaHlc2b6MbNhz/BRqyvirWlf1z6&#10;b7v3ugcJPnFKkjbwGm3b2G4bAEbcB/ln83TsRDh8/OKpWCfzm/zgU9ph4VoOVxJ2Cpnl5Ry1DS75&#10;muZPsLZhlFVDxNbc8JOv4BLisvAVv4FQK2NbVtlI7xnpC++F6EC7BkcGdc0SR8NB1qNMnbNqnKVv&#10;1XRzSJmmNDkaQh2hpXE2ZF2JND3AVc9Dxwx8FmhGIvcddwjdhDDAMp1A+TYiPRyEhRiOG9AKk2Ey&#10;hQIkjf6QvFqJiIgIYBERPS0DLNedmejhLNEgLiSETsI6dBICZK0isIJE93oFdxQ+SDDdVq8XbnQS&#10;y28HDD/tU6s9+0LscCY+EwfA+k6Mfnb/LL0mnPUuYXv7PMRgzb94eVY5PBGOdor17s635j48AqBd&#10;SmQLq0cDLNgMViqb+Ozg+nodx2JtIuRa//sFw7Bqj7rhcIFR1YVJ6St+gPr4Aehtzt13bTqG8O/i&#10;3Mw15tRvSjS4klTVazE1Wii07h1kMpnr+jaMv9Cva20Nn0fULC1d1fS2nzr6xQFCA0df+e01PnoB&#10;aqVtFxxXtRoktXOjEeXueyOzxi3plsVpnI6IynRSKcmhcJY754KV3RMkfIYQAVbfCeh3+07ToYY2&#10;RY0oh8qbpl6+DYvLttaGu7OF5LXCzr17B5AzqhLAIiIiIoBFRPTUTLCotdhED1uw/KocSHTHhYTY&#10;145La7AHqwI1OvVet9u92Du4quTmdKCbDcQnH5wVTh87jB3GIA4rfqh4eU8QBO/sWX89CB+nZ/nY&#10;yWMT0W73R6WJT6Ynv+Cf84tybhn2krgl5yEEX+HLCi4h9LVeqax+wtu1P/nvuzutQlT92sKb39s4&#10;6kRu19oamMg973PKDSXj3YtzZ5jfmGgwNfXDmKom4gklnilk/jqTUW+Y6Dd1cGHpOHG0ZnFtYxdH&#10;jVZ3q+OOQrCzfwlaaZw7amygy/SSq5vvwT5QR5SW9yCLfWBzFnrTua3aFme5DjUpRRA74TJCnC8K&#10;20Goxsk7ztBxmnf/Y79pUoitEGWZtmM2N8rlMnbvwwSLo+TFRKd1AFCZUDPEg0VEREQAi4joadHU&#10;bko+HnwAbYQ4ahRHMsAwqwFsFcQFOr4RC9Kxgr2di+Feq/sOm0Is0kaAVeM091L2Eh87PDx2eDhz&#10;7HD5O9ddVwAb1tkQdmC9yoZOX+Yvx5STx8L1brD+t8+d+mKA9fMruRybLOHew80julrf3Ly5Du/r&#10;4HAvbt7cLAY/DbK12t8dD3c6UVV9eXLyszLeomGje5vTEL+47r7HZkPHD5ToQedrX/lNgDV1P5dI&#10;LL+hqCqTyWQK6qLIwVawVkP84y8JgWuq+JBgdVy3XP2lQZZ/xf/WHufd3zKtpS1LR7/ODQceuKsQ&#10;XVl4qIUu8s6QGkZMh3IpcYTT26GHME/B14ipnEDg64FzGyYiLYRXjmniFSFi1rZ/F5pm0nJ8517r&#10;gMlAElaKvFqJiIgIYBERPS36X0QqXuzVew28GYTjfBVcSghrO3+cVYFIrEpwFSirtxO+uBMtJCMc&#10;7svTNN0yhUuCIMwfxuMIsWZmlg9jgrcmZL2zwgrLsi+AD+syr8ROXlbOlEoTvdJO7ssB1s+nJIVP&#10;9m6Cw6uyuQ4f8IYY6+ZNvygnCEmn6I4bI632v/93vVaHUZdPTUr9jbLhnyLEXMRtm0BYbOjGsVai&#10;UygUJn9jKOeUvjytZqDYL8MwhYQio9/EK8ZaG7aExjY+v1eFepzyBsap9AUo0BlHi36JWniMxXkD&#10;mKBBLgMCtVsu5Jfu26ZlWugPbmkaTLAcU6Ic8F4NwHiFHiPCK+y3Qtccp//1wCuB+zC8ylNOHoHW&#10;44juj+aMdtlA/7QpUel0DhhsclcXyIuViIiIABYR0dOi86PBsb+d6PV6D3r4CCEMrBBMlcBy3qgX&#10;V/F1PMCC0VYv3O1dvLf8zaOMA03jXoLewYFw+rXD2OExCMRSBt7aJXptXxg3PYdOK/zJ107GDrsP&#10;SvXOxMHcP31JP1MUG1turNfHzThgcL+5XsGIhfgq6Ge7VzaDFcbY1muvhQvdjvr23OT3/mEDYwg2&#10;TiFC4oxLh7LthkKh2U48ymSY3wxYPz+fnE7Er6qJBEKWgqrO6ZoOAzAYXUGg1bZPNoBS7TZOHL2A&#10;LncNI713oXrkwMLfRT+4V9v39LShwalBBJraexBv5bnmkmVxeO9oUw4lAUnZFM4WxWEM+/vUAIGX&#10;DYz1uB8I9M/dN2101XGcoWn2KWf8D9uG+AdHTCmZQiGjqnFV7fx78mIlIiIigEVE9LToeYmO/+1O&#10;r/Gg9MA3t8PhQRzP8P+x9/6xbZxpnidTlGzKUhkUxaZQ5q8iIcpUQaJQJjiLroWEhOEOxkHs+CYZ&#10;9ZxhJAd1o3sBB77cjCFcTw7YCTBB34JS2ZkRVBiQEDmKgTq+rCOrKVBFwYxKLie0PR6GTGEV97nP&#10;fT2YwQ2wQA/muI25P+fe5y06SS/Q3Ymt/eMw71ciJVEl/nIYfvA83+f75CsFglWQOVp29gMW6pOt&#10;ySN2KlbiFNUhAc78hFiuQmMwRRgOJ5NB3VoPxT2PQ8MtOdNXhPH5gRAMFNqFFnuUWviKA32iuTQ9&#10;Pwnzi3kS3L5J6OrRziY0C/OOEwtfWllNP1zWl3+/UO8bUiK98PIb28QJ7qwjxHjDjf3Vp7mgL3QO&#10;FvmwbOrXANbE+agk8GuShA/JplLpGFKH16Oqpb2STCKvSALWbcdyRSKwEIKxQaeONczE2oVS1+lz&#10;P4V0LAgsVbgDZJtWx7R0jjsgq3EUk+RaNZsm5ifgK93Z6ZwhzULb7DGM3+96+WUXQiaC8hVCnx36&#10;m5AtBs3PkqwwT9aXcvh+QvlKklLv0/9YqaioKGBRUf3/RVefrCfboKcWd0gXdZfdTqi721n9/DRw&#10;tN1qTV6U0umIommqU8DS9OXTJqweDPmS0eSb4QEvMJ90LY/HspxVORiwgsJ8eDw8uV/tCwL/FQcW&#10;Jh4/vqSVr7zlTBFu7pApwk0HtLaIwT2PYeuvfzL7ULN+/vt/1TcMyStO2S//M9z49nDhs6xpp/9t&#10;3ehnw2PCCJsKpNYiv2Zv30Qsl05GIVqKzUqp16ciPbnolOIg9KFEZvfmhrlX+PvbsJ/wlrzumvtK&#10;hxC+kuR3M1R0nGDbsqJwyOzEzK5l6oqioQeKomPAcr2BuQnWDJpffg5PSFGa/ieHLx+6dB3pmLpQ&#10;8zN0GPO7DkhpriEr65FYJyGlskCDWNL5/yb//hPkk4qKigIWFRXV8QJWEy222oX9oyqJcSfhVwSr&#10;HFc7Wf0MpSSSPNo2WtX+e+l0E0zcpDmnKMs61uNQ6FxoEYzuydGBpwvbntetC6RFOH1lPiiMh8Mv&#10;jLTdKVFInP/q+/lEJMhCQAQZIoRyVT6/uUUC3PM/g3WEm+Sy8oc/XJg7bf3xt0eyRnZNTCdO/scz&#10;DhUNAYvTlv8w0KrX6zNrLLAT+6e/DhrORtLhHPDVGj5J4pJfI1fSGAIW8WDNlRq12yUnrp3ME9Zg&#10;AeGt7bkvu4TkhEwoanHw9/KuijowI2h2Oj1MWMouYmDzjct12EPgD3MmCE3btvH3+KQjheNc/sM3&#10;DhFidMRYNtjc/TE/EBlCvWbvMzvW/MsEm+qneIlNSZL35H8Tvjrrj52nhEVFRQGLiorquN9hm5m4&#10;0W7vV9rtCuGrCuGqMpSyoJpFEkZJThUMEWZH2rmpqTiSSbIBqR3paFlDunU5dO7yldEoJGIlrEjo&#10;gqfHWWMr8bGb8/PBaSEszFTb/0dbEtLNX+ErJvEeWyDbefCtwfwgWZLzs/IWfCmXYYwQbnfnh1P/&#10;tG6p3x5pGayUTi+cPHkXQ1FRdiINGiVuWbswc+JE/cSJAOSIsqnZq7/u8Z5NC2GvF3bmpLLs1Gyk&#10;p8gQlypvD+cDG6QN2Jhz2oHy08LVrdKefOth6YtKFuS7cz2Zg22IhDRlHbY4Y76yOz2k90zG7jUZ&#10;5l4RgckdwxWmKuYGPu+SdmGmCTt1DpCyXSqiGwyCTK0masJqnR6DgZXpfabEbJe9ETCy+ym4s9Ka&#10;ePwcNDFxPtHfT8UoYVFRUcCioqI65vfYGvJV2/v7Vdhjg1nmLfewV0hM7UBY+XK14Niw3O39Kpue&#10;mm1qMmwwhtrPMqfriqbrN0Kh0LmxNwfhcHiQCz0OeUxNQyHfiu/mlSvB4LiQnMQAxwrCr5DPxEEQ&#10;U07F7dwK5qvNzU1MVpDQAB73HcxZedhFmHf/RFx+bP38gxZMEV4Tp975j0X57+UiKT5BIUu/s3z5&#10;dw32RN0IGMY/nEilvL+2n3Z1Nifw16JsNnudZRMLcVspyvIBRCOUGl+Gic7dciYHidu99PDW0H81&#10;N3dr+4uchlJJaUBGaYnkO3CmZWdMjJYdxux0MWZhwPI/qd1zHepMxmSYrmO+Mrtml9HNHkKoBoWx&#10;26XtIocAuXpNxMQObf8TRlE4BSkoduiKJNl+oF6/bmQxYr1+/P87vBpJSalUtk8Ji4qKAhYVFdUx&#10;S/7MU6/ut9vtAsSNOjtx8qtuQj3O3hzSJ6xUy+X2/uRkLr10T0Z78q4CpR+ISFB1U9fvPPZ4rHPT&#10;o7D3OerreUJI05RfjGG+Cgfnr4TnX6i22/vh/4qvbi9tYLDLVwqkAQn2dnC0Y8D6GbQGYUcO9Agf&#10;7ZTd/1n4L6+89MkYmw2wktd7aQEqWNsOXUHMJ0J//D+dagUC9ckTRgtDVur17V/7eM/PCrwkrYEX&#10;npXE9CzSlGVtF7IXyADhsAc4N0eqVQ+f5os+dbd/Na3hlqJBXFWRVLGWLRsrhs+BoUybwU8PctWa&#10;rlrPNM2ezSDUw5xlmTBsyOCfFKX20fZHDXgUJUxYEDzai/mbDGMqmqIg7fBJ09UJXw9kMVWmsqk1&#10;1us9bgyaiPWzKTaVut4/SQmLiooCFhUV1bEKv7uPVsHlXm0XnG4d2fQMCVROy5CAVrnAF9yt1sWA&#10;kDt5W9YasqZpKsKY0CjhbxHSkeUJWZfDQFjRYOfyY0VD3A3PSjAcvjIfnk/+eXWkygrpX5mEe9/H&#10;jwDUFSplJwfLwaqtza3NHYjD2iSxWDDXWC6nG6885rovtICKJG/65N1tMv1XlJUHmLCQvnwZAOsU&#10;BqxTRn8/K33866ni7BIv8dKaIODr8qYXOhqnKVxj6HCHriDsyZkj/qshScmlYaz7duM2SccacpZM&#10;Lhty3jnTvMHYTiaD2enJr0Kl67bSRD2oYJlN/GQhkwSNwgE1hGpKcXsbDO2KvIcgtoE5ZPxNKHMh&#10;1MR648mhPW5k9/v7+ymjz/Le1/3Hi0ETt6WUIUGrdKY/SwmLiooCFhUV1XHqdg0tth0Vjoj7Ku94&#10;sMoVUr6qrObx2U57PtC6Xq9KQi42JyucuqwqCGYFm0gDvkDLKOQJdb89GIQHAz6+rnP/+EDRQ2NX&#10;hCvB8fD4C9Wqe1IQil+94atxdtI94oYdPWViwNosk6QGYr3a3CQjhJtljHZt/CX+X+7/G235f2zX&#10;rwNgXZq964QZKFjygappXIidPBU4MXlq8lQ/wLKv3/oNj/ijHC8IUm6DZQNZcWG2x0HmxNDh7qxZ&#10;fog/5NLtIVzdKslq42kxy27eelrUgoP2SIyDrKgOItnMcEhQkUuNPbl0vtS0If7K1HtNHWk6Y5tm&#10;z+ycY2q9wxr4vmACUVXlBmYvK9Zk/D04GIIbXK6m344k2azBGlk2m2Wl16XUx8f7L8+nJG8WPwmp&#10;tcC3aA2LiooCFhUV1bG+zX72WbDQ3m9hvqoWKrDwOe/OHxXK7kLF/VYFDFBvrVbcm/3gTOt6uy6E&#10;Ey6MItyuomrmBQ9WyLJ0JMt3rFDocuhyGKJGR4UYp93QFO6Tm2/Op+fHx5OTGLDq4q/M9k10oh9+&#10;WC2QPiRMCm4S5xVJcoc9OY8wb7kL7ko7Xz7aKf9sofHzkP7S70z2WYn1vi76i6Rs1AC+Im3Kg2XP&#10;/AtQwjrV6mNw8p75DbxwNRJMz+ckEpjlXViyNFiYQ5zusP1HvvXqw6+syZGJ6x1+N0e2FCrKF81C&#10;WUU6/p1u4acik8EQhQEro5uM3bEQcYcVMYIh224i00Y6zA1aHeLA6sRMF3OIipAI74RdyDKUtWDy&#10;kIQ56F2m6UKHh54ozDpmWaNvQFADmz5GCpo4O5tjIdg+hQnOyKam/owiFhUVBSwqKqpj09Umilba&#10;++39QgH4qkD24hCfe8XZREhKWluscKp+wogKws3SHsk+hyhNyL8inx2964EsrO7YaDIZTg7iu5x5&#10;n1ND4+PB4Py4EBhpVwO5pV8xYCk+1l2o5stwm2DAIifSJNzaebS1tbW5Wa6AL2wrf5TP/1D8+5+H&#10;fr78H05clzZy85J48kyxCBawGgf7pjlNkTldj0QDrZHJVlbiJe87v6nYM/FZLpeDXqPEpsQpT0fX&#10;NLmxJ++R9YqlLyNF4ZNEZJVIiANmr1tzQ487fFU1TsZfld09zax9ZnZ6jG3a5hNMSMhpG6oYoPY4&#10;1ANq0hFCGuYv29QhczTidyFl+2kgvqI0VN3MoCZGNLPbeYxhy990NV3xt4GwDGMfrFKstCYdYwlr&#10;otYRWK83lQ0Y/Sy4vLxv0BcDFRUFLCoqqmN7o0UMBizwYFUKlSMoJ+WhblUG1ILIhvwqANbO99hW&#10;oMUH04klHWm7GGp2oTEYguFBTFhwCnkg0j08yL2ZHOQY7hWztxx6cz4YFITRVqvazglnfuXt/d15&#10;Y79dwfQEG3lgWnCH7MohOQ2bO1ib+TYA2FbZ3caA1Vi+/PifXowG19jrrPfSbFFWoESk7JKsiGVN&#10;5cwuGnuhXm+dYtdyojj1R7+pHjMxmxNzYd4LCem5eOTcOiJ7d6Cp1/jCzD5HOoVQziKMtddQFcWB&#10;rWEzUVXxSQevP5fpNbsmbHG2GRtTloKPxk8ROf4WYno9ExxYSNcxZuGjMkxm1o8eKE6+qUymF+e4&#10;jgmABQYui8n0mOYTPzMbjkpS1sj2DViXk+O93504vjLT9l/ya2trfJYN9A0jkJJSr9NlPFRUFLCo&#10;qKiOTbdfeoEAFpih2vvEgUW8VxA8WiHnZXf+J20jEKiPC8JCBHpZAA/Lmizr1voFgCyMWBGMWBfG&#10;xuajg3B4NBqXkWlqp6cxX4XDJ05MurPCu19dkXMQ3GBbBWdqsUAW8nz4CPNVPr+T39zZ/NmjnUeb&#10;W5VqobJZrpQ38+4fLjzkQpY6PSrk1ozr3kvvkBZhQ1ZVriHD1J2qmZbZDQYms1lJ4nnvJddvJJGz&#10;N3O5nJfnJYmVRE8k0oNArRL4pp52Bx8SN/ucU8giO3nwxRqyFMJapHMI1S7MTK+gWkmHzl6m0+kx&#10;4GFnhvkRRaXYKN1SbJ3J6E8J677ehc04nR5CmoNqsuOnRxYMF2JO69pWh4G9OTF/zJOQfrzPSoE+&#10;WZjDe3Mnj29hztWYtJYjeat9zHBGn82+fpa+GqioKGBRUVEdk856eGJxPypUSFuQ7MqpYMByYhrI&#10;DKE7vy8EAoFgON3RMU3ZB6qqYsLi5OXHnguhyDrpD3o8K8FgMBwOJwdR4bPlO6d1dPkPrwjh6KRR&#10;OMqla1/Z8Xw7kW31W5XVyiqMKsKY4CYJvoKzRzubm2TpM8wX5t2QkOX+H9J73Prjn5svSlGevS6J&#10;J/+2yO3K2zKkcRVlldM4zuyY5y4nomuB7HXJ6xXf+M2lnvPpeW9O9EoS5rHwoqcJ/LQnD/Hq4VPG&#10;mrv1dFhwzwmOV9YVWYWhwpKsweThnlzidL3H6Ug37Y7peKgYnRi68GHbpJ8Im50dwEIaZiyTucFk&#10;bEbXUZFkPDhWehVTFVbGwoTV6cLinCZzeHj42axgsGy/z/ISu8ZK3qkzx1e6ZHjMVmw0lWJZTFjZ&#10;bOpbC9SGRUVFAYuKiuqY3mfPor+YLLSrbSdo1DFfORkNYI+C/c9gy8oGA9VBkE3UTl/2eNa5hrys&#10;aZwmc7AlB7PVOmzHWbkZnA7eDA/A6O7hdNO8Y02Pj4frLeOIFdJXv8JX8XB10oD1h4VCZRgySk7E&#10;h+V43Tf/UxlqZyRntLLFIvnxY92c56Nr9VZfPFlTFLBfqZDxKXOKpqqmxYQ8l/9fyaizEs+nv/+b&#10;WWHCGni9AiRiYbzYSPuf9gX3SGkKyAiz1S1nXc720NOOWUhRvpgz5DSlJO+WXpXvY8RiEKOZEcxW&#10;UMhiLEYuPQ0uxX+MuoyJdPRAu3MHabD42TZNu9dEzvwlvloNuoxWrNPp6ZkbpmXZ3Y7ZYXqMn3HV&#10;XBGeZY1sn4d2pld813V8DHSW769lWYnFaGVgigvUv/Xjk/T1QEVFAYuKiuqY3mdrnROF1jBoFHin&#10;ACGjAFnQK6yQBTqVHWl+EBgI0XcV6yXPBQtzDXrAyaoicxxnRULE635hcdp3c/GmkISw0SCnffLJ&#10;fX0lPJ/EKNXeEIpfkMHEvUScXT2qAjxVyBghCRjdge04O/kdSBp1sty3NvOF8pa7UMhvtiN7+n0t&#10;MRhEMW6kxJOuorOqR96Fe6EpspxhTMtzeR5jSMpg+fRvqWD9y+3ZtOjNSbyUCmQlfkEmPETWEX7h&#10;wroF9StVaTwNbyg1hmxFiloctA1VktKAFEVBDNnlDB6qrmX15KeB741br2ZMEm2Fj1tGf4eQ2SNt&#10;RFg5qMgqfgplXS3d1rodRjngZE7lYNNOx2R6KOZ/w/VGJxEIpPa/lcJ05c1dW/jO1eND6/f2+Q0p&#10;GwCT1372e4Es++Ps+/T1QEVFAYuKiupY9L6LmSmAyb1QOCKuKOK8gih3zFZVCMEquKtVKSzMC+PC&#10;kmmdW/d4bF2VyYIYWUa6bmG6iqyfG1u8GVxcWQwORpPR6BWkP+6eRmPj4zOTRqEuRL4Ag4nmUvo9&#10;tlItlCuAWO5Ku1zOw15niBfdJOHtW1tbYMLa3MpXyJ7p/OoP07p1X0/W5wUSwD57b5s0BxvkXigc&#10;p3ChiJkxL29IPMsGWCn92yo9E+93ltgUPjqFkYxPx27dBnwCS9SXhEUisBTO2YrjxI7KEEdKDlMU&#10;jSM7oom/StEzAEWQM9o1GSvyRCHJpdv4Y+8GBLsjiLbXkHZHP62T5c/4r3TwuXMq4TXThEj6YWip&#10;zClwLtcO/X5/ZCb7vX6/D/ueRfHSyf/t2EpYE7MGBkyjb2SzRr0NNaxs9h3aJKSiooBFRUV1LLr6&#10;4NwLhfZRu+BuF5wGYbVQWYWylWPKIlasyeggPAiPC4t2KHRuPWKFLMQ19mR5V5V1pL3k8YTOXV5Z&#10;nF7xTd9cHI8ORqOCrX+ybmqhF0er7VYrmrv3xds6k07wEntEzPTlcqXSflrBKpN1OcPaFcwSbkF4&#10;QwX8WZUffh4PmWi8IAk8uyam3/mOvCvv7hZ35QMgLPVAe2U0IES6nqjk7V+X1iTx+7+NFK6eWZRI&#10;AUuCRKx07TwAkSw/NbBvl27LxGzF7ZKoLcftLhPQkvdKKkngkjEccWaE6TEWpquuTVLauzAHaD4p&#10;kvbgdkl20AszGCGsZaRxSsbCF+kkGwvg6iG+YhLtoHLEHr8LCAc8JzebTT8Ssql+qt9qsWtpMZU7&#10;vkTQifPRrCQZRqvf6vcn9+sYtFKpX9IXBBUVBSwqKqpjASxkORUsDFRkNQ5UrirOrmc30JY7X3Bf&#10;5MNYQjjRCYXWQ7ZmRjyeXyCS9Kkvy6chcHRsZXp60Te9uOhbDAuDsMc0rVf00y+e+LBaCbyXeDqg&#10;NvHLhb9IXNtgITR+FfZKY4ojFvdHO5sOX8HGZ2gUQh7WDti/dmC88OJUD8mXR4wNiRVF8R1IcleV&#10;v8Un4CtO0e7/96ey0cX4Rkq6bqxJkvjbvUpX48I8n+PZLMsaF9kpVCITfWSF9RdRDFCiU5RliBl1&#10;KliNhgxfVQxGUHmC9YUqUkwIYof4BdhD2AHG6lg12cl6QMwNs8N0bKQoSOF0xGF+29MtC5KxMGMh&#10;joMDDzIK8dGTxifZ20P2TCtPmjbysGwqaxjCtZnU6zx/8vhG/X6QTKWkVr1fzxqt/X7dMPCPIi1h&#10;UVFRwKKiojqWQgbXHX3r6GlQA4kYHS7LqVSdFl7bXZWuCLnkYDycsKxz65ap3bnR9cQtDAPLSJE5&#10;CwPWBd+K7yYmrJVFnyfMRgeCp4t0PfPiX/111c0HY0/ft28vLbz77nvsPgk1xZ8QguUu7wwrV+XN&#10;RztbW/DDlrOTkGS8l7Euzrq4vwkFZtK8IXlz795tyKSEJEN9idN0/c7vnAoYgY0NVmLZGV5K3/3t&#10;oHB2aT7H48Oz7FogtbFA/Osl2UmnGrrdASA50iQcpruXMFbtKbsyueBhieyHVixLN8mSHMaEkIVu&#10;B9Y9Ixeswind4qBt2OkwuoIIUsklyI3n9A5sxGF0nYRjKRn0tEGocvLTBmVjW+4xL9uMwAZSED7B&#10;ptb43NTxhY2ehX5rtl7/h6xRxx+GATn536evCCoqClhUVFTHAVgH5ngVA1ahAMRTIdYrks8A3xaI&#10;TyrPjgvhwehoOOd7xbKsUAehVzJmKNREJIJKD5EKls/nW5m+6Vv0JavVeotdYhBCmf/w1253IJc+&#10;+wXUpOc3rrGVVdJ9rJApQgxYW+XNfNlhrJ1Hm5s/AysWYSxIbsjD6SdTzV3t9O+nE4IB254PnRad&#10;zKmYdjBgmct/+AIbOFHHdCUFWEkSF367XXvi/XiO52GMkE1JguD72AkR3ZOfhlxBz1BR5V356Rro&#10;hpPZcMPq7X2RSApBp4zeQ3rENju2CXFc4HPH+FQ7IP1ElGEyGLBMMGqRRiCnQtKDbJp6s4dIGUtH&#10;jxEkTjgB+c7soTPLKDf9djNOUtxZVuJzkve9Y5sjnCh22B+zRr/Vr/c/Nfr1upFNXWdZ6nOnoqKA&#10;RUVFdRwq2qETR+39owIBq/KHZMlzJV+dxKc2ScSaDM8PoqPRwZvJYCdjrYfWTf2Orps2lF80Re/C&#10;DCEGrJXFxWnfysqVycl61V1PxPDvur/3f7qzQm52CAVXY764MNNyY6yCyhU0CMHGjgUmd/jcJFHu&#10;W+VHO6R8lS8TvHqr/MObDUUJXREAsK7l0rP3GiSfARLdVQUA69sn1tYCpyazhhEIsF7vpa/RSZs4&#10;L8DOnH42lf0ey2Yjc87kn7McZ8hZpQZXbBAHlhOTBQ3CXsgqlR7IcrExPHgZbO5dK9axTNPM3Ncz&#10;ptVhaopS28b0hZCJ0YvYsDBMlQCiVE5+uCebFnG6ZwCwMgg87nsQr8UN0c35gg6b9qzERtkUZI1e&#10;k3hx4bh6hBPFSCAAMfF9A7YR7kOPEMOmeJW+JKioKGBRUVE9v8577Gh537FgDStXWOXKCKwkLEPK&#10;uzQvhMODaDIZjd5EuoUBK4M5QtM4XbuD+cG64Al5LvgwYE1Pr/h8b46cMKoj7cESoyqXT/2nwEY4&#10;d3v4ls4sJRLzay0I14LiGLHQ42/bbihZwSQhVK42h/3CR3kCV+7yJqasnyT+UZND44LAG15ReO/k&#10;3z9tqJEWoYb0PzTYQCBwoh6oZw025b20/XUQI5YT5vms8T020Jd49tDhJVn9CmcN3Vh78EGmB/Gv&#10;EIO4B0guOYHtcKiGNA4xVqdjWybcGWR2GAUDFoYsjFW9LowNmhmEHiik5MUp/89e6aFqmr2MPmwS&#10;wjWonArnpIK1/bRA9qAWiwQDM2y2n2W9kvieV/yj4wIsxReQAEiBr/qtupGF/desRHcSUlFRwKKi&#10;ojoGXY2dS5bbYIeCpmC7XXXnV6G6NAzBGqn2N8K88EFwkByMJnmPbq6H7OU7pn4fuGBZszyZ0+dC&#10;mK/GVnzTGLGC/3ayVW+NVLNpj6y9WAgIyegwIXziL8VEfEFotQvlcr5aJVefL7vd7XZ+5xFseoaI&#10;0c3yFvAVZGE59SsIH3WXX1tY19XQ6GQfE4BwLf2dItSuGjInq7uKqiia/gcnZuoBNnDixIksG3hd&#10;nPJ/jU7aRGlJSAtsijUMVorW0x8Niarx1RIWbCnEP+3Bl72SWiyVema3lyGZo3uyY4bnNPCwI8sy&#10;O/odTc/8HWJ0BUpY+J4Bb2EMQxixmogjVwd1LbU0J5tdnSwo1HWFQ8oDDUtRnQrW9hctSNSxIjPZ&#10;QLbeT0m5S1PipZePqUc4UQuu8ZjbMF+18Hk/wAJiSdlv3aWvCSoqClhUVFTHAFjmeOWo0C44rqg2&#10;fANNQthhU2lXqm1J2IimZ32DZDQ5GCSszOPQus5xmmkiheP0C6EMCvl8K/C5Mh1cnH77VKE9OVnI&#10;CsHYS6PZjdyG1By+oacT7wUlZ0Cx7Ji9wOG+vw+rCMtO5WoL8GqrDA4sGGgsY/6CClb+tdllfVmb&#10;H2mlJF70ii6y6w9TlnqgYIhROOXbp05kA5ivTtVPzEiS+M7XizP40SwGrADb3++z/AtShyDV3rBF&#10;qKrDpuBDZ4fOHuzGUWsNWUEW5isFMq7U4aobDiHEKZ0O09GRBvELSCd8VUOKVoOdz7dLesdmelDB&#10;2oOr5n6ulkqaiY8mOwrxYdAkVDT8vMpfrWDdKsl2JzMPIQrGdfaaKKYX/MfUw5sobuRybDZlZOsG&#10;1K+ybN1g8Vn/W2foi4KKigIWFRXV8wMWM79amGxD/hX+hED34c4cjFhHR+6LOSEsJG7GE6OjgzA/&#10;iHfvWyGPhdAypynq31iXz10Y8y36sMaIyX1sfKQ62W5NVtmBEI6O4r/NnSc3UxOXIn8h/cQNy3Hc&#10;pDpVKANt4QvAyQ5FLGgR7uRJCQujFdi09qskB6v82pRiLi+PnWqxa97ctUsvy8quohSLCniwwOpe&#10;0oN/Ug8EAqdak5MS7xWn3vl6GPL+Yo41rhv7+8Ya2+LR03U5kOnODQf65r7cUggOKrCtd5GsEFbi&#10;imSQsMTBKKAaCcFsINk7qEBOO76P+BvFSX6QTUxYOlyXCht+lrWDUgmZSON0p4ylqbDzB0ALFYnB&#10;/ilhMSZKsBh/stlUTrzmnW0el0nqB/wGfvApw9gnUQ11cp4ypNQluvWZiooCFhUV1XNXMm4zQfdF&#10;zFf7JKihDQGgJBGrMgkVrWpWCAYTiXQ8/mYSnFjpdXTaugy2KwvJr+qh0GWAK9/KGDFh3fStvHlq&#10;ZLI1ud+e5IUBj/9EgA7hxPnZhfjCB+HqTv4IWoOr5bx7FSDL7djYga/yUMeqtPNbUMMajjG2847Z&#10;/XMR9ZZR6HdbrMSL19IvyzLGq12oYoEHS1Fk7bTvhexMAPPVPjsjeS9N3ftaJayrC+mNtRSM0hkt&#10;Y1I4eBVKV47VCvPRV1PdYUvOq7KqlmTdhJFACGwoqbK8fRsKWxoGTi1jWWBZ16HVh5iaUlQU9ACp&#10;0BOEelUMA1YRgrY4/LO6jPDdNxEH+e5I7+Dr5DCbLWPG6imNL0tYpZKiR+LebCqVMrISf82bjv3Z&#10;Mf3Dvx+QomzWMIzsfj8bMCaNeraezV5nU+IhfVVQUVHAoqKiel6djflG2rCMsO0uDAtX7kJ5texu&#10;458K7YEg5MLBRLyzEh6Ew9FwvJMxLVg/GPd0zAuhdSeggXQIV25iwnrzxEi11Zqst7MCP0gKYQEK&#10;WGeXpr77gWet4M6/BY3BSp5EXOXJBCExWuWdXc9bbiO/+WgHI1e1UKjmy5DYgC+v9BOxJ8v3z73Q&#10;SknStdyll2FRTrGGzzFbKbqmcBlTj8+wMxjuPjVYyStecn2tQs9EbWEp4U319/eNfuB6fYn41veI&#10;72oPYj9Jz/CLkIaHKljQHU86JI42oDp161V8yDKnI93smMBXOr5QRfZhTXHVUM0x46vynNwjPULi&#10;ipc52FYtz6kIgrYAseyO0y6EShamNkJYTmDDnDIbEbMpCJyXcqLoFe8dVwUrYEis0e+z2UnYGZTN&#10;GtnJfQOmFafO01cFFRUFLCoqqufU+VjoVKG97+R+Ev9VuVBZzVeq+GOnws4LQnBxyWeX0HR0NJwc&#10;CL6ufno9dMEzFh8b83jWIWLUNzY2Rghr8aZv+sSHkydak5NuI5dM8smNyATEpouJpdkPJjdhdTMk&#10;X5XzpHRFBgVhxXPZsVthVTYhabScL2DOy+88gkN38m0pHmly6PTvGSyb8uYuPZGd4pVSRLswwyfv&#10;mqaph6KnJkdaLYPFfDVV+3pe8KufvZvekAxIMmcD2ZR/OBnYIC6soYd9GIMFrcAiPtM1TtaU4kOS&#10;9F6SG68+dHqEWmh9yFdkzU3kECpYGvQVVU4rluZkxmI0oK3GHhSxoPs4B11BRdM41IGcUqRpCBqv&#10;+JfbX2Y1yL1OfE1KpTBgXRPF377I+uvqR/MQs2p8amQv8osSBqwUO7mfDbDZ41zIQ0VFRQGLiupf&#10;qSZqkcgLhfbFQsXBK4hqIAb3/OpIu9wWBD4xG/LE14ulx4uD0Vx4EPSgV9ZDIc+FCxc8npBnbGXM&#10;F3c8WDd9K9O++NsfjtRbI5NvZYVcOMknruKbuCekZ+MCC86rVYiKL5eJhR2sWGVSooJcCHf5Z5tQ&#10;ytp8tJPvT67m/xoqW86d6S/FYj1Oi7ywz3p5UZh6WS4qtZqMOWeX4zT0gFMAsO74Zk5VR+oAWOKl&#10;2a/JCGfjU+8J2Va/b7AGmxWVL4lKdTqEt75sE5ZUDSpYNzhZeQAlLRg4dOIclsFGlTFNDekKiSst&#10;KZGYIitaT35VlhsqB+sMOct+mtiOr34bgkSRbuoYw7gMwzC9jm1meoBvcmP7KzdakjtxSVpjJYga&#10;zV1Lv3NcLvdIOCWxkNFwUYgsSlk2la1/Ch3DFPvvKWBRUVHAoqKies73WVcnHq3ut9tQMiKn8ios&#10;IoRuYbvCzm+EIebqQvzJdkmdfnsgDKI3dfOyB9JFPRc8IcxWBK98pIQ1veIbG1QnW+3JVt4QwgKf&#10;+wy/V78fTyx98N5+vlIG4xX0B4GvoEVY2dkZNglh/2EB01YFAhvKhuEuFMo7eXzxTuXzI9GPmAwq&#10;xY0+u8anhXddSk15UMSgcsBBeNSyopH49HNjgfpk1giw3lx66Ws6tSc+nn03ze73jTrLBtjUQulp&#10;0QpC3UsQxn6r9NBZVAi+LLm0J+vQ1ys93IYDwIZFXO6mjuGqizTkLDQsvcpEXJjDbBJ9pXJKEepV&#10;XXC1E3Ij84e69QsSg6VxjI0Bi2FM2+4wisxtlz7+qvmrE+d5CQBLEoWc5D0mwLrqk1KpvtFPpbK5&#10;2UhCkiQ2W++3oBspfkwJi4qKAhYVFdXzAVYzZi2eqrQLxHv1xbIciMHKr2bDgjA/67kQD8XXXXLJ&#10;HOXDg+Qgftq0QushAK849AefMpbv5uLKtO8PTu1Pjky2KlJuI7yRYyYmzs8m4ml+8sMCBLe7HeMV&#10;zA6WhwWscn5n5y03vqwNWe7OECGQVX41/5Y7nz/6VJplmE5TkYOfghGJ94p/Cw50siuHgzIRp3Jm&#10;L8NkQuc2AqkAPuaamJv6uqNwEx/5pthPjb6BASubzXackhTUpkrDCtZcaXgJKWbtKaa5q5GNzCXo&#10;9ZFfLt9/RV9GYH/nwLQlkxIWQ3JGSWaprOGzhyXU0RCCMHfY6SyX9NA5HeYNIaaUYZo207E7dsRm&#10;kLxNNhnCHYD70IznWMPIXmev5XKCKB5TFOj5aAqzVep72VRfWvArH0SlqNHKtvBFkjRFN+ZQUVHA&#10;oqKiej5t+5mxUyRhlNja3U6fsFKt5N2r0ryQXIisA2LN/rRRuvM74cFGeDDw6JiwPEPAuklM7mMA&#10;WsGVscWVNyfr9ZHJkYIkCOFcepaJpZfiCbGPcSqPrxJTU9kNnb+8m7jbnfpVpVDZ3Knkt8jGnDJU&#10;0eCbfN791+4UL85GmE7EHxEMDEGS5JW8rlJRrtUgpUEpqpyyrCr67Ad2s+vZYGHds5TL5cTzX7cI&#10;M3GYFmGaLsAa/dSnKcVJVSCQJDuJn86q54dDI5YW6slPc96RDt/dKi2DB0vXu11wYDX29vDRc8i2&#10;Yz10w6loOaarPVNXNEVuqE6A1ulzFowccqrC9RhgLDNmMb+wrE5TVgCwtotDP1gzdz3LGpgtJV64&#10;JL5zPP/uP5JS7Pcg+ir6vfRJ/yETlqR6tt43slle8v6Avi6oqChgUVFRPV8lw2Z89UK7UHBDDpZT&#10;vHJDHlbhiBXmhUTEimCQuvCk2Chl3gxvDN5MDtImMtdhkvCyZ2V68ekUIUatuG/xynirHhhpTVak&#10;8EY4l4h45nPxeKJVrpARRWgTlnfypH4F2QybxO9eqeQ3d/LtylYZGoSAV6SwVcmX2xf5hdlIh1n3&#10;M0ESNZ67huHJ3+AUACzoEjY4TVO5xUBWSnxwTph52kub+rpG7YmJX8aXBBZWxtTrqdSPl+A6oXSk&#10;gtVcbtz6SlgDmKtKXM+US7DuuVF6aqgq3cGA9QBp5jmTLCgkDvaSEosg3ZRvyypkzivwtxqkMaCG&#10;vKsCbnUtC4BrV1EPmp0m+LBMm7Ft6xfrPRnf9DYsXMQ3sj2H5vEjz2azGC5zXnHqePp3P9qQUv0+&#10;vmKDnX3if8IkBlIWCnmpLCS13qVNQioqClhUVFTPox80mQjvLlSqbcfi7iZLCWGXzcXcePhmxLQt&#10;jydiK0VFfTw6SA42BslwHJnnMGBd8ITGFm9itloCA5ZvZWxsZXH8xZbBjhitghTmc8JSPCGkPX/B&#10;buIrLRfKecd6ddF4a6cCS3DKWwBSqzAwCPufYeEzvmSVGN/defej1YtecSEW8cRiTUbgA4HrqZwo&#10;8qIf8hkwXpEsLG6XayyPnggEZniBlyQ2BVlZ4lTk6wLWv1yNJdLXMF/BuhgMZ/bQhkXgqfGlzd3h&#10;rL097gZHgq0clCIOLE3PkMVBdyybJDpglmrIJbnDKJpJTFgNGYNU49W5kglRDBBXCgiW8YQsBI9D&#10;RQzTBB8WePWRpuiMAi54mSSbbuMbiONHxaZSKUnK5dLHlKLwUU6SUlKKzbLSyTeYw8NImpei4HU3&#10;silMWDSqgYqKAhYVFdXzaKLWNOcLIwUyQ1jIu2HtM6lklbNCWPB0kdmxLLvJcRpnvTkaJmlYOU/X&#10;uhyyPL4LGLAWV3w+37edOtZ0cP7FeuDESGCkvREOC+nEVMIX90llN2x4zldW3YSc2tFWfqQCTUBM&#10;UpvQMHyEf/mzzR24aJX4s6Cq5f78030xnV6YjTFPnsQSYTaVZUVRzInNbbIpp7hblOVdldPk0/8z&#10;OKgCgSgfMAKStCGmv9Y2wuET4F94V5BSRiB7HQMMnwCs2nawaFiLAh2ohLBUdN9Uka6Q3h2Y3udK&#10;c2rG1O9nXkEaZ1oAWHuqMyhozSJOg903e7LK4d/iq9IeQ8a7zFmoqMqm1bU6tt1DyDSZZpPp2Tps&#10;r8bSa9vDJTy75Bt9jWWlNfzwvTwvLh1P1OhBWMLiJYPNnTzs+P2x2bSEbwb2Smf74jsv0xIWFRUF&#10;LCoqqudRkenMt8CBXikcEas7AFblw0qbF8KLtsmYXSvWQ7uKtvyYhI2GB8loev2TsdBLoTHPWDC4&#10;4mS5k7PgeHD+hbdbk0aBFcJiOpF+LxGPs6QLSJKtiOGqUmkX8hU3hqtVx/EOYe6bO49g0/Nqu/0h&#10;XAAZDq99eg2T0tSs34+eMLaPx+/+bE7M8WKzAUGjkIRFHOOa8m9+lx2NzrDsjIRPrCRdE6dOfu1h&#10;u4nb/qn0NajlpCTWK4QjjrvcSRxtOBUssFGRxTl7y+i0biHNCQyVFUUtPYQoLk7P6DqnW07uleqY&#10;2D02h5Dq1MI0XddKDfWGjroM0j2WadndrmlZVsdiemaz2dSZQ0Y5cABLcXY+4+tSnNWI81DCCqTY&#10;nOTNvXc8/2dkeF5aw9TGsmLsickwzOzCBgRjETua95KfAhYVFQUsKiqq59FHrt78SKFCtjwTf7sb&#10;8tzzbnY+HPTY3RuMFcGAhSFCfykUHCQH4WT4zbcTtgVBDXByBgkdo3twfD4483ardcrNCjkhnU4n&#10;fD6WhD9AUawCEVhuZ8nzJvFYOU4rkuIOoe3lR5V29RHZRFgptL714/eWZhdm/W80mdhhb2yNx/jE&#10;Y8JKN0tFWSkSk5IqcxrXOH1qEsNXIIDpCs7ZlDe9cO/rl7D+LJEW8XUbfVLSSZMOXgPDza+EYIHp&#10;HYVq2n0dMUjZG/YRM73tV2WNW4YULIQBS97DwIccT/vfWRbSNYh7x1fGaUhXH5Z0C6DK6nRM0+ow&#10;UBw0Sfnqs8+adlMjAe+NksrtctukJyk7gFXy1MHgz0rXeAkz53Gwz4RPyuFrDBg5YaqJTDMW88cS&#10;M9l9cHsZ7OveBdojpKKigEVFRfU8ulXrCBiwCu5KHhLcgYMwaOX7QnjcZ5kdDAHrjILxQNMvr48F&#10;w/zoIJlLDpZ+8TgUCa33DpYvgAsL+oQrY4vzV8ZffJudbLXcbBgD1tJSXAgAV5HSFb7upwb3CjG3&#10;Q4p7pbBKlhE6iaOVNjix3PjO5NspLz8VP/mnMb/rjcPDZtNHBgSj17zXMGCpRcUJc5dVrabIy/N/&#10;8uf1EwSw4Jxlc+lL3/n6GHJ19l3BC90xGFJMSbOyvF0i8FZyItVvkX4g/kn3MB3zjsLY8h7CP76K&#10;j0KlOVnhIKJB57SM1dOhqOb0CLWuaSqQzE56hCQxa27ZAqjq2Cb+YnYAsbpMjzGbPcT4Fe6LCpbi&#10;zBnKe04OxKt61GADa6xX5CVBTB9HEtbtHJ+DcQBDjEc+s+1O0x/zewQWLGwGfh683ilawqKiooBF&#10;RUX1HDrPzPpeIAlYzibCSqFyVKnsbwiDm56IDiRgQ9oUWjYvXLbGwgNwukf5qM/srIdMpCNrZUhY&#10;ienguCAIbwfa9Ul3dCAJ6fRCIlCGHdKw8mZ1BzxX5UIFArB2AKnKTszoJhjcy5tb+Id22+Gvar5y&#10;UXo3kZ496T/0u5pME/30L1IEsLzenBgryTBCWKsRwirKDaQvvlA/QapXAYJZkpj+Bjv7JopL6QEr&#10;rbF9TBxS1tskDnbSGHSqV7dgo7O+zKGY2e3qGSs2/A2++aZcwngFLncOmfjZgiDREhBWaU63uqai&#10;KMskeVQmiwxLHMYrTwRT6y86+JmFZFGbyZhMr9lknijygapw+KSQhYROZ9JJavi/p40U3DeoOnkX&#10;jiGl6mo8J0oSmxNZ74I/djLWQ02mG5n3wpNsGIHXveLr2/SlQUVFAYuKiurZ9b4dM0ffKgzzGSpO&#10;yGhFAof7uolMq9NBEOm5rIcuh86dmw7z4UE0GY4OPKYV6inmHX1x2skZnQ4GhStXxkfbbWOkyodz&#10;ojCf2KhiwHKvQo5omWwehBxTh6/y5XYBf3E/2nKT3qEzUHi9XoVmZWX/U/G7s7OzJ58cNg+aoDjL&#10;r5GYUVF85++herWrKEXwoSuN0uleZvrt6gk20Aq0jMBadI0Vp+5+E8ZMpHPQLsuyazk+lYrcIi0+&#10;EjYKZSf8cask39c1DuHn4xcmYzkmd6AsE+0h2EGIOPUV8455DoJE91SOU0slzQqRHAYNSlicMzuo&#10;Rx53LAxW3Q7+ajGdjt1lYE8O0+w1gc1kWF+tDK1X4L4iSQ17e2P/DvqjIp+TJG/6l8/9bz5xPiGK&#10;qRSbwlf3TuykiVBTR8ha8mKMSxkBTHGXLl36EX1tUFFRwKKionr2Ykazaf7eW2RJTt4Nae6FasX9&#10;Wk4QEh4L6ZZp6vgNX+EOTnsuh0JW/M3BIJwcYMIKYtjAAGY+/nbQt7K4suJbDM5fEcLh5J+36+5J&#10;PgkWLB428LhJOkOFrBx0O1nuOzvQM2xXhssIKxi4drYg3z3fbleORtpHKSklTs2e9LsOXS5XzXXm&#10;46JvLSCRBIZr6f/ublH+21oR8AqiRjHlMDUUigZY9sSJeuAEy/M5QTz5DRppZxOJNM8ahiTx16TX&#10;pSnH3V4a5jTM3YJO4f8OO3KQrJhW1zQxcm7LjTkwYZnoDmxp1jSwsXfPWUBYsqoppRJndi0LcZwm&#10;DwOzGqWD2HqHMW3L7nRMsLebXbNjMyakNDA1QlecxnGKWvyieDbMNH3phTUoYEnXcjwv+p8fsBgM&#10;qk72QzrGmEjvASPqmURfkliD5TF3JejOZyoqClhUVFTPA1hvMPE/eauar7TzbhLhXj06Kn8rF75y&#10;IWIDQ+H3fcwLuyrZQPjJ5eCb0cFoEgNWMoZ/e8N8fHps+qbPB3mjQWH8yng4HBhpF9gwn0snNtqY&#10;pPB1lsE0DwkNFWdTDmBVvry5Q+YFnQYhXFLJH7l3yu12q72fE9MnY/43XHfv3qu5XOcn/mWiY2CA&#10;4iWvmBNP/n2RzBA2iNdd3uMw8TSZ2KzABiZbxqk6K3kFYeEbANaEKx3MrbFsNsXzvNfrtQnWDH3s&#10;kOK+DW1C+QCdQ7KOscnWVLlZK5bmSsiyTE5BGtKRpt9ZzpyzGHDDEwOXqmOUYjgN9jfLTkC83rG7&#10;+NNa74C53YpYDP4RCKvX9DcVBR/JKdoDqGA5N77t3H5jbzkZgCB3FhNWNHfy+QErIolSKpXNpkQb&#10;9iFi0EMYFVE8Jc30s31IzBfF3Fn64qCiooBFRUX1zG+2hy+v/7v/XKgUnASsSrtw9NprUi5902Ph&#10;d167SZb+aZpy5xPoEYY8Y1eSyUE4PIgGdSuEMeG+hQFrBQPWyvwVYTw8Pj8zWTjiBwMhGJy5mH9r&#10;FVMbjA5C8gLZjeN2fFc7j362WXY7Ziz43FytVNztdsF9tL+/n0ov/GnsTxnXvXu1e7XvkN3D74c/&#10;hTE6L48BaxvwCp+KsIOmISumSVbNxBLRyckWBqwUvvvfKGfg6uwGz69lAbAEMSdNkVU1Dad+dIt8&#10;zMFgoYJhqIf5KqNpxd4DaE+aMDzI6bqmQX2Ly3SsLoBUo7Enl/buW0wsphOfu+PDgpKfboL7yjZt&#10;KGSZdgjC2zs2uLDIDCHCmLWrKLulIWA1PiKZEZzPSEm8F8YceX7qeV3uE1dniduKzfIR8I/1Moyp&#10;6z2EQhDVClkN0pqYPoZKGRUVFQUsKqp/vYDlatqnyphsIBuhUAWP+2tHXvGmJ2ZnLCvShEacrCJN&#10;z3wC63FC1rnx6EY4nEyGI/o5/L6s3f/2IkQ0rEyPj4+Hw+PhE+3CxRwvJIL1o8+d0tVqvgLW9kqe&#10;ENUjDFpOKkOekFZ5B/Y7l/OVdiVfcBeOPt9Pie/ORiKYr+667hXv3r3qFF2uw5pBMS0AYJHmIEYs&#10;CEEoaWZPUXqM7WfixuSpFsQt8OLU+W9CWGcFnmf7kAIv8NekVGy4IGeP7Hi+hSmLxI2qPbNjhXSE&#10;dKTUFMxVinLAkR81bRlTkaZ3OxaS94DLHs6puhWLRRiF0yCsAd9hrpfBx2YwDnY6tm1h0DI/O1Aw&#10;cMGu5x5TlNUDBWkQ7T6cImyABwz2IcrqWCCbwnzF5/gN4dLzRihcjQnXJJgYNNKmnsngu4QpC98L&#10;ZCagD3m93k9JG6JIe4RUVBSwqKionh2waq7eTL5AHO5V/OWoUHktlQ56Zm3GtkLrLhniLmXuzmlC&#10;WJc9l8+NRaGEFR716ZapPzaXxxZ9K2O+m9NhAQgrWS+sskIuMRv9cGsVRhPdlTwAltupXT2CcAbI&#10;vYJM982tLfzjI0jFIlWuLXzgaxdTufTUO7HIG7W7WGeKztDcxAcseNDTU++Ks9uAV7ArB0MNJheM&#10;O3IpY/s7ze5MvW5k+9+TRK/3u98EDybiGzyb+jHLrkETkk1vE3s78UDNlT4uOSUsMtbXCSmaoutc&#10;qaSYCFgI+IpTtGVtV1lG3U7H5PZKe3Awp3fNTgxKQ6ZpmXbHhiORrkM2fofpWlD8Kt2SZdRhmF4P&#10;HdYUaA4q8m5R5hSVFK4wXDXgVPqnT2ZSktc74K8JiUvPvSzn9izsyYHgVt8NJnODMU0dSmtmLzOW&#10;i0pr1wNZMk5wHOOKVFRUFLCoqP616tYhCj4iWwgL1QI0ClcvionFiNWxQ+sdkxRUlF3MFPry/U9C&#10;F0Ke0OXxZDIcHo8KsDvPeum0Z9q3gvkqOA4twuRMu1L15nLppckdqFwNvfPDghUgVt7JFQXe2iIm&#10;9x3wued/8gjCsQqfr35vLf3B1KzrjUOX6ztntotnHVC6GmcDLJ97T0ynZ8/ITRLlrhwA3jAIOnAo&#10;ZsdiS6zRyhp1CVZCi9/IQnR2UYqyWQwdWSnszXpdc7BQkCx4JrufoYp1e+7hqyXONjmF08DlriDo&#10;quF7oOgcx6maommc3jEttOc4p1TUMbudbseyM3bExk8nMyQs3ezakC+KZCf2CjEm5DQ0kabga2sq&#10;CJPWLr5pcsMlAljq/zLKQkJFTky/s/DcgHU1kltL4cfaZy0ds1XGZEwosel6JpKAcUo2xa55N8Sp&#10;j+mLg4qKAhYVFdWz6mzMnt50ErDalUr1qFJhhVz8MWOvxyydAxu5qiFul9PM0/onl0Oh0LnFAezM&#10;SQ4i+O358UtdT3Bl8ebK9BVSwBptXSwENhJCcrJ6dJQvu90kZBQWOcMXZ3yw7JBWeXMrv7P1CF8E&#10;GaRbJMKhsPrpGjsVmT35hqvpct27e+bjYSHqfHCGja4BYogxEoOFdaAeIMx4kDrFPbH9MR/PZg0j&#10;25d4L5/znvlmdbwNnsWMNbMm8RKbmp2D6HYnblT+aLvkWLEelkqcxSCMQQon1xgG45SOerryQFMV&#10;bllT8VNkkxlDqHzhHxhMUabVzTBMl4G2IEIwcKjryLbxzxjSNHz9HIZDaBE2Dw/xb1CtpmgI7ZKg&#10;ho/JLCO+9Qa3nGQ3vN50+lJ64RgAK34NUJLti5jzMvgEO6lLJXzPOpG0lILUeCkniOIv6YuDiooC&#10;FhUV1bNqgrEWPyysggGrUKi0262LwrzQ0XQ7ZtmYARTMABzCKLCMceoOENYnl8NvggkrGkePIcI8&#10;NL3oW/FNC+NhIRyeaVfqPD8fnKliwHI7JAXTg5uErzYfDeNF824YHcQfW4SvYKYwDx77/BEreaf+&#10;1M+84XLV7hbvnhny1cQvgySnIHdNFBmIv5KLRVXBMjOKAjN78uFPI2HpOvBVX5JSEi/6v5EX/Gpc&#10;CsC24zXImpJEbY5swwG+Kg3TGkgZ66DXUw5k+UHtIYpARBjCNMQpCqdgxlI5SA3rWJiw9lRMUhi2&#10;GJ0xMz0ns73DYMByalhMx7bxc9vg8F1XdvcOtB5EYR028RGKo1oRLO7bJDCisV2Sl8chaPRaeio9&#10;9dyAdTYmwk4g1ptKAJ+e7prKHoR+yfiOxeI5CTJNvRs576V//wP66qCiooBFRUX1rIDVfLzizuer&#10;pENYHZmcZBOJJb3XsWyrKXOcsgsWLHRfgbDRzCtWKGSFXow6c4QwfIY4c2Xx5uLNF8fnx8fDg1OF&#10;SjSam6m3oRRWrTgRWO4KGRfcebRDYtwrFaecVSbu9nbFnR9ufa4UVq9P5cR3/C/fK7runikW7519&#10;6qQ6H5QguEkUc+/5G8M9OYp6wJkI+mwKYhTTJ7AS2zeMfgrzg5C79M0sRIpUZ2HNDivxuZy0UHpV&#10;xtQBSZ+qfPA0skHVOYRhSgHsjFkYnxQoSsGcIAchCxyyrG6nC7OClqlpMC/ImGaGMZkOJq0OZiiE&#10;TB2Bn9zuahAhqnCwrvpARqh5iFzNJ2bMYnpwE7uoRm6yQZJGSzIHq4Iw+E1N4c/nA6yJQwH4CotN&#10;Z6BFaGmlvb29xt7f6PeZWCyIbwZCt7yXvEt0ISEVFQUsKiqqZ37DPRPzTebb7QLUr/br9TovTEV0&#10;y7MesxWMDZqi6Awna+iPMWbpGhfyvBT6/TABrHBMQ5ymvDI2vTJ95cXweFgYf6HqZgdRoe4+qpCI&#10;UchoyJPNg5s7Q6rKl/NHxJvldAorR86+Z3woeLYupr876z90Fe8Vi3fP3HVGAeHsbEJks0aKF3Np&#10;/zYw1a7M4U/V/MxZ39dES7kwz0Iee5+VrgniN93Zd1uQeJis43kMWF6vf44ENezBPmmV5ISWZBmt&#10;mxixoMrUkJHOmIBXqAbPEQcFrOVMCBOW2bV6sGPQZHqMbTOYr5qIATsWw/R0pBxwxIbVUYHYGpyM&#10;b0GTSweYsFzokOnEbOYJvoVa8wmUzradvHh8Ooe5h/e+nkunp6a+/1zjfRNTXgkj6BorpdIwyfgY&#10;kRodfqD3dSbmjwN5EcASp/5X+uqgoqKARUVF9az6MzuWfKsAG2oK1X6A5cNLHh1ZkVCkt6woGKAU&#10;yxO6Ac0sVdE4ZF0IhcbCo4NBcjCIa5gYtH+8vHhz8cqLwpXx8GCyWuejEn8KaK0KpSvIadgkY4L5&#10;nXIlv0MahTBVCLudK2R20Ul3Jyawz1vehRjmq5rrbvHMvbv//CVJnE+LfL+Vkq6JaRe424uqDI05&#10;xSRG8WKJi4gSzwcMDFgpKcen30tfcn2jOcIfeMLRGTbL8htCDhPW7NMkdfy4OXnP+T5jdXuwzAYj&#10;1oGW6cL0oEI+TQVhytJMC4OUaXUZxuwwvZ5p+ZtNhgHGitiMafaIPWtP5oCwEES7Qwtyl4OHgIkK&#10;uezDJmNjxoKDTZnkyTvreuS9zIzB5sQcdAmn3ngewJpQoAeakrws753VMV+ZcBN7DQySd/TuO/7O&#10;Bgv8JXlF8RKtYFFRUcCioqJ65ndcmYnxeQCsQnvEqEuCsMAoumVZDLSm8Ns/bCH0rCsyx6mc8hJs&#10;zLn84mhyMDqILj24oWjacmj65vSL48KVZPgF9+QgWjX4kQLkPuTdbqdKlceAVQGGIl3Cp5Usd6VQ&#10;aRkYqzB/ucHhXt03Npa++92TLx9+dq925u7du2e/JInbUyIvGSlvTpxyFWXIMoCdfRzqAZ0UPyo1&#10;EzkvLwX6WdgJDSlOojf2jQBrQhFYAA/ImvJ6pUtOVxBzh1PBagyT2BlOlhWtpijKDRNBhruGOA5F&#10;MDHpyOx2zU/srt3FlMU0GRN/NDv+GKxz7jA200MIkAkMY5xudxAEbakl4nLDV95kXK7DHgNFL4xw&#10;ekwnN9nA57A4R17+Pcx+AkTZi+nnmu67mhBYLwSKXuNFj4Z6mFB3oYCFT5renfX752HvNSt5veIl&#10;+j9hKioKWFRUVM/8jsvEImyh3W4X9vcnjR/nhOAsUsyOhd/noT+2q33igYRRj6lpeu8TD/xwLjg6&#10;SA7Cb6ebGY3TtE8go2H8Sjj55ql6NGlstf6h2obaFNjXMUkV4MxNYhrymK9WgbVgPw4GrEKrXYEQ&#10;B5LnkD9KCe95Tp486bpXKxZr977z8VcI6XZa4teMlHQt/e53iphAikVVUzDa9A4UBROIEglLsKiZ&#10;TUnBdCKYFr0LH3/DwPOzQZJjzvMs65W80juNYQULA5Y63AzIdTo9qJtpyoMad0eH74CwlHUPBizL&#10;7FpdfG5mzA5GqwwscTb9tt8f0zNMDAOW2StCyYqDuUAZmU+UOef6gbpulWxXrenqMf4eUuSPSpD0&#10;BUGjGLDwN5jK7owa0LuLil7vpXvPUcGaaAo51rFZedP4nulIdpYu4lvi9G7M9idmMGOyWVirTbPc&#10;qagoYFFRUT3zW+5nnvgMWLDak63JOisI6dgDsooY0sd3d2VN/wTjFXxGPFgXIKlhOhmOhsPRtA3B&#10;A9pj3/QVwlfRwNvhwalKe6SA2QmyF4CqoEeYbzu1LJLRUHnLDbnu1QqcSLPQDTOM7ZYkftczG2Pe&#10;cN0rFs9s393+KiF9nDBS2VRWSgvpQ1hFWNw9UDROQQgDEAYszcfzOSnLYsBKxD3N0lnmG0/AXY0M&#10;JAA0iTUkMSeJRcgWhVj2p3y1JzdMBqpWHPjatZ6paE4FC9LYwXoFawYh+MCCGAYGClcMU2titMJw&#10;ZTMdq+mADEcKRnoHKoSyujuEN8blcqFeDzZKO7sLiyTF3dliqCo//wMDnFF82utNP8903/l3BUkK&#10;kClCaaqZ6SHYnajKsNtH5nQz5jpMbMBWbVgsnXuZvjqoqChgUVFRPaN+xEQSASg5FS7un0qFg0Ic&#10;NTue9UhPBf9RUeXu6xkrFDpHIAtOmLB8b4ZHB+G3hY6uawp3emzlRUEYT45Go4NB8lRrBNMVGNyd&#10;RiCxYLnBhQVLc9wOcpXL1Va70m5D9Wq1AkFYn6dEcWkhEvE3ay7IcD9z96t8NXFm3tg3+n1WvCb6&#10;ZShgQeq5tqw0D2QOgtzT4Y2o0WehN5iePfxo4hmKPLejUARjoYiF4ULyz4HLHViIUzFnadxeo6Sj&#10;AwUapUjhUFdH6IGGwIOFGNsighoWdAaBsHoYr1BNQzpD1g3aZqe3TQImHM88Z8dcjQbZ6/ywJN+S&#10;e67aG82mgm8HQj/hITrLCEsq9Ce5O6OtLEw4enPeS89hwprw5zYwQsJaQ967oCATQTUNMLKB75KO&#10;PLFYAup4bIr1ptN36auDiooCFhUV1TPqfZsJspMjhUq7depidF4IhpqM5bGsBwQGOE2/v6zp3XOX&#10;fdM3L0RCWGDCCg6Sg9Eov2RixlBfCX17/Mp4+M3kaHJ0sDFTwHLnK9AJzA+nBZ+mt2OaKg8LW0eV&#10;wlGh0IaDMF4Vyq9501MLszGG8bvu3rt35u4/n/0qRUzUJDbQN1L7vLTgLCIkcVGa0oS1gLulkLAh&#10;Za9n2dx7Qnop0rz6LARydToalQKwkBBjjMBOPcSE8xBsUMsaJ2PwgR4hJyucDOuYZcXMQAiW43Lv&#10;mCbGq8cdCypYsGzQBswimaQINRn7M8xgZofZvg10xSmkhqXHmMNmUW6oTpFKcbkOXRiwiMFLO3A6&#10;h6VtmUSqlva4+UkjSxJA+dyld84+6z/2Vfz3UAmTeMmbs+9kmFoJPzwZjGENWdUzkZOxxFoOAjFS&#10;0rsnqcmdiooCFhUV1TOWNP7l6plOmJ2ELc8X621BCCc8jN2JrNvEgiVrmv5KRtf0077plcR0/NxL&#10;gFihc98eJJO5ZHSwrtc0Tg8Fr2DAwnQVjSbHx5MjwFVktXOekFV5uGrQaRBWns4M4m9XyTDhUbuy&#10;+rkkLiwsRL5fPDx03YMK1q8ua55ozrBs/x8MIyVFFBnjlXwAY3sYcIoQ1FXyCALbh/E3EWNa58wz&#10;VXgmkDDDZg1YxMfncqy46+RQ7akKUlSZI7HqOtJqkFyhcMiElAYQ/ilmmcMKFpSwTIxXJJ6h9kBR&#10;HsAR+C/vmDZzACOBUBeE5HSOYWKxGnif4FaUZhM/cpeCiRZfPXHVkyAucLlj/PqbV32T2esBlsV8&#10;JYgLV5/1n7uZwoI8ijWvdwpldM4JqyeBpnsHuhnzxyCnIbsmSal0jO7KoaKigEVFRfWsNY0zDd8a&#10;O9kutCvtliQIV3yeDmNHfmEjWeVUTdOW7+t6JqNbY4vTiZtj6+cIYYXmo8lkMhqN//SBpqKxF4PC&#10;m+HkIAn5WMH51ibhKPBaOcHtAFqVwhZ0CdsFCBqtVNttsF8R1mp/fnH1c2/i3dl3Zv0u5W6z6YIO&#10;4a8y0gTDS4H9fpYdEZimgqFKhvoV9OdUVSk25NB781LfwFQgLi3ET/7zs7XQrnqiM4F+NkWSsAYe&#10;zG0NfN0lWGfjqFTSoSilKZxMAEtz8IordqzuJ+YvrGGfsGNmmC4Dye16DzzwJHBBNju28lGpKO/t&#10;cQp0CUsQOHroIhash3LTdrledkHxCt/Y8Pb2nmaNYv55dXHSMAw2mssJafHSs1awzuNn6FupNSdO&#10;9SQym5jlIO2rtAc3xulMxx+Jr2UhJMubujZ7b4K+PqioKGBRUVE9G1Xcu8D2+5PtkYuFiwFBEG5a&#10;HouxO7r9QFGLHKeq3DLiNP2x9dIF3/T0TR8ZIwyFFqPJjUEyGn+ANPnnvw9rnsOwAjq8IRntwioE&#10;YEG+Vb4CO3AcjoJm4E5lHxYUvnVUrVQLzvQgaPU1SXg3fnI2BvHt9+7du3v3n/+rGs3VeI419ut9&#10;Y3/jENWgxEPyp7gH2i4HKQcfzL+3ZrBeSZqanV04+YwFnokmKwVIhcfLSzmmJA+n/EhQlVPoIUnu&#10;GgQ3oIxJgtyB8WQl07VMq2t+YlkIYwrpD9oMrKLWEZIfyrB3BzF2k7jX8R8XMaL9X6gD3UMbodLc&#10;q3KzWTt0+Z/A+h+ZpOeThFGSlUXqS9xGnQ0YLL5fIu8V/+gZH+BSjpf2AxLLXk+l4xl835oIOp97&#10;zkoeRUc2E4lLKSKW96bfp68PKioKWFRUVM+mUnjE+P/Ye9/YNu40z1NdlC0yUg3IIkOhUiqyWFAx&#10;VIF/hi7oxdSBRpapxcCDSDE2GfWh4XMAZTD9Qg0hhxME3PpNvOhM3xytijwtuNAgoSLUBngsEqwa&#10;GaUikYpLYdLMpDMSZd7K8XSfG/discAuMMCtbjBz7/p+z49yunvbmZEzb+sripJI8a9M84Pn+T7f&#10;pxdwe6duT5yeZhKJubnBYK4PC43Vxof9oWW0EWT9iWcthma3Z4WV8UTh99jMGZtJltrttvonr91g&#10;byC+AsKKB/AAYbXZrIyXDEL1ql7fqZw2IasBnROoY/hqNvFgYQB9t/pmXr6eTidSULuC/KtXPvvv&#10;TFQzU4pInvR6J47DJL6ABTM0NjNpuIKEACvEFjdIeestZYpIpK5928KLniXjf53f5IqwSSamPwtq&#10;aDQ09YAG2DlQ29AubEAAqzcYGsB6kMelWv2j/i+O+v1fGLq+YHie10+N8O7BtoGhStW/VL0R0cFr&#10;oBuNdrujfaT2R0OIJIW1z7RtGxMThzFNfWA8UL+A6ImxzR0uAN3CoeyQ5GYyvMkh+iu+/u0e4SNZ&#10;3Cof55MyGc8LKW8c0or3PMMsod7wRobm8aKcj5cdcpMLv/WeX8Ly5csHLF++fH2rosaMnoz33GrP&#10;jfTmWVEsJRJ3gsFEkFBrCGGsubm5O3N9z7r6v6Aftme3t7eFbQoR1twVhmXPtpIlw7Aaf/PvbogZ&#10;cL1nxEsInyATPvAO2Nwho70CqwYhq/2rnToObm/irc6Q0IBXQDebq6uOqETfnUrYEwBYr/xOwOhY&#10;HynrXNxZ7p30ynNBuzFusemIsEYG9ApVleHWwQFevh6zY9++sbXGc+WTPESNbpL5KZykDiUkDffs&#10;EIKgT03Dq2sgvR0Blg0+MGCsT8bdQc/CSOR5g9QAgkVBiK8akPTwhpZKjbTxekOabqPr6acIm4CZ&#10;Q2/oEbZxOPH5RIdG8FbTauN11uo54QECJTegsSeHw9x6MRz7diazBMflT8onsHExnEsNrQbsc9Tv&#10;q9rfQ+qp2l60O6qBngOZzOdl+S10mPIJy5cvH7B8+fL1bd5014JJx21F3MmeI95gmGDiCqSKJtR9&#10;9YD+EPEVHhycC/atwSwjbBdmhdltfgl6hNNb7FaSMjSrYf3RTfYMPO4Z7iXIZWhWAxDTAEGjLvoK&#10;Me31r+qIpWAbTxNC23utgDteRlhpuqs9WZZulWKdDuKrz//TK5/+fgXqc1HZJLu93smyPJqzsAkc&#10;J0QZfVikp+1rzBZHbuTj5PWnROfbM8GraY7cLDukzCXJfBRvWt7FfEQ39g/OM0EBuiAhtD3oGxqu&#10;UWkPoJ71M6//M3RvED/p+1etgXc0Mp4Blo6AqqEvqJDWUINorQZ6dsFGRtjDcZwD4UEF61P0DEBJ&#10;rKZ1tPPpQVADcijaW+QmeXJCysWiUrz+/rd6jB8ziK8AntAjFFOGBWMMCPT27ZGHbgBh3xcTnc5I&#10;gDgxOU++Rb4cVqJr/kvEly8fsHz58vUtpLPkpLs86bacjMgwfPDO4M5ckA8ODU2z5u5cuQN41Z9b&#10;oajt7dnCHyHGmt2m+J/NzX1vGsYI+TaCiz/5o5s3zzJnmUzmpdV6tQpFqUpgHM7u4iHC+rhdGGie&#10;IsCqg8W9dYoXEEIda/VNUtnKvZt+++HE59Ae3P39GcCZhKJw5GX3pNwTiDmDxskGWN4Q5vGGWkEB&#10;5/ZJPnpI7H57wJrRt+Kb5AakjXIyB950SF3H2aDYdI6IZ2FXvY8Ri/ZGQ2x41xAOafSHfcRXiFMO&#10;ximhi4MjAjcw8XqchkY/0Be+6BOj9ATOLsVRo+qCl7KJFAGY5Q0Ju1ObsO2JCQNhjqE1avudzriC&#10;pTdGnQW6sBlHCFkmZWW9WPxWrbs16XyPM8LHcCmFM1rxPdFwTa6hNoynxoTHAIJBkQs9DZzkA5Yv&#10;Xz5g+fLl69u862aT5GTXnXRdWcyK2wit+v0rd67MJfr9/lziqH+lfwe+C4aoEDU7K+CPbX4uOPez&#10;f8qwmeT20DKsvwldmr6ZucRlvhNYrWx09+qBJsRg4VoVoNUe9mIFAm6rWgX3les2I4i8vqpXTtHP&#10;LxelbC6diH23c1irvfLpP+6uPQcNpOKmE1k+cU54aw536SC+AHYhw4heI3iF5zhyw5HJ6GHsXxFz&#10;/utX2R4pkzgzXZYPwV++i3t6MNoHiZ9Qu9LPi1ieN7TPk7AaiKV+5vX7ELpwtba/ry9ctQYDD6dg&#10;QURDowHJV3baI/CCx3G7EcxaI2OUGkINa9E+TKQ6nbcPO7/sgLGrDU54dbztWde12n2Vl0kyDnzE&#10;cUo0+sq3eHC1PKxrhAnBLU7MEQZ47PAj2n221Xo4sjuGiOtXeKVjPs/5UVi+fPmA5cuXr2+hD6ZJ&#10;040g9Cmz4g1xbk4Ijn7hef3g4M6VVL+fSCDQujJ3pf89aoUPUQwzu81sz1JU8HtXgn96xrKXBO9P&#10;LIueu8meJTNnmcl6c9VxdyA6tII9WJDmDnwVgG2ETbBgvbMKS6WXN6o4HavqrrrcbZ7nU8TE59Ah&#10;fGX3s1d/vzrzI64oyc6J2TvpSXf6OOYc4cc+rhXBNhnCvrvFkRCEJcU+/dcs6ltjoHKDAestMr1w&#10;DlgHtNGGuhOtLizo+2+M4UgdIi7S8BShWqO1q4hF/x4nszbQXVrQLG/QR3hlGTXsFcMkM0pBuPs+&#10;wpqDcbKnMbKHBh44XBym0unUhB07tBFefaFpD6B6NiaffR3MWFRyXFUKK8q6eOtbJFTNlOQwQqcy&#10;DnIPTw0NzFdYsBwRMmWHqaefdrLlvEzmyXyZLJfz+Zz/EvHlywcsX758vXgBS+MzkUm31YpwosiU&#10;+nNMcNDvL1FBKGUl0lPvpxOjo7m5OWqbWgmtUIxAzTIIsKilIHUzc7aVFD70DINeSmYyyTMuDh72&#10;ahOW5IzD2/EEYWW8LqeJI0b3KsBZTacLfNWsN91ekpOIwVTqsNapTXz3lVrteSOAHyUVSSHJXq+7&#10;HDUQ0Kj2ow4O49wfe8BVQ9hKcpukTCr/qnDMmQ8SSZkcL4rhZAkKZQiDEFpdNfDCmrH96ksIXbjf&#10;JhAaQQhWm67BPKPV7y9CbQp+UV+gDcPzRv1hB4xOiKQ0DUHX1AAs7TUEXDAD+aWuIeKyDSI1RKcG&#10;Szz/bupoQDzt0JDtBT73Wk0f3wN1d2Fhbosk43l5U1nnFEn47MUx8iMRynJ5chMBlFwcwSNqjC1l&#10;4+cRAVYq9voEwZXz5b+GHmHelJOy5L9GfPnyAcuXL18vXsDKFriI23JdR0SAxR/xklCgmBs3ZqnZ&#10;bUEQpKJU4lNHvwgCVfE8VdiexSYsig8WLp0hqhL+fm6ofvLaGWQ2OHhEMFBZHU8PjvMZIM8dxzGA&#10;wx1i26u91jun1XrgK0xY9S6n5KbSKXui9kpn4ruf1p5LDrussqWQ5ROnXJ5ScQjWFzVN24fgBF2D&#10;9TLpLJeEBcUkl/uHmfNi1Kuvrn2APl/s+aBJmXNkDFh52YCZQRVSOGkDp2DpGEjeAIP6vmZD7AKt&#10;tdsNmn7QvmodDQz94EBtaA0cfIDw6yhFGHYH3PiaoekP7wTxyCBOyIcM0X1jcG5xJ6wrApPmeT6Y&#10;SCdsA/02QjXYkrP/bIrwvp4QSeekCxOOSlEsvvgY4cytInT+0CdZlhWe0CDpYv/c5YUTvxrWVOz1&#10;w6BC5stxslxGvwelLr9H6MuXD1i+fPl64Xddg5vvTrbcSEsRs4iwbm1tciKbeW2WYZPzSVaU8+g9&#10;WQnyDEMJCKsohF3bFIIsRFihS5nMGQIs5kYixN7c4thkM9CsAF2df+DK1XizcwXHXgVgf07AdZyu&#10;28S5DXvN5mpeivLpKeLTWq3z6Xe/++lnzwOiGUKROcRXveMTOdUA1nkABR4MBmoDAZYRFBWSk0l5&#10;k7we++yD738ws/bDp7lcTpLDh79PIjMzM/gT9gT99/o4ScrAFuCYlwfj2o6OqQlG//Tz3IRGQ6O1&#10;4SPD06BDiCBLa9Ntr2/sAotdbcBlGoiwRj+xxx4slW4/VGuehVAqQRBfnI8Hqn+AAIwgDM8wFnmq&#10;RPEIYfk0n0igR4Tgand3zFbjX9YSIpjDIAVLkYrF6P/5on/qa/JtDlxVDkmKQjRhnOfF6/qX+2Nf&#10;mXrV6McOY1EuLDtlMo4OZlkOr6f8oAZfvnzA8uXL1wtqLUiKScedPC1nRabAlZ2TsuM4kS45H487&#10;jpycJ+OX4xFzPnkmMgiyKKoAYe7bs9R2KDR9xnJJ6s5reD8Ou8XGIYbhvG5VD2CuQsA1bhLWmzjb&#10;vdJcrTS7JBkZryWsNN98OXwrnXvvsLb70e6nn3/66e5zC04zCU7elIGweuFDva3ua51ObV89X9iH&#10;vhjBLW6Tg+aeHL6VOjx8agdLpagkbqGfnzOT+Hns89c/f35pa00qQ40HoUzc6SUWDs5RqDEOV9/H&#10;TUMVx0cZg6G2aFuIrNA50CqE3E4d/PDY2aRaFhEjbK0DI3r7ENCuf/SGRqRiw8HTZ3t36MEI8dXQ&#10;sAyPusszAk8VCrmSwGPCUlUMWPv6/i7CK4IYZJMkmeQQJCnFohT9P16Qe9BzWESYip7G/GbpLt/H&#10;W6sP8KDA+UKeg7Y1ImKHgqzky5uIrzbLl01S5or+HKEvXz5g+fLl6wX1EcPe5spuq3WWFdkkafa6&#10;XTN+Eom4bsTpdh3HdEyz23PjSW5LEaGGtTK7PbtdQIBVCGUvZbhLQerG9M0My51xSbfitmB6EILa&#10;A+8E8GJnQK363niOsHKeMHqKeGtvZ7XeRB/LxVvpdMLWd3dhgPDTV56fwT4jyHJ+XSad7ulbNsR9&#10;arb6bHnNPqCMwSsI9sA6JYel9w9jqTSfExICC0ai0u9d51oqmvvLP9+dmfn12u/D10Am5fiGgxDL&#10;WY7qBwf6Pl633NaeTfTpC42rHeinDSzNg5BRg34Aa3s0y9PAr0U3xsuTrbbhIcKyOw8Qdh2029r+&#10;/QU7ZY/swcjQHhid/7Sr0yN0vm2DFx6xqyBABevHJUEQ0ikcZwruK5wTodupRIKSN8on5Xl5M6xI&#10;xejbLwhYa0WOU8IcepZkLjeVNugaZke8aRpSL2iEqdYo9jbB5PEM4Z+RjnkZArGK/sZnX758wPLl&#10;y9cL6lXqthlouQFZVDJl00SAZUIBq2uig9nrLSO8Oo70XHKLI7ktkREogWFmC9u4hDV76YxTgrMs&#10;y55lkhk2/nNYLwgtQdwqhPirQGVv7MKCpc/QL4SkBqhoAW8FEHqtbkZLubQNnb4OIqzdf3x+teSH&#10;nExuidxG/KT11utQ1akZ4yLQPna4057XF8QkR5ZJR86Hc+lcOv1uscgn7pK9uJwvfjbzOzCyZiP8&#10;ypVK0tu770/88BqCrN86e0Zj87KDFEeApXTwLQDKtdvnA3dIVw3ETLQFSGXXYFHPQ1WjtY7Rb+tg&#10;h29jwEJIZRjEYER0OvswoYcYTFdThD0yvJGBcEur7ert0ejQhoU6bbof5Cm+wKeDJUCt7aBh1NRO&#10;RwebFLp47XA0dZcaEySHKKlYlF40jWKhuA5rDDch4Cv3XrpDP6tdfYnYahxNbxip1GGCwzHuZBz9&#10;QyijZyFf9MPcffnyAcuXL18vIijhhMhW9bRpiqxCdiPmhoO4qtt10adjdk1EWt1IxI1EInEynuTE&#10;LVZkthmEV7OItBBgZZJi6AZ7c5q9mWGzf/WOC9tvsONqr75TP99EuFev7OBO4Xh8sBqo74HlHeYJ&#10;q67DidFS6lPwGdVqu/uvPN9QPUNwcia5SZ6Q3V74/9vHXDUGH7ynDzbTWFcYDlxaZeckz4nX30vn&#10;JCkr3DZP8htlufTod7jtg1giyCfj8lvhYlgOF9Nrv8NfrxYQxQBhbcSX8/aXuEt3sN+g6dozvlLp&#10;9gMbh7hbg0HnoQah67Atx+obekOlv6BpnB9heUbbIAhC24e8UlqD4PThaEDYHkFYFiyBtjxiRNiH&#10;hgV5732+xAtC4i4i2GwyI6Vsw7gTw2nuu+iTSKQSPPRAZZJT5LBUVKIvZj6fuaXIsiJCh5FU0rmU&#10;pu9/DYzYSU83DOsRkXqd57ZkPEYZhy4puLB4H7B8+fIBy5cvXy8GWD9KQgSWK7Nnmcum00N8hbCq&#10;Nem6kV63Z/a6kV6kZ0ZchFzxzaR4BlasFWp7lpndplYKyUySYW5MQwWLzSZ/3opAPMMqVKp29ip7&#10;e/V6FUc1YA8WuNwrLURg9fpPfwrUVQnsneY5hZNyNgQSdGq7eu0bsgfWbolhJZlH+NRbDr+Okee8&#10;sHQALvT9A4uwFkPsd8r5MvjTZU4Ji0VECd3eCRkvl/OkHPudXuCrPC9choU4CuKNcDE6dW3mN4y1&#10;xstyPu4gtNg4Pia+xF06iBo9N7jDGKFKW3MjQ2s/NDxjaKmqhg1htNcf6hBGCqGkqq4BQnl9grAR&#10;IemNNgwG6togRSwSngcG+CHiK9wh1GAjtKUd8RT0CAXAVYYJDolHE3ZnX21oNXQ5O3ZIoDtGOmV4&#10;eIpSLL5g1OjHXF5eB7rKy3mFn5pAD+Xj3yCW/iW6/8ZTAt0MtcnhCtam7DgnCLLycvQVn7B8+fIB&#10;y5cvXy+EWP2IO9lySTFzKWmC66o36XbNS5n5+e/EzUik53bj5Va3h6Br2XTkLeVSMikKs7OFcdro&#10;TeWSdOOGyF5Ksiw7Wak2oV4Fu3B28Ajh+Rhhfa/SrFYqzUAg0HOwCR5OaAbq7iansEoxrdVqtQeI&#10;r3Ynnt8gnPmhUCwqMpjcuydyTK+pzwpY6gH62P1Mp70j70rhbJ5EgAWbYDiy7JTzcbzUGFLJSTn3&#10;w99uAxLb0+SGE8efZDgcfi9WW/vNmUl0Sxtk14mXl3MwAIiHAnGuwnmXsNHQDG/QUAlvcRFvd+6k&#10;PE21+n0P56HTD9paQ6ct4KbUYWr0uXpf1WhMM+1+ylv0POgK2ouGRwwRX3U6iNIgvN3jt/mckBXR&#10;kzkr8MRgQut8WtPgTO2RMSK0wTq6Y2SSWy8iXZ/6317kD70mcHIeHfL5ssxF04fQFDyvYe0ivIIp&#10;RcPoT8VGMZ6D8hUnJxHMOeW4LJflnG9z9+XLByxfvny9AF6tfT+DIKoVUW5mLsURRvUiZHI+OZ1l&#10;sszsv5vOkCbpOK0IycUjvUirW95MZs7mf8AIzGyBmUWAxWQyWfHGNJs82xLnf+q6TYxPzcrevTrk&#10;M+A+IO4XwvAgNAyb4MXaq/+0HlgNBFrylrgliu911HEmQc3+hkrJTOq2JCmIk/KOKePoBHyAlcnQ&#10;QAOXu+dZR8FCUpbnER3Mo2MoZJXdXrfnOJtcPC/no6/+9jX+SCCd+El8YwMqNIiwJP7Vr2tY17Zk&#10;2YmbpgMud9gfMw7AGlvCMZIYwQb9C4LWFgmESLRl76o1b4SQy/PaYLxvaFabVtsWrNGxCcL+paar&#10;NOIYdOHh0YAYesTiAFETbcCG5xSBAMsYGkaHNux+mkLP6rQ4LWYEjzhE7NUxLMuwhkMr9nrsfUEm&#10;SYj7CitFJfr2C1WwPkqSRS4M+V4yWUyPxo/lQL//mxx3wzJGqXQ6fYvFw5gkGY+TcTOfR8DqL3z2&#10;5csHLF++fF2YrmZ+PfMxxTqOO5mcRuDUPTbNy2KWYbLZWRCTnRUyZDwSkWenXzLNSMuNkHKGTcYz&#10;OKoBwkaZTDI7Pc2ySY7NRCruZDVQwdb1HRwwuld/B/PUeSpWAFet6nv39sCD1Vx9nGfFkhB9r41o&#10;qaaptc9Hb//jNwDWXUmUlLCcj8fL5TJfG0clnE8Rqrp6X/NAV4IMog/Y8IL5IE867mMXqbeBg9mn&#10;focSvi84iB7LZcfJc5BvHs6lnm3omWHm5TiOqtjoFdGNNRoH6nle/DiSakE3GnSbNkZQXdI0Ihb7&#10;bMEYeEd9hHkPITQCJgABsJCGxODQAITc3YWCEdxPiGYYWUNoC1q2PXWIIArahJoBvq5BkKcYETJf&#10;+7b9aKIDRnrYtzNMvY7gZ10mRQ63CJXiey/SuJu5u5kPK5CChRTO2QcHv8FFvI8HQaphpBKpdKm4&#10;Lm/KYVkR8c4gxKacHPb/L/blywcsX758XfhN99czxBlJ9tw4y97M/NuuGSFFRhAoanaWKuAS1ezs&#10;dDIezxZu/CD+781WK+JwybNMksyiM6kVZnu2wCbFG+DAOhPje82WW4XkBXC2B/AGwvHcIM5nQMfv&#10;wGjhXr1+Dwc3VN/Mi9Ef53Ipbdzt02Kpw4lvqmA9lKICAos8wqGyKRK1cfomxqtxIoJHeANv8SiU&#10;5cClhNCKg1JWBAHWm+Cr7yHqKstTv7OkcCZNOuDjLzuIIF6Wi0UpdW7EmonF0amO6ZDlnqwdIFQC&#10;AxYCp8Z5qLr+hk63VZ0G8GkTi4Qd+2xX0wzvyBtahopTsBYAsNoIsCCl3e5o6q4OH6rnQZT7aAQ9&#10;Qjh3+JMEBDcYRscy7BSEZj26Q4msKDDCwLaNiU5Ng+ocupkUkUrzkkwqGLCKxXD0uy8AWD8Uw6Qc&#10;DnP5l/NyXs7RDbwrW9dxCQsIa0FbtIaJqUFKYhWZK3IKnxDzSXKjTOYRlvn7CH358gHLly9fL4BY&#10;wWS8WyXFzNmlS12nSyK4ClH8EiWgL7MUs1Kg+JXXMrPMjSzz2r+NdFuTl+PJTGZ+/kxkqJVZZpa9&#10;dAkAK5NkL7UC1SrCqWa1hetVTbyHMAAtQ4RTzXHDcBwuChOElb2uLKXvJvj0eBOMupjLTf25PfHq&#10;N5jcc6USetuXIZrqhGQMdbza5UA9l057hjcgFr0rsyLEuSfjcnLezJunp1U8t3jac8h8Pl+c+O1E&#10;rDUxAlZ2CGSANmFRyn3+9jVc5XpIkuRGvNclnW7eRqikjYNDAbDuH6j7sIzwb40D/UC3RuBit+3U&#10;7i5CxGF/0Vocas+SSfFsYOepZ9tPO50awpganiwk4INAODW0LAN9O4gN0glDM4j28OkjBFjaxBHD&#10;KqLA28ThoV2raYZFGG16+PZhiueLMiSFKlxYEiXp7Rf4S3eK62GEWGT+z+TbRSmGN1fjTut5UPy+&#10;bnk2MTUVC4oSK3Ocsl768/chEKxMOvPoyXnVf7H48uUDli9fvi6qVxmSc6tJDlHT5a5DMneDwRAf&#10;4lcQXy1RK9vosBSC7Tg3GIaZnjcjkZcckkvOk0lRnBUKwuwNcZpFh+QlZT7QPK0CQLXcvfGSZ4jA&#10;wjmjsPm5HqhCknsdTxRCictVfpxI3E2kH30EgERfYaRibio28fY3uNwnpKIkIXZyussOWbyC4xkg&#10;vRMyqGCDzUMLDFDEohGkWEQHShLv0Yu7TXS7zdVK6/QxjBPmo/bMb23HeUTGnbhTLpvlTVLGhFV6&#10;D2dqPkzimAYzvuGUEwhCaA3sSpDpvvts6O4NSCB9Q/OMvqHrRuwzvf3LB5rhQTLDuL6mta0hbu3Z&#10;Q2I40emoeOkOPSSs4YAYF7CsATEkFmOJNMXzCaMNsQ9GBxGWdmcatkJOdA7tw05N84aaptKENoEA&#10;i4N1i7iCJbwQYK2JxeI69q2DBytnNMaluDFh4WVAurFoPBrFCCZcFJMyYjgpZpTiJMDnPKeEf+i/&#10;WHz58gHLly9fF9VDcTpZ7ZKXyZvJyDEnCfwSv7SCEIsKhZZg7yBCLShoUbhclb0c6ca5LsQjZbKs&#10;xFCFWQYbstnMWSZSb7aa9UBltepCXHtlD68k3GvuIbxaBXc71Lfq975C1AU7dFZl6VYunZ56pKu1&#10;Xd2gZEWIlt5LT8W+oVLyURQBxW1lIw49KzGXOi9c7dMPzmtYhndEeNB/CzJsFjLd58mN+LLbap6u&#10;BuCuNVu9PEkquVd/C7BmxM1yHEpYXefPSPItuVgUJTBqzQy2oHAT73Ud87KkNnCPEOEVDUtr9sdt&#10;NcOAPiD9ofehunBN7dzX7V+2DdqCZp42LmC1jxBgDW2LGE8KajW88MYbLR6BA8sYdgC/0Lk8xQsC&#10;U0qBEctGJ9pax+oH+e2cpnbswwmIcFDVfW00cRhLM2E8IlkUt0REnH/5AiStXJeUImwiJDdPZKJ9&#10;bt3HKHjuxKIHCeLR04QSLipJOczJUszmk2Boi5NJpVjzXyy+fPmA5cuXr4tpZmYgChtVMmlGyMvL&#10;pCKEeH5piccfVJCHvYPbFA8nUqGVwmzhhjnZg9U5EZJLJllRoAo3sgwOwcq8tFoN4BnBqtuDWhUe&#10;Gfxqrwmeq8o7zaZbxcWre7iAtVpx5GLpljCV7ujqrrr/cO7ST7ukLOXeey/13W8oYaWlqJTlSHKD&#10;3HDWo+8dPktxV7XzvFHIlFpcJIhBf4WazSZlLt41m5VWczXQbJ66zWYViljh4sQHv2kSzgxI0jSd&#10;ctd0eidkmVQkRC1vX/vglSCDqAJxF7QPFRXsVA9U/eAAlsro53uRLa+hH6g1mtYPOoeHHXVi1GkM&#10;NbqNqEmDjToHDw3LNugvDMRXP7HtCQ1KU4jRFsHgPnxmwWobiwP0LAslxLEJWJgz0ekcQsS6qnkW&#10;Ap8aQfxSUxs0umDsaWyUoCSYBAwrW4oiFqVrF/ZgzaQRPBbXw3gHTr5kGHCN9Din4WvA8hIp4lCQ&#10;1xVukyuG5VupqYRIlmGSkJQVf47Qly8fsHz58nXRt92304l05DhJRkxznlNEPgg4BUAVDAbRJ8+D&#10;IQvwCr3/UytUaPbf9xw30jUv/wABljQbKtzMTItnyQybbDZbpwixVqswtdesrOKFz5WdAA7CAoc7&#10;+nGn/hXuHVYqT/LS7dzdqURHB8BSh9R8oFl/8nJuKj319vNXMM98Fo0Kxc0kAqxub/NWbspWnxnd&#10;sUn+QG8PPA/xlbc4GsyFQhSjID6C9uAqumvNqovu2ePecn79enr3NwHoNZIky+Nti5FuT5a5dUUp&#10;SlPGQCDnSXR6F11HWF1QG210Yx9DvQcCTnFo1MORqkPnUF9o9xOp4NzIUDVLu6ppFtALzDhqhmVo&#10;bWMIUe2H4HPXOg9oekjYxMgmhpADj3cQBktUqcDf5flcCv2GoXXGa57VxkO1trtbm4BdPQ300bEP&#10;U4mEJG3JcpgDG7qUm7kwYF0TFCWsyOFNMk+SmYHdPt8zBKOEB/C47uu6NrqbSqUEWSZlcHkppfen&#10;YgJJxiHvAt3cK/7rxZcvH7B8+fJ1Ia1d+zi4uTq/BWUKSVSEYJCiEFndmQvOoS9AWvz30PESj7uF&#10;cHwzInerky7isXmOoVYKN1iRRXy1FYF00dVmtUr2quArRxxVdasVGCkEoIJuIcKrnfpYv3ocvpVO&#10;pxPartrRaM064iqrzdUnj6X3p9J/PvHK8wnr4a3iFok3xeQdVoqmDzVcuPp6Zw7d7488bzTwjiAI&#10;oR8MvRQxu+hePYH9PKstdBRwe4/L4evp3/y/8g/zABBxMu7A7sW4DFv+lGIx7YkkOb8B9Suz+/Kh&#10;3tDGQNKA2hTGK8RVqt4w8A+qZaDHYKg03VBpow1QZWh0owEnGtojC69zjh1qdEd7YAwJwn5K2EMc&#10;4GCBDT5RKKQpgSpRfCk41B51JmxNR9etfaFpNfQE1bTxFMCBqqWeBm8XrwNgIfxBPJz77MKA9YEQ&#10;LobDYYUkHVJmPEPDFvdx5epgHOROD/uJqRQvKhwk4SOiEqZSMX4ekkbRc65In/uvF1++fMDy5cvX&#10;xSpYv/4oE1hOojddbl0QBQqxFNSuQHwoFMTVrGBoiV/hQ9QKpqyVZOuy2XMj5nz8mKVWZl9jWS4p&#10;suRexXWhK9g86cHUHl7s7I73Po83Egbqe89GCOt7vXCUT6RSqq51DFUbJLYq9cBqM/DmW1Lu3anY&#10;2xMfPPfOJpR1mCNESHQiy/L1XCpl24c2drur2gOahjgDz/jEaCNmo1X9yuSx2W01A/UnCK2azRbY&#10;sdzm43w4Gvua4K5xm2TZLJPx+PwPyIjpbHIcJxeL0YTglEmIcHCc7stp9YDW8EpA+sF5kPuXMEeo&#10;toFN1AOIbHgA9AUrCi2rrRntq22t8RCBVhsKWvaIOLTttzsP27CtEOEWQUCQOw7JMrRhQhAoJssU&#10;hBIvUIOa1nkEM5L0g6uGVoNbhds8wIOJBMFLtxUyzyFYEhRFkl6/MGCtCbISDsth9OxtisGUBcT2&#10;bE3OOEBVpz0Ef0cUycEyHk5WpFJuNAoqXbiIvLku+f8b+/LlA5YvX74uxldrMw8vNxGwkFslRpKo&#10;IM8H+eBSiKeCS0EwuS9R/FIIYCtIjfGKCm3PRza6bi9uRv5K3p5lIKEhKSb/CgpYECKKvqBvWjjC&#10;vX4KkaP4ZLw2Z7yUsF75VW/rVjoxdah/DPDw8CihBHbQJZvN+h+/LOXS6dTrE88Fh7USK2/CEpuT&#10;ODStFAH9bm688kV9oGlXwYdlwM5lyCT3Hv7PVdM5gWutr1ZPAbDc6mm1tXz8Vjj3tZF+jSVPzONj&#10;x4knM0nIMCW3uHWxKN29XY4jtjrpxTe6cjR1cJ5n2mjgOUJEV/v7Y/cS6AFiE6+taw2cLWq1kRDi&#10;Na62DQ2KWcZTe8K2icMJmjZojUCwZcWIIT4HAMsi5tBzKwgCI/BUiY89mrAN9UC12v/NgBXS6ICD&#10;FODWDCIt3FLyZW49vC4xt19ginCmA8mkHMS4JzkJYagOti68xxEahHgRUJs4fLo4gF3QsE5aLhb4&#10;XPr1AWs6JJncDIclP6fBly8fsHz58nWxsobeCfbcTcfJF9O3eB7xVAmMV3OJuf5cENqFfAjBFg+F&#10;LArSGvgCIizm0rzpTpovzScVhplmpxUuk/kOdOEgpT0AX5pu4Kv62OWODlW85nm87bkCX3eehG9H&#10;04kjVYUdxrqXuO2i32tin9aTt6LR6Ht/+fbz38xfvaXI6xxOFy/nZTm8rty+dSungd1Jq2HjEq02&#10;jC+0/TZFlUaJya4TQVi33HVbLrr+ZuvU7VXdXj4cffR1ZHs6SZrLvRMymUxemkfolpe3OGVLFCHI&#10;vdvtmk63nF9P6+pV6NEhwqLHIVcLNfUz/UudxoDVphuWZ+wblooICqCJ1ug2YivNaNNgYycMw54g&#10;YuC3aj8djQ6hSzimK9iPYwztBE8V+LuFHDzX7yaeggG9gSgNfakhXES3UNuFmpb6KJFIRLkwIqWw&#10;WCwqYvTC/0GuCcViOIzLf2ReMqyxy2sfqlfPtiuqxuFhjCiEZSXJbcrh60IJAdbhkWiWYSc2p3zq&#10;v158+fIBy5cvXxd727UT4mlXjp+cSFOJwRI1NrYH7/QBrgolKhTkV1ZWqBVcyoI4LKpABSmG7EXc&#10;bjfJitT2jddYJcOykb0q5HlCFkOgGai6wFGAWwBZATxIiIcHx0dPlqXcuwkb0UNtd1fX+pQD1Sts&#10;06rsPVkOX4/mYs+3YSHC4hROluNlM17e5JQwuJGKExiwHo6Z4aGKEKgxd4MqDQquabqVZt0hjwOt&#10;VqBZrbaqLbd6Wg4rucNn1/+xKJaPzTw5/4Mkm5yPl8k8tyVzkBdVJuM9E9YR5sulcegWJC9oiHsa&#10;OPxcPW+vQYCU1/baOv2h1obcBcvAFSx0QN8glhkuAk/FXreJ4dPDw0NiSBzaxLi4NUTs1RkS/WCJ&#10;gQD9sdc9YTRUrU1biM5qNfXBuICFb8pIp+ckGW/JKYaVsHhxW9SaKBXzMB4oc/k87x21ny39eRYz&#10;qqoddC9HU6IospucLPHpXIkvpUdHohPPQwyr9A/+68WXLx+wfPnydbG33V/ySbcHQVBiLsgzFI8A&#10;KxGcS8xRjMRsMwIirtAKvxRCbBVcKuEmIVKWLSPAMk1SESGigWWzyWoALxkMNF1cwWriihRuCe6M&#10;K1d1SMPClNXc661H302PdlV1V9/f1RcLJ/8VZ4HiHdCVys7jcPR6+u3P157bJfx+GvEVaZ50l3vy&#10;pkyelE8e/7VNI6bScGdQh1bel6q3tL0tBLdc02k16y2HNCOtZvO02kIHBIInG/nric+flbAGClmO&#10;x8lkks2yiKoQTCC8kpMZbt5xIr04pFKchFP6QQPTCK011Aa9f74J8dzDpFqaeqTpWlvTDARWbYRG&#10;6N40IL+KbhsNAwpWE4cIsuxD27YN2yZsj0DnfqIZn1hGx04RXkK4kWXQM8wX+DR/B1Fi+2rboo0v&#10;dlX1fM80MFYbnanIZL5YlBS5iI4vXFW6hn45vBkG/3peGM31aUSikOi1ez4loOv001SKSEiKKHGk&#10;HI6m04iwcumULc6P5wpyH/ivF1++fMDy5cvXvyzY9PwF9R23Rzon8bJIMdswNBgMzv2bYEiAgsp2&#10;nGMoRFgUrmGdq7BNMRRnRiDWwCwrIptBhPVSHeHUOziRodJyMWrVA1WoYIETqwL29kC9WR+vzWmS&#10;UjQ6pUEkek1VHw02f9Vy0WWagcoOwrF65cmxIr33fur152c8zbwrQ3yCY3Z7kV4v4phmS9HoNq2C&#10;6wmKYgeql6BKvLDNk+jcZqXplM1y3EV8BWGjVbf1jus419+NXfu6tkOWHQRYLDudnWbBh0XK8zKX&#10;JE0zbvZgjtAh8++pB40GGNrx3sPGb7YkI/QxaMJb+FvvC9WwEGDtI6RaNBqI+HB3kG63VQOGCCeQ&#10;DHtIAF/ZhOGlJtAvExbCLM1OWZoVzL7GZBmeF+7ylMBb6lXEaQb0Ixv7OKtqTFhH6ZJY5MKIr7jw&#10;uqRIf3HRv/VUUZJgn7WcJ0newx73ccKo+my5ojaIjVK8KKOHzrHhYjqdmONL76UGAgxurnOb0vf9&#10;l4wvXz5g+fLl62Lvu8aNDTdShjCCTAnwCUYI78wFt5ltQaC+84e/qkTE4FIoFApSTIHiIQ1rBcIE&#10;hHi3e9ztRhyWzZxtscmf1xEggc+phb6Cy/18Gw7UsZrAWL/awbOEsI1wr6mUolMYF3ZtVQ1yrWZ1&#10;FbLWwY2+U2kGdu69HM2lY+nYPzy3TbgmzZe7ZXTzkchkC90HM3KaOIC2IPiwYOWLRVGl0hLFZ83I&#10;catSX0aA5WyYUCTDd9JtNbskAoivN7/E4mWyHEePQ2SQSFOOO+X8vExGel3z2ASa23jrLw/A3w7W&#10;dlzHGpvCcdzogtrWjT79/ywO1fa/MYyHalujYZCQBhNV22i3aQ1R1YQ98fkElK+IoWET9uKQSBGa&#10;EWR4QtM0YmBYlnUFQW2W5wsFRmLOgl9ojYY1pPEq63GVDMOQkSghrJKUogSxoUXmoi3CzyWpeJ0L&#10;c4iv8nLaIzTMa+p42/O4S0ikjCO+lBaTYY4Ti1IinZjiqVwqIZI4Ol72V+X48uUDli9fvi6otT7b&#10;c5fNMqKKGwK1vU3xweDS3NwSM4v4anYS8dCeK6Z5PkhRDDPOwcJ5WIzZiiDA6faUTDKTES/DJpoK&#10;9AarQEn1ZjUA04SVevMU8Vbl63QGHDlaOZGiKUwnWmrwkEjWmy5uD67W8SZDsMOvLkvpqdzU6xPP&#10;bRN+wHBkudx1e+gutCJuxGyJKt2mEWDVwDT/n/tBnuLTwQIZifROq8tQ7iqb5Yhbba3W3Ugz8j9V&#10;W2W5mHv72XVfI0m5G09m2NeyCLBYhFsyrNkhEby5vS5Jmoi3Ym8cNLDJHd3t3XPjlaouwMHQF7QR&#10;mMDu0x7tabSG4Kr9IVSvNHykeSNYMDgxgQ6PbPvQMEbEkBjGbK2PnssgLHn2DM+zFvvwHFPZrJhl&#10;xPRw2B4/KFV7NkK4j26dvssLyroiF2+LEIh6/bsX/Y9UihYRl3EIr/JiwhuOS3A4Pwx9A1b9fsI4&#10;SpT4uyLHJTclPpd+fyrN54Kp9CbsPuS4or/s2ZcvH7B8+fJ1UcAKJk97Pae84dwURchq5yG8PRhi&#10;qAJCqhasD9xbzqLTROzBRpy1zSAK2066kckIApzyVkbmWLZVrwJHwQLCJvQD0Td1TFZQldpbPfdh&#10;oSPYpbOpFHMT8PaupaYGxFZ9tbk63gDdbJ4sVyCJtFl/snzrbjQ6dTjx6vMI6yNFlknHjfQm3RZC&#10;rJPJXvQPLBohjgGlpatHCfQwQgU5EjHN8smJAz510+yeRJqnzVa12XKrTZcsXv86C2uN20Dnz2+x&#10;09M3GObGfLnMcco6F4cmpImeHZJ0XrYXVPoB7JVR9fNwTv0+Qiu1rRoaQBaClfaXtEbPoR9pTb0K&#10;TnejbbWx6Z0wjEewU7DTeWQTBLQID4lDwvYoqiRQQkJb9Cxv5PW9I0oQxEsZFnEelbIsrQE9z7HX&#10;qwG1JhWqcwWmqECPsCiGlWL0gh6sGft2sXi9WFxXynlZ6vfxE4WRDRCrAfESR/1EgmdYcUsmZVlM&#10;JEpTscQgmB6kTzY5eVPZKk75LxdfvnzA8uXL1wUBi5pfPjGdcpnM3mBxbSq4tEJRoe0CVdje2mlW&#10;KoGf7z3e4imBEShGWOIL6ByIcze7kcnJSZNMchmW/QFY2l03ABty6jj2CggLzxS6zfrOuIIFDngI&#10;cfizH5fe++Vn0GIbpVJH/Gn975rYAt/EOq1/hVHsyWNJuJ5+P/Zcwpp5n2M5ErIXIm4EHPqtZd5S&#10;1XOXO20FQ8ElMY74qouwysGDgHHnOFKtujjNHeIkXg6Hc688s7mLedKJk+iB3GC2EWKwZBlyNqGC&#10;1Yu4LXODjOcPF9S2Np7nG8dfQW9QIBbUqw1I4CI0vU3fRzzlaapO01etT4wPj/pDKF9ZmgFrBxFU&#10;TUxoBEFYtjG0iaeEPWHwglCihHSCOBoOCWvoGcMgxf7pn7KXzkSGN7xfWMZ4x+L4E3vRr1ICL64r&#10;ENFQLEpS9IItwpm0qChhdCmufJKn+kdtHVJG93E8/JjcNCOVpiglmUyScl4RS4lE6mkCIdfoLmzJ&#10;kbl1Ke2/XHz58gHLly9fF3vffTXrLPfMY5Iks9PimK9gF2GQWkFEldmrInKqVv7wlBOgfiVI1BK1&#10;PbtNUSv/Y7wbcSdbTpJMIi75DqKjaqtZcRxIskLfIZgK1KvY0R5oQkTDHo5zb67WT8NCeqoDKQcL&#10;X6Rs4sr8r5bd8/qV2zwNBGD0cO+r1Ur9yctSMfpu7PWJ51nd10qcspU8mZzsuhEz3u11l8OGvt82&#10;xihi9Jdm548jptmL9LroS9fEpvhIPYDD3BFgtSrLb8m51DPA+rEsx+NxDFjM7A2GOoMuoUyaERc9&#10;SteM50/yT8GC1aDHhqh9vPJ5gWaE+wvtkfal4VkqZI9+SBsGOv9qow0rnI+CIw2LGELNKvb64URn&#10;RNhDcGHB5pwOPcds8wLFU1eIoTW0YGuOx0+z0zcv3RTF7cWh5XkGTEc2sMUdIllV/T8HeV6RlWJY&#10;gRnC8PWLAta7UlFZDyuK7DgOBTGjYxcZVMiAGrV9gxjwJfFsK0MmFZEXpDRhDCGVKy3Im7IcRvIt&#10;WL58+YDly5evC+qDf+ouH7s9xBciO13AS56pECSMMmK2kA28E8CxVr86FRFhFbaFbcjBWhGWQtMv&#10;gf+pejmTTLKZTOS/VJqn7+w1e24d3O24ehVoVgJgqcItPzxJ2Px5fflk/S41per3P9vXNY+o3Y0H&#10;lqGJiEtcUN9yT09bFbBh7VXffPMkCl73w+cS1sdTiRIXcSOTbiTitiKRl3OQhbWLPVLq/y6Zpll2&#10;yiZ0MU3zxIReYTnuBhBeocfTPHWrq3m5mD6fI5yxSTLuxLcyLDRCEWQVyDJJciQCNDfSdeIbZDk/&#10;2sd41bjaGJew0K0s0BT/sRUc6QtfIlrZrYE1y8ClJtqy6PYfeP2+RyBqsglIcbeJ1+0JgrAPDdsY&#10;WhO2nbIbvCSUhB8jrk0YxmjkAWUtDmYzmbPpGywzWDS8O4mBoYF1H0/6AWA17pYoBZJGweN+/eIt&#10;wluiGFa2IMndkYPeLxrqM+c84NWu/pGWSPC8wCrcfJljSpRQSi0OPYoReF7alEk5LMu3ZvyXiy9f&#10;PmD58uXrYvp+4TvLJ2Un7pgcywpUiAphyApRKzBQN/kfmxUAkvqvzqCExRcYimK2YdYw2epGJluT&#10;8QwUsJL/F1SwAgHMUc0AjApWq5B5BTkNONuqDiGi9erq43ApwRsfwTs7PSSI9Pye69YDuEM4biM+&#10;buGlheOSV9Mhi7lc7HD3eV3CmZm1DhcHtnLdlukch4039Ps/WgDdVZxeGT2kruPEu2bv2MRhC/Fy&#10;rxvvBaruOAf1ZTn87rMorA8kkjRJDnIaGMinuJuNA2A5kZ4b6TnkcXmDnNIbDahhtaGGdV8f80kw&#10;oc3xD9Ctosej2egkGkGeQbc/vGpZn3zizV1J9L1+ikB6BDENbw8RcBGpKQIWKILZnb8BSwgFXigN&#10;DMsbekceYWhHNxBgoTtBDC3iaNTvp4z9XVUfb7OuqWpwW2C5JC5hSVIx+soFASsK4aRhxElkngt6&#10;g7EFC+iqhjuFWixIlQqiwsI+Sp4qlIKEZ3l3SwiwRAUKWJuyHzPqy5cPWL58+bqo1oKbpyekU+4u&#10;z4tZaomH3TjQKORDs7OMcPOnFUi3au6ZwB0Uv81QK4VZyMRi4pORVrV1OckprDgPjcBA8x2EUnip&#10;cgWOoXC1Ot4+eO7LQpSVL+aO7BqMr3VS/QHlVly8rHAHdxFxynulCQ3GnfrOTqVZrT95XMylpyY+&#10;e37xZOaDtWsKHiOE+pRkGKNhgyYotlvtRlquySXnkyyHq1jH0CJ0zF4LGoTQh6xWHufJ4uvPorD0&#10;7yAeiyfZaRFqWCWKghj3stlF9BY5drr5MgYsGOlrw0rChXE1iQ7yweBA13drB7hDqDeMBq3RNdq4&#10;+jeIsLwr/X7/Tt/zRgTOwfpuZ4IYElcoKo14ayKGAKsPCwgFhi9lhT4irEVvAFjTDzFnElOyCHTS&#10;4Oho0G8DC2kqPlITAuwKTK4rXFGQiu99djG+WoiGOamISImUHQVhH9St1LEO9lUtFYvlChQityKf&#10;8Lw59E9gMPK8AcVLUUGBvYccF/ZnCH358gHLly9fF9WrdzcjvTKCj0iZEbH7CrY7B4MhnkJMNRv/&#10;Q4CjvXtJCg8RwghhiJoN8SuCaE62Jt3JySSTYS+PDeqwDyfQrLi9ejMAW2/O9ztjxIKzA+5JuJQw&#10;tAeqrg1HRyne3KmeNuuVJzjDYW+8phAB1js4zx14rNV78+Vobir1/FnCMToI7vGxaUZMZ/nEXO6V&#10;4+j7VjXiVupuRsycJTPJyHHv2Iwcg9PdDUDUaGAVXO6P85vh9HfPr3ctedkknTibzUIJC0HPtIx+&#10;hBbhcSTSc+IOmYYtObTa0CBtVMe28C8/+R5P8Q/VXeLpAh0caWq7bVkf0uhXaFWzrL+x+giO+gOP&#10;IDwDB41+93A0GFCiUEjDGOHAtqwgAjp4XgWBH1ietWgRlnc0sAbMNJtuewixvKPR4M7ooaruazTG&#10;oQWPycqyXISCVFSI5i5WV1qbEsNysbiOLkmWxbk5SwdzuwobD2HXs5ebipWYW0xWoIKet/iz/p0g&#10;NCyDbIkvCQopr8thJee/WHz58gHLly9fF1UtmEHkQZqOeSJOMyWKQmQVWuKX+FCIQUzFRH566pj/&#10;a0AUJMAOalukQivQIwxlEV9FJidb5SQ7PYlLVhUczACktQNZDYFxz6+Ca1NN2EvYJIsS72FMGELf&#10;rLT65rkPHmc47I3DsioBxFj4tEq9ufz4zXA0MTU1sfbN7CCR5jGAUDfSO0YM5ZqRZnXSRUC3zDLs&#10;2VnS7JndY/O4a5pmt1WFEhZQVrOZV6Tc6+fbX2ZKZZIky+z0ayLU6hihsEWaYJJ30YVPyuWNfKmx&#10;T7dVFXIT1PsQ5b6v65+E+HQaYcro4TWPEogG3TZoQlNhWaGBWGvxqO/1E56HCMsw7KeHr79tp7xE&#10;ISsyTMI+tAeGYYDL6TZUsSiB7yO8WrQsa9gnLGIp7VkGYVneaNAfpDro9lQacrhU/cPSbU7elJX1&#10;9XWYIoxdyBn1o5RIIkgSYedNXhzNWQe4GqaNw0t1r8SnBFFgeHRfF72xiEWjv8LfLZWKch42Pb/r&#10;v1h8+fIBy5cvXxeuYA2YjUgZLN6OMisykCQaohBfLYX4WcQZlCCyAsMpGDqQsjcofgXnvScnq5Hu&#10;ZHWSPJvGFqxmBSFW1W25sBtnB/uqcOBCZWcHBggRYD15HJbShIaNP4OEfZS45TTHAAbBV3tf7e3s&#10;nG+EPiWre+PYrGbz9M23cump2KffSFgzHyfL4GTvRaCS5Vbd5mkLhgWrzUBPEW9m2KSDAAvjVdmE&#10;mAboEDZbrVV3PZeInbuwZjrcfPn4mHttWoSsUYGiJC4eMSPjbTwm6ZC3HoDJ/eBqWx3blzR0bIWo&#10;u4/oQWrRUAdU4g0aMZD2E1XXruIEd+uo3z/qD0aDkbcIU4QTh08PicVBgWGyUomwicEIwQzBM4zE&#10;SAVe4PmU5xkeYqqBZyxahrU4tAzEOd5gMOpAwWlcwWoEeYZbl2VuXQSXey63doG/8kyN34I0dgXh&#10;lUwKoz6BLV0NHIOlf0kv3k2nGUVKewj5gK0sxHGWTvfRP4TSLXEzLxd9wPLlywcsX758vYBm9EK8&#10;65Ak6XRJ8YbIB0PbPLXEB4MhaqUAPvdZYVugcDGLoQTmBrO0AiFZ6e1/OznZmpystpKsmPzp2HQV&#10;qDarbhXPAGI82hsXpaB+hajpyelb0ruGqu7uIjxJJR4ljk/reDs0UFYA2os79Z17O0BZTRfbstC3&#10;lWY18OTl4ntTqVe+uUl4VzahQNV1EV9VVqvoAHGi4OVqJcUz9ixpQhIWhDV0u+iMVXSTgRPnzWY+&#10;HJ16NqH4KkvKpEmy4jQuYQlZnpEjmK9M8Mo7culAhwpWG/p/kEf1oKHr/6EgBFW6b+tv6MHC4Efg&#10;yhogLqJVrX21Tf/JFTCtj4gjb9D3iEOjYxNDghgITAmxajpGJFJDOI/J3hYECZzl1F3rEWF5v0ig&#10;37MWDSSLQLgzGsR2VfWgQR9ACFdjTlDCHMz1SVJRkm69exHAupYWt2QO4EqWSfI2ccfDLcIH42D6&#10;L2kjgbAtyy8uekNv0TvqQMi+ev8/BCmKL5WkcJ4Mc36L0JcvH7B8+fL1IiUsat5x8giwHJdjRCG0&#10;RIVgHSHPh/AcIWKNWXwsjMGDgfqVgCDscsudjHSrEZZlv/NzWDeIIGsVryCEBTm4aPX1fhz0faB+&#10;Gi5Gf1JT9z/e1VUjkUjIf3ge3lAJNDGR7X2FmWqvUm+dVlun/wVoCwirUn/zZSk99dk3Etba7bhp&#10;9nq9yGTXdKvNyip4rGBpT7V+mmQzXIaMjLPcEWW1wOCOaHDDaQZ6b4W/rv+sCZCmScosTmoQsqzA&#10;i04rYsbN4/JG2XHIW/vqVa0BYaNtcGNpNEKTK7OFlPrJ3+j6wt+G2AS02wzvF1TJU9tXNbq9RPEj&#10;xEf91KA/lyKIw0PbHhJ9j0fPZoEpJYjByDA84gj9XMpmmQLPl3jvEZSQjvojCMUyFi3PIgZHqRSB&#10;s0Dp8VbCASOTHCxtJhFiSdHSBbznHwiiInPKlhKW5Xz+RE4H+/exvV0dLyRsG95dISt4BuI5dKOQ&#10;JraP/kpX7oZKpRIvQkzDevGa/1rx5csHLF++fF28hJViTXNDRoA1SQqFbVhFyEP5il8JMWOkYsaF&#10;LLwIWVih+CDFBIPi5cnWZLc7SYps9iWoXUHdqtl8Z3Wc1LBaGXf/AhWc4F5fffJmvsika7DHT9OM&#10;wYAQA/VWE1ewIDZrtTKmqx3gsp16s1U9caGWNZ4/rPxxOBcjvpmw/iKO0Cli9ibdk7hTXYVamttq&#10;NautetPkWOUS2LBMp9dFR5HV6rhLeBpouvli9BlgzfyElMOIW1gxK6HHmWGZ9FIy4poOzB+W4+SJ&#10;9P+qD+gD1WpD7KfagP2AByGmYGieV1O/NL4nxDqIvIyjOwUhRRtXDdVibjD8YDDo94+IQX8EhEUM&#10;jwZekJkGH326PxoR3sDzrCsCttVTPJVOeHiKMEEQ9qJlgBsKXdpL3KntqtiD9QBB1pywLm+GFSUM&#10;Ue7RaPRfBqyZdHFdDqOLcOgBys5JWBB5yEo9wNFa+/uqsXhlm2WDwFfDRc+gcY1ON65QPM+nKQ5d&#10;jOTENf+14suXD1i+fPm6uFSGIyMOV77cNRWGAXs7v729FAzyIeocrn5LAtS3QhQv3Yy7rclJ12FF&#10;Zrr1FU7ACuBdz2BOD4D7qnKebAXFrCe9/HoxOqK1Q01X1c7IHhR6q60mRjCwb40NVzv1e/d29pqV&#10;J/dgmWHPhS4hABbisMfXp97/5i7hTI2M9MyTbtfpHTvLdbxxp1V13SaCKFJhk2fxnul0j3smYqwK&#10;RM7XIc090CLD7/3jMz65xuXXZTLJIPxBEkWGv8LM9yIwfuiUHfLk+v4+/WC/YWkNVT8YjxHShdmE&#10;ZhwN7F39ZyFKW9CvvaH15wqlhEYjDPu/GTF7IzgajLAPi6cSh49s6PgFs4xUEAQ+nRhBC9F7ZPGI&#10;r5gSVQKcARfU0Z0BYbQ1Y7g49Lwje5EYge2rQT+gNU01GFHOk+F1TlGKSliSorv/Yv2qpHBhDlKw&#10;ZIRK6HvmrlSqoUdAt8Hhjq66/Qf8NCTHI9rzLEP7byrEfamDIAKsRFpU5PV1mSv6gOXLlw9Yvnz5&#10;egGtaQm53A3HyZMeKZS2IQprhQ/OhagV6jdgJZ1/xTmkoZIgsi+1WhF0UFhhPhBo4lYf9N6qmIfw&#10;SGBg5yu8Hged+WZ+S4zyj3S1U1OHmj14lCZbLoKo1bELC9hqb+8eOtrZu1cfNwx3moBpuIqFYOhJ&#10;Lyzl3nvlG9/kB6brkPPJpBNxes1TN4C5DbqB7rLMbmXmzW4Z7Opm1wSbGFSwYOdzXo4ePtv/MiPl&#10;wzJJKgxCRvC5Z0tB/hIEubsRk8xvnJQWYIKQNh5C1UfHIVKLTMHQVc+YuK//jJc+/ZG+oNPWHGIn&#10;4yrio6tUVhCCXh/b3AcF4e5gwn46GFhLUArMCqVS0IM10IRneEFwZSGaKVF8wsI2c8PQtI4xRLRz&#10;VaM1bKxv0LraeEj3RU5+WeYUhEzFYlEpvvcvJI3O1KR1Lq9wHBcm8+j49t3bSi6X+xQYsYEBaxcR&#10;VmFauPLI699Z9NTGF6resKyGEUTAxycoRQ6LoqRwPmD58uUDli9fvl5EM3+hyCRiC8c8UShhuxCi&#10;KD7Ir/Dbs9u4XZaFXIExYkEBK0RNc4qw1aq63VbLZEXWxSOEq1C8gjQG7KwaW6/Gg4Do+5MthYv+&#10;gTfS9QUtZRNGQp7c6NUhkfQJximEVve+2sNFrJ161e25zZ17UL76j/ewTx5d9R+/GY7m+NQ3vctf&#10;K8e5DLt1aStudgPgkcdlLHSPVh/HlelMkoybbhfxlVOeDODKFoDg5Em4GHtWAJop5cEBrlAIr1hx&#10;VmDEdPDm5EtmJL5BOuip4a/tNxB5INxpnCd06nPZtKbTfa+2cPXK3bS+cH//Ie310ZM0vGppDxqh&#10;LJPlj7yjfr8/mmMg/Go0SAw+7M+KjCSKQoG/AoarxeHicJSgJFj7TPF3hTljOEh4hmUYRruttS10&#10;DPsNsQer0VBVL5vl8rIc5sLrSlG8LqX+8Z/70878+qOiIssKdl/Jm+HiLf5dphjNpWv6/sE4yX0f&#10;Yicolhq3JGldq+2rtNWm+/w2n8tJCK3W18PiP4V9wPLlywcsX758vWANS5GVTbJ8slFmCtPsNh8K&#10;bc/yS7B3cFy3uoFNWMI2FeKXqGAoLm8Jm4GWO9lyk+x8r4Vj2xEFrVZWwbKO6Gq1Mh4g/AoA651m&#10;/rZ4xsx5kL70SYywf5JKBpowzAfzfFD8wgase/d2gLDu7WCfPESN/gqd3Kzv7XwFBLf65GUpnY59&#10;8Pw24QeknFTYTDI7P2l2xzb2VuAJLmK1ZPYsOY/Ay4x0T0zHraBzAu5ptdJ0TVma+hqwYmR4S1aK&#10;AJQ4lILh+3zS6ZpOnCyTTjm3r2r7OpAHJGE1rtK6SrEpXYV4d90KUun7CzBF2DZ4QUhoVvsBHcyK&#10;YnbgjX7h9b05CBRNjUbEAExYEC6aZUr8wIBalUUYQwr9JIjsNLPFoBMH6NRFz2g3GpqlaQ287BnR&#10;lYZubJ8uiHgakEPYVCxK1//ZCtYHWizBcjI4tmRyE13iNn+ULklS2kZXiAjrAKYIIXVijupbludZ&#10;0DTchw4hbQR5aruUkwTEZ7K8Lko+YPny5QOWL1++XqiC9esZAXzMDumYLJVlGURRYNCmQiFEWNjb&#10;DvsHQ1QoCPFY32PLosC6OGaUZMnW6TuQtFCpnGczPDseI1agHninKt/iKcQcwdS+7kXT9qNEeQ9v&#10;0qmsVrDNHTcU9+7t3Kvv7N27h767t7P3X8fVrK/w9QXqzdW/q/zx8q1Y6rmbn3/96++T5TInXsqw&#10;3EvHZi8A9na3WQ9U0B1rOWyGvWR2y1034pg4zB2dWUV3+/FjRcx9vWrmYT6/SZKcAmHu0CQUS94V&#10;MQ5xo2aZjMulRuOBut+wDJjlazRoVfdWtu2FgwP9DV1fDDKDa2oN0cpVosBIc1+025YxlxW3xSAY&#10;2ftefxYRW84mFkf90VFBFAVGQpSVsI4IC9HUYepKkKIohmVZMVMaIAjT2oZh0O12Q+toKm1oiHpg&#10;E6JqPGjwokgCYMFknxS9nvtnduWs7U5JCscpXDgcJknESVHhXeJKkE8/pXUc0HCA7WTo+0XPWvSO&#10;PAgpe/AADPVXvRDPl9J87q4YRhdXbr/rr3r25csHLF++fL0QYM3M6IIol2UybpKF2ekxTW2H+GBw&#10;haIKAkOB+KVgKLSyxM8t/Q/cbZFsTba63TjpBiYDzXdwlNU48ar+bDnOGLLACfV3xWg0rc6sfaTr&#10;fyJGc7GB/Ier7wBhBd5pruLE950daA/i6Kv6DjrF/Xlg594etAf39nYAv776qt6svPnHLxdzuanP&#10;1p7zVr/GlU8QniSzW6bpxF2cgzVuBAYCyxx7loxHjrvLESfudMGehbMams3H4lT6az75gMuTiEI4&#10;cTojwlxfVrjTZ+Jk2XTKkPJe0iEn4cBqqzp9oEKfcK4gdDCkvHFABLPagvqgrWr0IyqbDapX/3/2&#10;3jfEjXPP9+xT6kTysWqQ1LKMUpZUVXSV24VaPbLQiylQ7kUpOONL0gl3fOfC4E2WzuHOZXtosotp&#10;GPwmZk7OMKN0xSZNF4MaS6tj0FZJqGpkqkuFK64+ytnK+oa2ZEHb2SwOC8vuwIGBxRzYdzP7/J6S&#10;HefPmYmTc+bV8+12d6v/SCWHjj/8ft/n+/1g/MEZWK3yGLCq/hpTE2r42ODR7ISUg4UrX0sFuN7Z&#10;4KIUlV9lmNxJ6WROOELfUjUMS+v2LS070Axj5sNcKQvOr6F6nnmMLmdbltkyABb328EnPqiVEwlW&#10;EiQ2gZ6bnKigv760wcUoo9vCBwWH0FiNSKt/NKlOEGRlD3D8KOwiz5xO8alaRVhS5C1lq1wm/yMm&#10;IiKARURE9NwjLONqjqUzjkODw/vSpbXXIAzrNWh+fi21Bs72E6nYa69BQNafrchXK5mk11vMvJhs&#10;RnpeD4ZXmJNgrxe23uAgd7C+I5I53qlVlsTfII77K/XPpKU3apVep9mE8VUb0hxghoVYCidm7SJ1&#10;HrZ7l5vtPfQBONwfhgFZewjVHjz4S3f1HfHw22pz4lKJZqVc4WTOrGccs+n19A4Ey0PGg+egLxRM&#10;bwS9N2YSoKutHyPIet0tJd54Cljxv6MdxFfs1skcwxQlXBxzYrmeQdhZL5XMMoS3H6j9MI0Kvaqx&#10;NV5DeGIMWgdHvICNWfY/DtTrRSmm9f2xdZ6Rcgz/iPL9MeWvFWtLtTx1NPPHwVFKKjJSsVL78Izv&#10;g9M9z1GUPa6sFJlccUeggoCzEVZ1ta7W1wYq+jCLHu7gYKgOh2qLKkLYgiwrcrlSXlq9+C/8d+US&#10;iRJ0PO+wMmIyWlqFTHwEeQiwAK3wjrALH/b9D/zP8fwqrIBGpAj9iKs8v1pmIeGhXCExWEREBLCI&#10;iIieW/+UYsss7ThugTkNnqsT0JbDI746AVvBE6/xcAsA68SbJUlge71mb5TsIbzyFo8bTwZWYelN&#10;M7RftXcfIsSKNHS3LCxFuU8QxcW1IqSPM5lIE8KvmvpGA5uwcBoD7sbZBcjaa3vQmgMHCnfxHAym&#10;WG3dna6//pPS21Hu8FsCseJSvU7nkKBZ8cVpz0t6DTykgorppHxyZYVOuiM3OXLdHp5gefpG0/PM&#10;UuIpOMQ/WaZleVtmGUnJXcrlYPp0/oVMHTJY65mpvJ+1+q2hEXYud1vntDWBAxrZ32+p5/m8akFi&#10;p29kT6wJwkSzjmZHwiUJ3ccMNz6fYGpFAfaFRzPKzzMVRlmR0N/vbJy3DCOftm2qH8sxJyVGkmJ5&#10;LqAQWkHoVd/oq2rWQI8H3TYHLc16+TxbkJe35W0FchqWlv7zb8WrzbMiYiM2US6zW4VCgZYRXnEc&#10;F/jB5FYLbwZhOQjs1tKqvv95H31wEAaPasO8kBJqNV68orDlhHK1LJLfESIiAlhERETPPcOKq1JC&#10;2c5kpq6yxjD/nkm9FgOoSkEq1muvvQYd0OgtIq03kzmBRWy1mITx1WJysdfT208mWOBvb/RgS7gR&#10;DrCg/LlUqV2/GYe9XpxKrUqJSoz32rhwOdLW4bt2v8AlhLAl7DwEr/ve3OwOL+HuEF71xgNP/+xB&#10;YlX8lrOE8fy0Xi/nlMeFH0HroNd0XRzlDk07umfmirkXMiMXJlijHo5w6KEv945HpcTTnM74QoFm&#10;lW1WFoqPcxJ6uSSMj1aSjuPQdfSm/LFmGcNWv48j0IevnqNS16kLwCfDVva8QN2x8ODHeJlJXWUo&#10;K+sHY4FhKinuCGIXZilGKFZ4ClLaZ76/lirmitdSTC02821D42Y2RRm/PHEJUZ2Ui81m3MxAqAZG&#10;LOg+bAHUDTVt2BpmtW6MpUs0ei1XJKVceeNv4r/1PylfZgGw8MBru1Aq57l3OcqoTmAghlAKhliq&#10;hsdW2cnnvtFq3cIlQDgE64SwJvAxoSwpCblc/jKQlYiIiAAWERHRcxDWP/+5pMi0UzdNlrmEXsCG&#10;hYAqhriKP7F2jX/tTxFuIcrK0Yw0So4WMVpB1CgAFi4bjGCcgnZnPM+ChPaNZiOyDmuseaNykFqt&#10;CQx/PdlpeE0Izorgb/01EBT+A1mjENegY77qwJoQlocw0Oo8bDf1xls/ebB05Ur6m//cX6ARG0or&#10;bGHZdExnsd1LhplcG4jivCSdY3P0KOkuro+SHv4Cej1urrunngGsnxfkLcg6Z6XcmxJzjVljeIox&#10;zXom49Qds3JDNfr7MPVRD8B41brO56mbwCd3VMr/MPqp2u32+zNNTZ2+uuYbL/vj8VrxtFSMUZ+P&#10;/YlxuigwRSHv5xF4BX4+xUhXBfRXsWrbljGgZhOKsgwjJp2Uckwe8RjcUlXN0qD8MFzcQREhDodg&#10;Aa9YNiFVlipKJfpb0GfzkK8oJRlnt/+0Tsts+e0oBxXTk6zahWEYDLG6qrYPE7m+/7kFdjL06QO1&#10;q2Vbfo1PpT5MVZSEsrWdKCd+Tn5FiIgIYBEREX0fbQqSJDt0qW4WcPXgWgrGVrAjjF07eQ173OFN&#10;bK2YaSa9ngdbQkRYPRhWwWFBICroyYGZE4ymwODe2NCTirDKzyFmkxJFnhfXKnSv0/RgwBXGZnXw&#10;gnAXW7dgN4i4qoNIC330EOKw5uyFW3M23to4VXmbf+UbY5tN2nVlKfd4ZcW8Z5qjpt5rtMFnhVeR&#10;velK7vGy6Xou7Al7gF3AWMfes4D1z+9Jclmh6YSsnMwxQooRpNQkloENoSPTpvJSy9BCWzgGrGyK&#10;DwJAHk27Y+Q//JtPD6x+1h+raqqYio21vh8c/dFJpljJI9LyLeNPc3AYk58d+TMkKsYIRUaora4G&#10;hnF3cBHxlU/5WjaWe5zjjyDvndIQYWlaN2tMFrJDsKTDSu8AAdb1As5NULaUCtLq//KtE6z45mBV&#10;UvDsKiFPp3Vaqlzn8oZhTEKnlTrfD+6HN4yxpZ4DdoTALUg0jQkIr/nKtswW6JK8tUSOEBIREcAi&#10;IiL6fjOsm2sVablEy8mezDBrwulUag32g2B1T+F5FnpNxWJMZnGx1/NcxFhe0nUbT9xXEb0ZHiWE&#10;XaGOcz7B5sTyT7Or4vH3blAiL6wJTC6z28Dthe3wDfZadSCUtNPY/WJ3b6+Dm573EGnhGRacLYS7&#10;hXCHTi+xKn6jNQcB1ojOKSuFlUwyaY6A//APgNrH6/LJlUIm6QFiefO4eV3vudP1Z8zb8evsNitv&#10;s4qCC58hYjWIFeoZh0aA9VNlX+2rw2EYb4BkFDnOwIfwDJ/KVw7PdS21e2S0BqlLp4XAsKzxGFp3&#10;pBj1uW9Z/ddOor9TIcUheJpxnB+sCRXEMKlV0RjY9uHhZFKlDEP7v6wT/JEVzAIqoKjZxNAm1MQe&#10;3Aqt5zg/PntwBkzu9VJ9WVbKlaXVhW9nn80a1DvDQK5UqqMnIAjXA9+wJnZWVW+FhNVqdbVb6gHU&#10;8GStMA8L+p9hf+in+JrA11halpflUkL5iPx+EBERwCIiIvqehKXxEksjnnjxnlxkhLW1sBknBlTF&#10;44rCE9dSp9feTCYXvUXnH7wIjLGaIVC1wc0eeZrdDrcQwWwc/9+JVT76T08eAKHA5iC2ylckYVWO&#10;4Ij3kM7mrnj4SB/BR3sPIZshHGvNvwtqoHUcARF5IJfFn32NKzZl16wrucJfFJZfHJnmOjQRwtpy&#10;owO+sHUYYRVMRFdJtxcBtur1dN27Ny09C1j5HciKUraUxyclAKwKEwuKZsYEo/tU0VQtO2w90TBb&#10;PGPfwbSl9mMnrnE3wbxkZftGqphLUQiwPj9TRFAl1QwL3TDGxQqDAYvyx5xP+Tyzxgg8n6qltbsL&#10;aWqB8i3tl5aR1TSDivnUDL1QweEAIdHgybwJrydV9T+c3kLUhAMlpMrS0sff/h/zgqTI8haUD5bq&#10;9VJGZlKcRVmTCYSVanAOEu6si1udw+kY7AfVA0RwffXVX/IIsGqrQgFRHF2SyxI5QkhERACLiIjo&#10;exPWX3MKPs5fr9MypJnjBCyej8Wg+ZlPrTGXiv/x5Is9b7Q4ytC9DRgCtdsbiH82Gl4Pwg9g2wcO&#10;qjYOaY/oD0qVd6P2V1Bo86VYrSIwV3gJUkDDPIdGpx2+AGrpMMVqPwltaIcbQjhl+OtOeKYQ3fPx&#10;qco7XztKGGfdqYMAC/GVaZojN9LzdFxz2EMc13PrrIS+aLpwjhAHZMGC03OnpfKXOZ3xBQnBBCsr&#10;Ui4nrV2DEVbKP18wnUypRE9lLWtpc7pSh5/e6Y+rKiaeYevcCYmxzx1AjHvfGMSY06kZYir/TLEo&#10;SFLMMHwEWL8EXl3j8xTiJsowrGANst0/FISoMdAObRsxlwG6n0WARfmzYAa57/hTWljN07qBHu6g&#10;qxpFGbgJvVzd2qp8e85o/CyvIMBKKAqb2HYQjCliYFhVv6rBwUT0Bo/i8L0OD+YjOUxYrW62e059&#10;7XSqJlzJMzQ0KE0VSXmP/HYQERHAIiIi+t7a5JXLzmUwYk0duiBdYk4zJ15LXROu8alrp//9SaT/&#10;9KOe9+PRqJf0wHkVaWyEfNQ49nDcAoKsDtTURN6C7dzx6wkxGnwZvR4PZyv7+UpFuM7THah6jkC/&#10;Do67AppqPMRVOTDDamPkCq3uu180OrhKBxir0dY3Nkrltz/5SuBoXJmarnyy8MLK8sgcmSbCJwDA&#10;CIzTdBdBUqGYK2TMZNIFDxZWD3HXKeUZQLkggGOJViq53EkwYSHCzB+dBMBCmCH0kWDwcwMv0zTt&#10;oPXpQVZTjQ+0cydYaYb7n7PVfvZM6j8xac2yxmcYJpdjZgYkXRlZcF0JNZ5DfDWmKERRjCQwRUm4&#10;PjFse2HBCgFLy2oGZeNohwCx2MzWjLt3hqq2D/eOEEtV/19D2pHlAs3uQFmOsHTzWwGLK0MbdIJN&#10;0FP6MuKrVd+nPvDBf4UISrulwrMIPfPDud+9hZeFKnqK53z05FO1VV66DLEVdSW3SixYREQEsIiI&#10;iH6AbvMF+nJpuVSvu3XTlHNSLsf+hWnSl05funTyzTdfWP6xZ4LBCQ+Wmk1oyMHrvYiX7OE09wgO&#10;b4dCwo3Gej2xlBc/+so/zvjGjUtMrbZUU7y3jvG4C5aAu7hYBwDtYQcS3SEDK+K6D8GMhRMb0Kc6&#10;uw1EY/Dy2capxBJ3Nv4sYLnmuiwVCisvmEnHNI+bXhMyIDrtDWe7biZ7y1Jup2C65shtRvAIC726&#10;5qk/eQawNrkCy24npDKLwEiANPfU9VgxYzo0/dN7otrqG92nK0JIGj1Q+wZMgc69trL1aIgLA61u&#10;9sQfvSnNDKrqQ9CoJAV93zf62svXGUa6JEkiN7Ypy6CCIHW6xkjSyUrepg4XFgyfsjTLNzQL0dcs&#10;gMh3H6ZdEzhNiNMTWsMhXu1ZazswZ0R4JSUkpfKtVYSbS9JWmZ0b3LfLkhCbWTOfMrLdrJqFMsXW&#10;PML9Bl49HqC3BzDAQvh17lU/xfMpPlVht0tw+JBmS1Hym0FERACLiIjoB+gCJcl0PVOHgpgX3ZE3&#10;WgQnu9er5y4xKz8ajTxz+qIXiUSgeDASaTY7EbCmoxv6cTOyi0sD55QV2fAeJPLiu2c3vwlYmy9R&#10;0doSH93p/SGEwEfmNqw2rsVptHe/gKkYnl5FGrt4mBXmOOzBghDOKm6gB4D147NWd36URIC1oqxA&#10;rbNj9prHkGaKaKxBsybCwgyCnZyD+MrDDveervc811kvP5NyENfYAptgWaWwkmPW1tYYaS2VKtKj&#10;+jZNl8Thp+Exu3BHiH3nrayW1Yatc2f+uPIxLk9W1YOXXzu98pgzLKt6BiLhL8UMsGD5fux08VLx&#10;5GNmxiG+GhiTIJYSiieLK1L+/mHatieIqYwJZRiUT81mhqEN0AdGFXHW5A48Fjx2a6giODJwcaSs&#10;sGxFqSjlb64I4/8cP3uloihKSZbpUklmeT4/tqsf+EYWwVU3mw0TH8B9hesTn+w9D1oHWfXVTw2e&#10;ifFCqlIo4ROUNMv+CUd+M4iICGARERF9f8Xj8b/i2Lpp0ohSXPPyojtFsDIyRz237tzzkiOHNnsR&#10;hFaNp0cHw/fYfb6Hs690bHpv6sfb27V89DAe/7b10tnoavkKLyo0bBbbegd72fGpwfADsLnjLPeH&#10;nS92cTj8LpjeH0JSA8Q1AIitnyqLH3+Jb/lR0mOlx2yukHEgalT3ek39iy82GnrzeOpMzXW5yEgj&#10;0zU9SG7w9EijdzwdnRKfnYLdL9KJHXlHykGOu8BIzFqNOfmCA760UjSkEC30m6ta2JXcMsb91l//&#10;j38stD4F4FL76sEJpihxmmH5Z5gck5J4BFeU5fvnr508+ebKCxKAlGUYRjXgU+gRigJn2+n0oe3j&#10;cZVtoG/3wSWlahOKoibBGAMWTMdgNznIZqkPcyztQPqnVJHK3xKgEI+f5cuwIpyXKyqrQQBhp1YW&#10;x4p24bQgPi8I4aWt1rn5NAs9oW63dZB/ja+JQkpYAf/VZbruFEqnyASLiIgAFhER0Q/UWYqX6GTJ&#10;uYfQynUdBwxNTtL1IF3KdEc63uM9OS8YwfEKu7jsGYeGRnDds97We4vlD/PiS+99u3sn/lK+JiwJ&#10;wmrO1RHrPIyE1dB4ggWeKzBcQYY7NBPCcAvSsHZ3G+FBw4fwsA194/XXE2/ff7omvJ9Mrhekx4XH&#10;ucum6ToIsBbbsFBEHOVNZbnuumyRTjrTkYebntEbb300Xb/4zAVu5k/TSpllJWklrCNkrkFWA1QU&#10;0iw3PIfI5MZ+6yZYoawzBo6laqnV8f5f/8Ef87+CmuTsB8aBypwsKpzWt8bjEwjpcjXLqloTv+q/&#10;Vsyt5FaKcISwaiGQosaxNdgh8hcX7PShYcO5Qdue2L5xp3tn2FVbmg/hWEFgQ/zWPKVB66rn1xT0&#10;dGSlLKGXyjvf+AuO/yrKK9isDykLrFIRxGrV96sTBFcQKgphWngC9yRxYgD0NhxC7OhBa/xYus4L&#10;V1JSYRkM7sCWtJz4J/J7QUREAIuIiOiHDbHO7lNCxnRd4Kkp4qukmzQRstSd0XSxASu6RrgFBOsU&#10;+vOL0OYO6Qz4UzBgWtxYd2jhev7wtxasxC/YsZpQKcqNiIcrA/FIDDHUXhtcVxDRgO/zIcDWbmdv&#10;F8xecLODvhKBr+nt19en8tv27TlhvOckvVKOLUAbIbChjnMaIF9+HbGVUv6QrZuRNiJGD9JNdZhi&#10;oS+Unj0ft2kzdFlhIco9JyHAArq69qGwbGZkZ9v6FIDkzn4YfTX2DWh8VrMDy1c/tV7In1O7mpqF&#10;2PX/WCxKnGH5vn+CQajGzCzfqo7HVZ954SRCLDhDaNgTy6geja8zOSknLtgXDy8i4EJ4ZdsUBSCk&#10;oTtDj0JNEBkF3COAKxyGdaurGvkiVDcjcKpItLL0Tf/5jdVKWVGuKjSkuCuKxPNHlIWYzshCKipC&#10;q4MhDobHE7ibrXM3tBs3sdMdHuDMtZOC+OGacFWiaacuy7S8LW8XEsrPic2diIgAFhER0Q9krLNa&#10;XmBpx0x6ydEIGpKdpIuIxNPfakRCvoJFHQ4U3Xg6zdJ/EU6hOpF2k56WlDfy+fS/VGAXvx1ItdVC&#10;7xeIdsK+aDyggtOD4bwKkkZxJSFirMYxPk/YgE89xKFYHfTYG8cPZF6kwilZnE2O6tLKX+y84Jom&#10;wqhmrxnB6af6aFSSRL7GOqYX0UeOBzU5YHE/9kZu9CvgcJuRE4goaDaXK1aKFYgGFXhe2KK3R6yP&#10;gOTTlmqh91nL0rIQIpW90VKrWr97cHRniNCqNewb/f/nj4rFtUMOAdR4DXHa49z7VUQ3lmH0z7/5&#10;Zu7NXBpHL9joj1+tpnI5JqoZCwu2bUygyOYRNRtku2oWIVbrpnHkB8EsyHNamKkAb7tWwEBEw05Z&#10;uirJUuUbK8JNcQmWh7wiyyWIGlVWKWPiU1ZVC5MZWng7iD/G86vbEP8wDGtyVE44LfJ86sPKcobO&#10;4OkVXYC/ELn85+T3goiIABYREdEP1KZ2/2/XZBfsVsmR5yIoac7DRPVwbIVHVXqnDccFcVFOEzfe&#10;6A0ca+VtKet/Uou+e/NfHnu8JyoVie0hVIKsKkhl2Ovgspy9ho4IClqfYV3YhvmVjit4AK3AjYUr&#10;oDfQ4x/r9JKYHry3Gf/nzYLnZqTcykohCRMsr3msP4Ra5+axt66IHL9TB/+VrrteUwcDvNf01p31&#10;r1rE4xQ4u7dh8MMwjCRVikKK50V+R3ZYfh/nGmStrAbTJTiP1zLUC+eyqpGdJx60WtZ/yL76Z7mV&#10;lE3d/6Xln3ihUCk+zlu+4VvZftY4cfKkxOABlj1AbynL8Jkcnx4s3LcPJzbEMwRpys5qtxBHwYPM&#10;8rAknPkzWO4ZKj632LK4NVmmtxNsGbaAS+I3AKtWKStl4aqcUFiEi+UKTNMmlN/HLitcuNM6CEFr&#10;2LoZ+ttvYN56tTWuQaisIBQLNL2MG6VhgoV4LlEmUaNERASwiIiIfjhh2dr1yxB53nMzbs+DZING&#10;I7RdNRrYxY5fI/jMIJwdxGb3sPlmIzJVlhKrYvTmv7ZWurAGc6IXwSv/FkYniGvXcdTV7tP+5138&#10;CpasdriM3MPtOR14yM/a+rp7JS9GBzfP2g7CKin3eGfZdEZwirDXwGawZuT1LTE94fjCaFoq9Rpe&#10;EtaDPd3zXDdZ/noevFQqLMssW9iRpMc7OYEXikwtGuxkRqzAdVvq+/45ta/1Ne3luwib+pSq9T9t&#10;ZbWWehegq6Ua1ssvV5kXUp9ohuEfnWdekN7Mva8hwDKsidH1Y7lL4iPbsGCAZVUtytBigvhowbAX&#10;wJNFGTMfvQEn+jBrGOrQ4CAXS+v/EqzpmpoF6/vBJL/GIu6RtxVwWZW//v/HzY+E8la5nIAsUgRi&#10;isRTPoQ+TLL4GCICqS7u3cHxDDdbYUHOjdCSFRP4GF/jr6fYDP0XBdkpOSU6tMkrlbPkl4KIiAAW&#10;ERHRD1V8QClJ8LObL15utnFn8kYDZ1U9rR5sd3YjEDUFo6xjhEQd8L7DPEtPbstvrF48TP+rQ4/4&#10;5u1aKi/RI72JAQ0OEwJCNSGRoYMTsfRmZ3f3CXuB830XjizuhiasxsZGY+MnLC/G8jP7upN07+3k&#10;Ci8gwHKc6bqOrfAbTX2DfpuiZnleKpT+nvaArUKTu+uavbe/Bljxdx2azsisnJOK6IWJCRLD5H3W&#10;cVZSZ8YzPz/rZq0+IqS+ZRhZf6ZqfvccopPs3X63i8goq1Ut9cw1X0OyAv9MLndpJab5vtXvG4ZG&#10;zXiIcjcs++5dzQhT2u0JtWDbC4OBgeDKt3zfUKGSR9WgWXpf07pa9pd9CDbtZ7uY4YIgpcDxQJhh&#10;KWzi63/JL1UqZUlJ1BEWJbZpWRGOqHF1cgQRo+inw9griGkYhnjVUm/hZeGw9aomXmL42LVr/JpE&#10;l2S6sEPTpQSLF4VKmQAWEREBLCIiot8BYMVkyIuKeCMX7wChXXCOVo1wjhQBpOqFFYS4Mid0vm8g&#10;2lqkt8vvPLp99rv4oi/EaoLk6BH8CA930V102ru74WYQLwePm/OkUUge3d2FLKxIB+EXtsBvvLXR&#10;bn82XQv42H3eTHqukmNXCi9CWY6HWxIhRuJ4C0FNnq+lJPrv6+vNHmIs2Bz23PrIPfz69dxHQFGX&#10;2UJOYgRBgqxRpsaN6QxdTAXjWMxQs919Ve3Cmu+uEQSWFUy0VssaT1TtrmFYj4x+1dJ8Y6D1+5px&#10;5BcfFx/HBj76XB+AjLJmkHGFAEsLAWtiGANqgvhqAX0i8I8oBFmamh2o6jA76A5b+3eB2iwVKmy0&#10;bAvyqyiKX5EvZ2BzBzarr4FPvFa+KkksQqtSCWFSThH/oIojGiDlKtwHnoMhFrqjczdv4CysFtzt&#10;uXMDLpWqXUN/TcIKjSty6hm5LEh1h3ZotkxWhEREBLCIiIh+uDanx72M14g0XS8MYMDOdmAsPGkK&#10;F4W7+ny4BZOriD5nr+MHx+sVLn3hux07i1Ox14QdvfFZo9nDhwMhl2G3Ex4eRC/tJmQ07O519kLq&#10;ClPdd3ex1b2N+w/39qYCL1YxYLG5FamQHJmjex10QRtwXvD1qXwlyr0v8impVKqPQrzqeZ5num7p&#10;69gQDxyadpZlOVdkoCvwmlBk+Px59oWCxI8RYfnnzoHbfGj4R9zMpxAIGdRkeLPq2/tdLWv4tm9o&#10;hqXdvYsIC0ZYqZO5k5xR7VtG1uhnKVgBBgBYxt27eE04mYAXK61pA/RzARXgokLEVPtDFYEc7naG&#10;lWRX3UdQ1IWwBuOIihWwO4pWttjHX38GtxWpLClbBXmbdhBhKTGfCiOwIKg9bIy+eU69lT2YW6+G&#10;T6DLqsR4PiXwqUquQC/DOcUMXV4Vi49Z9GjbbOI2+aUgIiKARURE9EMHWEp75Lm9BtThNBqN+Rk/&#10;+AiPqhoRnHnV1tF3wJE8IKPGBvoqpHquO6VTS9Eb3/VY/wUuVatJyXXH82DHCIgFBwkfdvZCmgq9&#10;WYBd7d2HX0BgA8S5o2sDs7sePvZfvl7meSmTdNdZCQArmTSTOPMUKnHqiZ0r0bzIi9drFUQlJvp8&#10;z2s2valjuvLXF19xnE5QzywrRSmXKwprNUbg+XyuUCjmZ+Mz+TMD3CnTtYJZ1biDyGRfs3xVtQzK&#10;aPUn/oSaBYYGIVd38QRrfMTnpLFhQAl0X0PfejSb+QBYg74GoywDR45SNgIszaCoGTWbBVRVgzjQ&#10;W/s4LL4LiaPaEOc2gC99kk/bqW36MriwEjvKVuKvv3r9YkHZKivytrxMl8pynY0FFkyw+hDS3sLh&#10;DBeAEeEGnoe1QuQ68HkpxcfgP0VBLiCeotktVhJFXtiRl9G97chkgkVERACLiIjohyr4wh1Nm3ob&#10;b+7ac8AKTwiGrzqeYcEHegRXCUYa+Gyh3kj+lL0SjX7y3WOTLlBUEEgy3YMlIdw3JIx25jGjsAvc&#10;hbTRX6BPhJWE6EtgcMeDrA6uiW7s7T3IXZVM0/MKOeXk8uI9cwqABftBXa/LldVovlKp5bnYm/R2&#10;qdfueeixvGl9up74eo5EnL9cqtOZOi1DlrvEpISiwIt5prAs5cfBeJyf4AGWaviUPbDT9m8mj4xs&#10;3/cDX1M/ODM+Pw58dBu8VVo/awRclTqTRyAFji0LiGtWpSirOjGMhT4FbGVb+Ejh/kDL2lwaEOuI&#10;MgwVPFgqLuPBfwCwjC6wlpql0kFqWQa8KsllRSm/99Xrz0sJRfkTqKzGMViJmOVb/lhTW91uiFPn&#10;wDKmdodPG3Ja+61z3VjqmiSkanyqUmBZNlfeltmrlVXxHRHSHnbkbbZEAIuIiAAWERHRD9RHrjdy&#10;vV4TDglu4MOBjXBB+NSBhasDYXiEU93RNzVwVCiMuNYF7nb8O/NVHOms/XfXc+5GA68gOyHO4e6c&#10;9u7DzkPIdUdEBVtD7ILHnveH+H3YYQgbw73P5B0n6UEZIcQ0mCNvjn1tV1bK73CcUOGjaa7G1jNJ&#10;SCDVj9en0+mDb6Z03pnWS3TJMemVHDiwGEFI8aKYEiQJ8ZU/Pj8bqPv7ahcxFZW++Mpha7CgqdYM&#10;sMqA2kB/7ANcoVetf8fIB7ZP+UcTo48NV4jEIHUBEZSF/mjGBI4WGjZlA0ztGxiwgiP4ToRVd8K2&#10;QyzERl2IMIWw0QmX51kaCKtUUq6Wla/O4DbzUpndouWEsg0zLlqwDHRREDqP7u0m5qvbwG7dJ7vB&#10;m7dbRvcgVkvxDMNU+LUVmd3Cr5XV2moN0sNkGSp3fkoAi4iIABYREdEP0wXXc2FhF46odnHoFcDK&#10;fFOImAYf+sMmKIxbCK6wzx02cq+/XhafY36FUexCDAHMTq/9JLQUnyXc6/wC+9wfQjAD4BQ+Vgip&#10;o/PR1S42a0F+A3Tp7G24STcpSzu5gomUbIfGMU+Wy6t5juNrb/NimouxpqnrPXd9fepM75365BvX&#10;s3+q7pTkep0u5IrMGtQRChCEdUKocP54fH48WdiHIHdrUtXSA3uhtY9wC3po3keMhd7BKUBtrqwR&#10;UAioKK4anhfsZzV084hCXGVYiMEGFjWxEWAdauG+zoCuHHQ3hm9peEx2K9wRdsOZGZ5gdTVjlk+x&#10;2ISOyGcnUf5KDlZcq5QVWVYSSg69k+WEaFTB4A57zYOwdfAmTit9WvF8rqVmrTMVnl9Df1KMxBYK&#10;EHslV6Li6qqYzl9HN9lEgt0mHiwiIgJYREREP4yv7jVHowceWNc3npivIuFqEAd8thvNUS+sHsRd&#10;zxvoXU8PN4iRjfWtpXcWnrNX5cKMkcTrcvOhDgMzIKhGGOWOHgsWhJ029rvjwIbd3S92oRV6t9NA&#10;wIW+6YuHYLrv7O25iAsLuZz0IwgaBUMXWLDWS6WKOEvfXwjSf8elXzGYH5uRxrE7dRx6un7qm9Rw&#10;/1S9JNOlDM1KML4SLkkwweJTfCygjv5xPMZFNhBrVd3vG7aqDuA4oD/xjya2b80++KXRz6qQk5XV&#10;7mYxMVETinoywTIssFlB0igEI6gaHmbBfAmHUamaT405H4xZeKZ1CxaEXehkxmSFXm9ltT7FxXJh&#10;QeA2LScSW892EcY/qsiSwgIgISlloeZbFHT6tNTWgXruXBh99Sxfwe7RP3GtEhOE1Rofk5bl5e2C&#10;gohKpERxSbx/n8rJ5cSWkthqkV8MIiICWERERD+Er5xjdzTCjvNwZgXOqnm/M97KRZrNZgQ87fOF&#10;IQRhNSNwpK+hH0/L4uC95+6tiw9Enr/C0Bsjrx2eVITxGCwF23hmBYwFzLUHr+1wPdiBZsLPsOkd&#10;Pt5tr5vePVnKsT+G7sQmXLauu6dKidWF/QubcbyL/OSQTyaTnuc6TqZ0b13+RpVPvFanw3TNQk6S&#10;JOzD4sXoaizGBX4wHn+OAcv6AwRBg0Erq2navjYwKMrqGz51V8ta1TvZBcO272p3Na06w3jlo5/R&#10;DPQdmjFDn3kEK8HQXWVR6POT0G3V1aB7kEsHE9ggTow7T/aD0O+MS56xBcuaUTwdHiKUnXoikXi2&#10;6yc+KSrlsiyX6gi95DIvchSeX51DD3DQuj1vxulm1S8NWFk/lmIEPiWs8nylwsrLcgG9JCp5BFg1&#10;MZ3O7yhlRUkkFLIiJCIigEVERPQDtCn1jvUeIqpIBPztkbBzeV4U+GRJGB4ihC9F2hthRw6UA37m&#10;litvp/e/x6PGL+RXKyK/zW63cUB76KNvd8JMBhyE1Yjs4vOEQHhtPNxqQ/Mz2ODxEcP2upd0C1Ku&#10;kKwnTQ9TYU93ZaUyiD+1hMXP7ueS5sh13Snt3HvwN98gwU3If6qDPXxFKUJZziXpEi+KYkzkAsRX&#10;Rwh/BpphVA2cu6BNjOw+gqe76BUcVZbhB7OjNHX4aKDe6Wp+QCGl0dvJwDBe1jSOA9ya2WpoXodV&#10;oxVOq9CtffWWaow5qoruvupTkPdwVxseIKjCPTZDNaseDLs+lc3jAVaJZrfrpUQ5/Sxg5Xcgv30b&#10;fFOKcoUTuarla7dxj88Bnl69eu42uh+4wxZ2YWnVMwwj1GJCTRyL5TqApcKySkWkKF7koxyXZ4Gu&#10;yokEASwiIgJYRERE31/xYrMHUeftxobe2JgPqXafzqqefNCAYkAoDsT+rMYGorHGxv/weiUvLry3&#10;+b0e945Y42O8ksRmrvnjth9ia3t7V4fBVQNjFD5oGAlLdAC/4Lwh/NndWHeTrpJ7vPJj0xz1wJUP&#10;E6xERfjKHjCuIfwypw4CrPVT30wnPysDushsQX6cKzJFsLmn+JQo8nw+OBqPx9wE4c+Emhi/NAx/&#10;NkBUdfcOVNvYj4yJj74+9mdUEMCIqqVlEUxBPDs4qygwvhuzgIIh1qB1A2/nhi114sO6EK8CEWGp&#10;avXIoix/UvX9o/x4YvWBjMJ+ZsxYB2rV1mL05UyJhhjRRKlCPbuOvcArwIZhSw5bi+YD37dgfvU0&#10;j6F1rgVFPPg2ugjNHzPFmsALQi2fh0zRTO5qucynbfuQyuejYjQq5lgALFYRye8GEREBLCIiou/N&#10;V0EP53BCcCj4rtqwC4yEhqtnEQumV5FwyoS9WOBvb6+/kc9TL8W/5yPvI8Lir9aPI2GYKWKnCPav&#10;wyBL7+zBFhDhViN03LebEUCvPWyC392D7/vsQdIzcxJTSLrJHr56vaGXykJ08+vPEAGYU5JLDyrf&#10;vNTb7HK9Dv5xeQWi3EGpazyfSiHAAo97AA71SdWoWtXZmLI0y+gbWn8wsG3Dpvxq1bKOqICzAWDU&#10;lgYtgJSNXmaUZQwMXOXs+zNtH7GNqsEECexW+5CrrmbvQPpVFuCq6ltVwz8z9o1sF0+3huodbNo6&#10;QEQWUNdpJ5NB11iiE9Oli88A1ibFSIqygzsI6VKC58VZ9QMN/F0HMK+6eQM7sF5WnwZgqR8creXg&#10;aVYE/n0eEVtBromVSvr+YHDInU9H89x9UdmS6fKWwlbi5LeDiIgAFhER0ffUfrJ3vHEMtATnAgFR&#10;Qp4J94Gh0T3yJEcB1ojAVyFeNaZL10XxV5vf9x/i+EeQa1nMeJAI0QhPLbYbYS5DBDEUbnyG1SB8&#10;vNtAN8LYhjYOeUcshgBLlnIM7Y2SsN6Ep3Asl698vXL6vUJy6jiIsE59ixf/VwXaLAG70BKDJTC1&#10;moD4ihdhPhVQFhJlwXlByrfCOkFD1WwbEMuARNEqFcyoj1s3YC1ncBRlwDQIpljoNc8hwJpRcMRw&#10;f4DPDra6/l0NMtrVbL/fB/883DciOMvPB74FJwi7WQRY3a6GKwSt8xx3deTUAbAgqSERfemZZ5Yq&#10;S4qkyCzL0nRB4vga4rrWs4mi5861+t3WkwWhao1jDLMGFMmL+ZrM7uS2lsTVKILCBftQvFJ7O/1J&#10;vlxmp+WrlcoSASwiIgJYRERE31Nnl5N6UwfAAot4BEd1tnU8r8JLuQb2kwNmdWCIND9niCgs0vhs&#10;Kl0RRe4HdALH4/8k8jVGXmw2wkgtfIYRtn9h2lUbRlWN9h/u7uEjhQ+x930XMdgeNsG3PdfNSbnl&#10;qTmKgOse0uanifI3wCBOIcDKZOqlpW/ZZW5KNE3X6WUaunLWihVYEQpMCun6+P0gGCO2QnxV9S2r&#10;Svn3IYhd66tgyrKpELb6VhDY+x99FJ4C1GwEKwiwDqn0jBrPHtkQ1W5Am6Gq3bmFsScb7giharDv&#10;W1lVg2RQ9AhadUz52VYXkResCHFWQ0sN0F+xNKJZSLkqQARo+Zm/8LM5paywMs3iN+Ch+sfwBKE6&#10;T706d/McdmDh/kFwgMVOnwaIhI4cGH4p5XJlKWoMDHuwMICYBi7NVSR2OyFdLa8SwCIiIoBFRET0&#10;PRFHMJPgXNI3IMR9vgnEtc44Px1mVY32ro7nV1ClvBuGkLYjeueL48rboihufv9/hsGJfjvPX2FY&#10;EzJL92B4hveBEHoVHiwMiwj3cIDDbjjU6iD+A87qIMxLTktyPTkyvV9EworE/730xn+NfgOjLphJ&#10;x6HrlW8ro46LGbrkQMjB49wlIYXwQ0qlBPQqxAJ/nEeANbHA4d7vW0cB0JaRNe72Iamh6htVy7KM&#10;ahAAP30EsVXDg8GEgiVheqJp2oR6ZPiUz1nh4cA73dAapb3cHSK+yiKU0u721TswILM+sDRr7NsT&#10;xENgcg99WMOWdl2Mphmnvo1zGmR5q/QMP8Z/VVTKObYAFne5oNR4cRZGjA7B7hVW4tzE4Vr47lp9&#10;f5JCeLUGhwglqcCySkJZWo1OtKz9yBjY0VURPVisgj6/s7VVjhLAIiIigEVERPS99F6+Ti/quMEP&#10;RlfYeBUWEe4+DFuYI/MkLDzH0vXwUOFGpLHRqyt8VPyuDc+/FbDi76kxQXDA6N7BqVqNJyb2z9oN&#10;dAGd3S8e7nXacHZwd28vHKnB1QCC7UVcr9frJZMeNpDpCM5K5co73wSss4U6TVcG33qt8YCmS2AS&#10;L7A5iWFOM0VprcLUBIHhx/5snPcpy5gYiKhe7vsB5SOk8g3rrqb5/gQSp+BUoB8MYH6V3cfOdIqa&#10;pG1qrN1GiGPMILVhRmVbuAvnrgbc82kWYkVvzSMZslrX8A3f8j/3/XGVmkEsvAb8Fe71qvlHweF1&#10;2qFLU1hkyiXl4jPTN25JUVgWHO6FgqyUl7hqoOEN4bD1KsywbqKXPjZzDdXWp6pfDYpFgRFOMwKT&#10;yyGOUrbKS6KNfsCmKCNfW/qvq+8EvKRsl69K5XKa/H4QERHAIiIi+j7aZOo7LnZe6djB9NTUjgBr&#10;NzIPxMJTo047jHaPzA8VbuyVVq+Lb0c3f/iUI/7z2BVW73m7+I71SHMjTB3dw5Or9t4eDnJ/OtVC&#10;HzU66Jr0jcaeZ7rJpDtKepgQ0dUdl7Yq0fQ3lpabglyXfvPtl4oAS5a34QzeC48RYF07LTBMkWGE&#10;P5VqY/8oOBNUKcsyjH7fyFrnoWLQ8hFSTQx/VkV/YIJlVAMbjvzhrKtWlqIsxFR3b9801Fdbkxll&#10;z4KZoXY1rataVuhz931tjlfwYxrCq+oHvu+fhxOJRt8Y4C1fKC19kbJ5+rJzbzotlUqyIn70DDhK&#10;chkBVgEySNGXKvwjysI/ODx4YsG6CWMwdFsNHzeWkwQFAutz0kkEWCxbWeXAp4Wo0YitxsRVMc/v&#10;QExDIvG1zkMiIiICWERERN8Rba6vOyMod9b1HliaGl9C1tzoruO40U67A8OkCE5xaOB+nM9er+Tf&#10;5bhPfhdbpPiNmHCVTX6ZYdpASAVTrIfYiYWHV3A1Dxv6k3FaGw/bdr0kejFHPTyAi2w09Gn9gXwl&#10;+tE3TFgLSuxnv+VS42JhuwAxnvJKITe3ua/BjvBSKh/MgvGYAtcVwiuj2z/vG5ZVxYxV9T+njAng&#10;FfrYHmBjOu4SNKiZQVEwFTK6iJMgtGFGcTaEqat9w+oidMr6R9adrpZ9GZzuqpo1wEMP2DY+moQd&#10;O615zALCr0N7MFNGTt11nQwt15Xor7689ts5RVEgAUuW6fqflGvRCWXgEh78o61zrZs3w/R2fH+q&#10;VR2vSdJpAMjiSu7/Y7cUhUmJj1qtOzCGs8YCvyqmo4JULicQXy1tkt8QIiICWERERN9D2ijZ1HW9&#10;CYT1pHwQ7+kaX6ZftRuNh79AcIMjGuCgIYyx9M5P5OsiL1783bh04gFfYegepjn00E29HcaKdjqw&#10;rgTzFQ53b88TTzt4hAYotu55STc58jYizeNes91JOvoXX7x+ajX+9erp+OFvpYU4X6JleluWC2xB&#10;usRADtba2pqwdjqVGs/84AiS0RFf9bN9zTgPkQqIrRAD/cGRD/tBv4pu+gbCJ6hrvtUFWgIL1o2P&#10;Wqq2j6jG4KhDBFj5fdgRhh2DahZwSssONURX3X72joHpCl4CmJVlEWHtq+oN9M3WQDs8tDnacaam&#10;abp1mk5UPnkWsLaUMlsqbcvby3ICAVYw0aA4EeZVYKg/13rCVwdDtXUw8WOnmYrAnGakorQis2yF&#10;n8Eusv+B7yOyC5ilVVFcrVTKUkJ5ozIgvyBERASwiIiIvofO0k2v5wFfhV72RjssItyYz7E22s80&#10;MTfB4YSwBjcQbvzk3hWRX/0o/jsCrIWUsCa8GDEXQws9OO532x39IR5cfQEzLbC7PznOuIeuDEe5&#10;695olPRGSXRpx8fNyBfestfZ0De+OBX9+OuA9dsvNP5uiabrkCNFwwQLAItZS62dZv5U4n2sqoWL&#10;m/tgQjd8y7CqtmZUx2HRMwIsBEeaqt4Ztm7B4q8P6QwLH/0K+AiO781mh7PDccy+1dee2K4Qlk38&#10;qtaFwFIchTWBKAiog55MIM4dgRsENaiqTfUX7LTNI8AyRyP3niMXlMSNL69dhXOAErr+KS0rW5Wl&#10;92f+PDBeHT5TjqPiheNB6+WAB4/7aYY5id5dlaRa3oYkiP/TmlnoWnx+9X1RTCHAqlSkJQJYREQE&#10;sIiIiL4X1kie1/Q8vdHTQ4PV3IEVeWse/AlbQTzY6oA3StdxijvQmH48rYjiqvg72yFd+Hk+f71Y&#10;32j/ooOXgA91vCqE0dXuF09WhzDCioTpXLtwiHCvo3uem3ST60/GcI4DV7fR/uL1/+mbQPXbGCt+&#10;WCrJslx3nAyUEa4JEgO4h1DrZFFEeEX5vtGHcNFs1sdNzVAbOMgaRxNj4k+q4Qyrr3XVYXYfyMaY&#10;TSh7/0Zr+KsbN24gsMnOOGrmBz64sNTWECKwYAjmW1a/29XAb4V+Bk4pwujKtijbwEXRYExXbfvu&#10;fTtqr5n10b2ka5oZunSq/EzM6HVJKZfZn5a2WboklyurlK/h5WBYfNh6MsJScfKoqh6cubQmCLAi&#10;lE4KqVgqRhk+2Oz7BjjgjfOiKHJipXK1jLRENoRERASwiIiIvo9a039YRGjSiOh6p/HkeB6s3+ZJ&#10;ozgQodGYF0BDTHob41Uj0l6/KvLR32z+ro7xo/s5G303X2M9SIoAAztkuHuu/qRsGiz2nd09HMr1&#10;MKzJaXiRdqc3GiWTXlPHT8NLZtbxNeqNB5vf/ijfqo8QXimKuWgCYMFBQiEFQZxgxuIDRFiBbxtZ&#10;Q9OyxuwQhkvY8270YUEIL5Rv+b6mabfUfXV4oGrBDFI7P2q19vf31f1W61VtPKNm1FE2u6/Bsk5r&#10;qegnjmDwlb2l9Y39AQBWH3uvLIqqhvGlFrTbaAv7tmZwk9RoNLp3b+Sa/0BPS1+GJ8RvM0qZhZJC&#10;eZsuKZUl0a9qYcfOk2DRuQVrCA+cHR6kXmBStdNrDHNSYvgzY0NTs+qtLs7JMgZHIsdxVV6qVBC1&#10;ld9Ik5AGIiICWERERM+vs64zbephcHsDj6egShnqaaBlGT751hOv+3xLCOlX0Aa98UXpCr968Xf4&#10;D3A8Hn9vQbyev+pudN5q7O16DbwAbOy2H3YgAmsXHyScZ7iHf9rNxm6nB3Md762N4yZ6Hut12tV7&#10;un7c+8Wp52G/2xIQVsHJZGBFiF4reFFYZJh8wHHUDGHHoTaYwNnAw0OYYRmGBmSFQKjqWwYsET83&#10;VERTQ1XVfJuCWIZPbkCuu7a/D/Oj8+Pz3Dg/gfx29C19VfWr2MZlaf276hAcVwBYGnobvB/41MTA&#10;ZxU1VTPsTwb7mn2/6LmAV645dUuJn335t0YhHkzQspy4SjuJ1aUl0ZogruqGjnakG6Hf/QDPr7rd&#10;A4M5eQJCGlIIsa7xkHEK8afdPpjzg1hejKYpjq8IV8uIsBRS9UxERACLiIjo+bUp6573lg6jH2y7&#10;iuhzX3vj6bYwEpl35uAY99CBBXnvnz2o8KvRs79bwEKIReWvM7RMh2b2Di7NQSy1B+lXHUhpCONO&#10;9cYern3e2+u0e4ivkvqG3vB03XXoei+5Dhb59Xee59o+krczdIamM5kXclJFUiSmIsEW7dKVtE3Z&#10;eS6NdHiYniC2mnEXB4MFbaBplmVNEBWBNx3WhhDNPuyqrf77FDWZUNRLkDx6Q92/AeMkf3x+PA6C&#10;CY5xULt3umOAsnBq1TfUIboXuCsEWsE4wPHwPlQeGvbhoW3b+9qM9UZmMjkdOfVk/RnwiYuSpCg0&#10;PkV4ubS0uspRAwC6gyHeD6o4nwG/wPtsX62mhBRUAaXWUqf5941sF4oPEWB1tWx/FkBjThDw5Uq5&#10;XE4sVciGkIiIABYREdHzI81ahm7CdhASOtt49xdWOLcjMD56C/qe280ni0M9XBLiyZa+8Rn9tyK3&#10;+bvcIMXjsMC7EBP5tZpg7oV8hehqrxGuCGHC1mh4TUiWj+BACRziEOlBTANU/Hg9z4Gc83rj18ft&#10;nzxfiV7LoU3Tccz68opUZKSchASAJYl5yqaArx4dHlL2YGAbaS492NeqC/ualtWMl2GONYcjtduF&#10;M4KGHwQIy1556QY+BqipQ0gbhUrDI4ROUKaj3dK0/9X3qSpmKM3wJ5aBIQ0CH6gZRJfaGiSPUjZH&#10;GQv/hz3Yj2Xc6chNju4506n0zOYuXitKSiJR2GLpwuVSJSoGk304QQgGd4ArtTWnq4PWAfqs1Y+l&#10;TqQkRjgpCKnaOIszTrNZTc32s1krdj9YfSdNiUIZ6nPKZfI/YSIiAlhERETPTzT5njlqNsG9hOlp&#10;owmecmy40jewzQqMV7t7Hfxexx066OuRDaggfP1KXvzN78GhE78Q8NcqQs5rzCNF9+bJ8u35ZYQ5&#10;8k/HW/qebia9jQikpPZcOEgnXaX1ZmTp+YZr+6NMHRGW+WJhRUJclZOKOA6r8iEXIFrC4yvq0L7/&#10;yceDw3SaW1ANDsHWQNM0A3xU8Afh0TyVHVLdZzZ1SC0gwNrXFrThQeuchvDqKPDHVLY11Aaq+sHY&#10;n7cYZjUroKiJb9gQz/AyNaZmHEU9si2f4ig7SBu2bWv7/Mh1PaRFd/2nzzqjNoswwVISyo5M7zDl&#10;VS6gbgBd4ZIcFVHVMwcJYXZmna6lTjPXGOba2rV8tqW+3Ed81c+qfahDPJ9+e/UdMSpVyhWhslSp&#10;EQcWEREBLCIioueWkexN9cYxHL8Ls6cQZuFM0bYOCQmNRtiRg7d1nU6n/dQE3440Xk9c4X9Iw/O/&#10;QFg386lK7fpOY1fvhYmmjV2MU7vzA46AWEB9cFSw02j/peclIcNL7zXdES1L0lW+UuTzz8kGlGe6&#10;99z61CnsSAwMrxhJEJQCq1wR2ETijUoCJjpLtei7aY5LTwYf7w9gmDXQZvlDzQhHWJaFUxXULLrN&#10;BRxlpN+9/9FwHyIYDloqYi6EakfBeLKvajDlgvZoWBBqxixNcTOKij1C9zegZoi2Ap/jAgjO4mzN&#10;pmYwOku5SEk36TivV559bpsMy6KL2yoUtksSX6mIFHoAGKUBUB0cYMhqtW48AazWB6k1AVdZC6mx&#10;oXaBrbrZLnrfVY2jd8XakvgO4JWA3pR/Tn5HiIgIYBERET2vtN6G57WfZIzigZCOfe1tWBg2IAGr&#10;Ce/1EG/muaMRqFP+b+3pKnX/N7+fAUf8xplrq7PiLyI4sj08NLjRwHwFxIcuZ28XvO97/+7f/ffw&#10;ppf0mugpRDzXpFnpKiN+WKulfvacj1kbmXXTmTroLooVJpdTJJYtuF4y6dDT6dScOlP06pbkhCwt&#10;icEsDeMrxE6GGLUXwuB12O91u92h2u+/rFnBGAEVNbjRCoOwWgY07iCNz88obV99xM1mVcO6bxhZ&#10;LeDeTQf/xaBE7tA+fOWVNEXZdpCmXnllgUqnZ4MB+jOjFnh0MYuIsNAVfsV5frZYkBOPWRkyvFil&#10;UhPT9n7ovLrRGoIT62Ce6g57yqym+imeScV4Jlfz7yDO6yOwCgEr2/c5EeZXYrkMIQ1SeemvyC8J&#10;EREBLCIioudEijv3museQqvmBiKs3sjRO3NvO97N4Yz0+R7u2XwsaNKJvNXZKEe539sJs/iF6CrP&#10;LO7OL6bTCPPj2zr66Nfo/d4fepVKgV7ZWX4xeXnncm8E8e9NzxmZjlwsL3H5GP+86VzxnGdmaKdu&#10;Js0Mu8NmRs6LZsZMjkZucnqZzjiOk8k4I3dEO059KlcEWarlLd/OLsDhQs0YaH3LAhcWwpWXDa2v&#10;af74KJgZCwvzMKoDazymAgRZRxDgQE3S3CFHwegL/TD6zEV7YFNRMYpQK/3Ku8Hgfl6MvoLEvbLw&#10;yceIsNILg+ujnosYy3Wm+a9ceUvaUdiEXALA2qqsimLaUMOOnRvzLkN040brBmSOIvjLfpDiUxIf&#10;S/E++rYsjpGHgRf6yAjgCOHfRsuJLQV7sMj/gomICGARERE9r94rdOpuE1ZrCLEaDb0ZeTivH2zM&#10;y2gajfnxwfZuBJaH2AsFtxrtzxQxav/+DDrxVjTG07tND1u+0BtwhHVgXrWHSKuXKUj562Ke+0d/&#10;HIsdXc+MvF6kZyIEMus7S6v52SG1+rwX997yugse9ySS10smzVEyOTJHkJw+cp3wI3Nx3RuNpg7C&#10;uO2SzPBrjEidFzlqAUFSH6eEVq27fUhXMO5mq7ANpIzBfivMS/jfYHwV+NzMntjGJG1D/fN920Bo&#10;Zp/nRDEq8pWyzBaVckUqV8TrZTkhSVKlXL4i5qkod7hgMJ5nQuXilP7qYtbOsZKssDJUPcuIr0Rq&#10;AB73YdhFOAes1q+eerD8a4iuGPF9A93qdrvzWPmu1u1bgbiapyh+R1YSCluuLBEHFhERASwiIqLn&#10;HRLxiz3Hg+SreQNhu/GkfxC6BudNz42w728X4RdEZcH5QfRN7VPK28HCz36P//6e5cS8ZG6xv/7D&#10;h3tYv36dXXbYq2tXawJz/XwQTALq0fsix8XG+RM/WkwiHEJ49ON79BJnp+/bNvecgBVXpRGEpCc9&#10;N+kl8eAK+g3Dt+hzUMXjAWRNEW45ztR1Mo+LfOr63+ZjYt4YDLQ+egEnFmRjQWehdhQE4/HY1tSw&#10;r0a1ZkeBHzwyFgb2YCHNzbj0f+EWBgNrNj6T2mHZre0STdOOk7lcKtElh95ehps0nImUFaW8lGJM&#10;uC4EflP2q0+NW5ZlWp5njb7xTk2k9j/FgDX3uYeAFXqwhgdDVfvTWt6ATPlWC/IZwK2lDrt99WX0&#10;NyfWatHVSi6RUBKJcuU35NeEiIgAFhER0XPy1Xk6OR0d6812uH3DK8AniVfYhhWuBMPGZ93zIrgL&#10;EMDrOPJ6WQxeiv8+5xubUSEllQWhvJyZjpLO1lVGyHOHA9tAaEDZhh1wY0RR0X8MxvmY8D8v9u6N&#10;vFFmNFVq3P2L6YFtUy89J2DZf+x6HrAVgpjFkK8W8e2R10uOegiuEGqNHMc0nRGOcxjVd1IpYW1t&#10;bYeuHEImlqbdsQKjb7yMjet9HwFWEASwrntVvXWQ9Y+oI4o6XNgfLGg29woEP3DULJbiUzHmRcRU&#10;CKqQMrSM3qCP5fqoTmOVSqXptF6vQxYF4sip8zXACmSsskSPMqU3opxI4V3g0wGWqmKXOxaENxyM&#10;89mbrU+BtrIQKpHta2rX0FQqynHRPL9aUSRJkROJrVUywCIiIoBFRET0rzPEM/9exm/zrOl5zYau&#10;Q2xo88khQjy5ClErouPG5Q0IRug5XiPSaGygr3puI2lOV9Pp32/Ed/zCz+/zUm2VS3McF1CWdn9G&#10;cVGISkjP0nkuPeZw0BQ1mc3+LvXjpOkgEspM5be54P6CDbmcz2fB2kx/+GLPTeL94GLP80YjbzGZ&#10;XAS8CmdXo+TINcM94ciEQRJCLKewksnUITpLyg/2oUaHQpcKeNXvZ43xGAHW0XgGuaKaqloUxFsd&#10;LgzgxQgGGpWvVBhhjUmlzqz9qFQvySFPORkayCrjIMByMo4zQmwF+EXXvd5i0kMQ6O7889cBi2Vl&#10;eYtFb5WlaJpL7+Ph1TMLQnVuxjpoDbtdLds6B+WEw24Wz69uZYeqllV/KUbFvHGYTzGsgu6qXC69&#10;R35niIgIYBEREX0HaPnywwuxAsIIKO/T9TZ618BjrIYe0XuNkLX0sHoQ3kci7nYTm97bjd111k1m&#10;lOjhxd9zh0o8Hj+bR4AFtLQAxTMBlebykPhJUZzITaiAoyDOQIzlJdjhrY9GGbccTVOP7AH6iee7&#10;us37eSa5CIWGi16yF+mNwH6F2Mp1wYk1Srojc3GEPna90IwFnwCTlpcE6HLqpWuisc/ZBro0ztD6&#10;iK/6s9g41ACX5ajWEbratA3098iw7QG1Rt9zCtIJRFjXTy/XEU/B7hHdm+smRwBXDkzLTOceQrk6&#10;MBZsCL1F9Lje1wCLZ1mJpWVa3k4gLHonbeft4VMH1nDYUnFgw3B4IyzOgZs3YcSFWGt4oGZvAQAa&#10;ajaIvrMqpvNCRZF2EF9JCdJCSEREAIuIiOg56UXbcZNzwIpA5tVGuA1sYN4Kd4Pge480cW677pr/&#10;DTNYJNJo0qOSlIpS//n3P9+Iv5TPU4PB4eEhNbONPHd4yCHIotJUWqTsGcczSm7nBZrOuD2v10s6&#10;iIoSV1ej1McfL9iHz3N18Z/FdhSnuZiEGREsBkdAViNwYCGaSpoQnw43EGplHBhhAWoBd5mIhEaO&#10;kzH/XqnUuPws7d+nZgHuFNTGeRzcPh7jI31qtorw6uInFxFfUdT9+/krgpx0aHqZEXhmpUADXzkI&#10;rpL3RogWR87UqQO5YcQynQwsJZPwLBH6eebOV8nneplllR0YX7EJNrEaPQw07Pp6qoOnUaNdHMh1&#10;q4Xrn8F/hQALjhCqdzRD5NKrq/lVSVHK0o5S3qoQviIiIoBFRET0fNoUzGP3AcKrZs9rtPVwFTiP&#10;ZYBDe3hn2NAh4X0d/bPueT09gst0dN1bpxn+XY668W/w72/840Pbvn//ME3dp464fJqL8rUK1AQq&#10;lZwsX0aXhq5ssdnsLfa8xUW4Ts/drojR9MIr3z0BNX47uMKaXrPZXMSLQXRvoxGsBBHxJGElOIWR&#10;lYcnWB4s7TIjF8ZYi0n0DUjm8rY5ykjSkijUOGoh4DjIDIXewfHRzMeEpSLm4jjqcEEboOdjU2JR&#10;Hk3/wbkM/JSRac+tO66LSMpMQmn1PcdEfPXE6YU+h75rNIKnCpeWTDqe/VXAUrYSiqKwCrulbJXf&#10;iXJpnAsRpjTAJEtV54QFq8owlAvWhl11OFSHGpwk7Go2J4rcqliTEgkF55aSlmciIgJYREREzwsu&#10;lHf8YN1DHHUM06uIDv719gZ4rDBDubTj6QiqwKFFZ1yELRHcUbPRaHrrp8rX82PO+Ojf4kLfu4h4&#10;xHiEiCUIgrxYYempjpBv0XvQjCCuQmDVdBd7i8le00MItNj0vJHrrf+0vBp95b3vCIBx+8My7SUR&#10;nuHRlbfYG8H4CpGNmQHOcsxMBi8Fkxi6TEAqhFaZzBR/DAMsB5EQLQPglK9E332Xi6LLHR/5R+8H&#10;QFjc+5RhTNJB2n7lIno6QZTn2eOkiX4MZ0CYXtK8lwSyGpUQY0FURMZNgpeeNp0f34NLMmE4h74F&#10;UaSH6O7Fnjd49hnwcrkMTc8lmi4naiJHRbUwZxQRFrw7QDQ1fGJxb+EGaFWbH25U1SyU6tyxDtMi&#10;REVISqIko1elfJv8mhAREcAiIiJ6Pr4K9OMH3oMHTR0Kkjd0vbGBAGvj8tTzvGOYAt2TnZ5nek0d&#10;vTG93nEPHyGEbWHz9VNSXrv/slH9NxlwxBcW7HTAHdpUPpqv0U2vh0Djv0t6iDQQDy02e82kM59g&#10;JYG2et4IXb7rlraVpfTmdzjmGN+0BRnM7YteE+4kiWANz66Aq5yp4yTxsT7aRJ9YvBcSER5vgUVq&#10;OsJyRqPFyxDBJSdkufxO+jCdtqEWZ3aEXoLxmAtms3x6YTCgolExLSp100Q4dW8es2VOgaEgIWJE&#10;OzS+2/rIrdN150UzCVMtxzFfDO31PTjh2BuZPT35t3/+9LnFa1s7CosIC3JGlVrU5ng7PEU4d2Gp&#10;avdADWPdh6EHS9W6iLQOWtifhUNQZxcpBFhCpawk5ESCVYgBi4iIABYREdHzUksaOOTBA8+DDKy5&#10;DauhexmvBzu3kes+8I51D/FVwzNd9K7X02FuBJtEfSNB4Vil7J//W1zq5n2bC/J8ngqEEk17TcQ/&#10;I8RVrrs+6i0mF5EQcTR77mJvlOlh0NIXRx5Az+WSXLn4r54kjL9nF+voKcNwCN1PD2ZYMMh60Rzd&#10;q9MsXZ9O6yU6UaARaMJ5wkV3BGnuiL9GP4ZxE/ixTFglOhnnMi1Dj46ylE9ftGfUUYAIC6IaxgE1&#10;o9L2YGHGvV27Ukm8iG1deAvpwa7RTIL5ynRoODSYoenpyKk76LGXaQf8VxDNBccWISZiEcZYbhIu&#10;87L4ZMQUvyqzikwvKyyNyKgiUlzNCB1XeFgFFAUzqxt4gtXC60FIb4cW6AMVLxNVw7ftfEwUVyXE&#10;V3KizCY+JnxFREQAi4iI6Pn4aj+J/mV/4LmXpx4ip+P/n703jm3kzu486R9pqdjuaqjYHDbYqi6R&#10;hSbbJlqURIIbuAbqHpeV3fRgpBjrjifo82WC8bTncD3weQChcZP+x70XTy5hd43lcFXwkSAVyYCi&#10;olDFqFGuKnRJRVerq23fUCK57vHAMz04YGd3NgEC7A7mgpt/bu69H+XZJJvsrSeZRYLUVy1KoigW&#10;SVmuD977vu+rt4GxXCxcAXG5iFj1rbWttoPbZ2jbEBmMlobctXZxjjyF7ujN1n+PM/DxfTObTJKS&#10;eDNjt9GB5LZjWLjiHNvGChaABnBRPRaDhzeGLiyMrLLRQ0WbdhPlc8eP/+y/Use61iKTXLs9ymaI&#10;YcsRUMsYM1KATEvFhZsTsrRQlNmvSYBaNPEzc901LAxmMPrLKepAdw4caww7h8BGyywrnQVAedU0&#10;4VEP/d6wF/Rwc/Ow2wWCmc/N525mWItmwwMwYfiDS3PhkdXg51My7RsaeNc2LV7BG909OGXReHl8&#10;elhswxFGKxWMntjuFDuxkJEyEhChNPHc9K1kXm39JY/7qGy1cxTY8AX88MkeaJrf8AUl8LuD5EtM&#10;dv5kYUGSnp+YWPh/wz+TUKFCwAoVKtSn07nznPUQfVVwmkeiergFhOW261i/2qK2cZwlrLtAVWjC&#10;iiJdtV2nXf9yNPqVsoDrVRqN1rn/Do/0+CUzKzLzNwss+p7cGBaqEDDqnGXHaE4V8BUWtYCzbC4W&#10;RQKjRnUaF/qjYvEzE/lzr1/72wDr+LmBmHFokCiyS6wNqHXgcgBQxVQmV1gozxcWCqJYLhRuF8rT&#10;+XFhPBusTFF2Y9lUirX6KRkLTrZNia5vyV8pAmIVi9JJTO8Ker7nBcEQ8eqyCc9kXhQKFmbE2zTN&#10;dBQNjxAlG8uWvAwMl0plMoUc4zNx0KkXz585azhOX2ISK2cAcDmAS3gZ2o6BpTPOssRzx3927ZKA&#10;ae8TksQWWSkzcTI7ns3qo1WEI487glTjyIOFg4Oj1YjKO8rRwkLlVj6ZDcbz+XhZmpiYwkit0N8e&#10;KlQIWKFChfqUusawjmNZS86Sg1N3KIpTdZxSA5ZyLedhm7rf8R310OFwktBoR91XEg0lrW2ryrVf&#10;+uM8fvySToTpmQWD5n7aWGMCcjJcICIsYRlo/AYwAtDAmlCM8kesXT9mI7kAcnFLgDJfkSbyfzNh&#10;HX9dFwvLWETijqFBHoCNJrcb8rLcXxCF14IkGuuzyWQyEPNBVgiCbHBZWynfZjMLtwtTFuaCWsvs&#10;stGH49iW4XDY4EPHllScyycfZbNYvArI0DS7XZOQfA5AMRaLwY1jR4Z57Cza8ATkVArHE9nJ3vaF&#10;TTrUd2G709E6nd5Mbub8VEIUz3MAVbEYlto4iXVcu+9YhsFmJgrCCiBRkXYJAbCm8t1sfjzSUqjN&#10;/Shc9J1N5ZMcd5otSpNH6ffh+o4wLjzK5qdfmi8XWAC1jCSE7cFQoULAChUq1KflFp1dc50+yF7a&#10;eui6ddoUBLDaqte33Ji7tdR3XPc7yF0PgbSWaPKBxN4ugG6XBaalpDvbyua1n/2Sz8LHfzI+Py+M&#10;F4w2x+F8XwxbhG0MAzWMWB0XBMLDBsByELOAsjh05XPtOo1fh09wqUzMMSynXyz/jYai40S42acx&#10;7X3qu8I+ISa0cxw7dSZPzIGpK62dnQffazQamAtqaqqKIVZJks2LYqKQ4iy2SHfbjHqFo8QqhK5+&#10;UZqYG09i3vzw5WQyoppkKIxnSwuWHHMoYDl2H6jQQEe75XDsk+dnEpM/fjHuXUhvbqa3t9Pp7Ttp&#10;dVtNb6c/f+LC/8XzzBmWkw3sj8bgAVuG68Bd0F4lZ5VnJInNYIo7ApY0PZ4dz3Z3jlqD1Of+jvJJ&#10;w3BUtnqHFrCAsXCBjsbcygrJ/KvT5bKUYuEpWfmQr0KFCgErVKhQn5Zb7uYNbA66S47juM4SDg26&#10;0aPABgAvWS5abrsO33Q4eF9qHxTOv1LO5ebziZO5+fLNG+Y7GKa0rez/kmtY1/K5XHmhSOPLEX4w&#10;YvOIpzgu2uaOHYs99n+cPQvIEa1/8MExu/1BvQ7cwWJFqo4NQ86OuYbtpORlq5j/i+P/RX3s7nyR&#10;3pnhHB0ihklXxlh7SuS78BQb+K60Gs0mMMnostVUTutmxEwmk1mBKeCKZfasdF2SUjR23cL8KlbG&#10;jc394lwZUCf56HKk+yxQWXZ6er6ARS6OZmz18eZ2n7WMA8c6k+B7vn/f97TNdFoFuFK303fU/7SJ&#10;iLWd7niVC0qHeeNxwDgM/XIwrcHAuHckOiuFkCdJEtJdakqamnju1eww2R3tyRk5r5R06ynqcd9J&#10;AxnTnTnKKL1hW3lK6QmPAoGZn79Rvi0ZrJTqk/CPJFSoELBChQr1qQGL5Jy+5fRduLCLGMzwEAPC&#10;3bbb/5HrfrmfkWSun2FdN7bEYXDnUnEln1/Ji7mbk+W5VxbKr64Ij0xdN4e3frlB7teIGEyeRcs5&#10;wg9O0cUM3MSHVqvom6kzp67w/In7z9xfvPL0i/8yHn/61L/8zd/8Z589OzZluXSDDYYttGMWzukB&#10;hiw9f+n4Xy25tcRXnIfOaNEglQ3Halv9A+N8TwO0amIjrdnAy93m0Uf6KYCX9qjbzWYJEQvSwpPS&#10;WTYzJcspw3IMCy7lZZm1jaIkTSyMJ98yu8+SpJnMvnpjfkG2WQO7mRiclaKbcFiLnUrwvOf7Pc/r&#10;qGp6T93eVLe3kaw0bftOejON1azt9J6mek9PjdG0L2RCgELbPXBsS06x/SVLYuFJHgNgY6XMc9nh&#10;IwSs1g4dH6QFKzpB2GptHmVfIVth8UrRFKVzK6gk82JCFG9LaOSXxbB+FSpUCFihQoX69OCykmGB&#10;rZylPmulrluOu+Q67kNnaWn5eiYDJ+hCYSFzfjwnuy6XYtlCrjw5fzIvzE+WZ+bFl6anx5OBIGST&#10;j8xHl3/ySzsT49jfpRWxIDt0vg9hqc1RkztwVvTNsd+K873OF06ceBcYq3fiW+8pm+nPe+/9DydO&#10;nPiVF1588jEX4xTcmDVFi1hwB3aKLU788V9+uMfPCVO4ACc2KonZBiaLOtbUzbmFPEZvKsrpnYZy&#10;epdiFsDWLoaiNwFNdhtNpdlsKWo3+S4RRFFMnGdT0nWJZVN92xrDkhLa1aeuS3JRmgnM5LOkm0wK&#10;+ZfmX6FxDNTUbiBepSynmJJeZDq6dqiqSqNiqpqpYv6nqqj6++odtbHZUO7cUakpfVtV3vVLk2P0&#10;lbCNvg2sydlYNJOtPiJXHwcL0QH2HO7C7u58ktNAbVjpbeWT2UHaNcSP8CS1TtrzK142z4iTuZtT&#10;11n2bDF3LfwbCRUqBKxQoUJ9an21DGdko+8cWH3noev0l5eLxetSkZWKPy7kskJ+PCucFEk+N584&#10;f17Mj5NDEuSFoZANiBlRI6apRQaY+2kedvUH5/56AMLfF3Idv2Q+yTqAENQahVnnMQfjoDin/fCx&#10;BF+58N6Jj7fv8yd4v+czXudC54R3v8TzX7//jH/i/pXPfZarIzWh1Z3OGvYxY2pi/Oe5o8dfVwsS&#10;TWl36fc5C16M7ywt3Mhnx5+l6VEAVU0sYDWblKeard1mE2irudPEZiFc88PTzRYAESEBP3lWWiig&#10;9crC8FF0q0tTLJthi8XMDeFZ7CbmX8qLc5izgOsMDwzD4Qx2SsrczOUSQUcbAFV9U1Ujqj4g+h4e&#10;uwFS4O0O1pvgU4UW0LDetPhYzMbfH+7UodGkNDLCtmnqg52SziwszCe7w6x6lNz+ifVKHZWtRpZ3&#10;anvXvE6l0sG3QBTz5wsLU7cLrNFnz4V/IqFChYAVKlSoT6/d+dSSJZXLufOFDMtOnC9nFm7miZgr&#10;z58sn3z1pXw+m5wv56azXd3LZ581s8PuwCR6JBIhXTMS0QemqZpkEDF1gC29cen4X688/b3wlb7w&#10;ozbSSIwma+LEoMHRocHoUuGZ905UKvc/vn/C54lX4n1PSyubqrrt3X+Gv8Lfv++f+Ff8qbNtanLH&#10;xiJmZRmcnOoXb/zFNTpPePz4V3MTUynaGHRjmI5uS6yUOSkESaIrrV0aX4CVKqxdAVe1Wk0KWsou&#10;Ehei137z9P4Pm623W7sNMymIkwu3M9JZ9KvbMs4DAmzhhKE0sXCSJF9OjuenC0WDZoViAWvMkBcm&#10;Mwtl4VDTNQ3oSo/Am76n6nqjsUsBC9GutUMbk417DdqvREeY0vp27wztLQLMuQccri+EI1m0J+rY&#10;lsFmnpsXkl3zEAtXuGfw54RFK1nvtJ46+rL1hQ4Cllep9DpCbuGNwoKUkVKAfkL4FxIqVAhYoUKF&#10;+gV0V8hJ7Nz0ePa1l6ZzN0+KQqJw/sbKtChkx7NCPp9PkmES1DVNDcMFuqSrRYimw+dAVEm4lpBu&#10;t5vsRlC6Pn56f//SpWvHj/R3Zi38ueNkatka5bHbHM2MMpY5ewl97tKtzoX3vE7HO3HC8zppZU9T&#10;scKDTTQFIKtT4fkSz99/75lTj9Fe2sgfj/dgW6kiPO3X4QjH76oFVqbfpHduGWP9YjlLzEGkAWSz&#10;Q/1XlKR2AKx29u+29rGKBciDpNVSmrSGBbfcb9LqkB7MTxYex9j1Ue6ChbELLCtLxeKEmOxmhemC&#10;jPt1OK4vw3eAr4S38iJD9EFEVfcauq4+UHX1HjyTRvN0o6Fq6vvva5pOZxY1/Q6wFmUsVUX/l7py&#10;xjiQLcOwDzAP3hgDrHORRnGXDivB06hku+rIgTUSPMinWtR79U5aeUp5X2mpnbTm+cTzKp5XYsTJ&#10;udxt9iwmnKac0OEeKlQIWKFChfpFdC0rnimUb86Vp6fzSUE8mQ9y81i2ilzuRvQHl861dCxXXQbA&#10;iqhDctlsRHSTdHXtWbjCjAy6GFQQeTSezedfKs+VM/0/we0wc+fnx1+an07uKnfPXfurpPUp8Qp+&#10;8pqQatfbNCeKw+aXgxWsNkaYj51X0SCF+QVAIel0Q9nTGwAmijrqoaXVbY9fvHLl449PdE7868fe&#10;pDUs6rFyMEFhTJ6Yu/TV3dMPchnJwnjRGO6gcQ2LYxdO5pPmA4CqHUXF5qCy09rdae6//fb+2623&#10;95F8kKlad5vNf7MPyPLD5m6z0dgBygK4u9tSH2lMogBMlXIMXKCDNayRJubywktiAT3oBxj6bsFN&#10;5DlhoD9KYuoD8JUeUXX9m9gUbDb0yEAjJiGHZDj0vMDvBYFHOgRuuEs7htg53G2pua+lcE+i7XJ9&#10;GveO+wxjDm7ysYrTEdIRsnqL1q+OEEu5S71YSiv9rc6mhnjqDb3Ot3o94gUlJleeyxWkFBfD+3LC&#10;/+WGChUCVqhQoX4xwhoI80IySAJT3Wso+r1Lrx8/fu3aV89du/ZJA+2SDiil67oKSEVMNF5FIrSg&#10;lTRN/YHeFcanzy9IKcyZam9xdpsb41zX/c53PiMX5T6c4rPT48nkg9+99ukpi9avBKeKJRlqobJs&#10;W3YMrh09OMP0PA0dSmns22Fgwl5Dbag6LTWNnOjUq7Td8fln7j9z/930r3zud2KAV1jDspYAH4yU&#10;LBfLL5skP4U2KAd3+9lcH93zr/xBVjCV5u6OMjJdwb3dBXBS7pmPyDDL5EVRzOfzDCMkk9luc7+1&#10;v7uLwLXT3MGKF9xerRAhdxOH+dBrblsyvBAYOSqxmUkJ6024P1o2DJllF6YFopNucKhGdHUQGejq&#10;A3ittYimeUEQAFMFwFSeNqx4h6Tj9QKfFwKiY2REGp4wPLR30l58KsWOtkDD3XLwySjEgjOk6eSj&#10;Tjav0xWEo4yGozR3pbWT7gCueR0P7rnilRiBeEMhkTtZLgNfOZzRH3ONhZ+EfyChQoWAFSpUqF+w&#10;TnTu+H99Q99XAa8iKmAWtgZNilmRbpeYD8xkVphfYNnlPjuqMLl2yo7BaZ47ZtmycSD3gSy+87Bv&#10;LS0dLLx699Klc+de/5SYdXxg1F03NoaR5xxnG9ay0zZSBV/5wlMjMxFyVJPawBX1Dt35Ap/S+lIT&#10;r28dMVan03n364+PxRCwqAkcWIQ1/qRYDpI3Ugb6uvqYAWGn2m1Xnn7ZjKCHXWnSPlxz/+3Wvmr6&#10;jCgmEokZ+j5zaoZ+lhBXko27rdZ+U9kZ0RhetBQ94gk5KcXhGkO7nyrKbJHN/BiusCzgOGx0YtUp&#10;VciTwTBLgF7ViBoZaJqmakCyyFb+MBj2Am8YeATehvDudTpaxWd4nuGJ2thTEbB2ECS1xTOpVKpv&#10;IGABJDq45AfXXsf68yRJkll95LnC9qDSemrUQt1RNM+roPHK6wTZfCIvZANmslDIJc7gOIEDL9JD&#10;YyYbDhGGChUCVqhQoX5ZBNZQIw+wgoXZ5ZfNBypR1W7y5UDMZVK2s+Q4o94dXKRwy7FhocdpFEuO&#10;E21jbOpALspSpihlJuZe3r/2KVqGx00jysXa9hjFK84CFmqzCaKk03voi9oFxmg00a1ECQsQAjgo&#10;L+aBFrp6s7m/Q3uFaW17u1M50bngJR7j6EZlzoE3FyMS5LKQAbzCKHRML7Vt6cxEOalitw84DeCq&#10;td/aVyKHArJVIs8wIgPv8UQcvloRZxJiYmZGzEYoVyFdUTM8fqXqbwW5KdmQgbAs9rqcKqZYKeXQ&#10;8T4DW5SpFMsWT5KBRg4jSusLDXi8ukaGARkOhYAcEpBJDuG7HdPsAAZ5XlDyPeLzAHqLjD/U0One&#10;VEfN0BNvfE22ZDgS3RlUxz2S8MofW5rOZoNstoPdUmVkJlNadCXOiK+CwKsQTe2NT+eF/AJb5JY4&#10;mTXqbWyXcu4xY/n6wl2sIv7euXPnLv0VhelYoUKFgBUqVKi/q36i6zgyaJoqfozobwliubCQctBL&#10;PbKG0+XLBzTunTuyS9GZPThRjyIDrL6NO5GXLen63MnIuf9GY9bxoB/Fhc04PBhz27gAhysQAIqG&#10;guWb07TABEzT2Mdk9ZaiDnkmgSiUQxwSHjWazdY7NOpA7XTe7XQu8E+MYYQWVpBc3DEDPCHZGN5u&#10;9B14qG3jlewgT5RWs3EUydBs6WZWYMSEGBdFhmfggm5eBiWYlQR+JSZeSDAmPARaT7tD+4qN0z9s&#10;qpEgX2DlomXJEs4RSmclw3W5AwNeEIudsvpscWJ6GGQJUZ5Shdu4eMis9AIv8H1/SIg3hAvT7MLF&#10;IdHMymFlGPA+irmyGGcY3sRKFADWDn3q/JkUuurhn013FHIAtxZXzl5WSeBpm0r6Dhb4lFFC6g6Q&#10;6Lc8LRCFYVeDD+UJaYLtA2XauFQoVo/itiF72TBkq58ThJupH7Eu/HJllnWKxa8U+/3iDYDY168d&#10;DzkrVKgQsEKFCvULa1/XI11sDuoNMzmeDXIpoJ56OzaKPMc1gLZBEYizxnB+LcaNjdmIRY6Nm2Bi&#10;2NqzbOtHyFhFlv13SxPJy9Ts9bO/LStrhF/n8kYbKQ37g3BvsfabY4UVU1X21GaroaNXqYFTfLtN&#10;RSdDgQHgmUnMYG0pHhfjiRdOzUznCQZzbu4p6W1tu9NJp+/Hf+1N3FJIdxjigui+I8vAIvD47bbj&#10;TIwnX9YU4COsiFFw8USAKyYOgMXwwTAQKVMB3+BVQDm9gFkE/EqIK4I5algi8DQbzd2Wkh5UhMkM&#10;WtyLLC6xSbE0XQJejT5Gnc6PT2cjew0TngaTci03urW0IJBK0PPIEI7keZVDACykK83EiC0sYvkl&#10;/77P8wyzuLjIBPBS0BwHmsb++Sc4A4cSgXkBel03Bc/QncgmTY14HW2zNbqhklbp2h/dgyPdyuez&#10;xBQKkmz0+7T4aMCv7Vgs5lp01BJrkH2n7+DaH3j0y6x0HbctshYrWcsSbuQhd8NaVqhQIWCFChXq&#10;F9O1e3rk5e7lyCFJ5suZlCS50baL9ORyNgZzAlgZNOEAK1c0oMpOWTa6eGwXO1bwtQuXhmw4jmP1&#10;+6m+9ZXnyzemxx8cdQv/hkIImsIune9zbcy+wq01cIgYJwnaXlrBKcFmg8YYAFk0DrPYv5sByIlj&#10;lQnoZ0WMi4uJxTg28BJZFa1HSmM7DYS13fn612ceA7riHBdDH+AjZ2Hj0XDsdrRYzr+GawfVe43T&#10;u83GLuWrxCIj8EBRjJ/1swLcMRwBLuADABZ8ByirxPOllSl2/nCPusJaTRqQpe6p/1b7g0TGspZZ&#10;NkUTQDm65hBemiIrzeVfNtW9bwIiDhai623XtV03Js9olSGAFOloKJwloHgFFx45NInXe6b3MRwP&#10;Dg+ExQ+1Jo3oUpTNlso/mSqmLAv4re3SFqFrx4qvZl9LkornHcLT2kxvbmsdz9PT2pAZBqUsqQyz&#10;WczpYFOShWuHXExyRZbFRHvHMmS7D5SFXjoL3yy6VxF3+qAkmcXtizfmX/q9ELJChQoBK1SoUJ9W&#10;x1uRyw8uk/GVssTiqGC0bcTsUXnK5RxaWXIRsJAc4MKAf4AsRh/4yqL1K/Q7Udu0a8vYLzywZdkp&#10;SsXPTJx89tzfWsG6m5cc4LiYEXNjbfhgcf1JNY1rARsAV0pDbyIA6UORtgMBc3ihxAilkiDwgcAs&#10;AhhhV28md0rMqkBLyp208t63Ohc+fz/NfBZjR23bQeKx6bgdRqFbhZV8Usd6GK1eYbaVHgA/wZ0L&#10;pOP7vsALvn8LrkHc+ivq9YSphw+Nst8bbbJpNk4rqt5Q9tRKEM+kxvoyMNayi/sQ6e5Adq4sTo8T&#10;da+x12j92wIHRBTdgqe5FXVv6prWAb5S9W0VEUvDgUITI7AqHe2QeL4/9H2eR8IDwvIPdeUo3F29&#10;4D/B0jwv/FW4NFA1JpfF8SzBScGPAdkOvZFI4AvEz751KAj5slSULdbqO9Qeb8SQr47h5kbbSAEM&#10;F1OpgyM/XYpmehl9gEU4Tl8usmyxKGW+It3GSlbIWKFChYAVKlSoT6PXI8lulwgF1sDqBq1U4SJk&#10;+0cO0BVWgZyYe2wZLT9wbk851ujUzNnoBkrZNFDTxk6hRUmG5rADdv2PRj8lF+XnM+Pf/JvcWMfv&#10;6jMHiFe4zRkX3cCBlxYGTzVU9FztUeuVomhCXpyZTDBBKej5gU+D3AEegqDE3/LRjI4DfzOn3mCI&#10;jt0xZXv7gvbeiU7lyq9GOecYRSsbHVF94AbHvvEWSWp0KlFtnMbEdsQrscD2txxnoeRjrQoOUvKD&#10;LPDJM8hVAhawBEC78ymu7RgPjfMiI2jo4GruKgN9b68BjDTw7jOPH5Nphc9xaX67fH2avJZNqnvK&#10;XmP3LTYK3Oq02+36VtVtf3lK0Ag51MzvmRGN0CJWRNXM7iFasTCxIQgAshCvaKPyFtHVhor+9YaS&#10;9gvs2ZSMsIgeM2zSylJZyHrUIt/rUbiqwFvPH6qDPMIVkJJsOY5ctIyYY48c8ujggi+wrynjK2Nw&#10;2ES1ZOAr2la1li0bmQyYUSo+z+JmpeJXiuUbude+eu1ayFmhQoWAFSpUqP+W8tU589kkyU85HIY3&#10;GdQcHjuAE7hhAfy4toVlK6CplOVMWQ5u36MjhDTtEs7NhnXMMkawhdUiF/nKcbAZ5tjLNgsE9nBp&#10;OvJfhkRcWllI1XGWre5ysfYBzv1tydOmfoemMjSxxNRSmUQugWN9AcHAqGGPeABAgD9Y5gl8ICJk&#10;kHgicepUIm9iEUtR03e0jneicuWxNh19HOXDj3bNSNnLRB0FGKiNPQAsD356Zixa21iLrq+yItCU&#10;7wW8UAo8b9ijdig/EHzhVsA/uVGN1tuxaHSrkBdF30Q6U/QH6oN7e+pATafTpSms7+FL4PQNGz3i&#10;yeTlxr3Gnqqkr88+PMu221EO+KrerteuHgS6jlx12IV3Qh6Zh4BWOFeIX3bIrY/9+77gpZ+Jow+L&#10;4YWhchRWoaS9J1iMN8V5yBj2Ve0iO5dNmhX/Y8CqE573LSCsw4oXVExTOJ+R2CXDdmRZxi2GLndg&#10;tynPxurYIuzbrGT1ZfhVYmfXQB8WxkDgrxSvtADNLFaaKLAWuyyzErssscXnixPJQWjKChUqBKxQ&#10;oUL9/+naaZX84cIC244ZhjEyWhn03cGtfk7MwdIPFzMsaxkYhVIVhilYGOOJpiNjzFgGtoLPaTIC&#10;ZqhjpxD+9eFTw0ktp5ZliZze/6tn5WvaQvsD1+JiDnDLCOMOpJKuN6jhCAGr0Wz5pxJMKSjxguAF&#10;HiDW0OsFAnwFGNTr+UBcPhOnDbzEzMwLCUEfRWQpakfrVPj/Nera8NAR/LDzZVvG3MvYeaRRBpq6&#10;2WhpL8Tj8bH1jWq17tajF/srPUQ3QryADAHfghKd6POCYeXMm9EPtqL1eqy9EV0QE/NMNqLcVdTI&#10;T3Xc2qypalo58WOskzlLWMhzLHliejzyzQeDiKr/dGZj3ZHYsfZ6dG29Wo0CqUUn9Qohhx3NrJjE&#10;7CYBsUxvSEyTEDI8DPyeV+KfQd8Xs5hYZPjSrcqmouLj3lOU3pmplGxgpFe7Hm0jMEknk9me963K&#10;qDmIu5x9EiSFXEaW2SIWpRzD6gP6xeBxpWIxzkXAiqExDccf+31DZpGzRjWsUcIE/M4duM7qsykp&#10;RwtdLGsZLFv8jJSR5FfKN08+eP2rYS0rVKgQsEKFCvW34dVdYXpOduuufYyzxzDfCg1ELpdKASnF&#10;RnFSNr7ZKbRAsyxARMp14YybkgGyUgYuHsYTMsIXsIxDLfD4Q8eWLRqd1U+lWEuSJk7u05H/o5Py&#10;NXXFaGNjsI4U58YcYLE5U1H0ZlPFeKrmA+ArNTGD9ZtSqYRh5wF2zgLBD/xbQY8AAHle0PGFWzzm&#10;ciYSiTcSIsHsUcCQ7e3tdJoZa1NWWDbcH6WWWWtMnh8cDQG2FCCi3W0mvlJ6fGPrSx+sATtFt1b/&#10;negLwFVewDMYRMXQ5iDwDZmMWTHkonq93l7/8gKmZDFdpfXTQeT/1hvfVHVNSyvpiphy0ePkYO9N&#10;mh83B+YgElEJ+bWLP+DYlNOurdbW16tbW9F2VBZ6w4AQwCtiXibkkRYxDwkQFqaNkqEX+Pwi3+Ov&#10;JOL8Ypy5Ak9QozOPNPOr9AQLr7zd51zsObbbjlOcHhfe6gBcdegYIiMKr82XMyx1rfftMc6SATTd&#10;GPx2kIJpM9aw8FeYsli5yEpsCucGZato9Q2aHCbbzlLfsOFKINMp6SsyerQO3H6xWMSd1teliYWJ&#10;4vMT+bCUFSpUCFihQoX6G3T8mrDQf7gVraPrhrOPjVYlO21c12fLcE52Aa36lt3HSzjHynS+zHCs&#10;1IEsSRJuO4azNJa34LxMG3FYM5LtJUzJssYsjBMAFIDTvCUvSf9T99zPAet1k41h+cUdVVTctt2f&#10;G+ziMhwa/9k43QDSYnIiLwglzDyn9SSv4vtCSRCCgHIQ/+SbiU6PEXxqngLEeiGRHW3gU9W9tHbh&#10;ylgbg7CwgYkp7uy8uqcoDQxG30HI0ngxzj9d/3CrWltdr9brX4peXWb8kaUdwWrkc8egBtFoL8do&#10;jxD+1VcfigISVlLdexAZDHR1T9WIlt5Ot0pwQKdvOGMS+1xS32sMBuqgx/O/+uGWa1nt6npt9mJt&#10;PRr98trF7yYE0htqJHgZV2mbXVM/JCbROnQtoUcCjHKPP8lFuanRw+D9rPZJ8S3NF6bYPubUczHM&#10;dOecpXI+aw6FHvAV0TxfEP5wji322VEuKfIurTxid5cuMnRsjECVUsWzbGrZss7mbkrLcEUmUyiz&#10;Npb64OZc30I3mXNgpWzroJjqA1sbtnW0DYiVJibYhYw0N33pXBgEHypUCFihQoX6azqXk9HsjOWp&#10;Y+hLxzwrXIeMbSI4nTq2i01AOD/34ZqYzSJiyVMLZ1PyXO62tJB7JcMu0ysNB95TlL9wM58ziitA&#10;QxdatfoAHZYsHzyf/ORsfPzuZNuNtW0OW1xoXDKcTJKmkDco/TQbqu4nEiJT8gN/2AueEXgekMrD&#10;kHNeCLCu9UxOjq5zt9mDQuBRwsLIhhyjvq207qiK0ulcUE781pttut3QtvucnMBlfcgozR0MO+8w&#10;ohjvPfEfVj9cW1+trVWr0fbG1YzACLcEHCekE4V4t4s8/3i7HqvT3l4b3qI/WChhjgOTbDT29Ac/&#10;3fupqmqaqmwC+pwFirl9hi3O5cmeqqqDAWF8Plbbct2tjVqttro6ux6FI310NdfDVqTXI4QEATHf&#10;1zGpAaMaTFz8zK8wpUJ0Niqz3zVEH2FP4P33qc0dHvo2X8iwBy6NfaB7rZf+5AYwp5D3PXgphMOV&#10;M5Iss6NfBnCxHXPoIkbXZmUDoctgLdrzwxyG6xJ7W0xMTk3y/MceBoFVnuHv/8qVlXgiDu+nph4b&#10;O8Y5KQzqT6VkeRlDG5CwpgCvpanrbJGdmD4dZpGGChUCVqhQof6yrpXHsA5iGRy1qANY/QhnAMeM&#10;UVYm9oWWpdsHXGZhIXO7cOaV8mShMDmZEMTy3PT4jYWTQXa6ACfZIpy4++jH6mNLDj45wAB1DG1w&#10;bBqPgFfCCdo5eP6TxXfnCgamMQFfxdo01Umay6vN5qiD12y11CGTm8GYTwHbg0g8finolHBvn8Bn&#10;BYYp8WcOom679o3V2pcnehW/JAgCbrd5I6G3WmlVAbpRN//P9AuP/VEMu2G2LYlpWhqjm53hCB7c&#10;mmF6/wvgVa1arf4A3usbF78s4qblAHOqgsDP9vxbQHZXjtWj0Xq0uoEtwmi9WuvDlYwYFwNCzEFk&#10;T32wNwDCwiPyj3HWjfzJ+fGBquq6qgUl3ot/sLpeX6ut1z7cAMCqudG1au3qzWFQORx6fhBkhSwx&#10;O8hWhGY1oP2LYYLJ6Hq0baSiV/szQHlXeEBLUzl6gTTh/Ndk7ObG2hjV4CwtTQj5ZCWfz3q38oKY&#10;Y+Ux40i2gWSM0bAHQMyWY8hyyjBShXJmLnNWkkQm7xOByTNeeied5t/QWq0L/+k//sd/v3kh/c6/&#10;T7danRP3448jffeLy7Is0/JVir3OprCxCHhVzLxSmHvuUvinFCpUCFihQoX6RMcHU9jY40ayj7mI&#10;WDGM5RyjO5cxN8qQb+TLb6yU8iJDsozwGiCF5mUBCsazyXGBkGF+vlzISBl08TiOZVky4gxHzdI0&#10;0tzljGVsF8KZ3TZSf/J88hounr7ky8Yx3I/jxuoYeNnO5Imi07Cn1k7rLmZ/JmYSDM8IQCi+z5f8&#10;oHQLG4VBz/OxrsT7P14yYrEPqjWgox9cD0zP53mBScTjicSwOSI19XD7HeXdE79pcym2LzNKC/hk&#10;D3cINk+3FI9haCjDb3xYXVut1quz69Xq1kbtG9OdgHQ8rVPpVNDcPvQCvnQ/Fm1X621AsOgWcFZ0&#10;HTCM2rTQgd8jkZ/qA72jaZ3O9l7anypOJ8lgV1H1t9CyLpTuP7m+vlZdr62tz9ZmZ2vrW9FqbXV1&#10;JuDpqCLAXJAkujckNHW0Cz/iYbWuEN1ot7HEV7voJK7EFxnB528RXOhMCYu5nZItWnB0HbSly6+U&#10;bwTDbFILmElAH8vi6LpISlic68qcNTJdsYaVmSxM3b6RTZp5IRDMw+/BI43ojfTm5ia8KKqCWa0d&#10;eDbb6p1OuvXOhfSFzv34+cd/FXPqR0UvVjoLbIVJpF+hX09MjId291ChQsAKFSrUkV4Xzi5hjcpF&#10;Y3qMs1ycIjyGtGNxbdeQppyHSylpIZ/Nwsl4T7mHseqqokZUjRBTMyPptDkUuslb2WxefCkxf7NQ&#10;wJO+LLNTdNUKbczhqJuDHig3hgWxVMr4zKtm5NrrYupNebR4J1bHsAF2muzu0s2AiEFqgIaqGaxf&#10;+ZrH+70h0AUmqmMKaEm4Eo+L/Klo9FjsAwSsNaCj6xjbwAelONrPZ0TSaOGd3elgQ+3bn4MHs5Tb&#10;U1q7u8oumuAbzdYwLpR4Jl4qPf6n1Y21dYCmdZzwA8BKqxotJx0S7bByiHkQQe+xWjsaq9ej0ehW&#10;ux6tb8ye5Fd4XFEYZ0qEvDyIDAYY9MkfqmnFnxcAsL6pYrOPBEHJv3LsI7jvWq0WrdXWq/ixunbV&#10;Fjw/3zsMegHpYSSW5uHCQvMROrCGpVJpan3D5qJ1LhX70/XZs5QokQf/M2ElHsfaI9BTOxZzuCXH&#10;XiqK2XxkLygYnLMMLzl6rRz4Dk3UwL4tC79eNlGYKguCkA0EoiVx8c8m7ryme6xxGc8O3vu2tr2n&#10;qOq2urm3k+5sXwD2uvDulcIUu0wN8dLZUfVqme33l+EX3c9kpJOnQydWqFAhYIUKFQqt5tdEmSaC&#10;WnhJW4QchSJgLcOQFsor4vncjXw+nzUjZqPV2m89dbd1F/61cFXMbrOFUoaPzK5pmlkhaZqPTCIW&#10;MoUCe8BOYBMJeArrY26bLobGQ/XhIMf6c0kiZNoc52KD0AHAcmMPXyHNVoOOyLVaA1+MizMzMy8A&#10;XuHwoO9pPVq0QsAq+QIfxzWEvzP7fTrVt1GrVdera4XA93s+s7gC35o5NSOorVEm1mb6wntXZm4f&#10;SFlNpfzWbJ6mFSCGxoqW4n/0pWh1q7a2Vduowv3U/oWYptHqphkZmKbWwYJSUHn6w2rUrVe3PohW&#10;6/VqdG02J2A6l5hgRKaENqrBgHilIe9p25paEYLLEX1ANG3QCUqBH69/dwv97bNba7UqdgqrG7Wr&#10;fc/v8cTzAqJ5AFUD7RCHCLtmV0OHe+/8erQac+tbXIqrbny0Nnn09Hlea+EIZEtJezNnZc6lHjYs&#10;N7rcwVJmOhgIC0UMseIwVszApA2aaoXB+ix7sJDD3NTxfNLUVVVrUEMXINVOowlwS79EzErD28+l&#10;buP6HZzJ/LwHjDWTm8jgcIMsH1ipopwqsqxsS3BV2CUMFSoErFChQlHCGrDyKFgU2cc1aAaSZdjy&#10;9XJeHO+az5oPIl1toKrN3butt1uNZnNU6mgBWsHndylg3W019+ErVdVNQpLJJPq0hcL1DG5mYVN9&#10;OwX3ajs0fxMo68AxbGvMdcpiBqcLAQ1imDPKtaNFUW/tNjCIYPeuwkziXhyRL6H/2/dv4XocnKML&#10;fBwfDNBfznz9/Pe5jWh0o1rHkhAA1lpB8D0fvoW7CuO5SVFT1Mb29p3Nze2KzyRm8tpoCK/ZgGdy&#10;VxHQPQ/I4ie+X//gAxwiBLxaX1v/8M/m1Y6mA2BFdMpZHa+i9Tz/+1XMcUAbVjUajdau5vxFMRFP&#10;xBeZRdEPaHfP40nlsNLRFIUkI2pkoA7gykoQePH/sFZfX63NruIDjVara6uztauyBz9GiGl2Khjp&#10;blKLO04TDjqeX5oxNtajW7X1qMNa1erG1YkSPGf+VonnMUQeMXFP88+nDji73ebsGIaPtW3nQMrd&#10;LspFlrMdB3uz1gG85Fx/WU4BOPcnJvMVks0mu+bhA4qaSnMHqKqlqBiLQe1p9IOyOfLB4ULrO2ll&#10;NLio0u9sk6yQy0xIEzhGKGGDsEjnGzAeKwSsUKFCwAoVKhTofztj4HZm5xjn4Amaetplw7iZz758&#10;+Y8jERPDA3TKUcBQQD9IVgplK1wTs4uktdvap99sYjlLUbUI/Ehj96fktXyuwKZooEOKJgXgIGHK&#10;oQGlCHOua8faXJuyFe7TW+qLkd0dpak38ITfm4knEivxxGThdiE/MEepCVi+6ZWYLCFDWsy5/6s/&#10;4Or1arve3lpfr9XW1n6wJHief4u5woi0TZgQia5sqpvpzXT6X5XygdbEh477mRtNRfXEBENz4H3x&#10;jwCtZlc/Wo9WgX5Wa98oq0c7mLWIiaSFlOSd+J1aNFbfAsaCQ1brte+u4LpCcVFchAMyjK8NiFYh&#10;WkfzSFrZVdUHqmqquqp1DgO+9K+/v44PcrW2UZudBSIE2Kqu/rjjlypDcniI7UFdOzQBrw7Ny8B0&#10;GjzFVHRjre5Wa1WZtatr1dWl/BWREXiQ75nKLm7CTmt8ZsxAdu1jNvsB8LFhuI7BWhxmly1hLD+6&#10;s4wUoO6BXZSmBaIFya6qNnZaiJk/pMHwagPeAKLUJl2vCNc3GqMmpNpoqHRdEVy3o+LkJZYESTD/&#10;3CsZ6XYhQxdBF42+YbsH/VekiQfh31SoUCFghQoV6metz1KXTtsysEPI9TGLXTYW8qaZfXU8idvx&#10;TBW4aX+/tb9zt9Vo7NPKFfqkaCVrFytZLeoY39/ZbQJqvd16qgmMBGdn02ykmcnJheuyXaSL8Cy4&#10;85RtG31cCM0ZQFbRdiwWA7oCGKhz0vyDFj23w8lf0TAeYOZ8KvqDqxdnl8rkk+YYZlMNgyHx8NP7&#10;X/+j2a2t6Fbdjq1h7WmttvrwJdy/x/BXmDjNHX06cUvDYszmHSXtBw3aHVQbu41WQ/0Wk4iLDHYI&#10;+RI/9mF1bVQE26hu1Wa/Ma8fdkzkHW20glnDvczaE7NAVvX6w3o7BiC2viUyi4LPXFmkaaQiE3Qq&#10;hABjaThL2NjbU1V9AJ9ppIdgODULj7G2XkMfVq2K3cKaLfb4EpawHh0eRvAYuDDHhOPSw/FcNFqN&#10;blVrV6NufbW2OruW4xf5EjwvnKZUlcY9oCCVzJw9hpUrzm0fczjgqjY1tXMx1zjAkAzZoitvUuz1&#10;wkJ5+lWiww9GFNyIfUdVAaqUOyNXHYZitJSGqnUfDYWs+T19D6hqB0NNG43TtKxIX73GaXoZMYPx&#10;+XL5xoI0kZFYFv7rcWzLka4fzH01NLqHChUCVqhQ/+R1vHQ2NeZigkKM4zCv3eWsqcK8QN4yNSy+&#10;4FkXwKm5s99q7ezfxbIVLVftN/dHVqYWUFVzf5fy1g66pIGxRl8Bdu0/1eoIgpgrSDhrllrG1iD6&#10;ghw3ZuPxuHoMOADeOTfWNuaSu02MVcBmlc7HX1iZSUVnAWO++4PZhzM+w/gljIESfCHwhZ5fAiry&#10;Sscurq2tb9Xb9Y3q2vpHawBI5cCreLd43JCMA4LxhMiYyuamqqa3KyqNQEerUaOhDXkRbsLTIULe&#10;n/z+Rm1tdR19XOurtd/+9ayKewHNEWGNLomn3X+zhlHvOES4Wltbr85fYUpewMcXR4t6mOAtj1QO&#10;g4pG9J/qe+qgQg4Hqq4N8RAV/9gsLsmBnwO2wibhxS0xYPyAdDQzAhRHTE3VTTNi6iOgOyS32wCO&#10;a/UqwmMNi19lTP/yeVye4xO9SXt5aumMgR6sGNYfXfg9utgYjLWdGH7JGaxlHBgsK5XzQj6fTZqA&#10;SacVRX1/W0UDO/yG6dgCXhUhREiIeTEPrJhngmF2OOzqugrES+lqlL7VaO7jK7hzuhFJkmS+nFko&#10;SHJRBkg/cGzZsovPhYAVKlQIWKFC/ZPXuTPLy2O42MamWwf7xRR7Pk/Ig12ldfcLR/6qfVqkUvbR&#10;1U5N7U0d60w46bd7xFj7d99unv6krrWLLbhd4C1sI6q3gqRGVgqsnVpmZTtloVUIc+FjNk4OYgiW&#10;a6PRnZOmI3CUtIrb9jZ9MT7zG2/O/mBjfX2t9tHsLCsAUGERS/BJKfBxEQxCRu+JjfXoOi6v+bBW&#10;A3JZXV/NZIOA9ICwRIzLxCXQCV7fu6Oqd9S0oup0efSuoqsecySa0+73Pvd9OBLmjK7Bx4tF9F4B&#10;VukmGdGOSXuE7576oFrfQhNWFWDs4kMRAGsY+PSR4d1kK6RCiKZqmo7SSFAZqFoAFOcDdTHc7NaX&#10;ttboCCHow9+2Sz3eByQzIzqFKh0zs3T4QlcBy8xKIlYH4nNxbHEdQHL2twu9OJbb4JnzJZ9Q3omo&#10;2sxnD7AQiJGuLryUNg6DIrTS2HaLPXP7dmFenM5mxwUCPIU5XQ21c9hB5tR0CldNRSdo1p+ZTIjx&#10;xApgLLMCJOsLQjabjGBLuNFQ6YQh9WjhL7hxWn82+WyXMAuyxNIkeMfos8t2PxICVqhQIWCFChUC&#10;VmHM6vcNwz1AvpJuikJyb490d9++i2j1FNDUT2hLsNWkk31HtpzhUAdawY3D1CWNWBBJmvcatFW4&#10;S0FrB38I4GsfTuYYVbDyGF0MjXt0YjQpvm3H2hjN4GINC/CALWfhrhqb6fSmomiARWzt6vpatAa4&#10;s/7R6mxB4Eu3SljACjxCDj3i+yXf966MzVbXgbA+WK/hLVdrs88P7we9oEfTDG75wqL4dCJh4u5n&#10;dBlhpwtJQVe1EVtdgXdqaXqP/NrGem19tRoFeKqtzqvU2o6OKsz8NEc9wp5XObOxgSmj1bW1jdnZ&#10;hdIVwDM8HHqxeHh8JCAVT9WI+oAuf/YQy3o+wwhB0OtpzJuYslXbwLSG2eoHH7qvrLzrH8Jt9Ae6&#10;bkbMB0BXDyhgAWfBEePcRnUN7fR4vPW12auZP4+L/C3MrwfMCjrwTFRN3/M+Z9h0ihArV+i4cmMu&#10;BrbTkVD5+nwQmGQ8+yjyPbXV2mk1VNzR2OnQjYVDYUjMTiUQxVxuBiXGxQTcfx6fjygEQslnxCwg&#10;Y2NXoVSN6yHvAWCdbjRbkWzysro3Pv+H8xlZxt1ITsp2P3Mu/KsKFSoErFCh/snrOGNZqb5tYZPQ&#10;6edey76sDYJ89y66rvZb8AanVVXfw/kxrF8cCU61d7B8cudohl8LmBXGJOTy6dbdfVrDQtDawclC&#10;IC3gMm2gClO4sSU1NmZxroV7cTigqhimuNfrsTZnnZzGOKaGkr4DFOfHE2fXa0AV0T9DZ1RtdfXL&#10;ood85fs+6ZGB5nmBj2ueK/Hv//ZatPpBFeEKpwC/IXV7PQ83FCKKIWfF43FGVRp0dTRwwg56tDXN&#10;Z24JzApd78eXcDVyhX9s/eJqbQ1x5mLxso4+KH1kc9cwKfQQLiq+WqpvtOsIPLXZ2QxTWsQCWLZy&#10;6PmfrC6kgQ5kgLsJB1pnoGmELqb2vF5AtDiOBcLz+Wi9ejFaX3/Yz+QrqrodAaiKREy9oT6IgFRd&#10;i6jqIKJ1Hl9HuKq3o5hQun7xapmPxxeP/P7wHDVFVRu6ojJPjrWxwYt+NhxTwJlCwx5zMOW1KP5B&#10;9jVNj+BQYOvo16cdVQAFuJ+SwMTfmJk8BXyVwH8vzCREkRHhHS7gCS0mcrnc5Bv+zi4a33ECc6fx&#10;Q/wNA3RHnn1gJglJmjecA9vt26677PRDwAoVKgSsUKFC/Ux9UsZsbtmy+xZ7I5sFwhqO3xvZ1qlX&#10;CRtKdDUgZjPQ8/POiLGOTtbwvqf6iXmBDAiT795r3Gu+DWRGQyupS6uBhNXY2yOJKdtgcVOOjblM&#10;dj02MrjjW9uaHg/w/L+3CSDQ0pj449//sIYtO+AmeFtdnU0E6L4KgmFvqA004hHeB47yeo9drKGf&#10;CZ3j67Xvfve3y1ol8Ht/jluhe8OeF/DMSjyRbQAe7KCBqIkBpodaFtPhcSCPgRv2vBNez9NKZ2cv&#10;rm8APbW/fBKLbkd4BR8AyIh5SEinUprciLbr9bWLV9cksVcqlXx0X/ke8XwPYCULn2PWac8cDMzR&#10;FGIF7fgBMTXS84ean5jiNmZnL66uXlxr1133YV/Aucvv6RETDxihFawIlq8iaK6fia6vVTHUtFpd&#10;ra2vthk+PmJC5gq2SwkgGbYTtZWztDkYc12O/kOfu21wuHvwZkAe6Z/8CvdwRlAnuHIH7qMEuMbE&#10;E6dOTZ5KJOAiHn96JkHpLZGIA13FRSHLJF6A78y8+IbXoC/fjrJ/5LTbb91t3LvXTSbN5B8Ulg5w&#10;4XTMZZcWwg5hqFAhYIUKFepn18jX+ikgrOWUcbY4N54lpp7s7o9GBFt0Zd9R8uTofWfUJ9yhm5iP&#10;6ldwfZAQhUANVkRmXBgXkpFm6+1R1BTd+UetW3uq2ps5a4yl5L4Vc7GNFXO5NmfBidnlOHac6Hhn&#10;6TsAWGkmcf7N6AfVtfXa6uwqkkVt9cvUfwUg0/MIZqN3fIZ/xgfQeGJj/QPgjz+t0U7i6r8QVbjN&#10;EMfsiAc4RgIBje5d7FziA97dx4Kbf4tnePwm7o32vPvYLfPe9Z6MzVbbG9W6MzHQKGHRWpKJDAMU&#10;c3io+ZNstR2LsYXbZxiC4VY9ms0FVFXBxYGMUBKYoOLTSCwArArRKlgqymKr0CTD4dBUPXFyMf5E&#10;e8PIrYxF21sPJaK+r+l6F4AKsQo7hQOd+urhDvyvbURHHcJ1eHqz7JX4IjY1Aa+u0CKWuafrg4Ha&#10;KD1+zKItQtt2MfHCPoYLdKyz7AIzaOiYcEUHBXGBtkp83Fs9CqCPj/AK+Co+g4n58DGg6RYJfGdE&#10;ZK2ZxMyp3MypxFBTI5jkgJiFIw6NH7Za+hcjEa2rJYp9Cw4MgNWf2A//pkKFCgErVKhQQFgJlj3a&#10;LmdIYtIcDJPUya7cUZX/XKRqfFK9onjVhI90mwoGIKh7mIguAFMQftRZSojjXTgF71LTzmkF2Ka1&#10;2wQye6rVeeHMZzFxi248xP2DMduOGT+KLU3kI/RAGGm5dyIRfxzj2atrSFe1tbXq2lXH85mgFABh&#10;Ec18ZHYI+fPSyFn+z6L1D6ob2EmM/uCjbzz0sdyEVSSgnGEQEM8jpURCiOxiPW1X2Wso6mHAA3bR&#10;hM9hj3gVr1NBwPq4UrnyONeOtutte7yhUaxCd5mu6drIdp5OPJmp25yb8XuIZD0/EIIAV+0wvlm5&#10;hfOIwVDg/Z5GeqSiqZ2gQnroxfeIGjE9ONoQ7WND7d13ecavDH4j2m4/fPhKUlE7GtrcdZVClmYO&#10;MKmB+r4Wz9LNPGhFm70aTSwCEgEdXVm8MnLn9xD84KGR8ymDG22TdLGMZdh2n2WnFr20oiIWNTfx&#10;1cVur4ebhq4w8VNPFM5MTo7KUwBYgFiAW4mnsT0Yf2NGTMTjMwkaiH9qEj6dnJnM8d42PLzRPp3m&#10;fuv0PV1vNPQIhtUX+qyMZUmH+8o/xhis45cuXbt26dK5c5eOg8L/JYQKAStUqFB/L2cX9UnWYmWW&#10;PcvK1sQ4GZDI/i5ODSrpxicNQbVBV9QpdD0OrV/REhZFrIayl1a0wNPgEw9O0ysCsyKKeYFEcKxQ&#10;uffzVmGTJpR++93EY2/WXQvXu9QxWsDlYjYrz/0+Ilw6DYC10wGKODYbjX5pNGxX+2j9o9rVCc0P&#10;gsADwuphu62C3iaauPn1+09wuDe5dnGt+tHq7IIGIKORTokPbvXo7QFqmIRAzEYLw7ngKIckIAH1&#10;ypOh71cAYzx0SAGSeSfur8z8Wr1eXyorqo7+JkQsfRChHncArPNPsnXbZnMV/xbxDj0B7l/D1C2G&#10;EXrB0OMZgXgCk/WwBqUB3JES+sYI6WBJiua8AyHCDTvqexXPiz/Wdtvuw7kknToEkMNLLYKxW2bX&#10;1A67h5o2w32/Ha2vrVajV2fPPHMFAQsBCRuFK1f4kqkOMGZfZc4a1gG+mNySgxWspQMpkcimlU1s&#10;8O7SCHZlWzsclhjG95mVeHzySQSsN4CvcgBXCWStxMwLmJ2PNSv4NSZmZuJiXBQnJyfPA4TNJHii&#10;XhgOv4mt4v1WU79374uRSOOLkW7EPM/2Jdno4z6k6X88fHL82rXX/82D0+RyRJ3OJ7P57Pj4dFYQ&#10;xpPNu+eO/ywErVAhYIUKFervqN8rpFJssc9KRYn9TPk1QszTtHbVUhrp5sh3BSdppCOKWEhVOxS3&#10;Pmkb4g0CT4Wba8NeCRfaiAyTZ/JoEdrFiHesYdGVLNgr/MLOCebxN6MYzMC5YxbGYHHu86+a+01l&#10;M725mVa+feUFMf47G+16dXV1FbuDaMT6RpkIQU8oERIwgVaBBxmUfF/wmR5f+npstbpe+7BaXV+9&#10;KpeQawBmPF9gEMiGwyzwFk7xmUgau0pLJRXiMwGpdAC+/B728oCtSrcY3/OC3okTK2NRy5GTuBMR&#10;Ex3wGQJo6apmqr0U69bqrpTXKl6nAyw11IimdYISXeHjebcEpoRboX3BwwdKKvAYPNwxSONDAZy0&#10;YWBSOxcwFnx1PorFpqU5AhynRt5/H8cHzVFwvHlokqHW0XrWRrsdrX20MfuNKYZfXFyML17hmaeB&#10;gxavANgFmgqIpe5pn0vJnONQc5vhctLtuRyNZNDe1xVc7wgMBjwIr8ko9mvmiTOpVKqQOFV4kTYI&#10;xdwLbyQSp07lZhLzuQTtEE6eQtCKozfr1Ax8yvDwUn38fmN/n8IyANaDyINIt3u5K0rFIssaMkDz&#10;0rP/SODq+KXmN8fnX52+kc/mXxtkx4f5/Hg+vzIu5POv5vMvPfuTL15u/u+XzoWUFSoErFChQv3i&#10;J5vKWQAs2YKzZLE4Uc5nn22oTUpTiooOdax+0OCFFgBSa2dU1cL40aOpNLzoZD1zoB1qe5qYWyEi&#10;nXIDxhLzgbl7t4U5pHSwsEF5rPVUmnni2PfdY26Uxm/FuOhEUm/uAAVsbm8r78JpvfebbwJVrK+v&#10;rWL+09rqxT97VcOGnE96ATnEAhZAko9xBbf4+6c+qH8QnV3fqM1Gp1Y07AoSrErxTJbWvIZmRCVC&#10;SUhqaLdvYQfxEFt7mkmLScA7gGNk2PMAzCoB33v3FHfgLpXxeTVoX7G1P+qTqkrc/p9d265LptbB&#10;3TaAWFiV0ukI4S0hS2tZPPAVXN7C3iQODgJbDQldhW1iRjvRRj1HNM5r/li0bVjtfhkgSQcWwvYg&#10;ho5q6gBuDIjF+8xYvV5fX704u/E478evMFjAYk5hUSmBfnTf1BCwVDV+NoUNwja8orZzME+j5FXg&#10;K5U2BrVDLNBhazCOQVdn2+sfRlPcw8ILT3zuiScmJ7F0dSpBu4WJn+sFuDYuJl7AKzHMAiC1o6WV&#10;UYuw0VTvPbgXiXzP7AoL8F/O9aIlTS0vnfzHQCTHr/1ul+SF8aTwUnl+OkuSL02/NMyOiydz5VcW&#10;5uYm4M+geH1i4rnnTr76+//P/l/sX7t2LQStUCFghQoV6tPr0nl22bKsPsvCeXLupfHLAFXUa4WG&#10;JWpRp9bmfdogpOuA4YI2EVufTP57FTij73mEmXr468U/DHKZeUaMi/kVxhfygtm8S8Pdsc9Io9SV&#10;1he+7T/OcddTNM7d4doTv/+ooQBdpbXtz8dnnhav+L+6UV39qLpWrW5V19ZqV9kKCQK/l+0N6YpA&#10;AnAzJDRl4P79X/uSW8+JufOFSYZoBK3rhGgDTcCdOjh1SA5VtRNks8MIPAdFQxuXV/Ix4IoEhxE0&#10;PNHFNEBCmnbY87T3ptqpAycLZNk4rerN5ukfNihetb59vs6SgWBLh8CShwTnBKkVnfglnElkSj4m&#10;zR+FKGDPUejADYZDRDjkqw4hZoSGiaoqXLWtpWfebNet1AFL0uippx53/Xumrmtmkpi65vP3E65R&#10;j85evLo0qVVKWH1a5OMzk+dfBOyZfINhBIJdTPhXiT9uGMdibRzRlKW8qaWxGKY2d75F4yMEjM5i&#10;4uKimBDPt2dn16Ix1pptn595sfDEeSxivXEK24X4nohTnGIWF7EPuRiPv4Abpnn+VuBpaTqJib/N&#10;xj0MlIjoXTItTUhT8N9O5naqfO0fAV1dOj2eT748PZ8fT4qi+Ifl6fxCcSIzd1Ji+45D95FbNprY&#10;jjlOv7hwc+Lkq+PPhtEToULAChUq1C9wztnN4Epm22JZiZ27Mf4swlOLNgNx6zJaeAC59NN45Q5O&#10;FzbpwD6iUmuHttAUfaChRTthrK+2gdT6W+wf8gkRt/P5TEIUuqdHuQ87TbogeoRl/G8VZo653Bjn&#10;ttn8ZZx0U9T0hQslOMPHmcrTG7O4iya6Va2uXrzqihVB8NBP5aEXKoKDhIdmkAWIKvF/tOTGVioe&#10;fBt7hwBYQ0KX+Qn8sOcHPX+I0eokO8ya5ukd1TyEm3hCFm7wFkLVwIwA7miPAH8OD4GwOqrCc5zz&#10;ULp8d7SED9GQbpJpVZZj1wNzcvmMoGHXD3MUVMpOWB6iHMPzzJDO3mWxYCT46LfHCC3z0YjEht3B&#10;KEUUY941raF9bas9xqaWppUGAhb2IfHj9yJdeIKRjs90Trl2XZ45lfArHc8PPOpPf2Hmc5MvojUd&#10;XfW6uocmrD11JiVzbUOWl5Ym8ibRgNMe6S3FY8TFTzLrGWpdL0Rno/Vo22DPPHaVm8xNnhLjiclc&#10;IoHEljj1xhtIV/xI8Bz8b53w4ou3eH5xuL2XVpTNHfjdN3T99Bcjf9yNfFHvBnOAJ9dZGf7bKQr/&#10;4Cs9x5tdc/zV6VdJvpyZOrt8O8OyU2dt41jfMQybs+ioAC4jt8dSqWNAWdaPgLImnvv90PweKgSs&#10;UKFC/QJnnZWUxdIS1vWMdDL/LNqm6EqcFnVg4Y5BdFw1WiOT+Ci9feSA391p0SAsVa0QNcFFo9Et&#10;N7b15Ycxdn5FXBFpZCX8y6r7CG1HM/7IZnCu9korj7e5Nsf1RQIn7TsNZVN9910AsxWmFFz557Or&#10;azTFfPZqLZXwenwJ6ArDP4FOKK8gHZFsyUt86MaKAaiEcZ44zEhMgBqAqsAL/Kzfw27ethZks6Sr&#10;K2hXJ17AE1yFgzfEshFSV+eQAGopaufz6js/jvadz8zt7mNMBRIWXXWsPJUYW4619uSMGBx6+IPa&#10;EOf+sO8H6vklDGnAog9cCn6phEERiFdov0riNhwThxF1Ff3zlLI0tSW+We+73MPPDHZ1OPyo0oUf&#10;IxFgJI/ne49X7aWy+p72rucDKnqlK/ypF0/NvDg5eerUZBzz43twV5EHqtorTbIpaWoul5GmR/lY&#10;ZqOlLs7HGSa+GF+k2Pd0Qoyf5z6sRuvVqGHdfuzi1dvot2Liubj4wqk3ZtDgHsc6GWZk4Q7sW7y3&#10;/V7nGa/zLc/v4OJCXDfUUPCQl5/tXn728oNBTnqFZdlisV9kT176h169+urvjt96aXr+RvlkIWVg&#10;CFsUky04jjPGLHvMALwyOMM23BjyFrwdsyzDStkHxfHL1+Dnw/9VhAoBK1SoUJ9KT01ZLBAWjvb3&#10;y69lR/OCo82Du0eZojstam4HpMJilLKzd5Q5OnK5Y9NL8Y2NrWi97nL1rbYb5cSAwXlCgA0xnmAe&#10;7dKFhtSGRX3jKhxlW3ysHUtJJ4PLeIjNbTW97a0k4iJ/Jc4//djG7DoNgVoQKx3B94MhGbXYcA2y&#10;+ahrYsB6x9Me3+DcDAHA8nFNDcY4UPjB9Ta9HvGFIfqaCOBWMDSBOgYYmDD0zD0zG5i6SRXRyKE5&#10;aDR20a/vdTbjgB9L3zm5j2RFGYsSVvrJKaOdWZDLpmIeUm6iA3xw5/BYtENvGPA0nqok8Iwg8IJH&#10;BCGA2wEN6t2u3oCHDnejNxpq5AFCSgNes/STbcMGwppr7mlH4aIUsgbwHDs+37v/2Q+4Xy8Tr9fz&#10;ezjr6POJF88/MYnO81OTCZpySgYPIoBs2QqzkLkpCmZWeDTQ95BgFS/xRpwRr7wQp4aqpxNPz1yZ&#10;4TY++CAaXatyFmtfnD2bSIgMnzglJhKTb2AaVoJBB5lAC1ilZzBiotPxPkZL/va2urm5iasMG7s7&#10;6uXIHz/77LPdB4E0kcOID8kqnjT/ARPI8eM/u9aIJKdfzU4nJs9IFrIU0lTKQt+awVlWyjp2zACc&#10;AqZyHNuwKGGBUqyckovPJS+F/58IFQJWqFChPu3Zp4TbevsWYNbSXD6vNlo08QqX3mB2VGMXLrCq&#10;hZnsuOIZi1F00nBnf+coBED9/9h739g28jPPk66iJVJ0NVRluQiySEokJLVMUKQlgbPoCtytprW7&#10;7UFL3eg46sDH9QycZGYAB72Zg0/AJPcivTuTXEC72k40LvSywOJJAhwWhSJHRqWKUEmlpmiq4xla&#10;lMbuyXbSDQzguUkGk8Ne0OfFvtm75/mV3Jk39+IO3Tk1wJ8kSuL///Xh83yf71fSfkNXK0BYVbSw&#10;qlY+nqPaQBq+BIeCHgAtA3GtJOsEY6TSEzynkH8iGfvuEOUpkcSdupaNoB/TvH/+dsR/ZYBGm82F&#10;8f+WzaKpAmqvALCweEVMD/bjzSxVn2Zr5tW5ISr2ayqrUXUsGmHj76CO5SlsGbYpZChdRr8GD/Fn&#10;d+AIsmxQbUP2GORQ7cAjow4ffVXrzfXst728/UE63pIRsDDeWIH7ZJq5bVXtbvr0ripp6CZPYT0N&#10;CUsDIDKylBOPRG6j8h5TfChnv4NXBnXtHs/OBc/3dHk3LO/iWelKWKcMBW6KFPl2jreLbC6xrdUR&#10;2TQPAax9uDGHPp/f76Xtx1OerDPdBLw6zDpNbjafSgm3gouLwuL0PKBrhALm9OgHsjN2OzHev+NB&#10;CIVHRKMSwUW/z4/C9kWcBIRft1/44fLqMnBwuWzz1oMH56oznN93GSgrsXiLQ8qC85vHm+CL4JTm&#10;tK/Z1N7539+vA2Gta+vkbNd1RS1pe+jSsLNzaaoriszX0yKTnhpaO8ZP8ecv7Hk88cmZr53/TlKs&#10;WZbF1vqAr8yBGuu18E/e7OuD/7EzWLMYEytYD2sPTUQunmd4cfzNXgGrt3qA1Vu91Vv/rzc/E6MM&#10;Y143eaYhzozLW0S9TupXpDmmwF+KhKHPJaQs159B3ShtIIC5ync5FKUxRAZzXcj6s3QcZd6++YSb&#10;7ZJIxHdbGG0IJ4Wz2XJrX7KcNS4Zl2RgmG25rjlahPP7E0AF85cjEX9wtOplf5Y88HQoolw3jAO3&#10;t6YBMOlO+8N2U8t7h0fs5B857XbTcef0stQQAI9Wx0Yhla23cajQMGSdIhUwtGR3HOAtHOyTw9iV&#10;G/LISrgUhpuHmivJqctf/YXV8C70rymyHC5JYaCsbfVVgb9ts6bIzF3aUBQgIWwyelD9pB3I+oFh&#10;ZI0sjhEmfJGmo7XrGtXs4AVTcEm654JHQrbSlV0d71JlJ67LcGVlOZ/rYxtWbSSGBTkMzCHwCLc1&#10;i+YPX11dsBam9Hq7eb9OIbVNvzAmzKbyAgDTIgcE5rvsm6bQFXVXAUBt3x6nPEOGfE+u+7hMPojG&#10;pMhXGY7jXvDDkU+cK6DrPV1YrlwfeFRYOTfBJW77ga9wbhB3bqECy0cCsCPN6WbksOm8+OJ+dr1e&#10;B/xdJ5AlP9mUDM+PPZ4f657EoJhLM2lmmEmf/h+Pq8T91Km/uPgUnhO3Z85/d/z8nMmS3HEcusQI&#10;zgHLZGrsgMn3mQNWzTQtlrV4dLuwLJt9CIjFMGn+IX/+W0OtHmL1Vg+wequ3jnO16P/Bw/DUNfhy&#10;1/8PV6o9zPCMaeWuM+Lg5JDitgdR0y7J0pbrMKqoa2vY5wM8Is2+Lcl1EMWDFOku9wu6aleLXrtC&#10;0/BdvvMBVXecZiSG83W4zb7ti1HKFpbEsIRV2nIpTVW1oUuesKTcQzcBJ0vCmed9lxPz/vlI5/KJ&#10;VZa2Eu+2D4mD+wEpzsiaG/N3OO04de0rtMl0EzKFCGZgQo1BQAoT+uAk+64mC6hFlvfhcIy9wYFB&#10;ACz427MDnHagySgMCytPUR0WLqmaI//pQNHyLkyGJUzxI1+hjftCtAGAZYqTe4id6O6uo8wdLd4P&#10;3Cu1T7XjAFhNyo2Jdjqob4er5Pn5zm4YT7Or73k8uhJW9y4YHg+qv2Qnytq2bQ7P+TSZQosGV4el&#10;GYeRyP3p4bJ5vTHjqXeazazz66bjTGNvUMgLi0HiVpVJ+G/HYgcyIN6eHNL2ZWqIihuS1uSEjD8F&#10;sLoIP3DMDHKrfz517k6xiK6sy8tXLe+j5cKyyMH+3O0EHDEBTBa85TsSufuQr5pO1tn3JXO1hFaH&#10;tQ67d7Fpqns8ly54/vl77ZHBQSa9JOaGxcGhYztCeE2P9XuoQ+CrmbE5ESVXZh9j/ZCtWX3YCeRR&#10;dlXD/Wo832cNwN4822BJD9Hiayb/dWDIh4P9/f09wOqtHmD1Vm8d23Xt4m64tWf8t61rhKNOXdva&#10;3gpvb28r2+23RHHkjzz9PwiTg37HmHUtmmZMk+9aIpN7vf+CtIWiqxIWmhQXtdS1s3K/5+zZkiJv&#10;kFbhlttFRD0WtgjV31u1i1UUYAFeFeDn438a1yLT02hgEHFn2FCPdYBtQtIrVI+CeDaVIeN7iGiy&#10;Jv+04wew8l+e9wNnLcLRO7M066W7MYNyNAcN1VFtJBsaHFfOOjFHk7OveE2rGy+hKGr/XZRTGdoO&#10;tWPIeIZGlmq2NdIG1NYVOUsNocxc23c03WNo+0BZeypxUUXAekIoCwcGFU37yiPLa315UiExfuTa&#10;3XvhT1O2ZTP83IGk4LnjOZGgGomo1l23dwrNUJG8dIUwIO4p68q2opZ0RdlVFM/OzpvAc+Fd3bOv&#10;EwPQxLcxQ5Bp5Ca3NXR8R1NS9C9tJnwRv9e2ah+M/bSOudaHnV8770wHx8a4oJAHugpymXwA/UBx&#10;lJCYNcih0Ha77ZEp7paQgWP551/IYLzOkUc75089Wi6vFgGv7izTxeKD1cJLSxg5CMfxcdy8jxvj&#10;EkhXiFg3bjSbkWlH69x8fHW1vDAW0t6vP/fO4T5aw5cMz97eP1+6RJ3vormHKMLO1HFtEJ4K98c/&#10;2jGo/u9850diDlOwUdheY9kaStv74GcAActk+5i+vhpfq/XxfTxSmDVgsQMma+VyOYZ/OPWDyaEe&#10;YPVWD7B6q7eO63v9fxwXz5wZ/LIo5ma+MzY2JiQZs5HumjVUl3e7OfNM+syZL09Ntp5//m9/x/WA&#10;T0gJi+fFwdzUZP9Oq+R2AbF4Q+pMZ6WY+IHYv7XlmjbA/jhlSABLkrYBsIL0SrFaKVrVAl3GYUL6&#10;G1P7Ede+ADXTpIoVmffFDLmkfE/ZlVHWJZHz0oYQOSRJ+6kW8fv9vvl5Epc37wfC8P3QyxYfieg5&#10;5SCs6AqaKhCfzl9PN7P17Rd+YTEP05SEdGOQFqLmQWcrndSmKI06pDSdOF3JikxRrj+ChwCWoSth&#10;pdRSW8RCgvQIJUQsOOW2f7VhmdbgEEnwQ54Kqb6b1xuN6+LwHNXCmtYWyr1Jk9ODlp5o9e5BE1Mg&#10;OrwQRcGra2B30qOUtuCekkngcljf21VKym5Ykj36LlwZOTtcw0k2+3H6tvxsJNHZp9rzL3CXg6s5&#10;MfdX/Vq93XSav+449XpEyAiZoAD8lAguBrFXGAzcQsJCWIPv7Wa240vkBSGfupUhDUKf3x/MuO7s&#10;/sxAubC8gsnRy+UHDwqP7nxjmGQ7kyahz5fh/K7T+w0f8FWbhBPNnXtEF216gQphXqPTrKNzxwUA&#10;LI9hjM/lGKYhjiyJo1PSMS1gXWslZsY9l6jxGSaHrUCrDwkLkaqPqNzhOV/j+0z+hAmoxcMagP1Y&#10;ONgy+6w+hvXWGJS5v/218W/t9QCrt3qA1Vu9dTzx6mJ87PHjBr8kisOjaZFp2F3LZIjBJ6yuxaMR&#10;VTeX/nL3THpw6o9Pnbr2OyxjXQPWq8EV4EVxcKp/yLOFZqMt9HBXFFXd/H7oNwuVf8d8MDf0vEoy&#10;b1TXpaFEzEe37ypq/UurCFY1u7BCl7FH+I1BAzbI05hS02k2p4l5ZQRD9GLx2Ph4nNKx34hnIA/9&#10;GGcL7ynavg829xGcxbscwaMmYs7JVYst0m9rOsqSjJ/qP/eQZpxeb8aajrOvfbNoMczUP3s8BKkM&#10;9xeRaMkeVDWhE5Uho32WR1Gcto4QhL08yjjQlC2EqzBxuiKIRSwksM4ktflqozbQnbpUUsK7JQSo&#10;gzGzUmiMjDBTHiQuzLHGE7WwlKWHibuVjPbsTlsj44JwLTy6hoOLe6jhKuEdCWAWDoexEQlH2XXd&#10;sHTZN1qtNmy7scDEt2X0k3cozaEi8/OXOycLuSVGjO/XqTbldDB1J5LiAK+ExQxWqIL5qMAF8wLX&#10;NPDMthGxYlyCO89xwZQAtORLzANgccGxzCKK3IPBKPYHy4+Wl8+Viw9W79x5aSTid5uIgLPzHOea&#10;ZsHDhTr9aWc6waw+oItFevVjZgcBK1vPKhvqztCPf+7RjaEZsSvyDfGtueiZoWP6mvvjnf7x2EdG&#10;/DxTe8jWWBS2s2ZfDduApAWIbcIBkx+wTN7s42GHAcBCtTu8GvqQuIDAGED4uZnTP1jrvYf1Vg+w&#10;equ3juVHaUrMNYiK1sLqSK1Rta2uaTbMnJm7nsuZZo5ZYnLmEnxgZszGmamRqdPjP37+d1YXaH+T&#10;gWtg1nJienAyfgEBy9VZ6XJJfT70m6tVyzLNx4Oe513pFCGsrY0WYa17snp2cXWFrtpslS7TK1fp&#10;SuEbM+vO/WbTF5nGSb4Oynqw+3QZB9uAtDjftIF+8Kq6vXMpXMI23DoVQdk2KXf5SKBxwuF+yFre&#10;aiNBVFfof4X4BKiV7TidrFOPnDBHa+k/8Rj6z3VdQWZBXRNRN2FKc/uQOtAdHCbEib+wdohAg1Wm&#10;Q8rwHAAjtUpPwruKW75qKUcYpEjbGlerwoO0MLPbCodlRZek20tWgWZEU/xBGK7rNtpjISthNJ/i&#10;gYulDGLRfoCTjgBPB8YBIJ6HOnD18/BFhhEBsJ4SwgLukl29viwnBljLtmvF6hQFhFZ32k67fQPv&#10;ic4Jm+mzZ6h6vdN8p9PECtL07Bgn5DF8mRMCX30jKQQzs5lFzodi++3tw5ifywgpQYgGokJmjPNh&#10;628R24SZDPBVPsideIThjvTyH64AagFgBSLzpEnIcfMJWH7iFd88bDabsUgklhj+RZGmvd5i8erH&#10;TKfeaTt1StuQ4hc8cJOH+ge7aRE+IIgzYnrnWOJVuL8/3k/FjaExkWWx/cfzLO5Y6M8AXMUyJtkb&#10;Fe0D7IA1YNXgsSBVLQsBjOiwzDT6fE1968K13ptYb/UAq7d66zi+2WcZnmfgLZu1cTAcMzkIbCFl&#10;YUOCbfAM36jhkRj4+MzzyDqvn+5/eup3Y3D4fHRYBMozmfTg4NR43KOqbirOlkduqReDV6teYACm&#10;ejV94XmS+SxJP8HpQbV0pKZS118557Wq3qoNW+4yXTn3s5jsdJqd6TjwQmyoifZK0y5AATxFMLfF&#10;F8d0wJa84wmXUCevw0F+0kvk/JGI3x9EFdYobVnVBTF+QFTkhrEdQhN3CijEyTpakGEmvGf6DSwU&#10;YV8Oa00ykAtQjofooobQnR0nC981NEWm0EbLOWzjZOGBh5iekpIS8lW45eqwShLgnqxyVZa/bn4g&#10;JiYTbycTMSPZN1q0kyMLM2iZShqHpfAusFlpSy1hVxEAyyN7ttEWi+js8Sp5NIA+Uhh7Cl9wSWGl&#10;9DSMSiwSl4NOWATKUlUUuher9tttCqOikUTn4cdv26NmY1xzgFQduMWU4zSDAjcWPM9l/JlgMJhK&#10;5YNC6pbPv2hIoQO5mY/mhXxACEwEogEhmEouAoXBX5yf2IlyQSGTGlh56e+IzH21sHzuGyvBSIJD&#10;Cksk5hGz5kmHcPrGtNNutmPBJM8WC17Wpr321Y8FDZ249uWS9NHQJY9n7weT6Rw8WRk+nRa/9cfH&#10;8SXn6Z88PXN+iErMYFAjvKZqtQEgqBoDv62BBjAVrAmsH19f4pnobGDiS9ittQb46yxvWjm0da9Z&#10;+JLsipO7vQZhb/UAq7d661iuzd+wlllrDCBiWYBYbKNG3Awfwq9Gg20sAG51YY+Ghd0Jy2R4E0f6&#10;BqfCf/67+eQ8NJKDDU2OWRKZ9Ol4XFdJ7hwmPm9drP+QthdYu9iw6avp8FnXJkvC8cEjt3cpFNqe&#10;PlFlqzhKWH5ULqycG9Q1YIIOsI2Whc110/HdbpKBwg6xsWz6/P7b8R1UcRke4uQpyzciJCf6ZdzO&#10;R3ACzud3ONpr2fbCzLZm/FxDhpENx9CoD/Ectfde8TL8Y2YHpwF1zx4aIZRQROWqrYCwDoh9J4XN&#10;QvTCOqQ07bDdcQ4pSqM84fBuqfQE4O5p6beL+IpKIbVpeWtVml5+6VfVasW2G16W8RaTI93xi2T+&#10;sUQuSSF9RbUUhkvU3MKZrLXjOAaYxYlFFLYfARy2CVtPlCfAWaTSJitENoU1LA3uOYutVq0qk2jH&#10;fDFkUQTN6QxtW8V0DGcI0WYUe3R1bBDe4jhSkQq+MSsE8ynO51tMoNwN/s7nA4FAFFghyQn5PJeH&#10;P7FZ6F8EMINTCsEJulAulFeWX1opFla/UUX5e4K4NPgwp9DN6Sar7fi+iZk6NO2t0sVqcSXdQTt9&#10;WSrJxs6FHc+b8TR2twHLmcHJ49c9O3Xq1DVPe3Jmanzn9EOWaK1MfMEBMtX6aiZ8zMGXGM9HY4lE&#10;rH2o1dv/x9lX/5oShLeTY+eFmzzRvROvUZz+sBK98lVv9QCrt3rrmBawfIyFnQnMNrZY1raRszBc&#10;ll3Ad3EgLAu+ajX4NpGw7FEG1R987syZQc+1a7+DT8/XkqLIm7nrjMmk58b7KUklUFBSts+eja5W&#10;q6Zl85ZVLb72te+rrrF7aWND2nBNsVDxLSe8q7YXOIFe/tm5O2nqABtzmKysZfc7yFpE8o7qnulp&#10;n+/y9Ifo3TBk6M8qQopEYWcwMj0duRHzzc/7FyPx2GGHpy1v8WdfHjrY8WDBx6BQup4F4rjRlrWB&#10;/5xuiKc11JX/3MU0xJ57OrFrGKIoOA3WiPYPZMww3MYpv1jzsO1Qh1nKQ6RXT8PY6nvactuEJeUT&#10;aXc3jHGJ/7XqrRZWiysFtsZ6i0Aa3kIBiMLAqyvLR81EIsNSw9jy20a7T12SqWYsjmIsFxslrHOF&#10;lSdPw0/CR61IpK2jPEI4Aonu8Y962aJtW/zMbQCbTjs77Xs5Eukk/+ChZaVj2mHzvtPZd7JAWLIf&#10;CQtF6/5MUJgNpILBPPyZzwtc4lYqRWpaQSEVSAnCLPw9O5tPCUGOGxMmAlwqlRrjgq/Q55YBgJeX&#10;C3ThG9/kZgNjiyhy9yc4v8BFfNNYwXKTCIXV1SKNaUUFuPmVFdrXiTQ1uVTyeIyhnR/HU6zFiAx8&#10;BBg87zl2+HGqRVFD7e9Mve4zzqfRtp2oqWoM7GLrz2R+cz4W9yW4cUoO6XelV8+eVbS1jbPa0M7Q&#10;BSMea6fwJBb6jJo5IK3tXvmqt3qA1Vu9dUyXOmHy17EXWMOJsQbLImg1gKnQZRL+RsgiBzTYh1a3&#10;a9VEvsFjMasmilMzk5c+/y3YqfawKDK5nNkVRXFmPC6jiB15RT3rq1bpqmXbJrNEV66mNzelElG3&#10;q58K3jdC8r7T/F8LtlWsWJXyynKN2gbAaWfRcEDTgIdQZw5oBfzQ9kWAtObbDnCW3xfbKamlklxS&#10;ZICTaSzctCmnGYvM++cTfl/cMTK0xRYLjwf7DVLv0bEYRXVQhN1WbnsXzpzBjMGfyrJnL6woYYKE&#10;CpqKtoGl2oYH+3CyRnmI6boMZxxrxpptZD+l1CK001KOunglUs96ooTDqjOu3S4Wq3SlXLjKXu9j&#10;gfHg32LRnjI8GMMoK248IxIWXP0n8K1KAFh7cscXgy27s7+jKUQ+31KePsFGpBJ+SvgKJVhhpCts&#10;YSIxamjKMD1Me701qy83kmn6xJHE2PAJfuRts9IwG18f15ysc995t+5k97MH82PBsUwCLbCCQjAV&#10;mIVdIQUcJQjIW7BXkMtwqeiskMrD3hipEwwmEi8IwWgqEE1lgmPCD1dxiLAAhLVcHQum3ggSi1Gf&#10;f5ETuGns3hK+As5KAV+SkVDa9l6FP2LvdN6BWyXvXDJ2hqhMowYonhanpr48c+z46lp8PPbu7bmF&#10;qXg9wbA8xgrW0FXURG9RURjjfKjSM5pxQ94OyXfh8VQ3VXhcD4d2qB0qbsRGayh7BybDz0S5rd4b&#10;WG/1AKu3euu4rrOvmDkTEzosdoEFtML8MyAq04SdWoNdAJrCgxo2i3uj3AljZzGqI5dmpmZOT178&#10;3LVYzyfnltK8aZojI7mp8dihUtrASbmw2mZpL5qIFqsWQxcrH4xvllzvUbRqIBk60vZdTZPvD9iW&#10;Va3YhZU7ryW2tQ7VHtKIZZWGNk6UZrQ7HXQjb8ZutJs+1L83I9O+mIe05qSSIslN9HQ43Keo6SaR&#10;Y/nnY07HW4W7zfva1AVZQ2dPtDlvNpvTvg6l/cj7D699uSSjobr+po6WEiQ8sCUbh3FgqFjM0CV0&#10;7Do4NIjrurQ/Pd2+AYB1eGjIyhYxZ3h6ND5IqkuuAr0k3arWmGKhUiiUVwpVi2WxSWZbsLMUh4vf&#10;QDcHqSVtYX9Q/cTVcpVaQFgeqhmBYxCn05JbAUS2KoUR256WFNIrbJVkRTd0/ac6BkDva/uU9t70&#10;CbYPfQOYZIpd+XihuLJSLleAaJkcH0ON+30HFVB1TePQcyExn1gMBrnFYAAQCjgqmk8JAhcMBFL5&#10;2bFMhhOukLhCAfErA0f0+2dTgcBEFG0d/Jk+hKvV5eVHK2IqmUI7Um4RztHP3ZqfJjk5NyIvA2Jx&#10;jJcuwNWg6aJdLJf/KUfVD/dDa6WdoUse46PxJbZGLLDEufTkMavvXHs+Pj4+fnukMXd4mBmunWD4&#10;Grb8ajlmhGGmzo+jxyxiN+CtJIXWQ/cwYFFdg2dy/PCjoZ14/6FQ4wdqZq7PZPpYfuz53vtXb/UA&#10;q7d667iuU/99eMC0vETijjpaVHfYNaArk7EaNeAtIK1GgxS1YEPQYBs1BqVZGIrGNM6kRXEpfX7z&#10;c3ZtuEbdFPmcaf4jf91Mnwc4QerRlTXpxGq1WsUuUbFoWw376mBpsyQjWMmlDaQrIK27IVlTI14b&#10;Kz1VACzxQKbe1cjwnnagyVSss2+gOUK9ibNwVGe6eaPtUO14xOeLtRW4nA1klf1pn69d15w6FZ92&#10;mqjTyvgj2S8VrIbXts+MS3hmKCDfd240m/55R5rmP3gt3a8ZB/qu7tlFTT4mCkqqgnUuCi5gR1cU&#10;tVXSjQNi7i5tR9rN6Xb7kPL8C3OGcOlTERbSlgJn1ByollcLf3C1UMYGWdVLe73VIl2k7VqUyu7r&#10;MsnUgeNuEXdS1OiXkJt0o9122oeGppc+cc/+yP5B+eTZJbTwAhUivdLveWTU7e9T+/Wsn68xJ9gK&#10;axVttlChaRru84WaWVt4m4J75H4TFe5Odr/ux+nA8XnuFpdBM4ZZ4Q1BwIKVEOSEwOxsKpVBB4c8&#10;epEGhShSVh6QLHBlYoLgV+oWF/GffHAOq1jLtJkMzAaxO4iEdYvzA+8CYTWxF/lhXXhQ9NLlcplQ&#10;ZuHqN0RVxkddjsd39sIHM/BMERlmSczlBo9XAevaxfjktyZPD4pj52Noz8AzDI6M1Ozh70zG2+OH&#10;8Cjp0j1pQ8IRC1WR1++G7t3T77XUNR04fGeHiieSYg0/afDwmKSSsV57sLd6gNVbvXV81zVq1Ftj&#10;LZv1ehvESRpJC97Cc9cZ3rXjsdga6t5ZtmHW0MdhlO1aRI4Fu11eZEyLSYy3Pl8KHGMYJmeZXZNP&#10;T8VicQ0zCRVVPfmIrtIV+kGlSNO2TZc/+KPvo+xKLcnEsGEbBe+SrIVe8LJ2tVgtFu40YgfUuwa6&#10;IwAdGIZGZR3KMOodSuv4mm30TcAg5Ho7gpqfGOWSiCrHIrFp9AbVjHaTwpwWhKxOkK7WbMtaeP0A&#10;zUENOEPKiTQBwLTEcLdbSZ/+uWGQGUL0Yd9Cby5FIcN8mkzCmkmG87amo9WohkHMbWrfgP1bzypY&#10;zxapYD0tSYou1/8T3M4CokWlfK4CjxrLImIWq2aOk7G9iBHQeJpdoqw6Og8JPSDaN9qUjvnYSotU&#10;rEgfEucTj7qEpKRFlPgydkUp6iON+ihLZbk+Pud9UF6hc3bFhouuANKx1RU7EYs5TvNlpw7YU69r&#10;t4NjXAIH/kgCTgAJKpi6kgqmhMUgtgWFYGYsMyYEZ4VMPpDPwIHYPLxy8iuBFCwhn+ESiWDgS95C&#10;gX5A03wyeMuPvu+3fP5bwXkc8PRFnPV6/f36+y88KMNNXl5ZwTtipfyHDE6MluQd6sLOzqWY2DXh&#10;2ZI2mbnc8XqzPnXhW5Pj/X5xML53ODnDDOCcY63G5szcWLyzLRuyous69nVLWKEtbdyTEbFk5ayq&#10;7hgYBkmNz6XRfRSorK82N17q8VVv9QCrt3rrOANWgvESsGoQbx3kKxsoir+ezjG86c4TNiyrW3v4&#10;EF152GqDZ80jU0Srr3Z92KxdZ3Km+LmqiU9xo6KJk1UAfmnYrg9hwDNKsIo0gQsbg5yLxQdXT6+h&#10;7IrkFQJchUjuTUgLCWyf7TXtgpWMaaR2hfODFCb0tTVqH5Bnn9Lqh7GIQ6EzVd2hnGazM335ts+A&#10;84Ezk5ux9nR7nzJkrQ1QgaJ44Ir6cyfo66ZlN0YoNGjQ9uv7TTisLssh5lzjTDod09ESQUeL9LDU&#10;ktDPSsE4HcQtEoOzgTuoddJRm9WMTBt7gDhbrsfoUySgT56SSpT+FAhLQl/RF19ZpunySrlcXi0X&#10;ALCq8E2KeDUzuh3S1mVlC01YJYU4Oyjh8NbRAGI9DvyGHvEYio1nrWwcOcU/VY7KZa7WXTmaDDBc&#10;D/psszN2wlukC+WKWS0X4VelAjtwh38n0u4AZ+L9kc1mncvcGIdjg1xiOsEBPwXhRwgEgm8I6ECK&#10;LUM3QUdYFKKBYCY1GwjkU6krJwOzeeL7jgOIQioYGCgW+4r041HO7w8GUoJ/HgcJka8uN7V17b33&#10;tfci3gLeBytAmVfhrjjX3UUT9492dj7y7EwOijn8cNDt5tKDx4tAWt+anJyc6eb6h2KJkRpOioij&#10;jJhMTI7HNHQLk8lTt7XhIvE9VdHW1+V7WJvTsX6leb41mCNwZeZqC0zsYo+veqsHWL3VW8d5qWM8&#10;jg0SoS1OMbGkSdgFqGKWmPR1nrEsm8jdWUCtWgN/sTk8ForisdJlmSIDR0u/bnyOiKUkh3NpEytn&#10;3e7M7VhcR2yQ1Fe/srIKdGXb1Wphla7S//T6/0IEWDhAiH9skRLWXSl1YhgbnXOUuk2RYButDpy1&#10;n6XaHeIMRRmATtnDmCt9pyinfVjvRHy+hM8oAayoWpMI09HvqRlvAwrFbjSduhPy/6LGsEW7O7SN&#10;LIJO59PN9qEmJ+iFXDo9Z+jaHvKVHkbcwfhEBaf0dskQHyk0qaUNVTb29w1Mg96Ptz3Kb3VXLvOE&#10;SySK8CkpRUnKupR6CbjiERoalOmi7aUJX1Xo4sIScwHJCMgJ25E6OSdVKW2FiUm74tH2NVlyz37j&#10;mbLL9SQttT7tGJZ2lRLJ+9Hq+xhErXmyzez0hFV9UCgX7WKhsLKKOqnCSqVKVzmNAFZz+gYCaYRD&#10;iTYaWwESBd/IcC8EhdloQECxVV5ArTu3KASAtgC7hGBqIgBrNvB7E1E4GtqSApRxmWggNVyl+yya&#10;poX5xWBSyPj9ifl516DBwUjEev3F90/8HfAejffB38G9sNx4EwONPMbOhUs7M+IIg8kD15nhM3vH&#10;6pPMxaH416bSZnWEGj+f5Fn8+DKcOB9rU5qiK7Iu41CGuoG9bUkhaQTSuizfxTRNZQeeHzuemIjZ&#10;g6ZZ6xPnmJnNHl/1Vg+wequ3jvWikjyZH0S5tpclfMV2iePVdZFBpmFGmOFUCpXOA6xZs+AzNPHL&#10;AtSysb4F3ygk4fmcOPX5SW5PUSPELMg0rUZ6Zjx2qAM8bEjf1769sgp4VbSrGORc/Ph/uviq5OYI&#10;4sbqKLVZevWrw8M51m587b9LMtXBgGVjX6sfAGu1qf065aA7FMYhO4hWFMbY1NvNNnqPJm7Hte+p&#10;mwBYVCTmUPVOLA6Hw6lgQ/8hVX9uoGraxeJrM3vZugbw5WvfiDj763W+CjjHTHoOjhwPwmRsr4RJ&#10;NuiCpZCeoeQqn9QtlGUBtmma7pqru+vJUYuw9akNFuwnyeoLvywXVlZWCis/o8tVlnWHCOHm24zY&#10;L62vy9pByQ2HRtG6io734d1SGK1ZN9RnFNVCh6wn2CQMu/8/dWcVw8qTsI6b+21Zz+5/RO3rmvxc&#10;s/6n/pt2oVApFmi6UHgEgPXgVysFGwgr8VyzicnLkRvN+8602yL0+zn/IodmoxxgFAGsIEqwggBY&#10;wVQSfm7hBGFg4krgyuzsxJWJAAkuHBM4LpMYS6W4KF31skDLw4ngrWSQS3Dz3PxlnB6cb9Ydp551&#10;6iGhQHIly4XV8spy+Vz3TYw1guWhxsUcg/JARmTEhWPlgXVK+e7kW122FvX5gK/wJdNXe6s9BE82&#10;GZ4Vnr9XSbEUv9AcBCh5Q7oXIqmSsrFjXNox4sJNM4dNxVrtrXg83OOr3uoBVm/11rFep/4i2VdD&#10;j1Gv1649gyy0cmeYWpcZGQkEIx82nfeeu+y77w/8a5ZtYJxHA/3d4YjWQI0lLIaAxYji1OenCrmW&#10;Yq4T2VfNspnTsfGYghWqje+36ZUia1foil34mKbvfGuNeLcTs1HcXKETlrwZesW0gBSZr6nbct3B&#10;HqFcp+pAV/h9tGRNa8YpLYtZNYhbTjsSc5XVcUNG7wVf7NBx2r5mLBY5PMBz6MCWfvaHo+LNauXM&#10;+AGccTPSdDq+piz5Bhiv3Zgz5APd4/GQWGrMupFkZVfR9/QjmyrXRwG+Fd0YgkvNGroe/rSSFA7v&#10;7X4KWLgPitEVyXH8RaCKQrm8slIp0OwAPmJe2wuMyXZ9qhZa38ets+K2B8NHenbSLgwfjUQS8MLS&#10;GEq0lGcKd7ycp3A8NIFHqbuMbUJj3wCmee7D+6nio5Uy0BUQzXKhUC48WilUef5cNYZThGie0HzO&#10;iWQSEeCreZIgCDCFU4KpQCr4BpasAnn4n0vNBrhUkIvmhVRgIooFrMBXJqL52SiWtzKZIJeaSApj&#10;AwMsICPL31p8Q7gFwLZ4a36epEU2m84hmpqGtNFlF7CuYkL0OfOJqirG0IUdTzxK4jNzwFfddOw4&#10;1a+ev2acH1mwmRQ1PQwfUgCUHqanxrUDQya+Y/IGMcbFwibsbGxsPSltSBvyOgIWuWVafGzuJr4E&#10;TJPvvhX/8x5f9VYPsHqrt447YV3cjNlEhcXWWBu+GrUBM3fz7bnRhjWXuL9+N/Riva7VQ38Teu/9&#10;vzw54G2YSzUixnItHdD1ELEH3vZzTHpw8vMSu59KDIvXGxYZc8wlb/vGD3HCT1K/z51DeXuhUoSf&#10;ldcuncWkQrRokNGtQd3CTdZZbqBm5RiT+cEectQ+jsntO6QV2EHAwpahLBNVlq5l9ynXOEFzfM3O&#10;9LTvts8Xi8WAq5rTTWe63W7G2hRWsNDBfD3yC2bsJsDU29uSrEpZx4n42nJozAIaXJiRdM0j62SC&#10;kHCOpCh7mPRHCljopLBV2kC5eUsxsEupOfouVq1Q5X7kfPUs5RnLdeiKJW0sJv3WCkBOeXll+Spd&#10;LrIDiFiMF6tYjZnQi+t1zE50XU2l8O6nGvmtT8tgu2El/C/c4clFuRdI9n6i7P1cCcu7wILE3St7&#10;/+X7kX/1yqNKcYUGrlotVOjCKnBWucDcLL6UzDY/7Hw4faPZvP9chMP7KjG/yHGLt4QMF1wMupqr&#10;YErIp4LYKoR/bgn+xehsMDUBgJUHwjo5kU/l0aWB4wSBCwB1ZYa9AFgVlk0tBm9xiXmANf+8D7+a&#10;xNHUcbTQyWXAPewRAmgWziUvbqlPPDt72zonIl+ZIvDV0nHywDq1R8W+NgwvFCEWS6KRFT+aGzw/&#10;hAawsgLf8JTd2NpQXGtcTCMgj98GPpaS56MLHk0fOj8ybHZNk8mZTGOq1eOr3uoBVm/11hdhbbMs&#10;Vq+qXixhsV7LFMfbsbGZmRigVUgNaSHAjfX19Rffey7470dN3mpYXTTCIn1FyzThF3ywzqUZZnBw&#10;8NLntIXaHh65XgPCYhuwkRESPt+QDMiycfbsV14qVO1KtVgu0ytvq+4idu4kKAd31kd5k7Vr1fQP&#10;dgw5tO4qsJw65WQNykG60ihdRs8npK19jZhFyXCb9yM4PBib53y+yI3pZqfZrGM6NBy+b2j1WBNH&#10;504yiRG7+J/F2z9KjiV5lrUXRijpprdxnU9PljzGga4rpS3XV72EETS7pGWolMLEqorUr+CXx9Bl&#10;3Mw+a+A9q1r9y6QctFbdkC7zY2YBG4TL6FCwvAKEhbo5LxBW1RbfARrWtxUSdoP6Lbc+5f7acn/D&#10;AS3iyaUcnb/y6agh7PPJE0XfhY264pZVZHn7bv3DfxX58Eu/LNv80mqR/hVdLMKF43c36X2pD+6V&#10;G47TBMD6MBLkbvvm5xMAWLcygEYvLGYWheCtjHAl7wd4egP9RoMZDMYB6iKhOYF8NHolGsD6VnSM&#10;8wvCYiCfit7KDKD5RtU7zMG5+LlFzsWreX+zXq8DxDov+u3lAk1Xyisry8vL53Kes6qyt2PoemyO&#10;ZCqRIpbYf3wg5NTa+HeHBNNiosLcyPUuvIRq4th34/Cgr2PwIyEqCbMH0CO2tIHFV0XZWNuU7kmS&#10;/tHOjuwZmkyOYhKoCeiem1N6fNVbPcDqrd76YizKS0Kd3bwcr1V7a7y/vz9+IIXuhlwVU0iuy6G6&#10;c/fui/f/MtDX4JkucXDw4ml4b820WAzXNUfFuS8ffD6mWBdPMujIBSDYZa3hRCwWMXCbpJ6t/5tz&#10;FdsuFulzfza4fRbdGdQjsMJiwLYk/WTeO4DGQd70HxmHRkjWHEej9g+oNkXVMQJQ1w4onOJz4MvQ&#10;qTrsZeyj96fm3IjFfJf9fn/C15522ocdpwOAtY/pgVq2icZZ675v31yy6NeKdPmllwB6Kld/VhlO&#10;mkXaXpq6IHt0zaOT+hVWipCzdlGApRPgOiojETmWoqNsrLT5LyRY2OF75oBVOmr1KdLGnw40vIBX&#10;K+hRUCmu3KGrA/yJvgFvtfi4uDqnrb+4vS8/y+V51v4jWTjkWoQ/tcAqKbullvJbbTu2MNG9QXZt&#10;HuCKKiTyWZI/7Nx/7n9+pVi2RwPLlg2MVXm0fG55eaVgnqRfusrVX552sh0ErBtBDnOZ/Rx3niNW&#10;WPglcLeCQtL/Ql4QMpiUA5Q1n7kiZK5MRPOBQOpKNBrNR6/MppJBAQArM5sSUpnEqBdoka3WMNrQ&#10;z2UWfT4At3nfYqSuPVd36lqz71yBtov0aqXwh8t/lo6/qkq7e/AQxmd4AlfMEmMyr188Pq+va/Hx&#10;+HeuW7WbSaZLHE5Y8bZxsA1wJSNW4xMZB18JXhGPBvi1qa7hE1gm8T9D56dG07zZzZlwC8WevWhv&#10;9QCrt3rri7KuMVaNuIwS/brJiuND/f2XVHWLNNyIYacWult3tu+++N57nfnUBHyaHnh4FA7NsxZ8&#10;IicbNpEZGZz7fLTupxKW+Y8m5lA3bD59etwXM+TS1obaOtv59i/oKtoIDMrfV4+uLdqMqrILhz/x&#10;/2uzNsyI1uAlHeVXGrpdUQbVdOrttqMZskFp8gHs1GMO6RjiQJ9maPvtQ6dzw+fz+/xcJOYAWjmx&#10;6Xi7GY81Y+19p45uDU494GW9BdjU02WUgBcrVQvLacXG8MyejCk4irIlIb2UFFXRMU1ZkXd3EYDc&#10;7D8sVoVLnxzpoMJhSWl9ai1KVOhPt44SmcOoz1EF2yqiPUFhubz62C6sYgWrxrJ2sVq0VwRJW5cx&#10;MOdI4yU9Q7UncAVaRPnuirOU8C6BLaV05Gqqqm6JTQ+XVFLcwnHHXWX7nozFKWe671f/jj0xsVos&#10;Fohd6zLWzphRevWcgAatnV937n94P5LhAEUT+OMGEiYWM2Ry0B/ETmEGO4Q4S9j0BYT8yZNXUoF8&#10;IDrxG2wTBvJX0BQLbUgByXwBb9HLst7qSBD46gUArHnf5fnL837fO+9pddS406sFu1FcAdgrvJSW&#10;4bpLex54GMdHSfXquiim04NDx6ZDeOrUtfHvzOUa/HBSRHeGRo6ZS8gK8JWMgQQbkuvdppbcrrYK&#10;ZKW21tBwRNpQZOPCDhU//dYcmR9EtWO31XvD6q0eYPVWb31hlq9IDEWJFIu1agsz40OeLbLVxc/X&#10;JRI5A5+mJTkUWv/999//H6ZfiJ4wTX6gb8C0zBps4y0ThwmvM2JXnJsZ+jxqWFujXb5rmd0GbGVy&#10;b82Mx2IezMMpqWdVbqDoLdq3S89LgBbYIdwm11nFayzdfTU4usQwtVHzraF91GDJjgO0hPUop+1Q&#10;ZBly1iA69zZF7egahgp2Ys1Dap/CiJyID3aah506FYk1m53YdCzWpmTZiXScbD3S9wDF3zR6nFdQ&#10;GGTbLEtbjHi+RHpsiqvBapWULUXfhS8d+Mq1nXLpp7XluryXMOYGC10tosNywwFbLbeGJbkwtCGd&#10;9LqAtbyMLpsr5aLVx9JVLwDW4+Ly+bPStnQPAGtbVkpHeKWWSBBiS3V93UkN6xMsm2HP0K1oEQE+&#10;Hn1Xxgoa0WjBPbmLw4T7mhNpXp54tGqzfa8Ui8urDW+1WlheXV61xdHV8p1oFu/F5odAWJdvcQkf&#10;5tqgnxWX4Bb9WLEC0MoAYOWFWaLGyqfQFSsYPDlxJR8cQxv3KOBWFA3fyZShIOQ5X5CMRlar/K2E&#10;PwPnk7jsuw2ANe9z1tfrdbnOA8kCMNPLf2dX+yJnS0CUex7diM2dALwa4Zm30mc+PzXg/4f1/Ob4&#10;1JkGk0wSROKZqcSQjHMECnyA0RVCwqQtCE/ZTXWNLBX5Cg1ijaH40KXzcyMMnzO713Mmn+75t/dW&#10;D7B6q7e+QOsv0AYL+Mqumay3z6yl/+RCS91wE+1UsvWFj9qSXMKi0Pp66O5PpCw3caIvVxuoWTwR&#10;YlnEZ90c5cUR8a2vfQ7bgFNzLGOZvIU/DCOO+8YpV7Kinv1+ZMC2mc3n0SFTcVuDGxsuYAHj/OSr&#10;/2lE5OHEgxewQfie5rQpRCyMeOlQnXYTzbDaZFxe1ijqcJ9qO1lsGGbRmX262el0nI4v5rQPmxEf&#10;kFk7dqPt1GUgj0PHqf9vs7+kcb6OrsAXXS6s0MUqSzduihRaXsl/T0waiMhclfdkZQ8nCV1LT2Ce&#10;IzOqo7QaVEm1nsnSw1ufuri3sKQkbWHnTvJ7q8UHgFd3VoCuVpZXCtU+nOcEHrGL5RHqb/BWo8pd&#10;KsnusKKKhu5hTOUhxqLP6mOwr/rb/qAi6fK2hHgX3n0TbeOVo9Yl3iXOh9FfFCtFlj/J0svLBdb0&#10;FnCS0B6x4GrcpOpOs4MirKaP8/vn/dw8h56hZJQwlRcEfzAjoAtWIIAIRXqE0XwwE7gyKywKgYmT&#10;ZJYwGkilggI3L+STcArf4okHxcpjb7EmzC8uvsD5SQXLP5/wOdp6fV0NnitXrORNBrCZScYkvMGy&#10;54LnYDw9OMyMjqCNe9q4dowUWC3f+aXGYCbKmFiFYs63NX1b1nUFqEqRybAGarAAsgCwAK424Tcg&#10;Fuwj67s7/fF27C0RsBEV7rWc2OOr3uoBVm/11hdpnYr22aSCxVvFGl+rPXz9TVUieNXC3oW0hdkd&#10;JaQXFWVN+EtzMidqPM+yJg+AZVlWrdtn8teXxKQoDiY+++3bKZl3reWtGsukc0IsdsOQ1NKW1JLW&#10;zk5UGtZUaxPl2Th4JSkkiHCblLD+yysnWGaUrZmDl9Y1OaRpdU3PUgY6V1EahVp3B32oDtEBC/Xv&#10;mCizj0GFBgkndAC0qMNIrD3dAbaKwwmAzyitvo8RfM57nROrdKFyFU0D6MLq6s8+LlTtatViXvcY&#10;BqqYFGV3F22wgJHkPT0s7ym/tcAKf8pWYZIeCPc1tgjDbu4ygaEWKXYpYaRGMmCW+sXqKoq7KwA7&#10;AFq/om3WYlETbleKhQ/SM8baxTVsNcEG/KhEpmAcjkoKWiR8UMF24SclgnmE4sjUoUt4OGXoyr/w&#10;m1zVuvbiv/+lt1pg+5jq8p07d7zDxXPL5UIlN1pcKZdTyFaIqs1mBKOeOc7HCQkfcJZ/Ef2tFjnU&#10;tQt5QK38bD5IjEZnZ9GANCBgAesKSrGuRANYwQLAChAzeP/JB8Vq0eu1f+P3X+byKHCHs4RfsQ/r&#10;WkjuW6nQ5swwPxEDFK5L5OHeiXuGpsQpkRF5wJjBPzpGE4TXwtLk13PMTBQ+hZjmQ4aTNYwAl6UW&#10;fmoh+iv4KiFcwWsNCOsiVrFwEnYbEF2nqNjpkWEmfd3sotncdI+veqsHWL3VW18owKJGbfbIb9Ti&#10;rb6F13GTDBvqlrxH6i9IWuR/9PAkW3pZWr8c/RKDwTkYsUO8G0zzOsOM3FxKD6a/99lX2TIMwzfg&#10;kqoNuLRcoh3z6egdBJ/8z/qrC9bC1MVN0kkjiSOuNl+SZem//B5jmwzbYEY8aNwY0rIHOCjovLvv&#10;mmABP3XaTYrqHLabaJJFkVHBA03DOla7edjWYI9mpzl9iNUuIwuHUcZd9AvoOOudgTt0sUrTBfpq&#10;oUITdyobbbkeT71JIWARtdWG27DD7qCOwKWQLSsm4rSOxgOfpS9voNzqTSAyl6xKv530w6hozF8M&#10;nTz3dyu/wvbgnZU7d86t/EGximGEFSAstlh57d/+w8hYTAfk3JZho40X9EQJPyF6eWwGYjHskxax&#10;gsC6FpzrVov4dD0zdccJRlLcwlhCLA3d3a+Hfu/RKv2gUK2torqd9v7BuZeW6cfXTbp8rpxYh/sB&#10;ILXTdHzAV6jBAkRKLPrRahSgKuPPkEzCfDCYxyZhKpWAvWeHr8wm80kAq5M4TBhFmyxh1tcOJm9x&#10;sZh/UcCeb9WqDEducQBYvsi8/7J/3uebjzQ1VThnd+3huVxyHnu9Gj7Ouryz4+Fy6bdEccnMdcWZ&#10;Pz9Gr621+HdyC2PozsAvLYlzMVnWkK9cmRy+ykicOOkLbpLd1t+SBiHWX+/puqKdnxsVGRRf5fi5&#10;xLXem1Vv9QCrt3rri0VY03yVBDtbLFsbsBqn8a2/peqKriMFuNYH6ha88xNtSIkgzE80LhnlWTf5&#10;mZSWzOuAWOIIrKnPPqdEFXN4QV7Wtixr4a1Yc9xAO3egAPVvhtmGuTB5cQs7hHLpU75SpJBaP2nl&#10;gMzMpalL6wSwgKBwYhCwiqq7LqPEfNTR6tn9ziFlaG7HkCKNRDTAirWz6PGOcYQH6PBAGXoIjk45&#10;9c7wymrVWyT9wWK1ggYKmItYLjwe1Lddyyt3cA9dr+TveVDYhPInAq0tgk3qkch9Cwf/sGq1u1cK&#10;K0fNw5ZbwULsklxd2fczj1YwJ2b5zh38XgGsqxQxkNG22CKwXaXy2kJaPC9fPKvKIVfM9QSgDmkq&#10;TIpYkit7d68X/iMTCiztPsvOUT6dbkQXcVnT777xS9ICLa5gzWx5+dGjc3cA6Cor9B/WnN93PqSw&#10;mNd0LnPcPFaayOQf6RQG88ItP0quSAWLpBNGgwnkrZMTgWQgeiUQOHllInAFQAutshK+sbFgJuaD&#10;U77ywDtQtWmeu5XPoEsDNh9JXs7LWoReabD2MDvc0Zz2oSNvA3ZqQxeUg5s5ZinNM0uiODh5fHKQ&#10;T50yJmw2SY3hq4SZGW+jsahMBhGIyMr9wLK2udZCxkLCCj/d3XXNz/CIhjE5JzImPPPRA2sm3Hur&#10;6q0eYPVWb33B1rUoa9UekkFC3mIXJhV841dL7rSbdNQqxD5GS0JVFkqycNU7AtPNYe8D+QodR5nr&#10;zNLgWzeTU+Of9TThtRQGhWAnEy6GrY1Nt+MykRzpT77fBMzrLoxf3JCO+i7S3bsSzkBKamTUrImm&#10;KS5N/Vxbl9dDWjsG9JR1qPYhJgeiaygJgD6Q66i8ArbC3Jz9LAAU1W5Ox25MtzXUcslwEArhDTgB&#10;+pICjr331V/QdLVapQvwhV6nK2W6UgUWsRsPJ7dxO0r8qI4qVLJHxwqWIm1tbbkOnwhW6tazLqFC&#10;qkjhvSdksvDID5R0CAn1SLKibkqxQJG+StNXC8sfn1s+t7JcqFaKlQLwVZUtdhMC67UbjQVgrJmh&#10;S/hAEcMGGX0XyOAiPmyfKC7RkVlBpfRMrKU8OSqp4JHcMB8ArHVZ1+qcd3V5tby8XIav5TvLq8t3&#10;XsL4w8rKS8lQJ3KDqmOj9b4fUCjhQ8DyoTCdeyETTAkvcBwHXBVIpQJEghUVAtF8KnAlSnYDE1ei&#10;E1e+Eggk8/lAiktgYI7Pl8gEA14v4GK1lucEDucHgdzm59GroTMtnqv8I9rcxiS5Xs9iloyyrQ/t&#10;KLdz3Vy3mxNHxPTrF3aPC2CdurY91zCTtwW4yt3c8BiFeAXfklqS3ftbIn1BtfW3yFfwOEgbrs0o&#10;JnvfU/TD8aSYE/kcj4TVPd9rEPZWD7B6q7e+cEsdxpQzlq1d77O8fxUPkXrJ2pbiCt1b8KWSH7W0&#10;uYn1FJlk0qqSdntmBMEHEAvo5yF+UDfFubduTonJzzjP49T0SI033VBq3qyOxNo+ihTUNoAGA5Zp&#10;LaSps1ukNHC0VAkoK3OiZjG50SVxZvc9TQ6FNIxrxkJUu9OMTTebVLvdIYQFKGEQdTt1IMvEo0ir&#10;w5GymraLw4CSrJEpRMMw9g1sL1Lr752gi2UaYKOANqflq4WVAg4SkmzAEUP3ELmVgrJ2hQCWx6NI&#10;24pMCkdb2BvE5isZ1Qy743yYtfz3YRRn7e569n5rUlV6Cry1qRq3GBpN2ysk6BjdzMtwUfh/sWpX&#10;6ZGzqn/Ay772wUKj8cEH3aXT/XtPcUKQEFZYcWVXykb4qI4F18xQwmGJbOkld3Kx1NpoHblokdu8&#10;Djc6FBl4gK6mWC8jHqPnll9q2IUKMN6PtObLh3BnOJrT9GcSvkUCWAk/fgc5IR+EX5mMkM+n8gBY&#10;QFmBVD6ZSkXzgYnolUD0ygQwVuArUdw3OAZHFACwErfGgvm+ahFjrIczixySlc9/2ReBP+5TSYDX&#10;BiM+nJG2NV3XsB4IHGtciCHnd7tn0uLclyc9x6aRFo7P2blocrjK52rMmM/RNI8u7+nuKMYTqbQl&#10;bahr+Loi6itVV1T17NoaPiQA4brsMQ64OYYRLQAsnsnN/HHvfaq3eoDVW731hVun3k16SRHKYq2q&#10;qMsKsexUXJekTxELPmtjMQsbiBhIiw0O7d3YzWHi0mMBWw1gJSsniiNv3UzO9H+2G7qLUa/JoxEq&#10;+gFZufFOPA7XDeewFPW50UbXNKfUTekZX93ddiFLGB3gGdgoj3xnd10LSTLRWAFGdWLtzmGWSNYd&#10;CigqS1GuKMswNI8Hm6PAWPivoiNgYbvmAJCLMjzafl2rwwlC06t0lcbSFV22bWAQoB74E4GnUnl8&#10;XvGQDekWCXve2JKk3b09uD91SsO2q3TkVIVFpZLy5CgSUApjrw5Oset5M/yUNAfhICm8u1taU2Ni&#10;7jHNMMVqtVJB2RdgVqFCX8Wc6zJtVwuCJL348skfFiqVht24yfxDd2nwdDy8dlGFS5KJjmsLSe5J&#10;mBAdStsNAyhKdrN1kLiO9GCILRLcAwiZ2w43/IFdrJRd3/Rl4CtUYgFfFcqF8wedpmNQDtyBH3IZ&#10;oCpfxJ/h/ImM3x9E1wUORwqD+ZQgJLFZGAgEhMyYkAK0OnlyAjXu+DU7GwD8GlvkgK9Sfh+XCUTz&#10;J700TVcfPxxb9Psuz8+TtGfYaQq5xw3LHmFGKHX7noQUXEI3iZ3DVCOd+zrDDKdzg6/H//bYFHrC&#10;UwvMmLCEbfSaEDM0GZhQJ9Yd2CBUnuBLCl5Oa5tozLBGuoSbm6okS2QiVv/oUjw5jAIsjKLKzfxF&#10;722qt3qA1Vu99QVcF8f6sIDFelnL26Vk3Z34JwKszaPiFVkSYACK3l2HctgQHGQTqZvD8BHd5Pv6&#10;MC4Qs6LFUXEuOfPdz5SwThkDGJlooSsEcNzb3x3vV/A6Eo/GF6wun2uMq+ozwArdvUuKWIG+AWZ4&#10;gOeZyV1Zu7dNAUABERy2nU67Q2k4PJjtdCgCCcSl/QDJymPoxBhLlrUD3bO36wEOIYBlGEhdLwJg&#10;1bP1k6vYD6SRsQB6aACr5TJNFwuAO/a/ndv26CQXMHxkn67swRkpMlyGR/nkqGK19UwK1VI9nqPQ&#10;wie7uyhN/6S0+3T3aemomrR1MTtmLiw8Hh0ZrVTsSrEIOFdYwcYkutgvJelzLONz6vXQvn94ySra&#10;XrZhLQ0CWI7M7JTWMB0Ht+jhvaPeIPqWKnppJ27Id3UlrBOzADjS3m6YOKNiRQtuKLWtnedX6esM&#10;6UOi+RZm06CR+50y8FUx/SOqjgWsLFV/OcglFv0RHwIWF0xwwhtB4Y3MrSAwViqfEfIclxCCWKIK&#10;Cimgq99cCQQmAtEJonAPBFICZuXk8WDgsGh+tq9YfLDwmE5iDGGk43Q+zDqdl+8vsrZYe8jyjdsq&#10;wp+uA8IqsmenPc7kmC5wvSimB7914bgUsK6pXzszODa2xGMLXeSofXjyeHRZwohMfDwUdBRtuWBF&#10;zK9QhaWWNrDmiBYZRnzotOhG5ABgJXsO7r3VA6ze6q0v5PqLUYsonFhrwFoY0+VteKd3/aU3XbJq&#10;4fz/mko0WKSrQYpYgDC6RvlSIyJvshhkiEWwnFnjmZG35k5/9zOtJfxHAd26TJRgAcY9PN3fr5NI&#10;HGwShr4Eh9WYhKpukAwd6S5xclfV/8qaoyJcHb5fkuuyfEDUVm0MekaRVfzQoDpNLGMBbe0DYmmY&#10;C0iqV0BTCFgY/ax7dmVFoyhd10hIn7YOgFW//IuitwhAhbaYxUIVq0rYISyWVytAWOl/9uhE30QE&#10;VNgNAlLb8xwAx3l2S27zkKQRIvkAzxpxD/ofAf0YHkwr3H1zD0tfT3DIb2tTSjA1u/g4Nzw6ULMK&#10;7roKaFe0G9WKzYW4aOLGO81Is153nGxnxLIatl2rNRrYLBT7S+RS5D04R0yNxrMnyqs4ta7dUzDZ&#10;WZJQ9BXWUau1RVqbkixtx88zV5cf15a6BWxLLp+7g9+4VldW7nxcZu3GXCKLzq1UNrLILXJ+nyty&#10;B0pCO9EgJ2T82PgLZoRbGfg3E0hlOACsiSsnr1yJXomeBMy6Ekgl4XCOy2ATMZPKpwLR2fxwtfjA&#10;btjfxPrVh/X67z8H8Oi8N0EzwqiYrokGMIiGXlKStKd44rHBnJg2mSVmSUxPHRsF1qnd02dmbt+E&#10;14JpNZjEAdFfaX8Pz0ky7KqQl1ZJfVa7ImUs9GcAwHKjII2h2Jwo5vAJz/M54//qKbB6qwdYvdVb&#10;X8R16qbJonEoejXU0uOyTLoYboIHfsr+a5XwFa4tl7o28a8tFQhLz8bGkiOMiXYN8GPyfSaTY8Sb&#10;U1M/+Ew3Cq1vsjWzUePhIiy+9uXx+I60RcpVivpqxsv2icO5+MWjLEL5XkhWpFf/ZpTNTTC1PpE/&#10;VF7EktQBOoq20cC9TaGxlXHYbscd+A+zn2EvVyeDi1SrqCFD/54uezyEt3DDpxkAWE49W3/hl1X7&#10;MY0jhGhvXi5i165CF+nVAl2xK2fiHoMkOxPXdOKzgDJ3RTY8HjImtrURJkF0CrDqmz9u7Q55Lkrj&#10;F56/WMLEmvAu1rt2Sf9QWmu1owuPqwtWt1b7q5FsZ3h01LtSLlTox8Wq167Qc+3QWVULZd+//3L9&#10;97Nath4SWCAvs9ZYaDDMVVscnJQvbrZknVi4A07hb+A+Pa5L2rokEy28uxfueDAwWpPUd2e6cCEA&#10;asxD+sHqyury8h3kq6NO4dVo32PLfvxXM0BYWcrxYa4Nh3yFAc3+TCYTvDXGBTN+ISgE8ljWEvzw&#10;18REXpi4QgpX0cCVkyeBr6J5ISUIYwJ2CAOCkMwHcLF2scDnWN+8P1J/P1sHvno/FGGr1Zp58zdz&#10;47J0V7mnAwLCfWrExxM5kkKYZnLpM6cvHZcUwotDU5OUYAEc9dVyYwTY9Z/eI89OJFj1U1PRi2cv&#10;rq2dXcMOPH6KkUjcNqyD+IzIMPBpgscJxF5ETm/1AKu3eusLujav89jhswYsq68mOtuuQ49r5u5+&#10;1CaKEal1lJtGCAs9xlVJpozpHyVvDvONGqlg1cw+3mTEkamx05/pC+ZUO4e+Ww20w7p+Pf360JCh&#10;ImFtlJTN0EmvbTGNQQ8SlirdRROskLQZOmExNzEmcRhgQtO2Zdex3aH2O20gKwQtB81EHYfS2s12&#10;s+kY2gGZ9FIMQ/ZQWLaSiT5d1+BH/6lH+7m8jhWsF7/6y6oX9VZ01VstlleKlWq1gomE2LmrVD74&#10;lo5ZhEROjtfIlZWXZGwS4UDf1lEJEO5FOXb69dN/cnoyITYar/er0l74iRKGtYt6rLC6KY91rz5+&#10;/IHFd9nczParqqyqdf+wt1go2jW2Sl8dQ02+FKq/9159X9Pee78Ten+Wvdpguw3bfthdME17IX36&#10;YA0rJ4qsHKVBw1XTDYxs1LC+pRCT1l3CgyjA2/aNjSxUClW4qxu2KPLe1dXVFQCs5ULhEZaxyleT&#10;ob/k6cdWlb0ZB77qzBP/9nkOJVjc4iKHgc+ZoMBxQFUpIePnMgKXigYEQKiTwFWzgdSViZPEBgsO&#10;hj0zyFipFHwHo4hfw94q3R2ucRH/ofb+h7/v1LUX/WK1yvK14ZGYLN1DfTuZPPDs9I/P5UTGRIvR&#10;XFqcvHBcClhDM+PNZA2LpzybJPo+HCwlFlckFgc/rWz+rVu+OuuWsUolDCFECZYs35MNbmSUx9kT&#10;kzfT4z0LrN7qAVZv9dYXtYQ1wiMdmRh9wz+ciylqCYsrrdaRyH1tE97/W1sbhKlapHGIP8TOxzAo&#10;KpFEx55arQ8tG0zUYY0kZ6YmP9PN3SmfaVkPrRoQlpnuDvbHhzZRdIXX4uLlgapldRdmSmsb0k8k&#10;KbQthWRZ6oyKqaQpDufmFAQsWTvYPoBdKqsZbZeu9jGIEA1H6+0Y5Rx2gLSwhKV4NA/cKg1zoDXN&#10;4yGKH13/uQaQJa9rAFhfeYm2q/TjKoYB0mVUX8GvarWIxazy1df6VYCpowrWFrFSJ31B2RVmEQ2O&#10;sq1uKrEkw8LRP3itcvXxAv3x48nN0q6bx+ym6qgx5qFdte3GwsJCbuZAhVsGd/vFV9/hhBNwwfTc&#10;7SFslin19/BaafV6HSDrPwRrVrHR8DZq3UajazLpD3IzQ5vAnm4WNHEX3ZBldU1LzPUrSgtnQjHi&#10;GRGspRqxsS5dLsKFAi0vVO3cWCzlpVfuHE0S/uGjlz5mpv+D4z9JF1mbTQsdTcMKVoKLLGZwgpBk&#10;5QRhCYvcYip1Swhi9UpAI/dkYPbkyYlo4Mps9MqVk7Opr0QxHyf1RmZsTAhGM8GJVCYVCERTwgAm&#10;DtW4ZqQur8uh0E9CeQZn6YZzv0mE7gJ93EM3qW1j2xiKzzAMz6RzX2+Yoij+4JiAyDXt9KQvWRvg&#10;eb7GMu/Ckw+eNuuKSvxNlNIahjq3SAFrbc39RXqF6sWN0D0sc8mGMT43moNPKnzOTDPpP++9Q/VW&#10;D7B6q7e+qICVZCxrwDT7sADFMK//ACcHNzaBotC/XcUgDzfKDvZFDdaa2zAskaxg2aPpvuRcdDQH&#10;aNWHydFmjRmZmkrO/J+f6QZvM8laDRNV7ibTHYwPDYVd02uso0UBsMxGbvy/EwOsEFDW3ZC0PsyM&#10;jDIjTPe0JGnUgXagH8gHOB1IUW2DzA3iDyKWXm87DkWGCg3No+1Q1H77UNP22xTqshQMNgTAMjx6&#10;vQ6np+rvnXyJ9lbpIl0pVFkUu9t2daVs16qFQqVcvHrn9MG2JG0h+uC8IAJMeAvdrFw9ufQJIFbr&#10;ojyWtm2btb1WDRmKfWwvNPo/keBE4SeoilKl6SQeDuTbxy6kE0QdjddkW9r667OyL5/xyWsqEUUT&#10;sJIBseDarb/3vv9E1YRzxCqWbea6CwuvfTAyLmF5z9CAWO5hPUXVx2osovCMZ1NS3KmFzTW1Pfx4&#10;pVKxLRtOa7EL1dztbXU7MVp8VCYW8mYmGMwn3ml2novcXC1WczmaH5v2cdw8hzOAi/6Ef3HR7/MH&#10;x27hDGFGCBLcwvKUn8uk8oHoxJUAEV9FrwTys4FAPiXMZriMkBRSnHAllY9ORKOzwZPVIsubSW5u&#10;OJpMCjOcUGOGMVKc+b/Ze9vfNs40zZdmURIppgIVrRRBUq+E5EgCTVoW1AtzkLRCa2Zai7aSSWwn&#10;x8dHAdQ9L0AGnuxC0MFOf+nsbieTZVzdTmtdaFSBxSUNaFhFVLHlZaoIFUlboqVYPbIkJ0pn0ukM&#10;5kwws73YOQMEOe7tD7tznuspytN/gD/YQD2SKIp6YfFN9av7vu7r8osRVRRXwVeK6PVWe08gf5Bd&#10;YpdMM83e/+PHo4D11ObJ50JD+xmop7iheK8qwuZWpmo4YY3O5FJ9O/yvxhWgFghrnHwB/pJFQRS9&#10;Exmjc4Q1+Ay7n5yQ3QqWu1zAcpe7ntR1MIIJQM7ohmt0+qUucpStb7cAVrRgRecJj3JznCZhjp4h&#10;FEDIoSp6BuJTgyxsquAGb1hmZrnnranJNx/lnuGNgaG01Uk9ISwLFazeXB0T7bm1xlwfAbva0PJX&#10;vXOCoowrkaqqK3NPNTWOT18dyryZE2FepR8cwJ4ccTnTB16v9+BAna5C0U6oyktN3lVqNVrtvV+t&#10;wo0ByXFUk4wykajeJSBWiagV7/SH/8cpnwZLKiYrcdC4Q+Ze8nGIfM7b2uKL8+mT8vhcTnA6b6Jc&#10;p7k4BP5oKYvsaPficbZ0yNkaQMZmbG6e0+zaJ/NddOhP3tSjc+snWa2k2UbG4tif9twnxCY7/Us6&#10;6k8egp9RI601eZsgLgprarMpRprq7cjt0DFDq3H79iEhLKjdrdrhYvqERxFUdRU7e1VQpq8Wijan&#10;aUypZ0C5IVS3Wy15a5S185Lks+cJYPkAjcktsrcXy5XAhe6dbFbj42q5vFr54We7fX3Tic8X7Xvk&#10;L2jpWNzv9/fBYxRyd39fPByeIWwVi11O/Mjvp1r3WOhiIphIXPhqYYzOEFKPhrFgIhwOp1KjsdHw&#10;5dBMcCKBsUJyOmJL2HQUCTnO0DQjzRu1TCYOf3lC1LSCJeu3frI1mkyneTazzC6z6fT6Y3K00uo9&#10;MbpcQ82NN8y4d7hC7sKbtNorizl0BukRylE8Dl5JMMLCCbltwHlROMGSo5SRTsPk088kn/O4gOUu&#10;F7Dc5a4ntoS1BYG6ZRidlsn2TL75b1s3dE+u5eDUDaVFwwgRFdyioYTkHeKsFtVoCWgTVrdSQ3/O&#10;W1SFBTMFcz89Mfq9455HWFN46m1vygnmIYCVPD7cNeyhIX0E8ZT1fu4frKGR2qRn/B3lvX7T/qQ2&#10;NHrg1xhjcGhw+ZZQ9aoeglYeqmBXgVYUpehFDXVPJYRVJZdUq/jwVAhJqeQ3hFzDsayixgBlgjFQ&#10;XO9ueSP/9dQOg9ZgNluSGIlZzBZWVrRa9uOPiytMrcTYi5+W2Le26nNKW+pOrUUdwRMERHVl9Aum&#10;pHEUIvAm4TzHzf/+caUhCA24jh7M3rNtg7xbRo3/qvdG3eniwWRByEXRalqjTlrwziIEiB5opflD&#10;nJRvPz/9rffna7V9WgCbt7maQT59kn6uN0IzGhVBGWAXS/DzJKu0PzXFJodmhzJaNpuV/rpUY30+&#10;E8W1RWNAcP6ysPp0IBTwI+R6ulKpTE/39amVEMcs2hm+wBj9Kf/pvkBo9FycAhb8GC6nLiYwRBiP&#10;+0OjMRqak0j0dyyM9SfGLgSDhLNmFhaCiVh4NHUxFUuR9wTNfk5AmZXQVgrwgvhrqWRnloc0n8YR&#10;YHkuQlivLMirZHPEnIBcoyED8vYMm142kyceEy+DN84Ox5YNjud5s5MbHMAzrizSbByBbPU6hSvo&#10;rxy+uuFcoHzUQgUL5BgR1fIo/Bn4ewbPJpNDJ12Nu7tcwHKXu57c9caSBW7ppmjU89L/zLXWxFyu&#10;9bBWRfXuglO1cipYivNdOm4YuXUgeuNfdTpeVUA1hD/3TL300uaj3EbxWidBuE5yFVC5D3dVW0qu&#10;jjKOMnf7mLXEZvjZ7zz77cT7Rc1no1snSYzGTgxNNERq166rVV09EMV2d5DWr2hpCgE5W1Xvraru&#10;ISilV1XRu9u8L4ptTThahLIOHhM9arlyf/dgy8xLO/l8tpRdRNJzlskX8l9IGrNS/Ph6Xrq+SJip&#10;puUPe77nFWWyjQSC6rJjLyrURcUzNeUdXLQIVdk1CW7w0qFUKmkoZs2zww0dTvm34ulF8n2LAJK5&#10;n5y6L+QcVIMRuxB9kBOAflGBeobiHIw3hUilglJWpVJerSxwxcXvXum2bYv8Datmm+z+4Xzarwui&#10;MO7tMGt5hoGMDCk/2VrtcN4mF/g4TbJtqVazOb4m+dgJL/hKx1gbXBGEindvuqJW9ghibWxMNyuB&#10;PyeE5WN8JsfwExBgBaDB8vcRnApeTsUSMzHo3uO0hJUKA536L/RTF6yvOghcXViYiY3GkA5N4wph&#10;8N4RvDyTSCSOMYViocBIGrIW9/lilnBgZvTvVslNo9MDGLWTvb3euGmyyTRhLDZT63rqqceiQ/hU&#10;1DvKczBg78zwxnNeD/jq5hodD5QBU61c252BENbcOrVoaDmXKAINgbwrqpggNClkZdjJN10XLHe5&#10;gOUudz3BJayYRY1CTdPaT6dfOttShDZftdCLcqYHke5Sb9NWq21A6gQRi3qjqm+NddbQZzQsHkUs&#10;fn95dnLyUe4cng2xnRyb5iBznzrfe/+WvI4oasItyvi1TrKzZcd64v2HPqvb4ji7ZktSljEnroYE&#10;8YBsIMGEBjRMKGDBEksVq9XqgdgQwV3NYdgPocLVEO/q+v1pteoRN2XZs00QpqF6RE9V31Ox+4vH&#10;EkPsPPnTxQICa1BoKRG+yhKgKxWycONM8kyBObRr84efHrITJ4c9D+aUqByV4elJaG3OP2+YGtpz&#10;kq2hUMNkS9Sw1LYP9+3kabmh1K/1sD6J/AWb/Fjyyom3seuloc/UEzS6Sb1Dc3VqaRX9uu1ImruL&#10;WpMQ+WElUo5EPgx2Z1iCuuR+IFdmG8YyOzIx8VZVEUeZL8jWMgBQcu0lshjNMsnPcYeaLdlWhlzr&#10;YSkT26Ig4yE3XgeeCurGAOEbKlvzVprN3d3dQAcCGS3Lx2QX7cxQzO+Pw68hdjmM+MHYTOJHccwU&#10;wmU0Fk5gbDC4AMIKdnRAjDV2ORYnXBY/g+8H+xf6gzP9wUQ42G3D8aIAry/yzpUKRU5iYpWIqlKZ&#10;mSisCmtCtTp84orJZghi8SyfmXzjMRFg/XFvnNq386bB8hMqeeJF2gnPskxQKkdhap16X63feGgz&#10;qlDbBidlWxU2WIKMPF5KhpnucYcI3eUClrvc9SSv32gWjVLutJJDPS+9m1sHYTl2DA+d3NHoUpS2&#10;QxZmDGmPsK7UBUXW1QNhYIwzCdpYVu0eXLFM9srkZNej3O+JLG+ZS+hCmq+c9FZ7b23LBPsIeDRu&#10;CB2acXXkKq8dWjzZiJrPpg04yZq9ekKBdAlLEQT9AH7tIkEsHf7sHhm2lahoechnjy4enEdSDqEr&#10;WGHJUY+HVrBgOSqiluMfsmuL9vKIBNf2Qh7S7xJhlUKBKZU0S1vJ509dH7idGOxkNIlDMWjxi9//&#10;ZPY753MtBOfIYkOvyyOajYhmnyTlqbFUvgg+YyStdLi/VFgWFW/CMmuShO1nFucnPEou6oQECo4B&#10;fDQKm4cWPaO0qEIdjUJhW4gcHIiRSkWsVIQP/v5D/6zmM7maRjX0tjE7xJqHy6PpQlFCXxP8AodU&#10;cp5su20bmqZxRs1Yrh3ah/MT6jot3EGHhjIWuWvUja2KKEbobMBBc7e5sXFn42WtKHEoNdl2iTnM&#10;zMZCJ94LhGlLMByOBcMEr16egQNDLBWMJfrHFqgRQ8dXC2P9M8H+2CimDkOp1GWUtxaCiZn+mZkL&#10;3ZJPkworRYY6uWo+rchw2mIogvoVeb8LmwZFvO/tnbiH2hULJ47M8cejfvXPb3hnkYpgEj7qZNNb&#10;DViDoCSJCtaNXMuxwBo/cnC/8dBnFLy8RkMgI6oQN3gCjbQfbqZfGXb/O7nLBSx3uesJXopt1axO&#10;QliGle6Z/IOziB0U/sXLfd2pZclOlxBfCvB3d9xHyb4BvgTi9sCgQe1KOYv6NbDLVyYeaQnrqTgS&#10;eUxgnJ3ukvWD4c31nLKG/JG5050Zw+ZZSbMIXPkIYWma1WkXGXtIV1B1IYCAATwRsnb9gBDTAbms&#10;ITryJVXd039xHw4NYi9hCVrNombsUdqWE++quiB4/QlTKxmsZQ2NZEtMKXudgNEig7hn20cYpWTY&#10;klY4daVCdpK7HcWsM4tnE7558ZnjXZ65dbKb9ejKgI9wH3kn9LBy/bpj31lYIYSmaaVaUmPSCTZj&#10;2pSvpENj4oSO+MCHkc2ohES/RBJ0i/DVl61W7iFxRaOKoMtgkGZFLVcqkW9XYsc6fVByaabBjQxa&#10;hASvrxQkzWkNwscrixlICS6pHPkhdoSdt2qlRSY9rYCvdL1aVaGs96AFWW42D8q4uyqEsAhgnd7Y&#10;2K2E3y9Slb80z0nFgmYMxU9fC0NwRU4SwVQoFQpfjsVi/eHwQiwWJFz1jf7+YEdHB+pVCXiMhi6G&#10;QzE6UhiEAuvlYDfD+WymWARgZRlbAw1qVvFeb0RUp8lVk/c1pUzweiudSaLUk+Qz++kTj0kBqxEz&#10;OJPPIJrc/OoE2WRy/90UaEQ6dW4nQNVy2oMKLWEpjos7eRqjg3xTpjr+EJdBVY6HkfvQ5Efufyd3&#10;uYDlLnc9wet/++DFzkGE9d2enq53H6A0tdZad4KeKV5RZfvaUUkrhz0E2WOgxlXPtZSGh4DJiRGD&#10;IJbPMLsJB/H7tXTP1NSjJKw3ZnnTRDPTMr47eV6seqPYsrVWXaiPxwe5EpIBOUtiNHTFNNvSsqVi&#10;rVepQtGuU52S58DTEMUDwg3QWoGoqmg8qV6Pp+rxyELjlhctMfIhQ3lEI5AF8oOCGhrkGMbiM1bN&#10;HhyykLKcpz3CQjZfI9+RtBJhIu2/T0zfVwkJPJ/AGJ5tc6xlm/u1T/PG8T+Sc1F9WwlLpk+CC7vP&#10;Lqycut5OoMnSLuG8advXSzXr8JPMkmS/uD/qhXuSDFv3TZAU7TRFaXqzDOzKfRndRB5P9CjgkPyg&#10;GKlsqGIFplgVoRLufN+uEdqssRMjKFoVbQOB1ItZsvkAGHQ2qQ09xSvWZIBX8fU5Oq8H83qPLh8F&#10;CO1WECBEU7G9zY2Nvo3m7m4l1FlkqFjep3E2p0klPkaZKpwKX07EA7H+wf5ELJaIzSTCM7Qv2LEA&#10;wFoYI1/MJBaQUBiG+dVYMDGTIFj2O4xm+TSJKaL7CLgi+KeBETPeSHN3Y3fPW5GFNdVb3TqZzLBs&#10;Mmmy7H76ePTxeBmtT7FGJ8vyhpHh0vFKQ2wXsGhuZouilFO8goP7jSOFOyWtHHV5h+Dt+ZhhZlh+&#10;34JNw5VJNybHXS5guctdT/Ka86GrR966M2zP5LtnHyh1Oi9Ij7qdyGe8izJIqx5F+7B1IyeQfQPB&#10;rDq5TJZ1z0F1lDcgQuc4+JaaZmZ54srxR7mDkJdY1Mesexa/P9n17h/pN3DNyBi5ERn49etoKtW6&#10;JfTbbB9m6Ag55J/5I0E9gI07enwHB/+fSAHLiXaWcx517wAWB7d0/Zfeqi4fDHu2PXBiRyGL7vGE&#10;RkMcnjIhZZqv2ayhdQ9ODNoagatinuz7swWtJjGHtsSUtPyp2ebudFPd22hWwnyhVLN9+7ZtW+QH&#10;SofzQ9/R/yKnvPZPV3/sk2w06IrXv0nDZworhesFqPLpWGH+UDv8pGYzi2nv+o0cdV4H5enkTq+3&#10;aAR07utcO0Y6mnP4Ch0mJ4U7SiARt/XDytP3K6Lw/J3U7/gYxrc/NDFYQNVKIyTIUA0WI5FTLHLN&#10;WinLD2a4DLcopa/JqIRBjnaTtlYFcZsOP4rNKgTbBLH2ql5vhcAOoaymP9Xhk8gfxSQkOIspMGwi&#10;dhHu7hODQyNcYYUx+qHICgc7Fi7go+PCwiD5uDCGrmAYEq3L+GYwNkMgLOhjuE4fA8TSfDTvEY+p&#10;ZnBaYUhv9vVt3G8ihbJS+f53JnlawTKT5tBE14PHon41N8pCOAW+Sk/+yCs6U6s3BWFNlh3tlXLU&#10;HHQOT9p0Re0aFFm+iTayKAQQ/2Pe4wg7skPDLmC5ywUsd7nriQasGk8Tnwm9pHuu/MHZKN1jK8pH&#10;6+3sQZr1rOg63a9TwwZ0p2iFax1ff53TPdWD4VmD46lXA0dAq9Nkl4euPFKvhjhr1njTssjJMyff&#10;PetpwcpdgMP8+N+8Ji0CUsj+eaeEvbLNcZJk73ya1AUR2uiGSCVYDejaKWHJlLWq1QPoisTqLcJX&#10;gtiLzGePLm4CKnJio9FQtiYGaxpnG5atHbJpdih2bTfVmV3MM6WspMH3vETIwi7Zi/MnRWG30oyo&#10;v6wc7G6NaRjgw3Qg/KisGsGmyS0l9XFS59FWKxV/XihkCz8v0CxleD4w8Gyw84xdq82X9kPyjfWc&#10;QBN3ILKiFAUNVvvE4asWTr6M5jCtmKvLUUpaOUGIlJ+vfKaq5YgSuf1vBt9/f2ky1s8QHkSaTxbl&#10;t2yewBABLgm4xRyWGNvMpAftxam/Gyd3lE5jc4RtsrdvyHpDp0E7TRparN7y4t5Tdze2ms1dfyAV&#10;SA0WwUFOGYuQUcF+67Q/dJXXmMVFqQS1F7cQC1++sNA/9o2FsY6xYAeini8sBBPBWChFbbJiwQ4o&#10;tS6jgMVZnO0DsvloCStf0nz2PYsQaWz6hb6Nrfu6rEQGBramknzmpyxU7vzQ94Z/8DjwVevEVZ7n&#10;8EThM+kTW1R/RYcTkPHsWDI8JKocwhGo0xz9GhMlVGaH5+TWVRYSLMNg+TS77v5zcpcLWO5y1xMN&#10;WBZGAE2OHICz6Vf+5Owm3YvDZdSRWq07Dg1kXwEV1ppC/bCcGB2naZjL6Qeeg2qcNgnhhdVpGZ0W&#10;yw729DzKV84cCz8JY8kwl5LHz549j0FC6oCgPLvxD3Y2T/XWFBrIfrlGPaZ2Pp2qR2irRhR/UvWI&#10;22JDre4RsNIbgg68og4MEaGqwitd0DEReaDqIIy6IKyPCyH+0LbJH7N9lmmk+/1qRFidDnfnbemQ&#10;cJWEYhDqQczvp88rSqRS2ZhGvOHGgZo65iO7WzQruZqvxtpS/ovaMrtjn1iC/wBhnUI+m88X8kW0&#10;CDFLCFQ7ZEoolc36EUeoOybrR11APCbk01qu1SJMSeVXqGZFcw9weT3X9oqX62sRUb39vFopR54v&#10;Py88H+CZ5OxVCaKrPKpW+QLZYuqOKkl52iEkd5ed7l9aZBvr1B8fpRSBQpYMu4ooASy1QuiKoGl1&#10;D3xauX96o6Keg049nOoo0i4jAUSfpFlcsbQ8MYLk6ywwiTwcBWYonKIe7mPBsf4FQlk4F5y5HA6P&#10;phKxcCIWDMZSsZlwrJuRHMDykXeL8xF+1SSfL2PaWiGzW6lU9lTyIFW9wyfSpmmigsWaQz0nXn0c&#10;yjzPDo8i9tzgDJ7NzPaiaArPjTWqcYedXC73kTM56IQhtHCu5RS0csq4ItM0IzGiDk9kkDyF6PVB&#10;9ob7z8ldLmC5y11P8nq208eZ3ahimclkT9fZbbLbFnPkMPtGW4NFTRraFlhtHVbrBkyo6XdzylqL&#10;7JLPVz3+fjiBcpxpcJbRbVrJdM/ko3RKvMaxS9w+b+2b7NT3e3vPYstggKBskD1yibElhuzRNZRp&#10;JMlGCaTE5GsDVFJE+Mp7Xhe3ZXHPC1esAx26K5g26PA3kGm8IuKeD/SqLotVXVhXBO8Ey0mcj+zy&#10;bZt/a8ToH5Y/UNXmxnSK7VySMKrI5EsEVX71xRc92y3aElLVPfWX/3jivlrxj0GZhDE+/CDZGJtO&#10;xtk1qMzzK0z+m9cLhK+uYxVKhygnwTWhdJiJN/RtXYewnSYatutVufpay8GsVvRhESuKEwpX2IUT&#10;/NiEVVRDFCORZqXyfLkS+UBRFzjNIndMtliQHHE7pa1snoHaPSsdEjyyh65qnwwrIryyZPL7UQHW&#10;plHHHFUXxcqBgNKfB/Wrqtr0NnfVZuhyKp5KhQMX0CLUqGwKIwY7BXRpqYBKkhBNnWX4YGKM+jR0&#10;LPSPLYwt9F+A6h1W7sFw6rVYYoacTcwckwBYPkbycZrvfa7T8pWy5B62TZPTpOJzsNO/SbZnq7ox&#10;kUHqAMsn2fTsVPRxcDJ4ozGapnUnzjB5dnRDjIgQuIOwZDoOAhMshDuT01bOoaqjNiFFrlXq0kCe&#10;qNcGB9kMCIsc7PTMuf+c3OUClrvc9URXsHxmpwmHUCOTHpoaPh/NKZCuO83BG47A3bHCaptjIU+t&#10;pXxElSTUriEn1IVbZ7f1gUGL7bSp5yhn1Xg22dPz5iOsLzyrUZl7zTLTV44Pd3U9gABLzo0LI0XU&#10;ijTmdYbs2fP5Uj5P7QMI3JRWJhsNAW5YB73nxYbekL0ipSiUr/QDce8++ebWWxPfj46vE4YQDxDw&#10;jLFIRRiY4Aq1JZswg8822aG30uzddQGGAc3m9H9O+LI2rNBLdimb/XeLk4Iio7cWRdpJmfyFvaa6&#10;29/NIRCHO/Q5oCVpEGuVGLQW89nsqZ8XrhdWrp8qrJzKophEUEfS8oeDfqFtAk+tTgX0/xyiojYZ&#10;LYpV0Vy7dtVuFR51DmW5LlPnJZFs53S5HBEjwgcRf0c3R1AnD2E7hgcBWPDvYpwKFrnANvkXn/uP&#10;AvUKcGpYdJE7woMqFrn7chgrrHpUQlgVWGGpfbC9CoVTZ/zBz9HfxMCfD1UrarFw9A6yzBa0wRmI&#10;rsY6+lHIWriwMBN+LQgP9xkCVy8n4Pue6CwRHiMkWCCktvO+9n43LLZgaUFgQ5O+OK6U1TLCZKpe&#10;P2vwLAGszD6bnB1+LKo8P7iWJlTEwb6Knx+870UBC2OBa4KYo3iltNNxyNuaw1YKGIvyFb6mQdzw&#10;GQ1dTSdpCYu8GKdcFyx3uYDlLnc90WucMzoznWjusen0ZNfZqOMjesOZHlScQELH2Z3CVj3X9mjA&#10;twiFwVG9JXg8nqo3zvL3IHPvhtCdz7A9s5OPUEfyxuA+b7EGAayRnp4TvV3nczA7Vd65hNFBOLhL&#10;hB6yPy8AXySbcBFHdvufeFHR0X8jHmxTL4aDA9GjHqjoaYqN3Sl2IsYapS9KPb2oICCcUN+WxZwY&#10;GrK0Q6vT0uyaZZvLg+nM7JaQo+l8aCqe/tMiA6NOyf7k8LBnGIqphi7KOWjjyd9pwBhT7BskkGHY&#10;JWne4mzbtKCOR5GqlC2SLcQQYTa7cn2Fuc7QXqOklfKLkxXgnSxGYdZeRx8QjUD4j8FPC59brbYU&#10;jjo2ULxyWoTt3Ga6BbmGWG5WxFUE5ESESOXaSJZcJaEqAqEM7Wtm4UOPKha2SNsfmtQV9EWRlhjZ&#10;FGW9QT3sqx4YeFWr22SrCF6pavWuuudteqe9gVA8Tq2s/H0d1Hgd9l8+jcFtKTIaIToQFuYpJabw&#10;fn9w7Bv9HQsdqGIFxxYuh2cSoYvgqkRqBuOE4Y4iAI38enFHs1DEAr7m4TBvsYTaPj0+HhEFcW1N&#10;9Q6HuX2W5TOmleyZ7Yo+Dg3CN87PJpO8BRcsnjeeE/Wyehd6fMJMa+MPS1XjtC2IV5MDWJgf/Mjx&#10;bwBgyTfJs2s6NZhmWYMc7vBL6S5X4+4uF7Dc5a4nev2HDstC7l0nz7Lpnj+ByF3IrZEdAfVsxzh5&#10;Tmg3BqlTQ+uoWejUuOhZoV4XPedvqXEWcnkLjuumYWXY2Z6Tj3Av4eUQImKYZoZ95bne3nc3qSlX&#10;5BjD1RhHfrUoUQdQclayfTWfRBgo3qiKunqgi/BokGE0Wv2JVyWc1Ti4liaM8bokkd15/pP4qqge&#10;VJpVj6CI8UGNjvXZEkeIzmZH2OXnRAFeCQReyoSgIhV/olMiV1rbnz3ZGMd9QIMHxahT+0Hw35qy&#10;e5mFGVXtsGb6aubEoFQEXWWhhsoWV/7wVFazmWLBly3kCxImEbOL6QPq3E59uFp1RYjmHkTlI456&#10;eNKS5ZYzbkAvolMJD3XwCNERIP8vl8urhErIFj8fUV4rEqrKkxMNyvMShawSJgolJqsxJfaEWgcQ&#10;QMPVlmGhX0rwStZlpGDrHnQHyYJRw/2KuhEKUL66eJFw1sL7xYLEHEKDxTA7IDgMF1I7dsnGZ2YE&#10;WTgdY/3f6EAaYTAYS8QCMBmNDYQmLqdSqdi3GJrX4yN3EdftQ62PltoMTsqkOcb34nM/o6ImwXvf&#10;n+YyKF8Z9v7kiWf/+XGAkLnRJOG9e2gQdhoTl6oRaLAAWMJNpzlIPUbbIc9KXV47CsxRoHinSTmr&#10;MlqzcjM2MpTO4MXDs8mTLmC5ywUsd7nriV5PBXiDqyFKkE/39Lz07qbSNmxXHlqL5hz3qxZtFrba&#10;5u431p0+Yj1HTxpVZMokYETN2ZyjdieA1XPr0e0mFNYyeUwqWnzypa7esx6yGWvj/+c/HWp2VuKk&#10;LDICmTwjldCwglkDU7J/9ZKHoBXsnOTfiB7aLqx6vQfib8T4chYyIctGvcTS5o+LEXVvmuwZBwZL&#10;kg/CK59dq5msSfbmkxsNGg0k464RczQ2efq0PzARG5DXYRex5lgqQBQuUIN57F4VJTId4n01y/rr&#10;mmX/gwnn9OwKqkeoXJ1ayZYgGTOkFYDO60xee6u6Jsub8rZMrwkDhK0jrsq11qK0SpX7SDniLIUK&#10;smjHEA4abWkWDYmUGzmwYKWiRhrlcmT8tf+Ge4bcNz4NJu7UZ7RILRvgOlpK/qVCe4uCXEeMNrmz&#10;dL0hi3WwFk1sVKt7hLD2kIiNbOxKIBQPhUOhQCrkJ5gV+3PQlN25ZBeyxUIBYnrosBha19phtCIX&#10;C8IDawFDhAsLwZmXE7FQKhBLjIa+F4vB9H2EKUoaB3cGCNyhkkf/UrI0bWnQlrQXu352U/xbURGb&#10;3ljmHnlM9jP8vVpc/8Fj8QJ6bpBdMjpRujU4NuAtlzFBqKCARY9MHNd2zBG2Wm0xI9Vl0cLWWjuK&#10;kLyJZXFjhh0agVOvyWde6XFbhO5yActd7nqyAetap1XjEKWcHEJWDohBWTvSs7ce9gMdPZYTRdhy&#10;+octSEjouDnBDs+2xyNOj6ZZ3vLBDAtWDSPp9NSjk+o+FcuY/L5THEsf7zp/tq6sCe9c+m/QtEta&#10;KUvn5MBYNO7ZtqAA+u+vPHDycuDA0GjIgrDl/UlV+EmKLWUZW5I4u2Zx0o5Uk0pvkf1iRLw2ZGtG&#10;jYPXg20eI3s6dmjqdEPIUTGSLLQEfIgQf8298844re8haFBuxwLKYCvqXuVMkNWb4cFObods26G5&#10;5NuBDTxqSSsreeZ1Qlc1G5IsIBdTup4WGrL8t3pO3EarDiJ3WqD6lxKWM0lIM7iPyldt4Tt1ziBn&#10;lTpGDKO01iasUtm9WFZXxy98LNGrYWjPTnJKV9niCmKrGemTV/4SN4laq5IrFmmDEI5YukeXkZat&#10;OnTl9dIG4V5lF1QVCpC3a/74xTOBUEexoDGdnYTbCF8VMWYACVaxbWZV1PrDwf6vOsY6vrow078w&#10;Ex5Fe7CfNTkI03y+7mPdhMp8Po78TrfPNrSVlWLBMrMMp3Hpf9A06cV3P1hFcM/9rfgYa2Z4DBFm&#10;Mic9jwWCvDHEJ3nTWOIMg+NG/7Gs3q1iVgDQlGuDFGpXzvRtrt7uGDq9QZi7rxPMikDxJlY3Zvh0&#10;mqYZmmzPpBv17C4XsNzlricbsLxLTsXJTC/3vPTmu1Hqq9Rq160+Am4JypHA3fFsOFK832jRMgrV&#10;aAnV89XznkYT8+pQo1j3OMti02zPI5SSTPMsDxdTw9p/pud7Xe++SjZl/Mw/aVoNkh8ImV6XAAxZ&#10;WGraNV9JYj59JSofeOAs6iF4FJFzv5nu9Yqnh/LXs1nCX5pERfkGI/myL06JW6E02acbho0WIdnJ&#10;JYdi8S2MGYqwHpVFgjA6BE/gK4ztEd75kjBJHQUncpqLCnSYD2LzNmGJDeH5a0HeHLzK7g+acM9C&#10;gmF25VTWxjnq+iQBsEpa/mr9F7Ksbzry9qjsaNtpOk70gSN1j0aRndOicZD45oNc+xFokYekbZRF&#10;83Va5NMqIOtmRCxXVj/o+LyUL2YXs3S8kno2ILR6xRG9Hx726IK82sCm52g2MdiAThBu6qJaVvWq&#10;l44P7ulitdn0NisbgVBo1E9OAnGUsgL+wDd8xazkY7IFRsvTU/iwk4cCYiymWBiZWfiqY6FjYSEY&#10;CwaDYyxva6+TDSqsFD8u7iCXsVikP8xonT64PRSyEjvBMT6GH9E4Tjrs+plIbk5zuDlxz0ya5n4y&#10;TVbvjceiibaVgX87jE4sbjbQVMW7zrSAeJM8Usr4+LjykdIOHaTAtd4GrBuoClP3UcXpypb3TgcJ&#10;YLE0zTOdfsmdInSXC1jucteTvX5wDHRlYMK8Z/LNrlfX1+pHEisKWes0JccJeG5XtGjnkM61QZjl&#10;1LAE3ePZlHVvapDNYF+D7Gczw7I9j+5A/Kk4b7KEr2o1i/zd4++eXc/l3gns+BwjhFIpz6BCZFy1&#10;slopr3GlbEla6flI9yLuhVAWZvw83j/yHvg7i6/DMFxCSI1mGyzvI+eyn7DmoWZz91BX4Vg2nUlf&#10;a8wpiig0kAKto31G8KZeJwgKoILLKYEr9Hec9iFk6XXkI+KC+ttOfCDMkFZX1chf7bKc5ctT/VM2&#10;v7JCfSVKNrl+SjxMiWzHd3LUmsHxvyJv7bLVlwSknMFBp4bVnjg4KmwdFbdoarDimDkIVIhFIU8U&#10;K8//fUdRKqDrJmk7Ttozbny28PNsnpCd9sns3ypOzYXW4eTfmiSUdVUV1T0KWB5yztskC4AFskLg&#10;YCBFK1mp1459jqoYuXHU5ItaNzBZrYaCWbHIzyyMLQSDX41dHen0MT//mHYnfTbmEnycjdpjvkCt&#10;s/DGcVoxv8SPIJlwiEdFa/7sB5FVcVMdHr6a4QlfmUk23TN16zEpYLF8xuCNbsvijoU2KhEAFr3j&#10;ZeFG62c3lHEqZFy/0VpzCEuZu0FjENbbI4SEvSI3aQVLfHqMHJLwxr7FE8DqcX2w3OUClrvc9YSX&#10;sKAcJ3yVWUpPvvQnXa+2HJ8GuQ6Uaq0/bBFCdoXmoNA6uqCVo33DdhtR2PR4CMVMj44YUKTUkG5o&#10;soPPPMKwOIXsy1iIgPfTmZGX3n2XYMGz/+a/EESglZnS6zTBuMbbJS27UkJEIJNf/rpeX6/LDZEC&#10;1oH3vNc7PVigAYISOonk9ziT5yWJ2aE5O4bN+TSO4wcNY9RzYxxMRg0LfnJLztHZvig87SlsKW0v&#10;edhUYI9Kz+fW6o4vKM2Xo+UsYU0RVPH5Oz8eMuHSAHH5CsGJeWjxGSdrxmaytsa8OEUAa5O6e9J6&#10;1JpjwfAAw4O5ttQKY4QtR4N1hFfR6BFk0eLjWs6ZBqRbhs0qP6/MrPyLTwPVXTluWPl84Vfk3OGk&#10;LOji0TQi8K6KwGv42ctiI+JkYsNATFWnm7sEsPpCgXg8HiDL778YIp9SsUDo1xyU6gzVYJG70gcJ&#10;FuejaqyCGQt+dYxlCTmtrOwUsvkd3GrJRifROsZL5N4AYIHKJAJYJgFRwsw+zieZhLK67WdurUVW&#10;9WrV60+3PUYx8Jp7LApYvXCUNxwbrIlAk3q4r0ZQvBRomWp8fRyC9hxhXxyp0BoWeWu1P46mCAmQ&#10;lcVmkGWTpgGbr3TPpKvBcpcLWO5y1xMOWHTn0GkamaErx98d/rdULSLQNqBTtmo796CihZwP5cjA&#10;AeOFaH/gYkob4Ku3xeExsrvpNLCf6Mywy2zvo9sPvjHUv8xnKLjx7GRX79dKbi7ye9mSDUU6mlIw&#10;eaJBwUyeKdkazKfMoamu80LdSd+tbv3kN2JM24H5uA29N0pYmo/tJIgGc3OtxpHfsdhOY/CtYdwk&#10;OQffBFH1qtVNlKiUnK6/Db6Cn3pdqVOlDWUZ2WEagfyITL+UqVKd1pDI3ta7+2HldOrYTh6dwZ1s&#10;4XpBshG2DBXSoQ+sx5Q+ffFd2p+DPYOMvqMDU5Ssog9V7PW2EouQrRzFKS78GvYNZIMJmgmtNejs&#10;6WbQPyeWPwgg0qYAAy7KWOS6DHKVKBtlC9nDw0lYt4MOnZsi6Nt0I8iNl0WhTOOy1Sq9F6b3dr3N&#10;5qX4ObQHwVf+0EV/IB6OBQIxH7gtW8zDhQJyenLHclpWopOKLE/Y6mMnCFGyOQ5DBJJUq/k4jlv6&#10;XfKIIfRaoup4H2f5iky2IHE2ObE4zcekN8l9u9c7vDW6xMKkgU2z7PHzj4VG6Q3W5JFuYyHfJnXu&#10;vYbqDBCuivIaWoFz4+3+4JpT8XWM3IHnrZZzHiJ3dBRFvXJ6zMjwvGHyS4SwBtx/Te5yActd7nrC&#10;AWvENDi0CNF26+3dhGQdZle0NUiwShDaglxaqGqLs+gpMoZxkN6iToqK8IvNbVnXq/FBfgl7nG5M&#10;Q7HslUdn5/7U1ixrYneGP5w83rUNf6GZzzWLs2swakDPT7I1xxUd57PZ/F9/UnqxdiXu3c6hkOTV&#10;/+b0+6gioadIdvbkZ6QSZ6EGRq0LIG43Z0e0Z94U5mj5J5cTddHrnRY91JmKQGVLkWUonqDFOgIs&#10;R3CVI/dVzrGjyglfR6OoANUVSjmyWG5uiJH/e4dxNFDXV65rtkbQUMMIpBPCXCr9/knytxu5ehSA&#10;plCiElq0gvUvHUG5hZLVwy8JX0VbrQfki6+dDuIRh8nUCh6bFSkLld/5WNOy6N0tOoDFkJsr0YHG&#10;QvbTn3qBgU6YtOD8HpqDUSrD0lWUswhmqjABQ4OwOe2/Fg+H4oSuUMWCEIsAVrhTcpKDnFkDhuG4&#10;9zXbkGh8czFbdABKchCqG1IrDEPYOOn2MeT7GqIRAcedPIez5G+srJRMci99+hwQxDvsP54xrX12&#10;hD3GZl56TApYBzxvkucjvEG5sWsbqloV2oAl5ByBFSYhFAHSRQJZKDIiiDC37iTowKZhDrcuQvj1&#10;vr/DpBp+VLDYE+6/Jne5gOUudz3Z6400ss+6rQybnPyT3rMPMJKGHUI746PNU23XqyM397Zil/6I&#10;DKMGANbm9qZe9ehqjF/qhJ+7ZeDgfv74o9sTzg1aGZM39s19njV7jiMu59mNz0s0uAaWSwSPtBJt&#10;vTGL2axWSF6bIOwllRaZT9Ivfa/roCEeHIwUyS4e1S1CWJTIoK62bZ+URWI0d89g+fmhW1FClrkG&#10;VVYJ4DJRduJq6khWdqw/8RmFKhgy1AXaFiQXk0sV9AfJ3hSoknN0TUJUECPl8msEJcj27eQL169L&#10;aEly0LiXKOrYGvdiD+YxadAgea/X6y0Eb8t0r/xbY4RHeiyhdTRKGG39lkorB7WPM9kooBAmNIRv&#10;n2M+lhjAFSYsYaFACSZP+OpX1+eHFSock3PRL3MCupTbFLDwIeqoX3nweU8XK9Pe6emmVx3wB34U&#10;Cvn95ONa6Ewo4E/FAoMM49SgMBC45MtqqFL5OMcRi6xDlLI0XzfXCScPq6ZxNbQIUejqPjbyrd9l&#10;mJ0sErQJaY0M+gp5R5hFI6SH7gqrwprqjWfIo0/gY4QcCpw4+3gosCaQzowKFnnCj3pFQVWpl37k&#10;Jkz4qf1V+9DEqWC1HKNRXE5HUHO0hiWQJ4eoihuXFkw2g0OddDqdOen+a3KXC1jucteTvRpmxoT1&#10;TpJNX+nyeKKtFk1RbtNUDmp2WqVq0epNO4PQUfzQVXdEWUCDV6Oeqr4pxAdHlgxH5c6a+2zyPz66&#10;EtaohnpBjSDWCJue6nqg5Ma//WdFCVHDtoSyFOgKJuvZvJQtZLb+dyTQWbTtmsaUPvn9T/Ynh+un&#10;tR1NgiMA+UGCWFnUkUBcEsYQszXWNLX5CWWOgFEDcFRHrU4QGzLwiWIVNfOMorhFa1R18hPkA+3S&#10;tTrt4NVzsB2l0IKhv22qWwfoRCJBzkZWDoGH69fzeciQyAVM6VA6tVIiLJL/5PtQm2/rZB+9CTkX&#10;TPLBTQ5gKb8taG8dFbAeUMB6QP2wHuSidXwGoTkp0QIlQCESLMIhDA07R1dPTS1gN3WqFG9nO8tR&#10;AnXUYvQXoCxdfpsilirqe+pBldphVdS9PVX3+uN+Wr8K+QcCcHM/N5qKd6MwRhBqp0DYaoSHr7vm&#10;07qhqmJwlXTZBmfxhI2Zh5DHFH1jsXAoEPgWBgnp2tE67QK2D8OETEHrbwriqqIPDMTIw25ChrfM&#10;9nS1HosC1tzQ4Ahs5dEhHPSrIuGr1YYsijcjuXVqfrXuFH7x4K0JCi1atT5SHNdRSl7oscursriq&#10;qs2+GcJWnWaGTfekM26L0F0uYLnLXU/2emq0cwmD4Tz5r36l63+ef9BynEZbTtKz4+EuyDfFuyrC&#10;ZKBkojqdh9+kM4VODUt/9Rfbui42R4cGCWB1W1hmenn2jx/ZxiooGCAuh02zg1NdHvQIT/8XGtZi&#10;Sz6Ur5DxTGf1tJX5gfFIMzL9raJk1eya7bMPF82raRvNKcIaBZS6GAiiShKtY1F5kK1xg3FlnWqR&#10;6vSDOjLkYCdKW6LUJoHaikKkRJkT5as1GsqoUHW7E5KIYpDjuUDlTLm3RaXZbRpwiMqfKly/XiAI&#10;KNkWbZ2dqnWWCGv5ssmuOv44dRmNOl1Y+agw5XQKW63cXxCSalFzjNyDKJW4kx9G65DGE4KTHPQj&#10;1/o2bU+ulj+MXP0VqksUdyQnE5u+M9eH/k4hj9km3UzaWoRoDG1CfTMnUwsxdXqP5lhjVbyiuIXq&#10;lf+EP/4j/3uhi+gVpkIXuTzDaNT1iunkCLBCZyX5eKjc6Tyhz3F6Z+jXeaYAMbyP+ZwfDMZei4UC&#10;/vAgU6TWWTuL2SLQr0gnEpnCUKVRjgiC139ixMwssZBgDbGzj0cB66m5waE0b9rcPcvgEgMEsBDy&#10;fFMUVldzNx6m5DjdQByErOccRWM7ifDI0V0QbzZEsfyeP2ayaNVD4852uf+b3OUClrvc9USvHwzy&#10;vGH9A28updmeN8+ff0DdEIU2XylOCjJqF5VK5TZ2sXdp0p4IyRHtXUFQsu5MRwnV6ra+qVcHYld5&#10;+I1akKOz7DO9j26P1uiHCMuECOu7PSd06O3HZz6n84B2zYfIGWpPni0tFvLxcUWcFv9KSNiMBBm8&#10;z7bsLDzea1SAhV4ZSl6o6qBXmCVgVpq4tuWI28mdsEbtF97GeH29TqXrLUVwNE5CrgEduAA9ObWh&#10;gjsrAIh8f9OxCqNqd0esBUIDd43yFqeVfKXiSmFlJb9S0rIakPDw1Km3/Hy2VjM55pm4skaQSpBb&#10;lJbWqPS8XZRSfisghwJW7rfWQ9v3KGwdAGgws8rVqcq9oio/zrYd1uGvrmWdGhbSCJdObjrxPDkk&#10;5Mi0uYjPNPtHJ9+7q07D6ULHI48y1vTp50L+eGw04A8NvACxu/9aKBTmsjsMp9EsHq6TIzjlI7xl&#10;jPiAXQWJPDKfS9LOxzuSzyflP2Z8ms8cGbuwEAyFw7FEGHWwwEx3kQIYeeQK+XwxzyA9sbA0LVQq&#10;4qo6sBXPUPhIs8krycnHQ4Eln5wY6swYRs0wDP45L3xdYZtGDkdwvOG4tVPIUpysSFkQlLY0y+kd&#10;fkQZi2YwieWNvkDGuGeyhCKT6aSrwXKXC1jucteTvbysaVrmkmkl0z09x8++WqeVmJzjK0rASSwT&#10;nmqWwVdq+fZttVyuTDf3sCcRgRyYZqOzbS0cnusewlfbVTXeP0JYwjY5X403M8mJRzhIGDP5pYxp&#10;U03+984SjMjNCX/2ukNQmkbnCLPZxTzzxadTEA+Lajmi9B0rajaNF4SDqOYj/KWVmNcJY0g+m7Eh&#10;gkIdCVE735kbh+mCCLF43bFbyCnO2F6rRaGpDrDKUdMo2E7R0tYaOonUr0H+kmrc12i9SY62aCPR&#10;8Wuo+9kOW2N8y9KplZUCVFc+BuOM10/94WC1eW3EtjnWx/y0d53imGM0SsBOkP9FdeXYM6wf5RLW&#10;W62P/gLE1fryQXvaUIjKtH4Vzclfo3AmE1QSGw3x2v9VpC08KNXIzc0TxCvC1cI2zeQJqtWH+krf&#10;hGRMFzcpYMmqR6dNQm+TPNxqmeK1qE8PhOKh0I8CF1Mhf1/o4rW4PxALBY4VJambow7uEsdJPpqU&#10;w7MwGmWKI4kLf3bs937vz4+NjPUHg2ODE4nXElgziZcvz8wkQv5UKHCtL/Q7n5+C+WmWgFaepuVk&#10;C/nvKZEfVtTVjbj3x3wtw7JOfafrsShgfT07e/yqgYEOkzfHBiBXi+CRvinKVL/YXjlCT3fv6ncx&#10;jUnWTVFQbszNUX8s2ir8tiAKN8XG6tN9/hEeYZv8EptODrv/m9zlApa73PUkrzfGzAwGw3mTHeqZ&#10;fPPs5rriZAa3qG5dJbvVilq5X6n8kJwt3yZfqPSsSutaOtkR07gc8gs3MHHngXjH46nEJ0ZMy+ez&#10;TMi7kvuPLrj2qQFoiq2aYS6R7e0VPQQF32l0ZiXqySAx5ANpNPkvDlORSESIiE213BDUGEe+M2/Z&#10;Ni1XZRdRuIIracmWsgSwStkioSzyfn1qDhlyqEIotORAJeNHk3ktR2RF/RfobV6jKnh8Hxo1FJvq&#10;UQwOop9XV+rwY9+EFztGDHP6BLvMW5qPt9tZy5qdL6yc+uap9/s31Pcqu4OMzVu+w2TX+BodAES1&#10;DDOcSqvuJOLUnaoVzYSkwNVab33domYOD2h7sKXcQEA0LT7VgUiC3iQPkiD6ZyGul6SVgkRu8Mcr&#10;f/jNb37zddvnIxcZ5r1kb51m67Ql9PLbm7QDmhM8HhGaLBiNqlSEJd7VDyrT/tFwKnQudCYc2vAH&#10;Qhfj10LhQGCsiGhHR9EOu1DEPvtY3kdIK8sFEwsLCx0XgpdngsHL4WAilQrHYqlUsD9ILpiJEVyD&#10;lGu3LzUz4iueclq8JUxblqwrw5HKD8XI6ROhdCZjknsQNazjucfhtfNUfHJidgRjhJZldk5sALAE&#10;0fE+czzaMT9I7sG7d/G6USvlchmvnLvVqk5/gMq01m+MKzDDEMXp031jx6AxZBEL6gKWu1zAcpe7&#10;nuh1cGyf37eoBqvnylTX+U26O0fZZp3gFa1aVSofVvaaFdolfHq3+dluExWs50UQF+2JKDfW16jj&#10;kiJ7oNoh796B1CBCaEzDyKCd9+g8i34wBDf3e4gTSSZP9npz68r4O/91xS6VSpCqa4j3y2YL6Z8I&#10;5aYaEUVyC9SI8MHuDAeNtVUrUQCjPuo0MY/8FvUtgK26lP3DoRZt5DjRNxAyraEVCrcEpyEHh27Q&#10;CzKdZerLgM9rdUqlAvVgFyDKcvTwVKiFehT5Vm6AHWTZZYuzffCUKFLKOeXrCJ65tNvsG/CKW6zP&#10;si1L4+MNmJo6QjfBaQQK7fHBVttPNEqDnlFUgxwrijFC5ObIsB39EjYOgrC5qet6c6PprUzPnloh&#10;N7hUq5nWx9LnBY1fOHMxEFiyyJVJNldb7DlQaJXNGU2UdTkahTGWTD9D5k4e+aq3qqIHplea8VQg&#10;5A+FQ2dC7wXidJowFQqFfxdpNwTZNFTK0KwloEWTcnaYjonYhbGxjgXE5ARjl8cS4VTiqwRhrESw&#10;nzBWmNBVKB7w+18gT62+8LH3Py7+auW64ybBLrMDYjlS8Z6+Om9mMvu0ftVz4vEYITxxlXU8sHjD&#10;4p97ryLCBIsOFazR6lROEMnxyd4ejkqAVqpYFiMYGFTLImpd7QqXgkQjvLpOn+vvNHAAASd3V4Pl&#10;Lhew3OWuJ3k9NdB5jzV5g+U7k69MHu/6Hy0B+iGhkVsneKV+WCZ8NV25Xflhs7nRd+fO6Y07fr//&#10;tN+/0Wz+a8JcbcSSUfai0bYeXd+m5knx0RGCbQh9zvBLvPnoBCVvxDK0ZEDILZnpebO3lVPe2SCY&#10;hGAczbY1G6BUKO3ORW5X1JuiKD6vqqtiRPirO6/9LqPtG4TDdrIluLzDipR8ttEazMIzi2Gy/65n&#10;k3qwYxQw+tAXYa2lPNQ6yQ5SwQfUKTLR8cIcVdfAZxSjf3RsDLIsxxk9SuVaSswwCRVaNpziNZ/F&#10;8f2vhUO7QpPcr319TVH8YMtgapZp2cyVKtmITcQRKpTyougVrkWpIRYlvfrDpmFrHcODjrqdOjM4&#10;20OuVPRs/bK6tVVR/XzxixJgypo9XQnELp9rrn5AlhAuGkvI6mHZzFu9TsDPpgxKIxvsyTk2WlTz&#10;LjfEvWl12jvd9ELp3iR4FQj86AxBrNMEskLxvkA8EE6FuwsUqjTI9hHzyLStr4pmIjjTsTDWQfgq&#10;thALB7+RQNZzLNg/E0ws9PcnwkjbuRjv69v4bKDvzsbpMx3d3cc6swg0lGqZexMRoTmwe4I1Mta+&#10;6bi4ex4LBdb6qOPhjucjNzvww7KoOyZY5KUwPqcoiL8hrw/wFQKHVHq8IjorIpbJWVlx3BpEIJao&#10;vtAX7ITA0FhKpzMuYLnLBSx3uetJXm+EuAyPwSzeYpMv9Z7dbDnCI4IOaGd8WL59u9lUpyuV3RfO&#10;nTu90bd7p++S/xzZw/a90Nd3v1IpV7zl5pZXFxQnO0Y879mORnWP6u9gM5Zhcsa+Sa7ANB9VyeGp&#10;Nw5Yft/KmHTu8ZXneqOConQUHXXV4TxkVqVSgZmCapi8y3IjIqqCEFEjgnA79TvdO98kaEV3/yWp&#10;VJMIlDGlbIFcRLtS2qcxasBAcUl2VFhf5xxPe6d6FF2D54IMuRVszyFqh/ZKoUFzOYe4BEfTLFDM&#10;os6fQB/V5Pb5/dp+DfnS2tA1/+npytPTotr8rO9fbbzQhDp6Y4TTrCWbWZxsKLJORwGpuj0qE24D&#10;41HGetCi/lfR3F+gHfjRw4xCep3RKMys9CiE6l7V09zdTd3L2/N2jamxo9OqGFkV1oTVCHlsy9N/&#10;qvGmRgBrdin9kohbI2+Kua/J9XmqOq27ke3eRGlLVCter3eatgpVfZcglZ8wUTgc8KfCqYvx90KB&#10;eCzsT+1ARr9Ducrna6c9I+t5MDax0NHR8VX/heBER2IhOBaOJRKXRy+jnkVWOBRKpUKhS30bza0+&#10;snYr009XIv+eLyBh0raMwf8U6RsemNjHhJ2ZXE6zk28++3i8eGIZlofVG28Ytalboqg7Lu5k3Vgn&#10;D6AYoeUq8FW5Uqncf+80WOuIsMq00S5DiYW6KI4FNvrCnfsmOvbJdNL1wXKXC1jucteTXMCKDGEg&#10;z+R53kj3vLm9TVhiTRHgfNiWtdPhweadPv97G3f6zgXOkR3gpUCcnDnn79vY2KhsNTHEX60SPkC0&#10;WqS6/apnc1sUm/3YTxDAwhwhuYrvPbKawxv+JatmGJwFQ8bJrrPKO6c/Z2zqxCAtliTp9ZXCvRC5&#10;CSKk6rDZBGCtYg4y8sHzp1OvLeV3PicIUCohFQd5MVCaAwSgq37m1lG+oCLL7dA/ajeF6KCWfFTB&#10;gsSKCrWo0MmJVaa1rDV4ZGGqkCAR3FoV5zfQNopxGQ73hbU0NMgNbt2+Pd28A2P0SqW5+/TTGwdk&#10;g8eFmMbtH9rS/NStOnX6bDvD0zZl7kG0XbhqOQ1CWGDRKJ0oyIvGRMqbzrSaLMrqXtNbVZux+bxd&#10;qx0eZp7rBWeqZRFNq+kfTovCue6aAY9VY/+nybN1p2C1LW/ncrqH4Bn+jK6jnqfrBLAIXlWnmzB6&#10;GvYP+MOpQOhiwB9IhQHbBJBi4UDAV6SOqQXcnQh5dqxHC1p/4uqvOzr6+/sXEpc7LowtEMCKxUZj&#10;QXIu2B+MnYkHErEQeWptbG309ZGnlVetViJKQCv5fJptjAwNDZwYiCct8oBn2OWr6fTUq49FAeuf&#10;35jAsQlPg9KtSQDWTfJMEyLQzeEFRAuoZRGP8P1mZe9O3wY5UkGvUEQdiz4WZURCzykRmDuo6p07&#10;4U50CMnTZDl98in3/5O7XMByl7ueXMC6xvL7+yysqPkkgZXNOjwanN0DRCG3yd7gdrPvEnCq79yZ&#10;ixcD5wKBi+f8FwOBc35/IBB4b0MV1ap3a3drWMbclKBv6x7P9qvbBwODLJ8xOdaokb++bNYe3ato&#10;fYQc5lsGBFX7V97sejA+UkBrUJpP/HiM7zw2GBsQcRMaACxIjkW1IYrUxKkcEb797dQOnJhgSCpR&#10;Q4f89SzMCxDUl6WThzBfIKgEZ6lc/Uj11HJGA8k3hDUwFGWqhtNDowl+LZqz7LgqtCtKsMeCTCuK&#10;gljz6gh7L0MQgb0ymxm5pjanKVrtEWbxTk8/vXeg3hRkpdz//jxyFecnb6G9uPlR7qMbuSjFLFrK&#10;yn3929YMoKsHLejbH8CdwWlHoniF5pRnr29L1EcPbZvbZ5Oz+roDXqIuRnS9Ol0RI5E/LRh26bDE&#10;kg07qUBcJgj6ZtSxgY8C8HQdfwthjM1K1VuZriI3py8eiIfDhKwIYEF95Se4FX45FR7s9NG5v0KW&#10;g3qeeomS94/vJYK/Hhsbu5yYCYdnBjs6LgRjscTEaAL1qw4UsMifSwX8/r77fRt+8rT6R2+Vji0u&#10;FJFXaLIjTM+JrgmOPJFYNjl0pSd9vPV4vHqeHcJIo5kxDN7cn6x6IuTZtircXF0VlFXUf8syxgf3&#10;mrv/2Ne30dzoe+/pynSTSt2dBiHBK3zKITS8Ieh3y3f6zlCROwhr9qob9uwuF7Dc5a4nd70TGKGe&#10;Unynyadf+oN3FRSwaP2qAr5SK7dvl5t9BKoC5y4Rsvpf0Ebji6OTc6GLBBC2qAOlniOH4oK8ual7&#10;tj2e8+K1q6zJGSwPqXua3U8/sv3FegfPQ4RVq1mZ5OSbc7uMXdM0ezG5/h/GP/jgZ+Nz74wrQn0N&#10;Faa3Ye/kSF5UPSLeFsuRv/q1xEgwxbQl2DJIWqmQL2lSkXwhnUrLlDMUR+S0ljuStjtJNDlqbgVd&#10;FDRa9TqVMzso1S5r0bRCkJDgJBLSXxFgzF4emLqaSaYz9zLpV36ajqvDA33NjY33vKJHFqsV0bu1&#10;taGS+10RA+w9cuvmnzm+OVedmj1+/KRn7kYLymlyPQ8clsrRE3iM0nwcqnJ/8GV089XNKNlbP8jd&#10;+Ej52ap6sLUlDiTnazwBXWO2qtBSFO35CWJOBjIJG+9zQFNr39yfjeZEAnKi7vkF1Y3JENOJOlnb&#10;29sET1Fqm66o3o1pb18oFriYSqUIYF0KpELnLsVfJryVGjl2lVat8ogiAl45Kqxs0R4kLNV/IZFI&#10;hMJBQlpjwfBoLDZK+CoRDAYTqYvxOOE06Po2+jY2CIvc9+5Vy2XhMyRGl7rJ8yfddWuMbCWfzphs&#10;OvPK4yFx/+enxKvGEssbpnHPyLBTw7+EySghLPiyq1Czk6/FSvOFFwg2nus757/0Hpi6AsX7/1tx&#10;fkDENG7VcW8QyaHMJbweDcu0ltih9Jz7/8ldLmC5y11PbAGrETYt8h+dXeL5ZM/xrr+ktuxkB0xt&#10;RanIXaWNwYvnzhG8unju4plzfYGLF0OEt1DKCgRevuyfJnRFtSYwH1Vk0BVZZw/EeJrljE7E4Hbi&#10;SP/ZR9XyWL9AmGHfrHE1aHKm/tNQgasRSqidHH+YlwgNGXp4tMsG+mmITlMmIvz9t3aQpCPVJGqV&#10;QOBMQjkrW5TslfnqujMKuOaI29sK9rrTmKNVLEwAOCGEAipKghOMTK5LhHaL3n/w/FxrZ0Cjfyjo&#10;BPOao0nWnJ+vmUPsT19qCoSq9rzNitoQ4CdGGHWrsjuMETRF2OW1/Vpp/pOp0Uz+8N7hi8nJ3igG&#10;0gTHah1M9eBBruUYX+F088HXOIP2oLKe8z/X1fWdgd5fipWtrdF9W9pPJ79rTHgUQZTbC1J2QY5U&#10;mt7IDMNxBm9LZiZ5XtkEd8n6ttNj1JHbDc7S9QNRrEzvqUghVHebG/7Q5VAocCYcgIV76iKynsOv&#10;hUdGJiBuk9qJzrSEtQOreIbh2F8ngolYMBa6HOwPjnXEQon+RKJ/pn8GF5O/Q3AtdKmvUmlOl2+T&#10;k+Yv9/ZUVVCCRQwE1Gr8MyfjJpcxl5Ism0w+0/N4SNyfanlH9gnqD15F2HPPyd6qQAArgpznckUl&#10;LwiBcOkPP9v47E7zBTTWL517Dx1hanRS8e6pkVW4NmC2kHAvfktU7wQCIxlkeMLlbVlx/0G5ywUs&#10;d7nriQUscQwODdQFq+d7Xe++qkA9EoHwinq3q2L5BfQHzxGeIngVoEx18QytX50LoJxFPvmnD5wD&#10;9oNeb04R9G2Pvrm9WfUcbE2wNY7jTIJYGZZNTz6qI/IfhEcwHW/ZFhwZh67aUs227RdZeBqsObFv&#10;Ck1gRo+QGs4rwBhxD3szIfINglLSoU/L5wkGZEslcg5u7lmbk7qg3ELPD79KC1eOE7uQO7JJp4QF&#10;mXsrF6XDhkJUoOcEaumAVEZ0FVuoZNXJiXKDQB9U4rsd+30jtfn95Z7J4yKqScj/EymXkV9UCbts&#10;begC2dV+oPRxjI9sVbbI1EzkIh8+03PSs94C99ShC4u2HJd3R38FY4YHTguxvi7GB8k9bpfma/uj&#10;uwNppqTVks/cy4x6FKroEqO67GT86GJDbW5E7hzT5g1Ds+3kMydasqPC0mmL0DE7leVNEU1F8lSA&#10;yt1bafZt9AVCsXA4lQr7A/5zKcQIhmOxcP+xse4Cx2nZHbRepR2NIWcYZN3APn4kkZgJ9k+kZoId&#10;37gwlkolxvoXEongxOVgIhyOn0sRYPO/QJXg6ofUxkC9W44ou+9LGF2wa/tTac2osXwmmU6zyZOP&#10;SWnn2efYDDk46e/HC2iy65ZHFwkmga9UFZ/E5gsv3Pnszp1//cILkduEsM713dl4gYruMC3QbJYr&#10;W/crVPMuYyCjHFHJscwgarOWxafJC8YVYbnLBSx3ueuJBay+Y9Y+7RGa7PGurt5NRVkThLtq5UOH&#10;r8gRNjn4vkSOvvv6UMIiUHXm4pkz4CzKV+ew2wic89KIwrLqrUKHJW9vvrqJykd1dBB27hY5vocM&#10;K/0nj2iH8dRpfolnlyzOYg2eZ61D2zTsw8WT7yhwSqCh1JCkQ9hCiKHVVks1ZLUqqnvlD/w+mjuc&#10;hQ2ADbDSsnn4jkr5/S2QGNpxitAQH7b4lHq9RVNvHOuFhwk1NE6HwBdMFGg+Nk2ca1E9Fu0hro8/&#10;Sx2xbpANOn2MG1rmWTPd81JVyYnwWKeFpKiTsSyqzS2vV0foshAJfy5JtqZJNaNW463OJR83/0wX&#10;iI4W02RH7h59EG3Rc1866iwCQ40BlindMzsJYzFMaXA/b3O12v7sgIpMQZrm7DiI4ko30b2ajvjf&#10;1+Z9mMBcnCT3kCxu5kTCYE5djnJWow4rd7XihQiruXW6r3n6XCAMlXoIKjyCRgi7mUkkLhwr2LwB&#10;46sdOjKA2Jvix0UaAa0Rwurv6I9dTFxYGBuLhROJ/mBwJjgW7E/EIOb6EcE0v5MWUFGfd5wMyuKq&#10;slDUsrZhG+kho3ZvP5lk99l0erbrMekQDqfTIzh62Cd8xc52efS7MLZdFe/SlnTlHzfuvEAdOPou&#10;BZrTfeS18sJndzY2mnSwgU6PNAe8e/CRo5I5VLAqfRf7TVib7JMjkqEpF7Dc5QKWu9z1pK65fgN5&#10;zIRW2PTx4d7ztEEoojl4pMFSn8YuggAWJFh0nQFjQZJ15mL45XD4R4E+f58KLQm8ElVCWILnL1/d&#10;ljdFXRzo76eFJtbM7Bss3/OoKg9zx5ZYluzabMPqZNnDkm3b3KdJYY5w0Ze0YAW+gVKqIcB0YU2u&#10;N8RGA13CanP6gw8uEK6yCVLlIRmCA1aJ4IgGwfv+CbK3a2AicI16LEDjDnuveu6InpSjKEI51xIE&#10;Oi4Iu891ZV2h0YytnGPoDkibmxPjaUIFPVMnq/87ZIwMDS5/dz7d0yW0GUemucybm4ge1Peazd1f&#10;VqkKPTI9tpOHybxt18yaSe4+dkT75HjOEbtHowibjkZzDwN0qLuoLCgHMa1Y0myygzY4zpbyK3nN&#10;XDJnxXFaMBMcaqLmEs6kYUPdakZi5BdMX6lUWN4Wt2G8JZNrQUVFpmcEOac31XLF660072/c3+3b&#10;2DgdCMV+FApfTvkD5whchUKB1MxXidQQI/Ems5R6bcS3wzA7hWJ38MKxkQ6tiJjnQ25krD8RDhOw&#10;SsRSsWAiGIOFe3/iciJ0bjT8I3QIm7Qt/WGFuhfQOTul3KnVajWttpypcTUeHu5DV3pObj8mRycn&#10;DQzfGpZpZDrNnmGdQJIAfyt0eivN5p3m05+RdQnl38C5c+deuHNng3x8Rr6xu1dRybMsUiFPSgL/&#10;Ii2wrpK7+b1LIZ7wVY1ll9mJrqj7H8pdLmC5y11PaAGrOYI4ZhrJnH6p9482c2uKUK58SPZztysq&#10;ZSy10gRfXSI7CXCVg1gXz9Cdxssvhy+//PJF/8bGfVWEafrtsqoK6+1Awu2qR702yqLhgbkogkQ9&#10;7z6qQ3J1cDndWbNqJm+NWKWaydm1w+PjioM+AmCHyqGEBnVRgDtVQybvb+sesiP74N+P+JBJvKjZ&#10;+XxJyuc1SLBQwiqtzE/cIr9Mx+moZp2mPbdaTrPQGSYEd8D9qrVWp127HM0jVMiVks+tNdpKbMGa&#10;YU6c2Jd8pmnbpRd9V5dHptIjS/eShK/qQjTXZhz04KIy7SGqzQ1k1dGcnjudedvO5hlAlsWZ/D65&#10;B188eYNWqr6ktgyO8D5K/wqUYOS2rl/jqPqppM3bGmxUS4S2krEDpRFph/+g91cH14kU70RRvd+I&#10;jPk0ziY4Zg98/1bOc0IGRuo08gXuEKJc11W9UiF8ddrv978Ha45zsK2iGvdz4TB5OgTC/cHYoMTY&#10;placCMDTfccncYPBVPhiONxRLCL22afxE7FUKjYTS4X8sQR5m4HA/XIwkQqFUrFUwN93n9ZM1ecr&#10;ZeQewihKUPwjGqFfm6/ZNWOfTybT6dmpE4+FCdZTz1avmmnMEPKwj83Mdv0PMSLcdHTre83djTtP&#10;V57eeOGFjb5LL+D93CUCV5f6PkNFa+NpAlirwtoHq2VhDSnPEce4QSWvNf+IYe3vk1cLO3G25f6L&#10;cpcLWO5y15O53oh1c5bF0w7hlRPvDm/mFNGBq4qqfnj7Np15qvyrvvf6+sgReOB/XbxIlVe0goUS&#10;1ssEsc68HOqrVBESQsMJ1YOcIlSrm7/QPdVbB1uxQcO2DKPb5Mkhec/xR1XCemN0eZA37ln7/D3e&#10;tlnbtOaT+pzSdjhHXSlXV2jwsShT4yqhoTcEseER5Yi4+jff2pHmpaxEiCpLACtbWCFv2dL/QxBL&#10;q6W7cut1QYZgP0dFVbn6b/lh5YS1upD7OgetFfIa1xBbgxNYrAPsjowdBAKaPGPXLHOJJ5CZz2r2&#10;MptJ9vRMCS00BaFWF8nHl9HNTWqeLuqVZkX/JUEbURe+/eMdW8sTRGLykmYbtVrGtD755PuKTGtW&#10;m7RD2H77OkrrVw1Z9POapJVKi0AsrZRlSpzEGNcEFFVEYc1x9wLZRZ30HiQQy6JXDHQyts+2D/PM&#10;/MS1/5+9941t4z73PWnOWCTFjKChmCH4R38oSIwsUFQkgQ3EwCpFqbdxUCm+iiJntVr3wG2zwKZw&#10;cxaCcNrsi6b3NL25tMdJrpvBvTMgVUmAyhmCnCMvM0NopKFI/bGdKqKV2KfHTYpzUd/Ts3f37GIP&#10;Ap9X3e7z/Ebu6X3vFzbARxJJUfwzQ3I0n3me7/N9ur4bmxyobB5g/tHycUcFvoCWWvshJ7qAhoar&#10;oWEsDc655uddvqDP4xp1vxbsWxVpJb2SgA+Fx+kLDrrbF16PJmeCvmDTKtAsTVEUM+j0JIO+Qddw&#10;tJ/0D7ZfxExWr8fTG/Q4551V+KzdlOUdtAZB4MgDsPCDeG9FUQx4s1NcqieRGPA+CZWzZ85FJjvh&#10;M81xOFeAY2Jt3hIK3CW0ZzCBQ/f2rsny3ngodL9lHDjrhfH50B75mariq2iiwJ3n8+iHuy0DYeX9&#10;vCzcHJ4/7NM5Ti9yDDMZCTRqhI1oAFYjGvF0xr/ray7Wi5bG/e1SOPwwK1jeDAhZO7LFVzsmmrbD&#10;znR+CuXtVj8hUbkDXs24XKOjzpJsxoluBq2mCnxWsEkHUsFmK9k6rjJNRZZtrsOOaDF2/r3HpZ6R&#10;eyZxPomh6LqhG6JWno48Z41YJnbq2UeWCWg0GkAVlc2G7gQ2rP9lXbSosARBqJxILf/FX6S/Td8W&#10;0XPJYBXq3qT33JqFI8R0YddSPfE4uAbnDKLaHGuDX5EcWZZMgibfgE27lhxeytT4zTMfUAbJD3IM&#10;t1jXqFWqrMdaJ8OYcyo8QOkV3jKQOTkPCESUc4Qt+zLvun0XliydXl5WFHiYOlO+V67XC0BYARJ4&#10;/oAksXYJXwEHOVmDJdVOankZjb4oQ8kt1wub/u11aZ2XAhtZtGaHtcA7knnEPFFXyUGUS+WoS6tA&#10;ZuW6Vr6bimwDXRWIzB1RE7NroVA11DEcehQfeAYHXSEUY/mcrovfH+2j0kZOoXs88745z6hn3ulz&#10;J93JJKan3KsraDhKF4327sF2uEPIBWzVd7rv4uk+tzsKgPV+9H2XK+Q0TTWft2zPbwknhucfj/Wt&#10;5NDxQcGOUQ1TRgMPnwjAkhxMojPBFLGiV2SYrkhFQIE7cpMKCKXiYPSXQ/NT43vj49W9+6Zp3sfs&#10;1f29vfvXWqbmrvj9KDcT1vPC9roswxmmseLOKacbj3dYnelMDHkbgNWIBmA1ohFPZwg9ReJqyGlN&#10;iQ6bdyLjR6sjkr/aIT6jxKtBVeMv7L0QCjkBsubQB2vqD9g8OPUHHxDW/HjI47QL6n1VOEGso1Jm&#10;TTo4kISDQqEgBzs5Fvb8OPKZibU6fvq4Ulg9PQwH5FbW6ZxiGMb0CH8uS4gIk0mocyeGVFtkXDGQ&#10;kHRQk7b5baCFPP+rHtFQNINKpz///G+XP1phPILfP9yEkneDFsVL92IDhXPZE8N2InECfhJsRPFk&#10;zb1Bm6tdlK8HToxFsVL3MFAL1Lasup8gZXlPeTmXM4ALypgj1IF9jDIzGSGT6jKBB5YJvOXTjtSE&#10;zlTHw1UV28rkeM9tAMBLaWo1nVNwueBB9NTdIbzLg0CgZpUhvyILQJJSwrbQmaZFRKxlanklTV2i&#10;KCyuvdKdJYkq3hpSKMHzBh7goks11GNJtpok/OQH19OoQ1dEeCnvomXZvTaBWEvgBBd0ODuKm050&#10;liXlLuI4AB8F1LiP+nweVzsXdCu3aUrpjA66XL5B+JC8HnRfXHBfTAJtBUc5lLtTmIVq7w0OznlC&#10;ntPtr13sO326r73d/bqv1+MJDjqdaMWJFUIyExk+Rbf88F7l89kqSynTsHjlItOjaZ1Mq/enT8CW&#10;88xuoHS1Z4l5NJqZm3Tc8vNozJAX1Go1VJVVU62a1anQ+DjAVZwMTb+p3g+ZaIsVmpubsluHL2g0&#10;ms+rludoHl5mj49L6VxTMdaTiP248S+qEQ3AakQjnsp401NEU0NkLK7V4XUU8KBajROPBlk+gSty&#10;Zt4PhcanprBS6Ay5RufQ0X1+CiuEzmt7Lo8poEN1vpAns23lwhpv+82BFKgdFITu/gRrGGi7rjFM&#10;ou1xyWee6WUYrVw2yoah3C3ruSGe+F9hXTC7y5PE0wbxV0A5OR+Qau9K0vY27gFVv4sFvuKUu/0f&#10;jAZnou9X+TPZjW+d+eBDCvhCFEUjdfmVZyPYiohS9gBOFYRfCtuEhQ428BHRZBR+ArWv0I9ha5dQ&#10;V43ozkmaaxtgLoppIcCju3eny+U6o4kATPXUSMEiN6JWl6RHE5uJdl2yptYhX41StLhK3c4pOUze&#10;GIZYLsOrmPvmCBb4Mo9EWFYzIfYG1iR+WKFogy5S1KV0eiWNXHbXyN394bMlqWAVBKWDgGTVMrEF&#10;gCjeM+h7tf33e3pOKZcV8dIqdQmeiWOUu73CFjGol24dqXYVJUXzTqcrZFUJ5+dDrsFRD6D2qM8z&#10;2v4jXxQgSGGDnkEfAJZvbtA3k2x3J5NBnwe18KfRCws9G3JKJ9CUy7Nwut0djUaTyfZ2LBnCjeYA&#10;1uZD94+IwB2+CujTQD5/frmfpXTUlek4MbOLacs+CZvOM9lAOMH0YIkQRVjcqf5wSeC31+X8rbx8&#10;OBz6p7h5/E9VkyR/zZPN6Y6sHo5fu3b/fgheuLkp82Tj4lFtJsjIV/6WUMjlYzQd/d0Ypqv1f278&#10;k2pEA7Aa0YinMexFBCxMr3BLbQ6vPS/LVu8gcRi9iVXCuLVziJuhvb3qcNV+eGiqLS/Mz82NTuHu&#10;dWZhzmwZd1ZN+y0yiYZ018s2Pluw1SSpcKHA26OdGqsTp4bFmDb08HEte7aHg70QPLKhGGWdCZ9b&#10;29iynEGRsHZREoVlvi3AmQCmm0i+Br5kYafHAOIzlHIHn19HadL2+rp/nf/VcB+ds1BGUaZfGTiX&#10;3Tpx9nwUW1tW1ZBHK6wsolXmAUmV7Vp2DgHpKz6AfXdAL1nnh5RBLV+iltM5mp0upjTx+nJOT3Ss&#10;nWSu4OaPElABrC5mHkhfbfhJU4F6aL70BY0aLAUHV9MGp18CYDI05bevniS8agTPHmZ2H+Dyoa8E&#10;H00rNL2o4WDFdDq9amhInor467dQsv8AFrpQCBDZvmSVPvmaZRMhmOav3Ms4NEjMAZiljSLT00XX&#10;B/isJLyb4QW7eWyPy/G96l6oO7TnnJp3zg8DZHtQg4Vmo+6Ux6cY7Crnc6IduweIaSaJHYLJhUEf&#10;Jqd63XT6NklhUenpdqfHtXCxHUuDwWDUnYz6fJ5BlGABuzurVVXN72CRDfM5MiEQOezsTcA9jdSi&#10;xsV6mFjkCZnz7O1ncHnIwE2OYUYcE7/h+cItOZ9X41cArSw/hr3x0DgBLBW9Gczx8RZYpz3iJfdC&#10;vDqOq4hpXxydg8KzndCUa5Qp4hFPKpVIJJ5r/JNqRAOwGtGIpzGBFaUBrhY1jSkyIxFHaZuwlByX&#10;d2A/dxOH0pKxHnHc08XNmzdVM67a4QrYH+QPQ7iT8OGR+OFeNeTcx9KiiqY+WFMStjKFmhQo1AqC&#10;HJzsRCE9HOYzjBabfWwL36VpKa7M0mKuXFwcCB+soaQdYIpMUsR2PstSAQ1Ht7KbPC9tA/gIvPDJ&#10;cLFsaAm2rO3zdrtckK3Bu37+zK8+aF5ViuVyLmfouXvf2Ty3BpG1Mj3AJahrJ0CDNbldMnw5gIW6&#10;XSsN9dUjz3dMFmV4jjIAC3LEbEERWU1TrqeNHEMm6GAWKiAFHgQC8GNZhWZqiFgZoB31sNqyc+oL&#10;IMDbiiJSOdYo6nRuOUcZi2xueiBL+g4DgRrRyZPnhnUulMaSaezU08hwmvTKisIVYT009pW31niS&#10;wcrwWVjsR3VPaxoO+s/bq/G9HmC5NNzteloEwtLhA2HUf5yVDtAK1RzuqB6a1WHzfqga2gu5nPPO&#10;kPODUQ/OeHa6XP/C9nVzlE7pQEo+XzcmsOaibvdFt3sh6IN4fzDo60SRl9isi4pS7P3A1x4Nopu7&#10;LwqxAHwFEIaTLuHhq6hKIi2E8BlSidO92tGx/wG7LOY0ZjG1yHw6MvHTJ2LjOTfELHEMmjSge8RS&#10;IjIxUdhYl28JwFdm3LxfxRfNNEOhvfsEsI7Ma7A13Q+Z1+Kq6frD3OjMVAuQNFaE86UjFPQDWI4B&#10;YIVcnSw8sMbEEkuTDcBqRAOwGtGIpzF+1qRrxcUUHH8vXnV0eHH8IMrbTRxHi02EZNjzTRnpCg6+&#10;1bx6MucDCcq/czM0Nzfjmp9zhfb2DqvmXpUkXxBVZPmOtIWdagVJ2C50BJc4eKJUKvXdBFMeemy7&#10;jP36Yp1r1o2cyJa7HA5v1rL8zGa2EKyArnbR1d0ampPJbhGzdV4Qsv5/zrFKWdf1hN1f3bcL22Rk&#10;3A0Uv39LvvghmyreBRAQ7z77nVLvSEfhs+eyaAeVkU4GOaMoHSlrd+vPZi5LX0mW8QLpB4RnWjtk&#10;DUqEZRNZvKBQik7D7+m6F6cKos4cxekPaw9PyoMPA1Z7H6+O77UMm/G/+sIoGzgrmaLKms4aufTy&#10;slY3lB8mAkBYBw8Dj0qL5BSVUmP/chsNrTgy9Ce9klY0TUyLhrg8sIlidUHaIPXSgGSJ9r/KWEOq&#10;pe0jf4ubAn5jjeurq6uGmAYg1DldG7HzOIxQUM3D6vjhfdS3D4fmCV5NuQZ9voXOnqvM1U4q1RO7&#10;RFNU1DXo8gXR1N3nQwMGNykRznk83YPBJLtiibxuU5QWDLqjPvdrp4GtfL6ob3BwdPR9z1TIGapW&#10;nU7Ed5LBwlJzvAqfxH1HeD9aN8RcndG0+tJAJfNkjMkJX2Y6l4CvisVFbJCdtM9OPMjyxD70CDaX&#10;KgYK26uoLBMKwi1ZWPf789fMa6b6MhybTM35XKFD2NYsyWNeGJPzO2N5INi59maU88PRSNdkYxph&#10;IxqA1YhGPI0JrGG0qCoC+/RwibcdFSJwl08c3MmpinosNMUCsjIJP8FvN/F8J5/3j+1NjfrmfHOh&#10;0LwZPxyHXcWOeSQIAo8ABvvyA6L2Fu70Xu3hjKKmpZgEoz371uPaP/6U4RhG1wGFDDrx1nvv1VDj&#10;HiD2osBamMfa5Yksi4y3QckRStylT6rNBo1lRW3Ej+bpZBag/4awjTMDf5Z9X6GKOivSdJkp1w2d&#10;ricGSueeIyNpNjK85Y5FfCCwKEhk5pkTDwdAnVqNKKsyUnbNrbCsYihl0UCneCVNGbqSE3PfbPsM&#10;wIbkrUj3n4VIgYe1QOZhhujc5bg5bMpuSmENhcycMTQ9TS2nl6kULYoftT7MPCBjbEj6irQiwsk2&#10;v/2xWzSwm4DFSdbXV9I4bzlHidSvXz1A01Mi1OcfFTwDlihLyryb2Vb9h834RIq4srqCaSxR1Ls4&#10;nWUniak7LFE+fn/8sBoK7Q2jJzmmsDy+6ClWXKVEmlK0+soqtdIDpDQYnHORKTpYIHRfdAfnBl1O&#10;TzDZ7j6NKazbaXwaKuWORpNRuIVvdBBobBDuGPQ4ccRzyOn8J1Mmg4+3/XnySRTUDofDCW+zgW61&#10;TKr14ODJMMF6piORWLq6WOxhUtwphmFGvBMTAPO3SJEdtpo4ytlD1WtmtfqyLPvX/QJOgUbLqxa4&#10;wfjc6Nwfpubm5kJHmK3D0ryMfLUz1hJywWurFZu4BBNLMA3AakQDsBrRiKcwAj1FSxulcbHEgEMY&#10;I6WMPNEZk6lwOzeJIsuMq0dYKvydqubHUI6L1+DNbsotc75RH07pje+FMN0AB+R5AlgFISvVArWD&#10;gFDwO9/p4opsEUuEXM+nbY8LsJ7pgAf8tBkwQilrQ29MTASyaJmAhLW7mSVGVSh437KGEmbe3fpK&#10;kniBz7oVAzikbHw38rFqP/yyABSxbQ3HWV+Hk6lmCnbnrFbmdCANTW826iO2c+dOBj+j4H33EWCR&#10;Al32EbIEMruBGpG5w/PIxQ8ZdO80KGMlV2ZpKi3qZVjSb7bWSP+eRWnSI307prAymQeZjKAeHQG/&#10;+ud/QQHiiABmOdFQ0h9R2I9oiCuGY036kyzeakIk8iqU7t9Gsyi2XKSx1rdy/Tqg0t+K4jK6Z6EL&#10;FuE5i+iI5muLTFCUSvLO/Bc0YBz7PFrZp1eW02k0lmCVS5GsALQTNwXB3EPvpr3hKhJWaN4zGv2R&#10;QtO0QhE7iNVLK3owOBON+rqnXB7fHLq1I2L5PHPdTl/7xfaL0ZewRohTCRXqLtfvBsZCwBpdiM7M&#10;4aSd7qkpZ/WKcz40fIyWtTKOjcnf8gt5vxp2OCbZoqbrdS2WSA1VnpCi2U+HlgCrNB1F7jgn563w&#10;RCWbFeRbmABGiX78vmneN9UW7Iz087yfzBvEww+/4F9f//uWedcfXGQ6UD5PnB1gexrbycdfDk3N&#10;BU81wVaZ0GJMItLwaWhEA7Aa0YinLp7pLha1JpS4F7mutrDsv3Yko8iaHEzn1TiRYMUxiyALmN/5&#10;syAzcbDx3N8y6puZGQ3FzdB8yAQoM+Ex/Dx2wqG8vFbDDjZ7EAe2FdEsnmFSj69G+BzT3MQ2o8qd&#10;rrc6vF4bGeqcyW5hEyHx/YTLWDgkSiyccswLwprZbBg0ANb0f/Vu3rEflQQe/3ADpy6j3Jj/VvxH&#10;H7KwR6cNndbZMrNYNO5Ot2XXeAHV4VtSdnfjq8ADRKuvrJmEu9JDhBWcR7iZqWXIIJqsS6lzgHH0&#10;alq8fQkeCeDCABQU/9urF0hpTqqRwYKZzImO6iSZtcXD620C2u79iGKLRdRFLVMitbyCdqMKtfy9&#10;rs016cGfpPcBgkkZXrDlTfkvP6RowGVDYzgxnV69/jkw1spyLvfr88TM3spbBdB/C1HRKi3yklBS&#10;b47epimDYdKUohufp1c+p3QtwTXTX08AEmyjnb98HwCrI4RVQnRpmPLM9dE08J8o4kBqdI/vHIyi&#10;5ZULAcvnvtieTLoXkgsLHuccqRa2R5uvY3IMfm5futuJHYTuhUFfMOkOYp8hStzHh0PdzmHT3Dft&#10;pJOSzCPMr9vD3gEc7J2Cn0Ts1bMTTwhgbTJLDIsldo4Bzu8Z8U54v8QKYd6My3Zr2I+KGixMXvlv&#10;CH70euUzGzj8O/tJdu3MmU/W1Wsv5wG28sJYfidvDSe8mVf3hkOjPVxTUUth121j3HMjGoDViEY8&#10;hYDVZWCBkOwgRjqQrVTBOpJGu0ertfx3xEx7K4sWCJuIVicXMCuEo2ll/03XzMyMJxQfnw/FVdL5&#10;JQgbftS68wBX70pSoWAfvMphuyKK3LVE62PzGv1jN8tpzXpRK5frSwNe7yzmrLaICRbOIyRZJh6V&#10;7hvY8ycdbKNLKH9RKRuKMT19b8iWxeGEGX47g1muG4I8Bru5vD+7c/pDluEMgzUUMbcIcNhE/XpI&#10;2oTV4QMnOacHf9Zb+Ch2iTXVFuGW7Os0jgNk6durVJoSizr9Ofpw5qjfvloLWHMIyTTBhw8tTiIP&#10;9xDLdtvxa1iU3fF9QelcExDWStoAMEG70Vw6/b225zI85skCf9Jf4SIBJan5+DdusyzQMsvpSjr9&#10;+fX089dXri/n0tORPynbTxT12Uc+D7zEF/bN/3HwC0rUNYqiit8QAcqu59B+nhWVaW8W3QPkvGDu&#10;jQ+bWCUMDQ9XsUzYIyJgWSIxnDpkXJ1x+1yeqW6XLzgYvYgmo253Mjjnw3E48NN3WlxJ48qkVw2K&#10;jQbdBLCIkYNrIRjaN+Pq/WroClw4PrYfAY0Al/Ab8NnbD0cmY1xK1zoTsVjrkMP2hMx5PrvEcCkc&#10;h1lkIJZGvPZKhV+Hzec+bDhHqCTz42+IiTcwhZrls+dg49lag01oDS58a+1nPzuTXefXTwywSFke&#10;jljUlvvDzj7gK3h0JpZIvNn4R9WIBmA1ohFPW2RRfqVjhzmTGnnDj/5XJ3xFfBlkFCUBSeH0Z6y1&#10;Zc/8awYrQ043eH9e9u/Mz7y+4BnfC+1dU8eIkRMcqt9AnbJkQxfLQq3gDJ5qxhQWs1hMMK86/vpx&#10;rcFWDxBWWddZQ2POT8zaSplNNGlAI4Wt7G5mYxcdG7JkSDM6WknStj8bKmKFUPl0+t7AprC9hUbl&#10;uIYSDyvjz+MO0f+x/7ShNSuYnkkrShleJkP59dDuJkIRQhtOICQ5LKKiCvwra23hpEIgrG3+4+j/&#10;1Ix6KFZZwT7CskF9tPw5lRNf+aj1wgP0Uic5qJM8FFAWFu/wtyy/lTfNvGrutPyIUoqAeTmkq0vL&#10;K8vwnV75+si/x0WuPRK4k0mEX2UkG7YdzKxSBnpFAUDm0tevp1dX4HTle0O72YClibcKmCcjfwjo&#10;SZLt6GaL+/+hp3MK9g+y6Y9Wrl+nYK2ZssiWO3jSFKra1b1qtaWKOil4n4ddLs83aNGgSX0QAZKi&#10;VovBaDLocjpdg1EfZq9Q5L4QnMFa4EJ7u7uv/RSF+StqeVUxlB63O5hM+pLoguXqdfvIlOcjU0Yv&#10;+0PzWMaRM/yNG8I6L3d4uxM4ilFLJBKtk5GJzJOx8TyHs8YZjun5lEMS6hzyer0F3i+b10wyMooU&#10;A3nCT0BXa2fWSENqNsOvwQdoLbuZyZIrcENaB7IXSKEQQEuQX74fCr3elOKYGHDbUirb+EfViAZg&#10;NaIRT1sCK8IyulZsWmSWmEQEd22qcCeunjQJ8rx12L2NanGS/oC9w+5mdmOXNObtnpAWDxy1s+ca&#10;nQvttdyvqjjtAzvAsjypKx4c1AK1Qk3aD/awrF5c1LhFjnu2bfaxqbB6OU0HvtINXXvVMWvz1gCo&#10;cFgNZqxIHouYYmW3sI1ui+Sp/BdZo6xpWmz63n72ju0r/t0Cyq9I9dC/jcozNA+Pd4oGStJzQCoi&#10;q+llnfr1wHObj6RTWRS3E9DczUjSnxJYu9mTeYUb/CeDtK6wNACWSOEs6W+vXF9eTi/n7r1y9qFE&#10;UMqywkL2CzxEu9CH5LoMzwtVUx5TVb+PWlV0rclAsFpdWV5Jpy+ll7/3ag2zh2gP8ZDYuW/xmQeB&#10;Lakw5vf7W370/HJOuWtgWim9ej0N55//7Uf37OekmtX8SBbvAXkziRQfFwHe+J/0pYvE135lBZ7p&#10;+vWPVkX607Ihit8cIllKACxzr4oqLGdoeA+dGlyDrKIAgloZLLZLh/N2X3DU4+p2+RaCyT70wVpI&#10;BqNRgCy3+2I0eLHvdDOWO7FOmGOVD5tPB4M+t9sXDA4uLLjww3eNzB9ExioJvJUAhTU9jvy4V6un&#10;UJLU1draZntCJFjP2FPopAAHJ1wKJVhdbWG06UW7XVUgUnZpHc+BFLObcGRi4dXJ0QkSl1UoXAPO&#10;OpPdEIQbKNCC1Udho3k47/oGMcJierq0O43/VI1oAFYjGvG0AVazxqCHD4f+6nZBJWIrlQxqEU5q&#10;Grgv509k3GTXsMFbuautR0msbNZP+g5bqnv3WyyPBgSsDI8Tb7f5gwObzXYgHff2NcP+ArBmUWMW&#10;X3U8Nl3Jub4mvaijJl2vt743O1sAYCEzBMnAHASsTVIoJCuCsRZiaWNaWyy2xkYC22/YeJI4AgDb&#10;5v2P+uXzqv9Xp79Nod2BiCojkdiSUq+8dw5FUtKJ9Gp3F1Fulz9RUJGX6CQ3JG3xa07UKLEKzSrw&#10;MBSgURrFVLm7f2OzlPIPiR07f2KhFcic5KSkrUzeBMhT8/6dH6xSCkWj6nwlR6FPFaDW8z90nNk6&#10;cYNAiweLkiRJyOf96zeTX+BS4xOmKQXb9lZXr/92YBP23oEHf9ZBeKLOxyZCiS8cD/8kuMoySzT2&#10;EMIdrj9/PU0XtTq8qt+M2YQj1BTZzcPq8LyLSLDmD4ddH/SJtFFkaVpE1Tp7laOp1R60bXe55oLB&#10;192kPriQdCeDwWDSHb0YjV7sS75OU9TKKqwPVk3vKj0+H/z99aAv2l/NWyMD0MMdPkICjpyRbgD0&#10;bgjhcDccBuC87EQiFnNIW0+GJunNDobp7OJSXB1LhBzTGnGEwzaB+JjwwsZ2/tZ/wQwcrMKZtbV/&#10;xaszcPnM7icIXJvwdQavhXPkyRvCLQE3Gr+6F5qf72kqNuOE0KW6t/GfqhENwGpEI56yeI6Y7XCp&#10;pSWt9Tt3BL8aF7AWhAfgZFwyvwVYgq7kZHoyISwrq/WoRghH33i+QczfTRT0xmVBQsCShQ3MZG3z&#10;F345UblQkGRnX5PGFXVmkfgnPjajhj8+84FWLBf1IqvpqWfbKrOzW0TXnrGGMe9uPWrxw1rnNjb3&#10;nXkdcIktl5XvttmyQulgl38X8GpLEjCDhajozwvCzV/tNYm5XJpaxiRWLp0TDV0XV2KBNcnyutp6&#10;BCpb/73TO7q6ZzO7UoDP+l8UWbbIcbqCXgnp6+m0IopGmmqzfEtr+DgPvvqTeCvwEK8gHhCFMXVf&#10;vZnPjx2+uJqGp6dEChlLNJZXPlr59fci55Cq0OrhxIpL4kn6bSyv7rR8gwIghB+4Sw679q4//8NE&#10;Zq2AA3GQBAOkcfFRyg3PBcFmVn83L1Jap5amPl9Nf76Cc3ZyOqeV7/7dN/+mJBzZVdm8FjerodCw&#10;MxSaH54PzXt87BcAkE3NikgsvhiOpVe49wc9TpfLlwzOuN0LbrfbhyKsIAqw3Bfb+y5GXW46/dHK&#10;bcyUURSrUNzVZNQX9QXdg3E5v6PKLWQQYb7AC+s8vCECVm9lu7d/Wq+nNKYrkUi1OgJPyOiY53oT&#10;CSaWWtRS5ABlsnWg4vXeUffNQ2u44K2CcMMvCRtEbpVds2RXWbLBrBG6gjhDaoYku8UL/+rVYO7t&#10;zc+fbtJYjUMvrIGGyr0RDcBqRCOesujQiUED7CBSQ+8BF5kqGesrCLyAZp1Z3iIq4tWJiaH/Xn/1&#10;KKuFPwIctsfj1Sqq5Hk/+vqgzD0v+wWbbdZ2IElCqL2nGeVei9zvOWay7fGVec4VLacJhklpr77l&#10;Ddc2AaV2iVMDerlvIVTsWoNheGkb2PF/EA10T1iOBTZ5AQVUkmDlcraxfujniaF2Nklh218a2ApO&#10;ltOAVzRNfTNyLotQRYTuW1t8YCt7kr0ijLVpPRFhGHgsD422nz0plqZyyvLy8qoOD/jbRIHUFDF3&#10;tEEkVA+tez8kvJZFe9YbY+oV9BzL+3deonIotaewvkgpyysr6eV7X2aFA8J5pNQHLEfmCqKfgdky&#10;FqWVHKWItEItp9M549tff/5vjvn/IhGLVewgJE+N3gzEYvQBrL0kxE3/fzh1O1fs0tMr11EXD5HW&#10;mLqRy93tFQqqPX4E6HxUrZqHOIYQZVaunlWFBn5sotGRlRKZTlZcZebmPK5uj883OEMyWCjCCvqi&#10;aOneDt99Mz5fH726skqJK9fTIsux1OqPomj1HvWY8k11Z0eNYwYUkznr1thwSbAB8ndOa2XUe8NX&#10;28STIvl+82xnArVXRRzzzHQNDTls4S/lQ2u2j2wN1xZubGB+Kru7u7ZLGItsN0BXhKnObK5ZvJVZ&#10;ww5V2GYKhK9kdef+vOtiE6c3keLjq41phI1oAFYjGvF0xTm9yGEGi4tpsbb3BCGPntJEfUVkuaQQ&#10;yG+j2jhr+UhlN60+QnRJtwiLmCEQIRZxyyKe1ES0kweSQcwq2XkbGUnY4enXmopaUxPsjxKTbYHH&#10;t6Nr5zhMYDExjft0yDvxy03iy2Cpm1CGjjkh3vJz3+aF7D/8Z7FIG6yiLNkCAh+oHdSI5SbyUgab&#10;CTHxJq+P/SKN3umoL0+jcgrd4sX09djDXUkiXlIoZUdoO9FcZXYfuVoBtJBBODw/1k5hzqpYVHI5&#10;tAnF7ryPpu2b/AntkOZB4ggvWUmlAGawdqUHBdJqsIMeGCqAjK6Iy5eWKaqs0OLyyjfPEsdUIvyS&#10;kB4DOIt6syDl5bhZNUPRZkVkFcOgRPGVu3pwcGE8e6MgEJcGCZsPJdIAwJMEmIRO+xIvm/t3oss0&#10;pTeLwFfX0UHr+WUc8MMqKVW2q0el+FEc3l67uV91ouH6odPXRNHwKhabWZpGGZamidTniSnPnMeD&#10;kwiT7UkCVckk0NPFYNAyakgGg4Mvfr6SXsUUGaXAvZVVbdDjiwZdThwYkyf+trcKBUFYF/LC+g1B&#10;KpTsxx9oZTQsSNRTsUQk86Skc57p7+rUNIZp0lLAWJ2TQ16voyCbxEFOPkIJo/+GkMEUFcGoDUJY&#10;2QxpIcwSdftJN+GahVywwreszU/O71RDc8EixxWxqM4kCo3/VY1oAFYjGvE0xTNRndEAsbgUF5uM&#10;vFeR83ETXRe2LXU7iq0FMnGXTG8W/FhiWjshLJ5IsHDgXjaLP+ggBfcnwwhVay+xvo5mD3JJIghT&#10;KNzp7mE4LJmlEkzX+ce3OT0jM3VNw2kl+qLW+t7EbACXfZcoiTewgZDHoYFbG1kiw9rOxv9zWWfL&#10;OsN02aRt6eDA8jcnQ51Ri4X2Eqrw8Qv/qNAGlV5eTqMDFWXoOTFHUbfvvbeJSibLWQF5c9cSvAdO&#10;OItg0gMyKwdem+HmXC5n0PBI2I740fXn/+Lr1NlzqKeXCJ4dAFE9fDRgh5gtSMSuVEJLpPieGT/K&#10;+1t6FJoG2Fle/qiuUNTKpbZCBkX5kpUGQ8QK1ID5Arxf3u/oqMp+X5E16CZqBb6uf5r9d1nrttbg&#10;QYslM/BiEEF9TcAElqReuWLvpll0cl9eub6yChx4ncrl0mX2bq8gy6USOmeWjoDDqtWQczwUqjp9&#10;zZi6ollWB1RFmRouW5fLM+9xeWZ8nuTFZLL9YjKadPui7mAyuuDuR7MGn89zCguQy6vohwWARdOi&#10;1ueL+oDZVHlMVv1AlnZ0ONgGxuL5glAQ5GrftJ5iGG4pxiSGJv76idl8IomlHvRnwCwwwyXOhx3h&#10;W7JJDi6EgqVj3NgEjkKZldUyiHJ2oryC3zbR63+XMNaZLFzNo2aReGdhH2FL1eU83ZyCIxI4AGJa&#10;GzXCRjQAqxGNeJrCzmoMqRAyTK8j7A0TYwbZv4F8tY3jUU6cRPOW/vjItB+VChn0wCK+DaQ6+KdL&#10;WV7IyztoSgqURqS6Apl0ItTIWOJCTbrT3aVpLMdg31VsqO3xVXp+Gqwzi0VNT2nFxUTbBCEs0jeI&#10;6aUs1uLgNzjZgCU/k/3dO8BXrFHuYga2Mvy27d3dLdJemNkixMJLcqEg85/8/B9R2w5gc4mm0eET&#10;AhBr+d7EGmbDAlYXIOrMCVvtkul+GXwaMqyQpJgEie8FZjEAdwyDzj3/va8/v6oNytuFAlAdUtGF&#10;/ytQQ5MHKXMy/tk6rdWw1/9I9gvoie8PNSl3RYVVqEu6cv1uou1LeOCSdzZTgMcpFKSDCwc2W8lW&#10;sf1GkJ3d3ZFQR3ewv59TWJaeZvq7M7zNdrAtEbdXCYBKIsOEYAnRWwKuRktU4Zqz+9DVBIykoBEo&#10;rVxfvr6SM9J/p2nAVyX4ItRzpNrNfdM8DFWHQ67BJpoygLBonRWJVQPcO/3PHp8TRxT6BpN9mLJa&#10;iAajM0l0FI2SgmEwGo1+KFKraBW/vEoVkc7E20pf1BVyhuL4IcMmQhk9sEj4ZRuchphyXWOWUhoz&#10;2Tpw8NMnZvu5k2A6mR6mRyM2WLERh6NipaDyfMEv+W8IJD2Vgc9cZvczK0915hNAqjNr5zBzZTWN&#10;bFpqrOwu/7FwS7bGPaMjVsjzl9EiV0TCWtSY7gZhNaIBWI1oxNMT54o6pzWRPvOu8L6jYsO9A0+y&#10;PH4i9saOumvxR5MJZXPYVOWjO3hcniXGUpgiIjXCLR7LhHgEvqOqcXUH0w4oVsZClxB4twAwUZCE&#10;/eh30fOa09DVtLXtrx+fzN3ONDE6EBarcfWh97xeBCzpAU56zmQ2CDtZtgTZM/4Oj66wZZ0ul+ut&#10;tuzWlmTbJj4HpNpp2RZImLfLhv5RxAY5RRHLbM4wyqiDyonpZ2dRXpUl+vKtRx2DZHBO5gF6jEo1&#10;27uSjWTsCqVKyd5FiQar6KKSu768ePU/djvt8uHELOBQxVaoHcANaw/h1am9S+YJ1lD4XqtJ0g1J&#10;UPfjvD9UErbNO85Eoj/oCwZDcc9It3fi2FsqTTjeq0xUKjbbBRsAJZz+csI7UbHvOzv2P/AM9r4z&#10;0jvSe7b37ID3vVLJ7i1JBzasBEpYKOS3JNRswdcD6WTWs3Crui93BJtxbRVFYcXrK9dXVlaWjeng&#10;liCUbLaCfGSasmnazWMsE8bVjikXhzMSKZojbYSUCJiVpvo9PsAr/HafxhphMOiL+qKYx8Jyodvt&#10;iwZPUyKNJvMoc2eLTSyK8dn+0LDT6YzHTQQsQbbGPONZqWSzl5zMtF6GzwyT6Bry2p4Y181n7nQh&#10;WJHxT51dSwBY4YpVH5TlWxIcpmTPnMl+RugJYGptI3tSHET4x4QWbEEnzYX4tZs9wyNg8X4/MpZc&#10;dbl8HMcR6zigt3Dj/1UjGoDViEY8NXzVU1wEKulhNC4x8sZx+EubH3ZpUpbfRqeGPOqp4OcQVVUq&#10;oSzTrB7JVvi3LResEwEWcUzPWuIlHARNdjNY6RBwICGAQ+2gJgmloFZuhkNyTtNTTOs73sd3UP6z&#10;fg7rNGVWY+qtjrA3sJbd2CV5q11gv42tDXRigAX9OPJ9ZAFRMeg6M922tru1LfzyXVx4xMTdk8F8&#10;wB43hOzYL1ZplqaBIXJwD5YxxBywwDfPnsGMXSDzlWWvsLu1u7tJUlm7aN4JeHUBmMkG6GQr2CrH&#10;kZKzk6EVQxdz6ee1/zjQYd/vCFfsExM21KUd1H5zUCscAB3ZLhwUDmo12+wF+EMB2axk7+iodvR2&#10;H+4PeML7HXa7GQ7bK14v4NK+t1KZwCjZZuEab2XWNmsvvTcx67X/J3uHvaO7e3Dk7IDDET72/tgR&#10;ARqr2L+02SqVgm2iciBt2+A5M5bIXeJrUg0pa9dvXjH9HzRR8MooiqFcv76c/vrXE72Jjm0s0hXg&#10;jTTjsAyIWHG7qsrVbudp7FQUxeZmmvQR6opy3fANAlzN4WnfRbQXjQaJ01U02u5OAmJhQ+Gp20Bx&#10;WCBMp0W2Wcex1MpK53DI6XSFTJXMIMwLAPhWAlUoVQSzd7Fenk4xMeby5NDEEyPB+uObkaUlODgB&#10;BCqmmH9ODEXC9kKe6A9VVdrKSNbIAzQYzWY+y2bWdolDQ/aR48maNRVhzerFJYosP07N4W/gluNX&#10;XS5XT5ErcgkGJz63NtzcG9EArEY04imJ566mOGyAWuSatFZHqerwohO4sL0tkMTTTbWq5s19VQa2&#10;iqP0XQXM+idTzgM/jSE++TfIHGXLrAGdSOHHjyrlm3HLpxQH7Aj5O3JBChRq7wJOCL0xvVjUUbDC&#10;MInWx9hH+GYVJ9UBYqWWmFff+jF6jWKhzlLfn0z1kaTsmY5PqWIRCUIUdSZmX4OrDw4OSCoK18US&#10;fROnT57/VvJ5HCLEKkBkgEhiOp1TqK+/im4PWWvMzYk9w65lNLqB+qmDCxfelQ4OLtQk20GhYCsd&#10;2+0dg5+KRk4xctPtwbaBiCNSKZUmvMBRgYKtZitIhQMApAsFBKuDiYlfViZK9jBiE9zScej0OCPO&#10;sDcc6QjbjiMRh3f/OOxwvOWItLUNtA21nW0bGWodGoEYugxnbSMjvf3B/sRkb3/vUD9e3RYZcNi9&#10;EXjaMDzkewBjiHazCH9AeA9wbeHt2ZJshSP7ful33axCG6xmKB999PXvfY8RzhTwIwGMLPGCjHhl&#10;yqYdACsuD3ucSZrMx6F1TUdXCIpafZ4bHMQOwrk5XxBt2rGDEPkK4Apwq/0i8RRtphTMed2mbouK&#10;qCDB0jqleELO0PyUs6oKt/KFvJ9o/mR5R/id3SZ1MJpWr5fhIzN5+fyTk8D642Yrjnpu0oqwFXE9&#10;ibawo1IisxNltSDwgpRZW9s8s4vNgtnPsI0QtVZkyNTm7obl1ECSV5u7n5whWvfdNT4v5HnePyaM&#10;+W/ILtf8adhe0MyUY5Zimca/rEY0AKsRjXgq4hmT07UmXde0JiY15LXv2zFnIPM8+pjLal592VRV&#10;02IlFc7iKuxej0204DwZVCgIEu4tNizMsmwQ/DvyDtyUWJXm84KlkkfFEc5jsX3QU1zErkVS80i0&#10;fvX4Vma7M8YgYDUtcs8OhB0XNv/MGJUsH3pN/H/7jMJqRZ3GHFaRjh2cy/AowM9g7koihlJfEWES&#10;rAjAof/F61SZ1psVKodu5elLaTH9Q8dzCFMFIhaXHrkzfFWzPUQwO7ABrmHd76AmAMMUCr858pbs&#10;H7R3JX6f6J/sHzjrBEYKl+yVks32mwMAKrgNkFjJXgIYq8z+8oJtwlaoFORS5UvMVVUqR/Kx49hr&#10;D6ODZXhgaGSgbWCotfXVVy93xTTY7cZiiUSiK1Zv7R2K4ZC+RKIHmxa4VCLRCfv+2NXJrv6hSGSg&#10;tfX8yIC9A/HOG0a2s/2mUpmYnQDSwtrhu4VSxXt8HI7sm93BriaWZallke1pK2R5W0EuFEqYUINL&#10;hLDMuGk3D80Oz3zwRXSyuk0ZLK0AaSkU3eceHASi8gzOAFgl0fwKznFoDvHBcve5o8mo7xe3gVeb&#10;2TTxf0fxlqizBqawpjy+waDnGD4xt/yCZUgm+Eter70X+EqLLSa6RoZGHGtPzhbUW1/i0KABB6Xj&#10;SOYwvFMAiAIpj9+SectalNgz7JIEFX5vZjOfYeMFit8xcbVJRFnAXpv457xwy7/u/3+FvCoAYLn6&#10;yCFQihTx7zRUWI1oAFYjGvFUxKYbD7x1nVtkuMRblTsy4SsscFiG2qp6k9Q6dvI7+Xiouh8KdTj3&#10;TZSwI4DJcC3ems88mqycseTuKM+N421OBrHhrhIwQpAkoAnzaplbJF1RDNNzuXX28a3Nm8FFZhHt&#10;sGBffP698MSJtD27y2fJ4gFfCVn5FFVs0rkijq5haeqVocAaSWAFiKUVOQkQnwTMYAl5fpi+Lio6&#10;++10+i5rUMvLovg9JpN95JueIZMDJbyTZPNmAJSIY30NAx71gHAMwJTddDo9gwO9b48Eu8PH3nDl&#10;TgkC/lj6slSwCbZSqYD1wYOJiYlfImB5j+1hx3uOt96KDETOnm3r75+8nGBa4RXj6n/zar0+Pf3p&#10;s5+myrFEtB3VbEyqi6lriSUmAbt44KpET7HIdCWWUsAjWn9/VxfTfrY/Fnu1a6j3ncn+/pG329oG&#10;BvDhHe/BE9rxKWdhUbxhuzd8vL+/bx/ube/klE+77QXvrODflwulW0dHBVjW0pFZ3a8OVw+P8dTZ&#10;7Uq+3rRCLLAozEnR6dU+j8/n8/g8cz7ibJV0u304lLD7BLAufo24YjXdVmiFODukyZBoKk3TYrro&#10;8QwGB+HukYpwQ/AXLA2gUPB6J/avaqk6sGTr5OWhgfeenATWm72owGIwwVRMMT3MZLgS7jDlIzlP&#10;6uMy8RLNZj/DsYO7FvADS+3u7pJjEmLTQHoJd7Nnznxi2WNlyVHJjRuw9rfkK1MuN8OlOLQaZZaY&#10;txs1wkY0AKsRjXgqElj2ziZAHT3FpXpivSWbUJIFlLwQuELLIyz27dw0TRONJeedIZfL6ayapmq2&#10;xOEP+TEZm+rRMYtM++MJXsG3Py/vEE08KZWgbaeAzW4HtYJ0UJMHNe73QAUpHN+29Dj7CP8owINq&#10;OLhaqw+9MTHxqHkQNfioxeezfp53Uwq7yBWLioHmVPS9Xw/tZg9spI3vxGFhl7hLbcEe0K/ej+d9&#10;ynJZp6iciJ5SuZXVlZQtaxlQoST9K57YqW9mBduF2QsIkLbZyuyFWqAg1QqEr2ylSqV0ZD/scPaO&#10;9L7dfTYSni11eAulis0mSDW4ee2gZqvA9+xEZKDtrbbzQ10JRvt9/b9OA0jdu1e+98o3f72czi0D&#10;hdzVYLF1BdjEKLNsmYnF2idhz15HBXQdW/mLxZSG5dcEcHO5XGbrV5lyfakrkfq0+GmRYS63LiWW&#10;llpbW88PDcHFxNKrra2X2976scPxHYd3diJcsVXs4TBWIMPhY6fHaRds4eNwyV76ja1QOirIpZL9&#10;6Li6v1/tqFY7rgxXuz0LUV+STYsKTbJXorJaxO7B4ByAki+Il9zuoGfQ5x70vNY3gxL3i+7X3e7X&#10;k82iwtKiAWuSXqFQgCXStCEqQZfHN+dzdXd3HAG4F27dgs+irWA/9r7RwdTL9WefjSUuJ1odgSdn&#10;E3rznQTSFbYQwkc6wUx6vwxX43aTOIXCJpA9ka/vwiaS2cCqIKCWldQitMVnrQlUlhnWLtLXGo/T&#10;nnlATHgNroVCLngCBrtj4XlaA43/Wo1oAFYjGvEU8NVmfw/QiE5GnQ2FbdvY96daSisVzagBt8xq&#10;aM4FMTo3PzXvck25Qk5XaHjYPMJZa3lZHcNDdVVGv3eeDC0k02lIdovkwrA6CIQl24QACrptklRw&#10;dhbrsEPCuorOPE4R1h+fuwqkwRZ1nWNavzM7ixk1wCbLax6XMMP/7JCmWaXMNbFFVgTA+n350m8H&#10;zqGqPbAFwLSV4WuBXeIPis2RsPrqP/hfU1glnc7lgMhuP78yPeLP8tiHJ22ceI1ukZnNBxOzF2y1&#10;WqEwa7tQsV2QgCdtWPOr2GS7TbhTsoc7It3Djog3fMVrd3ht2zZbrbAfAaY6OzDQMTLUm4gtffde&#10;OVW/e2l5GZ7MUJQcNvPRsJiwyAYCoaEVRfIX1oBl0plPlRxQWJktKwZbNsro9S5ip+M0XSxrGvxu&#10;lGn4S6yI/hJloK96/dlpuAfqpZkYs7TEJL6bisUmu2Kx1hEgu/PdA5Fw2H5QcXi9dlk+Pi55w8fe&#10;EkBjpVQq3SqVwt4SvPH71Wr1sNoxXPW9lowSV3Ys8+HCplc60Z3Bh22EQUCshai7Lzjoi7oHZ/rc&#10;g8mLSXd7EiuEr91W0D9Lsawd4M403l00EMZ8c65u1wdhADp0aAAyl78MO7xORkulOOCrycSQ9wlK&#10;47zZixIsHDSlpRguwfR/GfaqatUuEyMsOY/5q11CU5/ghY1dAPLsZ9Z4z21gSLlgjcbMblpTCjMb&#10;GTIuR7hxA05he2wxD1/ietApHnNY9ca8nEY0AKsRjXgK4k1nJyZ8tKYix3HnvRWbxVdoHo4zBRGg&#10;QoBUo3NAV6H5+akp19TUoGsezpyu90PVqolZrB2rJZ3f3OQfubtnstvELBHxat2Pu5B1ACz+oFY7&#10;kN6tCR2dnTrOVtPwyPzy+XOPb5fxTDeX4IjcOPXqiGNW2iV2mhmSJMAOwY3sc6NfsKyi6MVik0an&#10;bxuabvw2Fji3LQFf8VIgS0waMBm3tZ3Z2hDiqjzmDzWvoruTYlArv2U+gDXlpYLEbxDxVdZmC2Rq&#10;B4VC4cLEhK0WeBd16geFCxZc1SSbrVSyH5cEe2k/cnaw952hoZFgV9dkK5OYfKd/KKGxBqvfvTc9&#10;PX3JMKany9OsUYZvEoblnIUGWqxOAEQxcNwfi1fpBuETFqAE6MrAvxro2w6ApRt1Q9HxcURDycHN&#10;jfK0YtDwUHq9rNwFIJumtXq5XE9psRgOnunqij07/crvmVg9NtnaOhKJRDockbD3ONxxXPrSe4zi&#10;K5vX/mXhN4XCsd1WOgLEMg8RsqqD7mQyGZzpa6KpVatMeCoaXQgCIw3OeVCI5Uu2ty8kowtJYCy3&#10;L0kG50STPl/PKiUiVymYucLMF5o8iJQRxQTW+y6ns2PfG5ZLfr9wY1tSj7xhb4TTYosMF7sMr2Dg&#10;CYKMZzwJoB+uiInDFNPZNekIA1xVj8nAdEGW0Zx9I5Pd/BaZ1kmG46AxLy89svgqCfy6sC4IaEW2&#10;e2LyLudvCDd4LJDm/epP9r5WZjFJhoD1aayRwmpEA7Aa0Ygnn6/snUwd/m9zZE5tG3b0y5YbA45B&#10;w/pg3DU3B1DlmscYh+8poCzgK/gKImFVTdyH5NG4HYfqWHpyYolljcnBOb1+S4QFmFW7AASSKZT2&#10;g+90AWGlCGAlzjse4+6ylMJ2eb3IpeqJyBsVMh0nY0nckfv4cx93iiQBxLJFzaBzaSCaS684zm0X&#10;pC1gq90NnvQEEtrCvALs4PLqmO/DVRYFW9efn+TP+AXikpXhgaoymYK3EpAqtgsHBzZsAzyQCndm&#10;UYJVwIu2yo8djrPnh4beeacrwdSnxRympsSckqao9N1Ly2kFk0yWBzpgEDsNVMWW8RoDwQq/AbEA&#10;jgCVMIMFGIUApeCUakz+4K1EK3Wk4M1zFHH6VNDWFFv6FHGa3I88AF02yjrcY5GBp9AB4GKpsqFp&#10;sXqKYXAxNIbWry4tLSWGLvf3j/SOnO3uCNvDFTnsxWbDks1eKZVspQk4lUtHX+4fo12D0+N5fyEY&#10;HJxzf+PDL76gVsU+3+tJbBrEUTlzyWBwJriwkLQmEba7Xz8ZRpiMvkanqTQiFq3Q7Dc0kshK52Cx&#10;u6t7LVWXq9sZ3g87bMd58iaolYq34sJPKVPXE5eH2p4kxngGZz0j1KeKKS6x1DniDR+rqt2uEqMJ&#10;VcDqIHwCz1i+7dhLiHPTcQiVPy/k8/5bR2oBpyNYExeBxM4BZuXzwo0bwF14kKK2tAwyReyP5VBt&#10;pw091/jP1YgGYDWiEU94/LtuJoUuoyg4X4Qj77C9ALyEw+DM+MtqXm3Zmxp1uZCoSP5qfurK/FQo&#10;FJpyOadIGmveVM1rqNIiZUVB+rOpzxneug72GX6hAKAi3CkIhQNbrSbZSvbeUww85yJxG42df5wi&#10;rOdGehKcDiu1mIqdd3htBPrQQBQ9rmC5fuZDFhHLNFvkWKAVyjByuUttm2QIIdqwS1IWResS8VUH&#10;MFTx5dhxNVPptEIpneOCfGyvEQXWAXKUUAKcKqC3ApxWDojvlTcMWOX1DrSNjPQDQNbv3btXVnI5&#10;Eb6+rYg5wkooojLuAtYwTZioAsRBpqLxVGHJqVKmCWIVdWLvgJkqkXh6KmJaodPwKASwRCvIDGqa&#10;/kVz8y/oZvYLABcsvBFfdYAt5LOyWC4CvymIbAhaAFlw+mlZL9N1Og3EBU9KT/Yvasx3E5eBYiaH&#10;2jxnz4687YhEvCUbvGler91bgZOSt1Qq2cP2khoOH3dUO5ye93FQs7unaakr6vEFfa6pOd/onMfl&#10;8c3AH7CT0L3g881gbbCdGI0mk6c+J8L225RIszrauJOlFVc4+1hevaaaoVDYHukIkGGYvAx4VfFG&#10;6wwXY5ilROtk5EkaenwugUbuAFgohEskukZmvXZZNY/QX9eflwXiebVLZO7EEWtXEm4Iwvr2NrGp&#10;z6OXLxlpnRduCTcKMpkVmYXL6/4NHOyZz4/By+HjuEVCV9wik3I0ioSNaABWIxrxhMe53k4tpWl6&#10;kWO02MDBgVyyA18BUexXVVmNh+axOjgVcs2NTmFYrOUB0JoPTU3NO0Pz43Ey11kgg01UWSCuo5uW&#10;tzvxhwTAWsc2Qj/AFno9IWAVCvbBYlFDVTDsNZiuxyrCelOOLnFMqqnOMYnWt8K2rU3sIcyQJBYm&#10;sPxNBk0rACy0ThM6YY1lcTn21doW6SBEe9GARMYfByRMNOSvqffNm6r/0H2KPRVV/aacP4zMBgqo&#10;YC+gxVXFhj6dB+8GDiqVkiPicJwdGrmcSNWZLiYFHEPTyDLThjitA0+JVBlwiUWksrJSBvATIE6x&#10;pwtzSwpd5gw0+FRg4XL4V4USDWqZ1cV0ehnoymCb/01TM802w8/Vqwr1BaXcvn1bvK3oXf9y6gev&#10;JX2un/9h/gPX4Os+X9+p0187DfEiTSzW0XSKxkeEdc4ZJ4uAtFWm6WkGnqyM+a+7jGYY01ihTC0x&#10;if6RkcmlWOvQ0MjAjzvC4R/PvjEx+2XYW7pjq3jt+167vcN5bLfbjzs8gx6P731PuLDfEXI6h0NO&#10;l29uEAErGJzDE7Rr8Flznq2I/tVtAlSWut2CK8KO3TuWne2YoNoj9iwv3JA2/OGJSvi4W9e0mBZL&#10;9Cda22afJMLYXEpghVAHqk8xnZ2TbV4sEeKsZzSj9/MZYr9A0lhra9kHEnz+0bHVv05me2IPSAlv&#10;i7aiBSF/izTdkq5bODLBkUGCnK8eujScLAWMlcLpB79s/OtqRAOwGtGIJzqecfYnSOPZIuwhWn9s&#10;K8lHdsG8H1fjprlTDQFIobjdFZqac7nmXFPz+PvcnIdcF3LOYy4rtGdWTWGMKNp35EJh95EbVibr&#10;34FrC7grQXmJoMqFd6VaQAoAmBw50ZtaLy5iH2Gi9fy5x7hOm0HiSATrFEu0OSYOsDaIXqO7CFkb&#10;PxsWMV+CNTbaoBWRVpRcOve/kMmCiFg8mfcsbRFtPPqc+9Wdl6umasLatZh+v7x/VAhFwhWbrTBb&#10;+bJU+M2XXu9suCPSNjAw1PrOyGXm8mSsrE8bLAu0VCQSKp0l83UMUuATNYbGcpyolFG2TqH0vFxm&#10;y0A1aO6Zs26KTAQB5HSbFm+vrjS3uzmae+miu3c06Y76gtHuwZnojCd50f36jC+ZjEZn5uaAgkdd&#10;fxj1uVw//8Dlmn/B5Zkb9fl8o76k+7WvnXrxxf/939DNv6CotEGydgTucqJi6IbybUVDnRZcc1cx&#10;MN2llKdzbA82IZbr5el6jKnXl1AVPzk0dL6t7WzbgCMSge/ujkjE663csTsiYWdkqrsqeB3m/pXh&#10;sPNKCIDL0xv0eSB8jyKKtcFosh/Ooz/4IkcQ6+SbYoEkqdXnE8T8H7V/fsFfKvASABZfCHsrXzr6&#10;9ZQW42JMIpZwnHuStqLnOjmmkyuz2LuJGay2sCOMrbjWFE4/DmYiTu64ZWQkQSjkcayBtI5DCtcF&#10;Wb1mqkdTIfPo2tEtIU+aQm4IkiTI62ROEFCaXx4PBTl4EuK1hVvMwEEjh9WIBmA1ohFPdAKrCwAH&#10;jrw1juvsGnJMVGRhXUaaiKvqPEAV6RmcIidThK/mf+5yjcLXFCkUhkJYMNyrXsG94s7vALFuqjgD&#10;OrtFNOW8NUVum4hLSApLkA6AsOBEDfVzKdR+pRbhiLx16HHuMH9avYpm7uieWm896w3jPEIyg5AU&#10;C38W+gWqxXMi8gQ2EYo4bvi/Pfu/okGqlMHJiqRUuJU5kAJbPM+v58d2piJ+cy9+WK06nR2Ojn2H&#10;I+z9ZaAUGeiIdA9cfrU1FktNT5djxXIR2/jKBs3SehnQZZouK2Wd1ORow+qRM8ScQWNlryzShqjX&#10;cSANqxD80sscw7JUkWEN7urVvr7TyWRydM417xv9wOcabrkSmpoaD4WE4TmfZ9jZ4XR9MOganXO2&#10;uFx7w85ezzj+uQXelZ/Pu0aDvtEZ3xyhY1/yBz+4mLyYRNB63Rd96VTTS6/1NDVxmlguY1+kmFPE&#10;XIJTLBEXvjJkDKGlrBfRXV1nixo7DaTF3r17d/pZjGkGjR4utwJvDQwMdHREHN4je8kePi5V7Fc6&#10;wqHIlf3uuUHP+4NOp8fj6n4f6SoYncHMFVyY8S0AZp2ibudI5oqUMnU6Ta2urjAmAAcAhZwfs7zT&#10;bgnr/PaXE5VKxdvFFtHHEwBryPFEWUGtwTJ1Mjr7KYsi9M7WiNcRlnjzCPO6wjpQOtYF/89MdhPo&#10;CsVWODVb8KO2TJKP0C0rn1ersEVV0ZdibJ1Ha4YsaSNEiRZmufL/NNXHpDoZ4Dcc38l0Od6qNf57&#10;NaIBWI1oxBMcwtVFTtN1ndO4pa4Br9crCH7zOA58tROaw9IgUbjPzc3Pw+nU+Pj4PCaxYMcNYAW8&#10;NX8lhNKsUMiEHQZJYalxtbC7meWxJsejUwN6kOIewzoaFwRiwCkdlJyDnZaVO8ctMomhzx5nWk6I&#10;MqiIwfk29dbvTNhqmxmSviJODWd2minlrkjljJxIhgrmqHT6t98Mn8NZxwG08QoE0HIhIB1I0jZp&#10;n98JnT17vN/h6e3t7j6LWZvI221DI+/Ari7KADndu3uJcBVNBFTITmVaYYGggN8oRaEBt5TmZrbp&#10;F3pzc3OTojAc/Qu6icMioG4Y3/hG04svnT7FnDr1Uk9nNBps7+sf7O72OFXzcF192f8PH/t/cvNX&#10;Y6o65h9T914IVeN7e6EW1W7KLS+E5vf2rlTH553zHs/UXktoXo3fN1taXjbNFvXmCwBce3svAAzj&#10;W4TvmWs85Pq5K+T6gy+ZdF/s7OwNdv4I5/98sZqKTFIr3zbQXEukLuXqHIIWJtwwvcZiB2OxaBjA&#10;WZrO1svl6WmjntITsVQM9/hLia4uJjEyEA4fH4ftHY5j73443LEf6nY6nZEOYC2ALHQOjS68HnUn&#10;FzB75ZvBNsMXldU00Yil0xTNrq6mlUWPn8+fKJfyecz1wOdK+FjwlmwVb8eSgV5fMaYrcT7wROVv&#10;zo30JBIcgmhRS8W6Rrx275dZ3lTJqvDZNZS2Z7OfbW4AX0mS3y+rqrANHJWXcWI2GeqM0xEwdYdS&#10;rHUkS55/NGUdXgm4pev7HAOHQeiGhW7ukbCjYTfaiAZgNaIRT24809+VsiywNK5nKPyGt+TPq6FD&#10;U1Xj5jxJUrmIAZZrijg0TE3NX4F9NV7yuGC3PhW6gt6jcMNxO8lhAWKh7ApgZmMrw2ezfqvSs07a&#10;o+AWpcLBxGytVggclOzdnVjtqMM+m1tKvPrvH+danRnkmBROD4SvWNsb3vBfb1gDmXk+y2+e+doq&#10;dRfHNgNbpQGuRGr5//hh28/4DZyQs8GTKYSoYeelrS3CV0LVczYS+U7k7EC3p3dkMhH7bl2/d8/4&#10;O1EsL5IKoG7JmeC0bImc0DUBC35a06mX+nraX0fzJxR5A2Gc/saLSfcPXnrxxVMv/uClvv5o9Kwr&#10;OOpbiHo8LtfooMvZ4XL1unb2pq6Z8T1ePsrfvBlviaNfxs5Ns0Uei6PF68uAqjjI6GZcxT+Z/9tP&#10;9kwzH39ZVV8GMjbVm7BrHxsbg1uOtdxveXls7KaQ39kbV/NAWHPzf5jzuUKjc68vwNv6vhuW7KXv&#10;Rzt6OY3+PU0DAdI01dOtf479h8iHOaKjb+IoeDEN0Sjqi2j7DySha+xdtJEo1ot1tlyuJxKx1vP9&#10;bw+cPfudSEdH5A37vmwPd3SEO5wRp+t9XzAYnIku+ILRaHIhCYA3g64NzbfJxG3i5P682P52B09q&#10;YhByvkW+catAMp/+SthWKHUzZZ1FhTfDpNo+e6I2o3Nnu/DDTCxeNaatwztbsWU3XiZecvmTKc5r&#10;2U82UNsuCWjvzqM5Q3X8yn3TGplenXLCRqfCQQg6X92QJMxe3cqrR8SrFDsNXU3oyQvfPakUw7SO&#10;fMcx0SCsRjQAqxGNeGLjPyU0hkHLKK2ZYc5P2L2/EdRqNW4CX7VUq9WWPcQn1xx+h+ZDeyESLuc8&#10;0WTNOwG45om9e6hqxlXYDezkiUCZz25JmWxma8N/0kV4EqpcsE1MXDgoSAeV0gdkn6RhnbCz9fGK&#10;dt9U60Wu2ISlLS7W6gi/F8g+Gvic/Th75uaLz1MAWF+Q3BVAVnrle89KZ4hb1lfExX23YMN6IoGr&#10;0rE3HOn+4MeOs2+fHxrq0ljW0FmiTSf1PjRGsCwQLMTCzrwyqxPOaj6Ndk/YROdb8L0+g/6ar7nd&#10;bviZSc7MLPhGB+db1Jenup1V7MqUx16+KZuH8RYzFFJb7sfvm9V8Xt1RW7CjE94QuJhHgsL0ovqy&#10;mjfvq2inrx7ej6svV6uHY2rLzTzQ1djNMfUmzokcgx22f+wfbprYe+D3/z28Ny2m2jJeHQ6RBoU5&#10;1xR5O+ddUx54b8c9C8kX/+rFU6dP/+C1wZe+uC2K9G2R1mlW15q+//2LX3ut76VTTc2ajvalOpxy&#10;QK/wG7KlohDzB4wUk6rHEomu1pHIgLdQsnvtxx3O8BUX8BXwZRJeD0JYUXeUDIB+iQbESlNiemV1&#10;9apn8AqiBIqXEEJU4KtCYX2dt4W/FGz2doA7zBABZJx3PFk2BZv9k8A+xWKRLaeYrsGIY8JW+ITH&#10;JhFTRYU7EtaZLH8DyUmynK3grAovOpmdbppHh9X7sv//VuUbwvqYus7fyJ80IUJYnYbr1VNMTwLV&#10;V13FYk8iMdQdcfy08Q+sEQ3AakQjntB4LtrJMJ0kg8UxQ5FZ+5FwhDN8Vdx1qzdh//AC0JPrD5i6&#10;Gg+FhoGwqnvWwJz5E1XW1Hxo/sreYdU07aqwsyPflOX40R3sM0ec8ZM2Qj+2TGGhA0fKlWw2QTgo&#10;VOzVflR+LaJ5YmLy8vnHejie7Slq8EXjxJzYv33De0D4CnmJB2w6c7Nn9ZI1/c5yEV/53ttraHoF&#10;dBWoSZlCoeDFRkLBVql4w97/EO5+553eydiz9+5Nlw3jrlEGtKINq3x24lSFpKWXreQVGiooOVah&#10;UUOV/NpF38WZIIDF6zPAWi4X/ACUulzO4WpLy/h99f6U09yrHprj8KLfj5tmi/ly3AxV4/J4tZrf&#10;UcnboLbsCIBVvB92u3GzivC15wyZYypgsBnfgSvxXgBgY/LYmHkk+Pmxv8+PjcEr7r/hh8dtwawQ&#10;eVfNw2p1bzjkdIb2Q3AJ3s698cNDs0q4bOzmzZfj6l/uubpdvuRrL730Us83el56DX2rLvpGZwCI&#10;gJCC/3L6FNcEq63Xf18u63U07ULLLhrgAlZbM24bRGmWM8rTscv9Zx3oXR8+sjt9wcFBpCz4SSJi&#10;LSBhRWcuNonpNLycNHcx6FvwyH5ZyKvyGAEMtC3I3xCkyv/P3tvHtpGfeZ5UkaKKtEpQUewiyqSK&#10;LyDZMqGXSAI7MA3pZFo9aDciT8PjuHu1jQRIgJ4B3HB6cIIWiAeY+JCeRZ+kcquTbGGGPLKnLYCj&#10;IsGqkY+uIkSp5BJVsp3Qkml0407pxu1iswgO2Bz2gnn5627ueX5FdWZ2Z+ZmNs7Af/CRxDfxpUiR&#10;+n3qeb7P96H2jighXNfr6NcGuwRjhRdL4b2TSTFcVmchFIZhJmOXatXi1qx8x7gj54vo4y5uifAh&#10;uJeXStIjmd+S2oIlq/BBOpFxlJRdBYQnDb++BzAllUTpixBF3E9Ik2HlEc9/Q8nEuUw8EiEirPDt&#10;WLLZ/Q/WjS5gdaMbL2b0T6WWl5aARDTOzYwPUdUj2GFOqzigOQ1LPRwNHBx81caohdBFJCvTXLxo&#10;4snF0AK2FS6EsEqYVlvGkWliDktV5TSlVgBWsJeQf6DiCtERu/OyDNByeHi2+ubhUdtI4FpJlszM&#10;zcGh7z9Xcky5Odats3rDtXQ89EHUX9guYkYqX8G6pXhu96+/giVCoKvNXO7xV/6Hm8WNAmxyEbHq&#10;bH4Poub4Yo/y+/f2nv7PMxH0sUDrAuCnT9Gj1OVyoU2VAlyFdqUN8hvEqs9d3lwZZWU93EhqbuIq&#10;gMkr37g6YbToAwiAp5MBlYDM7IPXJQmR52GIlpFoVXy9gXNUfAkxa6W2yKXyw4eV2QdYNHtIXDB4&#10;9YCM3359wADgqgB+yZjnkg24gwr/Hyt8xQyZ1hHPYzsadqBRgMlwkYHzmc0pUzCnQnB2ijYPzIOL&#10;izT+AY20BA8xcOf1hwMqEA5cH//+B+rA9VTgrVdemfP4AAyBsAJvzb01d/Xq3NW5P7zA2gN54CVw&#10;wUkXAFfd5YJX2zaddxET1G86yw13ZjIxOdSXTE58OOFL+GIe5CwyoTBw3YdthW+fSY0GR1NwMVye&#10;oB/xcuUOQpZh2O10/O5PqT1/O0pr9bqCDgUMMxh9wYpju5EUk9UUBRBLwzbCsUt+R7OI2VxZyuPU&#10;QXjr3UPTBV4sYfpqdnXB5wlNwc4JUKQkwVtPPFnFT8+96iPUtcOpfM0y8MNkn4O/MR9QyDzpSCQT&#10;xkphNtXn6DYSdqMLWN3oxovJV09TkYzmRZtRtzY+mXynVpUrMqKVgUs8HhpYvCLpq8VFYKrQqmmG&#10;pkw4AMJaxA7DRUQtYoU1YIXaWNOoyAaFnu5N2GsvinB/2EWIs6OlezK6/7zpqO7vnxWrMuUhnomo&#10;dOeWM4PP1Tqx3/KysN5haMeDfdE+R3G72CzaE994STz3kzNfcZY3ncBEjzc/+Xe3xXOF3fzZgpiv&#10;XttzOBx71F7tKfBV3wdj85EMoze8jVyZeDqQ+YAkX+X8FjocoJEWNt05P3WVFfbVnnhPPJgI0OmH&#10;D9VKqfJ6mp99OHBgiCKAT2W2Uvm/S2QDUNRc4fkKL7/+EC6XZR6QCa7yYJYQKip3VHgdZR5ogy/x&#10;JbHEy7OVBw9kWSzI6kPgM1y8KYMyEZxMA/9kSFiUTKVrwLLwp4BfGjXKsuCE1TJNwTDalmlF2y38&#10;45kDU3TLmLp4YBL0MlTZMIHkZmfhMR/AnbXu4IrOzwK+GQcGXEU+CS1iRylQFsbVwNV/88oFF04O&#10;sq28ckhZQLPH6NPlKtv5vc5sQZZ56aXB+clEKhVcm0/EUtO+5HrM4/MlhZCADqU+s92mJ3xopJWY&#10;SITgtUqT+eKqLD9S75X4ahsw91I70VCONY7JIr/81QtGFk9vzgNVPwGgBwjKDGeS0b69rWK+gp+D&#10;vIj6KxxcmS+RyTeVO0YIdlEQbRcWjQqOWTySxDumeYIyd7mEfYN32lXxERkGKpM+wor8iDfCWQad&#10;GjJougWfmfHf6+v6uXejC1jd6MYLGS/7BpdRC06UUIO3qGgU3awMI9TCHNbrRvqhOhBCvIIFWX39&#10;9YHXB8g6PnCCtaVFM3RxcXEB1t0QCrCMlnlgtlT5ESAWSchIBbEgFu+TpEseuwirUv6RVK0S83O4&#10;oFY9Ci2jMTVQFnBWJvN8p39cfleJo1MDAlZGeKfvg7PFZgEJq7glbsHh14rBla/8cMW58n/+8CvO&#10;6erZw5/6/Zcu7e35rWuO2p9dcxxe888MRcaZbJ3FhkB0MHA5XcROnYyjKbPe+MjImUQiwpJZL8zI&#10;cCpEX4RXiA8FPSqgZYlYkG/xYrFSKvHiPVEEuNoSSwSxdisSQBYx6YbDR2gnCZAztfoLc3XqF3QI&#10;X2eKAu4pVeRduGH+nrjLA5d1ABHwrEWHAE5oet0XmhJMAYC3ZRmtdps6sixLpizTtNotuA/Logxz&#10;yoJfHlFtuNMjCi3O0kdTLWu1ZZOy2TItA21lpQo8hqqa10k7G7JehZ+VebkFT0q9uDh18CNgrPOe&#10;8+fRWmsiELz6yqteV86VW3mMQ35ctnGqs6wDdeaIzxgK0bBP87e/1dB1RsssM9rx8vJgajo1Oj2d&#10;GEt+L9kXja7SZtuM+XyxGE1PfDjxoYBNdthmh/7mj7D59OiLvb0aNV+GP4aGXYuRD268YIBFMWEm&#10;rikKqRAuT6bG/FHqzSKZhZOX0KMBveDu4ehB9Y5xErq4aszeu4e+cBXjZHXVsLCDcFaFz1DauCPf&#10;E+HZH1Xh1sDZMqY08T0CsB1U4hnYIQlnwkxWAdScHOuOJOxGF7C60Y0XMW4Iw+MZDafkKG5mfLDv&#10;aa0N//LTrZYBfIXqaTV9YJihr4ZOTtQHmD3B//aGihkONX0C8dUQCrBQnLVgmhcXPden0FoRFoMa&#10;Zh9gz71QEIkzg0R6pjpCd4e0f4izcmpROhwhPu6wXz7OZAafZx/h3/RbQG2KpuMQFu0W9c7etcNC&#10;vrCzYyvXRV4qFkNh/efM7eBaim5bfj86W+35/deArL6XvDU9mcoc1xvE+wnpCo0KGgqeRNmWi/n6&#10;3FtvBwJn3k746NGetdFwypqifwE8uSWe400ZH2GrBEC1tYUnS4SstsSS/dDob1SVgJrwXH63hHJu&#10;k44JFh0DaAoJlmBa1lS7bcEX8cgHHBW3CnDdPN5EkmSTpukYDdf30AKcpNE7vW2FogY1ZVjrAgUc&#10;VTPgtuoRnGgRWoO/J8BXWka9vCxX1fRRC67QNttAy1bLXuLbFBryA3/JaJLAExdxAJ0HMo/vBmNA&#10;HcDkF5HgLXoWfdcXbZOtHq/X9fjxY2eOdeXKLPriszgikcyddpXJ7EQ0TUXPh58zun6s/Vxbikxm&#10;IpOTNyenx2LJaFSgY0nA+2iM9sWCH9KE0is46PjR7j20UKs5HNWYxo6TPYFxZmjvBeOrG6MZeCsr&#10;OmaD0aNqMhaNXisUJHucc6FYzCMu3UN5+x3jwAydHIQW6CNJxIlUBwch86Jx4rloXqQXFrBFtCIh&#10;WT3C2VK2XUUniyV6OBx4qEUiw4yCyazU2HvdGmE3uoDVjW68gJEPjixHllAMDqvW+LS/KtekAcM0&#10;LFiG0/g1YA2gDAtW5AekbIVh699ldeChOnBycRHYig4tXg/4FkMejy9kqBJpfDJehyWiWdwRxVnk&#10;qpK4K9mYVZWq6IN1WN3/aTS6nmGWiKZG05nI4PxfPNfV4uVwGSeXuOpsXc+88YH/0t7+H+0XiiKZ&#10;O42NWeL21/7Y+uPty2K+SkVr1/z+muMva3/pH5vMHL9U/zRHugKJ7Aro6lO90fi5wrCAC97XXgu/&#10;5Xnr64HAyLvfSAUFufJ/PXxomDLOuRZ59DaSeMyT3RdJykos8fdw7omUlx7JWNQzKJXyU18cHeHc&#10;IMlRw8RS27JWQwAYQFbARRaEaZpty6AsiqrVUBjncMhHe7UvhCjmowhUAVOtA1q1plYFgliUScOf&#10;Do4ECh4DTTMArpCl4OsIQOsO3BUAF/zqqA0n5SP4M1LY0HBkWGbrKA2bRZHNQ+sm/Ba3ikXSBCqb&#10;JkC3cYLm6i3MjJkCFiZp2hx4+PofvD4wcPDV83OvvOpiw6McDpgm6Ss40hCpXA3WxTZc9TIOwsGx&#10;1rq2pB3rmRRzzGQyNyM4U3poLJm0an5/NEmlYzTto4/kI7kECIpwxde+kByOPSFTh3fq8VJ2KZNJ&#10;vmjaoxtrmUgYm3EB5rNxhkklo5f2NrYkidiTFIpStYSkBTsoJwMnA8bFUGtqgV69I79+8eLFk/TA&#10;SSg0gN5y19FyjlRsH8DnrFrFN5BU4uWOcQX/YAIHd2phMlg6yyz/cmioa9TQjS5gdaMbL168b02v&#10;ZeIch35R4+OZb8s1XJUx34EFQkx1GC2grDRhK/QQBXTYFUmVClZeFFGrxskAMNbvL16du75AL+La&#10;kJYJYaWRxfI7BbJE80Acpd0SyWDJ0uFh/uz+/tn8IdW2IqyuMcu4aABgTT7n+bWCt6552StYJGQG&#10;37tU26vm83+U362dWkbsSjIwDRVtU+22f496R3a8kxxKZbFJELGKJZOQycjlTQIKmw238lrq7Ynz&#10;5z2hr3quL6SnYiov81tiSRaLyFTYogj8BidKcBm2wQE7WWZI+IVhoPwpKgghwRSmQnRSEASzDQcC&#10;SVzBpaEovBykLCgDVVlYsrMEqw3bZkyhUikJDCWE6IQnhLkrOiqEphCrBMxgxTw03gVGFCVXcAdp&#10;itgrAUxRqgyI1jajbYCrI9loRYHe4DQ8ktXGTNeRXDtKo1cAPvaR7cmEgjm+xEuq4wi3wbAEE8DO&#10;tI5Uk7aMNDXVarVUs23cUQfU9Cxqwh4ehK6f93h+0PN5LvfYlcvpXk1HGwt0iS83SH9hruFi4TKX&#10;jsI1F5srl3UN3nfh5fHxyGRq7NtjfX1+6Y9pQaZiq9SRDC8kAL8ofVGrSY4v/AmgKxw4oGXWhva2&#10;X7Rc8DATx3cxcZGAHYYgvK32trfQsr0CJF+tSvdwmEFFNQGwTloXQwNqqHWnZYYuos7xBPZZKqEP&#10;A1fPn/9/rn9It3EvpgLXvycW7/MV9LXHiTuYyWpFvFkmAgSnMdksw41PjxW6/8e60QWsbnTjRYv+&#10;7Yn5DIPtcbrGaS8N+p9SlGQXCEmFUDbsgDUXuAqYqniu2LFM7ExVwx629FdDIcMTeNszdX5h4UC1&#10;XRMlnNZrpMnIHL7SKRGWSB+hJKHCfX+/mq/uUekUPPRyeGkJ+wgHJ3/v+Up2b0x4Ff3nbAN9VOf7&#10;/ABY+9XqtVqtRjbRoOSoEI3uUVSb+uKP/f7vCbEUc8W5WVYAABo4GbBRr9vOTizrdr8a74n3vn39&#10;Ikr/H87ys1tFkVT4xIq4ew/LdlIepV1befmRbFiGSft8SD7AQiHgnxAp/tHJGFyCo/ng4pgl+CZm&#10;YvQ6UJJgmeh4vmoh4aZhg6w2EJIBmxcFzEKgImEiWwlmLOYTQkk6NIUK8RjcN8qoALhMC/NfiGRU&#10;GlGNAr6CgMsoBC1KPrIsFX8LVwLOMrGf0ESuo9BNHP5yBLDRSeNIropb9yUT7hkex1wFeBOsI8Oy&#10;2keG0Y7RlNxaDRkHaFRuoq3EQBqB2hgYWDxoLV7tvfD1t75+we3KuXRNZ3HOIE4jypVzOOsQxxOR&#10;eYxYPQSGrWvHV65kx7P1LFDW5NC3BSEZjSajlHVUlartpKNa+6lc26P2qBEd5/zpWS4S6au+aNru&#10;/tscfJCUjodEOJOI+qPXmlv5EslgSV88AtQSd+HVOnkIL5Nx8WJowUw/TCNoPXyonrQNWXp9YcFz&#10;/Xzg+oKBuyGwQ4NF5aJItP7qkUwcTtT1M+iDxRDAYpil8aj/WrdG2I0uYHWjGy8cYIXmI5klrKJx&#10;HKcxQ9/zUzXZQL6SsT6IDYSmkSZ0hTy1TajqHDks7BTEwhaqmXYraujigGfuuie0sLBgIpyRfsEH&#10;KN+VUX2CU9Uk4lttn5Lyh4dAWNW8VLPklBfWi2UcSKhlIpPv/dXzfYKUl/UuoUmTro/31aKYwZIc&#10;EjwuDWuVYFGAV7V3an7qnWgyMckcN8o5F+EqrA0qqM9mG7or5+597evBM6NASSerr/M8PBMAqZ+h&#10;pEYkyjLCWZJt+H7UFrDE5YshRsXw0BNbsOlIsEEKYIj2ACjF1ml6fT0mYHnPqsmUJQgmFgiPZMJD&#10;ai2NNbyaSgEEwY2jLbiCJWDPn4CoRu6bBDIc3JZeXwWsMxCCAKbw2EK4olDFZVFHwFpWFO8CdV1p&#10;GXgKNwb4yoqScqQZbUfhyhTJYFXlI6omouEsPnQoSh7UslYpw2zLsFmwjVN0yG4/HIC3SgUryoah&#10;ngB9VkTeVGcHBmjPW6/1vPa/ut09biwOrqAjRoOM38FSYaeGCMdXCMjW68dAwcf18cit6ekxOtqu&#10;+aMmZSX7Lvn3fuqo1fb2ovGGcqyjTXpm+tLZF60w1r/OMJzCcdklG7AiyUt9/3lDtDOlvNyWiUND&#10;RT05UXl1Fj1OVlWeJIbtHxwHJJX+Rx5OEJEdmrmr8FKi5aqqPsJGERkHEpoBHPYcx1E5TJZjMv4/&#10;2uvWCLvRBaxudONFixvByFqGQyNOAJzxyHvR5Bewpk5RpDqISayWadh0JRZOs1Y/RtLaJo7nBWIr&#10;JfI4v8Vz9aoHHd0vttpGpeN3hWVCGUuEBi4fKMGyCYt3vIkZrHz+sNb2B7k4rEhuHValwfnbHzzn&#10;xUIc1hUWXdVh8R7y+2uHYh4Wr93d6h6sV0CTqv+Lp1VqbGbyJlNvfErGL6NjJrpasXXsP2SXel/5&#10;xtx5T6g154MFjp8tibslbOoTK7gSFjEvV+HzhaIkSvJRFLBnwvchQM86JqyE1alYyDQtpJ5Vs0VZ&#10;aE8FbCRYHlucLlhIToKAiqiaFaJDU1YUtepCux2Fy9K2xQLVJmxkma2pVUsA1AG68gUDHwYCExMB&#10;tI6aCwYTCZ8vEaNXgYYAt6awEkknBQAsTNABp8SSdJKOzawLsIXAcatRE+hyHTYANV4UBQ8tCFET&#10;AHBqyqJMhDDBNNqY7rLMqGnikWUA5LVpE+ENqA9LmFPE4gHxCpvcVDSXl9WjtMqLfGV29vV/PRBa&#10;9Fydezs4PMIBpwJTbZK0FZzGedIo1nKRadLEQQxecUCt47rGjEduzyT9H/RFATv91N6e7HBUazUh&#10;zmp6XVeU+nifY+OFS9tIDFFHeTWclUh8sPr2NvJEfihJKial+BK8RdSTOxX1DvrJqWROoV2qxhaG&#10;IskRF7dEHp1GS/fuldA0VlVL6G6GicXKI/wEhd5VGC4eWWaY+Dg85HSf4/vd/2Td6AJWN7rxgsXv&#10;jkYizBJOQ0YfqsnvXfOrFXMKDRbSROGePlB3O//2T4fMkIFqhYII53awRojDZCRZBsCaCyyY5oFl&#10;TJnEklqSYHGgVFkGCDFaNf4eLg55ntQIa479fcxhOfbeEYJuHF8Lu/0cE0lNP+/htf0yA5TUwIEu&#10;GvNtx54jL6KXez5fxQ15CtgQG/tBIjNev1L+bcQqncUEFia8vIB88d7eXnhaBwMDr8/KLXkXkKoi&#10;deqCgFWlksg/4tGLwZ5VGExMAOesd4p5RKtOcjxtwwCUo9IyZQohu9pnX0kQAKroaBQYx4xSACuo&#10;yCL3APi1arWBxlCqRROllp2sWvf5YhOB4NtnzpwZOYMxd3XuzEgYNnRkePiXqVRqeKQ3MgpHqdHE&#10;9HTQF0smhb7k+gwCVrJPiFqxtUgqgYouvN9V+EFNWAhHMtNJ3DTBJGk25EDDJEmzqBVNWgZlAOGh&#10;Gj6K6i7SjkihJbyJAGmiOyrECRmrx6vph7Pyv8fS18DrBwuehes+X3AiGBkJs2UWJ0n3rH3aQPN8&#10;1MDnyuUyGSidQzOxMs4aOtYUnRkcGht673sUAtYX8l5N/uLpugZ0hakubszxAtprihHSC7ukwe5K&#10;hhuMjNX81LaIdIV+rwbg1S6vGifEq+x1OnTRpNBGtSTZDaLAV1sbRfwiOzHiVr6qkmmMdkuJRCRY&#10;mMOqUMPuLDxChIln0N0kOxjzd2uE3egCVje68WJFvxSJpDKYFYCFQWEmL9UuyQNY45NtT3HDeCri&#10;/L6miBOSka8KgFTFc6K0vU082psFBC9R5OWH568Grl4nTkyrpkqc27FhSsXZeVuiiiuJ41RZzu8+&#10;ffNw//Bwv+rY8/cFEX0Ar/SlTCQ1+HvPu9xxeURXWMxheZX65Pf6Lh1W9w8lxzWcBgfAILTWU8xS&#10;/cpmo/HpZ5/WXWSaXh1p89VXL4S/cdUTOhj46sGAiQUezFYhmxHAIqMVxRKvVrDJSyxK0YWJQMCH&#10;WnMBYMMEkiE6LwqnzKlHVhoH9lLtUAyV6qipWgfQAp6xorQwJUzhhauhkEnHfL6Eb8LnmUilghOk&#10;wpik4SDmSwQBnYZHRv76zJm/Hh4Jh8PvXng3HI/3Dve+G+6Nx3vi8XcZDo4ucEy8p4fr4TguHufi&#10;4Ug4HFmen04kZqZTk9NDibV647PGFQYA7Pb85M0EOiQkk7EZlNongcViY7BZSRTUC7RpoPYLM2Lr&#10;MSskYGMjbclErIW9hvLREXF+QPV+24RvYEl46gb1SEJr1NnZyuwsEBY6poUWPRPnA2eCgdRIcJRl&#10;Ycs+LecaS4BVuUadSODLuc4YQ5aMcwSK2rzyZJyZTM30+a/5a/mjPf/TCSDfYwXga97vuPzifZqK&#10;w2H4GGVxZHqWY+bnk9VqrVhEiXuJGLMDk+PEwUrlBN3zQ2arRqqBCFh5+GxtNDcQr35WKGwUz+Ep&#10;iQAWz6M7hoGQhnssSFgfxhkSmTjumnDZN5LdGmE3uoDVjW68YIBFhdduZpZY/RhWhUwGdrn91U4D&#10;4QAaKBkSIBWEuCOKO8VOBgt2sbd2NkQiyMLhfsUdsbi1Oxu6evXq3NuBBXNVICIsMn0QpSUVWSpW&#10;0jKff8R3AAv22B37b1b3q4fVmj8ac9c1RWE4XWMikd9543nvjN/wsQrbUFiXAg/wBo69cVQd16rV&#10;pyqFQqmgVmeY08Ud1/cr3p4eN7JVwHPxYED9g7RaEUVDFsV7ecQqNK0Sd9HlQeRJyQd+pMqRSXvQ&#10;gtznAbxCALFQBJWWVWwFhLNTmBdC3ZQv5UOZ+0SQyNyBx3weX4z2JRKxdV8wEDwzeqb3l8Op4eH5&#10;8IV4eGQtMpxKjabW4HC4N34BICrcG0aWivcAWwE/fTeOazrTo3nRP5x1Kwqnc7D8cm6O+y58w5GX&#10;1dnyJhlL7XR+/LHz7ie53OOVH65sbjo3P/v048Z/ygwNjQl90WjUT8F3p1cRZWR02yBeW1hbnEJ9&#10;WLTlSSXbbYpqw9Oi0qgTo46MDoobLZO24Bh+Yx7JxNADVdnwTjAGVIDugXQIp+IEJzxBXywR5lhW&#10;ScWdTmzS3MROQ9S9Y/Ww0XDVG2RsdBkuq2uZ+cmhb/vf8Vt9seVyXdGP9Ub2lv/SC2hfvsOEM5yW&#10;5Y6RsiI3p6O1aq1Q5JGt+ErF5nEAppJsXAwtLphpQNSqRLoiyIeq0zrSLDQ34JO28YykjVV5FqGs&#10;dYe/t0vM3NGbzLyKw0OZ5UyYGcci4Xyya+bejS5gdaMbLxhgWWuRzDhH5tRkf2faT/XtSWT4XZp0&#10;Ecq7iFBkQHLB1mAVis0N+3jHrhbuFAtbwF+wSjzwzF2du3o1YE6ZBLAqp4SFzVAyjpR7JIkS0fzm&#10;Jan6puPNs/uOmiPa5+MUjUHJrrYUGcwcPvcnKQU5V0N3oQorO+m/5P+gr29sTIiNBlOJ0biGmRO9&#10;UUdfBr0O11IuvDL89lvXFw4GXkeFMTAVWi48FW1rUsk+hqNd2+GK51UBs06+CV8AfmjBQoMwST5C&#10;mwVLCPmAqQRhlUYZum9ixjfxYSwWSwRHgxijc3CMODUcBpqKX+B6el51l1kSDVbRcHPiTCSjsCyH&#10;kw3jF94NA1+5da+ueN2KV9G9CsBjrowjAclAGidx8vTqdXg2XrgXN5tzujjSvvfYiV7rOedjvBZ2&#10;9eGU64ZzZfPjzc2XIkOTk9PTQ9O3kn1J4Kk29b0xgL4AbnQi6MO6IcDgOr3+YRA2X4iGhKil3rGO&#10;0kfEE15VqRY6e6lyGgHLMg0ZwItSj1T5KC1X0ibhrcrswAA6Z3mwa9KMjf5gYi3DMVpwmnEya082&#10;N1c2YTOJRz4Oz66jtysh3uMr44M3p8dupcJ1F/wV2UYjEr32ImawxGycyXLa+PE4ZpciQ/4aBYCF&#10;GSxRgo/DI5G3Tekr0sOTiyE0FMM3kf3B2ij+eAMR68cb5zaKzwrFrY0m6SoREWDNVUMuSSXAM2lW&#10;mpX5BwGc87wczsQzOAUhO5887NYIu9EFrG5044Xiq38bA8Bawik5ujI+mKT8tX35wJDJHJX0kSyS&#10;ZsEi6tnJ1OamWGzaXJUn0isbsHaILlcUB87PzV297pnC1JeMNUF7zx1zGKWKQcS8HcCSdnfzDodj&#10;//CwWosmR+NLTAazMFomkhl87gtn/85UL05ixomEdWZm6I353xkfj0SO6w1Yq4E10ES0XN5svPon&#10;XnfvmUBgIXTycLZUqsyi9AwLgmLH9x3bJY8AI0wzRBuG0W6hQ6ca8vgCOL3Yk/B56FDUFKJmK2QZ&#10;KJtaxfa7kM9Hx+hEajQVTARRip4IrjHZTGRtLYxJqHCYCeMQSLfiBoxyuXKbaBu1abfYOZ2bAE/M&#10;hfJmGcBC4XrjHLqcEoMDJxwgkAA4nbbk2UP/4EvXGb2s18sAXuUySsvJAEUcak3QitxD2b4N3Bp+&#10;7t79+NPP6vXGcX18+Xj8Zmb5ZkZrNI65zFo4ciboixGETPhmEokZn+9D3zo2LU4JUXSBIK5ZKvUU&#10;HSDgJBnEkz6iSB+kkQbISsvpX2CrITajymmctyibq6FWa6FlJTAzR8dGngwJ86xXL69skiGPuHEN&#10;tnGlYcvf9Sv6sV4fZ7IN1Mc/AWxk+l5IwNrJhIGvtGxmGet3awnKsbdX2BArFaLBqsi8pFZKpBOQ&#10;54GXbELP5wtN+CxtA1w1i81tHAn9rACsVSigHmsDC4VpcxUTwBKOe0Z7ff6h5zWGiS/3ZpgwgzPF&#10;I2O1LmB1owtY3ejGixTvT01ORhgcPaLpTGbSX63VJKONXWADRluVd2xt+06xuSMWd7aaHeerZ9uY&#10;xhKL4k6zSPoId0g+S9z9amBu7vwUzhy2UKFDjCr5B9iOKEvAW7wsEsUJX5XyVaSrN/f392XBPx1n&#10;lpax/2qJiUQmn3+xY7s16mbrLlcD/ULrV8Yz4+OcVtf0HDauwaKec5XZC18PBK6emfNNpf/g38/y&#10;WA6UCoSp8nmkK0muURb27mH9jKZt14VQiF4NeT70xQTTMjE/hdL0WJIWYqeeDIBdvsTbo4nRXi/r&#10;VTSOmZy8uazpnzqdzjKx1iqziEVIQWX7hzAEbhZiBkEgZ4PVyzmScgJGRJZaIViVc5FfI2mR4xwZ&#10;royz//AMzqsh58jvXHgOjjB1lXOSK+M955DIELjgZNmJUKNxdeCaRv0z2JBN58omUBqbjUdSqeCM&#10;j5hOTCBh+XwzRM2fiGGbogVAjt5Z8GemiH8/JrHa6tGR2qZwOk8a5/MY6h0gLuJdK2PLoXnQoheA&#10;UNvAp76ZmSQ9E4z5UhndhZS46dzcJKKsMm4MRv3KFVIxxD+i8kSrT/pfOJtR/DgFMSOHfrloUxVJ&#10;RK/t1WzAElFAVVFRhYWTJ9HcA+IekV7hh2i7CExVyJ8tbDQLzWYBMcuuGW5vnEMbrDsq9oyQuYw4&#10;L+fB4nCYKLC4cYaBb25+rwtY3egCVje68SLFbmI6NbzMkTnPAFgf5GtUzSLFQStmyfmm7Xa1U9wu&#10;5O0WwkLzx0QtUtwQRUxeNZG+gLRQCV8UJTV0ETueTtq4yNYQsKSSXFGxfY6sDIArJINVrTr+7BDo&#10;6jAvUdHoMJn0HIelKTM/eev5T67dVoOcrtfJ2GG2ro1nxzW2UWbR48q5kmPdr41e/TeeHy3SLVj4&#10;7VnKeQx8RljgkY+ipvArb1BkrBDOCQR8aLXatM/nEcwoTbdinvVYbN3nEwS4WtI34wumRkcjrKJw&#10;Pd6PXJhBcm42PgOiA8bZdOZWCOhs4sVIOB2eYgGLyElXY9POUeU6KSuSfHKSnFWZ3IiwU8NOTGHp&#10;D/VLeItGrkNcZFpNzr4Xcg1y4CIXkLu0eStn3zlc5Cy7WMx3ZeFUmdQb4fWBjWbr+ngk5ZuJrccm&#10;JnyJ4HQqNfzLtbWR4bX5aXRSjdEhCydMG9gyKtvetCrJa6VRP4R+p5jShFcMs5mkfCzxqjll4lVX&#10;zdXoQyNKmQK8YMGJCczR6WSWdo4cAhUDHTew9zCHWTlXvVE/fmms9gKaa/bXIgzQTta2Ac3c7Duk&#10;9vIbIg50LJGODwAtdFuo3MvfA8Yq4ZzO4sYzzGBtA1rl8z8DwioUnxWfAV/BhRv2R22juItW7mTn&#10;RCYvXiU0EecyYSYcZjIRbFzMRP+7Ve7kZey/0QW0bnQBqxvdeI7xu8np6dvDmlZXOO14fPyNvlpt&#10;T6YAkY5aq5SUL+CetVgowC52Hg+aze2O2eg2Fs12iMS9QJJazZ0CTs4hNUEUPKdRwCvDDneef4h1&#10;IVV+igktUTrVYFXfdDgODw/zR1bbw/yc4xhmiePGI5PTY83n/Sxv0GteWLKRrhosqx+zDZfLhpZy&#10;Q4nPnfcsfPWriyezsOJtiFIRngigVV7Kb4nFXYdsTCFa0SGfJ+bxrZs4AVBAAyl4fmR8cgsBCwVK&#10;VisW8yV8dCIh0IlgKsyh/IlASpmkmlbKpyDTwSailvo0VybCIzIWOXeacCLmm3YF7xSiOjkscnub&#10;ljr35cz9iqLIVZGTyHPDlBi5kOSvXDly6MKbAUZBsJgyg2+nC+mMKLLse3WyjcePT7fW6by78vHd&#10;u87cFWZ47czocGq4NxzuRal9eGRkpLd35O0AqZD6SCUUXVIJUxHSolTiWSqhbamEU3gAwCS1VlMB&#10;NQAYALWAG9oUXN80W8Ydw6DhVU5E3JjJc9frOuskTYbElIwlIw0VHV2zNObKYPSdF1DX/XIKvdWP&#10;7cma45nktb29nxZEmQjccXhUFa1DbeOreyLgFe6sNAs/LhCOKmAK62fNDQAsLBcW7IkJ25jg2iLz&#10;O0WRYBrOfjZD81o4E49kMjgxh+Pm+/47Xo1+4KqX/WPTQ0PTk/4uYXWjC1jd6MZz3OGuTtxOTUbQ&#10;ZVTXmMzg0F5tr1bDcSlpUy6KZ1HbbpNTc6tp+zPYclxsctrBAiGK3bcxt1XATBexw5IfyLKRRpMH&#10;26hBqjzE1vLZB6qDl3YfVaVdXCv+yPHmoeNw/2yVaod8DOAVjiLkmMnp6Vv/LG0N7Hn33/hH14b+&#10;l62Is1xvdCRKncRIruHadLrivYGpxdDB653JioX8fh4Xs7OYnYMlzYyhdP06ohX6rk/RtNlutYCu&#10;MB8jG0eW1TJwFmAMJUox3wwWzcaS9HqCAQxwsogzZRdLYAYZCGEm5yKZISCXzV8lkWyAKtsZJ8xg&#10;uXJfSqTsA5edsuowEJFRdVJSX7JX2b4iC4+HX/DgeAq/dbzQy3q9Lq/bC1ddcTZ0xQ2X4JZ5vbqX&#10;xe3DzBZJkpWdzsflx2XnY0JbNmM1cs7NFTzd0H++FI/3cD1MD3z39oZ7uHhv+JcjqVFU7J8Z/RCT&#10;fIIAkF7jJWAJ+WkN2Yo4wzvkKvzAK0cOapQM7wMePf5FCRGLDpm/aIVw6I/vTG/va95ybpwJzzMu&#10;YKtcuQOLrKtu2zhceemWY+fFQ4IbGeAqbolhsI+TydyK7jmuPZNwT6NivwiPCGjxFelePp8nHyXc&#10;cdkobBOsKpIzaNcAuyxAV4UtJC042t7YASTjxXtEhgV3YOCnZjkTXo6E8ZG0Nf+b/+xXo//G4djk&#10;5GQG9m2WM8y4/9rl7r/EbnQBqxvdeE6A9dQ3fXs4rGCFkGMik2P71WsOACz1qCUVi8AazS3gJ+Qq&#10;YtuOiSp7Vg7JWsEFJMXVbCJbFeD6OOcYmwcxhSEDhEikRig9VAl1qbUqVjhsm4b84Ztv7p/9q4J0&#10;ZNExbCLM6LAuRSanJ4f+0VpHP8Tf9F++gUMUX758efv/jY6NJf2Fly/j5X9vToFKDLuxGGiXxXCZ&#10;RkPLsvNz70jgR6GDBw+Jlr2AzhP5ahUNUIECHDUrFPtVTRBW/ampKbR+QgPzNJEbtXE2cygUS8zE&#10;UJ4Ui80kZhJjsZlvJxjMHbE64RoWW/m8RBBV7mSugFXswp/WIOKnU7l6zi7odep8tjPUaVILTyPp&#10;oJ4dAOnLJkA0Ri+77LwTuddNfGAAJkJZgFYNAllwIYCU2/2q1wW3XllZuevUAaxsxLJpDB/JRRJc&#10;uS9BzhbE47myTXVwUyepsypuRemJc0s9nJd1v9uDJlzheM+FCyMj8ZG1FLBWMJakjqiaLNeq8KLC&#10;371WO8KTEDjkUK7JOF6aTE2qAXCXduXKrqQK5hGlpu8Ysnpx8XowlZoPJiaYcmNcJ20IDXsbSb/C&#10;8ZXB7+2/eN5P/ZnwuJaFdzMmlpjMdPTS3t4GT1x3sY3SkInAncip8sVOrZ14X9mKq43tjW08ekb2&#10;aJC3UOtO5FgFkvQq8cBmeHN1ajGcDWdwHs8yPJCWEaL/PMC6sf3y2cnBwcFMJhwPMz2we/Png0Mb&#10;3SxWN7qA1Y1uPJ+QfLdTEcatZHUArMxQnwOiKstpo5YvYHMT/odHgUgTdVhNu4uQmF8VsDqIJUJU&#10;5xZIAgsCEYuksLBGCKunPQNEqnRmrVGIW1gvqlbzVUxfwVdeNqwY58WKCmzCzdTtN8Zu/IM73Dde&#10;3j/M52uHtb5acz8605f4nfHMWrg+GPULY47Dv4ex4BJqOhFnXXVX2e6kg4N6I3fXyX5jIvSQny39&#10;5D4CIzrLW5YZtQS0Mk/GZiYS6LuAM5ohhJBFpiZblkxNhTCF1RJCQmwiGAziy/cke5yZnh5KDCUt&#10;2jedOc5h1grhBcONHOPKnZLSl3xFDhqn5ULMG9miqk080bBBQrczS7mOZKpTF/xVgRBoq5H75t1c&#10;57KyPYeGrdfrDYJYLnL703C5dF1DRHsMgPZ4JQe/JARni7CciGlll73ReEP7IZx2lq2j/yrjaJsO&#10;2G2SIiuro5mE4kZ4c2tozNXDud0ax4XD86OJGHrQC/7aXs3hqJEZ0jZs4ZzDqp3XUtuy5JCJIWse&#10;fnOPjHKUJcM8uDiwSgwdggobZhqK3ql4Yqmwrmh6fXyw78WrEfavZxgO692IWGHmZt9edE+055tj&#10;aa/El4CuKhLPS2Lx8jnAp3M2YOF+zDPErO2N5jYBLgCt5jMbrYrbmDEWq1L+XkmUKjwPmKaGFgOY&#10;9mUikQxqvpiZf84AhP7+92cyx8fjmfnB5XA4E2Y0Bb3TBpNdwOpGF7C60Y3nsxxYidG1CIdTCHX4&#10;93qr75Kj5lABsKhqM5+3fRnQngGbBEkGC2uC8K9/B7mKeDR0AGsHzbLy2ExYLMn21N80BYBVxT13&#10;Xp4lwua0KknVmgQIJiFg7e/jvOc8Fa3RDJmEqGhMZDI19A8tm/17YzO3B2/enrw5OX0r+R4aWTEa&#10;TtXNHs8nk5ND1y71+f/r8b/vFy+vA2DpLrbRsKuDyDDfusIFQ/x9nEyCTZKSEaUti7QH+j4MADXB&#10;TyDgodfpEE3j+L20aqzSoSlzPYGNdKQkOJEIDpMJQ2z57t2VlZXNzc/+03jij31xYCNCKZqXgIqi&#10;25W4xt/CIyy1OZ0rK4hIK077N7mVHLmANBLajIOZKEW31VI5QltlVMAjCdka94ZLh1887nQG5sqn&#10;MFVuYA4LYbJhlw2dX6qpco/t/Fcn+VW29fNId6jcshnKReyzyKhAksdasfVZuN22vGsTvSNynSJl&#10;udxpSoTAlJjbzfW43e6lnngPE05NoLcD+mZR0WiUkmuAqQDYAFnVR8gcDuzNdFSpGgDWI5u+8gVM&#10;ghLztId30urJgRlaDH4jfkFn2c7TY3M5pQ5EEf+doeaLxwPReJzwVTwTzmSWU/49y55tzov4MZBK&#10;pXuVR+j8LxbPFZ8RjRW6MWzbmLVBKoYb5DOGJwsbxWe2JKsobhXy9zCHxVcqlVm5UrnoWRxBpVeY&#10;4XD2NfPPmTDV3zeZ0dBJAu26OCbL6YqiZZjx8bEuYHWjC1jd6MZziRue1NoacALD6UscMz/2TttP&#10;yWmZomoFIm0nVcB8Ib9D+KpjMdokCSz4Fm31VRG7CZuiXSaES2H/+iHiFEUyWBWsjmB5RCbDc2Dt&#10;zONKKkrVfce+o7p/eETVhAzsQOsMp2Xmb06PUS//fXvcLyfXbzOZYxemZ+rjg0OxmVhs+Yq2lB1n&#10;MuOZ6ZnpW35/cqzP73/5b68RL1ep4HyE013oX0AKcHed5e+OeNQ82oWW7osib1i0b4EWPLGZDyc+&#10;JGgVCI4GJgIeIWSaLZky06hIo31ovTDzg9j6h6OJ6Qjjdit1bEG8a4vOy4hKnzY0FvDHy7FYkUNM&#10;sWuEhJdcJEe1QgJ5amXl47uk4uZ87HJ9hHW6Buv2ulxegDIFpyCy6MtORvzgHSiwBNqZJbQxcJFs&#10;lc65vvvWec/ia5/f/fiHP/xVe2HZVYdrlu16aJmU/1yuUx0YstXjXEcd35HUO1Hzn7OlYchYqNdi&#10;XeT0Y6woOhHVnEQh1iDOFjpbtuViZZu97NwSuW846VKAsNzchXg8PJxIYEMlmcAjCFbboiggVhyz&#10;I6tH1Sr6vMO7Dd9wRAkv/Qfik4+COEz18Pw99HziZ0OLtGfO7WR7kDUxbXbMoZb8jb988WqEFEIP&#10;p3DZTIQJL8/37VEOqdRpACxJj4jpbmWXL21tn2uShlzigYWpKhIAWVsb6IgFB5i4KjaBsLYLG6Rg&#10;iNpFCed7ope7ERoIcjiL0A5tsu+fOu/5xvtjL40vA1jhD6fA+w3wClsfs8e3+ruE1Y0uYHWjG88j&#10;LgfWbmZQXa5pS8zNSb/kuFZDhTpVxcRVcRt17eiDaFtgFZ7ZTU/bhbPoyVAkowhtYe6OLc4iSvgt&#10;Sa0gYBkyL/NYGZF4VaZwDh/Kr3YlUa5J+bwkHb65f/jmYbVGCdNkRxwBKzI/OfbfinX736eYYyAM&#10;XauzaBbK6j+PpNY0RqvrGux+H//5+O1bM6nBSCQzPz05dOn7Xy67/aIcW2MUBTVY6CylLy+PxgzU&#10;XInFLbF4X0IPdnqd9sR8wdj63FtXAa4CAFfBhCd2Ee2bZNkXo4xVn7DuiyViscTtMxF4VICPzdwK&#10;mkR1inOdzj6EGS+raVjdI4jk0r2ujgqL1NxWnLZQ3GvTUEMnWiki0gKGYuI9nO5mvV69oWtwYKMZ&#10;Hir4o9ikxjYwOYWgwXKjU//Tg1l+MfD28Aj3+VdWOrVEAB9UVdnuoqiYLzdcLluJZZtfOTvSdVdH&#10;Aob1yDI517FmIM2GX2a6kKB0txc3Fl5G3eVVIgzLErF+pzRZJj1+ObueiPfiYt2vxjlWr2uZ25Zg&#10;4bxqykrG6D4hKkQpC3sNAbTaWBmUHHK1hrbvWDh8VK1WCfuKW/mSuCWiL6coq0ZowVRDE74AE48w&#10;riu6Ute07Pj4YN+/NA70X96G2NnZ/lW8/3dbLJ6Gw0wWDc/CawwTGZyJ+muSCJ8BzDyhDgvwqiLe&#10;I6q/wo+bdscIASrMZp3DpkHYjdmGU+e2N55tP3uGKS0ixUJjFEz8PcICIdrCh0I+Dj83gFjZ+FI2&#10;8t4/UeX+/nRGyXIZ3K1awgkO8PHA7dWAsfRJx+92/yt2owtY3ejGr79a3OBHB7EJSdd0TmMGhy45&#10;DvccFTlt1QqFHfRoaGLyKp8v2gL3ItYtipjZ2kDAwguLzY4ii/y2aY8qFOXKgwcIWKSHkOiucNqx&#10;jL1UEvHsrEqwkJ7dx6HLtZoQGz5WGNJrjoKSsZf7/2u8SmpAGTqOYa7rx5quYF+ZXq/XtayuwPpw&#10;hTnOZODi+pO6lhqavvV7fdfOkkXvxmWZjgAMKGie1Mi5uLXYuly6X7xPWgZ52TLXcRrgRCAQmAt6&#10;PFeRrQIB3/UYLcDGo2amJYwm6FhwNOabTkWWtaVjpd4oA111zBJsnrALdHgZkJIbe/I63XtEBOXq&#10;nGJJIglQiuAPkJgCKAVXZ0muSmFZjVE4jtORdtzB0bUwt7wWx3HNjJtksOxRg6ydi2pgboz5MJ1u&#10;hQ5UvnT/3I9/cjD3W5/fRYU8QhaLHYzkwbFkiZhlI1bZRdxJT0XyxJyUPAmX05U7NXWwq362zp20&#10;Fj5ecZbd2p+4sUxXJk8St0cD1IXnivRGCM1OldnDBHObTjQ1RRfTz5jJMUFI9vmTyb4+wKto1LCi&#10;UUEICVO0EG1TNXRF4yWDbjtq8iO5hgI9oHSxgDacInCJKN9RVZTCHdCJ0WnfbXgH1J9oypPj4ytv&#10;vPwvmMK6cS2anL6iwQuP9vJsmdRsnZsaw6RiX75nb8jBMCKLFoc3HhOZjCX75DyWySUyjBA+DiUe&#10;uwHR/6pZQM8r0ibY3Cj8LE9U7dg/uPGMVAmxl/BZk6jcyRDojaKIhVVsIkTbh5MFTzjzLvNlTO/9&#10;U16MfmEe9kkYfLex2hKnP1G0XtxiLYtKAaavO9KwG13A6kY3nkMU6NTNyHIG9mK5JQCs37skO2pV&#10;WVUFRxMF6whYqK4qNM9WC0XCVXYHIVFhbRXFJhFlEdaySavTYMirD+QHsnHUGewMS4tMDLzlXTIq&#10;R1YBr2qOs/n9/GFVjtLCWp0jXqccDsr5uy5Y/dtPww0bUnRd0Rvwg6YSiqZntWPY+9b1bFzj6k9Y&#10;l0YqacuRycj45PR70cPLNy47pHYwnGE4RmexuHWcSaRlYsgA2MjXaNrnA6SaeDsYmDg/AScCgeu+&#10;BTrUwokuFUk+OqIoc300AWiVicyPA1k1NhvHDdtxynlqZmULu5y2Ut0uDHZ6+HKYtsLtxoKZ67Hz&#10;cZko3nN3AVFcHyFddRwVsEijKxzjdil/0huPjwR8nil14ESgp5K0INCe0ddQNY50Vdc1r7ejymL1&#10;RLplHhxMmQMVtaLO3v/afzmY894luTHkKRYgzIW9d3bCi0XzL9igMk4jdNlmXKRTEFNXnfIimrqX&#10;XfaZjiHWCvYPOlfurrhYt5uoycofuRTFq7u9mptbwtwnq2suouOy9fBl9Ksq27J8OJVb+d9eyrzR&#10;l3zvvW9/23/JH02OxdZnxgRaMM1VHCZEclmttCHEsK2wWpWrslz7aV4UfyaW8lgsRIdO/p4kG1MC&#10;7ZuBSClsHUBXOc5mx9/b/hfKYfX3n00OHl8BtkQWhhcC8ETX2QbxnXe62MQOoZsbbTkG5OJls0xk&#10;GABrui8ZlXjJrpXzs8TPvSLlSyVR3NrYAL4qbF3eOAtAudFsNgs/I60izSZhKxS+b5D88DbxxYK4&#10;XCRNuRU0GoV9llBolMNmxXB8mYPHSvr/CYB1eSYbBmyHdyWnsPDXY0l5UCFVQkVZYoZudP8tdqML&#10;WN3oxq8fRV9qMJOJk0E5WmbovUs1R1WuyRSV3y4Uzm7DLnZHbyVVcXwHKRlu2Eaj9ohC4oWIOvji&#10;dmGnaRuQ7jS3t3iSwaIIXcloc0Q0WCSDhfPUDBlF7kBYh/uSw6KFERbrg9jHGJn0/50Vs5+qb5ZJ&#10;VbABYOWqs3VWB8zgyLKuHR8vwXGWpIB0DpNcDR2rhvNvjEXHhqJ9lyQjscwwWQWHBrtyx9MCJYtF&#10;ER6bokIxwCvMWU0kAh6fx+NZWKQXQmRiHgUbe6S2zPXg6PBIZCS+pOtkXgvaeLKn8/8wXWOnfNC1&#10;apPI14GuOikcmwjdLGknRNk3iq5WdB27B1dydrMegArxq9LCnMYp4dTwhOekohqzxa8VK/L94v37&#10;vGxYlNo2pmKp8FqkBxZ2hePiPa+6UTNfdiqC3DoIGVMhc+oXcgUIdvb+TwbOAGKV7RxXmdgv4Nid&#10;ss6idN2l22m0co60CJJUFnAf+o66SH2TyLE6ZU+8nGiwSJkQGw+RsNBMy61w+O3SdexLZAn8uTV4&#10;7g3XqYuX7SBvNyk2crlv/fZLgzdnkkPowRGcj5CYn44JqMUS0AODpk16pvaUqqFXFl+t1RyyA94j&#10;aKgvirtivmDLsuRYLOaL0WFOeaLUs2sZ5sngtX8RIOh/eWwyqzzR4anC3wzJGGmevAHI28DFPtYj&#10;wduJVDaSCisKVoqVzFpGy6TGkn5M2yJhASvCUyrJFTiQxGKxo7na3rDn4qBzOyaqmk1b2d58Vuj4&#10;N2xsNwv25Bz0athFH6zKrKxWzIW5OBYIcb40wyynkv+/NlY3bg1GMuEs4LwXqZ6MvwRwV3DvBrBQ&#10;yTLTza4IqxtdwOpGN379+N1EajICfAU7r9zSzaHktb1rVeoIlrdm4exZ0h6IgwjxaGfryxxVh7Ka&#10;tsO7DVtis0imFv4FDoFG83f1IQBWuuMzKqPuHU2AjiTbxx0zWIf7DpyUsytbZqxHZ5glBq1OU7G/&#10;s2DeEBrlY1jE68SzAI2lMIOFim9gLg2OGAQt1qW7OTf8usHWy7D2wd78zNjkG8m+D67VPBEtCwse&#10;AFqjwUxGZVkU5dXYeiyBavaJicAEWpADXdEhy2gbJwSwLCPmCwY/nEhF4pyioJ4bTdFJXqZBCITA&#10;CFF9E+m8ncUg9utOFLPbEvJOeTBnu4QS+6oVIsJaWdmEX3506j/lHA+mEon50XVDLH7tHK/ygICV&#10;Ci+RWXV8OynIUUCQWGqEUdw96INwAZ0QgHPYmfRAa+pATaM3l8rPqiHzIf+/hF756K6zgXUsQgDo&#10;Wf9Yu3XGffe7r7pPRfKu01nRp2bwZRepB7pwNuFpCfGx/bvHdqUQzUm9bkAspMWspnjH/3qtd+Sv&#10;X3v1VRe5GOAWVmuNQ8/Sjg4LeIvYKuDBxx83fs589tuffXbleBzF1BqjHTOR1EzoF23KEOgFwKyZ&#10;aI0yo8SvAQirdoT+pHlJJJQl5W3CUimKFoQEw9brOnM7o2Vfmvn+b/5j0t9PHcMbz4sIrwCnKm43&#10;q7AEJLFAyuodLzEs/9rJQhwYoKAIa35oBjNYIumOFP9DHtlKQhl/ceMyIaxzWADEk98niEW6Cglf&#10;bWBOa+MUv+xR0PBZy0vo+YBFQok3Fuc4Jkxm8sBPlkk4/nE46neEs0yEYRDUFS8+I11R3PDpgvNZ&#10;JC2GO57+sy5gdaMLWN3oxq8f/zY4Px+JZzVvdonRJsf6rl26VkUPyDwOnQWw+otCwfa42iEeo5iv&#10;KiBSbZ9DP4ZCs1kklj2kLtgk4wpRFI/KXT6t2rOeS7bsRMbphoZB+IqvyCjBArzad1RFIxoKcu7I&#10;ModWPPORw18tBzeSk/Ec5khwyE0djzGDRSqEQFcs7HTDkX0Of+lGf29XgwjBFY0bT81PTn+bXk8B&#10;h8FvkMIy04K4W6qE0D40EAwAV/lwyg0dmmpNTU2R6cx4jvYNhzMcjp7GRAV20LGNK/YgZhuVcl/O&#10;qbHLaHZ/nl0xdBF7KuepkPxLktkkZPXxCo4g/HjFifRDrv4RywUFSxAoCzMcJURRPEESHqgU4+9Q&#10;7alYsk35RsPx8GthAKx3e+IX8NvNBWkD+Ep9AK9syJRLDw5CLZ7/yY8ufI5TCXEQDiaRgHOuTHjm&#10;et4dfes1O31lz5XuGMKTbcUqF7Ymer0dNXynfGjnsNCfAemwTHJYQBffBexM7f4f/H/52uyDA8/5&#10;4KjvfODMdzg3evHDr10daZrd0oiPA3+Xhm37tQnf6KVlz2+uZzPD0+s4RhvF70LUMikZR+s8rdWo&#10;2iMcKwMskiffOHhbqhzVLKpFpdgnyhN9SVPGxycv/YaBoL//hjWP+VHFq3k7TQcaJgPxZWRJLVZX&#10;XHiedSOysJ0rKUoG2CcTe69NRm/mpUeSnb61+cpOWm3Z05yLxALrma2z6tQGbe/RDdsLC818m7YA&#10;UuTvER2jNCupoesjmL+Kc8TLnZu3/rF0Xv/Z+T9nwkyWQ58yhbAiHJEqO9q0aFmvFmeYN/6q+2+x&#10;G13A6kY3fv2142kikhmMA6hwnMZM3urz7zlw77ia37H1V8SNoUkqhU1SKmx2RFY7p9aiBLeKtiEp&#10;mpDu7NipLFE2UMnEo/4EzXvQGOtBR5S1S3yQqtXDXYejKlkCPcowaJa4pDA3M18Oen4/idXABtEO&#10;NYj+SmEbdcxewaLAaXpdr2NbIdAVIS1gKhZJDK4eZ7DVcAmrjtn50TVOQdMCOJfJTI7B2nTi800E&#10;gLCQrRbRR3QKmQonOccArzyJYK9mi8iJeTomgeCBGp0C2pfTkTEbRSyiAJiImsllzxws29xFjBE0&#10;ov629fB49ZW7aNMAeAWnG2VsKAT6YX4AcEUJWDMqwgososqGoNb9EkEs8b4onwht6kiNrUV64+F3&#10;iZlnvKen5wIXD/pCMqav0oZJr6rwqp+kZ2X+4cRvfe4k7YYuYs5Z3mQmrr8dCPjeeu0jLAbaT8NF&#10;6n/Ox7nPyVlUqcVfeaX3t1ysy05Dle06IW4uOUbC8irejxS3wn4UrPxkFjYSjS5KJXjM0v2SavqC&#10;az04kIdo6V1Od+PURhU5mdQMOxMXbQU9TnLevNI4no/ld6pV2aJpIRqlIGoqfNdqEvGAx7nbWzge&#10;cgtAHV8qwZrg9CfwVijrWWb+g99ojbD//T0hhdCOLQlsp+PTa/tuEBtXuxRLpHdEfoendC++RFgj&#10;zEQ+7MP9DKn6CLVXAFmPKnyRDEXo0BQBLUwO49E5gledvkK7OIjnLhc3msRtjvSS5KW8bE8kfBha&#10;DGCNEH1CNQCn7Ez/P5K9SmayTAaV7FlS42W1MNCwAlAIZzWUYHk1jhsfKnT/L3ajC1jd6MavHTfo&#10;4O35CMORPdjlyem+S3u1tipL1SbhKwJXOBkNz57d2i6IZFQOnD1b2CJO7oWi3Vlosxc6Y4k7Ham7&#10;lEbRFbFYxJ32ippOy6oq8fldWGXQaNRRu+Y4rDpqsKwGNS3DcEuKlpnP/EVn0xINtg7ghEN+0TYT&#10;1iydZetuLA0CUnmPdZ1B+jpW6sd1NHDAPBasb1dYvRxhcsccisZ1VxnuGNUlZRfDoMnWZFu8b05c&#10;n8DBzfTC1JSATu0eD45ojsVo+sPUcMTNfurc3Mw1XKRFkAVQaHSmGBJMwkpfRxxOnDcBTj7B8THI&#10;DniLz8uuTTtrY3uGuojGiYy3WfkW4NUnn3yyYt+Q3Lhc1oaSgkD5ebGI2b2qvMvfs8EK4QXwtEQQ&#10;y4y2a09jw5FwOM68G8f8VQ8ehKd/YLaMysM7LdNomXKxWDkxHs7yPzk486dOuxxI5j+7VjTf1asT&#10;gcDXe18leGUPfIZT37Kdr+znwwXnzrzynQvenN2raJcKV1Zsz/gV592VuzlAKy6xPsFx1v1ZLH2V&#10;JFk100brFyovSlsif+AbPXMmzKExqrtcZ3OdodbESLWRy9lGr9i52Mh1DFDha7PBBMesaxZlCQKx&#10;cRBM64hq12p7jiqxbShg/qqQl+7JpnAk0MJ6/FPg7WNdyTKR32jb242zqWzH3Z7o5ewElRfrhHjG&#10;bp1suDj4DBHrMPRaxaFEWIIDwIpkxoeEo4pcw+GBPBn4TIhRJMJFksOyAYtMHzydmoOX4cScZzZf&#10;PcMMV7HjkUUq9DgtGltc5ZODuflInIlnsJGDY8Yn+//BLJx/PJOB6wBKoe5KA17UGKw0fxe17Tr5&#10;dmuae7DbRdiNLmB1oxvPIS77UqlUhlN0N6O4lweH+i4d1QxZrua3d+wxg2jRTmCrSZzbC2QULeEt&#10;zGVhmdBWY5F5OqjKso0a8PJdNFSU7alrsizyKukilEr8LmmEykuO6uGb+apUayfpYXYJ9q0B88Y7&#10;Gvf+YsSJyvXOV6egAYdKFoVXOiawjo+vlF1kfDEi18859I5S4Mrww7i0MBIXJnFw7UMxNrecYeaH&#10;pmmJD/k8ntgUTm72+GIxH72AlcKYbyIR/KWCXXSbtplUw/ZD6IyZeVx2nbqhr3RG9NlHJB0FF+WI&#10;Ghz1zoTMyMqLtUNXx89hpeMx+sm/++STj/FWm047CdZIRfuifqpaFG0a7eStbMRCOMULeEnG3A6d&#10;AsC6wMTfxRphDwqyUsEELfMP1FYoZJwYMlzzJHQwC4j1o4+cOdsxAVXnTueaL+CZCHz9lV7vY5c9&#10;BufUreFxzs5Q5cpLo3NvfePrIxeICD/ncv1KOtY5+tjJujkBNob2zO5inaooIjnwPMAWbr5YvM8/&#10;sOjYRDDu0uMs8cnqOFp0jMJynZqh60s7epL429z8jJm+JQhJy4qaUaAsOGxTe9Sew7HXfgR8tUV6&#10;P6UTAR1LLSGFBWJOYbPj42Nv/ubSVy/PMGXXl9MkyeCjOhmbbXvdkyQhKvN0zq13rDjwW3cD3rs1&#10;JryWmU8m5Qr5KFR4e24UvyvuktzvFn5kzp0ajBL5VYexyLCc5mlya6PQyWdd7ozNEXGENo4Zmr1z&#10;MheJZBgmEyE+Ddl/CLD+Zjt5nGXgg85wyH4Q8JHn3KzybiYYhw8TXMAqStabGRn7z90uwm50Aasb&#10;3fj11w9pIjKfWoaFCm0PMpOTfZccEjpqn3KVXSIsdIAKCKtJps92mghJgmv7VJcFi8XWzhYOh8ZE&#10;F1yCq0CF2IwCN5R2cXyOQUm7ou1GLVZrh4fVfLVKWVYyzjJhRsMWrczk2Pf7/+bGNJFSkanFDVeD&#10;qNqJ9op9kmW0OrYKoheTxpyZ+/orZ+b+cK53uDfc09PDuBuIXy5d5xhdIbP4dJ1hWL3cYHUuwmQS&#10;P4jRJmrafesheiLo89G+0URiIjaRSM1ntCvotU4cBtB6wR400yEDku85lX93Dsm0G8JNudwm5nly&#10;p37p5NgLbIX+7TmbZ5zfJNf/+JOPf/gJqrByzsebK58AujQmLSCGaPS+yN8jkGKXBW2JO9bfxHti&#10;sSTxRpuSKMG3hiKseDxMAOtdJh5OBYSKpKbN0JSFVhglXh1QT9QS/6Pvfo7ZN7ZBHMByjWHPhOf6&#10;W6/0vuo6lY+V7bGCj23/029ivi781ugZYLCczZZEoF/OrdxdIQRGnio7ulMsVVR0WiebKEunMIjN&#10;okQ1FqItWUj1KAqnezWlY0ZqDwrK/eoFLZOCKvFyQGVWo1Efvz0xluwT+oSoFRVCydWk0K6la1Z0&#10;T8qLO2h3mxclCq20hFiCY9HMU9HGs4O/KRFW//YMw5ZZ9It1AzIRbZVXYe0yoJtTyDihsm2Sr5Pq&#10;ocvNkDYCt8KiyolbjjDDiRh6i8KHiq+USLkcXyNSYO+kpTaICmvjy1E5z/AMkWM9w+xVAY+a9vVI&#10;shh+SmQ4AnzA1JPz4chamAlHMIXlfpJp/r1P5EaTYtxLSxoWzRUvKQzCkdsdT8SS7SCHfyiELpQJ&#10;+LsJrG50Aasb3fj144YVnJ+cx7keehbY5uZk3zu12tFTufoXO/kCtgxi4gpLEmQWYbP4JVqht3TH&#10;cRSzW0UyD5oo4YuFnYIt1CryKg59JhksXt4VH8hqmjKkEtEYSejmfri/f7ZKRYVVOg5AhJKpJWb8&#10;dnIsFmPKdZResa6ygu7hCkssGLBdELXsulfXeuK9f/jWWwGP7+23zp8PnA+eD4wGrgeDZ8JxlKbr&#10;7gijE5N00oKu264Fbk0bnJ4OJpCvrvsSo7+cXheiE2uJW4nbtzPH9tS+Rs52FnAR80xCFx3DK2KM&#10;Xu4owsskgbWC9lBO25s9R+b0uToBy2z4AhGMu3L2cJccqbXZaSw4+QnJetlthcfTyaQQNURxl4iX&#10;d4voM4+sskWAxU5pSVIaXkiKsnzx76II6zXgKw5P9M6/HRTUtNoyQyGcmYharkroosTP/v43EAuJ&#10;xygcOOsR38T5t7/T+x1v7u7KaVqpI2THjYJLPvnkSm8gcObrva96y04CWB+dyqVIiguud7eRrIo8&#10;r/IVwlI8MqCNWkDRIr8LW1tUBZqSjOSwwnJZtDVAmb19L/g6bmKej6DdN8v2C1vuTL6+ok0nY0Nj&#10;Q0PJmEXJFm3RtGVRbYqqWUdVsbZXLGwVpHbNn4z5EvMs8cbUuPpLH/wmAKv/b/rfny6X3W4NGyRZ&#10;xd3xvmIVrw5E4kX38453LDIVpxFtFlyG1hyKl3UzbpbYuc/HVBVtFfBjwJP8FQrt7NyvjU0ovNp+&#10;tv3jJqAUkBTJXBUJUj0D0GoWNzq5LLz+OcwXb4uVEk6gqsgPDToyGInHM5kI1giz49f+3jzcUCbM&#10;cRq3FMYx1BqWCRV3ivYk6DblrwW9Wg/8C9B0heOyk5e6gNWNLmB1oxvPYRGhU9PTmWX8fwv/dZcz&#10;033+GvVUpvLNfP4sNgiSxNWzJuxw7xCXUfwRsUmwQEirkCe6KywSFgiEkf1yYu+OhCXbKSw7RJz/&#10;TIyxbGt3serYP7u/X61FkwI9giIwNGpgIrH1FEMaAVFRVUe5FTZkaW6sx+BoPnf4zNzVq+fPezyh&#10;38dDz6Jn4nwgELjqW1ycOD8xQY8wPbpX07zAVcBYGptzYRbMRbrpylpqbTqYCsR8E8Hh4eDED2bo&#10;iSDQVQ5trMhwPVenOthA3ZXLzu/YIILy9dxjxC0iDSeDmYk8aeWbzo6jgcueZOP6UyCsd8+c6X2t&#10;59UeAlkfuT4noPLY5qtN58crNlt9k5TenkwnBeFv1QaxR6AKoCTyOGBF3AXUggX1AaYtVKvlG3k3&#10;HgbAwmZCDkBzfjT1dlQ10sbB1ElaTbelLYBbYzWtFmeHnWUdheRk7vNKLjzhCXxjpPeC9+6K3eCY&#10;O3W5wm2xh1ArOIpxbuRfuf/URXTwj+2nm3N2qqMrjT+KxdSKyku8jYFFsslYwSvtlmzYKvLtGmVR&#10;1ET8STnLMGiv0egMCcJ72SSZsV81Gjaws9AeNw1vwSQA1thQnwU0bpl0NJq02v4jqu2vRaOHh/uF&#10;KtAW8NdEgnuShfctq2njfZd/Ax+NGzf2soBMjBsQy8t6dd3r9eIP6/YCXXGcl2RIc6RVE/sHOZ3p&#10;gSujxz3WDl+NA4h5Na+2lppOy2RGDrzv70m8dK+0W63eg09NYeOUr2yXdhzsTKqBRNv+7FQF/2zj&#10;2Y87jlkFMk0HnVMclSqxG62kQ2sMA3iFdUJ4qbP+//apvE/diuBIHI7AVQ8cLinx8IyE/hBVipJT&#10;Cvbv4sAcTmEchW6FsBtdwOpGN/7hfe9/cgYrGZy+Ob+MGSxN0wYnb/VR1apUkwlX/bhJRqDtNAud&#10;bkG7uQn+u+cLdtNgM49eWdtFHKrTxEQW/th6LEJZvIqTfEkfYVXa5dV0WjWwf1DC1SFf3c8fHjqe&#10;1mj6FwGy/8xoSxwbEVIa6RhEK6EyHqPDKB4hcCnMGYCq89c9IY/nomp4fD+62AohZIUWPL+Q0lOe&#10;q77A6Jl4PK7BorFMXBaALPQcS1q9yq5GPRJJTQNbDQ9HhhM/SEbp2JpWztVJcQ/pCo3HSb7Hrmtt&#10;Pl45lVo5yx1/Bjj6OFd2nrYGkrwUMhMSAktGxqAF1XeH5+Ze6X3ttd4eN7F1d2J18fHKpu2FtfJD&#10;7CUkNyN8kxEEAV+YktgpIInVKuEWCfNDW6jFkv8jqpol2TJkzyiKr959Lc7F8UR4OBiMAbwOGIbM&#10;i7NH1bxUFXkzVOHF17+rEOlQg3XVEWqYwPm5b/R+pyd3Khnr2DScau7Ryyn89tuBwPB3XnvV5byb&#10;69Ck03bDIjms//2pZajqnUqJkOAuvB+ArkrFLUxhyeQ54EVqVLCsIyGYVTKMZqvgcGYPKs+c6FRR&#10;touPuU5D4WbH92Jzc/z20PTg0Ldjk5MzFC9blhBap81W24xG+/qifv8l/x5VS84kk75ITiFGA8zM&#10;4W+ACS4np3GOpBvoEAuCcAoo38u5vW4v6tw5tPuC1+tzTJKi1yoAmGb/FvnK63L/f+y9f2wbd5rm&#10;yd+myJThUtRlUCRVlECpaUKyxjKYRUhYiBV7lm6MPYPpON0nNNRAz2JugQid7MEwdpN/ksb0LGYZ&#10;V7fTnilMk0cqkgCuigRZkMGQhCiVTVF07BlFtpWe3VMnCxyud+cWNw3sBbnMX4O793m/JfdMuvew&#10;PdN/8iuLoimKKlIk61Pv+7zPU+dJw4AsvTPZ52wbo1rGUz8Eji4QBBc38XqCAVaxYOvc2Z5hXYTk&#10;lL4obNkKeOFGWlrncRIMlPSA36FQmZDN3D8Hi9F0WrqhIGP63Gu//CKXomqdhwfh5CspSr2uTvZL&#10;Z7RiabtgNMYTcLmVZWIsRT713CDrebAGgDVYg/XfoStao9vPwmf/f98un9sefufcqZswGlVaZ6X0&#10;O//yRE039AO9V/i8t77F4qteD9OEsF5YF+/wmDDfGRXWWKMCtYp2U3BLABa6H+gTbmlId6Z9bghE&#10;Rbtfy5XaN+yCFvHV6INv/LRWc02N9b1yq82ePB9VmrGmKFXJbbuKhQlCbhDKdXV69sWhoeGhSORi&#10;5ChldGEKevKkdWR9zzzZNw3rYtc/5589HY1OJyTanbSaAViJc0SMUFZ5Os10MnkhfCs5eX72wuTk&#10;ZFKqe4RBAbTgLeF6zkUVIQB/1kR7lulse5szHtgXwOT8EcwamLseQbwlR8OnvxnMvJ7NZC9jn8tO&#10;6WIUj5Xua/wPqAFmufP49thYgy1ZdQ5rLKCLVBK1ISHK0lEFgbDZPDD6s8uBTDwTjzudmTj9U4PR&#10;ZMT4MGUaKCTpuvFpXy9Vu6n56u8MvWfX/thKzJNTT/9+MLj0wuVPcsezg+zTIByx3B2ZdrXKUjAa&#10;/tbrXu9lGVJ0MV7oedYkdH+cfBDSra+ZmmYXr+jLXXYBFWJ83lraXtf4iKvvmlClszd+jOEDgEhF&#10;DA1AesaurELwZltxfZu7rqu5/y2/8ZN6u7Pxn9MT4y6jYTzpz70b8U+NjZ8Yv/fpyMv3xhsHEzMT&#10;tycr7Tq4vPkHo79pJnjutdGpa0iNrCt1H8RXQgQOc9EmKAuFVF88641eP/3SdCLelOsL9bqIPYIM&#10;PtBi/35uHRJhTfaFLyhaencJQFHn29wssfsV4KlYGLUN3YWJOwxGGaQOjycMAVr00jq05VoEZ3oh&#10;pN9lC19zGkZYqiqxFZaS/jJgXTm1fBauJgAsiT4XmgvSZ2NP8EIubRaLjgfjKsgLQ4R15dr5AV4N&#10;1gCwBmuwfgVZvfbcV7efv/TdaPPsrfA7k42t77/2fcf3X/vqfzcO9zlj4vy5S9IliXYbvn+RTp+f&#10;GXnSqBkNbRsjg9vFzR4b7xRtE4Z1Yexe/LzEFSt7llCo4DF1ju/3bPGu3SOEE9Zxi1BPGaa1b+q1&#10;GqKedQeSnmu1A9fY1Jjqa/FBNEotFVm4taP4REzVRr8FLlR15VZ4ctjfBVWlUgQThssyOEVaDFRh&#10;X2OmDGvO7x8OT4bjChfBYLPtgR2k5zjd5l+cv/VWMjkxNfOj5EK743bD77PDpustJPfBbMGuq9gW&#10;TtwZe8TjggxdFZGKA2bLC4dO0TpjSdYxg/mmCbDCr8ez2XjGh9BBzyeeR3kuE+VY2e5ezeVF+QrA&#10;0Tk/NTMeCuHuoH1aK2i2yyh4KWQDloHyBwYG9iPDqhMirIxTIc7KqonoZ5P7IcMM2cp4a1yHD5lZ&#10;rf6XqKxwtBAara22p/LZ6evBYDD7vrC2yj1r/1W4VAettqQmvN+anX7Bm72cf49F8KJVahez8r/1&#10;uK+H5k+aWskmrM1N4rqSxgaaAgdZS6YZI+NjjT8fm4zfQIlUTCyg4NNsYarxEWKS7Yog17RywhbM&#10;FoZ1PO32tb9qS8kfXXA1+v4L4eGpPsHVvXuOeyOGa+r28OR0WxbuHL/xbJfnHjwfa7cCIiCyrvhg&#10;3u5rvSdL8Vjy/OTkW+FkNBm+/fOU2Y0Q1Y9NKjLDV8sjxggDYCvo79BZpFt5Z2zK4gYh67BAWOzS&#10;sG4bXhFgla6sM0Bt2R4Nx/5Yh7YzQw9neZQQLywUszSOjga46eE0+Ap27hC8nfqHEqrntlQlfVZR&#10;GLGYwOoL4WGXhtvZLG6WCq5PXSq99mDVQH+fS1cGgDVYA8AarMH65d2C6+0xqd2m/RjkqgHIl5p0&#10;uPr1dPrcK6OHz/1KwLrwzrmYFMPh7ULz1HcnT7zCOSWId/6cxeu94jaDFCzcWde+zfY9Gvthwey9&#10;V+IeIacUwo7U1rdv9Ri6qpZpAxYhQwgaLIsBgv4VCrsPCgWHYfSnpm7HOfUG84JQX7U6KFeJAhan&#10;4xD+LESH+/vdvg1ThqAqbCzssZmzwG34XvX/SPX9k5OqejMmiZC4Dqtk4ErlJtKSY9+9dPNm+utN&#10;ueLOw0q0wygFF26Z/a6ElQBTVI5bZMIj9Nhh4HiMUGjecfPHs4R51lTxyjVvfeYNvxj2Ev1knIH3&#10;YJj0yC6H5dwbQopFt1vJsTQ+fyc9M3HiAOo0E/BpMKkYRllnYCGM2TGEcs1AhI4ZGZvwOjPxjOJU&#10;Mtm4N656k5N+OC1tchWpDOlWqWQeWab2oSqzdwXcmegjL/3wpaUXlry+QH7N7X6GWMJzAj6iHbme&#10;8HqTp08vZb3Qj3ErtHLcJkURbs09QayQqh6LxaC+2ixtCsOuUKiMItYmiCtkjjxtNFzWhTh7ALRY&#10;Et7y+NRweHIyLrfozq+t5FY79ePfnn/k3qjk7cDoTr2F6tZ3Nn7y+FL4UuyziTG/f+r8+d87PzP+&#10;xDU1NpmM4S/mIXL47m+4Q/jcg/S1igc1Kx9U7S2CD7keUBLD/Xf7Rt8FdZlVLd8loH9qWa6U3x+e&#10;9qreH3sqAZHUiIYiBxUGPAF4v5+90O8jnFkXgHw3hKBnOwKB+39FPttjlaM9UgiIWt/qHZevtg5Z&#10;/C5oC9fT7vIN6pZRjUoEfjDCkhYIoNL/0CZUkzD0wUtpSoqysBydqCLhsFikP1KxtHlvfMa3wN+u&#10;N5V2f/A2OlgDwBqswfqlvcL3n7yTrjf/utXq1GFs7gGnePKddutxu9m+dnbmq6/9v68992XAmjx3&#10;KRaj991Ws3kj/d3zf+CohfQnugh4RrePBwl7GChEuQoVLB4pLLLOnVYB31sXGTrs44CzJRHpwVZY&#10;JzGevgP+0eaNlMuwTF14LRYKo8RYtZpxYmr8LacHamVk53HKDWJt4KzQljuVdivgluPhCQPsIfhK&#10;F19qRoOYynCIPGkddbFqraqHDrr92lxSjau3Yihesb7d05IrPPyHwlgbAvbKd+C+5MGgYj4P9/e6&#10;s+WpPMu7yYsQvvxxl9BjW0eJVqEADsje0fpjTiAIE4r1bzM/uZtpNTH7YnA5noXUHUIozyf4qQ3u&#10;Ea6s5YQNFrCCNiuHQcJxYweaNaNQDWkCQ0PGgYXIuZKYvDSxm8al3Ymx8wgkdEqwwsrG459Nz076&#10;Tfiqi64iFFyl0NFVqxrqxn1gBbTokCRUP396KZHwLscvu1dZcP/I7hOKJmFeliu+hBr8fbrW9bgv&#10;ID9as41I3bnVR0Lo/lvn6Tkyz4U1y3VXmEnAwwuCMVy6U9N3Nom56B64ajXXE2sqrEgSrM0xZ+eM&#10;R8dcrv5s3ClJMSmuKi2psrZhh0vncmLe0h7o5G4tcVjHLS/cSipK+vG19uPH6YmJ8+ffmlDxdKHn&#10;+tlT3/+NvpK+P7ZQ8WFMMFBXiPO5CFVXJ/oICUczlJiyXC6jWfsDK/XuhH/YjxTIVCQY97UDAUAW&#10;LxSwQLU++b2zYy5WYVXZFO4uIRaMN9jWSiBW6XBra51N5hiseme2RAnrcAsWDVC8r/9ikpBNU0rQ&#10;X80DuPWolFbTC2n15gKy0k+N/H3c/KM0C7PE5CCdXUhfMHCcpBFeFUtaYVN/4rq0AJfhOsd6vj14&#10;Ix2sAWAN1mB9eb02JUmtxzdga95uyxAVyfAWZ7NMFLMq154ff+ONz//hwb6ePH8rdnPhRrPNHp/f&#10;fcOxEyJUKRbYUFRUpDgnR2OnUdH5GxWW7bZLFsKeNwu9olBq2ZeIHiEdJBt2BStkNbSQkbIODgzD&#10;chAcEQLs/jFRVmF8ZupE1CfX2542SAihzi25CZ27yMnxeOq3TvsjBzu6kRKFK73GjUHiqYa+gyyV&#10;mr6tN1g8j/2NceBq1Az/pCqlJY6LgxUkChEIv0GuIUb+Kh5M1rGanU3aW8jiCci8S2e+esS6a+EG&#10;KhqCHfY+d1cClwMBpi5YXKHXt2LLqoTZgW3S7s5VPlI+mz39eiarer0qAVZLGKMLZ4acmNnj1Bxm&#10;upWzUyfGMWKJPl+IG58pXa+a6LHSfrn/dIehK8R3MWRe9d9Ospe7U8lA5q5Gk9OTXSOk30U0sqYf&#10;oAb2Qeji1a5engs6ZUasNj0OnUp6NuilLVpWL6+t5fNra247BIe3x+1Gsp6SWHop+IL3+nWv0/lj&#10;T86+Rm7N1mytPu6jbBW6W9asyafCSVbXdsohwFUZgnyH6GrSZuj6fuOJsT8LiZDiU6S4Qls76frz&#10;p92J4WR4dnZ6OpxQm2JigKtYNsNW7HIhx2qLbB/3KoEXPS14JtHTdNLzg/5wTSk28xutYL2WJMRE&#10;kkwdEvUObD7SyfCBrpfO0AeE6dp8VS+HqoZ5kDKtd11PTZ6M1cr3/TEZFawAPEd9coAOchQCSp8s&#10;x2ZSQl9X5qOBMjqom9ulrfUz60RZJS5VoUC1VVp/pmvv0cchNwlZgFXsiaHCP1pfL64XS2c0vVDG&#10;gYpRPR2PxRTE5QCl0s+//Pdw88pZ0FWzCbylq1yanRnXePoXrMiRV/rIVJTga4Gt8Jr1kcEb6WAN&#10;AGuwBuvLBayJj5r1Tr3ZbrPnEzQs7EtAcEWURV9bvkqlfe3rJ/6ByGJr+lzsVozIrNVq3qCj3z8o&#10;YF+J2UDQkW3gDsbaBUAdoqBV3N4srgstVmnbFrUTkPW4dAV7UnZ074kKliYUUrRSxmaIzgozd6NB&#10;kOQo1B7sPmicmJqZiCnNDqOQCGpmrTC3teqt9+R42NIN87gtaBewCKoctdpPH9bAaLu7pR1HA01I&#10;GA0ZjYaj0WgcdJO032EwYh2Wrxlo0R6vwtaQYKsKZ/Dg9+KLGBwU1gHcBmQRuOAlDh4UblbuvM/r&#10;zWYuM/nBizz/yPZnZ0L5Ntu682dudVVWpk8nMstZ4pkAZwHnWbUlDNyJJFbcLHSH8KiS/8m54RN9&#10;Q/i2l3VbWwYZ1djkO5Ph2GdwTz+u3+m6a3x/KuGEyl1hO3dVDSbDw/QoiZCdgmFo5btaKeS/SlAW&#10;yUDG1kYVD73XaTS0EsvxbGAV4TdcwqJTGH5hW+ix/4hujtYL169fDwazn+SODeuBnWh0/laypJk6&#10;LLC6k35dF8oi1riXqyhnsUq/rENTtrPzdOyg9qQRJrRSnHCfl5yKNHkb+doR/2LEP4QIa4I4IWzL&#10;V1jK5rbTdPgBYwLlRw6Ce3pS0wFEhzOGPDCaOjXj+E3qhl479VG93kRoMzyv6DcsSMNdl3Zlt2An&#10;QBXgj1C7q8M11zRMNmDA0xrTganF2dNODBH6AFqyDxWsui9Ql2NTAKwqPSZ3McRQLmME92el4w6g&#10;aBRyoWrrWITVE99hnVbvkHXvhz2RAI1KVw+x0Wwx50+mOVT6JopV515+ef3ZffnqKSWuNH0KfaPp&#10;i0Un/SOOUolev0X+B8Barw2fiyFJCh3EpvLR1ECCNVgDwBqswfoSX7kqFZmO7TkauYJpLei1Ibll&#10;nmDVeKe50Hx86vm3/54K9rlw7BZxSBPpyZJ06tTbGnbiACwuRbHyihVYPEpYEj1AnBQLvePpQVvp&#10;zhk628VnsngxTchtPS4tGUWd49OwU0DnSK8VdmsFx8hIvzGW9DWFnRDt0TpQQoGwkOVckZUw6jJg&#10;jRrYQn/YwM05florFGoOBzqNtLmFYmG3UBjdLv6sqIVqP71HfEU/4Jr7UZx9rfiG0YKUOcIZD4jM&#10;llewbkC7EFUsdmHivpSgqw3bIKryKEcXisFBQiw5480uZzNZJwejeFoeeLILxuIKTJ7lWGuiolVZ&#10;/uY3X/cSzixdZu/RRx4uiLHIna6/smqTFuo0jzbOT/X76Auiz6mH4NVtWAf6XLrS8sXjkgq3dno0&#10;H0KMFdKscdeEjwnLmYnHl4mYwqfDT0PVAjinpN1FraSqlcxX/YZmhLkcA8Cq0L2XgglvIurNeOP5&#10;1Tu2fow3Q6je0TV1qongN6PZaPAFb+JvfWus1sodG4Xm8x/Xu1UjdJd+hWF16a8Ssu3J4cxULldZ&#10;QbajF3imMFTtP3UZrn5YUp0ZBTW3ZaeUPu/3E2PRmuvO+YdmE5410ZcVlCfU/6KE5WlVbE8MHgPl&#10;7qHIWK5geEFuJUc+/40Wgj+Sm0oAE3VoEjZvxM6P6SX9uOe9XqJHX7uL0lGt7/d3n3Z/bpk8zEeU&#10;RbQ1b6SGFNlX97EZls9XVzyBQN0nP55s1KCR4/JVqBzSMMBn14CPo50RPrheZH1UT3QFt3qHUDwW&#10;IcDaYg08M9Y6D5LgMcfcw11zmgDrZvoWKlixiQu/yGr+anoB1le+JhII05cmGk9qpa1N7RleEWqV&#10;Cufj0gI6hK0F4srY6ACwBmsAWIM1WF8CrJc8hFAfCTihw25PhcNheDBOjG+15ACOVP/q2ldO/eJd&#10;9PvR9Llk8hYcOReaN5PPvw1pk45MEjvUebRYtDlq1JavC4dRFK9KLMVC76Ioogg17ikWSgK9eI80&#10;z2Wngh4yDI1LMlztgDrdUSg82HU4XLT+XZK2V2yq3IZzO6IF5Xq9Ldcv+bmWY5qieEWQ5QBo/dTh&#10;KIDRdovF0WKBTgqjjHmF4mit5vgpKlgNl8savgGqsFeAvUY9olDF2AXxO12S/zYEWqiYdI6n5RD1&#10;LGwE8q1fRLzQzr2zEPc6nWpW9TplrhPKebfdIMzdEbGEOdvhCj21Siz8gtfrTXhfdwY878m4ZbtD&#10;yCWvNSGNZ7Zzr6Qn+v1GCBIrMGTovmFYfdNKBLhARYQ1HkqZon5FXJmK9F3TshLPON+UuITljYaT&#10;w4SbmOEjwqrqIhnwB69GjA9CYWF+yfF/snxzOnjd6309E/eJLcgdG7nzJB9doVJXvcFg0PsCmonB&#10;7HtMYHxVukqHIOe30paG7SSEM4R8m73cWaNfxn+FaUNJ003uej5xNcaikqSgo4mUn4wSZsKK0L9u&#10;pNv1vyS7K8fG8jyniUdKxGW3Osde8hxEJL6PUic3f/Ot8+O/uQrWc70ZifCo2QogTLAlf5SemBrX&#10;1kVqAUpL2l00t6GR0y3wYaS7bx2Z7CPKM30EUfeHgfPsRioL11FaC+f8Yj6BHra75RBGEOjV8Rf0&#10;0vmC24RMWBxAuH64dci/q8htwuOI516PS1qlQ/pXxA+ug2vpFumgZTIaVVVEiiKS8NK544fjubRM&#10;bIUlKQvqqUmXrpdEe7BELxRovpCFOKHUm7AZRdJn8/zAZHSwBoA1WIP15QNvr68ue9oQLcks6pZb&#10;ecjceXCcIYOj/Oo+2mv87rWZ47dgF9FVLKbegF9jU3rnjRFuQzE09UrwwSqOMltxGiHICtY9drAz&#10;4gpFhA4Xr4rbzGT8oxg95ClCLcQhbDqbO9mghIJUA4yw+6BQc42NjI31b7UBV7BV8NBJxUMgCKUN&#10;4VXKED8FRwbjIX02aqzC4gqYVtCOywC0nahjFR44HI6fPmg0Pn3qOnD5Y2/WQWvCSgvRy+6KKH0I&#10;UyzUqwg53BuyLAyZ6HxuNd8mNEWWtEy0yoUt9/HkINGFpKrZ5WyWCEvJXMaevsKNwTu5zrdXc7ln&#10;aiw6Q5R15zuVxEuqdylBnIJRQo/QMNlAxpabovAFk4JK69Lt8T6A5KGh7RC+mKaZ0iecbHZFiKWE&#10;NUNkO7IVfmRsvKvKgXhG8Tmd8UwmToQVHtHK5ZBWRqOUrlmu0h61++oP5muz8TqbXkBvJrclAqzr&#10;171Zr7Pjzh0XsHKQ38MxAoTlka5fD74UXAq+sLTsTdhy+BX77tGj6P43aeMDtCHpd1V5e+hMGR1a&#10;2uWXwVdcPyvp+g6TR63henJb4voVMZa07HWqE5HbV4EoY3Nz3e7cXLAigp+5MVthvZtbmM1XbC8L&#10;7hFyejQ3ctkxn/5kreRbE5//pgjryrmzMoGRCBb3yZ1LfzBihNbFPAcYSDugp9+Bq6qVjaNIJPIu&#10;fXb39o9SH5omykmmXj0wQv3hz5CnI/sCbFEqAnYWkjUd7cQyvxjuanYM4RliqSulX8wKlq7YeiyU&#10;qrbwfbuDyMO78Hkv9XqHsHRf11API7yqmsPRS7F4LHYWju7pdNL13HFRu9n0KU2lpSTTsQtT4/Rk&#10;QOGqiBb/bo0DsAq9M35pIb4AuJLpHWAAWIM1AKzBGqwvr38bl9t0VM+G57Dt9gjZNo7xWThOpNWu&#10;Q2nV+ohQ6/HMla/+0Vdfe60UTiZjsXS6SeylNB9//Q0UUHRd2LCvH/cAbbNRNApFl5CDcXqCrti+&#10;ocdBOvyxLYyxtkucXQjAum/CFBHe4jjEt4xaSHcZOzXHg5pjt9Yfn5oZOy1hM1l61eHM3MePH38k&#10;P1YnU1UWX5m6cXDA9g6m0Xho1HRCK1qjsJIYLYx+wYRV2C30eoXagwcO0Nc911NjSq0jQI4H5tnr&#10;ocJxzWzY7hH2S6Iv1UErSvas5fJra5Wbf6tK8XjUSY9lpdXq5HMi75nF14/c7k7GS9ixrKIudV1E&#10;DXLwTa7SZHC6syp0W2CRlTt3Pn4cRhUIMiyv0xf4BJ3GDeGElcPgoa2NZyvz3LXnb0+Mo4OKgUF6&#10;mIyUZU2/KcWdMBONx5Nc2zJq89hH7zz1jxn+uBxwLschw3LGpcR0+EKNs6G5J2vpO6gbhob8R+ZQ&#10;0OcBcWNkUm7LiZeCwaXE614l4HOv8rau2FTIrUvZ857sTHhfCCaCiSXc3UAOcrFV0dF8tAHC+rOk&#10;QQhFOEd/TNtWAjWrqqmXQ6aBYhbUWDWQlg4yTulPh+N2h9AZV73xJMHVhD/i7+7TslIRdc3No4TY&#10;BEx15j3PjCFEhQ8XVFBe4+HNvEgAzHdAWDO/ISv37z8/I3kQ0xeQFZmegOenXBoOKTZBJoQ3mm5F&#10;xqwDOmj4+cWLDFdH3YuRi92TpsXPUwt27Qd90x+tB5oypxX6IHuv08nCeIgHaFF10kPaZont2tfP&#10;FIvr8ORludWh+Lol1FeHoqyFWcNj8Ts349mDlK4tbox+7e1balqV0jfT0gIh1qUJoQEYD8hNX1Px&#10;KXXpnednRkZGRFOQf369UBvll/Hm+gQaiM1mfcHXbN4YGwDWYA0Aa7AG60utjVICcIJajQwBVusa&#10;G2cyatEuqA1rdPg3IMuPQKv+V19//sTISKMffocA69atJhGWlD6bfqO2g9ISuhc8QCgE7tztg9FV&#10;USisWJaFqtbnMG0QbcOeqFgJVTxXtcQ8oQAsJL6wDitl8qBcv6E7HLVdQixXf2LKr8IPlDVCAobq&#10;jxfaP7mm+p/cN+Anyq2XJzDarApBV6GocVPwc66sjQqkGy2gVUi3+WCXCKx2z+VK1GUFeXAB2ccK&#10;KI9oDFZs8fQvIpvz+ZUVOF3WpfT07PDQtKomEoks7WXjCafSsp0vYRsFxqrI8WjQq14nYopfDrwn&#10;B977JL/CEiyu8dy5kyMUYY92FmO5b76UWM6+7k14vTDEepSrCNETXS23IUpHOZvfHv2nszNj4zu6&#10;8GsHTqa6+9/iPOcMMUlc7WuwU6WHEub4IVe/0ZiKyRVfXIBLJn5perJfFON7wspCrxra7+y96jer&#10;oW++ByGehyuc7npwKZh4YTlzOeP0PBIsuCbqU7xFaKO+py55g9eD168nlhLB7Pv0AOVWkE/NIdGV&#10;SmX1P10olUNluJCFdPoLV0PshxUKadXu8HDkYIeAK8Rjbg+NhwDGRuPJcMypZCSnQkzojavh2/7I&#10;XLdPcGV16cT/pnuNDbAAepU6y/C4p2nPFLJhgyfPhmacWgRLM08n76m0zk3MzPwmEopfmzp/SmIu&#10;8rR89Y/e6Y8/1X5n3Y59IhbSdNMa+zn61Fbk4hwB1tBit3tkntyzrB/geWqaZlU/iLj0qjWswpQC&#10;bUJkRHMV6zx6hGjpQeh+l141Z+gmz1xZLxBXoRV4RbQEbTmWgKuS7c3QK4ovUDf2uKJWOhSAhVLl&#10;XPIm+EqNSRKahM/rhEnP9WWlRc98wiYleeLPG45CUbxONZF6yMXfTa1YStaReQCf0XprYWfwVjpY&#10;A8AarMH6EmA95xeBc0xYML+sdBDyS3TV9rAbepsIq01nOqCsZvOjr5wbHxm/HU5eunUueanZajdv&#10;Sme//ryDS00lIVrnxpuwwRIOouzN8LndkWPYIsDa6nEuTnFUzBMKJIPVO4BrU6sa9034kqPqYtiK&#10;d8NoPGlA4/7Tkf7bU1PDar7D4211jneWW4H2gnQq3KWfpJ8Q8mHdcBgP4XXFSX2FUdslosfeW/g/&#10;l9gKo7u7u6OOBzv6kydPJtgOjF0f4f/kEYDFpIVz7rw9l1bJrVWkLFTovlg40vVHhqNKYjo8HZxO&#10;xCXJp/joMfOwmbvoVeVa6cTfooCV8GazTsKw93lmkOiKuOoO6jy2BIv7amtuiQtYCfUFYqys507u&#10;2dCh3VG0I5Dd7kePfnLu7T4qV7QrRr0vdd9KnfbFmbDo8+ZECdU8hBMa0PIYLqM/rL7nUTIY0CMQ&#10;88aiEzp7q6NdhYe7GgqV7vt/EKr+l/vZTzxyAPOUgYqnowaD0Re8zoz3xwGPe43bf6u2FgvAh3Tq&#10;eiLx0vVE8Hride/1hO/RndyxNB/885PKxp/9bgo281VtZ0c3dzQTRRmtvPOBFrkwfCE83IcACwZo&#10;Ow9ZpGXeu9cwJuJMgpIz7lxWY5PGDhG09RSA1bXuTwQq7wnwBcJ5xLMZSivbnOyYsSpsl1+BXp+b&#10;hBXPwneT55+v/dOLL9tjSeGIip5ebMoYeXkbLbzSJhu7rZdCwicDhrlf+/liZJH+XY1YpmlZ+3Rq&#10;0CeersjeDIW6pzM8OSrDFgv970rc4meycHMPacJT9Mw6v4yIsQ65Q8jDg1zH6q0fpxAWeyL+WVxU&#10;ZO93+ql1TRdB6tX90+mbaA7G0mlJTafPj+tb27F6APGIPkVR4lOuJ7CO32JOLJbOFAuEV/SPPkqb&#10;S2cVqanI8KG7sbA90LgP1gCwBmuwvkxYtz2EJ/U2vae2YXaAxiBqQeyCVZc5JwUtwjo4Cwpy+SuX&#10;ZiZmk8lLyVuxNACLjn2l3yvQrtuAtMqOuwEk9TZtuCqJcpYgq4KQPm2tC9ur3nZPqK9EHau0vdnT&#10;EAGtGeZ9U9/hwBfbKBSG608ajprjXs3xdHx8bOxH0UCHE53hAAr6qy8kJ1yhefCY6UodcPelYdSq&#10;eq1QKxToRm28gz4MmT1sKFHsrRcLu1iOBwisDiP+IwAH80Crw84M8MOiry2htgJfITwwn3M7ZyNz&#10;Q6dPB4PDxFdXh4ZOB5Onf3R6cjasphNxp09ytlqeY6MmzLd5ZBWDeKhKveDNEGO9DzOs1Y/vcCWL&#10;23/u3OodAVBrlbgXFSxaXjXh/GRlRRSK8qJ0ZIMN3+6j3MLM1IiwGC3oKIikrEVnPL6MChYx1nnh&#10;Q3GX+276jm6NT01NRCWfpDp9TqIWdVmNNkoAnRB243QDBAMhzfhwXg/9t8WA6JZC41ap3woGr3sz&#10;We/lgM+DTVhdya3cEcOPuVWMS3oq8aVE9IXgUtCrvrB0Ob+6djxsCDbcqLg3fiutl0Khh2gPGqGa&#10;Edpkl9PS3PDwxPDsZHjqiVbaARCXEWIU0p+O3Gv0kxnFuazQvSFgTLwzBo/6kGX1u1a3b6VmfZUK&#10;S95y+dyGh8mK87mf+Wfkoc2qcKKj+xlg4eQnj88lZ6Z6/0TEuhKOL0A7hXRnWXXtOBqFM6Wf2e5v&#10;3CAkVCxqxJMHltkltuoedRcjkT3ryLJ+kDJFNclgs/YqkW33Re/7FQ+adB5hnzthQk0IHRYcHUoQ&#10;txNIFY/78GfsmJx1Ydsu+oIsvOL0Z5AYvsubwmOEGjIMYIwWeZWwSrnJZu6EWuemXFNp+rW+Fh0d&#10;tORmeso4VreL9EO8eDd7RG70+G8GkbDT8kGDJSkzA8AarAFgDdZgfRmwvulRwE0YfYIAq5KHFou+&#10;dpqdep0V4/S9Nj7EtejCU+fPR2OXkjfTUpPlWdLZc46dqqFr2yL4ZmuL9ew9YYZlu4wKh9HCsbac&#10;+YoHDkvHng38P+wB6EC5VKoSYPFxvyYKWBwEozeMxr17Dsc9wqsTE29NK7CPbLdbwmeiFXurr4fA&#10;F1a32434I3Q65h97Cs+rWq0wWiyM/qxnj7gXOS+RfeY3e4RfDx6MOh7s6k9cb8ky3StfK9ASyiMo&#10;0jqeDWYHj8fOFKxUciurcjgyF1kcikT+1N+ds1L7/sWhodnw7OzwMBGWN6E6AwFfM2BnErJTU/47&#10;rWjQm1UhxIp7vdnLvoDn0Qqrr1Zyz6YEufv3yJ27cy3rzQKwuOp1+ePjuhW7uYteoXBJqOTXfvfc&#10;1AlY37OM3TJTe3P/ClN3XMJSszGLg3OQSMMJQampibfH+sO+gBp3Kpfh4KmqE0URYIhulGEZbFaF&#10;vb72vy7hoWVRHqFJejq49Lo3nnUGfAHRqFwFXq0wQD3ywIVcWboeXFpKLNFmX8943Ku51dzxnWNp&#10;1J1r9DelbdF3SoTRCIAx9HLJeHU4DAPR89PhCaOgwauBQ/OqrpGRlxtjUadTUSSU29T45GSXNrWs&#10;n3xKjGVZqfvT9Oh2KvQ32si5BVZ5bMhiDzK2voKhBavfPezpyU1w+vs2z/Wnpu79k4L0nhuP4VCk&#10;jtTmOkFKo7HLz2oODfyLUqlw4Dp42tBKxoF50rK6kYtf24tYe0cR4izTFOMbVXZsoL/eQ9QO94Ze&#10;DGYWZO4VEl9VwhabZlVR4KragMW+7IdbxUNh4c5Kd3z5IztEp2RfUurRcQ5kkSIwBy+69dKOCPk0&#10;54bUeHpBvQnAkqSz75yYiElKEwMtRFix5AUkD+KO2P1Ge4aQvqKVH5TSCpKe6VM6+/xAgzVYA8Aa&#10;rMH68t5hNuBrc6Rvq4XRtoo4aq64mzcYptpNBeIrjOfVO2CtJgHYqeStS7diUjp2o85hZY9/bxz0&#10;U9J6EH/Qe3xvW+jZeSZwnUcHgVubxdGSSCrUbI27rXsX+GVfwm1FqJ5NF1s1GDzxZHBODmwUHtTG&#10;++MzU7fPJ51NlK86LejDPB1p4vYYsu4sa+5i5OI/u4gx/rnIq7NDY5/qRA+QWhVRH9NQT/u8wAYS&#10;60xbhFd/843RWu2JPpds15UmjB4D3DDlVJvKmluWwQ8bblbxoOXnCbz5rbm5yFW/P/KnV4fgfmma&#10;e/6hRf8Q8RWhwnTU61XkNt0W17Byj9jDoeJuMy8FvZmMypE1zn/9fs72wIK0au0/Icp5QzQDV5Vb&#10;WSI1r+rNEmZ5PhY+7is8tsfTexWBLHTT3zn1ByeeoEVowvHeTEXm9peAT3EnU9YkAOsDLaSVOZcw&#10;5J9yjbnmEgEnmoQ/jsezy/Hz96CE2ilX2ZyJaDlEiFM1q+XS9958j4Ab2JIPyHJw+voLBFheH8Gh&#10;B5ow0dBkLdlqBep9OR4MBhPXMQK5tBzIr+VW3b9QwxNq3rmW4mpaSCuVDWNHK2uhsmb4T09HvxVO&#10;JpOzk+HkRKFYK0LwDrJu3BtxNSbeVGCGBU3ZcmJywkJuYhV8ZVouY2650qnAoCyfq8h5jztA1Ohh&#10;c4YK41beDVJmuZqb+KoFCwT2epPlytmZt2emRq78E15CrkmFs52b9bOX3hoZH28UmWLYooFwpND1&#10;f2rUCG0trAOra33tYiR11L3YPUJ/EHz1sGo3ACF+o2c7PW1fTNRluI76ZF/lsyOzysYKqHBpm2cw&#10;IYibLhI4QVNla65w5grnO7NJA8pZh7B1L9mhOnRQcyhmCjW7434UicZUFWajknRTunFrWoK5qK+u&#10;1AlmJ8Z3zhy7M7BnPL1QUL56UKAXzfb6B9M3Jalef9yk14uSHlSwBmsAWIM1WL+0UpdbcptVTG0o&#10;gcU8IbJwFbQGubLFhStwzLUWV7NaN9Kx9E36jEly84Yk3Tg7c8IoE2DhHX9ddPzYu73Xo7dlUc7a&#10;7NniJ9hJ94rIrGW3Bs57thuJ4miZTa+L2rxppPjonnVBbDNA64mjVig0RsamZmZuTzZhjopcnHaz&#10;3j6bfOttlxmaT3V5WXsXj6y9vcje4qs/HPZHDK2nFUR/kDCPBfXF3hfFLU70KdV2Hzi+UXA0ak8m&#10;6/WFJqLgWmza3oFyp/JmJjh7Ohi87nvfA20K7UrV4PDQkH8iAsKKLNJZ+o0pM7VP5+YiE7Ozp8Ph&#10;2YTig79FsymcAzZY473hrkdR2vFmsxniGlpebya/ahsZuDfW7tjJeugR/tcVBTjGSEY/8cmdZ8YI&#10;PG1Y2bDdn4ggVq69NfUprI24LZpKRa7OnX4/TniVAZNkkrqmbUI7HtrkUcPUWH+sETq9TAjmg1ZL&#10;jSuJpzzNhxoYxvkMJC9rIdMsa78z5Gm1Cb07bM+pBqNLieWs1ymjSeheAzmtHdfd3GxT30lcDyYA&#10;WbTpvx3Ira6srOFE9Alpi1cuaFVuC4a0kCEKa9rT8HT492cnk9Fo+EeTifQkG3PxXGGo4frDhuEK&#10;+yQiLLbuIsLyw7Y+pN8naunPWcaQ0srDYj+fRy8QvVVvJsCe+QAsocLC2CZhVkAhwPKx94QHDl9t&#10;evLOjLzyj6/AfPUddKfpWeFrT444Xh55GTWlIlsj9PBsrxkNwsm7utU1rZ9DeGWa9PS8eLVb1edt&#10;o7YqY5UIYebYgsWh24tBDs8JwFzsXZO+/ZAYzDwgUOaWIJqPiL4pHnIR63DrkAMI1xH+uY6XIf5P&#10;z3ZQF2dAc0Q0w1appMFnFKXOfjhtK9zjUrp5tsk29IRXkqxcmnoiDOhhq7VV/BlcRulFvc6RDAWt&#10;FJo+ixZhq4WwQukPBoA1WAPAGqzB+qX9QxaqKwFZOKRv0f+agban3Wryu2eTLuDD885HcqfVlh/T&#10;NSqVtiTFbn1XpaucpbfnxzMvG9WaLizbt9lhFLUsLkmNHuJCtCY4C4el5YXPCyIqpyck8ezyzj/G&#10;MFaCFv0+o4KLbYLuG6EqC9V1R0Mv1MZH+lOTE8Mx2QOJO+39affWOXd7ZszUDROdwf2UedIyLevi&#10;YmRvf/H0q1ev+g29yBIs+i2bnz9LSmQPidLo7uho7cGoo1a7rdLeog6/Ukh4ZEiu1uITe3vW/b3v&#10;hfYjf/rNrJegJZGcjgaD09Fvzfq7F/3+yNBQ5Knlskw9FBm6HZmzunNDp8OTk0veuERH976WzMHM&#10;dNLpEGnJceAS/BrUZTWzTKjl+z9XNhhR8rnVNTFEyGtlzd30/i3sRlXVqyayn7BBg/BNR0z0ag66&#10;ohycTt3//OsnGvb4fdVMmXNDkd9/X4pnMpyHE0/3IWHXy2VUi9CLGp8Ye6hFEgn0CMFXcaf67g5U&#10;7lUjxHJs7s6W4E4VKs3/dkUmbIHPgRy4pk4HCbCWMxhy8xxvKPPVCp3wJEDcG2W+8kaXLgfcd1Zz&#10;K6sroj3IjqOrN6toEmqhqgaNO22OoUWmCUtPL9EdjSWit9T0lKbr5Z0yfCWsE/f0J4ZfCUCSH19G&#10;PzM5PG5wOnXItLr9fdf9l+odtndFdpBbhsgtkRFwxTOfXMNi1ZXsqTsxI4eIR6QVEEeffWfm7ZHe&#10;P/b181pyQVZuEmL56umRV+6NjBTslBqWPK2f0eh5sVM2oGi3iMKfWtaBebR3MtL9UJh94oE+eAjP&#10;L8QU4lE3DbpTi5FIMFBBL/M92eP/miVU8MTPoU1WrrO8CyUpQNy6HZIjLBnYEIUDn0u9Zxr3Lfs6&#10;+M4hFFgh1CmtSTUWi0ncI2SzO7nZrAfqTp8yPVXbslND+WgE9d9Csccp0zgQWq/C/1VSHrekhWZr&#10;YWZ9QFiDNQCswRqsL/cIg54OSlZ0pCzXO6wArlxDyCsycCR0AVptOv8YDUKCrU6r0/Z0iLmkdCzt&#10;hATrhiR95Y2GaTyswZ6dMao4yn7PgmAOOfx5qyhqWev0ve1CUewEhO1ozy5b4TzEtFuoNWkEWCkD&#10;Ha+QziOBPE7YaDgcBcdT18jYxNRkvS7amTKd+Ulsyj9l0SG+FRnbIyCy9rrdPSty8eTeUWToaiRy&#10;tfukVugVhE88ry/EZ4+dsAiwHIWaayJdV+BNHWh6hEi6k3dH9z/cpxtMnfwQmHU6i46dCiSJq97P&#10;gsND1ve6c+9G9jELZoS6Lw4P+YmwuovDP5wMT8fivrrk8yksxMptCF+mtY6aWPK+7l3ycmUq41R/&#10;7MlzU3Aj77ZtG4SnO2ikHU/A2IHAIxH0fXyHba9Yh5UDuHTQJGQ7gu/81fMuHaP8mDhzpfbnIt6A&#10;DzZYTo7FmdRKm0JjVdbY871/YBjV4YyaiEvxrBrPxjPhGn17s2zMV+cNvQqwRYHJJAL64CU3cBOR&#10;iPRQK9Egbb6afZMeeJ/wn19BCWt1BTIsT4tArJ4IRq/TtbxLiUxAXiMSXF15lmpNeNgZLxNM0C5e&#10;Cx2grEYotw/AmlaXs0SSRFjxc7sl3gAov11P7zX0flRWMk5FoU32qrGwv8HZiSF93oRXQyrOhaoN&#10;sKY7oHpfeN2bfR+BjyKO0CNKWFAX5istxdf0tQixPG0ZT/fOtbOTI47v/yMJoRCT5Zhary/U1THH&#10;vZFPC2fW8dQuFmzIMizjLudDWlaKPgj/+6Z18aiLuy/6glX0CFE3RFZ3iI1i71e7i0OLL9FDDNNR&#10;T5jtslB2mic03bQrUcVjL9Fe6ZkF1joqV8LNnRuG6BlimPC4gkXQtH5mXTdqcMCohozJdCyZjKXT&#10;6o1Wkw6r6MWu1BW5mR62jPUSRiJqhV19VwdeieTQ0hk6Eipq2rp5C53FZrO50Kor0sxXB4A1WAPA&#10;GqzB+vJ68n4Hib5QMrdEisi19IWxseHJ2cnpmOLzoAHSbDXrrSaGDcFWwKwWsVf8RrMpo9DVfONT&#10;swqbBmIljZGldyiKQ2j/cccExaytrd7mVq+4rYm8Qrzl2yUrzh+EpzvhFf1gYbuHrBzLJWyddFCD&#10;XtM576bx4N74yHh/7IIks7coZhs7nktT/24sNV81fmBFnpp73YvWHu2gIntHRxf39iLdyJzVt1w1&#10;XSvaLg2jxWMnLJTNdkcLo7VvFFwXbimPm0q9FYAHWB76Hfea6trfs/aOUH6wUqbRDWayxCMEWCgs&#10;JaKfRX+4f38+dbHrEr2e/UX/op/oxj/nHw5GE7dURVECPp+cx5gbpz9X3LmKM/ECggaxEk7ncqb1&#10;fj63KsRMubxtNromPBtWO/Hr3mUv8Zw3Effc2dhg/MJsHtimInPoM0o0/+brUy5k0MDH3Ur1u4uJ&#10;ADu1cwXLmXadKWmlD0oa7cZZhVU1D8yQtZTwKko8nslk1WXpBBMYGlW0Gz8wdkK0L5+nu1U+8733&#10;8x02wqrAH0m97lWXvd4sMok9hHkYe1y9s8bC/JybfRLi0UQUqTrepazP98lKbu1YxO9ega3Ed85r&#10;xFfl+apWrhohrVzWtbnpyR+FE3C7V72xW7fUZKFEsFHAxoZqjnuNhmtCdcYVCWaj8WU1OfyUbSVg&#10;oFXd71s7L+Y3NpAM2cnTJsSDQdo+Z+B9kastmoTuvGzrC+VWoM7NN7Z/g3b/0lsjIy//o7qEz7kS&#10;si8ZaDaVhWTjwaef1q4wVxXhHgU9lGaIuMWQaVlcxNqzuoZxYCLiudo9gn09HUWgYQebV/x1QFnV&#10;qrF4de/k0LIngE6slDppwaBsngtdBW7blewwnF7pkKXsIt9ZiNHX/+iwtCW0WeySdXjIZqToFx6C&#10;xnboaIj+zjVdn4SbXVpKq/QKb0KpD427nJwaMzStxluu64Wdsl5AnJU2OvqzIhewtOIZI6pK9I6A&#10;qOcFJdYY8NVgDQBrsAbrV/QI2UuK1VeVVqvlaZ2aOfHnVv+p66AbmZ1W6jekhRYYqw5TLPi6M4yp&#10;iqQ60US83JL/8xsN06zpXIzSNotQXo0KemGp7xabifZ6h/C9QgVJ4/+zWoTlVzh77OjOB8p0M/OG&#10;aQn/K/YLBWg9hBP79t+4Trw1M3Y7xkk+iKduyteSrkbD1Ksf7netCP3bt6z9yOLi4tUhOhla9Eci&#10;kX53POXQMKE4WujZzcHirqCtwu7ug9r/Uxi7RLuMGz4E3UAvLVfyn7yXnJvr7kOcfNJCBcJMRb6Z&#10;QQHLS7zjzSbUz5KxsN+Vso72n1pfQyPTjAz5/d0uxFhDcMRKOJvOyz7F4+aQvBxMx2lfL8e9WZBa&#10;Np51Ks64z5OHWHx1ZW2V8IDAiTN0uDq0lnfCpoF+n+rNXvZsoM3GvURb8wRT90fANvfvnusbnB1c&#10;NVz7c93u7ex7zuW4TVjSZKkEfNK4Swi9j5k6SJlDCQIg32UpTlf0ndPBXyynntcPDuhqZU2b//Ck&#10;+UHoX7uhcGJduOLzoblJm+MM2E1C2HjdueMWnl7fhlSr7k0kllhrlvEFAlC4r62s2IBF23qn2Yfc&#10;i+hiRzOqoUKoHOoOTwxHvSgMLmfjaiw2dkXT6TrsM+tofNr41OUaVp2SU6KHy/mmdGtyvKSF+P6E&#10;5s2+ZUQ8bvzZ6DH+NpFU4nqG7jn9ajQI3cK2zC083GHQQMgLG1k4qDKle6Tk+QsnrvxjqjBXJpqy&#10;kpQXFEmafOVBo7C+2RO1WY4uWC/pVe1uYTNkHFhHVjdyVL1vWvsWFIXgKIJXYib94KkZ4vvCPlc6&#10;MhlD1e7Fkx9+bejNvBwg7Bnudo0Q53HSvwK3CHmWUOQ998BPx0OC3BI8XBehzz0uZBVhlbVujxKy&#10;xNEQgnq9ekGN3Yql6VhJai74CLDYjV55a2K8HKo9rN3l2VP6M9DrTkfS6M9G4efO8Ypz9GML9Try&#10;CKW0ND4ArMEaANZgDdYvH4MPy+wm5am04+nAY5/cPndi7J4xPm4Y9xr3Ph0fG5bwLsrz2DBTbLUD&#10;7Q7BTVONN5tOHPk2z75hpUyHXizRcTuXobY3PwdDbfVYELK1WSxuCwlW8XMxKbiN0XGUuKDO4smm&#10;oqhiAb8KmAI37pv7aBJy0o3RgFTFYTzYddx7+RXXxMyPkh2P7Y5arxNfsfm4+bVuZJ9gKkI7sZOR&#10;ocWhV1988dWhF/1XI1eHr3b7+w1YuRdGhR8XnX5R/GKU+Gq0MOpwPLhnzBJfNS83ia+g5JE77o+i&#10;c6kuz379AHBlml1XyrTC3rhTZfG5Nwvn9mRycvyJYb3bNedhEXFy0e8nnBvyR+Zuh6OJLBp0zjiG&#10;2twbj3J5IiRCLXfc6309S3jljWeUN53OQKUDpfjaqt0hdOc/vuMWw3mrFYlbhFmCrHjAvbJqS7RW&#10;CcJW1jwezlkGYH3n7FQjJGKDiS+7c370CMEZ9Cviy6f+prRZ1LQPUMKCtGr+vukiZHxR9Tl9Adq1&#10;+t6sT9ZK2t0Qt2LLIdOFXOLND0JfO7k/HzoN+yiOpwy0mnTvvcvI8IHXuPysm4kzH0NrhUpRPLoU&#10;vc4xP4FAK7+WW1nlvBx3fs3dqbhza0q/BDYirNAtlxXSQubVsdPq63Du4s+wv7AO1RjmHgktPm00&#10;/lAfU3xEd4pTURTncnLM0D4o6yiBEX3vW/vxNdi6bnCZsOK0E4Y8boJPtzDJQl6Oh1P+PJWWDzp3&#10;WYRteuRKPRZMTt8e+/WLWM/pyXpdiX/UlJKTU3/oGN0qsTtDTxxXrK9r8Mrd1PQDjsaJXDSrRsrq&#10;Ir7JlrQzThmmXuD5grta6C5fRKxuHR2d/HDISTQY8KjvRoTT6P8N35J1OxaHa1ZArENAVklorIQ3&#10;g127Olwv9jjvmS9HxZhLyVycQupjNXwz9k5UTadjEhzZA3Wfrx5ohv1+fLemE2Dpd+8WdPpXg9dJ&#10;AS8gFr4XN2cl9aYExSIBViw2MbBpGKwBYA3WYP3y0pyVVhOQ1TofrdCXa+fGT4w0RlyNRsPxoHGv&#10;pt+O4u0X7cAW3H46cGpo3WgSjt2I+xD3/Pi8RUflNfYZ3SLCYvH6tkgjXIcrlogcLAKnoGRnewbb&#10;kApv+D0xXchmo6Vt4VdKeyJuu6GE9cQwuV9xz+H4huPTkbG3JqNNbC+247FcSbpoZ1CFNDhysYso&#10;Xcsy71uLhFcvDhFhDV30vzo0PPS063riKNjeoj1h0SWsT3d3Hzh0x9gtpak0Yb8OH3siATVyMrUX&#10;oX231QVmmRYGFFNGamg6ISb7VG8iGk3QR3jCRUxnVjH1FkIQ8dz+xJB/bN8/O/2SKkkZnyL5ILRm&#10;xNjIf3sj38QtsJwr44UUPSDnV3ICnjbcx57tqzCGyK2uxaPCO0t1+h6JYGiiKrQQV9weIATsM/Od&#10;jb96q4ESGj5Srjl/2Ot8U40zsCjLzjQrrFDDCpU3tXmjOm+4UlYqFSa84qUoUwf6ppDA064/5dLh&#10;tl7SPuxGzL88+dt5jnvmwbs4bfvyMiFi5k257vMwGdIWrd4hhuI+ZysgO1Xv0gve7BIAK+DBPVtZ&#10;FROQME2o5D8+1f8AFZsyscdcl83jrdPZ5UzGBqxodGqrhJrODkYNCbAb9xr7al0BXzkRoahO+glC&#10;YPZAsGic3H9yGhWsyk/y+Y2NfMWZ9S55sxkfHN7ddhS0h92wPD74S8h1wpaAUPDhpBMPLiWisxdO&#10;/Lqc8P0Lal2WQebvjP3hyCs4akCh6LB3ZouBRzOQz1y1fnB0FFmMXLw41734NNU19RqOGuA8Ytrj&#10;sWUd8YwEjHfZWrca2kldDf/Q/70hsZnDeIHNixIW0nLWzwiKgvpK6NuFgfsVoi3o3FmJhdlC1GoP&#10;t2zxuzBxWC8Vav+7XisjjCh5M3YpmU5fShBY+VCPkuvxYbig6dpd4WtKDMyEBcTCKhTo12tFfViV&#10;0lJTqS8oN5T0ranvD95HB2sAWIM1WL/cI5xVWr5Wp95U1Cbtb3zt3/uTcdc9F+3SHKM1h6NW0F0T&#10;8Z9IikxXqT/GRGHrI09LabYWWk0F41gMWI0DXQMa9dgrFF3B7S2RSEPv7BpAarPEvTmN61THhp+l&#10;PyraMnf+H2CswIE7VYOFvQi7qQof95Bxb+SVbzjGZy5M3rpRl+mXw8W9c+2UpfFsu2mhehXp7oGG&#10;zPtHgKurQ3/36quRxSE61490u0/1ArIIjytYPYRNf7H7jcKDWq1/XlIWbjRbRFcoYbnr0ydT+13o&#10;5dFv7EasFG5+jpjEmD85tKTC5imhBqN04o0lzg+5DBOliJDWXSTCGov4/ZGxuf3bvx9MqPGAU5EC&#10;+Q529N92Q0aV77RbPiXOac7ZrDeTdeYrG2uruTXQ1R2kPSMcGf00+EZ1eIwwsRR3+uRHwgwr717B&#10;0F6uIru5hFXpdDa+c2pc07mbmjJTcxNXT2edxG5xxfemQnfNgAgL+0bo3D9A0qPLYMJ6MxDn8bxL&#10;+5YBpKlWERNI39XKRlX7YP5oMWJ+8JIb2UBor9VlRY0nvNk4q5zkQEuYjbrp5L+urq3+hzXa6I4c&#10;qDthg3U9mEGZK792Z2X1Dmf85NyIcazkvnP+KfRTekijR9mYN62QcTqznEW9LYPwHlUdpw0OmbA+&#10;1Q39wPV0xArLAadTcqIgl4knJgwYSWjl+eq8mbKMfSdM2z0bFfejfCWDCtbr3kzAzWnPHChUEdmE&#10;LYI0CJsC9JyXeREPeppqNpaITd5+5deMJnzykdyqd7yq0pRG/nj8ZbTPUEEq2s07SMjulqpH3SPr&#10;ZPdiZM+6GCGc7Fbh9Akze/pzHXAXFLpxvUB8VShoO+UCSKY//FldVr1Eg4pc+RaE79V5Ya+gcd1q&#10;s/SLGhZrrw63jg1HuVF4ReQS9v6CoeoKTq+UhE/ojkYvp50QPbBhmK2o6bQUwLGTT27Kqh+DjbDc&#10;YuoLIYtbrxFloWFoALCQnrNenJQkLmA1mwuSlH7jfx68jw7WALAGa7B+uc2hBX0BuROHwRPGA9vn&#10;RsbvjbgcrzQcu4Xa7o7D1QiNfabIMgpdiB7D4BDLV1pNIrJAvfX4fMowXfTGz17tdnRzTzgxYKYK&#10;9SuOdxaZOD04YLEeq8h5hKI12ONEndK2xp6j2n2ja3DmjdBg0R5BM1wOh2PkxNTUpARzrgBmHzvX&#10;LrloD/WQSIw4aO/iRRSbUkcp8/79vatDLy7S5xBh1hCH2fj9jtruaKFXHP3i2FGezo/Wdndrjcnz&#10;8ZtKqwW8QiywPPThyf2T+ykxXW+9G6Evs+GJLnEWgd9898Xg9RcSic+iMFpPXE94oz+coy2w9Pn7&#10;kQgAa8w/9m4ksm8NhYOq6pSVeACeARvsA/VtOI9u1CvECiCBZSKszPuEByJucGXVzhx8lFthE1H3&#10;mpLwxuNqIu5UZIaUDbf72HiKLqDbwwBiPt9+HnnO3COEFGwuHIcJw7LkdDqV+tgZwFWJk/60DzT9&#10;PiqEBCbW6YzP1/QFlidMsxriOEI9VDbMBoySELd9/92h7n8bWsuzNScRluzzOl9PqHDwQq51wLOG&#10;eB/OdCbEurOK9GvMSzgTiMtxBjwBj+fRyurKn7ndqwCxR5x9nbs0Y2zC+XTHmLNCIThuLr607Iw7&#10;M1IGuYOvS9GnBFgPaQfvMkMh18tPx42JuKTQXckgJk9VJ6sIif6grM+b/e5Ty0ysVejpAIx159QX&#10;vEtEWNf/pwqbQ4iPnMgq9BFheWSn7CPGsitYrUBAiTvr9e+OjTh+PTHR23RA0qoTatTTU45Pa5iB&#10;FQYNgrC4gKUZeFJetI6Ouif3Il1X6gc8LMjDG3oI5hibJc4+J7oNlQuwB6Mjhm5/ZCpK/P16Jns9&#10;XlcjH5q2BKuq286fJSG2Ep5YtiMDNwY5knC9eMWWYKG6Bal7sSQ6haXiZogLWPpDfZYdsCTFV/dB&#10;YynLbw5bulBocYXtLlK4C4VdrYT+4HGjEIHTySYKvgvIhJZupp8fVLAGawBYgzVYv2K9NqfkO1JS&#10;keOSR24qj0+dcLjGiWVqDkKsbzge6A+0HWM4+sNwUm0t1Dvs3s6ZhVC+0670r9vnnhgu7IyBLNs9&#10;2wGLP7ZKW2fYm92Oxtn8vCeE7ttMWSJQh/uGXMhiOCPW2tZEBUusKhtPF3SX497IiRNv347JaEyi&#10;U9n56FIkpD9kGbzV3et2u/scoEuwcN/cGyK2ujp09VU6hVXD0NBU44GIpC4Wv+h98TlPExZGaw8K&#10;NVfyHUnC+GCn0unk8/Jpw9rbP2l+z9zf7/q7sH1IWUPDY8C3ffND2gV+OPTSUnQpihLWEsfZxCa7&#10;fTNUNSOLkW4kMhbB8OKYZXTDznj8zZbS9LEMS4jdiZA6dfd7UjwLwsoQrTgDhHXcF7RTnfMVohKU&#10;sdzuj9teL1eNlDo8tYQIC24NK+6cLOfyeaHKym+cHYGA/f6HBKbd4aG5uWmo3ONOJMwoya2StmnP&#10;3bHJp2G47ptQ7vsT8eC0N/zUuG8Y2Lfr5VCIHk1hqhX6QAt97aJpBj6BhxR8o+S6mnUmslkVsvs3&#10;AwFffg1SsdW1lbX/sPZs42ViFm9wmrhSFoBF9LUiGqC495VH0oUxqLxCd+f3iRxCZa16/+TpN9nd&#10;Hl3C+LJyXtvkHhVhnm48HW8czA1Pcuizk+6WmhgGWIe0v5zH1KRlGf6KW+QQ0sMheV9gib33fRa3&#10;s9B9g/uTlYrsUy7XgVmERnJHRgfOJ/qk7fT53zvx65HClAdpfD5I3McdrGrn8hGdngHb7JiIejIv&#10;do+6EXrqHFlWxH/0FDmAdMf1u1W9ZK+iIDNC4B3mK6KbkMs/d/Lk3j9bfNEf+aZy6eikCUdSRh/N&#10;HiIUZbJ1znymT056xjAJyKroEP4NthFWCd1ClLpQKIawrYBesE7MCjoM1H11Dh5V6GnA4Ed/fGLe&#10;A3pRl3SjBhMsLquBsO7WUEILy9JN5Oo0F6SbsfTvlQZvo4M1AKzBGqxfsfTLlXYyqqq34pBiLZz9&#10;lyOul2s1h+NB45Vv7NZGR7FbLtSMJ7V/F47dUG60mo9biOirg3No/9T869jYOApYnEZjZ9/0OOiv&#10;x7mEm9uwYBAjglymKjzgq5TYl8eWv9uDhNsag5YArKop8IptsHb0ew0CrJHx8EdtH1xQ4QQajXAH&#10;EfYEJyGVOkl7MZMuMe9/aM7vEV4xZBFf+SN7i/5uv6ELFyzh5Y4ZwtHaT2t/7Jq4FZOaLRkWX5WO&#10;uzKbEo3GlLnf5THC/SMeJCR62zd5eO0DzTwdDEajweuoYS1548uxsN/Q5+93/WP7lrHfnZvrducs&#10;w7DCTl880FIkhRXuXL/iZpXb7VMZsJDt92P4HTE6HRewKvlHnP5Ma+1mQk3cSsR9rXY9bwu03FzB&#10;WtmQUbEhbCN++PbvzmyLZOwDk2gwYg154dPg9CmgrCm0CPGX3AkhpSaUSrlgaUn3qD83l6Iv83AH&#10;gMBd06pW34C3APzWibDe3fsvv49UP0IsYk8f3Vp2OZvJel9XfQFkEqKg9vGqyM1ZE4iYh8GAGvd5&#10;UMEKVOCD9TE3Eu28nEdnL0yOgyT0smnwCF31w+8NLSMMh/DJG8+ozmSpVCYM0TT0rKzxmmGMhWHr&#10;lQE0qsHJdwkR6CfLgq7Neacb6YPEx+41Zek6HtZs4rehb/dwdxCP0qN8xcNCLlmO+9ipwYdE5ZaC&#10;WUqlfqP1lVMnRn+dGtZt9MqVelNJumralqgrbdnZNFiGXqAH8+IRyqBHVsok0Hr3QGfvL0iuECNV&#10;2uKUA6GnKpU20ZMDBh80+qZhndzrvhuJLL6kzH1osNk7mncFgVfHqYNCfsVnD+2aFV1YK4Kstg6J&#10;t+D7C9khhPDsNYeHvUy3FIok0nBbCKCA1Qq06sMmhxQaD4m/PyTiPjCx3XoR2kV6R6hhkhcm+6Wt&#10;8AIDlgK7vFj63BeDd9HBGgDWYA3Wr1ia2pTOE2CpKiGG3Lx26k/orbTWqO1uF0YLxe0Chu9qtXsj&#10;4yP92fDkrY9uNCstX+tGSw7g+vBqSM80NG37uO9WEg5YwgRaJA8WhZU7+oN0oF/YLfLo4GHJTl5m&#10;L/fjtBxulxj3uYLFBovGh3zg3hh5pfGK65UxqY2qQcvTqlQSEfgDQTFsmq4jYTVEV0dr0biPLuHf&#10;XX31765GInMR/7uoKU08paPx7VHhNDraQ4Ow8KDmKIyrUtyJO9PxdNqeDdW1T3tDWqlUd45tGoiv&#10;Uimk4dDth/R5jXgvZCxOe5cSUS/r3TOqmgibtF8y50xUIf4y9S4xVp+bcImo00dgKlfyPwFcwF88&#10;z67jvmwWiJXJZH3vcQKk3SRc5QKVSEmGuqkV96oJ1amAKt3HcTm44p18K8+xhIRuufx/PKXvcMnP&#10;NK2rQ/6xyIvOy07FKWWc8ctKclSzVxklrDI9binCP7hfpg5SKYvrKlDeFGDNZBjcL2QrBBS97nvd&#10;HvgcVDydej0ez3phWJX1OlH8CXgqj1ZEZI4w70IjMM9pygG2cgh4EJWzeiweY0HU43fOzxjaTpXt&#10;NWEP8aF5ctGL8pUzrnqJsJyXtBK83DVOfTZc9If2JyQ7XRG+FVMhBFKz6wSB8EHob9cqHZ8Mq9E7&#10;bdsk4nr2EepXHLYNy3v6xWAqxRmQ4woCkWQ5UPG0fAGCLoX4OhB4fOpE739c6f7chQrSo5q+hQsN&#10;favHXbie7Z3ACGToO2Xz3S74KhKxvmYihJx48q5+966m1wp2XiFPfawL4yxWyeE+G7DYTVlH9BND&#10;fzqkzobMKiIJ0V0sl+wy2fHJIU8R2lbuV45pi7VZpd5f4DWHjTlEeQtzJ6UyTxESrHWjt9L0oifC&#10;atYDC83mhIl2+0NuD4fMecOMXB1a/LnBr+raQ+NAL+/chVmKVvLHWIS10FQkKX3z3DcGPg2DNQCs&#10;wRqsX7H+bSL9XeKrNITsckC59vU/GR198KCwO8oJr0VEyWh64969EyduhyffWWhDYQ4LKo89htV6&#10;/Hjm3qYGAyuWuZeEgecxbW2LxiE07oQ2PeKr0cIz16sSLhP9QzqA39oqIaWwVNqZN7jTx9UpgiXd&#10;0F0vO2qOV1zjt5pSPdBU6nK9o44ZAq+eLROu7x8a4keJsF59dWhoeBGS8+7V4W5kOGIUir3R0dEv&#10;euzjXvjGF6MFh2M74ryh+Fqd9yDB6lQ+mkA8D27MTHEBa59dsOjr024qhUk9bkpqob1vJZY4yiae&#10;BQJFibBS1kOCEiRf04/2u0/3+6Y17JWVmKz4ZMiwoMTagPflNbnSiWeIVOgjG3ifo4e/g2bbndX/&#10;IJp+d+wKlnvlRkyFFB0pxXnbFWHDjc6cx+POPcpzFk8+v/JXb5eYLU0jBaMI/9BwMJuRIBt3+tL3&#10;Slwb+YCJqQxs4ceNyAY1wHmiKBPJgHf1UBUheYYALNg6aKVQafGTCkf75SsyAZaTmPJ1WKVmAgxY&#10;oEBh1w4NFvT3K+5OgJcHhlPuP1tdI8RCEOGqG26jlXx6Zma8DKMlTVhDzFdPLr7k5DznZfivOuP9&#10;M2gSEmZxY4wQq+sVfKXCzT0eNhBHSD+Op0rqIDT7SaVSbyGMu9KOvyBsXLOeVda4A+3YzCJPz1h2&#10;HlPitG0tNsZC6I/P54NHgS9w7dyvocP6KqdMyXJ9YabWK20WEcW5bdt9rp8pnSkhSnOfwzGPIpGL&#10;3ZQVedcqoz2o010vwPiWOOgKi9VL/1fPDlY+A8Ta0TE0SKR8dPFid29x9vSrr5rCPqtMP7humzJs&#10;2T1AEX5YOi5lCfE7NFrId0aJC8mEPfrPXwC2Sqxi1zXD7EdvqVITaaNoErbj3arwxzKq8/f5RbS3&#10;uPguV7C2ixrainchxq8VNK1/QWrWm8pCS1IWbsbOOQaANVgDwBqswfoV67VhJR27pRI3yU0l0Prr&#10;r/zJrsPhGBU1qFF6dyUGKjRefuXfN4aTyXa++djTqnc8cpvdvT1wwno84yiggkW7jG12ubKznbma&#10;tbnN5lg2UeEgWvQLe0XWnhSF7WjRlrCIcOgyF68MIwVgMlOGUas1HA8Ktb5rUmHzaElpVWL7QISa&#10;4Cv29oG5DwGZCZPSlGneD0VAWK9effdqpBuZfXFo2N+o0R0aPTZy/9kXu1+MOhxfzLZ8PuxtK4RX&#10;G4+l8fvGfWa0lJna61r7e5B2deciXYt7aJDIVJH6F7o/tJS4HsXuHvvzYHTYRb9Z3yHAIiypprpz&#10;fS6pnQ6oqqT4Ap0KrfzGT1BVgZi+44t70RBbVjMEIkQihE8rwqHBznWGsUPevbYhqWrW6fO16fGm&#10;qyA7GtdcQ5eQTdI3OIrvP57jOUKU704SVF71Lw4FM86MonjjTqc6XtpBgJ9ul7HmRWuV9qRV2nGz&#10;Kiu0iQJKNSTCicoiIjqEy0Kh6U9o6wiVPHmPT5LhgxW33aZou9EkXIGb+3HsM04DisgrbnkCnj9b&#10;WV1hK6yc3SjMX3tnaop+a2mTHiikJBrzJ7svcjY1AZQ3C3PULajENY6dpnNPD+YSTgn1qwwk/87P&#10;5rQQfhLuYynTCu15Kh250/FUcvV0U7hwJbzvr9HvgpiNRwm/7XbLvkBLUVoen5f9vwBY8E9tsceW&#10;Tw7UH5974394lPBJhX5AbgUWzo9z8XVrnZ1KRPuOPrUfmDWje3H/qGsdYcLVsrp+Y6eqa3cJse6i&#10;aLVZ7B1nF8KjBK8C1mIVNbpPaHWjM723GPlXp19/tVqdZxaF88M6a7y4HYkDEyQSHooL1rfs2hVo&#10;7/CYtNh2jsML0V8EXBe0u4Zh3UrHmnVfS8EUYasThUfHfJXj1c0DvWGYaGnScdPoz7ZRxTYePrxb&#10;1mu1mu4Yv5CW6opytgnASp8fANZgDQBrsAbrV3Y69lW53fRUMCKoNFuPvzLzyj3H7iiKUL3RL3jS&#10;rjD67x2O/+WL2+F32u16u8keCa2WPYR1o/kv3nAUte1NhOTAogHyq+IXsGjfIn4qbaN6tbW1JTwK&#10;i8d0JYyvtgpFYe4AP4f1bfHdUqhqpFCOMnkv04Xd6O6D2k5jxEouSErzhtJsL0SRDWPUqjWD5b81&#10;rVDA8TVEOwdWClhGnHSEIcLhyM+vDs3NvfqtsP/AAVr84osvGB+/KI4+KDz4xoNp2dcMtAIBj6ey&#10;0U7GuoCUFBGai0VYxFfEWGbKMkXEMFtgcu8yFPIHvQlaDBuJ6fDtPqYMmfWIDKxunxDNCBnBZSKs&#10;dJx26JUNmMQjlxhVrI4igIFAxcPWTMjPc+fWbK24QBWsdkuKK4Fmq004gC5bviKMSMUVmMPanrz7&#10;d5OpKlRY9wlN3/UP+SNDp73ounlVxSkvjAOuytrPBGChC0hXvg8gZWE1kp3RjiP0MmmbaTfL94Ix&#10;iy71fhIguPLADyuDxGq0CL0J1QlPKY9wdF9ZWYPVqKi/uely2dPCoGELfqR3VpBXyO4SRDqVjbNj&#10;U+PbGGtE7rMeMq37qS5KWMvO5ayq0lartZJeLWtMf5q2Y7rGgkIA7+QoSOeF0o5ZLRMRoCV6oH8v&#10;4K606gjFoSdnwutFESvx/7H3/r9t5GeeJ7+bpKYMl60ugRJFUgKtlQVZPZKgXpiEDVstNdjByOhx&#10;bHUi9DlAEswtMEK6b2AIDQfYm8zNDKZXdnU60aR2QoKllgSoVSRYhLxsFkFKZVGU3HaPWrKVLwdP&#10;ssBh+nA3mAtwCILOYIE93PN+PqXO/pBO8gfwY1nf+K1UIlWvep73836HOWF6WbRaEUjtUwLoXPru&#10;+gO0x4VRA+11C4RFgGUFzJG3Ov/AJuEfxVG9otOSxMUK8xH0hXkUl7glXv8Yodl2MxpEKZP46tp+&#10;M2qjQoQurMaNRI7qFK6kEKH/5pWxBcjFyYL9fC8a3YvOzO5dYQ1WUSOA1x2CEzQFTXvrpH7FF8DG&#10;Hek4joe7iHnm2jIeTmftG6phRq+CbCilGjDDiqmcNeB7WiRIL/9irAxpgPFuJSeSpehlWqqwIPIx&#10;5k1iCRFFCAsQaWG83SJsrzZgtVd7/dZ14X7V12hYSMFB4OD1L/9pxdXthPbB7TzX/Wk+/8jl+uBp&#10;7NtD0pFVbSwoslwTOSNI2HjhoouOlPktNrE66QfWOW+QAauli6bgWr0lQgc5rUbEEH6K2lVrkw8B&#10;uhhE1OsYEmdLJ1GQwRzho1Ip5zFi0oJ0BwY8UzGnNYiZJ3Q2umHRk8t151VN2EFxw9B4zhp3e+aN&#10;rhCqWX0VPlYIP/fuz7p3XaWc69Hhi5IVsJLJRqOQTX3nO8+d+hnB0aG932zaRFnFyLbGvpdOBh7X&#10;f7TIRHCY+KpjMBP3D/p7h3v6PYbHeHpCJuV9m+6jXIy8oShSlQ5mPsaqrKPCIlZJJjPz/mRm0M96&#10;cdkX9j0R5uirK4sFZgKo2AtOmaUq+/4n+ckKvsnBM6J8JYRPDUvOrk5+/6RhumMHZ8bGQqGvwEge&#10;fg3TXtmjwqnLGSY0ynC03AEoFiFk0lAfgaAcoiYU6JDOoqkfRjRO2dHn3m8gnxFCciUcgI89F7Ey&#10;YSUQgLPF0uLq8uoSzxF6N+hHWEaxKIwxPcvny9IlJ9vKFqkbhaNvnbtYgUuBwQSFOtRHfw8cvOtG&#10;+HRyPt7P7UOW3WMdwngCTlnJOLyy3ENFyNzXwYg2OrOZgteiHdzIEo4mwVdEWe6fbXiXmUGXGbEW&#10;vUm/Tw4EIPS6Gw5YvjCbudPeRQkL9u5WbfTUB38YLvy55ZN9SlWWhwZc3ONmJzdRhEJNibVOnua1&#10;UNOORWeiY3AKQUM7sv6geLh9gQOb62yy28oLAwWOSBdZNKAg9G6/VH6+Z0fnxqLQJF4pale4T8c1&#10;qpZj3c7+pmvH3JpsQcbVAnO1Pmaz0Xzesco6dhrxMJhnLZf2QDPiYTqzMKsBAuHJqvQM0nf86iE7&#10;LPFrububa9iMWLkSN6CRhqhdXoDTqNBgSYnX2hWs9moDVnu1129dfxO3rAYdWmS5UWvUqkfX/9vL&#10;HwjjhG5IlRDgt5UvvXzT9cjzXqy3emQeSZYIcmOVOwHWa/Ai3MyLYlS+dSymAv8OXUDWZW3lhDtD&#10;Pl9vOY4NLHnnVuJaSzRI6JtbYqJQdwiHy0Q8z1RylXa1iusfxi2JWOVOdagJ4TNjmGaU2AGRtiCH&#10;bcipolVoHE4waIRCweAvol1vzBJpne1/uduxcKct2v1sd9eVyz96XR2blqt0Kl+QC43E6HiZjtiG&#10;Vnb04s395wflogb/TXiPiw5bcYflXuXmxFiHf7C3o2PQf7s33vvGcP/Tf7A9GsBhe317uyxCdrRI&#10;lyJNpqpWWPhAeOGM7uU+YTLj978Zz/gzr8jmNMo9vuyJy1UWsnEoiDC/52MfKvxHjzALiOFAaGas&#10;ryNHmkDGezR1XgwSGsZfjQWDY9G/75pHuozkTibDq4Plg3vvRoQMC1QKQoxcQaGKSCUi9OTrEeAV&#10;Eoc1qN/UTb2s6pugoPTPPt8GEyWseQFZAYWz/WDlDsRCjCKT1EoWFp6oChKTWUhaXBaxz6zV8hYK&#10;I+On+jx4zHXsLa08cfr0Xpd7PjnvdjCqd1uPPKA9nmO3KDXS7BmE7wShF2YJ3fP7xIBFBCnvHHqa&#10;htqVLYSrCtywqlVlEE6wmbRf5r3jXTzZpytSTyCsuN3peFeXW9AVnsS0hYTt4bBloUk40PpDO4Q8&#10;Sxv41inx9HXc1XlQA/CDGqDxbjQUPW1HZ7tmUUytaEhZVkuG/qpItOG5DrBVnTXux3gBoC5V38zl&#10;gFjlcnPPPg0HXTzfIiCjnJanW7Oz3JrTj+QK1nHrVZHuybqsf137nLjWTgTvdIZDt1xTWdVWVMvD&#10;Fuqm/HsyzbAU1NF1jRS5CktAldvd/XQXH8XfgDw9s8rPDPrqwtZ7U9JkXDpin9HkyPgHbcBqrzZg&#10;tVd7/dZT8Z5qrWFBVCVbdHSyXnjt5gfCYD2f/ztWTRG15FyvP3I97Iz1VKtHdxSMYCGqhg9JVu01&#10;Qhw1v6Vv5VU+Ba8LivkVuzK0NnUhuGKTLLZ3bwn3q7wuFFiOJl6YYdFFqma8y52uHWeS8MDzc0/l&#10;pkeLVe9UJ6t3zFRsolIuO9WrIguGaQvFeTY+RzwthCR4G5uZCd6b6wra92ZmurpOfZbPOQOO+e6/&#10;QNJz9+7u0yGCBBle4IVaavTbxE0ofpUn2Ipzgj5VRYJJiYstmzyDZ+wQgkw0bSMUHxzsGO4FZvUO&#10;vdET1J5OgFlyuccuutmEyPuZ6Ekm7kuSWWAdlheWAlmvl74wk5l4hi3dIbUOWz4rkF0VU4QQjgtD&#10;hgLsOgXeYNhweZVu+zXiKxi6s3T8a0iRpis1FG//tuPnftAMRseioa8qSjwJcbg7bPZr5S+VI5C4&#10;R1RoyWjXMTHSwXb9BB0jgK0IkU2Ele76h4YBYZamdv3M4kDCQoO2wURYUHIencJkYDpgTU/DKHVl&#10;xamnEW0tr/osi7ebfiaLuGuZbSfYgh52YIWR/oH3Bp5iUzTapcXnH310Ze/v31TSaSU970bvNH6o&#10;PqAt04j0wFf6le/655Pp+HwcKqxMUukvC8D6yDDs5qEafL/hs6Qa7WEipltMWHH/9Cqj1YbDVxtL&#10;ck9cDtMjdHR1/TDM+YqyDBdY2UQJy7Kqppm6+M4fwgt/9H0v+otVpTrlWuOmXR6y87ooQK3lcjo9&#10;PbeL9uzs7KXZ2dAlQqxZYeO5rmmbqFO1TuRXeZ0Tbzj+XMjUYWaSgxNZ0W6efv58j1YZNhps1PCA&#10;sDeXP5G519cucBlLsFRrLc9Rz/qac18szXr1ZLKwBeriCUIC6pBsBqbphYxWbjVgxvs2+cyEsJoo&#10;jgAPazeX/0xUsLq7S3Yz9N2oix5djw1JdxZSeDFKSir12qP2H9H2agNWe7XXbz1UTCCNsGZBuO4z&#10;TfOF117+t25dWIB2CwfQXG4r/6jkcrkq0aR5pFjVmqkoPEJFR8/AC6NlDd25lojLaW2hB9fKiTQc&#10;MYYuNO4ip/A3Jg7OzKEw/xQ+WfAfRQgw9/h2MBJHKHPQ+U5fZ8Wz3eMbkVKmWT3raR5OcAulCJF7&#10;CRE43du7mGQEXOW7UcYSfFWeCM5Em6HZQ88+AdaNgc+cuOdWntAqDx/33dxEUlaITgrZDd/kyJm3&#10;oK0vs+UDvXnsssZFn9/wCA5QBj86XcnY6wBgDeN9b29Pz1AM4dTruRLEwLoeYdhpnh6LS4mkZDbk&#10;BgMWl7DgHnAd6TBEWC+9lOEIlzDSZ1jIvogSldcrOltZkIDPAgoQx2wU0IfL4uIVxxgBBTHUsFYm&#10;PTpUSTv23sReMBoNuQMZABYIy5yKGVcixmPRc1vX1uHaDlcmFYYI9Nk2WnIR+IsTX6FXuK2r+k5T&#10;I+It6n//swYX0OixiEygOuNIGuKs6elwQCkQP/2LGCQU1u4ri6vwdLd8hC0+zA/yhKFwlVimrT/6&#10;zuXz/X3szaXq6hX7o4/K9r/vuOtOI23wrjKfjPfT45bZ+JKv9I92z+15diEFlGYC4wZt8roa2SEm&#10;ODQiB+83atcDNS+MRb2JDv88oojci3gw7KKvL34N+3J1EJb46cGrXcNprt0IaPVB+w6DrLBZTZ37&#10;xqt/yGmJibBopRaojW9d0DcF7ujMMeiLazn87jWjSYDVNfvfCbHoE8T88QSfzuGbrJv6eE3vhhCL&#10;K1JrLJQSjiUPtBIUiOWJ03t70WjT1liSCJW7pjr+7cKXgYVYrToHPou052P9xLydbd2FQKuOeEIe&#10;I3EqWP1hU6qGw2ZYJtIyrcTDTaRn04WlnAZFo45TFW6l/x0bNeTuzd7omr1HW+/q/HZCSsVTEswa&#10;Uomp9sGsvdqA1V7t9dsBa1u6I1JiEO9XtV4Yfeff4GKwKVp4x/yBoMkFxHp61qwi/dlUiKx4jBAV&#10;rGdXtrZLefXEjB1aFFXgVR03rp9gVv5zPywhbhe+pLpjUEp/zlvC21o97Xgu4F0xYp96p++df3ga&#10;U47o77lifb8ZjHlEB5EOQb/wPChheDz3aFvIsFToc5EKw15W5ebcvbmu7x6Wn9nXut4YIKjKsbIs&#10;v/uomxjr0e6j0ljAZ8q+BtHLJ1LizIAGEyx7X/DVBDL6OHOY00M0jNCjjCDsTdEA7IL4arjjFoKf&#10;e3s6ep5pE4aW49g2OkhtG+WJawcHB3OYJIxXMamI5GSRkLdRkJPxjD8+779161baRB2NOMr7xPFr&#10;h3Cc60FLizApzcrIfvGK8tbiBqywCLKIXZbZYqqQ9cmN7IbkgaCpfNDkycfQG2lilnjSDcZyx0Oa&#10;ekXwis5CHHToNNhiEaIIwwtUWNb5AIxDrRHR1eg92pvGZvT/9lmEWPRAsHRXUHbLxFmGlXRPB8IF&#10;NuYCFS4toVv4UxaXQ2vmq/kslN24iLS8wmqolY3sxtH4+csDms5hMeo6dvnz039/9y6bz7Mdw1Du&#10;Q6OIoU3tRPjW5XfH47TH2KJ+vAg92YfrxbIRwa86nM025EJWbni9hcle1mD5/WHvBpcBuYZF++q/&#10;ugczdOPbHV1dGeHTgKZnIRtQwsq0AsWYEh8fv/kHlLD0AszPLdmsjR87PUEuEuEEYRORUfSrxyDe&#10;HLqDMxMHoUs3QsIqVFsXV88zi0F5laPXAxwbdH2TfqQcJwDS+1Kx+JgnCffGru3ZRS7mOnOEojt4&#10;LDTtdVGuOibYepXVWfqJEkuEQdcd9wbYvR/TljHkFdVmICCZYdMyiTTpdCnRt6lHyrSzNRiLaloe&#10;EYksxCpVHlbyek4/vNQ1e2nGUNde7uubSqUS0ogiTUojiURnu0XYXm3Aaq/2+q3rr/13qmAry5Jr&#10;5h3zhS+f+rc8G1Khpdfid3nMaT96lHOVKu5CtTZJf5e5gEWHqNrR0dQzJgpgUr0lqlRcJKoj9hnl&#10;LHxswYKBzrQ5f7C79XnIc0sMFAobUije6fCxPsG1q4+ExD1y2Nf3TmcllpKr0h1pctzuD+4LpREz&#10;GGRYmojyyEHrnmfP0y0Ie3Av5Wa0643+Q9tzaM+E7uUgJyF8rOd2d4mu6P2jUsiqhjnJzqckvjP8&#10;FCEhMBXd37ftiQl7GwF+EP+Wy/T/WROHOaeCxQ3A6C0/RFjDHbc7enuHhnr6K2XDxXylwvVaNeyD&#10;A/tgIhQPVCXFbBQa8L5EeYeAoyHLycHBdCb+0q3bg2kuYcnMIY4inBVLy5yE4wiJNjhWT9g5oOOG&#10;ihBfQndK9+0rbBztRzAEySaiY6HQ2auDbgKstJJOus35KO2UX+wIGRYdS3PIzdGcXCJuHIlDeFFb&#10;R4cwYhwSiR1i1k99ftdrERf66I1+6zWFHVbZDcufdrsJsGijltjQfXGRGYu9G5YWN1BfKxS8LG7H&#10;DyOKbtnG9TMD/Rc92Ecwmf/IRiby3tWAklTcSWF4ta8hgWndMFjUhhpWyJ+ejydRk0u7g5ytiEol&#10;bF+L2q99cpUwWWaNW5xwlzftCbqSwsuCJwOkwSTd2j94tScDL3dLPIm9gSrR7XTAlM3AUWr03B8w&#10;SNiflTm/z1ROiVYfAQydNaiVXSQS8LQeAZZ9eqfrl6GoHVGjszdCJd6zKEDR9Y/za+zrgOLVJvwd&#10;hNV+BP3tnPYYLmAw0ygae3vRvdN7YxPl4rs2W43mNhmtPm7VxRAhfTyusx284C7RMuR3xy1R1moh&#10;nzDvwBdDWkSdcJuKaQbCZhiO9PJUn/4hQiiJ7PhERc3jV1NyHXr2g9FrtpbbPpgNhUKXotqW69QA&#10;AVY8dUeSqvGF1NTNNmC1Vxuw2qu9fnu3Y0i5U5UbVbPhqxFlXf/yn/7bZ2z/id4dnQnnN3Ud83mv&#10;P3rkKj3tn4pfnzyqVWXurvismnk0Sgfr3BbbYGGSUHfafXmcX3fnt1pCXKWzb0+9xS26XzkBOSo8&#10;sFijxU5AeMwtXUcNxmCPhgltp6wZnZ6blac94aoyohyN7/cHy//8ubkoh3vQ40PqXgJpbbESa4uO&#10;ENvs6FOeiN64ESx7Dg+Nw2awxMOR6BB+1t39evfuI5er1INBuEah4LOk0fGL/4z+YHnCjkbvoYpl&#10;1HUMq13RruwQiTSb1w7KLI4pPj0ZVuyC/Kp3uKN38JeD93uHzj+DLRftDhUTjVBhNw9sensxLClu&#10;xbTumCxxRzWq0MABWlaEj5bf7QvANODJiQMDi5ocHRazyaJ36XO2WvoB5ghX4OmJ6hHH7kFC7/16&#10;6un6DqHhIW3cWDB0NtTjTrNs3O1O3p3aV1F2Q47fuvG4SMdZrl6VOYB4GxOEqLCokXUxjVh+pnFG&#10;HkGBPufLFmDU4M363rca4fig36kSAbCm38/+zLu48tPVZWjvV6C4EhsKuGHnLmd+kJBxBRaqhVrj&#10;aGAgtv+wxJQUKb7bHDv9fG/uTSWZVpCf6E7OD4gRw6IYNNTXyxGtyx/3x+cH55Pz8V+s6zwRSQC+&#10;vk5XeU92LwglHe1XZCX6b3d0+LOcMo3dKAwbqv55910lHu+4+hIMJmRuEha8ctINDRwT0+TIuT9A&#10;VJTIylYBIx5TGkgmt9vSXZWSln9EhMVJOXW17DHs53tdbwTtclE9iIZmSgTqjzUt/6qeF5ooFmzB&#10;1Sq/mVdL2jabucGZ4sE6dnqRI54Rsvl8LypCNunXhBah8F5wgGkT1aru3fqxo+A6/jxFh22w6seo&#10;krEeUpTZ0KckeCr6A5PhsEmnShAGVMdLF9THj2GA9hiUDQFWxWMbGCbhoM8oJ3vOXuqKVjr7To1K&#10;KR4jnKT3Q3/TBqz2agNWe7XXb1/BavWoYZlyo2FZjU9+cubUf/x0S7T7mEXwp1nN5bc01yPNdfPh&#10;0/3e1OQnVeHR6PPVqrXRXEwDXG1ymiB065xHyPbsgCldR7ux5cyUM159rm5v8QA581cdrUVx7j/B&#10;AqwdjLThQP/UVdEmMhaSEFN9zaCN+hFXkth1KsJid4wUFo0SIVYeU4u5RzlV6L3L0RtvBI1Dz6Fh&#10;REMl4is4ue86C7HWv/ah9JEtyNX41Og32Nt0wh5rHjQPyoZdYsCIRIpEHwgjtO0yxruKO0XhRmpo&#10;9lX/YMetjl4c+xPx3p6zHE6d10/CaSJw8z7wlLvmb0txQlkTPlicSVhomJCNB/yZTOallzpuu5GQ&#10;F85+7oH1hM2b4DAlqj6L3OpCvWqZNeMrq8scqcPfA7KxF/1PhrQPI2UWkgWjzehZfxhNN4l90qXE&#10;gD1hNG1mGlVjwGIrdU0VQ2slVLAea5Ei7/2DJny7ubRy4R9f+RExKEOW5bNkaZCrV36I9DPuwPew&#10;4aufhymyRH+FjenBUyxwXxVfLi+u0sZnC4Ufj3z72+cuVlAmKRuEodGD03tjl2CFpeDfvPtFnRuW&#10;7DXKs5ta5KOQH85j8WS8611N7GGY6q9fMUoH7kKVThNop9KOle7Tpt2+2vFmNptdYWE98hpXF5cb&#10;8Xl6hHjHYM+t9zkthwErW4hDSEaEVZCVyZHxvt9bwvrzaoFpzJQuc1uwVGrpSL8hgM8JwKJnsacU&#10;uRY6e4kA693IxLVgVH2AnayJaBwx3Sd8QdGSg75KzWmiCZija65D328Ab5rNmWvRJuEVPd8iD9a5&#10;ld5C6QqvJacDyHRVP3lzXN5ZSQ8T9/omF7hYgI8WIfqP6tnAZMAkxPLJiqTEB/gCVNh4G3LdWk7f&#10;1uyJckSlF8SXooRXM3OhS7Ozsx5PX2w8BcBCFuFk9Xybr9qrDVjt1V5fsGKBhlWzao0CrLCqR6N/&#10;+h+hCoGnlYNXwgyUeaTiqlQqY73XcWTi45M1WTvj8pR0dgkVs4KoTMFfdE3IdXXhoci2o5BziQlC&#10;dmzgpDRdGLgL/VWLD03c3LPLdpmpyaWVnmrB8NGd2tHk1H4U3yyXf1PBwgGhxNkvhAdArNyWM0+o&#10;ceLH3I2rM3Ths0MjGizluh+xcn/39df/ont39/VK5Z8yUDtDwl29nxi9WAG62WPRPbt5YBgT2rbG&#10;AX5G2Sbi2m+WjaZnMyIkWGIzjZB/sBcdqXg8k5xPdHz3mYaOaT4v+ErfjDSjyDT0nE0kFKsh1+iA&#10;vsGiKcT7FYiw3ElM5PlfEjqs94lOREPwaxAPebMnvUEHu5aZulhIvrzspBeCwaA/hxn99R9L+6qK&#10;/WPHovux0Eth2VTcIig5rQTi5ycObBU7DMORdMxfj3Df6jEn/mEnGihjcEpR8wDToVv0U2ytRV75&#10;FzH96AzfyaY7yUGMrKIPBMIovQmjK7AVfBmWkKCzsri0vOSkFDJ0LXO3zlsobFwfGTkTq+S2y02b&#10;ZWPPm9G5//UuzOdZlR+/l1Mf0GM/YB28geDB9Z25YQQNun85Y5ehwdLpB4Wfu8cwMrRV19nL1bth&#10;gf46ujqSsJmnTTnJcFzOxjN3/YP+4d6O29/D/Bz/LKhgZdjLvUG7yqqdOfd7Ze7bBbETrFSMLa1y&#10;3Otb47wbR5GV9+yXIuXQbGjmedm+Ug7NlHOw+qA9qjtiLa4s1dfyxFUCrCKqwBum3gfMOvRraM4h&#10;TNO+gsEDcBed7AjfOFa6o2bMCvaWUFrhI4cOYhox/5soaF0o3mnjTijKHjflMCe2S4nEuEdz4Uwl&#10;h3Lhg/VNvFLXXtU3ObeAfjvR6Mzc3FwI0Qj3tIHLU6l4fEFiH6zkxTZgtVcbsNqrvb5g1ZNW1ZQb&#10;PsKrWs16YfQv39ll24SWsE7IOw5XPBrnqhiVihFLEo4E5ADcGiY/SXV6DqFwP0kiXKszQYmpKF2I&#10;r/iN3m0JDyzHOYjXsdOOpCviDlQ9wol6V2x7nwlKzZVcmifeUBSrOtLz3LjyuU8WE9ZjzaiArzg1&#10;p/RY1I8wUIj2HK45c+ON2WeRsuewfC1Wyn+aQxhhPff6692f5XKvux5VMgDFbKPmO0olpgY4OxoF&#10;rL2mh4XtPEJIh//9ZrQZjNkHQ70DkCdxhQdKeK3ZMeikPiPoZajnnpETmTSbqsZCoR24wR+U1bOK&#10;7M026IG4gpXNymaDJdZhNyIN/bd7O9yQYRU4Pc8rGoVeob/KIu5l2ZkZXF5cWsJU3iLMpZYd8wOR&#10;o0zL510x+7cjxbInFo1F78VmegPKQpINR1HHUtxB4xn2G3T7GlewIprY40WhZEPZKBIpw8LTUEX+&#10;sKb9yUF2FdOMoEJZeEZ8glDCTMbvT2YyxEO+VSHJX1xa+Snk7otAKxDX0gq3N9nJfQUeDuDErxFg&#10;NkbunxnvOzTKTSKsj+j96Wv/y6U0saAbuc7zynhJ3dyGseYme81rxcgV9R8nQrf8g4OzUZvzEol1&#10;YTKhlT2Rr7yPIc0su7kWCmbc39FzOxP2FlYYWB3ji+Wk332749agv+MWpxOZ+GmyBbjphwMKoagV&#10;NuUXXuv+fS+Zfa+lQIFoJgfAV4aG+bxjp3aFZzO9BDzPSlrkS5dmQ8Hm82I5dK/IXmqqviZOJaCa&#10;wmc57HE4JBQNCKAYtQzuDsLz3Sheseeiz+29CePe2e82WbOm5hyGAzDld192gbCE7UP+GG3DjzmV&#10;ir93YoS1tubI3fU1ziLEr/1AEVb2ZiqR6OnTyhp6xoYBjdiFC+ywxck9ERRrr10DYM0QYXVF1YGz&#10;iVQqKSkWDxKO/nX7T2h7tQGrvdrrC/odwwGrJvtqvoZMgGV9+a13bv5qU0z+seU5+7rrW3me1XO5&#10;XIeVpy8qAcsyicugwRo5VZ5Q6fJu3XEKhV0753QIWZUu5gU387/CZ8LPnd/l8t2tj+l7myIjBA5a&#10;fETnytDOBPELen/liqfzaSwsW0p1JNVvRFCVOqwYjpX7Y+MxeyLgsFQi2CoV6atdFJDgjUh3FIne&#10;uHFj9h4H39iP6BG5gPbo9dd3d3dLuzcf9SXBC42G5TOlkdFTOcBTGTHPzQkAFttgNqPR5lg0Fmy+&#10;6L/vTybH97dhhWVMlMsTh0YkenWw9zY8oeLJuH9wuP/nGvhKqNzZOr041mwe7kTU4DxmMCWZndx9&#10;WUupZenwTodpDMcN3h7s8E+74YZFeLWy+rnGXWiwIGRiAbz3a4tewSwoD22gK7e8urwqOmEbPoxD&#10;+uREzDMQjEUHYvcOmmeHhnsleDW4IXZXlN7+sUOb0VPLCYfRQ0+5rBkez37smbE/8OzQOATDrl/R&#10;6DCrbUcgzIoMY4Sx4PSFicYh3UFqYPxN+k+E5XevIi2H0A8a99Vlse2rsBhdFQ1Nod5fccJrYGpv&#10;LSTG+x4eGkjULpdP26dPR+c67qbnsalSOp7qoyfTOuCjZLBzV6SIepsdCgGvYOgFYwG6iPDrMPKe&#10;r4qwx0ajUNggxJr3+68Oxt2F7AoLv5xMoUVl0P3m8FVCtI5p1lxBSZjNJq92ZAJhxYIkyfS9cPHU&#10;7ynK/FE/fONRwZo8l1vTPbFddL+PdVGZ0gXrlPrw/CyHZqL3aHdH75UPmWw4hVDnYQ66QZ5ODHI5&#10;Ri967kJ5hTHB9SIKpBHtAQZly8/t0ztzHXFl0kye/yct9yCXE+nOOkNQt2uXEwfRGGT7UrZzhwQS&#10;1g1ALMcHK8+yLD2/LprCxYgnkZICslxNxRNDl/eLwkg3p3580rzU1y7wT0IvgNPPT8/MEGTNXLo0&#10;e8/oOy+lEvBoQAFLmsq1/4S2Vxuw2qu9vuBw0dWwJi3kD2OQ8JsvvHbqnc8EK6Hll28d13W1pWN+&#10;3EWn25WbPzc0e+iuWZWrimlZ1ZEvf6Psgegor59Uu1pcxWrpJ4algJq6mhcjiboTSMj0hg7kFjcS&#10;6wx0OGXWbHZRhw06ncHb+w8fevbvE4ZId6zEocYdi/IhpwFy0aVIiGU4I+wGxFhEWDlRwuJaV2Tu&#10;RtdsV7BsX2se7qI21/1ot3uX+OrRo1zu5v/RH/YhJrhhhq346LlOYo7iUzbQbu7DdTGvFpvRZjS2&#10;Hw31B1+Mc+Bwcij4tIhUkQgHUkfmBjug947HM/F4fPB80xCjYMRX63S0VCORctPGkN56yJ26v3AH&#10;7uZZX6FgVQs+9AizBVNKvilspTLu8Ps+n3d1eXElizLWCY8IsyvUg9hJaoVN0ZHwtyJcs5adZELU&#10;sOjX+PWR8W8PDMQGovsG8vDGk25Qi1txS0m3kug5e4124bu051Brq3gGCAXsPlw/1hfrPz80leg5&#10;H4sFg337RjAexI7+MJhdLXifEBWxrwEc/GVfQYkn/RnoyREVNBj+Fxg1rPwUPqOEWbRpEF3Rlv10&#10;hUMKuVG3TBjIpa6NgrexcZQ41wfLjbI9Ud4pnt47vbcX4hKWQhsszQ+g/keEp7HOff3xOsDjyodq&#10;MfKhzpavKvuhRlTmkzRStPHzb3gJMuNxfwdBSSGLXYkWKoT22ZXqYNo9PDzov3UL1UJk+UC4n+x4&#10;A9VDwivFMhtH5079HhHWn5s+7IiGb/LMRdfa5mFFPWmGf45X9HrwgGHVchSAVW4GD/FUMTT9gjBS&#10;YFUU+IobshwUQLD7gEtYEe2KcGVAJeuKMdHsmg8HiGUmPxl6vI7ETccVosWJzziXwYt0jXuFeeHb&#10;LlqDLf3EY7S+hpr02gV6SE6NptOIvkQisSBJiSkpMR58Vta2YaKb48pVvuVAGbwatM2IbT+fm5mJ&#10;RudmZ2dow/qlFD3TkyCs1MLU37b/hLZXG7Daq72+ALCicq1akxscmFObfOG/vdP5KJ/LOY6cMI1m&#10;p6otVS3BC+thhXAmFjfp9L1atcyqNPLWRxPbfHRpqd2fch6OuIEIxBGHHr3VjW9CHsLmD47faEvH&#10;eTYkWgRewgheFSk1sPHEsl2Vh8b3ZYtQTqkN0fGH0MsDdwZuowh1MARYT1Ho0ISd02M2d8cMvwcz&#10;hqEbXV0heyzYNHZh7JN73fXZ7ut/QYz16OnLxkyg0ChA4B82E+e+8XMVx/ODqMe2m/dsw0WbY0eb&#10;zbHmzC8n70rJOKKGk3GltxIp7tCDXYETaqTcMdx7a5AOOfGMPxEfChrwPneCoeHlhF4lVPKaeuNI&#10;WlCsqgVDgewT7xPYHkA6Ls1n/Gn/7Tdf8sfd076wjy7jtiCKQMxO2azQX60sET1kl1eWvWJSz1GV&#10;s10DwcsGnLIaVq3RuJ66/N5An8djeCoHAy9KsuxOKwQueBcoVONDPWe/2395YN9zaAwM9D28WdmP&#10;AbD6+8enpEm4SciNHzdq1oJZMM/3ldZjyuoT7msKT3l6nlQDhFhVHGbT8bgyjxLW4tLS8uoS4Iq4&#10;agkLG7jCejFhpp5lvfvXhYKf7rCQ+lbPKWAq/a53Pirbex/91cFL6SS8GtzJeeUiHd61Ev4jkNp4&#10;jBpWeR2SuIgwaYiwOxSMytSi+qLPW/DV0CFE+5Vg9dfDybC3wYIwx8rdu/TJYHq+9yqqhQRUMMJi&#10;99Rkb0fXIEJ/iLHM7MjvBywvBIimXJDOnXpZR6C5sAcVgX9rDm0J67T18rVr194tf+m5zU9aDamF&#10;LQ44oCvmtIrmLGLxbcarCDp16BICtdjrrdyMh5WkJMXjgcmfE4SxCMsZFfxX/fhkaBAtwGORwbMm&#10;TLAcTKqLlPU1oXjETAHbue8nUujxJaYWhkYvd6J7qWoEWGgM5lQ2kcDX+U0MehSjM6FQ9PneXOje&#10;TjkykZDiqYWUokwSYaV2239C26sNWO3VXl+w6n6FjvkFENaRefTlt1wPH7XYlZ3LUfWtnOO3rmqP&#10;IHN35YxnlWCvYskB88i0jkYufmRrutNHPDFl39IhqlLFMYdlWHDEEk6jgCvhfIXv1LmPKKze6WCl&#10;IuaGPabYZtTwGJWSLRVk06xWa0MlzLpNsMade4SQAZe0UumpJuwxS+zWALWumstpBgbNQVgEWPvR&#10;Zvmf0O7Uu12PXv9s97PdR492XS6jJ1AoNGoYuTdHxi8+y2mRCAa3mgdEVTbc2A+ae82xUPx7puJO&#10;AqLg3BnvpKMfspJRxyoaVwc7OgbfBHrRRVOXkYmiao49JuzR1W02mdLUK0O9KTqGm7WGD7UWlroT&#10;MGWr8bT/TbY9+PWvk2m3W148CSX0IvlZeDUsLuEzX1jOLi86GnfIr1ia5ZSxFp+giJUtFEy5Otp/&#10;qlKJXbw4MC4pjZWsr0p8hRJWOkAPuNE4OvpmNZXouXx5/NzFy+fOj/dcTkgLI5YYcPSu0r3Q1nl9&#10;Da+3Fk80VuGOin9PoAZDUrUPll4bWQzuEdf9zNvIskXDIjcJlxeX4NawCjkWTLFEPvWqMPwk6vrp&#10;0hMvOKiaOnNxP7JjoFy5U7yyYwdDV93xtEK7QJl3T3Xm1Yi2rho8aACeph2KWJ+TwUJIxw7ZxIF2&#10;d3NIkhuWzC3ChhJ3+zuG5+VsA0z39cUnGwyhS43eTPyNYVg4uGGEZYaJlAre6u3bXV8JBKrsad6Q&#10;Xvt9gPXvCgTIslXwXX+t8+U8WtzsaIXnfR0Z51yiuqCW2Zo2Un7ePE3nC8IY13A8dlkMnxNsJZxs&#10;VW7RscL9ASuyxHwsn2v4w3cUye32uyef6RF6YueFor0l3EPr3A1kjVVLDBByc37twnFdtPpQjl4T&#10;kCV8sNa1YsToP0N4JKUSU98aHb/48AH62Zs5Md8I/eRuTr+wCWkXfpTiPdg0RO25azvEZxO9UiqZ&#10;WpDivXT7b7VF7u3VBqz2aq8vPCF/8Y7cqPkavka1ah6deevm0244LLDInf5QQ9C0taXn4EHoenjz&#10;oUurVJ4+jQ4pcrVqWUfKyMViOUJnvbC82hQZOHCzaolT+9ZWS4QQ8mn0yZyhLhIIuZC1xr1BxwwL&#10;o+oGGyDYsHKi44zhetqLHDzTsiYvG+Iy9hhFRUDkPZeEFRZQyxCfllS1u6R9bpUVuhR9vj9hlHLI&#10;/9lFi3AXRu67WmnfzfUazOw3Phk9dwqPvn9wAJeGZtPAEKAdbUbnOsIBNwpYXMGaT0pB4sAdaJB3&#10;dogMQrcJjpLz83SFdCpx3oY55gM1v43jZmQdOABlMRpdod74pGTCo5L2tg9eDYi5ycoQimOS0D84&#10;mPEnk2EvYxWbRzkVILZBX1mEkXp2WTg7eVdgo8l5OlCQL6NSwxSULdSshjL6naGR2o83/s8fw/19&#10;w+tTEBND/8LoPXo3Nho1S0mlpJGRkTvwd2jA0VRsEbGPr+At+CAWo3tfWlqlB3kC9ML9e1Ffe7Lo&#10;ffIESvzF1R/BecG79Mcwcv8RCmsrtCEwoEcpC5u/uixnRSSgN8si95WlxSf4wRs16cujA30VDTOj&#10;E3YkEj374tnb3CHE//hlF+pUQgkXibBLlwbtlVaCW78aOcQzISLidrRKUIJRfhbcWlOS8/6Or6RR&#10;HhRQJ9qs3oI/6R/ugLHGXY46RpOw4TN7O4a/cvcVS7aqVTrJOPPO7xkj3CaKRb6SfH301MudOWcC&#10;VhfDfbq+KUpamyhHgaEm7HfpSXvFoPf2YSnvxAQSXxkujgJCxYqHOgl71tk8jQioXBHZg/xqGPZV&#10;UX/0x60Bff2Blss5k4jCmwGm7sfcmayzMr3leLjreae6xf4MLYedNHpu0ovsimcAgJWKp1JTUz2n&#10;bmqaU2kW0q66yPJBEPWFNQKsw19cA2E9R86B8e+76IZ0y8RQSlKm2oDVXm3Aaq/2+sIeoTHdkBty&#10;gY40VvVoZLTz5ddhAMpeVtBWES4hPxmHA83lqlRclaeVTk9sWCK+Mj+ZnDxHBwYdqnI2D82z+xUh&#10;1Zq+5QwL6s6IobhH6LrqwgiLMY5rWCKDra7m4Xddhrn4M7ZC8BhPjS6EkshV6/q4K2KwMkt4uJcN&#10;4SwgMEsTJS0xhgU76ryxg2tAkH762pjtOdRK3fnu0sMPXK8TXH2W33X9bU6LBizIoWAzaR6lxvsi&#10;mCG0m1y2ahp0GI/YY81oyG0in4UYiPlqXjqf054a4lHhijXWdWs+PuifT/rjyV+epYOQ5hwoi6KG&#10;hcBk3kK76VckScHe9jFbcSHHG04m0/N+/+BLGMyLZzKZ6dXlxSxU7isrP0WT6+tsLrXkRbIf668W&#10;Gaj+d0IZqIvYHGGVDbOyXuHr7l386cpP/yuRjDfL2dLZ1cKkpEiKSVi3gV7ihneZNuD60fWf/Bju&#10;nHQjNCwBfVmWhnmf4ANbd3IGoTfrfOQPjCurxEn8kGJMb9G7CqyClztLsQivfrS8is+ynK2IBubi&#10;hq+AGUOQHP3oNenMuYuxfdqRdjBoHwZDZ1+8mkwrbgnVtuR4nwZN3kk1EIqrQyfLR0MQEVC7uE1X&#10;2UaAZV+yUOMhwqy3MRlP+ztupPEjoLUKvNrAdnqV5OAbt/z+qy9NBwKmjAKW7JXDcON3B0wrUFWs&#10;hjTa+frvfsH0036R4XAgXTx16lQnPZcvgEXqArDqxFZ5FomJab1I8XQs+q4WKU4QRz4zAFgAIV11&#10;oT/44EEOwxA5PF/yJ1OIdFsDtqJoExbL5UgoELjjhsF9+LsfRugGn+Ydx3bOJGxx7g46jrBsb+UY&#10;4F6FIOtT0SREEnT+Y65l6ZvqY7gxFMuxgfOpVIJAiThp6BsPCbBUgBtSqwWMvaoLwEI1jjbUvjdn&#10;czpUsTwxK91PpRZSkrQgjQy1Aau92oDVXu31hUtTrJrPqlqNqjVZlUb+wzs3/+4EifIq/qloxXkO&#10;S9slmBRqRqWzz2Ocv4NwHVk5Gn1YLhHQdOfZDcsxduAMQuHrfmJ0hZNjjiGEeU/+RP7eEjZbzpEl&#10;r+VECOEOe4waEx5PUCmYZpX+JWzVsU+fAKwURa5LkSlLEwGBjiSL3m/luuHogJahYbx7LWrbh8ik&#10;zpVcrkeu3G5392e7uzlXKTptNhphJWCZlnI0Mv4wUoa1I73t7UX3cWBfB2CdDbgR0IIWYBqJw0l/&#10;HxfLOHGa/ke0idCgP+PPJOf9PY4Rajmi8rhWGe5FKof7ocfVHJ5XJmWz1mgArlAS8sly2J2M081v&#10;szM6Uv4yad+SE6G3ssqeB4wJ7DW6ws4M9I7D/1acQtfisnAkFQuZOpgthDfWiedWlvPzCmjsgeo2&#10;2PC0wBONACqYcsmWEFlBhS/7frOEOQNf2cc383HpzSlqAb58YQsItrz0x1y5QqOQa1fe5ZV/WeZ8&#10;HFDYRiHra8gbq0xldG+r2ZHRM+P9sc6nRjAYhLD+bFdXB1thIdznlxdj6A7S721duLbbE5C0GyjC&#10;RKBy14wr2raqqw+29WIsNiQ3YDOKnqU0/yYBVmbVLPjEXhNerIsEWP6OXn/mFnwZUMBCQdCSk73D&#10;HelwwCToQnP15u/xaRgqyKipyo2ji32nTv38YcW163L9Rb71aXeplEOooK5y01AVvF+0m8EgPT8/&#10;oid2s5LL80DIWl5zDBrWhS0ZfHm56SeUXJvauqNyp7MN2y8LYZrVw7tDWGExYcGo/dhRXbE2HaDX&#10;gqE7Xn+u7s+tsHDnF06icuh5GfvGeEpKLSRoTQ299axEkFfKi/HBvHPnwrdUp5upPEFypbxHz+uS&#10;sRcaJCxLEGGlUtK5NmC1Vxuw2qu9vrCCpfqrVo0QQyaMmQRgvdzNERw6RwjqEa4TlYl1PBWPp5RT&#10;S8Z+Z+VpMCE3arI5eXSm02PktoiatjhpMH/SEEQ8W7eT0oHzbBSrttRf6b86yR7MizTCPKYUWYS1&#10;uYWskHJ5p7zDKFU2nnroYXxEP2ahGoM5O75rnyiwcPxipEKgCl3AkFUStli5HC7hK8J24Zrt4YxA&#10;5z/RVXdO+6fSmFumo2o1EABkfXP8/4F31h5LsJ4fvLsN7c9BsxkNJgPJpMjIc3PszPxllQFwwtjh&#10;hqVtRE6HLp29dOPqbBkNwfLpCTQwVR7XKkLp7sQpRyJj/oI5WWUVlmjHyeZ0OHA36ffPZ/z+N/3J&#10;dJo+H8yEuSm4jPeApWX01paJXX6AwJxVNphiARY35Va83I0Tkne07xh7NrKcyOMrNBpcL2Ocw6fw&#10;coD1O8zZvT4vKlWYwGv4RDyfhYt9lshC5s8LDnVhQeqOUleWZWTgLS8aWGmzUah9YrGD1wpt5U9X&#10;6G0RM4RLSytC4s70A2sKB7BoAxupxLfGzw3slwcGYs1YtP+9sz1f4XnHpFtKJ3vO93HrDMOYBFiR&#10;ImYKWbbEfUEmGPGlrgWD/QH8OBCPLUpxf7z3K/4s6nWorS3DUGxjseBV/O7ejkwaxleWKcNjlvZ/&#10;IdnR1fUmbLCYtM+88/T3ABbRKPTxcu3Uw86+zs6+voG33jrV9423BgZOnXr55gcYxdskiOKuH7xC&#10;7YlnRSgKUcQycpsc61yCdlBEO9OTdZNeLf/a4hcdKCm/Vqc70RyxoT0RVEyFltvqVSMPtAc5gqiP&#10;oajKw4qBTUaF6r0lJFjHGCdBo/CfHq05Wc/1k3YiXhxX6N3++eRCXIoTKU0NjQ/sl+A7e+IurzNZ&#10;1U/MttZ0YetW/NJz+13bsOeaPdXJRCqRkuKJ1OU2YLVXG7Daq72+aP258eIdyyfXLKsmAKvvzz5b&#10;Y991BAmqqNXgD73HPjjbdeONs2OViPbsJn0zmLSshlmtnukzPAAsVWWL9hZLq2DvkOsm6vpVXti0&#10;i+FC+quNzGchuxKlLfGffRq2MLhExxPjox1kEBeN/f39nkkZCnSzMI4ekXBPZ6g5LD/VxKSW6NSx&#10;YKvMhkIlNAlF1ohWLBnv2nbZ9ggke0QXEF2VYKPgcpXGMgEL42NhS1GqR6Odj0X22j4k7gbH5Nh7&#10;zWg0E0DtSoEdehJZw0pvhR7LUxTT9FCGaev/75/oH66vO8ODxIjNCU7ygXOpgchEIXKOXAkppln9&#10;pAGDgIJox5mBcFiBGfzgVcIs8JX/9u2r06s/WBbdP5DVyhJHviwu/YBgi76g7zgfYdiwxMbp3K0T&#10;tlmLG1n4QeED6Am1Ki5X4Su4UhA8FeBnhdYg6lNAH3CUzCzF7xrMUJhzFHUuevsZOntcyWLOKjBd&#10;0WOa0+5poqJGraZUTfkJMw1t1SqcsFDQcub4ss7dEAFhTJK/OErcPzM64PnL2LP9vthYNBrs6XAr&#10;bDaaltzz4wMueF+xCmudo32gZMNoIYzGmGBAKHjqHQaDCnIevRuF7GIgnpnveGNaVmQAFmzFsrRb&#10;nhSeuAfdvYPx5GDajWjtMFiSQMs91NXVMS2bAcUyJemFtzy/+4QkXiAORXplrb/z1MXLF/svvvba&#10;6Blao+Pn3jr1Tt87D3Of5gGA3M0UHW96jhTt8kRZe6xtEbNsQVomIsGJrxwpOp+VtP51jec91vAC&#10;5CcYPdP/ORQwJ5VkXE5BpUW3w8VseEUk9K8i3Pl4zQngqbdO/NvZFaslZg5PvOaJ0FDU1eiFVZWk&#10;halUYij+7VhFLWmbF/jWuhO/gzbjmlPJwu3wrC6/azfLdjTaA4vR+AKkWG3Aaq82YLVXe33xAcM4&#10;/8OGxat2VJUWzr3T+UE+Xz9GhSmnlRzfdJv46kZXF72dtZ8eVp56jPcGq6ZEWDLy1oFBf/JbOQ7X&#10;oT/6dZ4/XENGtBM7uMZBzvhr3xJQBaFWa80hrDwRlwj/0EFKhxgTJCYyrhRj/2lgqGohE9mb9OCi&#10;/9HFHRYMJcNVYr9RrhAV2QiLACsCwEKXEQc4OGrRzSqHFaPkKrm4vkVvrqeVh65gXFHCdGA1A1a4&#10;enRmgO7iNIYIo/v2oaar6+r6zkFzLDRtJpPSvFuSMEIIxpK+zSP09DhXtKJ2xdDomp/nD3LWHwzK&#10;ET9TtoUD0mGR626aERnrCMDaVXhggWYaxI8BBf3BW/5kJv3mrdvI3POnfU+WHItMdnMCC0EgjjTl&#10;pZWfEsTwJyurfJ1VdOqyBRCFUJ97ka6DMpnPJ3qRLLTC8B8XnhrEVyhV+bgS5bNeeQXVKbq4IG4k&#10;013htlkosyB49zJoAdeeEJfhAqCSd5UeNhAIuNPu8EajNonoGSEFg8koZ+UsrfDWsNUnl9aIgKAN&#10;o8fayG40pMTUdwZifR6jYns896Jnb9+FBMudVOaT6eG/7PRo7DIf+VBdNw7ZWgp51E4OEX7d9IFh&#10;q9nfL4ki2YY3PJ+cv9oR9gV8rBBjq1P8+N54Rzo+iHYvWoQmx+VYAVl5gwCLrl0NwNzthW/v/+7X&#10;i2Km4hKkezVTSkhHR5M1WtUR5Zvwwh09d5Eg61Rnjj3doL2DcqlYNGycHhQjsELQL+Ry2mOedd2G&#10;+sqRU+UdB1EhNIf6kZ5S28Ly7epdJRkIB3pLERRncwRYSHl2XLDoJpgYPG5x4uexU4dqCVIS5ljc&#10;iQdgPRBGo1v9xPlmOJVYmBq+P34qp2rOAGJ3TvTx1bzI1qE7vLC2lhc9eCRw2kVjrCsJ/ZYElXy7&#10;RdhebcBqr/b64vVq1w9rcGqomaY1IqUuvvNnrkcwwtlibTvkUOWJg+jYTNdsaCZ0afbSzDPjcP/e&#10;s5A/cCTdmbyTulg2SpVca6u1hRlBdmNg08MchxmiEciidgFejhyrjmSclvgD3hLSLbWlI5bNpiPR&#10;DuxEjeJ+bOA78SrriZXLKluMltnCocgCdjpMqOj4aSVAVkkrloqaUGbBqAHRhGgolSds2z70eDyH&#10;lUrFKJ0YDxWfGsazZ2fT9INbSjUQMMP/V2pqQOPUweZY9JmtsdeSHjk4sL8SDkjgqnk0CeNpeq+M&#10;erhAViwKM6Z1VeXiFcotfPAvHsAOnoCQSBGjhAbP3TMXPov235+sImKavRDQeJPpWJ8mdMvQG08T&#10;xjPJeNw/La/+4Aec4sc1INSF/oW7hEtiXhDlKB/fgY+rSj5WpTNiEQE12DCepwHpO07tyClVCeGV&#10;oC/vRjacztBKB8Lv+7xcmEJrjbVWWaegRVd9Aq0V2zT4IMJiRwhvljbMh/pV0i03Go0Csx0bX0Ed&#10;topG5ooTXr3B3hO4xRMBWlzL2vAexVNTl/sqnQ89fc88+/d65tnL3a3QXk4EYzGev4SLACbq6PnI&#10;XTV1U0eF6AoTjLpJX+oTsdj9RtZRlyX98RsdhUK44UUv1IuAIUwTFHp7XoJfWTKjKAFZDocJMk1T&#10;lrp6brzkDisBZEZlj8b7fvfLpSFXpQB2INHkUXVysjoJiaAlSdWj6jelkTNvDZw791afS/8TfR3b&#10;V37Xyc4sE3BjrpDORvBM1YqRPCctsugKSvRjjjQQ/T41t0bgCA+q4iHdrHgtGEomY7AJfZBDWk7r&#10;hKFYuYV+IU6JYCgPTPprzsbh8hOKxvCZE3nruqj52T1HsoWtrqbO3B8/3yd095t0PlWp8OnHdgQb&#10;JgANuCY2GPpITHsSYEn3F2DzII23Aau92oDVXu31het/619QkERoWtXq5ELiXOc7L+/W8xxYzDKQ&#10;iWb0WnQuNDs7G7qETLKzwUPb3n8W7XDTDeis/axtaxqdUcMHS3QI6U9zvlVXu0FbICg+cDBcCYfR&#10;Y2dunJ2oRSQP31oTHUIovoBSwdj5+CT6g3K1Z4JIiUcHy2XHfyGv15HqDHMrzhspGU4Ji4MJOZsQ&#10;vcMJ+GjHbI/HMCqG8Tlf4aEqdiguh2VTClhh+uGHvtMPhZfdbMaa+wji45qUfXBwKR0Ox5PzScWd&#10;ZAlWMi2NV8T8YnEngvbfNptfqpzboiEfx9hr2vs2a+A1YdlEx6ed8mG5uN/n8cTOxpNVGdUkIpgw&#10;EEaWzQBSZ+ICsPxxQi36wu37EdszrLLaimAFyLIKtCLoLCBLDoJreCqg2ydETkCsrHgPhsLwniNW&#10;D78fDvOgIJePvFw/I8oIu5mvMm8Csqbxf3qaLnjfRxeFA74wfebzvR+mL330GSFXICxzUYvufXHJ&#10;+yTgDtAKi2RqdkUQOOh1UAuqqCXhJ4H2YVZu8BDiEwYs4r1qKpUY/8uHpZ/HTu17msFfKkKEBcia&#10;6vd4MPWm0QH+EKq2bf4NlrQ8q4IwaqcdauqHhFsf9v+6mpWBi3S3gcHMVwa92Mys0H4JM3zlakfH&#10;S+wXexeAxYIzUzbjXTeu3oiH6YfA62BkvO93QkNuFd3dAnMnrEomq3dAWPTaqd4xR6qTxFgvjIy+&#10;dvFURdWLhrbOueU8nFEu5jS1yESoldZVnnp4oNbXWLCYF5jEcnR6NeROpkw0T58HdmvalefXAGyl&#10;XG49Igzb2YAhz4bt3DBcw8vvGAIqpxzVqgt3rDWeM9Qv6GuYZ9XUUk9Brk4GiPLNM6mh/lOuC6+u&#10;5bnhahx6DvkERVRi6U4uCOnWY7oQhWLbUyzPXbovKlipRGK0DVjt1Qas9mqvL1x/HhtOWfJ1y6xV&#10;J6WFL5/rfPnmbgv2icL1025GoxyTcYkIK4Qq1kyzbHjKzRf9ycmqcmdk3P7SNuvbHTcrYebOMYZb&#10;ACwnIAdvMMra4m6Fo8Him8DAgb7LYbeYINwpT7xbNrR3Y7GEqVTRyhga2D/kIXGhwSpq6Efq/Bjd&#10;OdHSwGGBR/WME3G7cCJ99/SEx943KrhdCddgN1JN1LcOBuVq2Azg2GpZU+Pf7kRGD0yw+kr6pqrj&#10;ZL9s782FbvjTcABllbtbSsfnx/s8T4VhBB4QjR91PaJF1mmhQqHibg48ZSNShEuDk3zCKud9j/bU&#10;2D87qFii+gQneQiiZDMzCLdRd4ZDczIYVvQP3kr6FkWiH4KSMZ5XkH3I5vbxvJzwT2C/B6/TB2Th&#10;FNqDbEzAvqNEY2GCq1empzmJZjoApHtCbIWvMxk3/cuk00RZ9LDpDB48k3nJn0nSd9zT6fR/SWfe&#10;JgZLv53+avrtr7799tvp9NvTXC0rwBDLF7gbCNwNZ5dRXxPeWMuL3lWR+IztwoaIaUfCq4IccFuM&#10;Xk9Ex9C7AcKaOjfg8Qz0x2IxelqlFY72od3tHiIcfYo8b/wy1wkNHvM0ZqUCZft6hNZ+BXosWkE3&#10;pPrQnnm9cjwznPSaYcvr9TrISZ/JvQRY/nTc75dgzCGHEfpjho96u77S0eUPuBWlGpAbU7HfLXLf&#10;Lsg8YykLwGLEMmtH9EafVgm1jgi1jkZSZ8699RTIXRRdQqHFM0oqXBzWVOGcvqmVhC9CXRf9QYew&#10;jgmyCI7qyC0sPXtGL4uJQ4PnP7haqqotbg1Cyn4icW9x3PTnMTmiEKYLrwW8/MTd57EJmkeR6czI&#10;RGR1Yuo7wc78hXxOCO6xn1XkIGoPVGEdsXYBsYS45LH2mIcai3tzg4RWEqwa4gNtwGqvNmC1V3t9&#10;8fr/XhwycS5Op+Ijk6n/0Nnpcr2eF6k1/2DfI7pCCevSbFfX7Ezo0tnQzEzUJuw6mBmOI/C1NnW6&#10;rMG9Pe8YM4gpwnpL4xHBuu5YV5/YuLMUXhfuoyKQB5dvqfmtLU27AqEKFFhlOpwcnJcUyZRNpBeP&#10;RfcPJ8qO+6i2BSAjtNrEnCLqWC0hkAdDoQ2ICpZjojBh79vCnBSXlgxkGXN8oWZ4DkNJTOtbgYCi&#10;WNZIarwPruKwcn+m5ekIGNlGX+ogGrTHhiFwd6fdPESYTMbHYyVth+7/n4tcpNK2I6gyQBy0TbQV&#10;Ke7YB8Kqa50v4LAcXLV44DmsePpi7w0hL4eIAIjlwxFbNt1JJTmYjPtvDw76k4hS9t+xZFg1LP0x&#10;NO1ot60sQn8uDD8xmYd3YmrQcQGFpgoqJ+/iz7K+sBxIT4vBx7fdYCi8Q60q/cq0ezrDJAV7CXfm&#10;TSIr5w3fehPvcFVxgzShlSAsN9EV8VU6jWYkcmZWC2E3EdZd+cnyEkMVKlerXueTRSiiCKEKPMrn&#10;XVz+kUUblPatFnxevsYTYQB6FD+TONd//nIs1rcf61AUqNylecDsxU7aWT83IuXDx9AOHbInB7u7&#10;i1UOMmDRTt/xo14ldPQFgqhwwWeGQaH0WMAsbyHeQcsPgI0Hwt+DkXvYCptVOdXVdaMnTZRdVUzT&#10;+61Tv/qdrxbNK3/Ph8IhCo+oW9EL58g6smq1ag15A6jqEmwdXX/hzHifhujmojEWs8u2UXpslEsi&#10;shAxNCo8sNhyAXIqvXVhra7ncpxV2NI/hl0Wy6zynkP2GzXKRdbKwzbLicsRpWJnQLAuTEbz+ueE&#10;JTp8+lodSOfMA9I+rKhNBeMI9E9uJHrGT1XqmzDj2s5FcPrxAOnTDyLbIns6r1/g7X2gcT4VKsvF&#10;vVBcup+AD3xqpN7+89lebcBqr/b64vU/v9hrWkc105qclKQv0yHt9Zdv5te26E9quTkXmpmbmYte&#10;2wtdutF1KRSavdQVmgk2o9F7zWZX0n1HWpBTfV8qs9GoLnxEdTa3gkuD44e1VhdhOy2WYun1+jF/&#10;xDRhd761xZp3jg+EJBhOhoKIdt5LJBWJjgTKWc9/+jMbrMQJOoaqElZhRFHk8nAFLJffIqyig3DJ&#10;hRYhe73z4N67B2jVeSrGoeNLKgb/AFr7zf5MNWxZdGgNm5ZlSd+6jOYkalgT7A/+YJ3AaMc4mAke&#10;zMGhwZ1OJ+fRvorPTw3s8xQ+mlQ45nMmMcedcNFK+8ieEIZYEY0zddiYG3Ll/b79vlhs4GzijtVg&#10;XVRDTO5lC9C9hwN3ktJCPJ4YzEhVmSEEtSgUhVYQP7iaZX/17BO2XReFGa5VZRdFMauQRevNFw6/&#10;En4bIARIAlm5uUqF/9Ost/IzSyWJo259xZ8Ga70p2Io+8QveepO++mqGL+M7AlhxFSv9tttd4MAc&#10;3+KS7J6edrsD4SdIVRaxg7SVQtNOpMWa90JWjDZ6l7wYOEy//z13JpBdduyx0L1rHI2k7o+OIxDx&#10;vbMpJQlTAkWR3ErqcqcnNtAXcWw5DLYd0z7nKxXPBjxzIqoe+lnB8b4oFJRMkscIHKka+5rKQz0d&#10;HbdfIr4aTIbRXrXAV2a4cfeNGz1shBWuhhs/Tlx0/T7A8jV8bB7mI6C6M0mIRc+eO5ZpmUfWpDVp&#10;HpmmSdRlfZI6c86DyMSiHXxWFp5pJXqdtDYJdGDSoO6eqKnya8c4NSHAEtXdj1noDljS63jaFoWM&#10;iyN0MHwIZ5O1+setj9d4klDg1atinvDkawY0aLOOdfhlCeU89qEarVqmqaCAZSUuv7evrbF8MMfm&#10;qA+IpfA0Xl/fZo8MXb+AGlgEvlwlKCA1I3opmZoSgCV52hWs9moDVnu11xev+rBk4gS8Wh2RkiNv&#10;3Xz55Q9eb+n0N92Ozs1wT3AuOhfCBOHs7KUbs/2zBFj3bNvuikuKbB0tDJSNB6pIIBR27S0eF9RE&#10;oHOdwwd13ZkoFLJ2nLHTBXXWwaNDskWEhSMJuiDiZL3ZP7SQuhO4oyhT7/VNsP/oBIaxDA1oBQuJ&#10;FocfdnOmNN3RtmONhcHCIrTnJfoRyu8iNrrsQa6KARGJ4aJrQc+zH4x5vp80A5ZMR0YCLLMqSaP7&#10;UH+dPniGDpQ4fheNK+XoXHTsxbSoYSXRu0on45dj+0YkUhTuC8ZJjIu6jpto62zZxZcCruDThSQU&#10;w/Y8fPiw0jfQ/+L95IIkNwpO0QX+CIRFaDr5skQG131yw4sBwRWuTGEJQdOPvA5WMVlxH5CQyvsz&#10;Qi765/uZj9hqOgCkAhQxGKXdacFWIC2nF5ihn4U+JuP42i+46mShpOX3374FLVjG/2aaeAT2p5mv&#10;EmC97f6qwKxAw+eFl5d3tep+5W4g4A6vsFGECE5k4ysvhh4XRYahk7LjkwN3A24gVjKd8S079Jj1&#10;LnuzP/nJ0aR0ZnT0zJnzA72mwsmJ7oDiDkjjf9k5MPAQ6iAxygaYFXBFCLDNthiISNb1iVeeFIQ5&#10;F6GP5Bb+XQX2+YLW3yvf77lxteNWx6DfH/Bx2DPyNOE10tV1tcMtK7BE810/f/Hm7wasVVk2ceeE&#10;aHjOoEtYPbLoRODIghTLpC8IsGSzYY2MfHncw08F26NFjMd4Umo5FbwC96t8LrclPBRaXHvK59l8&#10;is9OcGJSL+XQ3dsEWYkKVpHFgw9yaN0Bnj5mLwZwlP7qBadsdVwXzqN4XYkS1vEx5PPcg8QQYWQz&#10;apkKSlhhqzp1vr+TEApP3Rw86PP5TfQH+WyHQCtX0ja51aiui/MWMG40lJAWEBVN78682v772V5t&#10;wGqv9vriQ0ZvdbJhHVWrNRzkzn3wcqfr9bxWLtvXiK8uzRBeRGdmorNv3Lh06dKNrlBoJkbU4rGb&#10;ZwcV9Eektz66EnlAeCX0VXluBhJAYc6cDbBQv6ozVNXRq2iJ66CEBbOtPK7XUrdUlmDZBtuMGsaV&#10;YG9CUqoBeoDzNludNnEWb5dLqrrlBBni0bod53g6q992bLGME+hhzfqhUTn0VCYc3TuSCiseO9Z/&#10;Nm6Onk/BEQqlDNMKh01FSvXpqGDZmP4XllY7ID57Lzg31pFhHyy3G3CSlIYu9p+KfP5YKKyswweT&#10;q1URjSsF7DFf3NH4Oywj+kWf52Gl07N/fogOUckjS/ZxPUr4pdMnEFf5CosF75MVNl5YXjxp/nGC&#10;YPbJEyQGoq+W3WBfqUbYCk+/cveV8CuELZkf/tCNEpNo4nHNKZ2edtqC9M6dOQEsgkUBWm9mGMDS&#10;qF+9yZwFs4iM/xZye/xvgr0GkWX9EmgrDRPU9N3/nE5/NcxmpeBDNyTuYXd4ifXsq9hsrkstLSHH&#10;cNFRQBFIZX3EVslwOOBW8Ihu3+oKm2N5odLyLn79Jz+5PjJyNAL5tGJNwm4UjOVW7nzrYmdnX2fF&#10;8JSd/X1iPYomLjpm5WKkGNnULwz/DNOO3LssWMKVniO10TYlzpIDSrzj6vCtuF+SZQIsemfCu72h&#10;dHXd6CCaI9qSG5Pfj6m/89Wy7WUNFr8zlREQliTxEGG1ZqFjiIKWWTV9wK+R1Hh/n8fmWCfie857&#10;htMo24uy30KdNVjH3Axkj886KlitY9aw5zDa1+LKZ9lwvNSugHty+foxyl/OlGC+VT/xrBIuDXW6&#10;s1cvOFbsrHNnFf0mPy03o3JVoqe8YsnS1PjFir72sapu0gswT4C12cLOzfEAZETNPdBE8iGmNyq0&#10;HbQJ5eh791NxKSVVUyOpqUftv5/t1Qas9mqvL1zdw1XIR0wTNlhnzv3Zyx/cdOnEV0FGq7lrhFcz&#10;c3OzdBiavfHGbHDMRu/w2TM72KGYilX95jnjo6KW/3y1WOVeF1nR3PigD8e6qFehkpWrOyGFeZH8&#10;zLeio0nRECk5aANeifTflyYVTDol+llObtgeKEC0PKdQE5z9StSvGOs4/ldlwDJKRUdxhQlIbCtG&#10;o5yjm/EsFrt4vieuWFahZvqymCSr+XigrCFbypcH9A8jnLwjaiTwVsCDnz4IRkODoBL4ueO4744P&#10;XRzwiL4Ntg2tEyjpi8UIWljFElwZhGtEER/5mjvPBjo9RHffn7q/sCDdV3yFBs/jFZgEVomXOPyZ&#10;NeosCV988jXwxxPvE3Y0+BpXhpZBWqh7hRlUUKn6KhESPp/+L1y2cuO7bmAWfcxk3GhtZlA1QhWL&#10;O4T4IumortKiO8jzi7cG8W+Q/7NayT/Y++vh4eGhDhR+MnG/n2tiGXYpJTAMV1GQmlams4uLG08K&#10;3kWnjMXwtLK4Iib4VrNQt4cl93wS1vl377rvpud9dItF2CgQKy6ylizbuF6bHFHMyUnzk0nCsB8G&#10;kA8T8FXPDZw6NVDRSoh2jNAufmwQEHwIBibUot+QqhVVdV3/q7Awo3As59HD87IGC8aobKP6Pdk/&#10;GJBZ4A6f0bBJAC/L1Z5Lwx3zgWpAMa2G1Kf9u9/5avkbE/FGPIBoHk0eoU/G6w6x1SShlgldlmXW&#10;LAUzIyMjXz4XO+SGtcbuIuVDLa+rnJOTK+Vg/smy9LzjtiBcPjd5MpBeQzk+VzHYT0t4l1x5oHFa&#10;jqh0iflBvMxy+Vf5tsfC/+pzjwVxlWNROl7jUUC1acpVuOvKPml8oHN3DRU1fr7n1U14n+Zy6uaJ&#10;Zz5MxnQnLcfQHoPxosGhZCq1IE3CB/5m++9ne7UBq73a6wuX2ivx/BOdf48kRs+9807l4d+qxY/G&#10;5mZm9vai16DDmoFNw6UbN3q+O/uMfRTsg0N7bFjhsanRA7tMZ8D6Fg8LOkqrtRaL2bdaeYemRF+w&#10;tYXzdU5+5svr4oIcvOBFNWjHQAWpWDwrVRXLrFrKi30EMh72EUJliTXxx/pxdzfXrz77jICrG/e2&#10;pZZ+M0CoIjsHLlRoa5T3PdwftM8O3Ue+rWR9YtYalq+BtBQLlgcWYmKs5MLo314QfgvbEXUbBxV1&#10;G8e1CRiBnX0pLaJylLsBKITGgzGPbUTouOk54TkYiXIfBQ7yh8IpoqgZV9gsK7Lj6TvV1+fpT6QS&#10;iUQ8mZBMy0KPqiA6hdz8g2LJ5zuJT14Urp1Z708BW09Wn8Dg8/3s+9OvvD39tjv9VVGqwv/pNJRR&#10;XLhCbcrNeDXN9MU1Kq5jJVnmDsiCJCtzIrriTmA643/J/+uOQfr3a+Kr3o7bfoKs3o6ODuKr4R5a&#10;wx0EXfTNZDI9naWdlwUfKpJ7OqBMBzgkEbW1xZXVJ94VjvMR5vLArQ1vISwH3MlMUgmHA3en3em4&#10;2wfTdVoyRgxZSAYf1Nr1T+TJ6hG958gcejMbvutnvn3x8uX3Yvt9sUPOR8LvReWqSlFTHRIobu5k&#10;sj4I1gpEDjzqx1ZfTtiiz9doYG5Q9oXDJgMSQVY1YBJmyEOhq4NJ2KVWrUbizx7+buH2H50v4LmC&#10;BuEnwKvEmYXUwkIqAaOGO1XpjoLJD3pVKPgS3cORc7H9cqnMzxR6lux7iLAq4CuNq0MY8EPt6hhj&#10;gPU1yAmPOW6ZACv/weardCHb55bZqHSdbvZAQwXrf0gLPF5b2yrlXxXWoGJcsL7mlMPY2r0urllf&#10;Y4MSw+gyhUuFlRqPVf567VNOpn7AZxRsMP9A24Sx2/q6xqb5ULnDUL/42BCA1ZOKL6QmRxZSPS+6&#10;2iKs9moDVnu11xcuPSl9Ypq1mlUdmRwdOvfOTZdL00qno9GZ0DX79N5YcGZu7t5/n5290XVpdjbK&#10;RZun9sH+M0//YAB2hQsDXyrn86oOr1C9tcnjghz9rHPgINuNsh6daGpTFeOEqpgeFF7uLV3Nt1SN&#10;dVZlBixDu/JiALKoqpXo95z4tyMUt+7EHXbvvt79WV7or066hKVKief4T7zeEVvIta/Yvb5S5ezQ&#10;1IJUvd7AUH2tVqOjJFQ4kOJA8kzHTHq0kb5XWUi1rpXWtQj+EWax/dZY9CDU4U6zVYNbxLkMDXia&#10;MQ+f2e8IPTvbydtNNmVkstNEEHWx+LR8oNl9fZ3PTl0elSalVFKi47As18yGJTNccemKq1ZZhpLF&#10;rFCMr3D+zaov/P4r06+88rbwSXgb9glvv+3glRtFq7cZqhzEErUpFLhEAcvtSK/wnWm6hdC7s87d&#10;zxKsdObNwVu3/IRTt37d0dHbMdwxhLLVMMMV4VVX1/muF1/sudr760E42Yc5Fxpmo4E0emvTHJCT&#10;9QokfLK4uMTy/FUGLLQ45UDYnJbS88RXtOfmieamEUZYKHiFaH8jKwiL/teqilT9hH4/tKMltzsg&#10;Exhdn0yOnh86NxAL9gGlihFPX6emr7PzwTrtX85+Vv/kK1wP40Qg1qH7HMASo5WYGZTlgukUsFDB&#10;gpFYzZT95zvi7gB6hIXG1KlTa7/75fLeVNUMgLAmU4mhqfHztM6eHxq/3N+zIEkBif03uaSlTFYt&#10;y0TXcxy1zsePuYGN2HHVIJyBuYcTr4z6VV7YVen1T/NrbBVX5yIVnXvo+gOjVDokvFLLwZ6pi+t6&#10;TnW5dEKvUrej1lo7gS1YutMdHrODe06MEuqOCJ6+70RLRc/ehwbNXJjq7yu1djnYkZCVmAoFM2jh&#10;4dClqQKw8ps89lh8oMGoQTPGgsNT30kk8DQeMOptwGqvNmC1V3t94bqQvNOo0rEAMqwzowMvP3VV&#10;ShUo3IMz0aa9NxcNBq9FZ2fhf1WEhfoOenj7fZ2eWH8vYYkiDZQN+vu8uaVzgCErzoUbA/sybIkv&#10;2MJBSKdE9OBJl7B1DJNRdt0CERU/OkANaCxumeYdpTo5GuNMHOar7RyBWa7701y++/Vdure/+zxb&#10;Gr1CbryUuAgGMbxhlz1Ozs9Ynyd2frLQaNTov9z45Eg+qh7V/n/23ja2sftK8xRfRFFU3UCXpdyC&#10;XopvIGUVoZeWBHrRFMrxMGJBBUwMD5JKykEQA91BuoEyyu6FoBXkD5vMtmfsZsRu2eqw27wgZVFA&#10;rS4FXo48zL0EKdPFYrNSMmixpKQbO0lmsegAjUZmvzSCqm+TPc/5X5XTux07nU08X/gvieKbSBYp&#10;8v7uOc95HiieuIaFvXnaYtJT0L04hl12DK3dydwZ5VoJ+oQHnQVaX+13hV+CWQOE7oqkhCM+Wqdc&#10;M0MMYulH9BBHm5PaqHAyZd/T994T7ly+bwYnR9qTi8NSPCGtooiCzT9bLrDRgkVZln49a2nbs1nn&#10;cargOL62zhpzG0RV8KFat63DNGLpbVSuXrCYiY7SyRVbkuCK1VZLFldZ5Sr8Aq4myEuo39EFnCK0&#10;Qn3q8g36sTkNtoqOL46PT3u3QnNX5wggvKG5v/B6vePT07C097vq7LVJTAXA2nDZnHBqrwuNO3iQ&#10;g3JSbOIO8vLYIG4nWkp6XK6wzb8Stnl+vF90CPqiVwUVrBQhVmonVTddYbijVwmviWT1OruBYr51&#10;+eLkwKTdXqloWmhxIJNGyt+BQFjkEX4vf7nu3MfYYKrIeMUhP7BowBzhrscle3SiCuYr/nIiKkeW&#10;dY/u99sMl+IxZOdzw38YzH/C/oiP/up1XYkHFkO+/PWj3K0/eurWa7cuXLhQq4Sm4/Sw15iylIRk&#10;GC6Ynzw3G+K/EcySigaypo2+S38XmSdkhLibPeGAlRdODUL+TgwFJeMJtPLpxiW/x+PRg2gxnuau&#10;5/veJzI7tAzb2dM3P4baMfcH6Y1BgHU9L4pZ1hDhQV+pRG8nd2jcH/fo8c3oQOUePLmsnKfck9xo&#10;1rWDAUFYBIJ5C7Awh9J2DwXml2/HE7PxxYFbvc/P3uoBVm/11q9c/92QpISZQJvQkG5PfmlkJIPY&#10;v69+oTnxb5oTg4PuiYXmdyaa5TR94D4z+n0EkpW1sv30NBibUwiwVkONk2fS+ZxlhKWySoo+7w/Z&#10;tEHYt3OATqvGrcOcaBjmWD2CYSfo4XPpA80eEy1CSMa9QsxiGIvsElrSKhkAFmxF8bvgq0etR2I0&#10;EaUs2rKobJbAemIgINy0MFde1u52tiLRuNFFMQTGpaiRGGbV6awzW8keU2dXb2N1bXigDw1Crfzg&#10;vXdpC/NeToW51ajWWZhYcP+JdwUyIhRWlhQlbFOkwOKkb2AkOGAvjWr2gfZPTn+i9b1/enrSVzo5&#10;uZt5SFvU9zKVh5mMvR0LBn0DocVoIC7F/ZIp3MytjD5kFLNVkzUyeG7AIBqHDscx8ZVt/ZrNtg6u&#10;YmWVjctXOMQJm9CwJ9eFmN3GFawka7Bs3BJcEvp2VmbxEdsSrBj6n576+tTXnx16dtpaQ+NRHD4b&#10;HZ8bH1/0Tv6Zr+3zBd1u4siQO+T1Tl/2v/RSuF+qs4IcMTkbtmRyw0YUKCpYx/voEv4dpyFC2b4D&#10;syvdtbGRTF5L0qNJJnlIYGVFRgcR//UXHY5VEwUsLt/t7hbrRFyE+lJXTyiKS3c68ZdgSInZbiLw&#10;1sXl+fn5SGQ+sNx+D6777sb5XGHmGZ9e7FpxQETOssfDEiyYgzmzhX0XF7Cc6AYTU3lgYa8AsIqy&#10;7FLCLgXzqnL1s1cHgp8wGHfhS94ACOryzMjYU/+8fnPhj546moz4FUKs8FpcMsRcoeHRAz5NqLBo&#10;3+EBAVZDy7ybKZVKe7Wc8N3d432Nmvo6Z6JDkJUT8vQca9/htZru/JNLoT+7Nxev5DJp5BH25URs&#10;oWCoFmpVOXWvdtbK/ZSpK48EnDNrlhBX5PFZLdMIzUXj8bXA5uY8/bkTSh3CkSvNnX3MNqY59Bll&#10;qztwzYXkC/OH4EO0wMvNTf/t+PCaNBufn+kBVm/1AKu3eutjdsnNNQXVK5ObGxffGHg/g7Gn5le/&#10;MNH86pe/7J5oNhsNeBKM8oieFuM8wFjFbtfcK6bLrF49bR6MpnPpNBu689QgGh6t3JHIxhF9QDpF&#10;+9ktCKY4fFBk5QjEoq3MKKfJauW7iJTNHAzpvHEypckY1EwVq06B3iLdx/2vjLVE77FleWGNsZs7&#10;Jz7D0IFTANn4/UQb7UzPKpJkoCsILb+uJ4yEbqBsJfgK5SsPSlhGYP6Pg3Z1FB6Lo2nh1ZDJ3OE0&#10;xgX34ODETaKrzfAGklwQnBNWpOgkbASCwfftk5P2yun7wWDJ7guO/CQYRMHCfmpvt4OwzwyO+F4d&#10;v7y5KSmzhsnZLSJFhvjJLAplO0fc1NFsE1J3Rg7wwbX19SSj1Dlf8Q/2S0D1KsnHUcw6V2KdV68E&#10;X3FvcB2a9nXrm75e7vf3f33o8WWhsYqiETg9/TUuXA0FpscjkfGId8vn+7Pgn9ntbV+bvn1bYC1v&#10;NO4Py/Axrzuyqayy5EJ1ylk43rFSCGGMuvODnaxoEe5s72Q9LpdCgOVKQhDP1T+I3bnaVcw+eRoK&#10;nFm9m61nU7t4HvTqc7r8oazLoC16xaCdoz2B2VliG9q4S9OZzPeb3mcxYqoSE3/ZdyfioFczK2IO&#10;nbJTD284WWMPy3mH00V8pfMhkZbHo3tMl8tZp39Feny6IrkUG/1tzA74Bj7JeeBW5SqB8vLIhQv/&#10;UnvswoWnau144sN4HE4ItP+RIMBKLA/67IT/5ROiKuJB4kKYeqb38paX209zZyCge0K4LiIGUYTi&#10;qdv8XrqSSdujHhf9wfUn/OnDdPqQzhyrXReVKXovnQGmULDiecS+e1wWOztXX+WFqbvIGdImvJHl&#10;QDwcCGx++5XP5zEfQvsROfrl3F5LTWdUtpdnf1F6iBz3maa9F3Zzg8z97kIgvgwXrHh8vtLrEPZW&#10;D7B6q7c+DrAgyoWhD/HVZ5+fDPYBdkY1kZHzhYlOp8FGPGJIr3ygWZqoStvemXLS1mq+2Ty4k86J&#10;icAjpKO1crWcGA88ygkbrDT7NXDkIJtjofLErj+Wj0OOZUt24qu7BEij/2aFtqqKosvzqGplStqD&#10;En3yv0cgBWRTvzKWaz1iARai3CwdFpLaYJqunTS08vfLDY1+tdHWylv/lKD/2Wq16qzLXb1uGma3&#10;a8wmuCkoG1zW4Kkw2STAuvqtoD39PQ5vJsa6w3E75WYzdtL5qnfQPTEFuAqHuUvIUixp89tXQU8j&#10;9uCIvVJ5P1jRTgdO7URWweBIMDjpG2kHg75G0Df56nLcLxn1omgJphip6E6dTrku2MqRqmOQMJVy&#10;KrIDNR3Hcdb5jvyOC70/8Y/giSGK3T65gkWPQojZcSZOv2DjkyzC4p/cCYQJlqhe2Vh4RXTVP3X5&#10;8hBrrMBX43Ne79x4ZHwuMk6Hoa0tt4/Iqv1nvvapr9lutxcWtoJ2+4i9HVoMK1UTNlBZx24RbT/X&#10;RtIp2oGoQCEvcXt714Fkn1ThHz/ngDPDhmcjec1FjySM54z46m3nDsPjuZKfXd9TbErKDvB8Xt3v&#10;x8tiJOA2S2wVl2YloxuPzyYSRjURiM7NeRfcTZD9Fd+b8vQqvZJ1PHEALKf55kb/EtRXRKj0jZeX&#10;XmoX8nEQlOMxEFXImc0elwelIUXxKGacAKv1SW+YC7du1f7jUx9Tu7lw4bVJAkG6SSRB611D/8bl&#10;hUbj/0bmeIYIS/OdEGpl3lVbDDIi0GBPVK6sgBu2ssq1iJvyP8vtHVX6+iI6vSE88cuSUkJ6gWCm&#10;Mxa0iyCc2hOS2hu7Z6na81yLsiRYeXizlx403N7pAJxCNwPPD/QdwSaFvvkaey16NvMoYYnHgfeB&#10;NU3IswQP+O0QkgKX6VWIxwPRn/c+PnurB1i91Vu/ev2fYupp1piNrs3GLw5URg9Ypt34mwlYjE50&#10;TrRRntiCCQF9vmZE9MwzUDddko2wEm82ysgtg+nVoYgi5Egcnu1j7BKBg+wzKlIIW+o5WfHmhbAL&#10;+/coOX1f0+4ejM7ZkJamuGZnIHHP2BGAk0kfHebyf0q3dG9MmJiyTWnrsCXSDDMPOCUHbuzwdhTT&#10;jlpsTqJNnF6lVTcThseUdZ1uOU7/Z7MqyljC19usOs3E7PxkcLJiGVkepg9iDVox5N7EmoOD7s5X&#10;l2QFbqMShxGLQTf/1WBwwF6xw61pJKid0A8CrId02kdMQqA1MBn69nAgnujqRdRr9gkfXnTUTbPo&#10;zLoM+gEFFjFAAUWc/X15MzJnOhxF5ztYb19zbQjJ1XryI7ICSiUFUonDpFXVOget5DqjGERX/9ky&#10;GuU2YT+nDU5NfX2IvoSGPQLR1fi3ia9CkbmI1+1bcLs79qavbW8QYdkbp8RYxIgLWz57pU9bCAWk&#10;qqnXnQCsQtGmEF65XD8+Zkn+cWr3B6kCk1UqVdhOpbY/V9Cha6crJTeSistlW1kKr4QJCZ0AShEM&#10;vVNw7KcYqnYcTs4txHwhEEtaq9fhii5JCSOxitqV9GGC6CqR0GX9h/upfXMqGvX9iPB9qLCfOhZR&#10;1z8kZCsi3VGWpmzcZIWhhPDhgDcBylcMWaactQCLzqe/NZPOXvYNBH8rRZkLr7WhdFcMWeeViNgX&#10;3N/R+oKnpQeZSqwMeZ6ayXHnbi93Zhmy8wCggC74N+S57we7k9L790OgQCMcUPTJ62kCLOanHCMU&#10;3K/OrGQcoaG61xJdPnYxPceuNO2oHJQyjZA3ujwfID6aXwzCXTQvphYhtWKZvUiPvkK3DH8GlWcL&#10;3+XqF4cg+Kbjy8trw2tSYHh+pNci7K0eYPVWb/3q9d+lxCqSyValgCQ9P9BmJdMBmmz/pflfmhOn&#10;GZ7Tzh+mRWFL47xAEWCcGXxHWa363Y3yKCpWaXZy58nBn4s0ZjZ1z+Vq7N1QqwkTBzDWWE78pM92&#10;xOzQb2cEGn3/LrHbvx9SDEP3KNX5kTYPBZYyyG07yotm4L0xroNxo/GMvbYQSVgCAxJR4dE10MbU&#10;Ylpsa1z6sCpXq6ZZr5pdIiuzqtAWujtLhGUkTKFy9widuyw7E7OLvslgCZIUSM60WCNmb8SwyuWO&#10;mwjL/azNxTp3QVeEWS5XPDITIqgaGbFX2sF2e+T990fsI5XKyKldqwQHZq5Gosuz3erfWrJ1GDXV&#10;605donus02kTRatsdlveDBfrsj477Q1N607ntXeuYW7wnaTtSXGKQ2osjrJdu3beNaSfySSLtNYF&#10;etGP5DqindfXzyMGwxZh+Vf6w8J/4XxIEBUrfM95r4Z8bl+7fdpptxsLPredfto7KGPRV5uwi5Cr&#10;cuLenJV0o8p1N0eqaEP1x3WNI2+EtwSkVd/d3t4BZ207oClXiF9s8Jd3ed4pKCsALJvnuJBNbe9y&#10;DtAO0qB3U/tEZfvZLNRc0P6jc1ikI3Wp6EgoXTilK9KsohsJKTGrSNUi6n4EZz/8WyUauQwic3DP&#10;ET3CfacoTpmykLU5nM667NSdOgqGLm4Ryi5ZhG3L6GBC4U7IpaxdnBz4rRkPHEX9cYj1V6Wqbj7X&#10;nfa5JzpaO1gpHYxmeCZCzaRzFvy0cmdwAoVhw16Oi075PjFjyLWkVrqiPvQr0qZf8StvLufzKsfo&#10;5EXdC629M6v0tcddw9aY8B1Fq/EKiAk9+3wapeDMM51QaHp6PnA7cHv5aulKXtwDZyIi15kw74rI&#10;iq7R8SvCBSOjCkM37MCcRpbnF+ehQovHlyd7gNVbPcDqrd761StvSkoXShfads0+H6xkWI57UG6U&#10;mVKwm50GPeU5T5nOj9HhMxxlPPo3S6suMxH587sZFZNIufwRNhKAqA+EszurrGgXu3WYE5Ut1LD2&#10;WAbPJop08VgO0qp8ht2qocG6OzoxtGoYsuHSr46ysRXv7sNTK6+miabu4ZZeFxUsYQJxmFPVPjQw&#10;MUAIFRdn48QWnk3oVbluylWT/v0DRPPyLI/Rx2dnu4m1QFihba4ualiyx2l6qrMXfUE76mU8uViO&#10;AbDoELD2NwsT7ubEoJ/DcpasIpaShN14IPLqxcn3CbFGgiO+Ad9AMHhqHxnwTS4uDsdvB2YT9T8g&#10;jEKFpV6HiLtOj2MflZV9tjYgsjOlqbm58elI5KrbPaSYnmu03mZl+ApXrYTqKol/S5yCk0R7cP1a&#10;UtSrrjFfrS9dO4cxMW34JCZnSXheIfeGvoduXI6EpqNfGwdYzYW23FuhkM/ns8fabaKq5kKz3Wz6&#10;OkxWnbavudBuTiz4JnxNu700EZgl9JVFBet4Xycs8dDXMegKJasUzNwZtXb/brdgwvfK5oK7qIuo&#10;yuX8vSLzlevHIhqaXRyOUcdCi3FHnINuIWcrwqrCka2n/iudRaxF+EkvJb2WBMbEV06OxUHH9bvf&#10;3a4TRu0zvfLcgOzcR3OQ8QpnFZ1ykSdF4cxh6vSCe3SZrUidSPpWXC7TpcjG5ZAvOPDUb+2Ndesq&#10;ZGNGPG5WZbPajY+7m237X6MUK0Yf3+UK1pUaF5ler4nsQVF2yrcQ4yxqSaCfXKWkTitSwK+s2WSz&#10;RG+Dwzyn5LCuUXQUaznRDPzIIuuK6DXWrojbpfs9YAnW+KY/Ht+MLC4G89et1iIeCZy48sArNYfi&#10;1RUmtDsZFmE9OBhNYxo2k3FHl4ejyzwoGZ8f63189lYPsHqrt371GnXGDUTVmqbRnR2eLJXYVgAV&#10;LDuQh0tT6SOkMaffg2tnTCQp86ze6E2PUZXHG53GvRx8GoiijiwXUQKunIVRrTN2aRCROUKcLvyv&#10;hGzr53RWOq2xJv3uwV3iqcEVxVR0xQg0tE5FK+FznetcPG+4Nzb2eu6RcGcQ96bmcmMqzw+y6Tv0&#10;YiCs2JbfWacts1x10oa5ahJBziaMWWilA8Px4cBydDHiHQ/r6BIKuwbZZX7jNuFRKZMW3uvQhcXs&#10;sQYGHIm1mhPuiYXB8EaY4ArfNv7pSirhsOJaXY5+e3Fx8dXF5cXF+aszF+fjXedONut4cR+4sKaY&#10;deKrYrbOP00YNBATEAgY0be2xuc63I8LhiYnI/6kZx3Vq2vXkoi+eYHgiQlr3XaNj6H1Z0sCtJLX&#10;wFTEYXTuxjXbX9F10EG8llxZeVs0CH8pYzD8Mufe3Jh6PBSNXp4en45GIxFvCFWrRhulK3sbLAXB&#10;lQ+Dg812Jxhs+rbcPjoxsbDgW/C1tYU19FZlZAwh20dxJV3IymEu2tkBYu3sCt16qlDEJS5b0uWx&#10;2TaSxFnO493nbEuKa8P24x/s8KSh8FO19PF8IivmEVOcBQ2ZlqOw7zwuOKw5AEddRAfRRWxvJWzw&#10;2eGijiTHItiMTh47HJYJlxjIpD8DGMs6hcMoB91kZbno1F0YVSROdBke6fbMQPC36Zx5ISJJfozo&#10;EuR39WoiGvLZ2/aTykP+i0ZRFlgjZgCJaXL5J31CDnO2mn78Xin9RL2qK5B16XpxYA/7MoxhdKVD&#10;0V5sfeTIIHwf8lYN6/zsNJuypke9fllXXF1p8epk6cqVj0wczstlQjEp0A6ABTXiHTFDiE+GyPJy&#10;IBAQgDXZiyLsrR5g9VZvfczqmMpqwjS7IJDZL/5xyXJDL8dOG+XGSSYNE1F4g6YPOc0GPqBsuf59&#10;Apn0nxCYVKMT7gb8elCxah0S9Bzl9oRHOxtfWebtR9zhQzozJzy3WrVaDVFqYgQwzam4UHaVMwdf&#10;fRktQlMJ2dl1NKONYlY8N4ZP/jwXsCByz42hxcg3SbeAJMBYrCxsHnBTC1/THQQyde7+KV1F+D9K&#10;VWh5NpcDRBczk5NBny/KWc+mTpAFt1Hp1QH7yMPMid1O/8e7GsFVI9YpN1DEanTaExMTC96lZJhF&#10;7q4nWnc+5TG73W4iEIhvrkmz3SpEQlZPsJqlTbuV7Vw3isV9B/1DZUX3b46/RfyysNUceb8dtAcn&#10;J0PEaoxXHjpMMjARbqFAhVIVfA6WrN4gLrgmOAz9wuT6Bs8ZEmCJkJwXOD1QmIni8PHUjaEbQ9NT&#10;Q4RW09Hx8WkLr07t9sZCs30abLebPjcTlpsIq9lsEmotNNEdXJho+iYItP58aw0dQmKZKgb2GK48&#10;trDHyd1BtPxSqfP5RyfRlYuzCl2Ki0BMrjsKjqJic12z2X68izidwt+Bq/hXUjB2T7GrO2pZbPOw&#10;i/pT/XjH6Le5hE0YbpVd3x0stGLNVVGGoVndma3LzroIdcTaF4Zilg0GhjGhxMI1ZZOunKW/CwwY&#10;oNPrknXUsVzS8sWBkdZv8611oRRfCxiGOatXDf25qj676Au27T+psGlDqaSWhAaLJwHhNsp4VTsD&#10;XlmANDbGZif5UqXkU1yc0Sz/7cCVNITorT1Lo8VwVboHt4cP+LdaZzhzD/Up0WfM5c9axHMP1JLd&#10;G5dluh1Pd3hxpiT46rowlN97YvmQF4HRuHnCMjWdeQ8J5pyq3YxGo8vD8dm4FJDiT/WGCHurB1i9&#10;1VsfsxEYdCWqZlc362hnzL9y78EBJ/DFms2T0/ZJRgU55Q+PDvPvsQaj0RBW6Rywl3nmhtMwlyfc&#10;ZfZksIIFGaB4eLCGKfMWe7i3rOhncVkrp2Zall21OtY6RFQz17C4Lzn4v4RpS6JLvjZS/rC7r3La&#10;YY2FW2OPco/4XnAzrxNfPaLN0BE9NLs99v3z4JqOV3IUqyZ7tssETmtx+D+uxZevbrlD7i2fzzcy&#10;dv1/e+2Pbt16LaIrhiKjMCM7DePDQMjum/wWccfJKP9PY51moxwTXcJGrLngXvBOcZfQQqxkUknS&#10;ySV/EqUymDg52X5AJOPVnSa+6tkXHdms0yAIKMK/oFhMhP3TqCCF3gqF3JPurUlMHdqDoeisjAbh&#10;O+94uIIFf1Hg1rrtoz6hGChMAsNwkW392pJt6a+SS39lo1MwHLXinc97gxwreGPqsRgbnJ6ORua8&#10;Ee9bV90LvtNmu9kmjO3AToLIqolv38LCgs89QYjV5gFCty9IeEX81Sl7MW1qyk5hseCh5TJdSQIs&#10;DnjeQbqgkwtHMrcOXWEbURZdweNJ0nUKqaxtiZ6zpePt1D+yIF7AVWqfA6wdWSi4drhfyGgEpNpx&#10;rvQvrXiORUWqWHcKZ4cUPbP09O5z4xWs5RAs62Dz1uyTjGy+GXYTywrxG4pXwus9m/UoCD0iwNZd&#10;SlgKPH9x4LftnPlaND6bMIwu2ppd/cPE8swkvcrskEpfpRxk6ixVb6EpCMRqneXPBDyBdaA3vEeX&#10;Q2H4NVeSyEjRq8Hr8ETZQ0Z0je2uYNJQukdUJCJ0ROVY9BpFnxFGDihFNaIJWUaOj67L8flJjujZ&#10;S6d5DlGYZX2kjKdbA65hhnA0fZBJawcw0CXAmt+8zBWs+O2xHmD1Vg+wequ3Pgaw/mR11dC7Zp3D&#10;CIff6GNrAiKU5kSzYS9pkJbDg4GTyuiSWEPk7nE1qzw6kVw14u6JmJrPt85zm9EOrOXSKGIxX7Gc&#10;3QokzLV+xraKuRqBFWvfj8bGDo9UlfkKcqfy32uD/YphKubmhI8F7txN4Y1GDTeXJ6oShvHnOTl0&#10;oYqwNswPinwcX/jNeh36K900aYuiczwN8ePF1oVfWuIZeCqsKK6E4tLZFss1GwgN+EYenthPMwfQ&#10;9ccan2GRO5trNcoNt9vtHXJ5lCVosD4ybCDGstKGHUXe+NNxdARpo04I8OJ+tl53SHOKo5A1/ZfH&#10;vV63e2LCHdraIrwiwPL56Dv4Tc0XlRTP+rV3rr2zTuTEaYPrwKZrQn+FKhZ/EVRdW7+WtM60sZe7&#10;pb9aWbIyCVG4etlirMtP909ZeBWJROa2Qt6Qm4ip0QkSRTXajebCadvnawKkfE2fe6G9MOGboMub&#10;RFkTExBktRsxu70xLimGJJtFtPKyTtEDVJLy8XE2ldrdSRUc2Xq2UMg6QVdwP3CxCh5jeib9ynYh&#10;S2fRc1UguCpsF3iKcN9qDkJzVdhn6EpZKYzoFmbD/QjZdnCGEFuHptjVAsXBfdhtHXO1igto+B0C&#10;WFhcoD5IVz4unuuwRI8Rynf2eYcI3gNi4SKcDgvPUHDmld96tt6th7NGPAy/UdOs1ukNNj9/cdKO&#10;sILRNFET3jUfWFUm4RsKyMqPIf+ZuOksN5Yfuz+GNOdMrf31DZeSUHTZR0zEzr4tJjFIp65fydee&#10;NAPxVlGtW4IEXtx8Jn2UicouYkndSBBTLl/8/HX6/Z/Rvs4hW25ZHUW2wLIahnRSRJ9nhNFoSZuI&#10;bgbil+FKFh9efuWp3udnb/UAq7d661cDVizcNXR4ehq62f3iQF+ZC1WxJq0YZp3SR+zSPso2nqNa&#10;w66dC520WGV0tN9jGFebDTWdY1k7B+a0OKuWTUe5kJXnAGghzgJy7bELFo8uER6VcP6o6EtqxDFa&#10;Z1zRdcUwQl4fOy+UgFfMU/B/B7A9Qspz6xFPE+b4cPTP7WX2eWgA/3yYyKuaLGyuG7TXjwCTRHx+&#10;5rV/YQN6ITSl6JL0tg1eSUQCidsD9odtOFmdQNaFR1SONeBZGmu4NeIQIqKvKRuIB4Zlg0gmVGxL&#10;Ng9qLrS1r4vmleksWiCQfdFZdBT3d7tvjf/T1NzWn3UW2j4Cq63BkHfLTbfmcxPYbG35OvZIXLIl&#10;19+GQ8O1a0svwI2BpVcWYnElS7QFIdSyrVxL4uKlFXbEEumEls+obcmSXvX39z899WyULUUjc4vR&#10;SCi05Wu3O/YGqMnnO+0QYUGExRUs+t+hQWgBVqfdPG1ONMp0Zbu9bD9pT6/BeoD+Z/Ci1+l/voQW&#10;oJOTno8LqWNCnoLDydUrD+bz+MBGDFOEgL2QchroG7qOWeO+W+BS1YtWiGHKIQzgRccQRLVLVJpc&#10;Wnop3B92Oqwl7O8Jp/bF5OC+mGCka6c4awf3ImjqGITFUnZrmDAr/PGLTrrZYr3IHUwirCS96C6P&#10;tByZnPldTMXVIhK8u2gnhv4au93Z2YjPzuYjaTXTl9sTk4MgnLMzhOW0UID6Ue6JBGsvx9HOafW9&#10;XMY95fKYb/7wKgMWJ3wKpwZLvGUpuGp7KvvAYwxQDCVyOSqTPgxJMuy54Bth+mdmSnRXAqvyH7Rw&#10;Q0Rp/9YS2nMh68oeghDp80DERh0gZicaCAQ241BgBeK9pJze6gFWb/XWxwLWKqJjaK0axuzwvyth&#10;HJuQot2INU5gN53mJGVO1Msc3OXqFR9+Hzx0kJ6wGWZ0IqYi7pmNFyyNO5OVsGXghkUrZ4U75/Ji&#10;bqqG/iC4S0X4s2XCrqFE5lUUxTTMD0MTJxntYUnLqO+moY9vsRwFD+cRlFsCreh34RKfaZRPYixv&#10;p8fnDrPxUd3EMgjVFGlWii9O3r/+L5pvPzVt0D2ueky2o9Rd8ee/ZfcNVL4UDAZPK2C2YAPmFA0i&#10;rLYd+YNuX+gvvP4N+U2ZtsyepDBtUGyyCG0Wluy0Ea/XxVyb6dyRoqvOojPuRfdtwu3egsiJvlFI&#10;ck/S8S2fL+Rr20OSZCSJoN5hhkL5an0donWcgqE7KGsdvAU1lsh65qrVC5YXKbu34/y3z8XtfgwO&#10;3hhi0VVk+q3QXGRrwecONuDCAFl9Bz6iTR96g220CzsT9BDdbrZl6DTaDQIreyPWbHTQR7QvRCW/&#10;ZKAVWsym9jEhaEtC436M/zmcsLL1rCyUWR5XEhd5kopHcbne2XcUHPuFVJ2eXkJBZ0FEWXNWDuBq&#10;Z5sPxdmsdGciqqecSy/ZVl5aCnvOYxodAsaIqPbhJ8bPNpe/uGwlphFTotnISniH7OSKFYuwilYG&#10;EZKgPcpGErU1gkFlWXIFIq/OhH4nFZkLM4lZeNDrejXRNZ77cP4Pv+UL0nuppKolmLnz++BnKDvt&#10;sXXo/XstWFLtHcGEREQ4448ehuqae9rj+loFE7v5PXXMUqXXzscHhYoKb4rr4tS5yL2WryGZIAIh&#10;Iv2lJgxZjg6MWDWqKzWCOvG750r5/Hk1ixDrAGlRBwjWpHdiORT1B+LReDy+Nhxf/t97LcLe6gFW&#10;b/XWx3z8LyhrawbKV3Byf34APu6ZTKzRbDQAWGruCP2BCuuuMgegIOKru0IxBSgaveTRl93BEg96&#10;CwUWw1U6J0iKG4cwb0fRimcKhQEWa7EOoYLHJGA6w+6gKBe1T6c9pm4o1epMU9xrRsUQIW6Y249j&#10;Y49yTzKlRZdQxRCinR4R0qhHO2EngdWHdbnqQToOfOq/EfnWyPVb/9/twYULv7jwi1tTtFsvsx8W&#10;al7deHx+cXHS/v6IPTgQtJe0U9+kHf4PdvvIiV0baTfsDZ+70XBvyoRQRSIKwjOiBg+ag9m6g2cF&#10;nWgRon61X6xHQ9HIgts7GGKsAlyBYBZ8RDEhr5cYK7SFqD9fxxdQDNd68h34XxFaMTbB80qQlU0w&#10;FqTvqGSt2EBTyXOPd9vS+gYUW3TGyvoTbwa2FYVTOywZ6G58ULE3mr4YY9UENOxEVzDA8jUXiLV8&#10;C8FGp9NpNzp0NS1mb9jLjYewW+3Y6cTpRFRaU6q6U+ZuHUBKgb6KYxPZh112EVEh03nDpnjQH2SN&#10;u8fjzO6wtsrJ59g87NCwkxK9vZ0UNwZ30DLcEc7uaPvBv2rb8zLmNek/mxU9Q0YvK06IxVjMWC9a&#10;gnbRXCwwrYmsaQIxJ8Kfs054NLg8spMxzQmNGHqDnPi8tji9HA1NTp7+boDhwpGUoPfWrGFWu90P&#10;u/HhmclXiLBK8O+EAmuvdYi3xBmnEuZb99gBq5Yr5dggCzZWY/S+gdg8k77TsMM67pAAq1QSyc5n&#10;+Q9atXMoul5T3/9KK7fXupdnfRbL5vHWVDN33mv7V+lN7pF1vajPBPuu1M6LZBwQXROThGywBafR&#10;PXYbvYLYqLR28AApCZnvePuluBQIICgn/vy93sdnb/UAq7d662M+/W+sBiRIZ82uMTt78Y0R5JUd&#10;ALCIeNLviTy+PqKcAzTMMhlmK/aaghz9mczBnyyZs15fRc3DpqFllZhonzgNzyvrtKhdseKKLhnL&#10;sQG7MBqlU+pYLm0B3N3PxLTmVHgNNazZSbqDByhgZVQMU+VFt7HF9SvLx10QHe3dZ7iVB+q7647L&#10;ojeomwkDAnYzEZ956ldFxwGwvH7F8Lgsw1GPqXSlwPzizOS33h8Jnn6p8tDOAvARu93+E7tGJ+wZ&#10;uz126psLFEVZpViHjF7O7rNtQJHdGLg3SGfsS9HxUNMXbCMx2R3ybX0Vvgf0tQBrKRgiCOAC+4TG&#10;w8qH16wKFs8JrmNdExr3pXXRJYQpw7V3lixTUXAXS7MAV7B0+GVzhv6VqakboKu5uUiE+GrL12mf&#10;tr/j8020FybcvgnowHwNqK6anXabM3FQyCKsatg7fFi2E/USX9lh2lG2t8fjINaqia4bSlU2aJic&#10;EJAfs7Ad9SDTteHaSG7AzROn4O7pdPwjoVPh934Al0+XK2zLFh1wr9gvpHZ3t1NP3Bqs2Bwc2c86&#10;sk5HwdaPYKJw+KWiVbxiuHIco0aIBqGFUoUdOJbi1wWh8cH+DgciIu4ZTqPwaEBeDhMWHrwBO3dw&#10;1+zyzOTAwDeDvzPXgVuRrqKbulxNAPdn52dmBh6MIlwT9ul5MQh4BsNQeuO0rNgc1mSJupLos+cz&#10;wWbmXdjNIWiA32CWF2lr7yP7q6PKfdpf+YqqWl7u8BkFOhGcaZlxBFDBZ1WOXw3mrnD1q9bKW94O&#10;XApLq3n1MCesH1iLhf2rO9rBAYcR+kJ+oNVtENZwL+q5t3qA1Vu99bGANR6OS4l/qNZN3ZQ+S4BV&#10;QVoabVTRcEuzoTmQC21DtAkPRKQNtFL4QafuPisnIhP2+znBUjWRrZaHzWhOOIpa8YNHrHQXWix2&#10;WsBHf+6eik6fGNjT4LTw8DOP/X5l1ZTn2+hLaBU1PabmuEuCW2FPhtYjjA+2kDGSEyOJ9Jta+eSk&#10;omnNcNGsI9kZCdbGKryD4jOvfexTUPMquss0uuzUACRwrc3fnr/46sxAcASzfX+NRMGREWKrkYr2&#10;1w1734jPF1nT2ToATUCWtDuE9Nop0lkcnPjilJXpt+YmfQRUIVazDzJOnTtLTdBh0D0hqlntdsQv&#10;WRYNDFjrrGAXGncQFiuwOPmZo3A4NCcp5O6sv7K9DO3VC0sviMnBFfZsF34MkauhrUnc7Xc6DRiJ&#10;ticWYrEO3TudaLSbC6eEU50ODv+8015olwmtTgFVsQYBlr0RI9A6jRFc2sfDyOCW63K2kHXpLnQI&#10;FZcMgpE9PCxIx+hwI8nlKxsMp2SMFRYK29uF1PYPOKpmIxzOFvdBRwWWpltWWDsfuWE5WNNez25n&#10;w0svLSFXe8XmgJ4dFSm0ENmzwZLDQ9y+I7hsRxAY8E2ER8M6gi7LykU2wPKwn2zRQQ/SdEEO5tFN&#10;OiJdHBl5Y+CV36Ft5oWK9GFV1xMJxeiaicDi1YERcAsBlujM5QVGicybKxAa1vZEXg40WUxYtfQp&#10;RIEYqqV3JccfWE1Axqg9XrW8Wqr99H6pT61hlGSPzR74fUa/VEoPGmbXA6qUlhdHrnAkD/uK8q8T&#10;1+XSaiWDB5M7t9ECYEGBhbfiwYPRhVAgEAdd+QO3r2Z6n5691QOs3uqtj9u5HowGJNqvrrIP1vNv&#10;DIxUMnDtZIpKp+9A21oqlURkxgFfUClzYI4QPJVH//JtczF02gd9FFev8q00bxCIhHD6CHUqsRd+&#10;nnDDfcMaQgnzuT4OvsmweymcQu9qE0O2NUkxE28FGbpKtDVRc6qoWdHvPcq1zqcIH7EiGC5aaQ0P&#10;6uSklGlMvVlFJQqFq9Vu10h8ozv8h59QmrhQ8sNukvlKtspY9e7w/PziH05+a+BbI8HJoG9ycjL4&#10;LftPRh4+bE9GonGjjtJIscjj/k7Oa4Z+ms7BVh56IFlOhgPRb89dGt/i4hWXqQRebaF25ZtgGRYd&#10;m1hABamzFTBk1/q1dQ/xlaAoWLVDc0Vsxc5XSXiO8rmQtHN3cGn9mgdxOnTO0stIdibG8vev+GHN&#10;8Bgpg+gNvhVyQzjW7nS0UXquvpfH5D19H3QaHQK9hWaHUKrd6DS02GkDwqsOU1VMY7zSYpWGVkG7&#10;kADrMpq3ct3p2K2j9SezHQMGMAFUIBjRFQRGuWwuD8ROWailUtup3cLvFUwI4F22FSfRFRiowJop&#10;B1qDqcKOVcPiqhQcF7K7sp/+R+GlDVvY7+QLtvlXHMdZBEtzMg/z1Ta3DXcKlhirzlL3ncI29yVl&#10;9nKX0RbkgpUzS/iNR6vYPLLpWg1EZ4KTAwOf/50WZF6LEl4ZSiJR1ZXZ+LcnB0ZoP0Z7oJ4LofIf&#10;tD7IsScVV45aZyL9GZ4J6KMf5vNq8JTgCnJzzsoUzqRPvEmFJTv7wY/dv5djf3Z6y31glcEYsN4b&#10;lGhPAmarm5GZnwr/rTznelrqrXvwm3uCVsIOK/0efQiwQvKgrxIa5woWEGtT6xWweqsHWL3VWx+/&#10;bz0elZSu2SW+8nz2+YGB4Ddz+TQXlA60dznklSCnxPKrDGwLypYPKVgIXcKD8v9q/tOgr5RjwDri&#10;0UGeFjw6yll27cLAoQUn0pw42Wqx3ISupY6NtWqHGXF/dIMZbXAorCirsnTRLQALHqOiHtYSE4Rc&#10;AEOfUKjcc7RVyNjt8Ee1azGvXDQ+rJpdyVAko5qQ4sMj6q1P0tbc8v4TzASw9YUQi0iLjq0GAl+c&#10;vzgz8+rMqxdnIldnLl68OjMz454cD8QNOVXIQipdR6Sdg8XTLHBH/8opOz22/v6hG1PTN+cuEWB5&#10;La4SC+UsXzvY9gV9C5N0GkKoCVinR5SinkzCYfRaUojZ14XRVZIzcFbgIMradrZlIKRassxGhTvW&#10;Ekc5L9kgvsLwIJqDlxCGcxXdyXa7XR6FedIVDJflIa5GvOQzAOkDLRaLtQmqYtwMhKFqDCMDmr1S&#10;qZxU7Jr9pAKTMToyd1lSVvWqLBP7ED8BsCBvkuHLgO5fEjOCG2KEEC4NTqdZxFPiSO3+YLew7XAx&#10;iC2F5f1soV6E+opnB3eJvhz8vcOVKBSeWGPlCr8UXrEpsr7plxFTuL1bEIUu4cqQ2rEai6JTuJvi&#10;OiLPC3JBDGelsjan49hxXHQSEMPBHQ+YIyiTYZuzriekLd8AAdbv2tTp1lZCkSQFeU36bODiQHCE&#10;3lknGWsQkCHIMlDfq9XOLT+RXLBnZQVm7OoozKhGM++qHK4uUExVzx3g89YQodC17z1xXYDN+xgB&#10;ljbamNI90KEVo5PB1rkhAzcCWY+Fd9rRFeHMJTqUuKUMkTiSnrWTijtCcLUciAfWAoHlWu/Ds7d6&#10;gNVbvfXxhLW1GZeIr8yubnSHXxl4Y0Q9FAGA5ZLwvkJjkI+gWwiPxMxB+a72GUjdD2gDffcvk2Gv&#10;+31VjA3mWofwddgbs6YGz/XsuSfxzsxHe0LonsvDqzp3lHlwIO4yph3MbYYNyXDGvW2iKzoTO9VC&#10;bYVpJ0wPtnKP6FB0CVsArIxaqcAEtR2a8zufS5hyl/AqHpdmjdmr1z95R/vChddCL8keCLdkIXRH&#10;p9BjGErVmO0+N3zx1UVa84Hl4fnl5bjUNblaVcwKjytuEB5bo29O20r/jakbl27evDk9NH3p0vgc&#10;rRAICxp3nhzcQtWKleXiyEKzjXLWYFTXYdrueQf+VqhaiYV24TUbbK14nnCdJwWFDwM3EZOwGaXf&#10;W3kB1xB81d8/dXn62fFLkfHxOQjbfc22lk4/2ZxicpOnOfOjd9L579ElaR4TLNsbqGXRQfmk0aic&#10;EGD1VcT66wp4S7vq9xvwaag7CsKKgbuCQnylw1fKtQFvd1aQuzwEWDzmVyxCxc6A5XzHZVvaWHKm&#10;9i0v0ZTjxcIuW4uigEXIha//ugsNlmOnaLP5X+qXZXm/qBgF0UoEYnHhKlt07LAAa1cUvvD7HNRT&#10;F+3D3R0RP120eQrs20WPxON5k0gLyitCQpshZ/X6f4oGK5OTP7n+u5+IO0ogOsdIVD9UpOWZkZG+&#10;0TtaJl/7gMGoZXm3c8agaOzl82N9ffcs8Tn8GvLQQsEWLp1GGGHtSn6vpb7/k9yV2nkhi11COaGQ&#10;k56tUELWuB+mtQfaF6KSi/62jcVgn3BxZ93VlSt7SB6k/ZV793NXYMlFJw759q7AahQZhpkH9PYM&#10;eePxzWV6ZwU2A9FeTk5v9QCrt3rrE9ZT8YBkmM/puiElvvj8K98cuYepbNiNZkZZesV4hUiyDARZ&#10;+GLDqnK5fMCODf/+WZvXfQIOQgXLCr/JoQMIb4UaezXkRGvw0Eoh3Kt90BJOPqX/GVGEo2A1KNUb&#10;jcb0JjbietTHfhEltZRW05wTzfOJY6/nxl5vPbr3SMwRvp5r/VxV1dL9g3Is1gx9LazL1aphJAwp&#10;sDy/WFLv3/o1NpwXLvziNfe0H1Qg+EoWoCVjCrFqzt4ejn97Pr4mzfolSVmtO44dcAKnL54UFOOC&#10;xApOY2nl6akbU49vPB56PH1zenoaAc6XLhHjoEO45eaQP+IrX9vt5iFCJCkvCO/0rWlF5vFA4chg&#10;W7dycK6xxgrCdeYn0RjEmOALSzYubiEnB0S2lGQGW3m5/+X+qaHxcWY7WMX7GiflTDp/hd0jGa+O&#10;kN99KJTT6dFD2ljnNXriY6KC1Wkg5/skpjVO7vf1vf++er9UsbPg/eFJKC4pEgFsMZVlwBJRhB5E&#10;4dBX8py5OCInrDicPPtXdBa2U9vbu9tEZW86PbYlW9i5IxRT++jlwdEqm9opWP0+5qQdTA8U5LBt&#10;xb9SdHh2f88lp9g7i3VXbO7g2BempKnd7R0uWMHpFCUwnk0UmYZQc8lJ14+LHhMBhXhceFW5XyjL&#10;xaL83HPDvrZ95PqnYjhQ6s5uBgyjq8z+p9n5gT47J2xyzQm7HLmcsEgQfIUBQraIs8J0YOZwmCmz&#10;IEpNq5YCHkZX93NWiUtUrLBnY4nfc09cF9KAMk07dYeiAWU1sBwaYYLjGhUOWTBfw74K/5EcnrXO&#10;owkRR2jtZB2cTHgDs/Hb8bU47WuEeh3C3uoBVm/11ifhxdU12maCJAxpdv7fvT/Sl+cKlgCrAyDV&#10;aEa9g/JVRs1k3qOz7sJ6096IadrdA638/cEb0S+01Z+2RDAt4ptZiwUdFsvdma9UtsmCvXvNyvKg&#10;jUcN/gut9HsojGmjoLbO1mZAskmKMe/WHjwoaWr6KAfLBzbCwowVuoMEWGNihnCMQCtzr69SyhAb&#10;eG8OfSibumkokhn/9qsX/zXbgOsVX9jpMoVbA2pYUGLphmkiGgZieVfVNHG503FchBM4ElcEW7H7&#10;pdNpuzE1hepV/1T/46mpG0PPYnrvEv2bG9wanNtywwuBtVC+hTYdX+hgeK/Z7LS/06ZT4yseI8mh&#10;OBxByDmDcBtlj4Yljrsh1ljicUGO0BHXZa27jaMHV5Y4eBDVK2ariNc9ueXzNQ5Gf6l2tcevSYvl&#10;cvT6XMkfZgRnAbAa8MnAkXLMbi+XTyp9fX2VPrXyzZ/YoXi3VzT3ZVgpEZoUHB7Zc17ESiZBLkmI&#10;rgRs2RCf4ymKCBxHNlvY3f4u21uhPwj7LGcB1ScGqxS7L+xb44NPfNzZdsEVtvn7w54fOx2psA3s&#10;ZRW9sqIvuMu1rx1Rt2K5FaweIIPnX7cqWMjy8cCsa7uY3LDZ2JjB6eHXj17neCj4p5+WndOFxW58&#10;zTAkiQDri4t2mI3mGGjYM7R1PjZYExmDrTMgF5ehsGuxlyupMIqjtx/tUaQ/shf9ZYMFiLBaQkCV&#10;Y3Mr1LPoRHo0rWYqWvML3m+Pb9LewqR65RzIGMIOVVhvtWAQce7LJeiKy1+j4Cvt4MA96I2vBQJx&#10;6LAuj/U+OXurB1i91Vuf9LE/GYjPmoYu60Z39vlX3hgppUX56uCcsHh0CcOElZJ1nG0aYhyZE2t2&#10;vnrzcugkr7IPaEsI0FHLqonOnnAbTatHOFYTXlZiMApHYWpFO8liirBR1hqhQDwsSUrXqz3AXaaP&#10;0oh4bmErwzWrn3PZ6hGTHG2CWkeqmiHA0hYm5p591lWFTfWqJMUDz88MtP5lb4Z/GbDs9pDi8TBe&#10;OYXa3TQh2jZdsqzrMgoPpgyDgKwVKszNL5F3l3W+3X/j8Q3imxs3bkw9vTJ1Y6p/anp8zuudG49c&#10;mntr0OsNTUwQWHFPEKE0nQ7be/rc7VMO/Nu6IZtLySQ8sAQ6nRewkIuD8lU/ImNWVuDWnrTssa5Z&#10;1Sw68xqqVyJ20H95ejwSmZvzwhK1DVX79/K/RFiYFOMC4xGkzbAIILpK50djgrBitAiwGid2wimt&#10;9PBHfX337ZWHdviMnfZl3FF6ald1s+5wyDarfCUqVktC5e4SGnfTeWy5gtJTBGeqAkxFP1fAaCEm&#10;DJ1/QBC0k+Ucwuz+bqpYTz0RV7GLKD+vRRs8sMIuXa87pDBdu5A9z29OCeWW5XjFs4RoCe7uAnZ3&#10;WA2fsjy1TNidJj3F7W0nCmv0mr7jdELuzsYNy+1PMe/l1iIazBJ8R7vLk/TmKY21EK2cbgk4aole&#10;X459G2gP4kwoqWr5D87d3hiw0ugRMnq1hBV7zer25dgWXjiOMrqxV3stzzMNtNfUCXmXFwPD88sD&#10;V/hKVjxP3iqBWc4QrJw8H0+kn2wzelA60L7gHfcvb6KAFV8O9gpYvdUDrN7qrU8ErNBmYC2hA7FW&#10;h+cvDny+7z0GLPpAfi+dEcUslmFoWvlhRgwUHsSE7xTk7hODg88+9tpH76soUB0KLwZRtxJwde7O&#10;wLmEyBNkJ4dDcUoFi40KiTsB1kFnzi+tSZLxjdBJJqMiUOSITR0snXwLQc84aNWY3l4nciPwq4w2&#10;By9Nz61w/cqQlNn44szI9X8FX/3iwoVbtS3iKcNlmiJjB7Us03Ryr1DX4X5dh6DdyRWQepbjWIqw&#10;Z/IoK09PPX3j8dMAnBs3cEB8dfPSHFHOpZs43PJuId/P11xoLiz42G2q0W6yP0O73Wy2OwuXksUw&#10;SlfvAJvQJPxIgMXhNyvhlamVJf8KjxKygzv7YHGLECdfXlo/L19NE15FQm9Nbk34Gmjt/hJcYcwA&#10;Cix1TEWdQj1koyNO2YaVKBFWuWE/7XQItE7smBnQ+kpYlYo9FjutZDT39LxC8CvTE2GGBUwxZsHL&#10;3sUzhEQubzqd2d3dev0YKc6o8O2mfgBs2v5cgb2xCJpkXCS8FUQwdmr3u7upAuhIKKr47LrksoVf&#10;ot+oV7NFj3y8y+emuIK1A1E8ezwg0JBnD3esrJ39Y+FIyjWu1L7TpbuSise5nfIo8O3iEhaUY3KV&#10;SDH+qUqJbgUkhf4+VxVJj0+Wylopk2PE3eO3hZCp1wTt5GnvQdiAjiERGmYKac4FvMOAdcjwlGNv&#10;UsioUHlCl5GHAccgVzyfH9yDTh2AVdIag3PR+eX5+OK96+ddRCvi+Uqe/VWYp4Ttg5VtiOpXRjt4&#10;5uDgQXvQG40TYAUCcSnyp70Pzt7qAVZv9dYnf+jTJ6Ypf2iY+uoX5xe/NfI+zNwZnu6IBEKuYcEe&#10;C6rzDHqGGqt0/v6grMXoU/v3527M+TQCLC5RYeTv8Ag+7cJXgc+yMqBzHFEIkRaHEtaE93tulAcV&#10;M1rDnmmPL4cNRArPnNCdldLvpXmSvGXZalkBhOzZADus3Jj6XqmPfvfL096bj5WuYbh0Q5KGR67f&#10;uvWv7vy8Nmlzulw6I5Xs5E6hLAsLcFMu0hKOlYRVxWPQFSYIHUXbClEVilaPH98gvIJY6vHjoZvj&#10;43Po1I0TZ4UAWNwdbPqabUAV3NLbzU4HplQYKhy84XH5k54NBqykMBi1GGvJFl4Jh5fC4X70ADFC&#10;uPQkcdAG23Z4YsECa+Xl/inCq+nIXAhC+olTLQMN+0fLerZpY33vnjqWz2WOeKxw9BS1q06MC1h2&#10;yLDKMXtZQ15eX0UgFoYIy/Tj/XZoXJI4ZNFRh6jdqlixDosVWC65yH6gOxjkE7287G6h6NjedRS2&#10;C0VcxRYmFnPQFbgvmLWSCB1ALmEcKnxD6aBusylL/o0N3VHMKmGnKE+JaB12vdqlq+2nzuMJHRBg&#10;7XC7kY7sC7cHJOO4NvghZh26S5SwuMFLhKUbRiL66ca9vBagnQejXje71UgmVq5U1FzrbO+M9kJU&#10;1lvV9s44HAdadY7uJAYqCa91LjVmGqHxSRxJt/oq54brORGYkztDoTe/V3r/p6Ikha4fxFTpdzN3&#10;7qTpTeuei1xdXF4eHrhyPS+kWnTpYV5YvvPoA51Mi/jCvfNJxjujsGgoP8hMzA0ury0HAvPzgdlK&#10;73Ozt3qA1Vu99Ynrr5cD0lrXqFZ1hBHOvxL8b6NWLCBL3AVr9TFpWagF43RsjTXtAMk5fzl3yTYe&#10;GlHV3CETlcpglbZinrnsVBMa9xyrsHLqGCRYUFXlxsby3PvQ2Mu00Si3t6KStKasxoO0ca+U1Ix6&#10;ZNm1o2g1NnYPTg21MxTF4DiaU9V0pU/NdIbGB1fM7j8YimkE4ouTr/1GtbzrC/0eJwDLBb5ywg9L&#10;ZgNw2Slyg4tOthQ9rjtF+l5RTsIvfeXp/hv9/Y+Hhh7fmCLAejw9550Ti8tY3kHYjKKEha4dzD07&#10;doIsAqyFBUTWNN3TS57wSvLcUnTphZUlVmG9w0ODSWaplRXbylS/DRk4rHhf4SjClfUXCLJW+mGC&#10;tcLdQa9vy73lDvKEQhpGSKIxaEVu0zNOKJvL3C+pyOfeY/VVLAZl+0mDv+Eg2wBdVfj1p1fh4UMN&#10;uNVX6uvTQn6/v4sU5VS2WOUYZwuzPB7FBWFTtrAtRFTsmEDkc+z4QYoAy2E6iEuTXL9SoIjKEhoV&#10;nejjQY5lxTY7RG+Q8wRTBTm8ZHvpJdtLCbqTlbAQXjleFCyFliAqWKxoZ8k8w1XKAUHWDrs87EJE&#10;n005hAbfJe8C2FwbBIJZZxFhlV1Fmp35lPP07ApMdM261A20y42TUknFPOceV2hbYghwD1rDMx60&#10;Zc6BEr7Vp+bzV9ITUUV/Uw/l8unDM/Uei9z3rCFEMT8I66q0WuNz+IIzWImq7BpfOglFIq8uLt+e&#10;hwJL5A6ee4rmRbv4iX1p7Yl5af57qGeP0h+D2+tdvh2ID8/fHr74897nZm/1AKu3eusTqcIdjUuz&#10;cUM3zYQ5G5+feYMd28swvUIpizgLaNXHuc/p9JGqlmA+WobV+104NWT+5Pen9EDEDpNCFl+prVqu&#10;dXQktuxIYuZwQi5mCSOH1rkOXqi1cvk7Giu7Rstl+8Q47eNLq4lFO901SlNQuLN2HgZYX/kK+2Cd&#10;EcKpfAtjpftq5Uslze3duql0q4ah6PGZkfuV30wh8lpfs/9NIcByng8TspidD3hBWJRleihmPUAb&#10;+neDm4LEVUO0btwYgvqK8cp7TlhveUOEVoQ+Ez5iK/pqNtqdTnuCcCvYbPvmbrgU27WkB2btSy+I&#10;gtS66A++DT+GpSdYRQf+8MpLK+F+ZOGscylrnR/EyhLx1VwkstWGxoterDvpwyuCr3jegJ/EPCYu&#10;+9RaPg2+ou20poGtkIwUQxYO7K4a9ljMjg4hTDK0E/qunGiNk9hJRSPAoldHqSMYh+il6tJ1l0tx&#10;KegMmi6zWM9ub2/vpuhiYs9idt+R3c+m2Ka9gOzrHztdHlcYzcQN1zGCmbNFLkU5/oAN2pmL4NGa&#10;2kW6YWFHXyG4fMlPv5G0LXlESSxbTHFgIcBsfz8Fe/cdS4TFxljCEEuI3OHhThinK0lbkjDQUaS7&#10;3oD9PBqEtEPxoZGIX/yUAevCtGHqVV0xDDlCT+2DjAimEY5xzFNneasUhRYgvz0gdf8RXZjxhl26&#10;YlMS8/dyaaGQqjELpVGpQrzNB7iJnOCqM2497hGWEVyNptP0pnWPL766fHtx5Irl1M7XuGKNC9by&#10;1pwpOzeIW4Zl2mj5AG94rRHyTseHYYR1+/bMU70Pzt7qAVZv9dYnfuJPXI6vzUpdU9eN2dm1+Ytv&#10;HMDypqyNnpRL6AZmAFkl9YjHvUtoyo1l0hkI0oVy6qA8ODQ9vRwsqbTVzosOIdCJt+ss7MgJ0/aW&#10;mJVS0e8bY+vQllDF5zNWFCHdnNu/RoClzF6FAyYCcTP3WDgkwOz+V1rEZsIV65EArFJfpc/+hdCl&#10;uamu0TUkZfjqSOvCa78hYP3EPnlZMawxQqfscYKvaKsOwCKiKjgcx1Bv0/Y5GYbx1Er/jf4bKzw3&#10;2L85dHOaEOtZ+p6OeOfgzzA3d5Ngizjrkje0NbHlnnQHO3Y7+KrZtjNfQeDennvW7+pPvpP0XLt2&#10;zfbCku1pumE2EF1fIjRYYfdQOqAfxFv94f5+EeQMDlsPg7yW+vv9U0NT05FLkb+Y9HWanQyk7edz&#10;g4d4JWp7tbS6d6QSVGXopWSnhjToqtM+d2iIxQib7Sd0vGy3A6tijFtapaKdNDTN3rZXYt61blep&#10;H4s5PZiAOZ2mjCfs/3Bk64Ci1L7jRcAnXVRn91XCq8IPCo56tV53yEkXm5Fu2FzZY+Kh7W0rkZnn&#10;DVNZTs/hs4rF1O4OtPPhFTRIIfE65nzBlNV6pJfixWKRWYuNsazxQ1H62kkRWLFxKcpYVZeLu4Sy&#10;02WDyN7GXptOXa7KemL+UwasX1yPS6s67csYdaU9StDKE4GcCEhAxYhVy9XOxGjhGaAJ56Npd/3I&#10;HfaHDUUJh2f/GzEVF5pEF08loMIIoDC/QuXpOvHWIZuxX8+rBFfQYKW1rWgkMvztgbSlgBepzqzE&#10;urJnnZM/r2edF7bSqGSXtJPMhDcyRXgdCNwOBF7pAVZv9QCrt3rrE9et9lwgMGtIZtU0Eh9+dviP&#10;3yg9ODgYLZfLhFAZbgIir0aM/aXBNCh+HKVLKGw9A8J65k8GB6eNGfXoqHRP1KpqdAXRD2TdFWJx&#10;csKlId+yilcwD6Vza/kjQq1SGXSljWqjGbdfwpRV3I0cHvhCjKmsjqcbyf1cvffIKnzxgTqWU+8R&#10;YFUWxr/m35TQ4/QPz9ifom3mb7TZvFCrVOzBcUVnkwYTs2ZOKK4gvQJeFbLOd95Jvg3SWekXI3uc&#10;+0eAteLfHJoev0mkOfTszXFQFfMVA5bXOzc3OIcoQt9Ch7iq0/E1Ow17GxajnfZCM/TsdNjmX2FJ&#10;+9KKbX1lirBt5WXkEHJyM/AqzEQFBRZXzGj5LR0WXU4PBM5X0fHI3F/4fkl59YHV+aFXK3elltdK&#10;edoU89A/O4HDmgGuovBlsJdjJzEgVsyuxRqEVhp9xxi8KlpFayCJqG23tyOz+odVzkveBwTRz2OH&#10;6OsJeRSM1OlkvUi4VSzWHSlrMXM5nMQ2tuSGyxZ2/fhFx87253YhltoRpgwOFLxYfUXXlomMCgoE&#10;Z+Elm4L/t8uSsjuEoQNArG5F6+wKZ3fAHY7tFKxoQpwJmTuk+LZk0uOxAbB43NFJzCwXnVV58dMG&#10;rF+oCaQ5VuXnnos8bJxomXdVeL6iVjV2RnB0fS8/Jub6cjm2o0qrEGLljw7ViP+yYpPCgWjkR/RO&#10;FLODbOTAHg85i7b2mK/Sh5aK/UoamYd3iKuDkYAUuD3/ajMjmpF5UcFi0KrlxfChlS8t9of4Zzpj&#10;SQW83svL0eVAIB4PzN+/0Pvg7K0eYPVWb30iVXQi0bgkSaZMXNH97PDAGyWMZaM+VeYDiLAygmoI&#10;ioTYnEArTR+9B3d5gvt/+v1L0/7xe3kOtWHZVW5MtPXyluESy3+gwdqDwP2IM29+xvGyPH+ucYuQ&#10;LU0vSWthI54ITNgZsDLvjbUAa3z3iNURfPYoJ5qLuful+6WHQe+Xx8OJhNFNyPMDwd985/pWX8Ud&#10;urppGAArE9NmzmK9yLUrqNnf9CRXpp5eIb6Z4oE9MbVH3zeAWVPTl4FXQ5eH4OI+Pnfp5vgly8nd&#10;6/UObrHBaIOIykdfLHCng2Z7YmFh/NlNmz/8dtIDfft/XlqZmiKCelqo2MUI4QrCBdEgXEdFB0dx&#10;vjBwgDRrqn8oMh6hu3E3M/9sajDHKcJ5Li0e4qLckbBqSKfzmWYzVkYBKxYrc65zOQbrjbLGUne7&#10;nV/82ImGChb9FZyUT+12X0Ax9K4pZws722gCZlNZFJMAM0XGqKyQPfETlq2bFhIBvAif6k62dECH&#10;0OM4zm6nAsY2LEZ39+GRtZOyhv8c+6kiCl8OJYwSFtFV2KbYlGMrDBouozx4mMo66vUdzolmXT1u&#10;YYcFXaJV6ABzIfFZdnHdisX4uPukjQN+nLKsP+f/1FHhwjziHOXqh9XhUEOrZOjF+WmtRoRzxur2&#10;2t5hSXgznLXQDN/jKlZNVTOVaDgQlvzjl5W1CgFUTSTZ7D1xVLCA6/re2E9bh/BxgFw+n34Xtlnp&#10;fHPZpdMuSDxwUTvMcQ+xJuJ18G35/5598AS6rPLWXl7VRNRzw+tdXma+ig9P9viqt3qA1Vu99etU&#10;sCLjm1LCkKtO3eh+Y/iPP18S7Tqt3C6zeUKpxJvmHE/8W7GAIJ50aRSEpWmfGSSUiNj7SghetgwV&#10;akdWBzCfP2pZFgs1wNcYc1qNzzr8uXqPblB9YHFcqdQYmlpTJGl1udEQknqVHRpgU1o7wvh5y7LD&#10;gn1WK126f790L7O1/OVxf7drzMajoS/95qbcF1Ts40u6jqAc3eQRwiJXZ7JOp8vGYIO61cpUvx8/&#10;wkRVU49hydBPaDU1dPnyFERY08+Oj49PX5qbnp67KXRYoUECLNSvgm0Cmk6b0GoCIvc2UZavMzg9&#10;HQ77wzAYTcKNHYD1dH//0gvwY1jiktaKTejaGbLCK+H+/jAqVy+sQ57VT3cbhfdVyH2qMV59IGbO&#10;8ofpIyJhtYRBAYu40kjfPjwiOs6XmyhfdU4bMS3WKNPBCYMWwRU9MoQ/20/tFXhxPCTGwk972T6d&#10;QNCjKdd3EVVD5MlQJJzTs7wAXTsp9rbf3c2Kxp+YFSzgWcQUoQ3DfJ7sDz8X96199zi1m9oGYFmZ&#10;gpaP6I6j6CjABouegbAtTN82J4dD70D+tcsUltpHR3H3SbnKGia0rLHgi8UndreLMJJAd9K1gTFC&#10;eppdnqKTrfr15z79xJdMV0pUdTOhVwMV7UTjKHMe96vlON2ZNVkiiZA4yMopPMplKl6b32+TpiSP&#10;/n4+LayurNRBcLTK4imczKj5c+dRhOQwX7kTz8m6ISlKfJLNGXJWsevcNMsiqnNYO7fGyucyD0YR&#10;RJpZ8HoDgeFAfC0+HOil5PRWD7B6q7d+HazQ3lqMBrrVumESWnS/+Pznf4TEM63cOI1xm44+nmn7&#10;jE10Gt5WtD0Y4ywcSK4yXOZ6ZvAvFwbHAzP3c2NjOctQJyfE7Tn28WGPUYKrn7fy59Uo7hnm6CZa&#10;uaPzbGniqeazAdpLV7rR8wJWyxp+o5tj/yv2aBA5z/RY7t3r63toD0QXLkuGJMVn/kPp/wdf/enk&#10;YmBZ0mXT1OU6TNtlD4yvHE7XUn8/VOzEU0RVXEMixqLj/ZeHLk+BqqanpwlzpqPQX00PTcOiYXp6&#10;/GZEIJZ3MOT1zk36FnyEV3bCF/hg8SGx1oL35pTSH7ahgAU9Oxp+T/ffYGnVCtewQBlvL4kQ535g&#10;3YoQJsGgAanOdL/jqF612fTqCkJxWqJOhWeuVFLTh3RGOmcRljiCQdByIxbrnJY1NAKJphp2gr6J&#10;JmISJxYmJnxtSMSCBLr4O6i0CbS8BOKEBrqzXjzOolIF0AFT1TFRmRX26+jf4czdHVG64mlCLj4V&#10;sy6bTIAV9hNgHe/+3sxkYN/Qi0Kk7tjHv5TgK3Bb1hFectleCtNToCBe581jy+NdGLTvCncGll3t&#10;iOBBQJeV+0xc5bAydQopR9UDbbsLE4z8EwsvL/3FF0c+/Xfc1VXJ0D1yt5rwHZS1d7EXwTZYOW7K&#10;caeudgbDsha3/losyMqrpXY4rCiKTXEqpUOrOCxQaI9zbhiwWv8clM4OM2z8rvl1yWUokseIqNct&#10;n60aS7j4d1p5Kyua4aqWFw7uUN1zHCkqWG7vdDwQj89K8cDVXgGrt3qA1Vu99euspyK3N9eIrgyz&#10;WjX12eGRd59h089GDC5XJfahOsJWOQdpdL6lcpcOH/lHKjp7d7VR9+BXL4WN+MW+nMpydjQRhaid&#10;ja/YyUoMROEAJg05katTw655Ky2strRMORO7OSVJq4bktTf4PBZ95Y7YI34MyTi58xIW/Ry7N3b/&#10;fp8WURYjUtWQ1ua/9K+xFv1/b/aeGlhe3kQtzzDluow5QmedQ4ttL1uKK1G2AgGFV1C36p+6MYWe&#10;4DTWUHT68uWhzakpnBCANcdmo3ODc96tuQhSlxeCnU7bzlzFDg1thBB6h3RbIJyEAdYLLF5P9k89&#10;faOfq1MrNijdVyzjqxUMD6J4hjqXODc8RVQ3PfeW2+3OpO+kP7DiBunZSudhYpkbSwsLrLyaO2yJ&#10;ni2svdEfbNhjjdN2o80lK0IpdkKFXdeCD7bzTY5O9C3Y7dDl0+vR8AX0VUP/EE72cjG7v80wla3X&#10;s8U6pv8YbrZTjgJ97+6gxoWqllPGj11cXEwBsIiW4ISV/Vzcd3U4ENqaT3Erb58oLMvDhCzsosMi&#10;XQ3XDdNvEGd5hB+DJetizNoXeTioae3uCtHVDm5s17LSEilG2VTR5VKSrmsb8BmFAf2Sy6NgTtTj&#10;lH/46QPWL2oY49Dlqln1ZsraqKq+yzGECCTc+1nL8vtEXelnOK5ycA69Wa6noxsSMZbLOQ4nd6GV&#10;Eh5WlqPCXv5nLWEcev08ducw827m3XR+UlckmyK56lL7yhUuTrFNw54VuJM7HyHkwcEnzcMcQBxJ&#10;hNpBJzQXja+tSQRYy6EeYPVWD7B6q7d+nfVaJBCQEl3D/FCvGmb3i29AvQ4jLJ4RzKhpCHfSOWvo&#10;74nDAtFWjrFIu3vwma/+Zb8huT58BSOCdIUjznxWVRbGQ7bVEjWVliXHEmbvLcYtuvH3EC1N/7TO&#10;wWd+/6bL5TLjE40YEmbVkgopu5CI5F4nvso9ap1XsVo/Ld27/5X72Dk36HM/Hp9vcXDzb7ZuBaOB&#10;+dvIvTZl02D/q2LdCEytrDzhK4jNia1YfjU1hY7hVP/QUPQG7D2nx1G6IsbafMyENT4+DZtRFmB5&#10;vaG/mAsh35nDnbmAhRnCDiGNe/BSONxvS9KycVpzf9g/9VhMDbKVKEuwcNJmY3MGfhh+tsF6Ccqv&#10;cbovL/GVmufylRizR2lwDAdpOpVG/iADcc6SxWmgqka7Cd9T+l5AvapDD2/C5yaocvuEXxecURd8&#10;DIRt30TH3g7NKqtGVa7XnTBdcFojgFBDFbjulGXgSm3/Y4ETBrNFB0GMEnYidBBx2M6CZ8mDsGe0&#10;CPd/OB5ajC6GgtO7IDVI3LPsf7G/jxlAR/YYyTa28BLn5bxEv5VlKf05XolEHC5T7WzvbHPg8+72&#10;NpFWgalrF/yVFQJ7WGG5bBtJeJxyIcvlkR0E0XJVLvr+BxSNJw1J6ppGonr7pFxGHxwlLA5Ch8vC&#10;/3V2Lq7ieMJ76t4VVYWf1X+c2NClgN+jVHLqIZtYIS4Hzlm1s7SwfW/lLNoSncUPCKXfVd9NX7mk&#10;67phKKu6EboueoCtD4RFg7hmi+FKIFf+3LWBvg9hAI9JF/fVrwVmZ4FY8eFeh7C3eoDVW731633c&#10;2zfj0ioBVhVlrO7wyLticvCu1bY7yp0rytkfoZZv/RxSKyIsMWBEYPT3nd93JSSp+gp06NzNQ0OR&#10;Je81Rivkqp1LsuDVwDnQGJ1iX3YYm2ZGtYw22piy2UzTJccXTjKj4KtSCSUuUQ0bu/co9zr9g/g3&#10;9+j1Rzk1fb+v735nWkKAbjwQfn7swm8MWLcyA+OL0c3oJiJx6rLprKNQU9T9TDRcvJq6ERZxf5Bd&#10;TV1GBWtqaghdQmIcYqrIpcj05emhzctMWJfmLuF7MOQd9IYIseCu7ltA0SrYDkKA1QTfuN8aH1IA&#10;WIRYNrr5pSTd4dANgVdcpWIlO77eTvZbdOdfQXTOysv+rw+NXyKUi1x1B/9Z3CDc2kuqeh/aK7wS&#10;tJ085P6gKF81mu0O8Kq9sPAd34QbDvNEVRMoWNFjnCDEWhBwtQDacrsnfL4ggZZ9Mry6aladcl2m&#10;50Y22S4hK1p22yggoUO3U/i7QoGIynTsZ+tKVSf0dTJ9FVJFZ0pfYiOspM3mzEZDV6OLixevVr8L&#10;iXsq+weW26hDJEQ7HDLhEEpXtvBLChGWjdDLYSGWI5W1XBl2hZ4dmMV2DSkhlYed1i49qgLdbyHr&#10;kNkewobyT5K7hU5PIQuGNuXN/wHlmFtRSZIQThVvxxqlTFrN5PasXY/rEGTV8G7hElbtLI+3GkRa&#10;9/J76Usvbdhs+jLAWZSoWpa3AtGZas0AXrcQq7YHh6t374ymM/m031hVFEMxzD8IiVLX+bygJZG3&#10;jN05ZBrgheHE/KGKIcLSA3qLN0KDl2/H41JYmo33JO691QOs3uqtXxOwOoFA2DBgzVNFCWugpJXv&#10;sj1DDNLmDIpM3NQ7zImMG2atI6Ko9Bgn5xCHfeZZ56rkNxbHMEg4Rh/XYxz3DNHW+Tb/P7DdgiiC&#10;Qbx7np7TUnNaGeUrOJr2vymbLo9pxpsPia8y72VKdGOwgf+AxVxjuY8k7rmxe6pKfDUSikqGFFgO&#10;LMcvfv6PfuMn4Uu+rchafHM+6jfrwls0y8btcrh/6mXWt6NohdIVqldTT09dHhp6DMCCuB31quj/&#10;w977xrZ1n/meovgnFOkj+DCdI0gU/5g4dKgDRhzTcI2Q0FyXIxVyMAmKNm689qCzKIqZBWI4zV1D&#10;EygBZlVMJ52r8kwVu8O9JcGjiAR8RQo8WmV1zxFEWQ1FUxN75ChxZy+Qdl4MtruDxey8KYLo1ezs&#10;831+R253X8WZTvyGP0kkRfGfKPHwc57n+3y/I6FMMh3UIsEjJqy044GFEUIHr04h6NkfPYWUHEac&#10;6HgiHE6ps4ghnIHaCncUcywZjvuCsL/Ks6Qeo4SzXvUavvfOvur9FspXyUwo4e/oj9hqAzKrbQKs&#10;vxir6KzewbvxhqNxx+wnRhg/6nUQ3BMdHwdZoWy15PefJgL0Z7M4joo6VsKPFU0kQF7RbOofFcvT&#10;Fk+QB5lBLIOqCVFUjR1FEXdza9ndtprNLUmVC0rBQnoOhgLdcjvgMlGQ8ikuX1M7fXpqanpaugXl&#10;lduZIoT0igtT5bLbRrGJnpy8y8WAVS6XV91OcxAkh5KVOC3MGiDlcq84ALbyR+7aSo0FYctud3OG&#10;rbBw1z4nldpT41hJT/NJWDrpVnzu0Da3thK7vU0dJSzux3X/iX3cHVUU/NwfGg8/6WJAkBFI188l&#10;rwXOfqSjcd/lclX9kTloC5Ws+4aDVkRIEzAZvV2q6O8avbcjhLM3LI9b+YeLjjyrazzyKuWX5PYx&#10;ddXv00vOwGRha6CCDmGjtDY+FNLOIIQwfvbp7f42s7/6gNVf/fXZ1ofTkZi1ZVlme2vLlre+C5fR&#10;xnv/+/q5QS5h0Vt2lfsX1ePxQQ4T5GnC0kCLQKjxe9/77zzSXNyaHECgGe36VkXc87ZQ/Gwb7HYl&#10;fB4MtvAR0c/YaW/tQSrPGTylbFqyfJbtswrjcG3gIcIxcY9wzYKL+8PuIx+s1t4+8dXZ6xLtVcdz&#10;uZNnB7qf2V/0/1foOvEXS89qEXoDicfnoMBqtmW8/Tbx6VNTQoCVusSmDLBmSH0LWqvIUZAQK5yO&#10;oCWYTiaTIwuoXQW9KWKsy+EMZFiZodBIJjSU8EPjTkjTi0Z7p1C+ItaKnvIn0+mYqs7MIOjZhcBB&#10;r5pXBVXN5p1jF7s1xERbUgVxoLZ1zaulwyNhutfEqcqj4lWFFj3B9L7YEmJ2+sttHP9QL+1+NHhA&#10;90xkl812mKyQq3MafAUGpFNLfuT6JJZg28XnhpaGhujhYwqyl/nJDQv1K/YRtT0YGly8Vavd+tli&#10;zX3rlvAILbfdq20bGnJLVXyyrxkgzlpc5knCFdnFQ4Q+l2vmF+Xc1LPPPh1bWSmXV1h7BcsH96PE&#10;HLfbR784RFiqa97li83my6vlb5cdJ1LIrcq2qHmJMcJluv4qp+zwTays3FrmIMQV+Dr8nQhNZJNR&#10;kZwY8NQWX0Tis+dJ8MKJqCRZh7L9otb7qIEgmwo3B/HvLWzYeZrQIZ7th6JOVeWw597Hut5qQYO1&#10;Uccltqv1Y8xyCldCm4XbmDBGK6N6qWr8cyx9U1PsZiFZesupVBmOot6ZInT8GYi7JrgwxhHUG5uD&#10;A6MIdmj4h7TpM/Hi3PTpt17pF7D6qw9Y/dVfn3HtJMPxGxb6g7RLbW49+/4ah+DsCq/2O9WqXqli&#10;fpD3c3G8DVoa43oWhowa62t/87pt3SjGtk7DqF3sG/OFeUcZmqAu9z9oz/i+cHf/ZHtbhOe0fr5X&#10;EeHSpdHS3Yxq26YpyXOdwTUQVksf2xsbq1b4jrtC2k6I9QM0K8f2K5X91rMnJyfnTsZP5ibPnP7z&#10;z+4veuL/A1vPnJrOzUm5OFzkb5hEWMJctI2InLKsxBzPK4jaCXIupb7MzcGjYlA70tLJkXD6DzOZ&#10;DKFOkniHEKvoLaKCFSbGShJgZWDUwAUhf9QZHex1/Ae9aKezFE6nXUQQLvYUVVlc5RLZODERN/iI&#10;tbyzsZSoYeXZ2z2SThLWJUN+f6I0sT0h6lc6J0FWET23IxpHVae2pd9prB/sHuxiSHDcaQh2ULlK&#10;AKQw5ZgJhRL0S2Rwo6Fkhg9+lBkJiTOwMpnYDYIT2KDLMiCriUxGtAnvNVk/VW7C/OpQZppRXFJs&#10;VlIsXy5tO6GBy00FYTXEWDO+gHvxf3vxa8mtW3T1ZR4JRNgzpFtoO67Srfu4l0g4CWl6LO9yY1hw&#10;GQoriLYIyqwy2pKQgrlhhyVk7lwrW1y5xebuZXZ0oJszFTUAk4Y8Axb/Euwb4ZHt6JN4zX1f2ipY&#10;lnU45+/Ba7RU4bQcvKK62w+d2T6DBVb/1K0/ZF+sh61BvEh0Qx99V9cdu/X7RnfDEWxtC8H6toi5&#10;Ee0/NnDfoMPR6NTcll1IvPWMYQgXrHpVqOOFm5aQvG87xS3ReaT7rG6e4jyFXiI5fYZeI7nMf6r3&#10;N5j91Qes/uqvz7yxD4W9FkpYlk1f7afhLwkj93PnQFil46lBx2nU4GKSIRBrp1JBLuHaa199xzRz&#10;xcMz/9GojFV3MDmIMcJ/6m7DN3wb6i2E4dGOcXe7y84L25z3vDeGkstoQ9SwRi8H4KKuWLLUW8dU&#10;YWuPEwc/qRqOOUPXKaBBltJq7e+PLeVOEhlJSFP8Wvfz5eOc+PPoG7HJQ+IrBDIGYLgqe+AvimRn&#10;tAmJsPJsLCpc22l96xJRVjCVOkpFtDBRVTg9kgyfTWtaMpMhtNK8QToOI5GQvoYgch+Cxt0PxTjo&#10;KtvJHqBN6Cd48aoEWDMzUGG5VAIob15UrFScdGKexV07Vlh5/iaYTobD4VAiSm+AQtuOQQRMJFQq&#10;rYqwE93gkCHuDBIudw46uwdZKKroa3yJK1Tj/qEEFGIZ/sRvEk6mtfDZcJipCg1I4scRHNJXOh1T&#10;IBRH9iAHOzfhFAY9FouykJ8sy/QvRL+JV5XUOfp9JDUek4oWuzWgA4iaFgDLNSOX3X/939faq0jc&#10;QbjNottxzeJcQsI2Oc++CihgwdrB5fJAVLW4KnywcI1vu4/F7DgGftXEWOHqPXBYjS/JHqfNpiLB&#10;Y5SeWvkYsMByMOufeyIVmd6hNTlZsCZDnd33K8TD29W9ar2+hz4fbNaxOwOAohMPEchMLx2jBSve&#10;NRj1E2RVIZOqb3Qd1yoWuIOYDMarumPLTmhVAWSV9F60mItF9LdEpQr/Fw7GCVN3FkaiUjaB+8Rj&#10;ENXmUmOzRa9EfyK8oKFMfOZ0qV/A6q8+YPVXf31mwkgW5xTsT0sW+oRnGuvrcJ5kymqst0QzcOe4&#10;QyjsFoyujsHCrl5pwQtr/KsBS1aK8fhfvvTTsSo7V1W6ovGAbgX07VUIOwzebrPpKKtqx8aAS+81&#10;RkWPMC9bRFeYIuyU2LoBwTyitci6LrrsD6riq7o38HJrYHNaot3qOWnuZO7k058zf/Cp6VxsLmdt&#10;5SQpp5qKicdgySLdGfhAkGXF2K/d640J9/Yvpy5duhQhxIpoQdSsCEe0SIS+mEKSafZqyAgX95sZ&#10;BqwQ9FdL0SjwClp34qxsdGgkk0L9amb+9ZnX82hF0j1A1+7CNxzwnJ9xQZUVc2poXhH6nEL5ivDH&#10;728Z9T/gAc2Nqo6xQVpjomOItm6V6erO+m6n8zFicTqc1zPuj7LsPgH2G8qgaAW1WJjQCnyVTCff&#10;wIPOhNKCrjJ0EXjSp9MRr4tZR/H9ZEbxcVRjGVSFXptYioSwPJcUg6GANJdKFbU5ly2SdOgAaYDE&#10;TfmfzATYNxRaq2X34rchUkcfUcwHEl8t10wXW5IiKieATuGsZ5EvIdyt3Iu/nigsN91iDlEItFad&#10;U5B11Va5gFV2KzMwkSfACgQU8JXs+QUBGD3sgPrKk3jRfZ8LWNbhCx93PiAKqlQhZK9XK/WH23C3&#10;qm/Qbokh8qnqRD5VDAsaH8Dxk/hKR9RRXby4tuuO61VXpORM1J1D42LdKO2hq4iEhM2sFov1Ju6z&#10;3VV1o1IV3cHu/S7zFavbOSbaMfp4iH+e+zwn3Cp1QlML2slc/GTx7GmjD1j91Qes/uqvzw5Y8bgE&#10;qpAIr+TDM7u761C4r4usHNpdPkYrER8oAIkQSd+pVirIJDy3fvB6wDIVSdOefur3YbduMJPhcug9&#10;7IgsQbFPbjiaKgPO7gQD+qf6e5wnXRpdf12hRxHw2QX/OqYT4YI1dqz7Mj7lnmRXpD5/Mra319qr&#10;JKQcFFg5KXfya099vvzBwWnis5hl2oeKJUkEBvRMKDGLyMFd9nCFpumRWYaVh8NnyuuCgzt6halL&#10;kSA81L9FOBVOpY7SSS05lUiEMmEtmAqGMyP0IYpYMHJfivaWIBjv9eA01TmAC0Iomeb6FSHW63Tz&#10;KRhsxfJcpSKME/J2dA5VYc6Ar9fzsyibocKUTESjg8YfOENkGxW9WmrtVzikThSu8CTr9Lne6Yyj&#10;XiYUV9Ho0nginJnK0ENNEz2NEKlpYMQwkC18FmKy5BvEV8kQep6hJD38JOFimD6Daa+qsFVnHg9c&#10;8b2DPmEbpui26fMpgCtFdanwXFIk1euNH2npI6np5phAwiOTAAs9whmis0X2gF+2bW7qrbpriyx3&#10;Z7PRxVt00fwMXZKekxlGo2sBNiFddqIPYdQuiGxFBECLgEIR+vxHj8YNodAqr64usqMZO42ynTwt&#10;eWXR7QnYAd+TCS6etqTJwpYUHR/fLP1DS9/oVp2xQCiiHm4T4tSNY791/SH32vVS6ffWBGAxhHGp&#10;asJpByIYur4zIURVE1zKMiq3OSYHKqo7HS2mCUlknS1U6o9E7bwLBAnYsTupeCCIQSS4wkokkmeR&#10;QXgyeWrwlf4Gs7/6gNVf/fWZGSMRiROmzBHcwMtd+yER1npjHYWsD9Ybo0Z1rCK827mrJwjJEHbt&#10;f1Gt7JXeX28MX37Htk3bil9/+ktj0GGxyr0rFFsilZCHBreFhwALtOrbIq+5WmGrB8KpK1+VJMs2&#10;A3KRg/BapZ0uQdoOF8S6x/ai+HxYre7t7+2NldI5WGARH37j5HdfemzAOnHiX098qNG1cze2HtCj&#10;V4gJcvFiZE6KSyYrubmQ5fF4fHHHgQo6c/q8dCEdJLzyegmxgvFIOhgJHnm15EIyeTMRStwMwRJL&#10;uGBlRtLQuA8NhaBqRw0r28sSZR3Qd4nM5dQsJO75//n1PGKcQXAYGGSkEiJ3HMSgvYpxOg59F0QU&#10;TzgUShCqrYsOIIBqx9D1/RIHBx97jTr9wQbx1Q8Hx/3+BD0eKNiJnQicMlP0OJOhEXiijqCIhYpb&#10;Ek3BZDIzlUjyoye+AlklYZ2aJA5Laykvam6EUqAVl4/LVm0AluJS1Z+4VJekIpEYH954PFacToZi&#10;Zdi4L7qXyyu2KyDPoAJGhFUm9nHfKt9MOqr1ZSF1Z1aq3WpyrI0rH4vlWZ/uenW2eY/ga6XsEfbt&#10;bndtxUnp4RTCleUaW8HXhE8W2oiLx1ZZy7UmARZL5qFwJ9aSCfDc7nuyL2DfeSKvug8t6TuFQyvk&#10;/+HgZkvnhKl6vdrdqItaFKb46jzNB9BBAYv+kmtrpTV0CPXWwC+7hqNtrzte7jhdEVUscbhdLbEE&#10;qwLAKn0UiZ36A+HyXhW15WOplmO41f0N64Zt1r1X322V0JccTGTOnDmZi5/Jfa3Xl2D1Vx+w+qu/&#10;HmMNRuKTkjSXsw5t+fBQ68DEnetXaBLCBXGnysxU7W5D6GOw2TT83asVtKXgNfoaxOmWpUiTT3V/&#10;OTYmsgqr3BikN3postj2altIubo7QojFpFW502iU3qcb0f3v3JAsn21b4Q8g/sI9iyty15FFWD+o&#10;cmBOtwK+2uu55iQ4YF3PnTzz1KePD1j/+q/ddC42Kd04NM0t087NxSQ1mUhkYlJMYSsCj1zGKKGn&#10;aRNWeY+EBAvNumD6AkFVqpiCDVZECx5paa83nY5oU0vELxBiAVoyQ0PcWwsNhTIhNpmK+rMw7ez1&#10;UE9KhC+AVmC86XrdpaJINousQdSy1EcSd1Uk5ODgVSK84OXL6XRyqRc91TsVLdWNDd2BVkNvlY41&#10;V8bxkAG9w+52DqLj0c5SaGgEEisiqASgaUqIrDLJDFTsGS6JoReICxBXLUHvfhPlKzonLcpbMPuK&#10;wAEs9ivVFSOOUuEsZSmWz2cBqlDUol8jUoyk4rGY6k2pqWIsFr6pNeGMhfSaWx41EEDFzpUPBNgF&#10;9D9sPRX/D2XkMtdq3ERcrMEftFaTWanl882qxFkBJT97bVZcw31vBcJ2EZTzR+7lY2csdm0XGiyU&#10;wmrs3FAru90r/w0XNgWm5X0B00WsFfA0a9+uoUfYHHwiL7rvH0o3rMMHcX90sFWp6BzdyTk39fuO&#10;+WdVpDXXJ7Y3xur1hwAsIqXRUfqbbg449a7usX0VasNoLta3HzmNGgRYo6hrcptvPZ38tVMa17fo&#10;husTRnWi7lSw6o5SfvuYuXS+Ymk9kQhPx4mwFk4+/dSf9DeX/dUHrP7qr8++LmZiuVwhlrNMSN2n&#10;sz882B0+xw1CLiQxEYmYZUPYK/AIILbA1aq+AxHt6MFPZMtnWVbgxae7Y5WxX4KtdLrMjtCROGnP&#10;ODBQuDK6G8KBlPhqR2cLLCKqgxmf4vMpcSn0wTlWvQPtDBGu03VahaArOtx7eW9soBWNqxb4avrk&#10;mae/9Dk6PScuJuJzcwq901nWlizF4lJ8Kho9nQ39YTDvaZbbMHuCHwEdmF7uCnod29FU8ELwUqRI&#10;KKEdoYClBdPBVEpDqy3JNu7BNGIIsW5CzTQ0FAol/Gze2RM+CdEloq5vqTGI2GdfR64zRgRh+oRp&#10;QvQJ4eKuzhK1xGaPRe4pxPIEg1oo2vOfjg7qjkMknlMIeTBtuUNvxI+MGUrru9nO7kEnSthHj2oE&#10;jJROhqYw7kiQRehEjzaZToIICbSSIRStuAqXSAK2CMbo4aOKlUxBVX82rKXoQUTS03E4fsW9qZg3&#10;lldVSY2p0FypXuIrLaJpkXTEO6cW00V6/MXivWUnQfBWWSFYAlAG3glwvWqlfMN9axVmD+j5LYoc&#10;QfQTuUDm8s2o9JSI66gz7hpuZLXMJu4oTHGFCoewfi9zFmFt+ZagLTq5cgtDicIay+PzzZtoOwbe&#10;9rHVqMe9srJIDB2IPhFV0YlpCZpHaWq8t1nCngq07NWHonwF6yuWRm0fi6u6G8ZGC6WoNX1Dr7Qq&#10;2/WLE46PlRMMTa84eI3CXRSDhPRTWGBV7ugofJVK58K7EwAoMdt7XwjbxZW7IjfHcMpfbBEBTd+7&#10;nF81uvujpFaMT5+Z1r723Z/2FVj91Qes/uqvx9nWZ13wELSgwypYUtQ/3jlYFzWs9fXNMUwEGl1d&#10;JNSwAQObLgCfugbbAVT0bMCm6wcsl+8MMdMeh+RwFI64tBP2rFe7Tngz27uzm0PFMN5rtFiD9d6r&#10;RGm2kpISu+u0ZdfvEHx1tw1H/1WFDdanwhKrOvbyy/utlj+CAlYud/3MmaeeefxN/4mJN6bjkjQn&#10;FUz86opPyoVhsTn+2vBrX4cbQbPtmGF55KZyJCzcvbNfTl3yvpoizknF1EgwFQkWRRxhUNMYUxYI&#10;XZD6jJYbhvOGwFdDcBslrBpHMk0PTulDhDexa+iq5Vninoe+C7jFedKc8swGo6o3ps56YZH1Zc6T&#10;Tmvh5NQS3cDp1kVRuZjoVvbpOd/ZEdo3J26w1SgN/nAckYLjCcBSBm6oBH9aWtSr2JKBvkliGDGM&#10;R5tMhkI3E8nQ0lKChe1JODckQlNcw4JVPR1o+F3DI3RNPBKCqXQR2BlLFWOo7nlTxSCyguhSkSBh&#10;JjT8igU5+89WlmvEOhzuSGs+ECgvH4cKwul9tczxzIs1VrDXZEjTFMRf8xjhvG9mJj/zi8VluqVy&#10;k6/CvUCMHJZh8IDUaScL+jip0C0UWcJtlEtYARiXQoKFOcJAc6W2uOqxFevJyIp6lnSjUChoQ/6/&#10;b+lsRFJnrSE8ErpOfM1DTmXGDwDSm+ijV7iWvPdp5eWfV+uG8UgzZdQ3Kl1DkJVwxAJgjWKIcHRt&#10;tNE4Nf5r23Yn2VmIterGRvXX/UHHoAH7NaVWi0tf/oymxWPxMyevvzHQV2D1Vx+w+qu/Hms9k8vF&#10;JIkY4/BGwTKTifFOZ7fBMqxGg3avq6LltCHE5k4xyckHRMFkbG+n4ZMlxbYUdWtyYGyg5ajYGa8A&#10;WztVLlsZ3WPCgj17VUiydvQGVO708bfPvWMqts+KJTihbRSWWmAyvhnhVMq1LKO7t//ywH7lo+R1&#10;bhHm4ie/9unn2LV+5fSZePyGJFltoit68FYskvCfzg4Pvzn85tXnZjwy4nLYEaspy1uqMGnAECEq&#10;SkQQaQIs4gj60tJBIpcUHROYjIwkMxgkHGFzrMTQErzcYefuZweqaBaQNe4PjYQvzMbY6Gnmq+gN&#10;emHLMDsbezU26+XylYgjZHF7jF24jpAsHX6DbeF7Hf8A2zNUd7qV1kBrDDVB5y9DKNva7cBo6+Ag&#10;mgBGMSCxwXyaaQmGDBBXaelQJswGDcmbTFhsMhqihyzMG26ipgUdPEYlM0m+mfBxyzCpaUVNO4p4&#10;U5GjYkpEBOEBpi87dxVMXVJmFJ8NIfrPFms/oyOL4EpCKzHwTvPYmuHWCowZ3Jxz46immvBUYNWU&#10;qGDNs879F8sALIFMTg2LLg0PLlGzWnZE7ou11Xt8xBE+onfoRuEqoLhm5x2+CgQWV9ztZsCynogT&#10;1r/uSMqkufUg4h8aBDaxdq4uRgGrjvtnV6TYiAY92r26PpiMnP1oovr7p/741IBwdDAeHjtgdScw&#10;IMi1qAnirAnHpEEfpd2Xvx9fM4Sdw/YG89f9R2BmcLr0fb4Np1WImBy99G6r9H6p9cNESIOPL62n&#10;xvoFrP7qA1Z/9dfjkYb2q5w0qaBlodgvnlka6ox3Pmisv/fe+npjc6AijBrEgrE6wgiBUMLkCs5L&#10;1cqFt2XZcilK83e+NCZEW90627cbMGww2LfdGR/knGg+rvN7xx1EH2KQUH/P+7blkly56BrCc27f&#10;qWJcilVfIrbwU8fFvbK3R4BVOn32ZCwHn4YzZ777OQJoT+yHc7lp9dCUUcAyC9bcdCjq75wfvjo8&#10;fP7q1T+TZbnZbMqoYsGGoG2pKGGxF5UgrGAqVQxikJApK6zFjyKpSKQYIbACYIWFT0PIH8qgQ7jk&#10;BPshVLmT9dO5l49mr6mqOpufeT3PnUcRhxNTvTFhN8oVLG/ecTkNCk7KJKLRU9lsr5cdmICSuQJ3&#10;hv0Wx+JURDCO0RjsYFCx0xlPZM6mUabSIgxYYXZiEJCUzIS4kgVNVjKUSWb8HJlIH0mmLAFZ+BUw&#10;Q5hmbRYc60fYgwKtRTBURAuiP4rbDDJXhRdGFtJhYiwtmLqQCph2wNdcAWABf/6o4JLyPgQCutTy&#10;yqKwvWKtOhuRHtez3AHWXymueRTyFBeU6a6Y694KARUcsNg3SxSrbq3aq2yftbzC0LVM91VbPM57&#10;Rn8QFS5CsKY540LUtA/BhByXc2/ZXS7Lpnn9iWDDK3PSjQeHD+JDoY9aJdqPuE//5v9U3/7UeNgV&#10;lSv2dCfmghJxrwJJlL4+pRDr5z7Y1omAqvX6o1jnuuMValQqExMX2RALArx3K4RYJcR6frR7LIjv&#10;bjgZz0a3fl80JI8jnx8K4OLO/Z4YIBw9d9qv5Sa/cfIbJ08+2+oXsPqrD1j91V+PiRqt8Jk5FZoQ&#10;s21uSUuJcf+Vzrn1BgBr/QMkLjMz7QghVdcBLq5E1dlUtGrshoNen2L55OmXt/FzUbRykgu5K7hT&#10;3xb+Dk4liytalb3KWKXRQKbhWmP0/3zO97atqtLgKEwaoEsxnKts427HnBZhdX9vbH+/0pg6ex14&#10;dfLMG0998vghzyf++AztmOck2ZZtlucf5qainbvnzxNdEWRd/dOA2W42yxyZ40GjUFZYac4+67RS&#10;kWIqGIxEIjg4QuUmxStyRIzBLUJYuYcyiexQMJPIhPzIookiogZGo/5EJn00G3PNzwiv9ll2cYfV&#10;lsoSLGIr7hDGiLBErHREQ3+Q+Mp/Kgsb+Gy0NYGB++pOZYwbtV38ITgqp3XQGc/2smgNcrEqiZDE&#10;dFoj0tK0JDp98FzIJG9iYhBThZmkqFslGKsSiQyGDW8m+NukACxuKoqyF30SYCXpayTDKUGQdl2g&#10;2wdnpTF+eDkNwiTqvERPrikF7hEXlWtIK5QxfQgnKsUk/llmg9FljozmMhRnOK+uOqmBs66ACfUV&#10;O4O6VHdt+Z7oAK6ItMJVpqimCMtZ4TDDxZXaigjSYey6t4ixQrfcdrtXZXZqUImyfAqn5ZTvlWvL&#10;L9pW4c+fyItOUwqFw61c6Ju90qjOBeKHhMgDbEfVFb26bbYERaF3vzKh67tBU5aVmKlVH80PdsU0&#10;IIvdBTdNTIjTVdTFGLDotbT+QUOvclAhun8TjjCeMevhsShL3Fidi8tEdBjuJciK+pNSQcp9I3fy&#10;6f1+/aq/+oDVX/312HvTCU2ak/6xYNmmYh2enQqPj493Gmvr762f+3i3MXCHWxQi9fk3/BIMnivs&#10;Ghs7O5XK2p2D2YDHU/hSHbUmznoGRlVYpd7dESk7zvBg9Th0p6qPVSs6ClhrCI0uvfZ1l8+Uc631&#10;c+gRbojRqqpoY4wJr4Y/71b39vYqL++VegtnzswRIp18+rufZ9M/MJ07eTInSSYT1qRUKJwdP0Dx&#10;6jx9DQ8Pf/3atbzLU2t75DJxVtkj2x4Z6iFRv1I5/VmDTQMhVioOR81gKpaCxyiRkKjlMI8k/Jl0&#10;ZiiTGEqML/mz41nOqon6Q+k0wRTm6WDhPpvyxlwxjBB6YwRVLifoedarIoOQ7eODLMAKJ2BTesBu&#10;pSXDqIyNVarOk7xRRT+oUvoIUi/AEURXMD5NwgaV6CelhQUpYWJQCNozSXQBM4kpgNVUKMHIdTOR&#10;uZkIJcOhm0K8RSSVCbNXVmYhLPBKmDqkwyM4Ex1EenBBjZ4MbkHCkXQ29is699KMbQZu+DzcCqz9&#10;bGWxzcN8voDia7IivQavdZFCyAoqlLRWbXZogOO7z7ZneIxQDvhc7ywDwLhBWD5OfSaGwniicC1l&#10;Hf2ye3F1cZlrWov3UOoCa2E1UbqC1ajsm8GjeMdTW7lV/rs2/cM/EXIYmJOUwqGaHPphq6S3NrvG&#10;QwRsbjoOVffZOGH72EyB/sIbo1pbUSxFlXJjF+vshCWMU+rwOzHuX6xPXJxgIyxI17c3RnX9Nghr&#10;rdTa3Fwn3Dr2bHeGCEVGdL173Cr8tQ0W/V+1OF+h1Ng9HcrJD6zC5Dee/un3+xvK/uoDVn/112Pv&#10;TW+nJUlSJmGyWbClRGrqwO9ff6/x3vru7u76hyXOv+HC1dgvnZoSK9jhyF6FlgqBtfp7S+F0dIze&#10;8n/ZFQWV7gZhkRCpd1m8xcp3FLDg6r4tAqQN9hQtsRnW+pWR2UBz+n2EIFZKVViZVoX9+6PIZzrc&#10;23/55YGXN5eSGtzX5848/d3PUYJ4C9Fq9EubJkIYLcuUwn40B68OXwVlDZ9/7uv/cuXH//LVMsFV&#10;W/aUPT7bU5YVLl+9Ksb8goRXSHpOB4sgICBM6lcpOquILMIjDXHP6TDM3NFn82ej0WjWjwjAKCwa&#10;IrFYTHU5Yva8Nx+LIeiZ2U0VVbL8cQYiWC6oXSDEQX+wd3AwTog23itVEe68s8MSHR3znHC9ottG&#10;OYoV7HQNiNEX6IGlI1BJoZyF8hWbXQmxO2AL3b+zydAUZFgZjA7SWdpC+Gx4gU4sYMhwAYWqBa59&#10;ZbjXOHJcy2LaSnN1jdbl8EJaK6bwW7i8RJ4gmRlX+Z7bfWv5Z4RAbdAV4ZU04yHmWSEAEi28JmxD&#10;y+jl1VabLte8S4RCK20ZzvEArIDLd4/nBB9J2bm1WKY/EIOXe3Xl1l+vEFQdpyJyKiFwbHll5Ram&#10;DT0QYUnXAjIzHsJybi2urrYt8x+fiNfoM1J8ctIuRDL+RoO4uCsCAvVWV0wCGk6Vafsh/8Rolfyy&#10;CaN8SSr89Blhyc7evazcMra3H1HShJh90GF0omPYobH5wQclkQxaZQt4UewyoMbadiJ5uILFhqbA&#10;vFarwiOEH/gzRdPcspVC7tmL/e1kf/UBq7/663OsBqGKdEOxClbhsJleiC/5s7vnhg96vXN/dZct&#10;qXZE5nPVEVRhuo826ts7zFcQ4LZKo/roh5svDSDdBiS0s9GtOJpr9AM5jLDKjtUGVCbbIi3P2Cg1&#10;6KqclbPWeG3oW/PKVGmNfUarHHkoeoyO06kYIRyg9VI0mcxNTkKBdfr3u4/fIAzh95WsLdtE+qBV&#10;iGfGh98ksLp6nktYRFh36fDqj1+nN+u2LHtMjBWWZeaeLwsXUGKrSAQHxFdF+tKC7O9OKBNJpdMp&#10;LSPcD7CGMiP+XhQ5gKchUB9fCqXzrpiK3MFZUazKe1UvDxCCr7iQNRuDC0Lqy8CsS0RvkUg4dDqb&#10;9Uc7HT+R2ni0ssMu++izVqqVEpuK7h5gaDAETkIlTUsXefAwEtEiR7CdR1oiAVOYxesZ1ronj3t+&#10;8BVlwgpNoSGY1hY0EBZKYOmRsANSYaG9wqQkpgmTnGk9kmZhOy6Tjkx7oSPDQoVOUl2KCzKrW7Vb&#10;twiHZDg0AJ58HkwRosu3WiNSqi2LvBv6Krh8M9fUGZBZoOZW6DnyyRBhzXjuOYUrABbQqQmNe5Oz&#10;cEQxy+N5x/MOql3zdPH5QMCEE/8iamc1N5uNQufuC8yzBivghk1WUzZvXH8S4qJXzkxLW4eF2LR/&#10;ff19HW784KQJNHk5tBn8VAX5bOBlY5T0Jdl3w6Uoc7EXTz/jFLa6ToWL7a/Ypb1eBWBhDHG0pQOw&#10;3r1TKY2WWhsGzwseNwhF7crg2tgjJRd4rQtZJb0W9VGY/3ZCRXpx0P5H4cwf9xuE/dUHrP7qr8+1&#10;tc/kJGlOObSstuyRnpbi0ca53c7d3d3dv9qlze0dmCyNCYU6Yda2qGJxQOF2tTqmG0al1GKt+uZL&#10;+92NrjP1x4fd7eOJQrbGgochkKkuymBGtbHeEFOEjcbaa0MX0iMfrSGnp1XhKtiOsHEfGxurfuok&#10;Plf+y0sD+wN+7fpcLhfPSSdfOnHisd8gL2aKcUmx7C3ZlLdsS5pe6u3+DepXH59HAetjwVivvXb+&#10;T8ueMhxHPURZttz0OcHL6N+l0hE1FbkQ8cYjcXTwiIG4kxdMoWvoDRKDEJ3cFICVgdHoUhYDgIRZ&#10;oXDQBSU7WoSEVDHYiiJxkA6uuTBSGCPaiqFdCFrxFiMQUYWnECRIn+NR+uxEGzAZreiVgZ+2uHyl&#10;l3bh1z4E54U0F5U0jPZpbM+VPoocYcoxkWCHeUirIKrKsCEDxOzOyeTxYWghHT67EF5IL9DvoTlu&#10;o2HIq9AU5FhrPiMdFieJwdCTLMbhTo9URW8qBQGV4lMjvnvNrfKtn/1sdfGW7BKZNT7XO/9NuIMu&#10;lleEcSiP/K2u4hJcwMoTUgGwVBdP/fnynl+UjwcI3ctwEm1CbOVult0r7tUmilwzeZdrRmEBlzAW&#10;xSkivBmf7K7VEEPoCSgBk+cIPe8Q1rmJuyzrd/aexGvu9NykXTiMx/27jVEd9aT7VUdi7sQ1b4tg&#10;5m6d4MtoVHZdtuKSlJx6+NQzVSGWEoGCxkNHUnXc5KN1UW+9Sy/aUqmqNzqnSvqGiJCmNcEWo3wN&#10;p0X4KM6wWhfiSta349UcTQdsRfGZVu5UX+DeX33A6q/++nzrTzRJxRhhwbTMLW2hKR2Mdsazgx8Q&#10;65Tu0Eepwu0+7guCkbD7S7Clj4lNMu0sj6LqVKrs7YuiE3Tu1V9rrsRp4dFQGRjrjgnT8e6OLgAL&#10;G/RG48pzaS08uL5eGtVL+o6x47iRIqrnB9VPBbRtjP2Xl/b3WjcBV7m5k2dO/v6Jx5W4n9j+n8Lx&#10;uYK9ZQKwbCu3kPhg+E3CK4wQXuVjFLLunh9/7V/ekZttD8cSmmZgqznjfZXt1iFzT8XiQaaqSJEt&#10;Co6QmZOOBINsCFVESw91IQBWKLPkRwGL0KjT6RDkBPNIeSa+youy1SxBSV5V2bvdi8lBlejqVe81&#10;5EtHihEwUigaJazqAK/849mD7C48XtEEoqeqpBt3dqMJlK64YRdBa/BYDRZcAHJpKS0svLlgf8r1&#10;K4apTGYkxIbzHOp8fF4IP74ZPq5x0fUXRIUqzV7voCr6diSdGQFZcZROOpKKE1dBp6/G6QDNvZii&#10;uNLRortttt23bi0u3vLEXIKvXPItJ0KwWV4RzgtgpuUtJBUCqnCM4T+AloyK0yzE8lBcOSIsXBPJ&#10;0IAzoqsZ17yPdey+edaww44BlSrZp+bpxgIBN2TuASFzpxO2Hbj3uyA8+3DyiQwSPmVJBWtSKiai&#10;P/2HVlVEc1eZrpz6lSFCAas8+EcvkpilSJIyJx2+9ExdsJdRv2hUN4ThnHFcmSKAqmKP506pUtJL&#10;HU2V5uMtETlYFWHOE8K6/SGPG7K5qaN4FzXnCvyvkLa+G3LJ5pakKg/e6Nev+qsPWP3VX5936eGF&#10;mJWTFMXa2jIXYi/G6Y3cP975aBem6ndKok2I6pUhOneCoio7wnzJqOp3uA5V2R9zqKgqcnKYqXZE&#10;17Dr4NZe1WBc6+6MVSoci8Nb9PW/GvKahbPnGroBCx/hAAQFb9dxiBA2XHsDA3v7vWlNm8vlJnPa&#10;wkuPDVjPTJ2N35i0THtrCyOE1nSmM/w8a9uv0jH4Coj1MUHW1T+Fjztyn9ueLc+W3AygSZiffRUK&#10;KTirBx31EQpX/B30TmmwDCxBiURCQ6FwJjSUGUKHEBZYvaw/lLkwMuuCryjUVjHYuacwL+gVN47h&#10;wRh992pMvfbqq96UBu14JhTtHWSj4z3/OEDtoNc5aJQwaKmX4ApZavT8IXi0h4MRLRI8OkJfMMKM&#10;pbHUXWAQo9PNjMhuFpyFxT9gsMLpsFBo8bdJQVNhpwMIqMqwy8NImg216GjkMguzIkXxO6CCFSO+&#10;iqtK7EZciSVPRzM+0/R4oLJabCIN0DWjEOI4xahlWIRyFjSCnN2EX+qMS2UpfNvdbPJkAXhpJj9z&#10;T2iwVoQIy+121O7lwPwMen/EVPNwYuAiGWRbgbfpQA7IMtGXbwYRPZgoAGAR5c0EPPcQz9NsF3LS&#10;k1BhRf8PySoouenk1FObe3DXuFg/1kjBDKvKg4Ro61Vhza/fvv0tGxHaqk96eFFotPTqcZxgFbbv&#10;j6zY6RQiCEt39DunlWZBtZqn3qqKcMq6A1NV45jG6C5F6QyvskplbEdEPBO2n0vktkzTVCRZ6vY3&#10;kP3VB6z+6q/Pu058GILbqFQwX9zaUmKFLS16xT805N/d3OTYGtrisq/VTnebAAugo1cd8wbmK3qj&#10;Bym1Wl0nHE/vcjQ0Dzrt0HLsSXnwsCqCd4zuXkVvvE9c1mqhgtUJqVY8+lfrOgS6aD5+UoWRJu1k&#10;V8c+HesKH6yx/ZdbYwOJeDEnzcVzk9LTj73xPxGNEUliZpITFK3cG9mvYHBQEJbQYXEN6+7w+a+/&#10;0wzY5TJahB7+UKBK50lCb4pF7he0YASAxThDKFQMhtOpYjLpWBbcHCIgCQ0llghX/eNZmFMthdJf&#10;D8JBE7k4+ZjX5Zt3qWzWjiTCPJ2YhSMWxFcYVoTEPJmAeCub7WEQkSXuBwedg482uZNTKmVPd2AN&#10;D/IpplJI9TnSjjTGq3Ra2LU7KOWIr8KXR3A4MpWZwiQhnfVccgTVtpDwvsqIiEIMGoZuhm/S5R2p&#10;1ogjwRLRhDhFwEW/9VEKBhNeJDUSX7msLUnTUjEppSV2o72QYt6w5WbNXVtxg37YQzQAewW3u3bL&#10;vYp8wZUVllfJMzM+l0tVgEgoL9XaHK2DgpTLVRYSrJoArHvgscV7Hts145tH39HnU2dmAq5rM/MA&#10;srcDdFNcynrbA/RCWUwsrm2hiFXGLZWbL05OnnoCr7gdaRLJCTEt/tQ+e5IQ7HBXkF5gjwzXRXzn&#10;xH1jY1T/QzM2pxYle/oZ9nAwfq2Fv+/kDwpNVt2Y0PU7wCTdL5k+qeBzn75obOhOxjPfBQ8PclnL&#10;qD+aJMTLG+mipdHWwGarlIiL/Q/fZKW/feyvPmD1V399/nUxFIsTYFmH9iEtWz48nR16Yeg5f6+x&#10;2WiMsixDxAE6kYQbrEA3EH+nc7/wXbzXN/aN7aqOjfi2mDN0BgqNqqPKAi5xWjTCaUsDVYO1W7zT&#10;3Ohk4tPFzvp6SV8rOTKuHdDYcZeR5Vh7e/t7rZ8minNSTro+ncs9/YPHbRCWpifpupbJ44OWVYgc&#10;PP8x2AqQBbS6iuOPzzNnvfb1r5qBZhloBRWWh97OCYF4vm8Wk4PwfkppQS3FKYHsZo5mmfDfhCNn&#10;KJFJh28mhvwJf9YfzXZ62fGhzNdHUL6CjyZBCUEWRxB6Z9X8DAuY8vlUKubMD2osLF86FaVrZqFx&#10;z/qXxsf9vd2DXTi1d7K9g2g0lIGvAlxOMSyYCqaPIkEmLGI8dCpZbAV0glc76lY3Q0RLaaG3SiQS&#10;ScYtTvbhBYGWI8di4OLyldC209GI4wqPX3AkfDlMJJU6inlT3thRTJ2biymWZT+QimnNG0n21qP0&#10;8NQbVsAs12oENIrgG5cS8HCDcJndr1ZqtWVkEHrUGbQGgT9y+R7MrNwspeIS1jUPGzIsrpTLwtOh&#10;7F71+FCT4llFlzzvmmEUQ7IOnYHbYciyoZf3zfscxoJmnhnLs4hHVG4/ODz9JHZpclbhUJmczCV/&#10;v1WpcCaO0FAZhshyrk9ssApd7K+s3b4yL6lKXPJMP+OUoR6ZjDqVLOPhsUuDjiTBVmk0pSiWpCjl&#10;089UDY6oFGL26kMHqfAiNNjGHforHd9WkJDz84HBVjR3aJlbplnQKv0GYX/1Aau/+uvfsL4/HpYw&#10;A25JVsG0CwU5nr0yNPTcyNBH//nDBqwU9DslaN11NOo2uo7QiutV7CRq6OsArOq2GBk02AtrYpsv&#10;6DQUqyzyMBwLUmzMS1298UEDqWeNUmP9YCkjTX9EN6OXdgyYZ7EvuciAGfsUTUI6uffy/t7eR5mi&#10;lDuZi5/JnX3qceW3r4RzOWlOsk3Ttk3Jimv+4TefF3B1FZQFswYuYeGMN9/8M4/tKWOUkI4Js2QL&#10;0YAifBnVJW8kHEwjd09LX9DgBkX0EYQwiwXvMMIKXQa5JJaW/Nloj5Z/KHP5gtd1jahKnVW9qotv&#10;j90ZiLMIqpCZjFJQzPvllLBWSPR67J81no36/UsJAq2D3eHd3YMDnOr5/cArLVL0wkme3U4jhFda&#10;OKmlkwsaGn6MSSEUpAiw0PMbSbIdFuJwHMN2LnLdZAP3BGpaTtwzxFhEVJcxJ8gWWDDFGhEVLDoP&#10;gYPxWCwSSxXhiqrecCmWYvoURcrFfhX29z6KRukBRlTJtD1u92pzNaByVUmZCTSFxt2NbOca/EHd&#10;zfZM3jfvAFbZ3VwtN923ZCXvmmf/dXW+Jjwa2J99cRFG+z4XfOHnZ9AdBLfNBjx0Cy6fpVg+i66j&#10;2M227fPlJScFESCGtBzcR6CNwOfFe/LhE9EYnchNKkT4h5OJU62KXq+KuT7YLkw44GS0RKQnRgn1&#10;tdG10LcUnynP/+itusi9OTYK3egK/RUMrrbZ7EG/XWqtlfR1lf4StNyn/sSxvXI6i9tOjmH1Ieuy&#10;utugrgqd0drcb7U2B/Zag9Hrh3gSzeb1fkJOf/UBq7/669+2vX9lkPZ2JVHVUayC/aI2NPTNzHMv&#10;DI1vQoA+cGe0ohPywKyBHRS6YjoQrlawrDKquFTpE36XqOpOSLOBRqIzD8jaLOHizgPmILCqDm18&#10;q4E6VuNcdsQONdbXRt8tYb+9UtnhNxiUvD4ZGxv75ScYI9wf2N8bGw8Xc1IuHr8++fTvP+7m/443&#10;rkmS3VZsjKAXFvzjX3lz+Dx7NDx/dfgrw+fvEmWdv3Ll/PnXiLO+d9njs5tleLojltC2fRaz1SyH&#10;BEbSEQaqICTudKxFONAmEjyKBFOwNw/fDGVGiG3CcEhHBatzyh8aCXrz4Kt8fhbjgiqISiU8Qfag&#10;mkrNxpz0Qa83HgQG3TyVjf4wOuQnQhuP+uk2du8e7IKvdrP+6BLxFdGVJnzkI5FUpIhKFmRbyXR6&#10;ga24MkMJ6NcdkuIPzBCO0AefCYNRp4mIx3kzJHRZkGIlWWzFUMVSeO4OZmDNEEZoTrqY8oKvCAul&#10;uZ+gn2T5VIlWLDI13jvV64x/vPtRVpuTAvZWc9VdLntcMvDG5ZLvIeN5leXtKzXuEGKCEFopdnHw&#10;oANYXlwGYHFYji+f9/xMsFVt8R7UU82AawY8NuOCCovAat6Xd82oroDcxF+sXJa3ZORJmj4X0gzz&#10;LJ3Pc48Qg4U+T+3WXyMseqsw+QRcnk5I1iT9/01aZ6OVyoYhSlWsvXLYqQ79lTCvohdDY210dDR7&#10;4Vp4l2GMvd7rFyccZZVzHVH5qurvjhJfrenPu2wirBu+5iC6ihP0mpt4ND6IOtl9Tm1nTmNHu2rr&#10;7zdba5ubrdJA4qRyg/6cpr010Oer/uoDVn/1179xg/9M2pJytFE9tAr0KdlbxaEr3xzyE2ENshL9&#10;TkXXuU3IghG9+lAEP2/wTOG2YcCpoSTMHAyoSSriYsLcwRkjRGGrUt1+iN11tP8MHQ3CRouuuqY3&#10;ourkwdo6vZXQfe3ptKctZFwscOe1U63s7e/tDSTSxVzhxuRk/OTTL118vDeAV8JS7rr0Hcu2C7bl&#10;m9QSX9mF/mr4TSHDQhULRwRYhFoEWRcUm8iK3rDprdr2yLZtgoe8qUsiIZAD+Xh6UCO8CnIJK5gq&#10;erWgE9HnSJoSnJUDl9Gly5FgHinGyHMmmGL1lTobU+GFxYHSbM8gdFRaMpQMRdn8PRHKQCffIa5C&#10;fxDjiEv+JX8imY78KlhMoWiGzGV4XvHU4c0pyK+E9/pvKKtGkumRJKYFQ/gGTcAkNwN5OvANrmhl&#10;biYymSlglwNa6fTlEcFlGWFRz8CF6hUebUz1ulwSkZVNcO5TYrF4LParJCLDD87fHR7+Sq8xklNM&#10;2W6jtdec+WoAMYMzAY97caWMoUBh6L646vYQXc1Diz7jC3iQ4bzqXl600debQdHJlfdBd7VYbi66&#10;V+616eIu3zymDecBbC5uuWIMk+Cs2WyX6RY87XKz7Wm/uBUwZfZ+QFCPKz8j4nJ8gXKt5i6vltuH&#10;hakvniJOxDFSIuUmc/9cqWAKkADn4fYxJyGGqr7z06qY/asayJIqjRqlhjFxUVSfhEiddm5YdyWu&#10;wEIsAiy9VHq/1PivWfo1FUUxzcpb9d+QbP36kxuTXVSw2BW+srm5ttbY/KDROn1SUqyAqdjy9b5B&#10;Q3/1Aau/+uvfusH/fsMLq2jstypSwTLbWwvZ8StDQ0Oh8cEPP4QvTqUEt9FudacuhgerPCHIJldE&#10;WHpplzAMRqMGDw2KPBzmq18awpUBXzqPFDriLFSwSmzw8G7Jr0UKC4ON9fd+r1TSdXrT2Raar65j&#10;MirmFvf29va/lNRyOeIrKZfTPnnlsd4bT5RiinR90jbNLbBk7nRn/c2rx/k4w6JTiO7gFZFKePXH&#10;QQlulfSWTXBFiEUQIbH2/BKxhRdBOVqE+CMDewZNJMakOdxGuxBMOV5RQ5nLIwm/fymKEpQfjDKb&#10;z19ThZoLcnYVgAWzBpStUNWKeYnRZgmUzt5MJPy93jjx1VAigzBD4BUx1gHhSyITIrzSwvQYnCDE&#10;SFHjxZE4SaQPsh0DS9tDwlgUDwiVKUKpkRGeH0T1SuQM4kxuEg4lINZKcqUrxGE5/KuMZIQlQzh8&#10;GWKsFCwZvKyBsunDZxckyRWbi0Ui6R9l7+6ed0xbz50LxRTLNptIzGGV+4yL3vk90F+tLBJdcQFr&#10;caUJRkIBizjIRomKA2+arHKf8QQUX16B57uobC26PTBmYMQSeMV0lfeBhpFthMV/uDbOkE2TCEsR&#10;kwWKLDRYcoDupYm4nMnCEwCspCRNWpZkxRuljarOTqPCNYHtqCpES6jhImeQXkmlxtraWql0W7+9&#10;86hS5TgvOMotwVnCol2Hb++acUX2KdINXzP2DIfjTBjbx+p55/pcIROmWMixhGxrbbPxQetL8UkW&#10;KSrW9DP9LWN/9QGrv/rr37zFfyWrmjnJkm5IubhkmmbbSu6+MDT0XMg//lGjsblZQiTOcTFJr3a3&#10;t50KE1za9Z0KRto+3HPYqzJW3TY2PuHAQj7gdgR79nR3jucLaV+7sd5qDGDi6QVZtpXpaIMFXztG&#10;VafbfXhs0lAd6376KTCrsrff2htMzsVz0mQ8nps885jNne8vzVmSVtgybfPQsorJ6MfDzw9/LJyv&#10;rg7TaSG/ugs6OH/1tTevzCptuGDRQbPcRHChbKe40HQJCTbs5g6tezHNiMXa75QXg3yRVATuCpk0&#10;cQwqWEsJfzR6ajwxkg57uYLlgpRLBWERaEUuIYsQtlde7g96L3m9EYKnRPQUsdR4dHxp3O/PHnQY&#10;sDqdzkEv60+EYHlVTAvhFXqDaY0tuVC4Si9A354UdgsjLMFiTyvWvBM6EUwlhe3VSGYkGV5g/1Di&#10;K8Q8L0GXFYIUPglJfBIiePajoAsKJoPtVyrFju2KTzFlmQhG8VlzhFfxyNnQ+F3g6jg9k+OvnR/v&#10;JVSlYB8SG63Wmr5A4KvQpMsQYC27F2sriyu1RTpoosY0w8p016y9whzlXnY3TV9etPXmXb7aPba9&#10;AmfJgXmXOjOvoHw1z6GOuDr89oU9Fk8moPAIzvLQn5CdR4X76LwHzlr0SJqLtcXV1S1FOtz84l9u&#10;CWmO9mMKk9oHa1XjlyhTESMJcwa2JWEbLC7i0kJZF5Gdpb+qGMeG7BuivlU99nM/rkrpBnES7aX8&#10;12/KliLZb3tPvVU/VrUD1jgdmnOi0YO8T69FxIS3SpWBzfdL0EQOJGlHi/a0JCnX56v+6gNWf/XX&#10;b2O90lNN2qjGJr+T4yE7+UbSP/7C0BW/3z842GhBjM6m7kKpbjgoJTTsGPAepV3nSrWywwOA+g7E&#10;760q2odODGFVWCI6ZSljhy4Ko1Fo3Ecb1wKmbBak06PPvzdaok2+zmGEFbZ0gI085z1Xxyov/Xyv&#10;p0lx+Izm5nJnHw+wTlxMSoW5ua0HAdO2rMLZ0wfDonIlpgffPH/+0ffn79JZVy8BrbaIrmS8Tduy&#10;x7PYlIJHXjBUhMcGI5C0FzG5ly6meHQvcslBLETlhMIheKcnov6E3x/t+DPpCyNMA/lZNR9z0nEY&#10;qeA5qqZmZ2NignA2ldaSiaVeLzveidJfAOqr3YNs5+Au4dVux59IZJzCVbyIuOmIBiITtlxJoBU6&#10;eQxIAopGMsd+VvhhMiwMGyCiB2NB+J5Jon41FJrKICqaVfF0KXE7aTEgCWBDunMqdZQiuDIVxRdg&#10;vJIVRZXUXGx64abff/57V4fPP3/+yvm7V144f/5K1B+HHbhJ0FNzQ20+HwgEPLBld5cXWd6OBmEA&#10;M4C+ec7GseDAsNhsf5t+JvugV/O9A/5yc8wgpO5Nn8uXn2Xl+jz82+F+xShV9qDA5cZgAlz4y041&#10;q/k2hz27xCQhG5IGArKnvFJzrzbtQ2XhC++EnViCVs2alHJTLfhYwWmdU27EICAT1kVRpKob+hrR&#10;1ej7tB+yXqlXKnXht4DuHg62qyJUsM5uVxs6s9ja2p3xX7loP8k/wQUsQFi37lhhiWFg3Djd4Qbb&#10;sLQqrU20CEubp5LxGL0SpRtW4f/pbxT7qw9Y/dVfvx3C6ii0Yc3d+E5OQQaZ+eDwTDR71x/0j/v9&#10;vcZgY6BUqYxVBFmx7TOLq7Z1tlOo6qXBTafgxJ6i8MLSuYLFUc042uZW4Y4O5ZbOIcWcsEOAdSVg&#10;moGAsnVm8z2MLHb1nQ1iNp0bjnz9h3wjldZLA61oEVHNyHr+xtOPB1ivLGlxSSKSO6Tfzp6cin4s&#10;gOrqsLPOO7R1HuWX4eE/czeBV22Z0KrZbNMHHW0Vj9AgjAQxOxjUgpEIBFNFdOpixbRwck8FU0fp&#10;CFd7eIIPWvTTfn926XLw62nXbJ6QQM1jhlDNu2ZFJYvTci7NOnjlpduP3IxGe71xzB8SYmWz2d0D&#10;IcEi4kpkwt4Y3xOiEBe0SKTojWhHnMsM8yukBoaTjnM7pw0em1fBjp1dGCCvunw5mTl2HE1i5hHS&#10;LJhL4Jpgq9CIaC2OcMRziOgMETyxWMzlM+l5tGUsUzElVYphcNA/jiHMYfDplR8TXZ0fvpKJRiRl&#10;y7aJmmrcIuQxPs8qpFfLtRX34sqym+tXbNEA/LExYlhul5FO2EQgNmTuM0o+gChnWGG16eLzipgM&#10;RPVKdRH6ut3cFSQGq9UQJg3pHMpgZRlhR56m6VKdfKIZ4UXqc5Xprsvt5lZB2vnCX2wfShjanfzO&#10;yY90ziIUTuvdKjurC+NQFH8rDFil0bUGtwj1iYsiSLDOo38bzGZs7oBxEC5giVIXOoqNpHnto7fe&#10;Qny0cV/kQtcNJ4eQS2MQflXoRU2ENdBqbbZajQ8bUW1SUUxbohfKdn+T2F99wOqv/vpt7VaXYpO0&#10;2T+EBotjcx6cDJ07eO6bLwwNvdAbpK3vhyW2aRBBgzusviKY2tlAYcvwS9KZ02OYKoRJAwwWjEdB&#10;hLjchpg6h+AdYc96F3Lc9Q/pzeD9vx3y+MyA4pJzm/8jIRemEJGVI0zg+foiw7AyMLDfCGkoYM1J&#10;Unz62cfqYZwYnNaKkmKaD0zbysXD0X8WrldfYcS6OnxsMUqMcAWodeHtdlMGYVmWKbfLHhZOe+St&#10;2NElb4qN0iPFYAoVq2IxnkrRd/FI+gLBFbgHQcuEOCOwR0gsCRFWNHQ5mE651GvsMjrrjbmuqdBe&#10;zaqpWdU7m8KEIiuxYt6jSEQ73evtEl9Fs9kfHnQ6B3cP8Nkh2l0KhVG+iniLkeliSoNhezBSpIej&#10;sUlVGCE5XL7iNh9P/yWFexX9jMgrLXTvyZHLEFaxvWiIhVk8VJiEVwMbOoRxHgc9M6RB5Z5CIo6q&#10;Fnw+O2Db5pYNcXugIBWUSPibL3x89+rV4yeRRwUIsEamIi7Fti029vTJHrahCniakF7VWIlVcwdm&#10;5mEGykp0VLfAReXaMlTw3CJ0EQ75XD7EB0LJFeCYQUwNsvgqb3PtqtkEU4G0am7nBG6HTzY9bcvl&#10;usYBRSon6WCYsPyzlW/b5bJtWckvXIW1Y4GwCoWTd9hIjt3VwTvsyyAIyxDGc0i+ob2Qd0dLpYre&#10;PY4c5GFAMNh23dFWiSahjvIVvaRKyF9fL70lLn/8JRxG6+Lu6tWxX5ZK7+pw+t0cGCgRYp2byuUk&#10;n0Sfc2avv0Hsrz5g9Vd//fYI68NYYU6ylAJGwmjrb75YmGr8zZUhIqzeuQ8bm40PH6mwuHe3Db4y&#10;dMQFTuiqNXl4+N26saOjFdjFIKGIdRbOV3SV40DD7WPNOwzg4Z/1txmZ3rAtRZ4r3V5fu6OXKogr&#10;7KKCJXy2IMCir8rmfqWXYcDKzeWuv/HUYwHW96eluZxlwsNdPoy8kfB/fHXYsRcdZnOG8x9z4epN&#10;CLDOX/36223iKY8MQ2sbJlhoPKEP1ZYuXUoFg5FgMZUKX4hELnEhKYXaTjAcRHvQmzqCQis8kswg&#10;LEcMEfp7/kw6GM7nZwEFasx7jZXtSCJ8VQVopYSFKX0UIZ4PRXudznj0oNfrZAmtPj64mz04OCD0&#10;mUpHWNPOc4P0BWH7WfhDaKhgEVstYCowmYBinfEKoqwkO6+nM8KMnetqyZGRDAFWGo3Bm1N0VoLI&#10;DYOLuGLCscdKcrIO0gc50jAW8xKibsm2p91ub9lbpmIq0qGq5MJDd++yql3UAV9jTB2nZ3J8PBOT&#10;Ag9s+CusBmzHSL1J8IRVQ8RgAN1BF/wb1EDA4/4jIqN7q/B6p8sErh3bg7ryby8KkbsvrxApzYte&#10;K/3MjW7g26y44oZg7V75F24mLjpy/6LZfJsATDZds66vokvIqYSIywmUF5fbbo9tmu2lL5qwtrfQ&#10;IzyczD3V0DmJsLuNvt/GI/X6Bu+fcHEKVanboyUQFgDM4IFB45E7gxC3wwWLdn4IsNAjhDmwbrz1&#10;lpP/bPz6gxNy4Ga6Uf2Hylirhf4gVqk1uDmakAp4WIoUV8/0Bwj7qw9Y/dVfv8X1TJberOOTimUp&#10;NnGWZcmHWvR756+88ML40lD0o02OdN4xdo4hyxD8RCD1VjZAm2XzwZe2RZKzjqxCqEI24JplbMMM&#10;yzFrAJVtsxhLR9LzWqM0GgoETNmWfIfR33t+dLRSqfwSuiu9u8PiLQfn6BZfGqtEw0WI3OdyudzT&#10;jwVYJ0rKIQfk2LJpF85GQ/7h7119XnQGYc7wFdDV1asCuc5f/RcXvBnadtuWVMuUpaKv3UQFq73V&#10;liUNU4NB6Ny1YAqi91QwRawDc4ZvpVJf9sI3IYhxPlHBOu33n074o4lw8HJwRkUgDhqCqjcvhga9&#10;akrYl3q9MWCWF35aiShqV9FOjwird7B7d3e4488eRENJYI7QtYuviFZMa0daGEL0MAb+kpnEG8kM&#10;wdUUTK2SaVZYZcQMYVgYLRAwOcorCK0SmB1MsgYrw4AFeXsoI+IHGbHCyFssxtSYqipIDkK/tN2U&#10;t+zCoZKLxVJ/6HcmMDnEkWcwh4WV2PD5XX/EJdvt5j3CIztg++YDMwCsGgFXbWXlXq0WmFHht4Cx&#10;QMkX8PyiXC6v1morMGuvrZjX8jPs1BAgMkJNqrYsIx5H6NrpB+XFGmvbPWVuBbKrBp24x3UsOtlE&#10;t5AAy11mr4Z5RRFxhQoc4u8tt5vupmUqhS/aC+tPcookTR5a33m2VDF0ejXcN/bG6mKYEO7svAuC&#10;3ZN6tSq6frfX3q1UDUQQPuIkuthFdrhiWdYEkZmuN0SDcLS0pgv3dlzAsYc3Hs0fbugVHd3B/b3W&#10;wMAm+OpO66PWYM6UGLDmpOnv97eG/dUHrP7qr99mCeuV/xyO55TCDcs6JMq6UTAtWUp87yvjLwwN&#10;fXPkR9HdDwf2dfiHVqtjY47gis2wjLeG3vnHQlFqn+zWdyC0gtid98RZn8VJtjw/uL29LQKhAVt6&#10;aR1GWCX9SoDAhwht6+QH67dLuvC+2qk6F6w6ec871f29Uu9sPBcnvipez33tcYzcT7ySnLxRsE3i&#10;owf2ZHEpOtT5GzhgcX8QYqyrXHy5cl40CX/8atNjbxFgybYqWe3mXFGybPQIZduW28p0MILwwWBE&#10;C8a8jhgqwgbuR0RcswJ+tBFmmRDqV4mQ359MX0h7FVURAiyCKS5geWPqbDAialezPKIYSZ9NLkV7&#10;4wRYfgIsJA+e2z3YPfAvwVU0XiwKwOL7JNJLhhfSxYjoAC4I8/fQVOjmlEhrRgXrUa5zOP0o2ZlL&#10;W5dH+HQocTPBcjEI2VkBn8TEYZrrVhDK000fwU9CCZhsfUCQZVtEqpJUMHNa6IXXrl5FX/U17gye&#10;H0dv8OoVYdd6pRPVfAHT8qzWFt2yjARmKKAwRIgpwtW30e7z5VUOZCa+Ql/PXVtcLK+6VxdXbskq&#10;uoBsD6qqnpVF94ob9u0uB688i7/rLjM+NcXAIACLbwI3QsdNmJayHovuHfUuxQkkxGGgvLzaXJXt&#10;gi0nvuBX2isacUxhUnpwWj/+N69U6oKpDCixREpOdYMOQVf0NXpbr05U9y6y17txv769wRr47Ucp&#10;z9sbFV0o3OnCpdvGr00cnHgdBD1vEIRhVSq3K6hcDQy02MPuTmvwdKRQmIsRYKnT0p3+xrC/+oDV&#10;X/31W0asOzlFsW7wmHaBTljyiw8S5+5eGXrhm8+NfNPfaw1U/kLf0fWqQz14I9ih794a/+o/WvG4&#10;73f+8iIrrdDdK20glJC9GTY4PAeKLIM1WOydhQrWWqlVatx+ISCbAdkOyCf/79+jjT+uPVYVZloQ&#10;cTleo2O0w10ZnIrH53LSyXjx+tMvPUYF6/tT0uGkYtoP2rJpSmf9vc7zV9lP4Pzz56/+xvzgFUat&#10;174sNzE22LbsQ4nAwvZZUlFxl9useS/bRWKrVDASFJjjdRiLcCeYCiJLUJxGQHL4Zijh9/uX/NFQ&#10;Oh1MzaM96FJZyo46FvNVLOLNsz0881WQIMmf7fj9UVHAAmDRQc+fSGoEbrF4yqsVIylvnEcZIxq8&#10;tcQA4UJaTP0xNMGhHTp34YSFycARUbwKJXkgECc5v5lDc0IifTAMcTtUWOyMxTfGdS/Cq1mfZbfb&#10;nnZbFtmMlt2UJVW59qPxYU4ZOi+WKGH9y5Xx8z/mU699cyqmmJbkca/cI8DyBDwswrrHhgtud0Cd&#10;EWHO8z5IqwLu5UWEQNeWOdP5d1fawFFXXnknQJwl07UWZcFXULLJ3DH0OE77TWKoMgw13PdqtZr7&#10;Hk7QIepYdAJeW5ZLdc2qXMJiuRcRlnux3LZNxZK+4I4YAdacVTgsHEb1jQ3h487+oZC514VlFVvK&#10;0fl66V2IsEZLlUq1bkCUXu0+5ChBzAI6cDVhXDQMTBCW1hprDdEhdDxJj1VbiFjYqFTu3IbTnM4B&#10;owMlng7mFT2Tm5TEysU3+1vC/uoDVn/11299GUkVsTmSKqFTeKhI7RcXOsNEWM8N0fuwP/rT1pjO&#10;RSpQ005lA3YKtGv9vRnrUJ32vfjsxWPfdd4zh5SEDRowVdgVM4FOiGGV3hAwRNgiwHrHNgmvfJ6T&#10;ref1jTt3YEhaFcUrtjPlIlalsv/yy63BZNzxGT3z9MufXTlzYjA+mZPMtm3JD8zfmXw62tl1+oHi&#10;6+oxIAgPrK8HPDBut7fsQjz7Xva157yKGvexzF22POWmxP4M0GEF0yn4jjrtQkizLhFsgZO0YPpy&#10;eiSUyCQSUbiuZ8KEX6qquq658jEGLDYXxaGan+UlEp6T9Cyfyo5H/ePjvU4n+9HBwd3eQfZmOIyR&#10;xUgqHoNle4QwTsMcYzqMw0h6QfQHiZfCbzi0FBZOV86QIJ0xkhH2DUm+WCaTzhxbY8EOi36cWUow&#10;biVCYgAS16KbLc6qltwkqpLZrKJNiEV/sKYpXfvV0CNd+9W7wp8VRcArV/gI9mJDYVXxmcqW+//C&#10;RF+AAAslq3eIr5ZrzQCSmFFOmifemZk3m7BtqLF3g/uWuwzZFvzX6Ydv+2Iun2fVXUaGM84jvlq5&#10;BzU8O115yotcsfKgeFWDfr7cZC+IRTeqV4scEN20XV4umInAZ/hFrHzb3fbYirIV/WJVWCfiW9IN&#10;0zyUdnVhdSJm/FAShlEDcphpN6NS4cHA240SB4JWoUzf3GxtODnPxsWLdVHBggbL0AmdkJIDymK+&#10;YvcG4z43HI2L+u0KvVJHwVYArNYm0Kr18306pNtcuo4YB8VSJhVpcrCfkNNffcDqr/7699j290xL&#10;zU3naIeWdmnpvaf9IDfVufuVoZGhkZELP/IPDlR0zPgR/+hQj4CxdiaGZ27Y0rQkT/9g+9gpyxAZ&#10;z6hDbe8Yn1Qd23cnNqcKT0SOMFzTr8wETOIrxXO9sn5HvwMfLJS9hL7LEFbu3cr+wP7AQCISj0s3&#10;MEV45tmXPvv7wDMa/T62LZumbb74v5x5Ntv5+JE3gxPu7EwQEi+8+dqr0PPYtqepaOuj53bPNc75&#10;NcnnaZc98pbPYzeteAp5OBEE5KQiaa5eafBUPwJtfSvlVb0RzsvJDIWSmSVYWYWIj4IEVch5xgjh&#10;rBf1q9SX6dCVnxUDhChgpTNL2aywvuJsnA66g9mlsIZInMivvHE60iKoZaU0EbscCUNpBTOGBdgz&#10;cEswmRS5NpxGGIb9FSALlx7hc5PCaH6ETRuSPGeIQJwkInJCN0PI0Bnh88NJTUupN1C1epueEVhW&#10;AK62YPmfioSyww6ZImhIaK/QGUS7EJ9oumbiPtO0thZ/tugmwLI9KB7Jnpp7xf32DFFVAOaiCiJv&#10;fGYTda3FxRoqU+3aLaKjmk9lB/YZxBLmfSsrch6IpLgUX/seXQ6zgzJ6hIsr8Bd130LwTg1XLC+u&#10;1G7VVm7V7tVq99wri4ur7uW25KX7czmEhWHCxcV75S3bLCiTX6zo6IT2oiWZhwWpRf/sotTEXlWY&#10;IOSszhKsUBAYZVTg0oA9Efpuoj4xUceXwQO8F536lWgq0guHXlBra9C43zZEAxHiLkeChRTo2/pt&#10;XefYq1bp5wRYrf391sDAwJdOTZ08LBQKChewJk/2+aq/+oDVX/3177MupqTrWjxXgNuUVLByhQcP&#10;zoSyd/1XnntuaOiboeiHJZ12hqFSN7j7t1M1JkIByy5Mq/Lkf3xY4Txo7m9UWV7S5RIWu/o4NloG&#10;58vCB2u09H7p3bv/q2Wa9M7XnH53HQKRjR39OMPQwTI62Nl7ea81kIjPzeXiC/HJuen/4bOK3E+c&#10;ONH71Zxk2fRGT3RQyE2NZ3ef/w3vq2Ex+CY8sYiyRt4hloDDaG6o0dg9WB/sDf6nsKqqcrvtadKX&#10;bBWDR1okHQwWI9wovMTBhOlUMOJNBaHCAl8RYbGj51TCn/UPIVAH3qLwcWdzUUfXPiukWPkY17Mi&#10;keTSwQGMSbPj2R9GO2x9lU0kUbo6ll6hfoXwQ/aRhxgs/EbojWQaPu4agdLZm6ER9ltPc4syFBqB&#10;OcNIMsNGoziLw3TYKIsNGEb4OzqxEE7zAGLyOKEQQBZXY4rtESCDGhYgy9yStw6l8JUr5x/R1flj&#10;m4srXyHS+vFrjtadntahGDKYtlZv1dyy7Au8jXhmT63W9Phm8DGD1uA8kZZLfruGihMEVTha/t2/&#10;XnEvNunZgnYq4KKjgNvtm52hS8/4PLDEgnqdgA85h4vl5qqbjbLwuVwjyELn0IYFKRw2YAO//Hfw&#10;f3fRP5rj1ODzraJHaCrKnDT4xb7Gpuh/saAc5vjfHS+Oh4Ckh6AsNP7+vA6jE/iPGtz2K4GxjPvH&#10;M4FiOHDCKWBts3jLQG0KeLW29r4uBk04fscxwHK0V3qp8m6pUtoktCLIam0O/PTDzVPPno0XzMlJ&#10;bhHmcmf7Avf+6gNWf/XXv9f6k1Bay+Wk+BzspunrO4UHW9PJbGfoyo9D4y8M9QZb+3sVBA/qrESv&#10;6pXtjOyzzFxk5sGX6uyxYDiu7dvCB4uFWV34hzqphLC6QisDAtt3172WzzR9snz29t/olTuQeO2I&#10;McWqM3CIlsnY/sDeQGg6PheHDOt6/Gt/+dlmv068MvbTM8WcZFmWbcmmop3u7Q6yi/vzzFfPC337&#10;eWeA8O75H7/qI4qwPe74bmO9s7vmfyN5OnpW09Qtoox209NumsXIEbJxIik6PEpFLh0Vg3+IpJw0&#10;almpV70p7QLrzjOJTOZmwh9dGsqk0kGCK5dPVRWMD8LFnWXts2re683zKW8xpSUGD1DAyp4a72Q7&#10;nbt3dw/8U2gORrzFYgSjiuAqTePyVATuDOn0gsYolOYQwuTNEHcHcedo/NEBBxCyRZZwbOBUwTRH&#10;Ud90vEjxzcJlLoDB/gptw/RCcuH/Ze/tY9u4z3xfUXwRXzyChlZGkPgqglRoghYhCq5gCjJsRirk&#10;YOOT08Stj1SkQFLsLuDAtQtBB3CMi3p3u71ZltNl5JTYkiAdS4AjUtCw8tXOEKIsW6bkxF05itPs&#10;4mbvAgtsgWJxsH/cordeXKBn7/N9flTaP+6mTrAJcLr86Y2USYkWOTOfeZ7v8/3SH5royICTvSzD&#10;tqIhc+e0cebhq7GZ3+qrfoxYrHIXX/jzm5e+ap0nwNKqGQIszQaOVpyWNywIzUE04ZSNgcnpvIwA&#10;HcwOCkz6xuIPf4gyFwvax21OJTyOpGbTODRYNmcVplhC2Y6bQ7rFbcCXzVwAqzrpDrhneIq+oqdo&#10;c0Ly1Yp9drZKWE5LYdFcheBQSX2xKqzQHF6P6QvFW8WSKkzVyx80Pyix7TocF5pLxFzYcvL9hEwV&#10;AizUs36iivIwZzTTxsGuo61RQeIrdBLBWAAsda2VOijCoRmwbuXvFdmY4e872JyhmO/o6Oga+XFa&#10;2ufuYDotBfxtvvrkszXaoZw/vz762mu95//tfLvY1was9mqvT7s2YoFANhvEqNMcEdZ8ar++nxqx&#10;H/O+1Jd0PBfqfX/93r17CH8uFou/LBbVI5ecuqYp2cCZw6dLqjC+YiHV0maxdODPwA4OooJVwrfZ&#10;yv19zDxFG7JT1rTYO/+4lc+XWOZeFsakwrG0BVj3OzoSwclsUN/XpWDq8P92+sl2b+f/fMiXluY0&#10;o25outIT2u2sbNWehfCq+9mx7h361BK5sxPW2OyX4H3lNMzB7v5aZeVu/3vJWCyXSAQNrmARYDUU&#10;azQbjaJDF3NFA1EXQVYMzlcnibGycG4I+NAiJKIJJfpCoZw95+iLuqImmIkjww+hg8IGS4jbuT1I&#10;6xe+hP/YbtLuhUMDknH2tvbco/GYj123snEirMcx4iuYXglXUdgzuGLcHIyI+JuDRZf6IucwOcg8&#10;5Yvxt1DNisfPsX1oH7Kgxaih8BMFgCVGYYaFNMNgUBqGEA+Dg1UIr1DDslg0Tf5Qnu6b4ZnBS2Oi&#10;8NfqseISrzcvtSpYYzN9gRRKWNXFjNmwcUMQiiteU0gZBGCZxk1TckFYg4KuzGyCdYOuP9Dp38Zb&#10;43/jxExhE4MRS+QRiUM3zFy/ft1cEITFQneZdV5gKZFAKEzf6bddtkn0m9AkBNsBsSyZTAG1JEU7&#10;+oUeK3PSPPHV/mRRpZe6CHsurf5sCaBVQkGq1V7/H5BgwdiKthTisKXSOjJuih9ArgWnuY2lpdPC&#10;FGtJzRf5hAWExYAlbNvZuR2WpGoRw4O31Hzl3dWO1XUmrHsDHYNHJ9P1uqHP6Yqkp4cnh9rM8MmA&#10;dfp+ZL9uWArVD//L0EDv/ebTh9p/sDZgtVd7fardyHn7JAFWSjoYLJIkvX5GGnXbt3ccDvvu7mBn&#10;xwCPApY5erCsnnXSGbnNJk+eZiuspkgtRK8Q0Tlc0RIGDUVRnkKAoUrn5avvVlZXTtJRW065j504&#10;8exNlfW5pY0mWos8R1gqD5QGmqWBgY6OZxLBYBCOodK8NPr6k4mwDh0qR+brhmFohlxPZWOhrsHK&#10;6jvdY88eKNy7WeTeKmF1Xzr+VtUwdGcjsHsif6I/f6KWPLYQDMbmFY3womEpNCymQDgbO8nG6Z6T&#10;vihSnh8zbrkwKQgnLGv2twArNwQPz6hrmosqXLqi93HMEsKrYfpb1i8JAZb1F5Fk557fm0uCrhA7&#10;uOd1E12xzsuaJagDYMXjLWN2mLi7YBlPbNXHIc9x8Q8eYQ164MIubsy9QREG7TknnBpEuYsVXJyh&#10;E0ERy+OJXEWOdErRFRtMKarwFZU59NoCLZauXT4+Ozvbgqnuj0tXBz1BXH8Tny/Br8HbR5Qu67By&#10;z8gwYwhPMf1McY/usnMKi76HWb+CACxAUuH6DSF2l02tdXkKhAU+IjjiOJ1CtcENwczLmZfNlsJy&#10;JnP9Rsvn3cZCLZutddkpnBl4+hCBh1MmIcGiZX5gbmiaHpDSX2i2cUhHatP+6H3iIhZJ0QnEveZS&#10;82fNDa5mNT8QpSqMBq4gBJ0Aq+VitVQeWELT/TQH5wijUZZg3azk8+9W8v0oYKnqwfzggYv7mlom&#10;xroNl/fKan6d3u/09r44mt7fV3SNnms9DYfRrqfbuPCJJ2t/Nvy39X2trhmSUW/Uew5f7Hqx1P6T&#10;tQGrvdrr0yGWnVAmNSel5pmw5nEhvZ/uieTsob/wD35nsPftEpxAywiALpe/Z7coupMoZvhrpwFW&#10;KkfmsItDSQTkCIP35i/ZIEvFd9fUlRoRVqWSP/V9t9OZ8NcqJ/5vlWcUMYWuilxDOpf/2S85lVDt&#10;eAZRhNnI5Dw9nAs9F5+smXHodEgyZEk3dMOoj1ydGNr9h/VKjRXtY+yExXjVGii8dOXNy1WNblqV&#10;HJVKrZJ/trLlPbEQD2gyF3EaRBnO+ekAwxW31kRUXyzqSniQ8HwSrqPTAV+cnUY9cPFEBcvdl3WN&#10;h8PjEiTuYeKq8PQ4qGp62vqt6ekvoZQVjfk8/r1dr9drJ77a3dva3tqze4LwYwgGiawQe+gLWmOe&#10;hcgCKCmGohkalR4ENiMOh7MIhWk7V67iPDXo+biuJfqE8dZldA7dwrL93FVI4CHASnhiWV82EEzR&#10;8VZSgFdVi4ArmctYDYsU+8VzswdsxZOCrXYgX3fw1TdbDcJLO94tRySgyIZGJHTDGG8VlTAyiOrV&#10;ZciwTNBFWRClw1Up5DUXqplrzFfmTFXgFVDJpEjjLNiyyVznoocGvRWydei9upwxW4BjYZtJVK1a&#10;oOU8IKwppcVqNmWK6EqGZYSzuvh3y7KhS4H5iS8YsAL1+vDh9ZvvqRx5sFESdah7B45VYpNBUE5L&#10;glUst3iK7rCE4pUYIBSO7mUo19/FXGA+f0tsQL8xFgV/gbnU/CqRGiNWPl8cWPcfltJ02qErCrFV&#10;Wpf0VOh0e8/3SaedTz8z/KFGYNXQ5tL1Bq2nhl8Yudgu+rUBq73a61PuTTZGs8F55qvUPCYKh0Fc&#10;w8M9kxcmR18Z6nr9zv23vzaA3EAYTG/0vyrrOp0Hn+k6jZQboqdNSK2apfKBU0OzPHDgTcrad/g0&#10;rCDsGYh1d8abC21VTtTQ3lDRYiyWDrwaigemW6svFvfi0nwsmEpJ8xd6/vjJWoSHNgNwnNA146Gh&#10;jHgig4/uvFf7aKyV7HKlNUrYLRJzZmdfMst1TbfIfY+O1Wq1rdqJWv/dx1mjYYAuCDScmsJuVXDi&#10;XEiEHDA7YHRJJOKxmCeOUUJrIHvWl41HkObnIMbKhRJxV5SYKszaq/C3CLHGTWGr6BF+axw9wqwv&#10;FsntJu3JpDe5nUzC/cobchFTZYPZbJSwJ5bNBl3RYDYeikTisYhIF4zFW1Uqj7gMT3cAVsQjyAlS&#10;da5sCWN2EZiT4BYhmoMTCxORlg0pHBkiC55g2CSFw2FC0oeaZtTRGBS1q2pDtAnnQ8lZIbkiitrp&#10;xjtbio6Bui79+jk0CGd+zd/5teP73l1/IjCnIYzQnNEgh+K6kVOooNCmuzwFg9FFxiuuWdFa5GlA&#10;1KgWCwdUdNmmiOhnWg3CsGV2uDJnlgvmwjIk72YZCiuFYYxuxXHQtoMilviFCn5YWFS2hNDdYlm8&#10;dr1gaAq9yu9/kYBV14f1/fThVTUvSr3lZpMtsErIF8TJSVMkQOdpE1npX6nU8sWljSP5n0FNxdsU&#10;kdMRwVdHiKU2b+XRHgRjrbQssDg9p8TW8D9h0bvKuYM38/mbxeJq52BoNLVfTysaylfIeVek2J//&#10;URsVPqF6df78wOiZ6pm6Vq8a6X3oBWRZSaeHRzq+ewir/SdqA1Z7tdeTru8mArTb1dGQk4a/+U3O&#10;p5kcmUwFe1KTo4e7nul4sePbA6KToapHHG8YNj2t/+3RD8q4XkIJi22qm6Il2CwdoBJLseA9ymPl&#10;yN9Zqa3cvetJdNbu/iDP9y03YV86gLtvwBBImGup66v2+RSU1/NSqqfn4refDLDs+F/o6BBKsash&#10;e2fn7vZHsGhCyeXZ7m6I3K+MHRSxTr5R52ZicPtY7W6ldqx7a+sP/mS+UUWPkWNiNNN0EGnPHvQA&#10;YegZd4QWImw8Bdhx+Vy+x1YeCGQXKUco555wE1/FraZxwqsAKlhW4qswV7BAWN/6FsYOfb64e3fP&#10;D237HgjLb0cuTswXj/tg1P4YfqYxn8uVjUXox8UT9C9C295HyHTOcy4WuxoXxSs8ksi5hCdxLhKL&#10;n0u0tFdX0TcUQvdERHg1LCQmEhzxLCDLbfcngtCq4a8lyw2I26uWhsGZQRggpI+G/HDhne4DDfts&#10;S3W1M8ZAdWlGfBO1K4jdv+oeHBy0xxRF1pQCsVM6zFoqREUT3FymS1OYDjTZHrCJlShZ3SgUFjPX&#10;romBwsyDqs5e7lz6EnnQl016gaDqQaGKL7jVjesvE5Q5p1hxNaW0ylas7hKAdaBp50bhq9ykdIoe&#10;4RsWuvdyXU8r0v7wF6hzD+1rDx8aqaH38vnyxhJPg7D0ioDp/sASh6SzbrEIl9EK15xUwqn1VTZz&#10;WBL1rvLGQRShitHAd5GTk8cI4VqZIz+XNjg7mqMOy+V/qKy+9+K9jn/YrdUGcxOjAVujLqfn6MRD&#10;14XxndRs7/M+aT/ytX99ezfcOIONALVc2IPIDWXOkLV6qvf0083z/9ZGrDZgtVd7PfEuJR+ZDHJ/&#10;kD+l5ycng0RYF4Kp+dTkRNd3Or7WcX+AEatZ2qg56cCc1huH/3fWsxfRCtxcQ2gzi7S45bFJMDaw&#10;Wd7cLG026RalPAx+CLAqtUrtT/ri25X+itCPbJbKmxuYNEQFbI2TcopEZB0Vj054l+KOZc9/fTLV&#10;zHeDKUnTDF2u16VYxN9ZqbzXsmgYO+gOCn12d/fs7H9/SwZfGfXQse6Vyt7WsVqtfyuAeGPGi4Ys&#10;WaNnrdOPWe3k8hGVEJ/kCLMEvET64r6oL+ayWh/7fPDqdMNmlG7jgklDwBoOwGRU2Ipyj5D5atqK&#10;MMNYwr67m/TS8sO43e3BsCA6frHHCHSO4if74jGry5OIIR3Hx5Irl8AsIbQSdlh4LIkIClpXuWLF&#10;IndGq9aNzp3zXPX0YY7wNfi4JxYicBaNJIb82YZGMCo3OG1QXq7iOALvdss+YhwtxFhGNeX4GLB2&#10;xkRM9kGTcKblfiUyc3a82496/fYYNFgPzQ8yZoULUabpsM0JxhlHuw+BN6hHmQs3FjOWwo0bGQNW&#10;WLByXzZnrmUyVRu7udsEYV22XdZMTsBXtQqlO/cHr5sz16soXzll/GBNyOdtrVhnm2Jj6DJxCiER&#10;HkpYl9EihFpetjy48XJDM+ak+pkvUOee02yath/wV27jROIeGnpi5G9jo7R672D2Fp0/AFZlBcr1&#10;pXIpXz7dihNk/yuEES6dxvamlqBwZ0/2cmuxtGsDfg/MbX/f1dk5NDoy+UIqmxrW93UtbaB4pbMC&#10;i570lOf77YDnTyxgjb4wnK3LDxvVKk9XFDDx0pCd9Fcc3tdTIxdfbLcK24DVXu31aYpYQ7nIPLwa&#10;kFEmBYPBQHCECMsXpPP9kVdevN/R0fHi23C4InyKWGy6ovztax/QoWGzzL3DTeHXIHLVmogj5Nwb&#10;jiVU6ST9dgUq91X4jXb/wBM4xUmEfHQoijqX8BotFQnjMGeer3ikCz3Ed9ILqZ6Ri08iGDn0bxWb&#10;pNcJEGSjPhcL7a531J59Fi7uQuQ++2yrP4hEwisz4xZDN+q6rPjvElntHTtRUf8pgAIOxFeN6sOA&#10;y0WYEuXqVF+cbdIJnxCQDNsEjzsEDIq7sgRZPo6sceRy9hAqWFHTtJVTnq1WaLBM4/BnOMs1LOvZ&#10;qO+lmNu/u51MJr1+7/bunt8djwV9o4AngqvW0CCYKpql61mubAntevxgeQ4ASwitxIxhPH6Vm4ew&#10;cxAid/6OJ36OjRo4bJAefYge/6hnwR2s1419A3mDVRmxOA0IsIyGXNfrBJh1mQnLeupjyZWIH2Rf&#10;0d9az83Qn/MUAZZ38NGg2xdWNK0B1VQaoc4mCNxFUQlKdzhavUwsBTNQgqpr18zGYiZz7foDtAEz&#10;9I1v6JzsjEYi2ntO7cc2niEswGJBrMxiQZ46UK4zRU1xecqwyMLwSlJEo1H8VmVc6LIsopBl+ely&#10;A3OjupTa+OIqWJqSVvYlO/xDS4htbm4cxAYuLRWbfL28JAALGiwCJygaW64LSxz6zAHPkGuhBb9x&#10;q5J/N1/M30T1Si2xfftPyiIFGl4O5fc7O19LpXXD0CWjntY1jRBPR4NQA15p0sR323zwyYA1fKb+&#10;sIqRWniJmKuFB6ig0umH5tR042F9eOS1NqG2Aau92uvT7FXOn/YEJSkA0XMKU4XoF6ak/YZRf+pw&#10;b8eLLxJiFe8NFEsDp/8m+AbtbOq9CMtZK2+gL7jJUYTsiSUym8VkFBx86Balpnqiwh3ClcrKsX+x&#10;f/X73f0tvuKmoPpx4CEAa1NVN/MV+3xwZF6aHx5OXbh6+IkUuYf8TjqeoEOoDQ9PDnVWhMdoKygH&#10;ciLv2OzYs2zQMHvSRhgmN+Rq8L1/Wrm7vXV3pb+c4IAYIFZVlqIYGoS1FJFJH/gJsX/uyAIHJMfi&#10;kTjicjxQYrlikEERX4VCbrfb4wpPWa1IISS6slphPcAuDWe/RF+iaP5FkntJbhAmd3ft7gh822Ni&#10;UJB4imcFCZISvmw2jmZgPOFxtcYC47H4AUzFma9cQsYe/9gey5fFjVpuDPQNF48SsngrchVeqIlI&#10;bDRyNXY1wPaqhYKl3qgaiB0kpqrSMmwGzxHKslM2LK/+5RUBUpfenMGw4Nilg3FCRtVZIq5Tzzm+&#10;Trjp7+ztCsVSJjqcg5Y01kdx6CD6d9zwk5evZzI3MoUHoKnrbMT+d5lFYix6GIi+yWTkH9HtIL5y&#10;ToVRwQJfoYBVhRgeIYPXzaI7eFCy4uAdyKvoJkAsi9MpE1fR71MYt6ZE1A5uj1u+hWpE3VCkYOrq&#10;F4YYIZyw1GODj/JrQuQuPETLwhe0FXmAIMJ+eGCtQJRebLaE66hNbSyVNljivsEBOyXYYOFW+WL5&#10;DzB4UmaT0gOJO4YI1//wNYmISjdQs8LpBiGWokDfrgyn05Mdbbz6XavzzD42imqjKhxFzDzJSrsG&#10;A755upJOj7T/iG3Aaq/2+jTrENIJFWKsIJpzKUmR9J+zoZT0wkWiq/v3O+4XiwOl4ub33o+HbdXg&#10;AAeplTY21c1iq3DVqkPxUGHLDqsshgnh70OIRZ+ObdW8Hz1LZ+oD3CQcaCUatvIIS004+WzmO5LT&#10;wVRqPpUiwBr54ycCrPNxRd/XdV0z9ODkqH/7vY+eFe3AbtHdwkcrjHD213Q0rspzRlUL3e5fqR27&#10;e6J2O0kHaFmD/qpa5wQca7RvIdEXj3810Qe4QneNp/EWzrGxetwXTdA/wz8hkkjkHMRXC+6+k9Gp&#10;sDVggv2VNRydnibCgpX72S+djVp/EX2JmAzROMm97d297aSdgCcazMZ8WWuUtesIHBSFqRZMeeJ9&#10;fR569/TRt9iCqwVT8JP38aQgfr8nIu4YjcWFGJ6jBdmSgX5CnJmrj/3cffHYqC+ryE7dKBQajYbB&#10;mnZuiho26WokrsjcK4Q26w3XO1y+enPm1zNCb3VJBBKKkmD37MxLYVOAcJJeM9nYiE+ac+q62fxg&#10;2SKKTCyV4jen3ABXwXNhOXN9MfPT61C44zvLZnOVKMpC1wvK1Di8RpFyY5pCSxEThHRoMy+LlEGL&#10;LWxSDvqBzE1TNtli4WBqJz1gpzTFJSuTqG7JTmVcqOWBeRgnNGcKhfo3dUkKfmElCD9tR9J+bPA9&#10;mCeUmIUYsT4oN5dOi4ov9Oktj4bV2nv5Yum3k5uXlkQ5q7RUYkH8RqtFuMozIjweUkIKIW05a3Tl&#10;yMZqr39S0WVNo1MNhV7OGjZhjKVA3p4+3Nu2F/2d6/+pa1W5Uf2wivopv4OwkB3FcfB6Oq2NPN1G&#10;rDZgtVd7fRrCOr+aDEnoDgYvBOfTUmrYqBvQxf74cO/bX7t3v+NeEa2/4kZZXen0Ir2W4AkKd0Yq&#10;9sESaqrNkjAcFebvxWYpr7IzIr/Vto6d2unu78+rsHgQE4ibm6h1NZtNFXmEkHOp3vC8NDkvDad6&#10;Low8/7UnefSdUBXRkcUw9nsOD/kf1T42vrpy4N3EA4RjYzuz37JMybKuG+ZURT1R6a6cqPzNntbg&#10;BL5q1VIIE7u4HfGo53gicU70BwmtcgRXIS5htYpJcbcHVSLhLeVAh9B9Lm4lwPo4htA6PT7NPlhn&#10;rQRYxCKxvpCf/UWTu1vbDhSrssFf+LLwwHJlPQl0CVGI8jFhtXyrEgctP9dJcJ3npAgfjEcftyRZ&#10;nkg8wfnPnthjn3DH4nnDBU8isgAJViTBcTl97kh8NBbMzutgFAhLqtwYbICphj0LuaHXcrsx0BX+&#10;EvSneOnKLHcG33T8emzmq18da00M4I94pfvKTOIlk+lV6+Ms3RRtFCRA6jLL0W3j3KSbMrHbgsXC&#10;eczmb1QL5hvXFq8tAq/ogohozryMJuCis2G2KPTHMsHzne4WnjahKdhAAA5E8TeWZXZ+QC+QfuZl&#10;jCSiaoUmp1wwW2SLpkyxnJ4bgiiEyVOBV8dN4cutRuVlAx5dDW1fV+qDX9RG1RXWh6Vv9jzKY4yw&#10;yIE34KYPykvFO2URl9NcE2WpyspK5b3d1SJ7WkHh3hS9RL4Hfy2JRB2soorOYFNosESoemkNZeHO&#10;rtGHOpaTng1Ngy3cnJ5W0rqkvJo6XGw3t373+qNgg/gKSU4AfOGKa0aBt9GoI6BTkyQtLd1vHvq3&#10;9kRhG7Daq72eGLEOHeqESUBwMpuShumUF6e/mq73vP72/YHVPM/4DQyoUKdjR885g6UNcBKfSvMQ&#10;unBrKBXxqdTyGqXjB8MVIp9rO3vHTm3dXMmriJCmE/IBYdIgzEZ/Be3WQLFYPiXRgwhzr3Jk9O0n&#10;eexJSZlL49EaZy4M+Xffe6f7CvBqxnvgzDDWLZTa3bNv/shm2JAHrU+gtra1faxy19fQuFHWKFTn&#10;CG76Eo5EPO5gwIK+HSWsnFsosSAshw9o/Fws7nuMfqGnLxHK+d25hMuFEMKwaRo0Bd3VOFs0fGn6&#10;S2etgag1GrHb/Umv10+AlXR7YggejMVjWV8cpu2eBOzagU6xAzk7m2/R+rqLO4eueKSvL/51tmIQ&#10;MvaYS1DY1Zate8t+lDMKE7CXWPB4XiO+CoX64lzFGs0GJB0dtEajwOorYqmGpmmpzprfnxvyx6sG&#10;K7DofN3yi3fGWqqrU2PHv+KdbUmymFsdHqvThuhuyWRYnBYn0qEtmlZ9gI6KoUCGzu7qNkvB/ODG&#10;dSas5cw/30Cf8Ma16yhgLRNhETwxQz2g37mowcXdJCxGxwNfxuAglDBmKOHNMoJ2TLYD1weFpeuW&#10;wk/pGFjN3LiBfqK5anEKb4bL3J+0jb8aGEfmjrBqkOUHmcyyrOnhL66ENQT/k/3gD1bX/744UIJl&#10;KNp8JYKn0iqScLC5rJXVYr5Wg8CdNhCWYLEtOzu/t1TxpwmzaMNaU29BpnXzlrq2Vj6CInFLNF9C&#10;ZHRxbUMNTQ6nFQnjoXgeuUWoE2jZTIHY6ODT7X3ck9TCgwW5YW7lDQjLNiSMA7GIs9BypbWvDXec&#10;P93+g7YBq73a61PsXMolfzQY5B4h6GrfqBvOp46+jfgadaC0OVAkGLqdBzH9OUKgQUcq9/ZwBOAu&#10;4SaoqggHdwaujTK6GcJolAjrB9vd/bVaLd+vokmY7xx8G/KtjQ0IeInLCLDu3SsOqNu/mMzySON8&#10;6sLh3t99nnhoYyJlQo/Q0OWnDg9ub29dgbDd++sZjncea1k6MWBd+e//h2bQUUeux46p/f21Y3f7&#10;VyJa3eBROku1Hjt37py7r494pC/R53IRpiy4F0KOHAEW0RUSZhC97IMQivgKhAOACYUWQiddjwmw&#10;AtNIyQlMW6PTIiXHenbaFSfcynqQPpj07+1t7x1zc0/PCi27K+aDvt3Dnle+eBx2DWJy0MUzjFlR&#10;MONYaSKumCfiglsobvMYHBURrUN+j9Gj6fOwLVaEHnkicRV5zihpRRJ954jgstKczSBKwQghIRYU&#10;7WZZTh290xuyD4UWJjXh04AmYcB7MDM4M/bcc6gAzswwqM56T7764RuEV5rs5DckLRNgEQ1h7q9Q&#10;uHbNLBvoysmWQuZBRvT4MovXF1G7+rtrP7zBHUIe0pKNuoXnBAs3GpxHaJq6DGerqctgJlQScIi7&#10;3hDmDHhvxQvSr4XlQ1V0cZZFC3K54dT4JtDL25RX6angaUK+k1zIFJarECelNr+gUxZosObTo+9V&#10;ep/55QDPyqIlqDaX2Ma9WVr6CUq2RTVfq6ys9PcTPKkdeUKmnwCdmmw4inLXUlMYmJRaBSwVG1Wr&#10;wHVk6QibX+GMZak/llIw5Gto9NzIOIkgvlIkTYmcbjs4PeHaNKNDWGAFlrmByVe8UgVjFaoWQ9eM&#10;tKQripY63Fa0tQGrvdrr0x0UToeiyM5JpQ0bCuKaUe95vePOMx0DoCuI0dV8vv/91WKRbaM31Nvo&#10;6sGLp7xJrLRZEh+c4AzDBsKsI+rd90SDMF/ZqhxzO/Jlulak40pnBytTNtYgMVGbooBVGlArfbHR&#10;ebiMS6me0a7fXW84HwqmdIWIsO4888Jr/u9/hATCbiG+aimvxloZOd2zJxXjIcw1jZDav1Kz2/15&#10;v1HXDcOA2WY1TLhynJDqOMTtiXNxdAeJrUKOkJvt0iPCx9MHIPKhKUdX3e44EZbb5bKaTIFpODoF&#10;rAECLIKrcBQtwrgrYPXF7HtJu9+b3N7b27PHWdfuYvF6LOrzQTzv4SrVbxb/q8slAg/5KuvhI5G4&#10;AKyE51zLzv3jXEJ2H42Dp+JXEwt9V+MIdAZj8cP2ZbPZeUz72fQCLBpg+FWXiN8mBjsfDW7nEiGf&#10;jQCL61Gy7Ds19ps8Z26yzgiV+/HLmHOg5cRslZPY6i24BcGHIYMDE5ordKGBmcLMA3NmObPIzqKL&#10;/5zJ/PMi24sS6zwoVOuWRh2jBbjd9Z++bLOFMUlo+jJ8HUw2C7AL9qL0c9moFC7v3CF0yvTaZIEM&#10;8xfkyJmCiCyk346MQswxTk29GhgPh4VeC4RFv+cbBSIsLej/YmoPhyKI+BzuWv+r3o6378MIqyyK&#10;TiXuD7JkkV786k2OegY5YWtqVaU+OPC/WirRHZew5a3RTW7f7O9nB6wSKldAMZzkrKlqsbh2pJJF&#10;IKSupwHJshMWDboyHEj/wt8mgSd+0oJV2ixECcssMIuvmdnxtgrdBBzk5hTaNx1t17DagNVe7fWp&#10;1ne9Ppg1zLFTFGQcw3/8Yu8zL94vstiKOIoAi06iNzdLbHSYx3k52GoDanWoqYS3T1mIcPk2d9Ef&#10;rHTW6NNetHq583S+clNVxb/ho9jkwapNOooUS4RuK8cfz0vpbyKCOjVy8XfvxTYSHjqyyGnMEI4e&#10;9X+fUGoHs4MgKvZpGPuIJVljYztXxqYBV/Smd5ZPHNve2uqs+Vh3VGdBUjR+MuF2OI4nEscTx3Os&#10;vsqFHEjC6XP3eRbQeIMHQouBfFxdIngJ5ewe17npKckaHodLA4YGp4VFQzTqckWj1pjbn0za7V6/&#10;dzfpRskq+/gxD/7RZZfHHYnFsnFWUbXcF+LcgOSUHJdL+DQ85l+YiHv6IiIaBxfFyODHFlhIfo4c&#10;hBSCAiHCmohw19ADxJoOKIphrsJXFJClXP2L99f9g486tzp3c+6YyWkAsAg165FnYScqOoMfCb9R&#10;lLGe63tV1myMYTy3J1ucBoymLAQ8N1q6YIQzsx8D6kpcvirw+KAoYmUeFApQp7OrqWHALQJOV9ca&#10;CnuNTk05kUhosiyiNAUBlpnTd5xC2z5lm6LHbnyD3RuQaMg9nAwrZgrL9PXlqtGKzzHhuRC+WMKx&#10;4RvXMwVDe6iMvv6FNAnPp5SUNNwzuNv7F+sd+Q+WiirDE9RUCGZuCjE7fEm2CK/ovfRxUs4GEZaI&#10;x1niNGfeqIoYxl3lkGdiLNg3lJdKayVRwCoWl8ruFPzN0MZCHVKnMw7iLS0QGWxn4zz5imQajSpe&#10;WKI9mLmeYbn7A36lVat1VrdpcGZOvTBSOv/ddmWwDVjt1V5Pvk5X7L5wOKUrqGAZTn348DPwabhX&#10;gg/oRql8e6V/8DX/n4OqiuWyugmnBT6n5iiQlnsiOoTAp1JpoFxeqdRqlVpnpb+S+4XmNEaLt1fU&#10;osj6EFHRfMtmEVOFA8XV/IojbBrG3BPtxEaewMr9/WBK572ePjd6dKjrX66IYTdOem6ZjDJmIfVl&#10;5kcay7gtWRSwCPT6EzaLpWVkno7CN8rhSPQlwFisuSK2crtzdu4QQocl9E9xtqh6zP27Pk/EHXLH&#10;XWdZghWGJQMbYU2Hp+HMftYX/VI0niC48vqT2/7tZM4X8MVjLp/vcdbnQU3KE5/w+OJZlwCrcyxy&#10;RwShjzuDLtdZV+TjklY8Eie+6ouIx3EucS4WSXgmEOSzEAp5PAsTC9wTTIjQQvrf0HU0Cz1XI6FI&#10;jAgroKTn5CpSBxuWQjWVG/L3Dg4+ggCo0+4JE/QIL3ct0t0ybBdmDa1C1ozbY9NsCubTnAaP8YGv&#10;nBZCJva4YnNGuLPfMGeuXacvoCs5s0yHqRvQYC0+KFRllmwRxGmGbMNvYya7ZkZCc3iK6OqyzTQ+&#10;5aQfdz1Dx7cbdRM7wYsBwilnlX+6eTmDMUTAXOGA5Vp0V22Aw0w2jX7cNP3MFm9pRiOzXKga2n7P&#10;0P0v4qh4Wgr2pIZ7hob8Q6twAlVLS8gWZGuG8lqzJETqqjDByr+bv4WTDjFGiIpwK5Sw3IosROmY&#10;1srtcvknEDDycGFpg31K1TUCrA9UX1rSueqMAhZtuzbaKMIxf6ktbv8Uq3OxUa0iBdPMryrzdQ7Q&#10;rLLSHVIsC48P2PRUmOg5NdRm1zZgtVd7fZoi+aFD/9MTTocVA/tqzdgf6WUjLNAP0j3Um88G9oef&#10;hylosVTO0zk09Fgtq4UmveMwoW5iqpzeB+g4chu1q7v5/HbMRifWtnpI7adzbnZzKIphcxwnNtea&#10;a6XiQJGOIo5xGMvr8z2TEGH9ruPDeXeYAUvX64GJo/btj7pbizXZArMYuE7RheO2OgKhjUaonK9t&#10;1fr/0UFQUWeHUVnyedw5h5vQqu+4Aw5YsEhIOHJuTAk63G54uYNrIhEREuiCXgryqQQB1kmfdcqE&#10;jGeCqzBxFeGVlQBrGvWr6NcTXi/6g8lHu/6QL+qKjxJhZQ96frRi7LHAhqFxtAR9kND7XFy2irta&#10;zqIJbg6i4YfOH+MWfY64ExMoreUQ5uMOEWIxB9JnVrpDQhZyezz0T/YI/EslJWyDwailbqlW50Ov&#10;TQz13rmzynMI9nmLKO/J1Yeej2YP0GoWMTns3n7puVBAFodvpybLmOMzIMB6y/JWyzJINFfAO5ge&#10;XARgmf/PQuHa4uK1a5nlqlHnN25CysA0TTYsD1DievBDy+Uw+quoOl2mCwrM283m62b2IFVsJhGF&#10;0wBOFZbZI4trDMtcyeLUnWWBWNWqU5SwYJPxaljYN5ichlwoLJsb2v7kd575Io6LG1KK1kQXEVZ5&#10;oEP0/jZYVQVbqyaMR3+yUVb7+1cq7+YrmPwoihvxxrQEcfvSkbIwlqPNQ83fQplLLR/BuUuzvMY2&#10;Wh8slfMALLrzYGo4LClO3mzpCZKrsibFBk//aXuX9qnqjo0Gv7Rar+PrfNZwwO54bVk0m+6E/4Wi&#10;SKkfH20LsdqA1V7t9ekYq+wOKHT8k+tOQ9+fP/z6ix1fGxgoNYvCe/24EZx7qgsThCqsroQpw2ZZ&#10;RD6LU3NVZd26yl1CtVLJY0rKWiUKmpOM9J2b+TW6R2vMsNlSowjH0eKt4m2vNSxJ0n441ZO68HzX&#10;74p7Pu1LpSR9XzMePnU15x/8iMtVbIJ1ULo6iMrZ2fG6jIauaA0tvKVWarUT6iWrqQqqsFQbtuy5&#10;RG4GdSrHgsPhSDjcxFjxhDvnzuX8uZCoYLkjQjUOyZTLBSkVWnLuUF80brWNI4RwOjAtpghh1RA9&#10;G0cVK2H321mAte2m+wXRWozFszF2v4okXpuIxOKjv0nD8fliPl806nvscrl8LXMsD3uaTohIwdeQ&#10;80yQ1dcS2LsToKiQmwVjIXqooVDObhd4xbTlppswmV2NZ6PhwLTN0jAahUZDS8cmhroGe+/wlGe/&#10;PSwZbOtuOBuTp2bHZhwzPHl5IMOaeW47gZQajcnbiVwdCx13LDJqWcI0qMB6KzGERV+u3cigOFW4&#10;cR3HqbqOnlX9TKMKg1BZ0x5qCtGcOVN9sLj4w4JtPIy3s5e/bEPRiu6/vGy+YRB2KVOXWx5YVTrm&#10;8c/OFAqLy2YuLxQy3JaEKakY/1pcliHWQhTkdFix2aDgUpxOGS3EQl15YeToK1+AfGZjeD7Vc6Gr&#10;q3OvUuy4D0urDUas0j24jDZhZLLUVG8Kk4aVfgIoFR3BJsffgK74DpsI9FzaWFNv5fuFxL0sbEdZ&#10;vIjLq6p6s6iW148i8UpBe9CAxl2RfhHxF9vH/0+779M1ABYTlvllLmUdoLzQYtGpGJ2iIdwRr+bh&#10;oxvtAmEbsP7TF2VQl6F9TXtv86SE1Rl3wti7bijDcyOvP9NxfwAn3XSivFn+A5dlTt/veXsDV0BW&#10;GGjiQXIOa8aAOUpTnFDISi0VLj8rqvcti432SvNSY6gI60W1iOzB1t2Ys4pF2Lmr6ta5wPycpM8N&#10;p4I9I11v/45n7X9mgykMT9X3R0K7nbswcKfV4qtuUcO6wnWY2bHjprqBlBwtova/U6v13zwe1gsN&#10;VFQaloArnptxJI67HW7HcUasvvg5tAxzjpydKMuRcDtQK4ogMyd+9TFSA+GskFiIuO19rnNWU2Ca&#10;+AAK92lOxwlbo4RIjwPWiHfbTmt72xGzEpm5fNzty2bjxGmjHvQI0c77WNkVdfGAIvRXPp8IRITA&#10;ioAJMAWighcDIhDdsDjFO76dC9lD9lwIcBUC0B3c2O2eCIUSQocViWR9WWs47GzIlirM3Ifdrwx1&#10;9cIenD4crixLo4is5cnvd8/QOkh25kBCx/Ze1EYHb8VmyERK6DQaioI6VqOATJsq7IMK5gfmlgt2&#10;IXMjs1wQTqFVdGYfavsEWI16QwkoZlbKKwp+DN1u8Yb5smlcyLBE5DPqTXR8sxFgXRbpzjaTjXUx&#10;ACxCL1QXxM8/mCVsOUPSr6vDwN00Hg6HX9VY9I6PB9czhcyH+8rwCyMXP/9dwaok9aR6urqGHt2+&#10;VyyLzmD5dHm1RAi10SyxJVbpFhqEldWVvFq83apg8eQgoxjH5NDGNLCBWUOOQ1AhvdoQenn4kP5k&#10;Sc2jlqyqu6GUkqZDviwIS4uEBv+wffD/9Ls+SbI16HSLZzUEr4tXtZip4A9LlV+7yHmUlOFBPrS0&#10;Vxuw/rNRlRhNPv/0L3ub5zf+cGjk3p+1N4QnLZQ/vUcH0brWMCQpdbjrxfv37t3/VQm9vFL5yDnL&#10;z5V0faQDjQ6VCevIJlQhwvpKuLhvFnnYiQFM5bznm4639Dnd0IPzlgkCtf4iBO2tdB02qt5kx0Q6&#10;WtzOz5wjvNKl4eGe4Z6jL37yUeLQYDYopXVJTwevevyd27NXmK2Ej/vYKQjcn2Wt+87YO90vWWSL&#10;LhtGMH/7RI0Aq/uxiSVH9YZFifcdz6FwhTe3Y+H4wnF3Aiomdy7kCOUc7lwOsJKIRNwEK7EY8nJi&#10;Hs9VWE9NuM/FXQFTABUswqpwOIrxQetLMdfjWDTqgz2D3bu7E/G5WGDle8z+DJEJt8edYDd29lYQ&#10;zgzEXzEujcFdlPMEOR6HVsid4OKUmx8IfQ7lUKPKgbP4YYKtCAz9KJf56REzGjpQ2wKSJdjyPeuL&#10;BsMmpVGwQIVV3Z+cGBq8k+cOYX7vXNgiC6dROQZrho81WGPesbFLXvueR7PhCI4PTTdski3gznks&#10;GOF7gEOQUci0lO0PzELe3lrEsHVD1tMGezNpWtoXUzRNhl+GptmqP8SgoblqMv039ANhAD9lGrdU&#10;l83fMBtzJnZdMKGIJfNBr7As/LXNoDpWyIO0UL4q4Pcz4C2fgYc73TOsCFd5emLGC39HDHa9jtmJ&#10;kTuf967gUDAlpVIjrxwd2s7/WQlVpyVYL5Tyq82lUnGpyUahpXw//elX0CAsFunMZENYuLMH1hKf&#10;tyDnmTaM4q0VABZc6NAcbALDCK/oJxahwFJLxcGJlKLMp2C3C8DaD/kHn27v7j790xZCFRCl2RZP&#10;VVvCQrP5t8JzzBZM0j40NPQJe0bah/02YP3n2krOnz898PQvjx595WgiqKdfGH1tZCQ1v//UnfYe&#10;50n/gqq1gSlCWZfmD3dBhXXv2+gSlksb37v01s/nNP3MyPrpktpKIcyvi+APMUO4scS6KlS1ympx&#10;rXyzUqnVbv76rbpu4xzaWImNe1SVM55LUG7xgCJ8HTjvee/cj4YJmQiwUi/8rpmv825fNq3r6Xpq&#10;1OMefHTsCkpWs8xXs9Bdjc1eGetuzRLOfMugRYw11F9b6d5aeee4dR8n/I2GbIt6ULpyO1CoWkjg&#10;EuFK4pybkIYYxe7P2QlZ0Iaj94T7KhFQ1BfrS/QtxD3EOy6Xa1oKTofRH5y3Wn0YJDz70llXzOX7&#10;esJuT2KG0BONouSVzboeR6PZaCzinnC/5vHEYiyZQmXL1zLDYtKKwmbrJDT0TFcQerHhFmHUEB5V&#10;KBdCBiK6gV57LoQaWS654/USzSV395L0C5N0xY+H7eAsQtAgVFi+sDRnI6SEUUPjhdGJwd7VCiFW&#10;ZXXLNWcxhEZa9rm7RdZzN88Svjkz5phJLpgQHEyE5JSrRmoyxsW7OPiqUIVPg6VwnT2vMq3xQXOB&#10;ZwiXq4bBQZGSLtcx5m6TYglPED9JOeOzh+mY9QC3VoTZ6LgJkc/jU2y8oE9Bp84Zg045gzJVSx1j&#10;FlOG+CWt8J3lB7hOB8NqY9ncQAY05xA6uYAVDr8atvw0A2MuQw8HR0Y6Pud9waEggVyq5+hQ12Bx&#10;LY+BvyYKU6XyQOl08f4HaBn+pKne4uY5C7BUtdyybRerZSTKmixVPfDAgi8Dyl/NJaGDL67meWPK&#10;98bgryIpmE6RNVkKPWq7CHyW9b4R1g25UG2FERbYAaQqTBvE1ULVjEnYOpzyNaeipIdH2lr3NmD9&#10;56lcPf1n93q7Do+k9r+ZNuhMvW4xLEa9vh+YS/W83a5hPeH67lnUKGgXsv/NnsNdg+tv//m9e8Vf&#10;YnLwe3/iNGg3HvjxyP3yALuww1uUcUrwVRNThGLQCYE5dA1zhMU332LzQ9opDa+r/XTEgDyrWCoN&#10;rN/jqXXWuxdRwqrk+kz6nCINDw/T6eHFDz7x2T7vDtKhbL8+PBJ5zV/bhbuAKF/NfjQmsolnvFc4&#10;53ln9rgJka0NQ8rd3CLAurlzViG2oleIxQgjISfhcOTw6XifO5ejy35H3E3sksuF3Gi6oRUHwCJY&#10;GY15XD4XRvgS5zwLoYn443jUNB02BcLTgemgNRq1Rl2ocdGbm1jHu7cbivui6A16ojFfFOE4sVgr&#10;TBA69UgcuYFIN4Tz6EEejwe1LY+nD0p1FKgIobgXSJfw4Q6heUn45t3eIZjy2v3JbW9yO0mMtb1N&#10;jLWN5MO9PYd7yMEPGoWymCfuyYaJchrcCGkMjwwNDa6vdqznK/nOx4ZhgTUHQWc68lFLedXNdlhv&#10;ztjtIZ9mU+CXT7dQYldHR4Zq9tCQtSDLFktdRgVpUVSwFs2tcOfCN25kMlXZ0B+mdQ0u47C+1JRR&#10;VOyCkk6wre/90zSB2QNMBjaU8UAYXULMEY6Pv5VZzlQVoJbNFjZNOc08KJj5hrnxIShqmYfpeYZQ&#10;lM1EAasgJFlcY0BIzmVbi9vC07Z/zhDJXfuQzhomR0Z/+Tnvh1JcwTp6cehRRx6pOOWW6/rS0kbp&#10;Z+WmMGnII+SZ3nli5Dd50EeWyqeBWmgnlsBXxfwqLBpas7d0s//BNTECrPwan6x0fmdSCkODBf2V&#10;YQRDQ0vtndhnWbc1+iNyWE6rTorhwdb4hljsuVZAyLiMaqwupdJDA99td2PbgPWforfVvN8xuDAy&#10;vE/nyZoTTjuYGqNzEl0ZNl04/K/t7eAJjw8LhmxD0sb+8PDzXV1/+MydjvtFdVPdbJ5+0yDA0uet&#10;Zy42m00RkMNzhBti3okPHCWo1sXhgIiJztL71958q46hMTq/fuhX8+rN4loZkYTNUsdAiVMIYfjA&#10;gNXv6Asqc0jKHQ5eGHnl9CcC1iEPJg7r+mTscGTvve13oHCfRdmlu5sDc7rHZmafZY37ldmTNmJt&#10;egjSduUH79ROqLlpDR3CaqNui8b63Kj0oKmWY+EVcRXRFhRNSHPOOeywGw1BMp6Y6CMgmoQ0isjI&#10;cxUtQ59rHm2oMNIHCbCsVvCVK+7zLNgJd5J7OY9LTAqyQ0PcF4tchb1oRFiBCoE7e7e7YlHCrJMu&#10;trDi2hbmF1GxCuWS/NnrcBBg5bx2d87uRZ1q2z6TTNq9uRmvw7tHeOX1wzV+G8zlp1/OtS0HnFIx&#10;gHg1/lpiXgnPWZBEY5GfemFocLBzfX0dRg3WORM9PfyuxT7iCpbwaSXA8nrdMckJea82p1m0WOjo&#10;wtGu9aR7dA6RgIZmaQhjxgIXsHh8sIAz/ars3Nc0eurTYSkckPbpkDSZo//5vKIouqTpnX99zmKY&#10;eVxrWZNERLPJqYRN47YHL2eqiDS0IX7Q5MyIdLhqtdCgp6wlpq+a0TD8RuvAl/lYjVzl/53mNCmc&#10;bximd6vz725kHtC9lh/qw6nnP+fwmL9KxYKpF0YvhobuFHlkFuTU3PxZaanc0VHCNGFpaS0Pi9GV&#10;SgVGVioqv5zuXD59BCbtGx+w/XuxSJtQPn+rso55QSHRQrOx+TOI31eFAmu1a2IynYLRqK1hoWdj&#10;srejfSr5mdamIimGXBBo1XJxF9mEBwE6fAWfqxaNX8RpSUsfbh/624D1+84ETw+8PXjxtcOT+w/1&#10;umFDPwqn27AGMJx0VidJL1xs73aedCUJUG0EWPXhp3oOv/J67zMd935Jp8qb5b/2WeZ0zbBZUy90&#10;LDXXRJSgKD41W9aiBE6ijoXvl9bK/f2VFXXPKbeyvOSJ/MpNBD5vloUAqyXDwo8YgMe73d0Xnpfm&#10;DAKsydHDn3wgPBSUsEsMjo4cHhr8/s6ftIYI6Y2wiiBhB1efHev+qHt25ltzcyjsn4mt3K29Uznx&#10;N31TwsC9IYdd8USf+zgGCHOOPvrqdttz6ArmeDovFLLTFbhiQQfFRlMe+CkIA4UIYdJjKzywEJUD&#10;vopGWd9OyJQg8vHuJBOI14EnqSvmysZYiRV/DXSFNzcr2TnisIVZcbYP5eagKFm5c0R6fnvITvjn&#10;JZay+5O7docjl0R5jL5BHzN2r92R3CaoQuUq6d9GrvT3k9vbfmT0eHOi9EYPYWEioEhzWkNGdbf+&#10;1NHOrq7OTuKrvN86Pc8aHllWJic+GptpGYrNjs28Obbtj4UlWbPZDJskN7KRiH9wcPCR350S6YX4&#10;OzbEEegBIdaNRbao4kMQvYy0/bSUCkjh4LyiR6O+yMhkPKhLupKqp+3/eLxgVKvLyz/NXEcg4avj&#10;psvj6AmGx98yX5eZr2DtbpLFmCL3aBoNkcS7yFEm6BgWMsvCuAiBPbwWM2ZLo2GDPH5KgUXZuAy+&#10;ug4uqz6Vmnyld+lz3BmcD0oXgsOp0aHB3vyRVquvvIGtZam8CsBCLmF+BW8rlVXYLKh0C2Q70w2O&#10;nEafXcx+rEGXiPbgeoVOR6DPog0H4ivo4NdWcde8Wq6EYiklFQzrTnYZlV8Y+m57F/bZAAv2rLIY&#10;iC2IsY3WlY9lWMLdFvmEMp1qpofTCp0Mvna/fWhpA9bvL1ydf3r9tZHU8Df368g6VYgAnHQ4p6MB&#10;XaMrutNI67r0O0fS2utjwJqTbGlDM87s//iFoxd7/4EAC86i5fKRkxadyMupx1KjH2BmkHVY9EW4&#10;LsD6sFT6Jax71soHvqMrtYp6wkqn1jYiM9uZiZtCOFLeFKUuVLAgwiqWfvmzAQIsr9dh1aU5PT3f&#10;Exw5/KtPfM7yqINoWvrC6Cudj7wHk4NiitA7Nta9w5UsVhP9OjwfIIDYV+z9J+5WTvRv/Tcn/EUx&#10;DOeKf8XT504ssAgrcRxf6UEkAVUJISB3hHIJN6pYbNgQ8cCnISYylmOev/REUSIhuoIHVjTge8mK&#10;/qAr1ocOXnLP7fPERxnGfNFsIBi7GoEdPMIDhQkDwgejvwnK8fG3IlfZ7JQAyw/5un8oZ+cFeVXO&#10;C656Dpe3ia28DFrQXBHPJQm47Fw3207COn57l/5pN+l3LCQifZHI1YgHmSoaxvfqcmN/pKvXz2mR&#10;BFhBn44SoyynQkP/0tJg4fPMzIzXHVXYAEDWtarkzg3tPqrsDg6O6jBlF7mGFj4eEWDduEHHH2Iu&#10;ic3EiX8lKSWFpRSStB2OMUefMOSiZ66ub9e8Xz4jN6p0r+tmwzTNg4TjHBZtKvzUjIAcXFQsrGVn&#10;LUyBA3KESga0BOvtxesFC3RgD8yL5sJ1tovgw6HR8sQKBMZNToKuRTaW/1Cu94yMHj39+e0NTu9L&#10;8z1Sz/NHu3qLYCn2wIJ4auNIs4jCL76XR0oOdwiL+eKBxF2kEMICq9zcXML5Cf1r/lb+3XeLJZZp&#10;wQpemLyX11bz6u3+oqque6Rgaj4gIUVU05T06IvtHd1nBCybrihy4SDuuSDGKcwHAvdWV5otsWA9&#10;Sscaw6YgEyn1nXZ3pA1Yv5/r/On3R1NpQ4eS1pAMJwovBuJ7hTE10QAwK/3znmd+1d7vPOHawwS9&#10;rhhGej/V1dV7p+Pt+79CXar0vb0vIzOX/trp4d7T5ZJa4szBpqAsdmrY5AIWYxP7UKu1Gh1EZpyY&#10;brbZnNWhm/2qsNFShUcD2OzP+PPAQKl4e9fhOCdJ+pw0LF3oGflkKPbvSxia0oYPD3VuPXrnikjF&#10;AWN91MIDtsEaOzW2czww5zQsmpSr3a3RI7o5M23An6FgNCRPH8HMcXfOAXuGhCPkduTgdjCDK4m+&#10;CF0NuXMLCbZBIOhxJzyxeAxThJ6vwKQqbrVOwaUhMD0dYAGW9SWUsFxxN3hnL+lxXY17Ir7Y4/hj&#10;qy/qE7ZXRBmcuuOJiexnoNpjEfvsWUCtyQO8grkVdGD+pB1qdjuzFGCKS1cgrGQO/UDQlN3LdOWd&#10;yc3Ykzs729wl3PbuEnXRDUKJBP1EwrwYPN0lHVhk1PeH/f4c64CKyceRGHyqaSuK+Y9+v5VE2I36&#10;1UzoOV/YJrfSoDXf0ZC/s/O93sGt7D5mrui7cC7lupL5p4Q2CIDWwxJKoIYi0YE/GAun3PYZ9nu4&#10;cikR8+Vixtycruu7//iO1WIzqnBtNxvKOEpYyGg2wRz0AUpYJjT5puVrmQOVsblR4MoVHEfN1+l+&#10;BRnOV1MmJ4Kgnc4HLEIuoEO5vFxXpqacNtOrYUQZPlj8aUag14daavJw1+cnTt6Ewv3C6NGurmfU&#10;PKHTBiuw0CnE+cQH3CNU86urK5VKBS7uRbXZErQ3D4RYTZ4fIYoq5mGC9e6KWhL69rIw1Fpaa6p5&#10;NV/Mq+X8UDZNDEvMqnAOVPBoW3b9WZ84oqU5uZVI8LH0qvX1NyMWooRVqBZwNq9IuqQMpw4PnG5r&#10;fNuA9fuHVxvr9rBINqNjQ93QuV3RIL7CyXVDthgNDY0PZe7C699ubwBPuN5X2KYIXdaeoWcGX+z4&#10;2r2Oe1BULR05aVF0J9J+P3yeAGuNde0wY8cw4CZhUrPJ84RIJhQj5eUVEFa/x8lRLOaX1um8fRWn&#10;45scZbipNoUvdan4q3sDxdVizX7pzSghHJ0YXkj1vP1JPjPnr9IBXK8b6ZGjR3s7f3Dlyg4HO8+O&#10;fdTdssjkWtbYqVNjsx7JSUjRyK5Xtra3t96pzFgtFni4N+oxQiaHu89hd0B3teBYcIQcdrsDF7im&#10;1Rch6MqhUShsp0IJz1VOCPSc88S/Ho+/ZA2bxgPjJjYXJcRyxaMgrFgIs3y7SbeP026iPl8sG8UF&#10;V0yUrRjTRGMQnqL4TkJ4XomcZjYPBVgRNyWTe0nu9iW3iZ2SDrpO3+Tu4CW6uCOKV5gjJMKaSe5s&#10;n0pue5/z+r38jiahg/EwMhpZcMcvSLomF+S6XB++Ggp15iv51bw3cTU4p9MRQzOkkdFTnO9MeEV8&#10;NTvz1dAvLovuIb0iUpGho4OQblUeBXT44NOmBjFbA1RjzsD/oYHzmnR6TrGZAtloKuYIef7SjcYt&#10;nhJHnyflzsGpcU63b53wmmjDvVFdvpEx68r4q1zDMpkImKYK17RxVmGNhy2to1praJ6w6vr1jCVz&#10;44c3Mha6pQKnK+eX2fGKvtimnDKnPy8vW3B/JzGbU5mycEYiezlU06mRw59bI+1QbH4+1ePOXbzY&#10;9TUuObE0sVmGrKrY8bMBPvW4hc4fVO43i8UirHk3DmTurICHwp1PWvJ8w5X+NdZyieYgW8+VV9Vi&#10;/ma+rPZOTM7zDCGeIU2TIqX2DuyzAhbtdWxytXAgvWJft99I3A/ahSKtkBiL9igwa9D1lDQ8crQ9&#10;WdAGrN+vdeh8s2NwVGKPHU1MgxsFJNli0haHz6rhxFyNTTb20y98u13FfdJVNqFMZSDdNNX1DJ2I&#10;d9x7pqO0oZbK30u+pWHEUNMtw82NYqt8JWYHYYSlsqSKz8XRAcRBob+yVcmrdx8/sFjkgGer/wSs&#10;q4scvkZ3WWupuDZh5Y5uyT/N2GdcP1fmJGSqPv/iJwSqHlIlaZhYYZ74KjT46Niz4KsrML0isNo5&#10;cBudHfPujM2ORXWMyGnKaG1ne6+28lHfj5DzQiAu5ZKoXSWeI46x53LHEUiYy8HhgADrOEykjuM7&#10;YnovlyDUQoswAomVp8/j+vrJqG/aFLaGw4EAmoTR+NmXomejLl8kie7cjjsKAVY2SoCVtWZ9MeYo&#10;OF9B9h4HcXngyeCCBl6IsuDN7omEYHbl5ohor9fhAFZ50QVM7uwwSiUv7dgdXm9uJgeo4vJV0ruz&#10;vcM3SR7UtIBgfj8bNtjpkSMJ2uMJpuiQYMBqtH5meCK0W+nc6szvxQM6YJXQS5IOf9Tyafj1zMzY&#10;zJshh09BPA6mFFIT/u3O9Tu966t5u5ROa3QKY8MoiY3oGaf0Npm2OsMiV/etLx13nAzH4hGiVfvM&#10;qdmWsf5X8RBiEipYdfcP/lq1GrLWMDfMi+aGgvnBy8RYNtPU1JRzUWGB+uWwjacEBV7xO2J0WObu&#10;FC6iBFk2ZzjAbBYeR9HKZjFfR9FB5iZh2OZUbE6LGXONPOhYODM8cnjwc+oSng+mgqlsKPR61+AA&#10;n2twquBPlrh//mIRVaqfFAVevbuSV0t5bEYcRPgBzw8SXQGveEJXhYV7ZfUW41WzZd/ARS7CMmxF&#10;6nrX6Dy6sCg6NwxDih1t7+c+67odQKJjgd3cC1X2czOLymyGcwNareeWIBCR6dWqLCsacVlAGh69&#10;02z/6duA9XtDV4fOn14figRh/AI9O/BKd9YLVYRx0Kvfgku0v5dhN20Yc6l24fyJ15FpHYOYOD8b&#10;Ptz1StfgM/c7CLDoWHH6b6ZlkRZh1P/1A2R2sGM7DwJurjEntUpYIkinDMCqVYiw/iQ+/mrfXn//&#10;XeKr22pe3ShzW5BvzvbvA/cGEF5b2ZtxnLSlJWkuPd8zcviZTzgI3jYkTKYFXxv6jn/30Vb32Oyz&#10;V7pnr4ztdAvd1RXor57lQtZMGDFtxr7c897WsVql3zvuhEVDwzgTzOUSCSCWP+lw52YSC3AWxexd&#10;zoHv9qF85c65W/YIkQXoxc8lWiE28bjPGrWGTdP0CRIsq/Xx2eiXfGgQ5naS3u2k2+qLxU8SYPke&#10;g69QqUpEzqH21XJjILRyCQHWuYU+nh10u92OBTe8InKAJ4ATalc7yVNoDCZ3iJp29pigZrwzM0RY&#10;M177DN3qFN92B6YNLMmamQFhcUwPERdmEN0YTlyIBCUAFrGlITd6QqEkonLyW9Gw8nP0fm2aJI3a&#10;u4XHKPqElxzPucOS5pQhoZYmB/9qcH11tbK+qtqHU6l5KRxWdD0shRWbKCRrFlmXDfPlr785Ozt2&#10;6Stuh3371ClO3h7j9xlHnPhKn0vrWmN0K/8HCVnT5OUqggW18DgmCcenTLapqXGCIkUgEwNWFdJ1&#10;HpFfppsyXlmmwlzjgt27bWo8wOItxYR8nCl6OHBuqMotG3jIsSw3REwijpGN1Ojh1z8fwFrfl1I9&#10;saFXurruII+zJOYDuSRVHiiWl0rFtXJxBTbuNdhbwSoUBa4liLNOC/92obJCCCGtE3kYtvOY7gcl&#10;7iJulMqbsGi4lVfzj4ZY4gYFFhSnc0d724X6z1zBSkE3WOVWtPljrTt72X6cANWqZFW5hGVhPSDU&#10;D7oipXsudrT9XduA9fuyTr8/EQtit047dpuusxrEaGDKqMHNHwufXsi2gC4XLPvShWb7T/bEFazw&#10;HDyPNEOb2+85PNQ72Ht/teNXTdSkjhwXA4E2rf76UvnIRlltzQ+WWY0lSlhIvuFGCH+nHyJqOpCs&#10;9N/srx2r3V3pV9Wyyg2Q4gBstEo8RIioHJyWVxwzx6clZVgZTgVHRr7zCdKGjTlJN/a1/ZGuwa3K&#10;e7VnZ7vRJBTDb3xhlo7sBFk7Y1d+HdYNhLvMxTq9e1u1mmPasGD8rdoIOhyexHN2hzvkZ//zRA7O&#10;7fakGCSEzB2NQlEBItRyE4AlYnGOfI6BjqLR6HQ4gDlCKyRYrrOscI9GgEBJTyCL2EFXzBeNBqzI&#10;d4a7w7kIAAtcxWWsOMb74sJTlFAOhhEhhyOHoUE7W1yx5MrrPbV9CcB1ybuTZOsrSLHsM/YZ7ynv&#10;9h6B1fbOTvcOXdjZGSP4chCK7e15Re8wCRGXGxJ9YsTsfDoNQK7LdSPrH/JX8pV8/1bCJaECrOhK&#10;KjX63LPeVtzzpbExrzeh2WStig6UEjzaud6x2kGEVcwNpy6kRvz2uDXACiAUsTSDbmZxWsKXWh4P&#10;z211E/MKOZxYiUjEGsTLK61PdtZu2jkxh45ji9cLynRYtAinTKbxaVSyxLXCgwfmzOJv1a/o6AYF&#10;e6ufqAjKOkjaUVrXZPPycuFDeQqANWWDRgu2pOZr1yHGX26kCEUOfQ7Hw0O5/XTPhZGjQ73rq3+/&#10;WiqVDjxDoV1vQoZVLJf6bwm+QmrUKo8FftBE/gHcSAWMwQVLLd5a6eeYZ1UUenFvdOGLpbUi16/U&#10;Su9EKixJgfmAhNa9nB5qV1E+8/or3QmXOFZgsb8oXmc2zEfcWBQirMxvAAsmWXULyl38LgeDUurw&#10;i3/U/iu2Aev3ooB1vjNG5w02Gc0JtkfUYc5AL3XCK/QHCbVYDWJYDHr/+VzPxfbJxZOufHhO0qBl&#10;d2r7PXSkeOb9jvvIrKW30/1fd8pV+psa6ReXNjgjh2cGhVloubS5WSzB0grWC2sltdxUVUTd8UFC&#10;pYPFMYQT0in57WJpc4293EubXPPaLOGaWtysOWYcJ0370nxKSo08f/hi89953g5tTACw6Eg9fPH1&#10;9zorNTShZru7L3UfqK/omP7Rle53ZscIsExz6GZJc5HK1vbWMe+5cB3JrYZxJmAPeRJ2B+pWjpAD&#10;AIXmIHpqhFgzTFihlmkDpvrYrSESh9kC3EYJsOJnTWGrNUCQlY1GvxRFRepkLB4C1niivmgs7vNF&#10;s/QWtnLRC/6kiasArJiLrUTpIv0OmLYvuBPCF8JBvOewXyJ6EmjlRTGKi1fJS6hSCW9RcBcPEW5v&#10;E1fhjRDr1A6UWNs7l5I73ccqx7a7t47t5BywO/WjAof/AZ2WKHOYCmnUG/NDfn9nnp6XWsIXNOrG&#10;Q0OTUj2jXgxhIsKRo3K8HqeMHEInEVjq4vrqekfH6upqhzvdI/X47wwO5UKeaDAalmx0C8sbTlmu&#10;SjOtpJ1LHA45NsOjnVzCmvl6wh3zKfu6kjaGd39wok921rVGtWq+LgYJp2A1agI7KSbb5Smbadxk&#10;sfxffFDDqCIzVmG5KoOlxqVx0/jHdGVTbHz5MupVeFMM3M1gswfYuk/ZHlzjHiHeXq6PTrz4efR0&#10;nt4PBi/0jAz1IgNBFd5wImVwA+Yl7GzCm0Kl0p9fQ04OvK2Ir8obLQHWhnAvESHPcMvK8+nK0ib+&#10;faC0hO1LRf2KSK1jcDIMG/dgSlHgLp5abe++PvMxJSXZCLAsLd1VwYwalVMJ25xvLFreKJhFLtPH&#10;1a0CkxWTGNxDpKAU/nHb170NWL8f5avOXFCRNa2Os27ZYhEy97AMqUbDAjdCvPQttH0QDVjAYC/8&#10;v23AetJVyUrDMO2WNWO/52JX7zMvrnd8+x6dOpc3aTf/Tq7v7LhTmyC8Wirm2ctqc63ZsmU4sGwA&#10;NqFLWCqpt1cqjFiIfUYFq/IeHRlUkQaNstcakxkhFudA5/N7M46vjhtSShqWekZHR178d0pYfxqb&#10;l2DSoNeHn+/qra3WulvCIXy+xJdY99O9Q7R1jo6yxOLSfmwv+f3t7q/aMPom1416PeYgqkLByE9c&#10;cxwVJK4d5UQJ6TiSZtAxdOSGFhDtB2f3ljvoSWQGRq2JuA0pzwh6tlqjj1HAOutLEP7sJYivArFY&#10;FtZYRCAxkFQfogX74lc9LlcsRtc98at9EfoSiSTcCyH8LhhZeR05L7tcscKdi1UETzveGeHHsOMl&#10;phLaq+QeERXT1c42GoQEY3SDrVqttrV3rHZsa2tva8/LFGZHGYuNteKBsC4husaQ9w93hR7l8/n+&#10;d+JZdNsNzaYM94w+Nzt2SYQN0R/Ra4+Ar2BiZmgvDPWu3+lcLXasd4QmfxEbetTZNdS1PWgnMvQo&#10;TsMpO51OudE3OysKYFg74jnh8U4CrL5IxBM2tLlUSt8feueu5w30CC3CIRSxNuOtspVNYTJSxm2F&#10;DOzbCxYCLCTkVM2Zqiy6h7j9QUL0ZSYz3G+cCOvLl222aRv/UI1/EHti2dgKFYWI6+b/kk6NdDX/&#10;43cK+fRwKjU82tXV9XZpQIwHQpfebG6UizBzR7lKvZlfEXXdPG1BH9DmAufQpaUjRyBg502qvFmC&#10;AGslf6JyUy2WNri4JZwaoM3CKhbV1c6IBBd3bAmG06mkJtoFrM8OWD1hSTGxyF0gVNVCZxVOzgIA&#10;ulvMGQSMs9GosGsQxVSc1TcMi1Oal4aHDrUPM23A+l99Q/hucWgyqGCqvPFQNhqWRoPOmqu015VZ&#10;eQiJO9evqnQQtVgUIjBDf6FdwXri9b5vXtf1OcVi0439w6/39q53dmzeHxDGVhvlv+5X+7ceccBH&#10;UWUF1gZLctVN1mMxZ+VZWgVf93IZgWt0OFnJ1/J3aytwScDhgWANLLbJncSmsGvg5I+Kw+E4qytQ&#10;sEsjz49c/HdkWH/kCwbDdW3fMNIjQx3vb20hcZCP5zyuxprqUyzB2pntPjmlc1KxHvBv273HvvSG&#10;xSD6thgfGglHyIGOXM7ucNsTDi8ik7l8hXeHAyr3kJ2+k8u5Q46FkD8UckCM7hH6qXOuaNw3Pk10&#10;FbXCyT3qO8su7jmvfe94lAAr+BjtQWs0mkX5im1K6f1qwuPiHGcMDsKxPYQBxlDO7bAnZ5KsThda&#10;Km/yEivWd/a29z7avsQWDTNs18BlLHztJvIizPLu7M14d/Bvl4iskABZO3bsWPexbias5PYMWI0w&#10;MjdkT0TndUnRGkZdro8cnfhOpVLp34tmg0YaXWFJSk2e4hDC50TSs9eRtWBu1Akns56h3jvraBJW&#10;Ot571FlZ7x3s7X2m1++1D3ndYUV3Or8MLrdztcrbot0W9XaLr257qC8oG1IwKNVH//HEtkmTFcNS&#10;MC8Xlgt103jY1EIsQi1lymaiLZt7NWa4Z1e5ebN8I+MMT4+3jnsHLUJ2JEV04bTpYNnozssvm3WT&#10;joLWFGpchRt0hGxgCvHlM+nAxa/9h+8UDsXmgwGkpHcNDty7x4k3QlEFYTpLDmmryN+iDaKyskp4&#10;detWeYOJagnhzqUiJ6d/wJYnal5dyedr7yLzYOkI22d9IKISisUS8EpdveOfH4b+SlJsaU2XtdS9&#10;9t7rsz91xKm6YlSrLb7KyGBy50Hc0vi0yWl+YBaGtyJXvOV+KwZcq/vhVHC4t+3W0Aas/7XX+VX7&#10;5LBel7U6GzFYqqy5oq+FulzAcAd/cKeQSMsiS07iq/TIf22/8J/4JDwu7Wu6MmfYDEV/6vBQb8ed&#10;jnv3SsJ1vczKW0Sk5bGvF9KRZrOpqqzPpWMEMAsfhFCbAKz+/LH19yr5fuKs/ru1Su2dCh1XGNaK&#10;7IW11lSbHPgMJZZaupU87viKsk98hSbh6PPP/P/LsA4NBcJpY9/QdKln6A87v/8RN7U+gtkSJFhw&#10;a6DvPCvyc77yI5tuIcBSJDq+e5PfsvALpmGcmYSU3R4CUyERB/l+qF0lmbDs9hAMSEP41hA+udmv&#10;YQF2Ci5PH1xBfVFXdDo8HQiwxj2KAULX2Th6cm42ZohmY65okL9exYzgQuTAUTTGgYOJSGIUM4Oh&#10;XGJhxm73XmKAgmp9pqVWT+4AprZ3TgG+vF66BX2e4bLVNoRX6A/StZ29JO7evbPXXTtWO1ZBrXDr&#10;2NZe99axPYK2VjXMjyJWPBDeRyAh8RUBVgRGDf1239V5WPTKmhRIeYBXMzOQuL85O+YNWTUbtI6G&#10;U9sfGQJe0fvf3y/eUlc77nQ+6urqGhpKDoUiYUXR9R859+Xw1uzYx5qrg68H3OtwR77uMzQlOynV&#10;A1s1te8N7aHGcSTL5oIUCB8UDMRXmce3cCDjcyZWGy+bqzbMF7LcyoRYZ1OrT2gjjjKNt8RZCivb&#10;zTcK8F/TCLC4UZgxZ25cz9xYNl9/uR5MnP63/+i9wp+OBCcnUyMTXXc6iINEAasJK6xWkCCb70Lh&#10;/i42o2JeXWsygG0MLG0s/X/svW9sW/eZ5yuSRxRJ+RA6tHq8Ev+KoFSVoMhKuhwhJNyJaalQjLWR&#10;ndpNLtVMB9OiO0CMTLQQtAvFwG2KyV6kjLhl7AzRIUG6kgBHpEBq5OWcQ+hIsiRKTtShK9tJF3E7&#10;LzbtTLCYfXFRDMb3zWDu830OlXb39u6tJ3mRADzW/3+WyMPz+/ye5/t8v4Vf5lHVfcgmcfn0LXzJ&#10;u9lCeuMkrFDfs6S38/ksPaVLFQvxsKIkpIRMRzUx2i5gfQLA8qEQyJ65OR4klIHkOr9PtSZUJWH5&#10;5q8NsXQ1Fvs65ITy+3UxJofbdg1twPpcPwq+OBQUEzZJgLM0vK4EjctWGkGWWs6trmrsUMIzHgJh&#10;liDJ0GmJo6+3Aet3PTYj8wYFlvjVqqIc97x82dh7+bmOfrZfKNDysLZuxKW/onvzoKjFnu7phj5U&#10;2GBJLhuNsplPOhvlSbVSqa/0ldLu7nqUVpYNLnQ1OGZni4XyW3l6o38jnz94yvq0Vz4+FntiPS8F&#10;x791ufBbAWtMRA2zDmoaHfLsXbDbL3BSzsSMbgjAPg1sPjphf8qg0OlCX6k6LRZr8j/QuUJnkKTV&#10;ncRVfrhNZawZJORgghBhNB6k0/AooSPCE30EJhar4zr7YaEOFYqcCQWJoQiw4oxXAW4RQuQ+7Ngb&#10;a1qdodAiFFmPia7+cBH2V68iAQduosOLzpDbzYHOgxBgnYXsCp3IWfa2auXf6ImCKGXN7u25Dlww&#10;bSCyOqdnOh8cYLIQ1SsXffJgD2YIY3ZCq+g64Go92iS82tnZ22uigAURvAtK98yQJeMMJBRRoRtE&#10;0y5NfuvskLG01udcDM0rKhqBgYTPTzfhLM8QJpOzyaT1V6pkwzBJVTg+3dvRQVhQ6ahU9vfzHR0d&#10;tZpnaGTk7NDZIYdoq6rKnE3VvOsf9wbhmaG/sM/o1axkJPIN97ykiLF5qX4x/Vc7C9I9tZ4DXuVy&#10;dXkatmIESPEFGzDpTdMfs312TniT91CpFPTF5ngcdS6wFZ6mTljLYLOZ42Z0dVDYWjAHplS1LGiS&#10;bUpuCbHMAnqESzdz7y8vrSrzZ/s/7atCLUbHeNfAwPn8lu6CtflQt1fAPAfMRunx0UePhbVshTcq&#10;DyFoJ6jKQly1yV6k9C5So2DRkM3ebsU806eLBfpR3Bu8xWyWrt0PKvJxXQyJVTmhyEpiqH2R+wRL&#10;y2hAQWC2puuqWL23MLWA2VTWBRogCDTYfr70a2d3HjPM6R4itOLAFit2ut0lbAPW5/YxcKroEBMy&#10;T4TbVBVS9paovQzEynH1iqhKb4wLKGHBf1pVlHYF63c/vohuT1WB31XVrAwO9dZ6z799eZ846h/A&#10;TH1rJSImWh5Qnjoxct/SjXsKjeKJkLcVVLiFtBx0REprtJD3rff19ZVKHK+zwd8ON3jd2QGS93yj&#10;kt35uvXM04b6McbdXxp99XTvb92Wn4pgFK4qaPWqMj9uOaeT1EmTkN64NtHKzqHnp/4C1Zk5Q0AZ&#10;ufiGxTpFi7WKuuexI5O0WJIZrlw5uBOYSbKlJ+iKte1Wp8PPmOW4mDkTwcegcg8NRiLBYLc7NOz2&#10;GqY7vSdDhHQMh/yuMc8Zt7PTHXo+FAqyBGs4OBiip0WOHlx8rCc8o4AF5yt4KIDwrC76XTAl6NIL&#10;TmgTHtDLPdiLWpJJtm+nT+ztjTFiAZsO0D9E2Yuwa2e3xHBVKhForRujRjQJd1DmskcPxpKuWfr+&#10;IYsn4lXmRAQeaEI9PHB4CB+N4eFFwzGswkRZmXTpEnWYYF3E/9lpY75ShfdjdC7UfpavdNQqdNz9&#10;7x2VbMf6oX9kZOSVcWecvuajH6mK1nlObw/aOXwb6ivWcumANesMOt1eVa2KVelS8Ctf6ft6ta6o&#10;LK/K5Zar3uk/nb4KelqwoUhlfl+3H0Ipmh7V31xapsUPspgAYIrWPPDVgoEzBwFk9DY9tbxK4Qo/&#10;RUhVxvLIJSyb7Ue2VgPo5lKqrCS+cPdTLq/Px2Lh8MhAV+/5fvbdbRA26SL2wn6Bo5obaSjX17J9&#10;AKyN4spKAexVaJm58yYGdWAuFK9ls0id4gNBhWjApwu383kCrHQ6axx6SUwoSuJ5Hx6oc3Ls7fbF&#10;6xNVsGTaskmtsMtUboGLoq0ZCrA8K//MR6vcJzwytRqGZd2gDQbXVZHwuqvdJWwD1uf0eHH7uo8W&#10;fw1ZzqokwD4aZiRILgBM5XS+0iXuuCbnBMWm2CRaOb7WBqzf+fi3Vh8c96rmqkLH4LeGej29HR1v&#10;s/8C0m9Ka1HM9tPyAOFuC4+gLsnrng1bOnOxPKvBXqNQ9NLzrT5H7Gw23VeC0Whhg70akBmNF/kt&#10;GDWkadUpXbRetF4RYOYuir7Jyd+erXYqIsUIA+t15d5xYHLgAhTU13S+mpm4YNeNRmf0/Odr/54T&#10;KmVRkTMW18VuInCkFGuSl+DJkvSDq5ioMuxrkIFtulXXulutEdg2ZByYMyQWgpw74uT5PwTfdLuv&#10;wGM0HiC86ux0d7vBV4RB1uAimoCDweAw5z8vwkh0MPQYwq0QcRlKWc7BwUFOHCTCI7JCj9ID+/fW&#10;iCCcrpIHYxMHLtfswZ7+sWRSN2yH6n2vecDvoG/YbNrt0eb67u5OdP0dot8oEKsUje5E+Xk9am/u&#10;JTPJ5pjfk7H43ZDtKFJdqmpfGOntje78Ymw4tGiuE6+q8tyxb6I1A4ga1sHeuTc6FXMVfnOqMPry&#10;32CGsKNSyeeJsO50dGQrlVLz0Dg0Ph6UAWjqlLIqnms1BXmQU08smrmQ1I2wZn8Q/MGiKtBmX0lo&#10;kxt/V1z7lU0xa/C3IsbSDIRXhqvQUS3EZXPcUNarBWU0boQjE3KdbYZAPBAgWpoChnFpYeFE885D&#10;hVOtYkPcjFqW7ecmrl4tcAlLMFdvrqq5lGlpybQsiN/+2qdrfL4dE8OJ2MjQ66/X6JGxyVGEBfZl&#10;X2lU8E5xo5HGZoP77PTE578eMbiyssF6eHwf8VUeFay+9C/1CnGrP0if2EhXKvSp9Ea2dyDYA5NR&#10;UfTOmROyKI5+sX3x+pcfW6JXxiS6PqtaNpVt8cBV1EPRhKZnBno6574KtftJRqFuHVJWzfRCg1Fc&#10;TLzX1mG1Aevzebx2f5x2CIpE+wxzHb1BFltxx5weFrhI681BLtmieZgrK4h8rqqJcFvk/rvfzP4r&#10;Plk5DogALDU80mU09r7dcVmfECxCtV6KokOYzTeK22Cl9BaUVPRZhHjQFhyOWRusv+ImYho1kj5i&#10;rPQjm6TEBml5SadbUi3MG/I04VZxK98o8Kpz7uuusaem1LA4P5+YH+3p+u0VrDFIUlF1OU7Mxd64&#10;hlIJJgaxlnMJa4an1uj9RxMzZ+JoJ8qKLI9cTDpRwAKdayLBkwNwZc04/GOIc7YQ4LgyY2yDRSzF&#10;1ljEVhaQlh9Cd4s/grpTyBkhThru7nZ3TgcCAXQJIcEavtLdHfEQmyFvkK1IQVfuRTds2iOvcpgz&#10;q+PZ8/O6I4I85wzxmMUC11DLiW+Vy8IqdksSJqEHmCHk4cEDrlzt0dPeHhyxQIEu116TMAqadgIs&#10;oxFMtR79Xmm9ad/zjDWJr0oQu6/vNMFlMEz1hLwxhK5p9fq949GhgYH7f+0YDi5KGjE13UbHzmuE&#10;Vgd2HgI8OHi0s9dZtaEObJZE/9/01mqXCa2yeSKsfLZjf79S+4lxpzkyeN2HUnEdju5/eO3aBEPa&#10;jB4ZzbI4XY51MDHh8A+FVElREwlZi6XTt4qHw6JSp2VqFfgkERmdhD7jhS1nOkqljkxC7k1T2fRN&#10;aN0NgQUIY1Cpihu+OhUXZbNEH2BVlk012yQb4OvqdEAfLpzmWheYCx0fW07KQax5cwmVsep8rOfT&#10;jMx5cTEWE5XJs0MDvboF1gY7hsKa/SH8rzD4kd4u3THqHqO0RSH62kQYtB6Sw1uS/kKDHlS3++Ax&#10;yqMkf99gCVejuLmRTqe3s+9m87cJzWqeER/xFT0bZJl4VQ562hKsT3DfnZ0TZdFcp3UE9auybWph&#10;gYB9yqa3oUFYXDRFIFOZI5dQwQJfHUm+wcFFiZYcVUaH+KXai6fafcI2YH3uSrhfNI7P4wJmqyoq&#10;tOw5rmAxWwn0sNDFhpBy8CZE4oFbGEqqNkXt6Wqf8b/zpaYUgjc33KExVvZK12FX7/k75/9xk2tV&#10;AKzoDutD9gsc+KwbJLJXD6ywmKoKukM7NzgQ+LyWLdFycUZQqnXFv12CxWKhuNXI05dzj5AtHbbg&#10;NZpHCcti6awqopdl7uP/8bfedV/0KjLMJKoJuR5+cI1dsPThwZmW5ifZMgewzzw1bTjG5Jrb57l4&#10;8YwZI4RloqxY5ilM7qETGAFEnXFkrJYk4ZYLDUNYjnIeYcYPGyxiLrgcOFiC9eqZwVA34ZW7m/jK&#10;Ox3o9A77OhfZwx39RWd3yB0MLcK/fbgbI4QoVqE3CHNSdoFHZxA/yg+qGsu4AEsZK/qCBy0vhj2U&#10;rfQuoUVHLLgw6MJ3zn5OWi3NHVcURSo6SkCpnSa9Xi/hH1s04OPr9In19fXdKIpgGb/H43HGfD6D&#10;giFCNXb67JB/YN3p9YnYh1QRleOyz07MtrTps/avrK2HbJxEaJbmBnuNtV5jpaODK1j7oKzKndqd&#10;itHiv65IKjIT5Gr56+9wL/Dg43vjROWOHzqb9PuDSr1aPU4oqvjgVl9xzTnvJdzLwUyUmCfA9au4&#10;QYeiqR+lllKoGNA+Sjgy5VIpczy+gOKVGSmE7FKaSt28qZVXc5okm6tmlaOf4zB8YFBrybVs5oWq&#10;eUo2/+hHas4kCLll+rFH5UQ4/PKn6F10qIji5OhQ7fzA+Tyd1psPG1+CRQN2GY0ftywbvlTM3vmb&#10;Gt1DxFfFL8HrnfCLIGtzs9Hgbvkv2XD3tj5LQpS2qfPVw+KXClsEZX1c/aIvWR8a980DsGR5booA&#10;S/S3XZg+wbE5qCAis86LiMkkGK7K8cBVQLtZf+ahCX2kwlZeXuWoQl3vLvs9hxanV9WEeQBW7Au9&#10;L774WvsWbQPW52vZ3zS+Oiwe04NAqaroBNISqeVYYljmZJwcKlarqyfmulzaElhto6qXnr3cBqzf&#10;/aZ2iCiXt3RYPd/qHejt6Oj4x01OHSwU0uhBZSuV9HahqE8SosvRAFs1OGIQ3gsMTQVWuqf7Srsw&#10;wir93RWhqszVfdksERahGSai2NensIliFq3XeM6n16xWa8h2LMbE+fnR0dGX/8fUuNbm8NT1ckI5&#10;Vut1JVxPDDBgcQzhxAUs5JwtTHh1jd65MPNUXK6qyvyiN2g8sJ4J2FjRI2hBgJNVr05B6w4fKkIa&#10;q9XigOkofwZJz2gXYpYQfIXBQjhXRdjFnQgKdOWFAGt4sTvoDmUIiyJuSK8WF31EXcNXhofh4B7q&#10;Dg4vBp0hN+c6hwYRHe2AZh49QT0Qx5WZZdf2JKcOjh2MNZvs3s5dwD08jZ2jr5u1JDOu5l7znQP7&#10;brS5bt9Zb0LaXiqt7x5ChhXFTAEx1Y4xWmLFO0pb9AV2+oEZy0ATFawYPYaO69Lx5CtDHn/m0C1C&#10;4g6HfkXwHpwg0YF94tz6WqnPaobduqSo5di3vmus1TrO38kX9vP9PMtWufOzbOXOTsatKNA6msVq&#10;2XWN6fYEqy6gY5h0MWC5JiYc7uCiWKf//pgQ3p9+N13yu0VR1WitWjaZbrwvc15OXJe9GAxTwjI7&#10;VwnCm1j4lk2/4S1qE8qmG3TAPvTmjT///T+6adIUrwxVFi+N8YA+jkiIxUUslrpLP7KZjmhntnyE&#10;AMSwnPj0Yp9f9PmUcM/49wd6e/eRs7lS5KxNINYKvY1pQd6gdNSyfes/qfDpXkDrcLMIYTtvVVYK&#10;jX74XEGABduS4spDYit9BDGfv529Be+s7O18eruUmaTF3OeLibIZ10TfYdtH/BMcjcEqLS2y2soU&#10;Lyf0cVYIr67qEndo+Fjyjuaz3rvm59VFo98yZLGE1FX498XC4cTZfKPdJ2wD1ueqfrVZC4kJ6ViU&#10;baoK8ysV7UDmK411WAJsclZXuY7FPu6obOU0QZIIsJTTz7XP99/9SA8r6hxkWBglDD/be/78+dpd&#10;jnEupPsL6WypZZPY/0zLzIq9sAr6W8XGFspScBBNg7HSxeI2f8Pa3z0WzNV5UfNvQ32SZpesLfqe&#10;NGu2+vf7sXkvZCslAoqnphMxJTzvJcB6tve3ApaxWoUGq35PqtfHr3H56gBjgzMsvppBm0tXuc9M&#10;/MF/NlfLVVmMnfW4rNNTsKWV6AwatBLUJK1QsAOi6BiLEoq80xzzw9ddHymkl9YMC7T8DiRAX3eg&#10;R+iMoP3X7XYzYE17ia+8ML5ywG4qFBoODXvh395JH1x0O52vhrqdw8OhRcQXDkYgyIJtKdRaSasn&#10;2crD4Zhm9meYZb5yjTV1N6w9BDmjLcgjhpak62B9PXoh+o69FN05txNdR52qpE8Q7nIlq3SivdrZ&#10;ieq9w9LuehM50RnPoSfk84mKWtfodkuMezJDHstiTFQ0BYylVkPX9BFAdAhdSfveetYfqMIIS1Kr&#10;9dhQJXvnzp2O/1jJFvbvVu5WIMjK/qx2CMASsPdRytVz13QTrAOI3K+hT3vB3gI2+8Ss1ekcDNal&#10;SwoC3MZrpdvZg2BCUVbZJxvxunG96LQAVysgEhNWLicIOSKilC3AYTj4rJT68o0b/2X5xhLwCsfS&#10;eyZT+Vg+yc7hHyPHW6Q1LctsN7og2FThKCegALGcEhTFd/bTin0eiPnqx+HRkbMDl7FZICaik3+l&#10;lS4IB9FCvtJfLFRYv16q5GvGuzBxYLli4+8LsDthoSP46nY2eyub1uvCKxxoWETBkOgq30fPtyvr&#10;h6cRBinOe2OySrel7OtvX7g+CWBNoiLOaSBYQ47MVwOGBZw8VwPxBcZ9An6bZGt5iJj1gEI2JPUN&#10;+ocsh8YhxVSGbnRelhPj3ym2F5w2YH2eAOu+M0HXedpKq7ZyToL8SvcrEcqMU5yjISAI7Uiz6bIs&#10;PFIE4JVZCT/bziJ8gtv6i845syzK0Lir8nHP6a7XO2od+41N2DBspaFa/0kpm3aJr3A6WpoLVoUG&#10;9tvwey+0LBpAWytb6cKmrsJa6/vXzwsJ23xQqQ6ls9tFVrkXOem5yPr5Qn+hHwtTNmu3ut56XlaO&#10;E7H5nljP6G8NsD2VD6rasYxWl1qNvaEH3s3o9uF2lv/MsLul/cLExPP/QZUkJSD6hiwXrdMS22AJ&#10;psRZIid05iJnHOgKZjxNIxRLxCNNtm/IwMHBmuRcQofV4ndcdzh0I/dXWV4V7HY/HvYG4OQOmBq+&#10;4g5lPB4LUdQwoxUSCB8Pu4MIIHQGg6HQ45DT6YSb+5mIA5UraNutLMACT+mJOGOzruQBQnCgskpC&#10;aQVZe/MArg3EYfTxPVDTLoxEd0ts2K6/V7I3CbNK6/holK0a8Kq085PobhauWHv0I8b2PAMe5zAB&#10;1rGMjmB9cSgztjcY9CaQ9Ex8da9qvWaf1dOyJybeStrPnduxDEuwW5fM1eql8cv7Ro7K2c9WOu7u&#10;02lR66e3jL4qfBxUqa5qnY/0mGjdKgN+8CdeWKgw2pOO8cNXiMTuKYm5WI/ldvavooOiggg4dFuW&#10;V8tyACWD+K8jBsvvHZVNHEOYygmB6Snu0sSJr27c+G8EV6lvmlLvpY5QxnpvtVxGlzHO9u7xeLxl&#10;qBWfDgTi8HOXbWbZZqOLwhFOALQeNUUcPf3plLdfnBfnjsOx8bND5+/gVGZ70YdIwGkgB0cf/Njo&#10;z5dqPB+YzdY6dHE7l6caD/UKF9vttkyy0GvPN3QJ/GYhnc9WKrezbNKwUToceSkmeudjsBmtyjFR&#10;HG8rsD7JUZwXE7KswLJa17jLV+mkoTNx2mDTkYqnJCSifkP8ajxgY1c29hutXzo71PtD4+GwSZCU&#10;WMAninJsvN2vbQPW52jJf+3/DKGFAaseparpiis2IMlp7NXAhypP0WGmvS1PF3ItCyYNNjX8J+3z&#10;/Qlu7S3HnKKK6MYqVfl49OWXv3u54+3+BpekYK2wVoqub695y5e6ntnc2oKqvUh0xPKrhu7ZoKfm&#10;bLCyCmvGGrLX/q/nBbM05x6WRGO6lKbdPXqJxTRyddgLq8A9EwK2tYvWpHVaTYix+VjP5GjXb/Ma&#10;PZWPSJpa13QvLMs1vVrF9qJEVbyW61k5E/bkU9O2uqrOifJks+kgwJJsBFmqz2FBmcpvtUYIsOCB&#10;ZSQiMRrXS32lgzF0BVG/skasVlitZ9irweEfZBsspzM4vAi+6sTh9XV2EmB1IyPHEhwOgrbAXMOd&#10;AY7ICYWe59RBd2iQQ52RaGg5HLO4LLCJAGolYbfuQvMPLcEx7grSywygaxbGo/Q5CwyyZps7dlgx&#10;fAWlKmjYUaVqru++U1pvNQqJsXQZVqm0G81YjIAuJq7owZ7H4xk4dAZiIgb+qnNVbf6sf8/jcMZk&#10;USW+UqSqeI7oiPno0cSsNWkn1rMMGqpmc1U121Rb4tnv3s3T6n8/W8ln92HYUMM04ZiKNAVJVe+p&#10;mvMivv2cfcJl/9jNnV4/AvPaZ2Yu/mDc418kwkuIYiw8XtkoZtEjVNh+CNNZktyST4GMpmRzwHyU&#10;yh0RXy0f5cqsZZ+Ko3WY0o8l/RW+NWW6mdJMSyZJV8jDfxuUtjBlCExPTxvMZiVAeCVL2HZxlziV&#10;urkszYmjQ59KZo5RjImJ2Ojpod7zHXrsAauu9BIWNIlIPCimsxXM1KIDWGSb90bj74ubm1BqPUSH&#10;PZ9PF/Mocm2j+/73epcdBqMoYL1Lt3o6f+t2Ol15MN7jm4/FvCK2QbJYDbavcJ/o2BKrCu0p4fWz&#10;Sjh/tIxJ1Ksol8o4lbhnLS+YJd1m7SoCmU7cRsvaK57MyNDAIq04kjifwJBuYqB9k7YB63NzvFgb&#10;xh5apTVAVTXCK72AxT1CUBR2p1NQxdp4wEhCRwFNQk1SBbMqHcdebk8wP8HxTOQjmejqmADLpnx7&#10;9OWhgTsdd/uhSkdkLURVpfV00iYeh/efKRRYm6VbYqHbx/t0fUaQNVvprZZVw1fS/4eg2tRAp7ns&#10;SK9lN7bYQpEJrME+8b/sTyOQpz/dN2a1Wp83fySKPt/oaE/P6Ov/L0fIU1/0e+t1tS5pUr2q3Bu8&#10;xoWScxMtzrIfHNjtswxZB/bkP02jxSWLSsKzE+mEuIzOolgQU4KY5LP4IblyODLGEtHKTslIL6MH&#10;hFd+C5RYT0Ug1UIIYYQrWOyDdcbdCSN3hOTAZxRThN2LzoxnzOnGx4fdXt0AazgUaY0UBkPQYjkj&#10;juuOTMaCZzicWsZcE9z6c+kVLSKt5FiSSCu5p2uzWP/OvcHk2EVX005A9Z+IsJoEV2MHsBO1I3Bw&#10;bxc1KyPdykZuE67/IrrnyYTmL00egryaO1zROhh7w+I5HBS9hFO42S7VxZGRoXGfW4zRbcKKuyDK&#10;T7N8Y7KX+8y5ixZHwObz2qpQoEiXRr/b0VErwdC9ks7fqVVqBFl9kTJHgiLNUHImT2II8RPsj04S&#10;cziN+9HEOeuIfyQ0pxwjlcc7+aD4r//aMjhPgAV7oWXgUl1f0OI6Z5n/wiC9dyN1dHSUWl1WMSgf&#10;J8KaEm4up1I3llJL/y2VWk6t0rcd0cJ4E4L4JfgysBO8XsKi91CMiLOpEf0RNpuQ499Wyi2/t7p6&#10;rMRGn/0UzIs2RfHbtBtBAYseLPv5Qmv2D3WpBj8SamkGLKIr9mng9OZCgw1GMXzLWkZI2xCTcDub&#10;Tm9wliE9NlbggYKuIdxJ02niq9LA0OhLvtj8fAx+u4psSGTbLalPtKk0JiTiIpugS7DokANXOVfA&#10;/KYk6y1rA4eGS7YFM7ehp2y8IYAVVmxo9KfiSwqtOHXavcyLYqI++kz7DmkD1ucEr17bDtxLEGHR&#10;uli/dOmS1FJf0bEKDZZEdIU9K3cA6Cpq4wlD2JDiuq9W1bmerjZgPcHxbz0xgwhBzZysytXYs11d&#10;vZc7/t2WrrKiNWJ7rbTe97zqm7/08jO0huTZz/1LRUYmLmCxazU7YdF+nLXx9B1r6T940waDWJsw&#10;ms2ubet8hQJWowBrhy3avfcX+vcL6ey69Yz1qbiiiPOx+dhkrGfk/P/U/zi1OeRVNLYF0FTJXI89&#10;unZBd2XgqhXW8msHM3ZuHF6YeGoaBRtFksQBV2haMaOAofoiDh4TzOhyc0Q5Wx40m82dnbGxw/XS&#10;QRK5Mo6zuh3Wdcd1ayTiJxojvgIyOYMEUe5fcRuQswiHCbgcGU+k29kdDD3d3T3sG3YHvIvdGB98&#10;VTdtcIZCkUH6/2ATP+a3WsbGxizJpl6yOjhI7mEwMDmmQxY+yV6jgLAkHdaky3UQja7T7xe17yDS&#10;eY9oq8SKK6iw+IgafxKFC1ap6RmMqZdo6yEObZfeQc9wfXd33d4c8AwcRuZR9cDUYF2Lfcvj9ya8&#10;8zEFHqNyQrTYW/r02eRb3GSdcVkcXq97yly1Vc2yTbrXM9Rbymfv1s53VO7fMf6MSCvrl3OChGxc&#10;VJmtusODXS9c6ZOdrZaj3fXUuYmLjrODzr8gwksooi92Np3us/idYljJ8bQg0ZKpaghMsxLrRM8u&#10;3Fj+JsoFN6pxXV01ZbqxvPTe0s3Uf1lezaW+SWviKtexbuBH3NRs7IQFQAsYpjhAh35WfBoz9+Ar&#10;m41+XZNJQMh06o81tdozerrrk66HpwZF+oMmR8dHus5frhT6N6C8amyuwISBW4Ar6Tv7xZV0dg2h&#10;Bu9m1yoQtBdRtyrSFoVHCAsr6Xzhl7rJaJq5C/mDPJGL6drsf71dyeZ5wLA2MDg56SNSFgMiZhPk&#10;0XT7svWJ7r4hWaY7UKWFRWLEEgwBPoUCC8tHEueP621COnsEW4vfzW+yPNBkqouC6X1alnLa6iWo&#10;sMSYWB1tq7DagPU5KagcuiWlmqDFuapJCMYpn/AVXBhwtouo5E7JAC1DwCykyq14Qvg0SDLtK19v&#10;A9YTHK8VnQFR9c0RYFUVJfxy7wAtGs9BKtXgYlVf31rpnWkhtijFiKuKhc3NRmuesACHdj20sAAT&#10;n/RWK/+5r7Rb6vvKsKTS3SWr4VrfWjbPDLZVpK9D4Ys28Jir2t/f30pnLxL6PC3PYQWJjfpGx7t+&#10;s4lz6tSp+6/6VKGu1Y8lra5J1fKls7ojwzXuQ3HlagbiahzvfO/5qaoqKWZBnRywdKpmQaoLqhxE&#10;0QohOA7H9cFXB9lPvWRETQjipd2oy2odc2UQY5PMWKwRf8bPxlWOCFwWYGnV6WaZVWDa2+kjwPq9&#10;4cGM5WKoO/g4GHIPL7o7g6FO72KI61dBNxevIoPXmeNcFqsLZSmkBB6w95U+LQiSggcDInPGoIBH&#10;kavlG2F1NQ9QWaNfsLS+c9Dcsx80ozvNUqlp1NmKnu/zG4gfDMllSdOEYyU8aNxZ34nuslODfedw&#10;rzkw6JuTlbqaMGt1ZdHvcsQWY965qpyg+1r07QGLkHLzFoHWgZ4h6DpDnKLKczbVLJmr92Ijta1K&#10;Bx13eo136NXlgRg7rRPsStVYt8ue/DiGEPFF7IfFzDtxLfkHj5ByOJaRq8fVOZkAa3IgnS498HtF&#10;lR61KAgsmcoa+CrAWnda5FA6KC8vg7xSsh5BGLDduLH83tJ7PF+o0XK4SoscNwuhk09pmD6U4/xD&#10;DLpDZCA+PT2t17MUm2zGZUMw0e9rg0ukLI4SYfV/Mg3TP8QgKjt7dmRooKMjrxuyczzzSlEnJbiM&#10;ruSzaJavZUvvVjY2V3RDE0jYG1zF5cdMAT7t2WyBwz2LG3hQrWxubGSzlXz6ViXflyYA6zCOTPp8&#10;PvbilTEt4Ku0FVifbBPvF5WwKkt0MgmaCf4/sj5tMW0QUquSuZV9uQAzLFitTekaPyHFVli0zzet&#10;5vjNXO5Y9M7jjulprzltwPo87C2+GF2sYu4LboeS1KIrSNg11RDgi/AUl29lPuvpLcCVRiBGp7tm&#10;o526dPzs/91WKDzZ5WZartIuDIPLVQKs3u+ev9yxr5tbpWkZ6Cut2/93NbHoveT5IpRU+XxDn4Xi&#10;aMJ0f6GhV7C44AVZSaGvRAtL0WWj1U00KD8dSK+XsumNAuEVQp4bW+z6Tt/Wv98PpfvOxYtvOa7I&#10;4rx3Prb4UvDZkX936mO6eq3Qfz9YhRJVQ96LVKd1PferCzpQTRxwK4ptRjmt5YL92uyVKdHM8ZW+&#10;gbFpwczOHco4yleRiNV/fTA4f2l+5PrZsx5oxQlFwCO7aweWsbGLrfFCK7IC/Y7rfrQJ2cjdiaFB&#10;QqzpTvYY7fxDbzfhWiQUHHaH3N38ydAinK9g6u5+DCP3QfpeF+TymSR7XekGDU29Q5gcO5jlliBB&#10;FzcJk1YUtCxEI8mxWQIw4iZ7KQpbhh0YiDbtLL9aL+3tcRJRLRqtRUs1oq2dMcew+j7dLnC6Oo6d&#10;9XCAzm7pHWKzQ+OhJSjOsQVH9ZIcJK6cpOVAkepQ3Mmi+42Zj13cW3mCRKqubjnAI3js2iuFXxn4&#10;Tq1Wu1P7zt90VGpDkzEV1Ss03cr33G8coENIkKVH5HAJq+UxirYj3TsHs8mITxahsKNVaAhtM2Mw&#10;ISu0ITKVTav0yK6iQ4hHtRlFrCnbgrn8c9MyoZNBT8QJ2N5bWk4tLbPXo0ZP9FAvr6ZuALiW6CUv&#10;h1dbidEEWHDxYveHQFxv86DRQ+skq/Fsiir7RkdHLt997ROUHJ7xxcJKIjbS1dU70JHnBwqH3/wY&#10;cIU6FhTvK418ZQ0TtWvvrt3CZ6FfbxQfbgHFCoXNRhoThChg3c6nNzYbaL+vsHgrXci+Sx9Ei/B2&#10;Nl2qecYnfbEYPcVEJaGYfel2teQTXvEGaS9ng3qXWOkIfUIb3EICVwmilssmzRwPGP6SDRoWFmyS&#10;YANtYekR+Bt4RYLinRUrc3SvJMRErA1YbcD6HPDVM0a3jdMHETmrQlhl4sZgTpMDsGtmGSJb3FRB&#10;WQbZJgicR4hznsCMtt3zr7zeDjl/ktv81C8CBlGhSzfmCI9H/6Tr9cu1y2/zXnuTg53X7Ou/Jyny&#10;oNjTv1KAq3fLxAF1qEI/3K229B5hMY+xqHyaJwnTpT8UqlN0h4Rr6bXSWpo37EjWKTT0sJ0G5+VA&#10;zvvGRVfyjEGcC8/HYqPByWd7/6zlzvDFfs9pUdV9OCQ0CEHeqhZ4pGuvuIh1wd6ytcQHr+24ug0G&#10;VaCvVILb0WkVKUuC+pHTb4Ve3RcQP6prmhqbfCViMZZ22BV9fd1eyva5LBmXy5phqZQepZPxQ6E+&#10;GIo4n36e8aqzc7FzGgp3OgYJnc50DncTX9HnHruHF4cXHxNwPQ52uxedketOGLfD1tSqi6ssYxCu&#10;Jy1WNAVRs9o7YKcG4q5MMpO06nhFb8O2YY9NF5DgHI3uje1E7VHWs5eipcMxVK/uG2t6BSu6l3EG&#10;JORz4rZRL9VHPfTh75X61uzN0u6hy5MJJnh6oaooYnDQ4YdOWhCOZeVYFBNu10xr6k8nVOaimeRT&#10;V9HZNVdtNvbLop/Z+6C3a6BraMjzyl+aBA7PJoqxLfzKod/wrd7gxx1C+4z+k/gTSccb/kBAFGUx&#10;EA6P52FvbvHKosRGVzchda8apvUVjJ7khYV4fEpiHbtBHy+MC8up5eXl1NE3TWWkwpWPUu/Rp39/&#10;adUEYdZNSZanuJl4FWbwNimXMkkyF7TQdrTZVNvUlIRejwDEoj9NDPqCZ19++19eBXrGp4hEWF84&#10;PTRw/k4FAZswZkBCDmTuBFn9v8Q5TvBU4q1G6VZhs6CnDz4sIqJwU0/IKWwQSt3OZhnRkFz448YK&#10;V4N5rPC/lrLZPqQ8D4z3EFyJQCwRqGpp89UnBayhoK+q2vQRQqQRliUZOE8njM0EgxBJbA1eyLYp&#10;InabTZ+gMAsmXYfF9StN01a1sirOz8uiGPtu/xfb90sbsD7rZ/5hECP24CQsjBgP1ISypuUkcXra&#10;y51BEJa5xVkoYMGCtEwrMEIJORV6ruc7bcB6oqPYGVCqSkJEqSMRHu06/3btcofercCIIK0Ta2+Z&#10;q1Vf6NJIQ29s6Hp1QFY+r/uHsjKrsE18BQ/SdHbHWEof2N6UzargL/Yh8BZ4lYcCRU805DnCQiO9&#10;jxG1i0QYV4gBfL6XJl/qeXaol0Uyp+4OjYcv0ZWMoyg1hqW6Sk8JCyfksM3oTMvT/dEEZ0Bf3HME&#10;zIoqSGbFd3gQV2wc9Fxf9Gcczs5jDcoJKaflEoNDfk/lh+s8jofe23oz6kp6XAxFbOOeGfJjkvB6&#10;JOJwhs5064DV6e1c5CHCkMPSdAwP/yEc3hfp3zCmCYmtuoNP05Pzut+PYBzEDTKxuSz6/GAmg4BB&#10;ZDwfHDRdrllXktASFJa8aIESK5mchRhL56udnWYT/Bct/WIXfgxRI3RXxtL9+6X1++CsqMXvCKl1&#10;rSzUUfRVVeFS7Oz9+yzMakZ3o4cey9nFmJL4tqwkZCX80viQY15U6GtFcU70ibGvt3IEXVxummCT&#10;BeDRmQXbXxC1KOZ6taoq1Y9iscmzg5M94dioaBIAusS71WDE6mpl4rSw6uSZPzSju2e4Ji7+wOMM&#10;hEV0CBO+8ct0aqT7gguBBJwYILW6mSrL4nSADUdpjVtAk1Bazq2mBNQU4ExkI8A6Sh2h3JXDIKGK&#10;AXohtUS7qtSNG19OEeqxHB4FCLPuCikFaDsWN0x3TrOvuzwllW2c80C3kfRRIKyIL51+7s/+hQvi&#10;qcl5OEwmXvX0dl2GgygXe1c2N1d+jNJUcf/t5zryv4QDCVqE9OBJsyUD0VfhIRHU3xc3V+idPIx3&#10;GaXS9IB5yPGDheKPWfWYLRFgVUrZ27e2b2Vrjp7JSV8YruFiWAx7BzfbV6xPeHxxUEzQ3kEAXzEs&#10;mSC8kul0ixuEo1xueakM3pexgUfxUxBQJsXbki7D0mNzBDQXy1VOiBTDPSPtIlYbsD7jxRTjr+Ai&#10;PaeqMjblsGhH3KBWlgKdgUCAwEpkvjJz8cowRauADQp3PIPGkJRTVXsG/qF9Uz4RYDmHkbasKHK1&#10;Kh/3dPXWanef+0dIsPJcnUJS2hWpaqarSC8+ls8XvwTHq9YXFAt65PNmI6+XvOgdznz+a+vCjwQh&#10;kYXWd6203WASK7BLQwOKLfi5c0UsvUeE5TSI8zHfYizW8+zpocvPnDr1Wm+4rtVRjIJRqFSW6oAI&#10;hZ6kIHRXj9jP/cKJ+mcWq/o5y561U5FVjRC9HmwOm2lFRQv5eNB/JlCnPaemFzzVV41dI/cRtAiT&#10;g50+Yqzd0p4LScwWayYJUyyI4a2OyKDjuvN5J5zc0SDEuCCM3J2WMau7O9R9JdQ9vBhyu93DQbd7&#10;MRRqZeOcRTCOZWxPd22Hct2VTMJ6ITmGZGdOGYTpqbVVvkrSF1iT6CM2Zw8gv0Ldan23xG6iP1wr&#10;Aa90QXvUuH7feDgQLTUtfv+id35Ou0d/nlZnBK3X66OH2ZLxcKcJ/daY59CyGOMC1lxYmRwfDMVE&#10;mYtZChaFoMt+MgGo9/RaednXZp6K21RxTjbbGNuISST6IWE6Ety5F4iwvJaDg5OeIKzcZ+CZccJY&#10;H9fEksmJc0MWv7eaUOZ9sjg+MrRVrOX/yvUrlLBMN02rqZumVOpjr4YpFAoWiJeE5ZspWvPkq1ev&#10;BuK295bLWNLoQqARjDnRvo0YyilTWSDAeu+PllRot1DEugqvBwnGRpKeb3iVOCsAPyOzqYwaFipv&#10;cFhNKHSej5z6538RYm2HYz4xcRwb6u0aOH+3UGjFM6/o8VGbhdp/379byBZ0wIIJFtqGm5W7mCNc&#10;4XIXLEbzWxsgLGgS0/TpL3GPEUKs9C0kP9+ix8xtvFUzjkOBFfPFWIWVGG8LsD7x0R+D24WNzpMc&#10;zxHmTLBjgNtoYDrHHrgmUxUWt+YFjgVAj1kGvROp02mn669M+lGuy/MgrHC4p7ddwmoD1md7ZzEM&#10;+ysJnMTD1S1vhpwkeulCOT2FCaEAOoQyksbwyjAlwNpd0CS8RG/RpsyNnG+f6U90s0eC4vEc+kFK&#10;VVZe6urtrd3teLu/qMMTSljZvudtCFe59CcoOwG6uAq1UUSM8yY6hEWuTbEqHrE4xex6aW2tb8fv&#10;7HYRX7EzVpptfpALvcklr02MqSORcDtdclmt1uFAbD4R9s33jD57uqur67T407KGWdKqpOl5zWqd&#10;EIswS1HFi1jAZy5M6Mu6vrTzG5Y3vh4Q5wgLbJIUi5gFDs3TBNHh99a1F154H7ngQrmsHr8y9K07&#10;2WzpPrpvu+sQOB1GYa2e0WVYjgw9ZazXI4MRCN0fA6umvZ3TLHEf7g75k4RV3d1PB5E3uDi86B52&#10;dwcxPOgcDEUgj/dnLGPoBUK4buE4HFSswFZs0k7/Q9J6JpOE+5U104rMcTXXm00CrIMDewm3X4nd&#10;2mFyxX7690ul+z80Ng89Q5khv//VRZ+IvUhdA2Hl+Emrx4Z+WCoZ4ZIV3Rk7PMz4EoRXQr2qiKP+&#10;QXFyGK6jtEzP+8TYD84lGa102dTMry1Cr0089adSVaG1Ra3aMJEJ73A6RFnBgxKPS7PTZZ9pya3s&#10;EzPW5LULM/qYwSO9YXvhJJXw4PCNjFeBpv5euOel8Rp3kB0GWaljieLgGyKs+HTA0DLE+iqqUbbU&#10;DSEAaoISJgW9FtGVWj32OR5kSw92mj8JvgkvUgKsG1/+b+WWBRaPDxqmWiWJAHtoBbwBwxQRFv3a&#10;NlXI8R4MYdaKQezpf+ZfwiovjvNkfv2lkRECrH4+k1d0PSI0VhvZQnofhqF5Orv4xM9jtHBl/zws&#10;3gv9BTQRYTG6wba9SCAqsAM8NFx4hPTd4hR0kBm9qnWN+GKLsXnfoleU0YryFNqA9UmPuwnkZUsm&#10;QeMSFhIGod8zBK5enSofoXed0rV9PEBonrIJ9E9PGI9zb5uFWHT6HqVMOakaCwB9Az3tfMg2YH2m&#10;j9f8dB2uqjzd/yO9OQiR+6oUQPnKEJjishUBFiwaDHrYucHGfCXAK0uQqvBU/MLpNmA92ZJhCdEe&#10;TPkICg8lPH+6F+NiHfvEQnlOx0n3ldJjRLcEWKP/WMlzoGChsLKVhpIKXcQ0pLlbG1tcvlopptMb&#10;up97qa/4V+l0X5b+9ZVKCMnZ4vqWboVFa1N/P1yw09vbpeRF6x/wPpDWEl+PrydWX9UEta5WNVUV&#10;JbVOizpsGlS4ndXV952wvJo5Uf3odZNZWs0fuSyOzjlRZdQWZXwHSlbH7uu+Sy+8wKa1hCFlVfhp&#10;bPCVrsovsmCX7Dq07sQkB3pgjiXjzzgsGYcj47dGBh2Op58PoYDV6Q0seqHDIsByWCLEVN3O4U53&#10;MBRyLw4/Juh6NeQkHHv1DNqKXLhyWcaSGQtRlGsMhldjY4ROe2Oui37CyTNnMhara8yStLJOawxs&#10;1bTvNA92onao1MF9u/yLGQ9L943GdWasHw788DDjf9UnzvvoLiMo/khAVCc/TuhV7sP5wUPUutYx&#10;HRnd8/hFLaFWaf8hB3pGfTGf2xdIBEQ5EYuJTsvExIkX/qPf0Lrz7fhPf2qTZEPCzGGgPP4gy/R9&#10;VYIrSRZMgtsyYT+wT7SUcBPWpJ0Ia8J+osPSRw6ggE+66JcYTsAVIoyymR/C7mLpBwblo7rJdPMm&#10;E1a5ilHClpPV1AJbXy1JAV2VZbChZmAS6upxIui3GCul6E+MJf+CKZVbYsBKlQXWuJv5B6DJA9Nt&#10;KYAcaczFwJ7bZpZsc7KNAYtbhbB++8vRf0GI3Ck//Rnh43pi/OWhod6OAsZjkeCMGUAgVP/KZoMo&#10;qljI9iHQYG0ti1godslqrPAeBC9RvKLtRRHbjWLx4SZaiA/x2Y10OnsLwnfkTdGj5vzAeE+MzQAw&#10;Qyi6B5/55/bF7ZMe+UVFVBLE3Dydjq6fma1Fp+NXAwJXsDCoKkisRKGFZspG2zV9mCJgkHTnLJ2z&#10;6GlVuieL4YSozI8OtO+aNmB9htd5v4hwHCjVzaq+XvD5r9HeIRAP6DsIXYNlE8yynhMVsOXKyPLl&#10;QpcqKcRmx892tU/0J1ozokGfCB+qsCgrc+HR3ss/u9txd78fToisr6Jr/l9bBVqVqj3/bhuu7Nv5&#10;bIFtrXRFFRTraX3skBAK9qTF4hom9ODxk2XA2qDtPAu1Go2Nj2fUC6hgYY5wI+tyWB1XaAUJI3l6&#10;XpTmqnX4oEmaqsk+2M3SfSzV65qGlDxNuuo6OBFftcywkC48O2F3WS4Oi945jKBW4ZwKFyxNEkOL&#10;5Zym1TWu9pQFVdK00Ve+NXC/xCLk0m70nXfW199Bgg3zFRwdLNbrEVSwrkee7nZeQV8QGixYtg8P&#10;B62OYHfocSjSORzqDoYW3e5QKNjtDDkJreC45bA0XWgF7rm4iAUnhqSVQ50PXK6M1XHRkjnjSLLk&#10;HXGDh/adndJXiLEQfgMLhl38W2fGKkVLxlKpVsreNx4eGoeGmoevLIY/Eue/jawWupHqKF2V+UnV&#10;vvnhT3uGUJMrReFS6vJkFCmswNtCxqyTz0ubbVmU5YSS+NVF+8S5czDAmv3YaPTjw55MPr1AX6hW&#10;ZZtarZrlKgFWgj4gcQFLDj5ln/n1F08kzyVn9AqiXgez6z+T9V0Wj8caou9FEzq2KPb8pJi+tb0R&#10;fXohURVMq7BaKK+mWqOE/A9VK8PUlFRl3fuCIS4gAi4HF3/x0DPwgH0qKofDNng1IJMwl1pSvIYF&#10;jBVzZo60jNWvrAYWzDqycZdQsgmSWTgS0DKWjm021SyHXxpqPHE5aGs+FguLYmIUDcLzd1laRSf1&#10;j5mxVlYK+/2NQsc+8dV+ZX0NPcJKoVBBj/AZxis9hBDnfL5/H67tX1rZ3GywYy8/LPLp9Fq2VcKi&#10;760ZR0KTbNAQBl/NG19rX9o++fUuHVRE+Zg17rrVaE5qnTtXA2qqZdlOZ1dZ0lcbm4whVPZbg7M1&#10;6Cq1/DFilS8l6HxIJGLhnv126nMbsD6zp70nYGZ3HdWmqHAPPTFvlwMEV6hhBQx6tqtQXi2bEash&#10;E2ZNQYGli9wFtWpWBTX87L9pn+ZP1iMMLYoQ5tB1Qpmb6xk5T3i136/HOdNzYWObEOl5WqDKPftp&#10;uvgX0tl92oqnGa50H6xCy6m9AN/RNCJ21ks7OmCtQVNC60YpW2gg7pnDdhr8fVsoYuXTtKz8p687&#10;kk95lWNaxekXqcsi4RXqkXWhrl4SoMZDjaaswhtNrdcv/WAG9RH7xKOZiUcnY4T0gYM3PK4/FOcD&#10;qiYI9BdBMERMJc2B0XLIBWfXf3gMaMc9p/3GPs6bYSl5c2c3Go26rBbioetWoqBBB7TqDseZ558O&#10;6SUsdmv3Lg67nZFvBEMwFO2GDVawG9aicMsKBc9cB5d59ji9mXuE6A26XLPJJFqELswLwu3qrUyS&#10;TUZdzd3mHvyskCZItLdr3CntMvNxDYte/CJ6/37p/n1j0zP0fWMmMxgUlfC8L6Yc18GbQCtWltEf&#10;J+Q+/PDDnkHPL3S11i8OLZlJRVNUSeWAlYTMSXZiTJQT3nEL3WREV4xWyZPK1YlLKG7cp/50gR6K&#10;VbPNDMKi7wFx0Q5IujrsSBLeQrCV5GqVqyXe+s3OILMv/UTXgLHmcvjkOVqBiLBi4SGUsNLbB0Fz&#10;VeWEtxSmCUFY8ZMmob6Rgp8VrXnThp8v4WvKWrUudg0cPjD+pKNSevDAEhFTN5aXbty4YUr9vhTQ&#10;C9q8StqOaMtlKpu0ORgRG2CXJy/YJJv0JmYJsQ+z0alVPVbC4dhI7bUne6g8E/O9FIPgZqh3aIAT&#10;D4qFlUZD9xddWSk+9/YdjN8WsxVEeK6V3k3n727qEYRfwhBhY+Uhsjj5gDvpl/i7CLv0x1E6n77d&#10;13GLbiEkrNdKHUOTbndsntgKfCXG/qxdv/oUOiVdYjUmKq18W8YkqeXzcXXanGoFO5tuplLLtM7Q&#10;smO2TSHTEqlN6KGUT7KfdbV7+R49qMSwHIv1dL3WvnXbgPUZrV8Z3dBfqbSqEiVpmsQWWKvIg40D&#10;r+JiPCBjcNDG9iXV1kUY1Sw9Eh3zYdCwqi8NtStYT3jbOxa9ykccq1UlzBp/vbfjuY7nYMDAntPp&#10;Rrqvr6/U/WZOOltI38rmG/Ct5ijCrS0Oe2YPd5Su8ltsuohSVhaFFM776KM9eV96e20XHRB95LDB&#10;8IY46Xw/7BbTWZc1aX1exiIsK6oqwrUdPrMoYZU1QfefQelJLQtKta5593RzUX2M7ZH90UWOwJux&#10;j+0NG2QiK+ESYQU6hFWYNmmgcB3TNLwvCHVBuzTaez9L9FfaIcA5XC/t7u4SZlmIgFDBipyJOB0s&#10;p3r6MRHWlc7pYaQRejuH3cGIE3DlBmIFF/l1xOl8lRArOBhxRKwZ19gBsVXGShSF9OYxqNzpCaFA&#10;MGTI8GtXM7qLYT/jTpRjp0+oCi/XozwmSB+7ny3dNx56PF3fH/B4Mq8E58TwMWYBNe2DD7QXPvwA&#10;TU88XKDAAmB9bXzcY0QA3qHHdegP062I0EAZLTEMMiTQ6Ys5L7pmZhAj+NbHtatWs+/k5cTMxFv/&#10;fsEmQ/Boq9L9gqcFg8F75uvWNzC6aW9Brd2VnLjG9qJ8+0/wffJIHyecmTnw7Bl39ixBmasw9+59&#10;Lfxsuogu2K3k1XtViRXFN02ppZuS2TANt9CTnJIp3eYucDX+VVrDjlLLJqFeD488aNYe9NY67gwM&#10;GI2h3NLN924QYqW+nJKmzIa4mR24AzYToSZmFE10k1RtbEg8ZbDZvlrlMbBcjn0mVOI1sXo8fudJ&#10;rhWn/mMwRnz1bZkV7h0d+9n8Jjf9IKzCy/xz+/uQuxcAWNnsuyV0EDkDp7GJFBzUu1CnQvV3g3Od&#10;oYBHBQyQ9pAeCBUEP6fTlRK9fHC5d9w3GvQFEoo4Jx6Lk6PPtEskn/x4ZhCaQIl9rIjcgUm2gGEB&#10;m/d4YGoVfmt0Wua4irW8LBniMvupCeaALsuaKqdOZO4of9FFClmbtH2Jjf7b9t3TBqzP5lEMBdTj&#10;Y1gbQjYDfwZ45q7mzHr9ytBqERpkXD1hT8huDVMgLgh8uTwBgYVUj/3Jc+3T/MmOXyz6xPC3lbCs&#10;KHOi2DPSe7l2+bn+AlTozE/pW2vZvt3kD1y6NSJ3Brm2BTN3oqSttO4ymuY6VvEkMAeEVcrqRx6d&#10;wkIjvbWB787rlu9beZZi5fP96XeIOJLddJGal9mQqy7Be4Beqcj35usZAInODakqafWqf8I18QhB&#10;z7yWP0Ixhd58552mKxSQVSivJJVAS4WRO+IqUebUUL+K+ebgGiXUVS087rmfPSxl70eNTeANGnK7&#10;zYtWv9VhyTgjoRAxVijiCD0OPU+ABbYapudFd8hBRAVT0e5gKPh4kV6+SoQVQb6zM+LIeCxctkpm&#10;3nKNwWV0jMAqk8xY3sq8ZT05XAfR3d216F40umMssR1XSa9bfQ9ktVsyrhvX1+HK4Dk03j/0j3i+&#10;2+t55dXF+fC3w3MK/XUfaPUPP3yBnlC9UmEGhzrWNz/86U9HRweHPARjHs+Dw5Ba5k2LcixVlZjo&#10;VarmhBwTgxZipFaA4Elv0MVQpZPWrD6SOfH16QWFFg4ba9wXrv7e02ee+qdZIquPrV1bNlr8xcRr&#10;9hn7yQdYLG93DcH3wpMJYv1JQGEX9lWIvbPp26VvELwJy6u64MV0U1vAKOHHhLXAMTmBacKmI1Mu&#10;dSN1pBElnu29U+uA7elPHhwaHerN5dQSalg3brAk+atTyCWctqF7Q2fMMttAlKsoey/EDQtf5UYh&#10;Qd1RrixJ9Xt1gs1E+Oz2756b8+LLsR6fLyYq4uR3e7su73dssdpqhX0XdKV7oQFJO20Y2GK0lC02&#10;NnnC8GHjH7FdKTQe0kuu2WLikE3fdef3H3+J8xCIrrJ52sR0dNzNVozfGZkcdftitOeAnZkYrL14&#10;qn1p+8StkkxMTFSVslDOCdwlPEohMlyfQg0Y9BQnE0cPwglk2UTnD6xqbWZuQxPJT5W5coVNH0xB&#10;BEk6Fr08Sni6o33/tAHrM1lEiXiVel3luXAzRzyj4JAzVYFX0/wUkFlOAcFVWauy2p2zysw5fd4W&#10;WAYB1xeefbt9lj/ZsbnoFROKElCUBK2DvmcHLndUKvuNQv8vC1BXpTFIuJa91Xcru52mJ/T4smCk&#10;NOpbbOFeyG9u4k2Yv7MJKcEW9E1gq8paVpeVlCooXjV0NoNdKf1sXYRVKGyfs7reesqQEGWRldV1&#10;nA2KXOeoST4VNAyTqShT1ml1dFuS5yYetawFHs3QG+dQOLkwZvmGbFZtdUlQMWPHFlrs1MBSpZwW&#10;ezWzCE04c8nx6ND3z/Zu9+0Y9fgZDO01x1yWyHX4tDuv8wRhKNT9dOh5N7cIWYbl7kY/MAh30WB3&#10;aNgdCgLGkD5IfOW36lnOY64Mp+JA7J6xPoVI54uWpCsDF4iDgybBHNzZm7u/iBq5JYj2oF692iUq&#10;ZcjK3h8YIFYy/nCgi4Bp6FVfbD6hvVCvX/oAxwsfvvCvXsChfqS+IKFAR3/SB99c7Rl5xT8yNDQw&#10;8KBpiUmSYlbrGB1RAwG0X2mZ9rn9b0z8D4qrFm21bK1YSAVenbiWfPpP3REvXN87n7YSV12jf6x9&#10;w/jgDDcVL5yYleoi+ZmWRwNh2DV7ZDJ41uIZGsn4Y8oxrGxRxuoq5vNE6Rs73qrBppW5VJAiGpJk&#10;w0loMyDLbIZXaGc8bsZnb9BfVz9Wxo2XeyvZn90x1moPDi3y6s2l9258+cbSjS//uUDfzIsgXLTg&#10;sm1aXl5aTh2lvqnVFQMTVtxgQ9aWLUefLgvV+iUVk5Ex38j+73q5yPvCk4sxkfYg4y93nd9/+y4H&#10;RrEOUa9jNR4WcV4TKBFgwc4KDqPMXo1f5umzEFrBSq6IM77InUPirZXGykMO1ykgNgfOWPT9HXdq&#10;ld6RycmgbxLusAo6hKN325eqTwGwXmXTPwzD0oa8rLcI6exZAGHF4xJ3rY+4DcjVrZTJPKXnhr8p&#10;yTxcRUtOClbuPH1BDA+VpxiLiXK453J76WkD1mfxpDcGAwqPicHHnfXtaPuVJTFgiE8zXhniAUjd&#10;JZa0awpUFyy7mDJz+wjfg7JFXb30J+fbk8xPePM75mPhhCgq1WMlMSeOvnz+Tsf+XUjQsSBgRrDv&#10;3TV2s0IDA4sArSGNLcwF0uc3N/ppWdkq8BQh5gSJtza2iuk+uAsAsLLs7JPeLlW2OMawyLIt2ttv&#10;YY4wX8hv0Zpbgj6pU6a9JYFVlYhAq6t1VeBEChNvFrnHp0kaCKuunTlgY0y7LnOH56hrwnVgd7m+&#10;Iclz1VYNi+03NSAWKI3IXAkGM07W7Onc1TM41MHpM6UmhFBw6ByL9lkR+nwmYo2cORN63vl4OPT8&#10;092dVzqHrwz7UMjqfhxaHGZZVkvhjlYhLBqcEauFjduhu0omZ2dhPwGnKxgxwJPBYhk72Im+8449&#10;Sv9KUTp+UdrR8QpwR8/3s/dL90vZvvsPBoy9XQO9A9+v9XaNfGs8tugTVUjL0BtE6erDF1qHWv+o&#10;joKvJnygfZD74KXB4PigZWDgcODQElD5JqhW6/eUgCjL815aBsYdrhMLq5nWHOHMx4buM608wZPC&#10;FP36Z5zf6D5jPeBIIr6xXcmJk7lDV0vlzi5aE6huTdhP7pWDjHtycWRkVPx27FWxriWOlXt1Aprx&#10;3krlv2L2IWmQquKcbjdKL8qKngEXNwT0gcK47o4FjftyqqyV63PiuPE7Ax3ZbEetVHsw8GBx9ebN&#10;ZQKsG39+4/eXbIEFGzyLzGYbig+51E0YQPCJo6ksdl9gJZZtypZDynRZqJuVOXQ+Xzp9+Xe5Xpw6&#10;dWooFvOJ34YW6lsDKGA9t8/GJLRlyOteWHRSZ/OVNIc1r9F+IotPssiqAc5ivlppoElaaLUHod2C&#10;+h1vp/GN4CvCr2zH+TuV745PziMlB7JE/Kan21aWn8bFLlgVw3JVEzghgt1GU1LgKvqAcMIycO1K&#10;l1fpR6qswtLd9qZgIyRntZ8NCMZPgPlyuQ6BIyIJ99uA1Qasz94p/88vBp1ilds5qlrV9LWUTlza&#10;fEJ/Nc0phKzFsnHyYK4MASvGOmSDzYavRf2KDkFTzV84fb59IXrCO8BjEI/hc6RUFdosf+3Z189f&#10;hlGD7qewtYGG3xpia9fWKgCsSke62IBRIhTr+LdV0F8XW1L3NH8I2NDBRaw14qt0X7aUZwVKQ/eC&#10;LzbyBearftQ0tktW61vWK2GMDxIRaAjXk1pWaDzsgMRJuMkCsTSpfNXFlZRHwIFH1+y6JdOB/cDl&#10;NNNlEC1A+koE67DOnY08hFw96PiBxakzl6YRr1zqGfpONovgmZ1osxmNIgB6tzRmHEN0YSTijHQ/&#10;H4Hv1Rm2v4JVA94LdbPifbEbQTmPF5HwzKUuB3ta6cdb1qQVc4LQy2eSrowVGveDR9+LRt8htrLv&#10;QPO1HtV1V0C8vl2I3LN9paYxaqx954Gn63BgoNf4Xc/IJC2y4Y8UgsrcByjFffDhhyd09bf0rL3A&#10;f18OOndCrHBwtGe8y1O737sTOq6q1ToAS7mHBSCBeX+fnzD0RM3e8qoiLNItR2fZX4yLUWAnODFM&#10;PLI3D+DJcKLOsrPlO33NSZvw12GGbN8+Y79wbeLc1x3+IP3a8/Kl9y8lFE2rHx8Tvc/FvLGhNGHE&#10;u9m+r1hEzHvmVtnZMcUJN9PTcS8/2NlwAdkl8s+hkkmZjlJ1ApuXB4y1WnY7W6v95EHN+T7SCPXj&#10;y5KBActmXpjiwXuCKDQJ8Xo5hyHFBdhqGRCaIx0tH4HZVEGaSyhiT8/p536Hx8gzmx3jPbBoINoZ&#10;7z1//u7d/X2Y8cIfFNy02QBMweItXYHCvUKPF+aooh6EU9QTDFZWNopb6Q2O1GF1+ybbj+Lr8tnb&#10;qPXCG2sjf6e3t3dkdDKGliQE7nT3jefbq/encbHziSzS1FoXF5wjNnSk+QSJB5ZZwn7UcmEw5UDp&#10;kmHKhiDxBXNcplMsPi1wmQtbA/bEKqvopcfEnt723r4NWJ+5M/7PnvkhbQ2PVVpaBcWs6fOD5dWc&#10;VvXCXNfLFSx4NUzhYQGN+2pOjttQr8WGQoDEhs0aIIJWLv1JG7Ce9Hhm2AsJNEbNlET4a6Ovwwnr&#10;LubI0f3Yoh14+l3iq3dLpXUirG3IsNAXTPOzbjRKq8dWYbOBrFp0QeglhCi1UssxsS/bd6tvrUSf&#10;29jSs9cwQggn961GPyNZ1pW0Wv6pE/Es9bqkYX5Q0ud8cjpCI/MbgizUa+r1Sw47lnQWVU/AdCl5&#10;wK0pS2bYPCdzJRTO3YKkl69AVOXVcPDi9/aGZbPKP1iqa9Kl8FljdhvBfkYjtOaEPdGd0n1PxnLG&#10;eSYCn9HI487u7qc7CancxFWdPnfQjaObXj12B7vdbuDVIOFVMOKHKbvFxSE4GWsy85aDnUST+OBs&#10;077+vQvfW9/lDOfoOgAru1vKpvv60n0EWtloiQj0h0aCPI/ncKhroPc7vb3f948vwgLpI/aY+CCn&#10;ffABlFcMWH97wlhCiyABWB988LfhV3tOjwwRm/llbg5yVbgqK1U2WkiMu/Z+o6WHF3r96oArWLM6&#10;RXFpKplkhrJ/75pevdLLVB9T2cSvGS2pW2Ax656jp4vfcA4GgwHYZOjesLDXqFcTYjjmmw/1Fipr&#10;BFnpvztjwElnurmMbOebS6uKYToAq6H4NLu6g7MC8Z8vm0zL9JzT5sS/PN1bI3SpQIfVW/NLR+yE&#10;BR3WlwXu4xA/meM2bhGaGNrwk+lZEtEljMeniMK+ahNyqyhv5TRBOqb9RCx2uv//Vzz+Ym1oPDjp&#10;A1/Vfd+9852O/f1+XW3448bDxkN4NBBA9VcKjXwefAVYRnnqIecP6uUt9BA3VxoQMnLpCx/dZBEX&#10;yOw2bVwqa1wgTm91EF91jS8u+ti/XaZHZWy8re/5lAALmkIbNJmojxNKrZqkuPmrrDehM05YZgtc&#10;vYJ18iwZzLYFSN1h2wApVpkrr7pXA0IGFDFMT77x9n3UBqzP3OreceiFrllCT0hRsYxqXLfQqjB4&#10;DkxPX/V641OBgBm5tq2BMsVAe9WqAYxl4zVY4AkxVbX97bOv97dP8yc7XnQMcqIWFFCJRPjZrvOX&#10;3+64/By23Gk8bTS2tt/NcqVFV61vb2chf988MWiA7IqTnFuWDWnEgKRL67Uavvp2lrbz2Vt92bXt&#10;Yjrf2GC30UL6pJyV/4dCf/92Ort3MWl5ahoNwjr6gKqk5fTqlSah+6MIutQOwTl1tRxzga9mgFmP&#10;mBD0FtaYJSjPmdWqJhFTQWOBsUH20cqVxaBj552D7s6Ayu4GcC3VLsUGu+5n77MfFipZ0WjUXjI2&#10;x8YyVmvEGYlcRwWr+zE6hChhdSIUB9nPzpB7kdiK3g1BDR90Ox0Oq+UiIpvh3058ZXnLankrOTY7&#10;FrXD+XP9P63bo/Zm1L5jj5ay29k+zGbS83a6r7S+u7ZjzK7tlnYOjfeNXYeHme/2Ggcyr0yGxfnw&#10;HFtZ1VGk+qAFVy98SGD14d/qmPW3KGJ9wIClaR8q1ZeeHR8/PeLZC0pQ+SeQbsMJMQoE7pMXuUHo&#10;Qm9wNnni0TD7a1qy2z+mL7g4oBnomjj4db3L3vqgfSI5o0uuZu1J/cPEYRP42x0h9ySxSFWy0V2J&#10;fi49uqtatXosz/kmfbFBoqt8Ib1WcsVRMK3nlnk9S6XeVwKBeLzVITR0GgJ/Sm8LP/85272vluve&#10;2LO9lWytdrfScbcyYDw055Zu3li6kbqx9Ee/z0IZ4qsFuiL8XF8Uj/Q1kBVeZc7jmTLQs21qymY6&#10;Wv3jpRS6h6qsiN7w+OUXX/xfMtapZ5rj+N3DCaWaGLxMv8L+3ULj7xu6Ur2x8iX2D93MdxBkdVRK&#10;ON3X8vxweIjJwcYKQRQ3BVGp2igSURVXnilubm7qVSz6mjTrr97N9xFfFSt3Bs5/5+yoz9czX8VD&#10;UvTGeoba28ZP5XhNnAOxCkiQz7XKVFLAYLDpTg0BaVn3wcr9RqcwBcKagh0Wt6Fxkq2aTOVyy6gB&#10;zZYqB5on7rdv4DZgfcZ2FJVoUNIBS1IVOFpp7E6d06q0qSDC8noDAd7RcrhmeZXzDVSDLsIyG/5i&#10;SiibsIyiugGTm9HX253wJwUsT8QXE+dkOSwfy4kv9Ix0nb97+TzicrZ0W4UNBNNi+r90MhbYsUUs&#10;tdnyok4X9GAdMBNE8fThLRSl+Mv7ME7FmEWLB5qJMHcocFkMnLWFAhZCo7dLO8mM9YxBUu/RmXBM&#10;ECXoDUJEgeHOpm2nyQRPAk3VqvW6Y8Y+q88RIjXHrhdZ7AdjToOs2GDzICCjjwtYAjJcc9q4x0Vf&#10;9FT3FaEsAdW57vPT456h+/yXoY618yAabY4dHjYPx5pjRFh+x/PD7u4rV4avDA+jIQjAGkYBazA0&#10;7Otk+RXxlfOMM3SdDUUtlrFka1CQ3p5tvhNtvvPOOqvR+rLswlBa205jbCANuOrrg5N8Ca9+AV/J&#10;Uu/AYRcxlscz9ErQJ4qqktDeZwsG/HsB1asX/tULv1HB+le61F1TXyD8Ej744MOEFBs/3RMcHPB7&#10;qyJc2FWBR3PpsVUN+JwOi93OvDTBBJWc+bXUnRFJf8PF9g08QcBZ0K0gItzaqF2hjjWTTAKoCK9m&#10;JpLnuG14wX7Os3focYw7BgmmkL0k8xCjOOj00v11TL8NtH6TNTozbleya2sOs3yMX46XsJsm0/sJ&#10;OQDndVa6E2tNs+3dz99bWkY1qg57z3ylVqtU7tQqf3OnFDjKmf4LvLBSN37/PfQHWWO1MGU7auEV&#10;6le5IyiWl3PVQHyKm0BTU1NmrjukUkt0Kakfi5Nfi/Wcvlz5X4wTntocD4qKKM8ljo/vxQZqlfx+&#10;vlD4JWvciyxiL64QXu2jo87WJARYldsPC3cLDzdZyk5fhflCVLM2WQy/yQosVLAaK4WHCPKkb6Nv&#10;RGkv3XG+9/zlrtHJWJjgiiA1LMYmT99pX9Q+leNQkeVqVdWbg/wvZarGDTZuEspmm7CUOpFhnSQO&#10;LqdW37chDFfS8WrBHDcL6B4up1pfkUPosyz65GD7XmoD1mesgJX1y+aEjI6Oiol6SKygpjKpMl1s&#10;T1xGDbJByvGyaKrjwaFyag58bwzmDyDNqWusdJeUes/r7b3ekx6b/mAMQo85OZGQw18bfbm3dvly&#10;x3Ocy7yleypsr3GuTGkdMIKMZpZbsRGWHjOIKcJC8X84IPTNMplBhsXrDs8ZYthKd3bQEQ5TVYVs&#10;ejuZjFgf2+rHkkZ3sgavGiEnmD8+gFhlmBhJZUkq+zzsMcAJeMRa4KtzEFdHAoTrNm4OSmqrO0gn&#10;hyCLQdejA/tE8p+u2AR4e+gY/+GHP/2an37D6H1Wm+/ulvaaUVDW95tR62DE+fzj7u5Qd+eVK7ry&#10;yu1eHA6GBiOhkNsddAdDkTNn0Ed0oBVotVgjDFfJWdeYHRam73ylb43gqS+d7SOqQEeUrSzScDil&#10;z/Td7kNPCOYXpdqAp8vT2+tBd+8svPVFsaoew3Q+x79/Lsfi9hd+Q9/+v82/NP+fmbAIsATuEObq&#10;VTU2Ougc9CxKtE9XUMRCSrbZrCjV2KDHdW5C56vZ/2mSkMFqVtes694Nj/iDMyx5Z1H7Acvi6QXe&#10;4zBCRq0DRCmea547OOeyEF8N8kKDXEsk7ChVSVscuu6jP6GKTmXia+HYyHaRWAKm5c6rCej+OPmZ&#10;1qql96tmfrAv6MbacZ4SFt67gUSd1dzxX05eLlR+1lGp1O5kOyp5B8E3jLBuLH/5yzcEIqwfEWDF&#10;p+JmE8945RApxzWsI/CZphuRYh2F4Sh9cFlL3VhKaWoYzqHPDtX6/79sjE4V7pXr/w977xvbxn3m&#10;+/LPmJKYHVpjMxPrjyVKoNSEsJXKio4SCm4riioc4yQ3d6OuC2m1RusgW2wNb7wQ9ELOXtg9Z7NI&#10;GPEcJ04JlwPSlQQk5BgcrXzUGUYjybEoK1GrRLITH8ib7gs1RrG4e+8Fim56+6LAfb7Pbyg72z0X&#10;8MJA8oIjmZYlWn+o4fw+v+f5Pt8v91qLxdiHXa7C6mrhM5zxEGCxlmo2W7rpenVwdeGz1QKf7vnC&#10;bCmjLZe4PTjNVa5pTWPF1XzpZkkYYOFF5H1mwFfYhOAEcV0d7J+b21tbG5WjiGCPdRAA/vIvK1ep&#10;B7Kfb/018VURfZK1HYrynQwPjPciz3JASU9NQcDHtSkCc65m4R9IzVEQHO4ecHTuUx8nHK07Cusb&#10;mPTsUCuBhBXA+ooBlmcXh8ax7xGWEp2n6HVbpittc284jDoWSrgoRmDfMWqm6Q6qjBqWqvb6foJl&#10;mCWLtJQahvJ81dOVbcT9XnbORyIdKu/RTVWurT3Y/+LgpusYZ3hArw7L6tQMj7t5ZurymxgoX5hH&#10;JxBKeE6AFs7vWYYsZqjsPAGWWDcuc4vwCuI/uOAlJPHCkhT/HQOLy7S0dA+df6rmO/4iOkqWIVuo&#10;SvoH/AbtGX0+ZRxzDUhrhmOoJRUPQyt025ltc0osLwdOVx/xAyssUbpCFQyNQmui9fDhPpZtB04f&#10;IG7Tc3p6i86ZEdt+9uGDm6mUhxOVZxBX071+Mb/edD21XnMgQnj13W9951Gg1aOPHohMQHTV8GbD&#10;gf1Qu0caHm9oaDtfs6dmqGbPHiKrxhU6uuvq6n5BJPWLLEfv8e1i8ver/5pKavQG9P4zqSQelLo6&#10;fGjO09LS0t7e9OJci6epvS0egVXFqIkCGztMbKW3jm9tbwGumK62d+/b3j2y7865N9987bU3X9hm&#10;wrJRwbLtO8Xis6fOtx2IbMTAN6jkKQb8e2mLHWmf6Rs+zbGN5eTBAJel7urVIb56y1Fn8YN6FMUp&#10;/LOmkTVv98rj6fMMg8ZWhpaIrlqb6Htvm1BjKJahcCXTd6AYNj2TZYXFc4ZpdkRlOX4DRIkmcuoR&#10;OPeriu29dMkLyPLKzWjjjWO54zlCWtb8k5PoESa8xVg8WHAR3hTmPPh7XbIBWFOXJhNTP5ZodcQw&#10;PQjqU278JMTLmrNETuo+ldtAbqi10t4phP1euETgZm/IxFi1Bz3LpX/3wvEnh581iNf9RFgbG7F4&#10;lUsruJZL2VkRvTldItCaf6z0+TF6uixofL6n8h9liJ1cmWm2eWczUQwTTqNqNZ2ZLUHXXoK1+zxH&#10;GU5nC6hfFepmtWSmEOzvH3R5uk7VdtCjFTON0Wh879nKpvEBdQhDG4Zq0aZFZ4dqL+tL6Fwb94kY&#10;AZ/09Y85hZwdGHTmrEkI33UfXK0lEJbfT+emQmcWD6yiRErXkSJGPeXYwcpDXAGsr1R3KtvqMxQ2&#10;lUSmL4MSXY3T6Zjbrcrhk0dUn1sNu8X8oMR2SKxQNrEZpWVXdauSk6wDsY5lmNH/vVLCum/ASkYi&#10;UYwqmVbMNMdqn6vyDK4uD4oxQtqgQ8ie5IZfnj0xC6nFlCZmAUXac2l2oSQsgRABzQCFCpbTU6xL&#10;Xf7gSt2VOujjk/Mgjnm+H0u2OJdNQ+5hsu5aTc2ht/6T/9eGBXm2VKTV2cf2Rk4Ja8CnsO2oLlm6&#10;Ha0Ws21HAzuQdfT2cODQ70xYYVlC3s4eDfR/5MNvdr3exzAR+EbNT9B0E9YeW9vFEfvZTsTmFPIp&#10;zwwc1Ge6ZzyHzl/Pd6/vefw8IdRD+x96dD8Y6yG0B1HCopuHHorAEKvh8T0IIKw+tE5clfzZz36W&#10;/FmSg1H+MwCUQCKLfiAtvNrC4mIWjcHk23VaHUKwk3TXunz3tdaDVddbmpo8m9fbqw7GabXfQMYg&#10;fYeQtYMC4dG+5dSu9t0Z2T1y587IyBOn3nzz4muv/f61sa0RixBL2pKgxrKNjeipSBQ2YrJKfGWJ&#10;gAR1TO6sblzpuTfXuedueqDz7iFAE6PV8JB4aHfSbxpF/k1PoKfcYgwEGvkzrTRWrzf2Vbc27dnP&#10;LS24bBBMqWzKDwf9RALBukTFkgm30WjrJqblkKlUx4RlKDnvVC7x/URiyqBntBghdPMwIToya140&#10;83JeS46+dHUOgEW3rnzeo64l4NOQ8K5duKAj1UHx+wjO3FJCTwuryONpIVdOoCahow2E8F7erSnS&#10;p/TuHK2kOQjo5Wio80zV5z/8Iy/PP/lh2ycKZxnSa3Gjtv3Fq8sQYNH3P8/uVxliqfnM8rF36p/O&#10;Cr4q0IlEUHWzngiKW+zEWcvLLMTK3pwX5qLTP0dAjrB4eGw65aL/pWl0mmha4aorONhy+NzEBGYW&#10;5Zg6FploL1X2jA/maOpQR+UN3dl3cYswTdzdi5RbbiFLF6bgDCIaf2nRLeSilsSA5ff7ewnje0/6&#10;RG2UDhvWalLRVKGVi/6XymNcAayv0Mq+sHTEMJDNa/HFWLcVJiyvNKrKvb0oYCEshzYWonCRZif3&#10;op7e4O0Gm42KPEKReWupVsdzr1bqtPd7fK0zvn8Mc/PWhml1nKrtOutaXu1fzWSgR84slLLz04ss&#10;BJ+Z+ah7ZjNPO24tI2yAMjw06AQRljj7GYil0RsEVJfRJay7QjTBzbA6Ag6ot0rcHMxO/3aZ+4P1&#10;y/WZBU1bTK2cf+vQU0cUG/Nvkm1ZxAtM0ZjAh8mRImYKbV1X9Gcjwsud1v6XAy8H4NLQF3j/vaGH&#10;wmiOWZKTCaDbdPmzzXjX4ZWVwAox1vCPHvp1WYKF+hAx1tatTs/iJpqEFxGVnF86dLF7aX1paf3Q&#10;ofdqHjrw0P6/gNHoriO76Ag3P/rQ7x79zqO/e6jh8Uce+tYjj9fUPLP+DUKqJAJ/6c9jToM0uZxa&#10;XETPh9bN3xdWF2ZRvYJhxdtct1pEJaswR2gFO9G5jy4GW7tCoZAcG/01Crlb9O2BrnI5G83BrREQ&#10;1h1hLjqye/fufU+cefO11167ePFXh/7Hli1ZAKytrZERxdrYiE9Yum7IMupXPqjcEUYYam28Nrwy&#10;7NDRM8+UfRe40Rf4ohLL+TuwwoqtFafGdXrHjZRV8Y1MaoRZ1dWHGl+v3kOIbhTR6N9QTTmM5EN+&#10;hNNlLzPI6WIdclSOX0958GglU3XvNSuyahYRbjMFCPp6mu2weo/0nnTTs9/No1s5VLdy9EB07A26&#10;Ngs45j6aS703cSmRmIQQZurrk16OzYLdNq2RIrCXzbjReuQalp1OEGGBrgZogXSrfrdURi+644Ya&#10;laOnOp/rOjFY/7UdmPmTP/naYtCAHT7h1U/pRgmd8PT3Ly9DwJ7B7xp+VpBZZbR3XMuaa070xK8e&#10;ow+XPitxvvP/ySUqYUZamudqFgfrEH2BzqZL2adTl+lHSiZnia8Krn90uYItB7tOnQqNORGEoVBl&#10;gvABHf+lM0YnoAmv4TQDFh05GP4MqKpvnJB+XMdQqyCnHS8sIWdXEJijGH5OGjhCZxmdO6iP8mQ7&#10;XaiI3OQx2VN5kCuA9RUCLO1xP4cQwnXbhgOkxCOE0iin44TDkGHRhZY2nDq3e+BBaltSbkMWFV1c&#10;j3/KUYSY45dor/7sc/9HpvLA3m8h8XwoGoNJtRmj9TE0VrvX5ervH1wFYDEylbLJFKzGu6HThqxK&#10;K2TmeRqQndwXOD0nWcqIFJ0SS7eSs9m6yxBe1SErJ3kFLoowKc0k4eywgP4g6Io7hvWzSQ2Th901&#10;NU898j/esEwTRg0GkZFqEGCxx5Ffot2il5dq+lUXFbO6p++0MBjg0GF4ugcCfY8/Kss+028Rq0vs&#10;6gEo64h3wQBqZRjS7SNFp0IE4VLaHhm5devh2nbPJnd38t2e/PVDMG5Y6ibAytf86YGHHnp0V0Nj&#10;YOVQzfnqmmcaA++/T59kqfsbv/jFe6cJQpI8TLZIf83uyM/oYUgVUjCVTC5mk//qKmisX347lXwb&#10;AndirfyN68HrZ4Oe6zc815uC15v2TkQ3zFHLtGzHkWELzqH0/QGbRra2+eYOUdbufbtxPAG+eu3i&#10;a92/evMn0gjL+aWRbVsqxmJyjJ4vlkieIsAyTFo95IbqPq7fcRuwZqjvruGCg1kBllWtsA97Tx/Y&#10;CmKslWG2FnWsR0XxC3fs44/CeLTv0OvVjddbQ6psYmJdsc3RDtncwM9Ba4/kFa0Y3jdJBn1z0WjD&#10;Yj7F+QCp5KFdiip/CCt6LGaTCVrG3AO94ZN/Dbxy94bRFqZf4qQ3RwC2UfsSsnKuulz5q/m6VKv3&#10;Ai2Gk5PpqQtTXthgSbQE+v1uv5BgOcvj2lSONe/pRELxlUOhx920b6NPDG2999LUBa9t0urYPBGK&#10;xvfurXp19Wtfe/rz+qvth0/VyhjBVKD6oxu5NTjY34+Q5xJ3uLkalUFd6mbGtbpccHFoQeFqsl5b&#10;dmVY1s7Tg8ApUcrKOi/Ix7nJ7cXp6WT+8uUPUtlkgcgNBilacG9XJB5nvhr1yQi5q1yhHsyhRcbC&#10;smykhdMinReiQwjV37hvnLPYUK1KeIWDgwgjnxTDhjqdPRKahJDxuXvHgeZTyHPjaxKd2nT5lJvH&#10;KlZYFcD66vDV0zfCEspXdPWS4LCtCxP3IsaJwuWUHDk8ADGNkPrSM6Mo6QkrzJsOHxI2vg3tO7ys&#10;7aLfIsAarPg03PcxF5fdtLUzzVHTio2FamurgsH+/mMlgiW08+B5lXSCiEFYmylCr3kIqDQnlxAu&#10;DVmR4byQTHKESJYjCVMclVOn8SBhKrlYKMALK8NlLE7MwX9bqNcyhF704b6aP9R8y6dsWAgTNE3d&#10;UH1wn/Hhl+0FMa15+eIofagooUZa5FneLiTZ7CAeWHnIDZ27UGGJjrKun2rY838N4aM9Kyunm4vs&#10;zsk1LGIYgpYt++HnD7ZcBFbl53DTvTQ3072+tL7evb5S8/i3Gg5lH3v67x+j4+nH/p5epv/+sZ9P&#10;P/b3Tz/2GBetkCMneqblgxlKHKmsdnFuNSOqV8hkTNZ9kEqmWtpbms5CfuXxnD94rraDDkIiu5hO&#10;i5lBKK+2t8qm7dtldfvuO+CrJ+j1xGuvnX3Ns37x4vp307DohZvq9naRfoMfgq8srgv7MT+I+YW2&#10;6j4MAApnUCQ9DzvuogHRFKS/nilH5gxjdnAFGMYE9Yeh04FyZ3Co3FdsJMAiVGtsvLa+VN3adDhs&#10;mCZxkoKmpKmKOQX6h+5NO25mgCzFktUoQcx5j4dOoAKdKMnqk8SDFrGw/gnRju5NFNEhbD7SG6ZX&#10;BNzQyid5J9emErr+bLSrxXV1rt/lKhRSdfkm5ZsJWLnDb3TK8is+xQ8Vss8vClhrjOJeR4a15oyL&#10;DeCzMmgNfJuI/ftwOv34An3lItbHUPSFaG1tPLKnLR6JPx+Nys1RSbJMxitFiVW/GHS98y/LTFec&#10;21ya5SZ6aX66VF9wFbg/CEnicqlwbB5oNZ+Fhfu86Aw6s4Ns7ZAh9srOYpJQo7MiSZuR5LFjx/7F&#10;tUqEVdUZj8dDHY5zSkfXfOV69oDWm4uRjqgZs/mSoDNF0SmCkHA6HcY5ZVx33Bl0b44LnDob4cIh&#10;xmuJ1jLBlVsZ7+1VpiDDSq+Jj+sGysTNshysPMwVwPqqnO+F/F8Ypgj04IgcaNxRwjKhwBCA5aab&#10;AUlX2H805wWBIaHOkt285mLT4RNdCLQgaJ15tvP/rYTl3PeRbdgfHzNxjTCtjdFwtPYHBFiDf1MP&#10;UkKdSiNgYp8GaLBYWpXUwEf1GVSvsvVC3S46hbSqlJLMV/PJ5OXU5ct1i9wdRJNQS6YQSUgIJlYp&#10;DoYmfNO0BYKU5YXFxe6hmqd2qWqMQEGVZclWOc2eJVgocAprLC+6ybrRwEu/o9FeEUqs9997yo0J&#10;NtNfRCcAHv9pXe5qa2jkIUPiikdMFFc4W8kW9lLs3vnwc+0Fj+dX+OE8m3OepfV8d/f6+vWlmUPX&#10;ruWZpB6b5+LUAq+tnJJCrDjvuHqhAufAVdkIjGtVdWgH4gFY5HHB5CIPFKY8Te3B4PVgU1P7icPx&#10;jg7zTnHDSrMojF7QItxyPNu3y3S1NbINthL1q927z732+4tnL1700MtbVtr6Nfqh2IUUYVEPvkTV&#10;RaJnVcyMyUh4flmYhfb0DfUN7aQP3h0kfBnVKecxXOFpwpq3HA9SNro6fXfkEED7FntoDVW/fr61&#10;vbXt8JhhGvQFbcXxzdeLlqFzJ8abdibivfTN0bcSnYhG4q2Di3D2R3b4HiIs2WB/FgwPT9E65naf&#10;BGDBa9TnH6eXqQtra2uJRM7sfGkwGLxKDAIh+Wb4m5NTxFds6K740xgd9Q0YPjXt1B6Yr4SpkXct&#10;501cuOQjthonwBofcPf2DsDWPTGV1hMfX/rnRE5XTCIseTSKZVL+TSgaPRWi78yWfJbEfBU9u7B6&#10;9diqSxMWoyUe0kAxSuPEZ4KrvACs+cw7pdlSlocEiahgdEKYNS007qAuViBOi5LWspbUkj9DI/nY&#10;sXf6AVhze+O/iYSiY+g4jY6F2r5W4asHVag/g8lMBaclZFgMWF6da5qqcP1xf+p4iJZbhKzi83KP&#10;0EYXWpcg5fOPu8MDsFiD0h2nEHJH1A45Gh6NV35bFcD6ivDVD7VqlQALu2wEb2JjYUNgVSSuUuGE&#10;E2bQ6lWwsHqF/j3NzrlpG2mEA6oPBg4+dsjC5VlRPiw+W1vlqvQI7/f42vnIRBRjhLJZNEw5euq5&#10;lhevut75G44bXBAzf8n8nAjuY0OnRW21Xvi4oxS1IJCD/i6JuBy+yWjEVZd5cD35NjqFb4MztAVA&#10;yqwwdchwAYvumCnVE68ReixV19R8C5t3c1QetXQ2wQJhGarEJh7wPaPTAVYNvv8uzJk4j1DMuAWG&#10;vzHk9tF/xgSdJM4XRY43NDzT13eNS1yPqzYXQ1G+AmNt2duc7rd9a6+nqWkztZkCYW3mL3b/Kt99&#10;Y2lpfX0pL9BKzEcSEM6WkskF9kplK/vMAkFUhgcGncFBwFQ2lRJFLC21mc8n2eYIH6vLz616qlqa&#10;Wl5sOftiC9FVtMMsblkIKABbbUEeluYe4bYwZsAEIbcId5fbg+/SnxPcIdy8eLF7/bXv/D+SBTW/&#10;jqzCnC1Z6qhi6brlVzC8J8snI9U9R28LNurre71HVJ967tG4B9gn1DFrZ3ex03Sn24G+PmixuMwl&#10;HLH4badpONTX114TiXQdPhf70PQD6ABYCletlA3siZwljM2Bubm/0RHqnOg81XXWk2Lxfyr5jZpd&#10;algVLAhPrES6OBA+eSR8xN27i24gqxr3Tl7S9cSl3LOhvcGWljmYNBQKBU/4m7DBupCYuvDNr9sY&#10;MxZGkDCLTExOJQSKJ9bobVHDSnxdQpXCzZP2A729GE71833oTrBy6Nh4ASdetDmKYlY0FI/KluKj&#10;H8yPVIAubdHlWl7WIDzkCi0iCOkV9diSMFpAtbaQma5fnhd1Kh4UnJ7/Obs1EG/B8n0auitMEXJE&#10;NIY8tGR2FgnPLlf/O6nVzZa9kdBENDqGktpYpBJB+OAWnCDxlRxTRFaILrDfa6tMVm74hyJcHBos&#10;xqqE8BydKju6I1KHTgM/xPAE6EfYcC0tzGy9XoPDzKNhWas80BXA+mrsJzKpA9hqQ0NqcXfQy1oM&#10;W+51q+HwSR7VpjPfb4tpe9bL0iaXmyh4UrD/JIaCcmzxTcupYm8Un33OtVrZRdwvYB1qjjeHZTMW&#10;HlUMS46fip+4ejXYf6w0nxUeDNCxY4d+eYntMukPrSjZBfAVAIwLO2xJuqDx+sP/S8sgxhDq+LqU&#10;xnyloYalzTKK4e6i/qPR59cWMql6DUr3fOP5mu+EY6YaMzcsRTfUGPOV3CqDrHjriZPFVqQ3QtUi&#10;KmeYyzPiT6DnW27Z9Pksjsuhk0Y9sCeyp/r1npXb+HD171gbBEf4LcdgCjIswMzDtQdPNJ31EA55&#10;rqcQuzwz0+0hwsony50/iKyS9XBSxdwjCm9JegjATYupRWHIINqCEPMnU5sagRi0Rouz2dRmPSxG&#10;6/Kelqpgy9l24qszXWe6ni8+y98Oq8Ek0FWOvydUsBy+Eni1T7BVuYD17g9eA2J5mi52v/beIz/d&#10;koqcusi6fUlib1G2cLeLhir/pvU28Wcfc1Lfbair7mrah/lRY0g9Ggi8HCj/c2iop/F2T2NjX98O&#10;g3FsYYA/T+PKM9V9jc+07mmLhtraotzkN+AJIWLa0wQ7PJCCPoz37sZIt+XaEKFL7XOtwVe4wqcl&#10;f3GITjx4a7Oxhp1OTCrhXeFdR3qbjxxBwQlApNOj4uUSVnvLL11zV6/Cb7Rd+hhROR8nvJNf/2Ya&#10;v2y/H3cekERSXAJfc20y4YVGC98KrZ0w7faJuBMYbfFEIRyREpPH6f669xOEnstIWJY71I0N2bS5&#10;ekWnk/QP7XMuzeXS4K2QEYyVzcKMPZtJzmdSH6S0K1dSV7RZbX6+kBHdwAyrr1CxAleVhGtWyan2&#10;ZuAAjyGIDD0IhX9M1hNgDQ6uupr2dkUmmsPRqLkhjx2o8lTK8Q/qeJp+reqGaWIHAOrnOUGvQqeC&#10;H4VSH+3m/YmpKScAAB+d4rforynY1ephn48AC7IUt388zNMUaZxrl+jcVkx51DSb5Y7DlcWnAlhf&#10;jUW9/lrY4FVAKdKugocIEWISU2WMEBFiscDdn+bKlo3Khdd20unSMWHTgGjfAb8XH3XScgw7WlUx&#10;arjfvd2ffC0yMRFV1Rdkwxr10QrTuTfoCva/8znSBdniKkPrAIFS/qMZYYg1UyAmEqsF6lgLIpBQ&#10;uJI6Bg7CFEtkEqJBeJnzQEBYMIAvzTv/O1tKLsCmAeGEGXbd7F6v+W44ZozyMKEufaj6TKVotrl5&#10;hlSHTSQXpixJabjdI0osDlzBdvTloSO+DnUUgxOstpAj5xraqxsDwysrhAjVYXyWLbsojUhizO04&#10;4c0tFjptnzpzpqu9JVW3eRHG7peRnLO+5CmLqwilSkBBTDxq9fVJ1B5YsZ/EaOBitiy7ymbrNDa/&#10;mnuFeJELWfm5V5Kbi/nNQtNLwetVQc/1g12nzo11bBCFFC3o7fFnK01vgq/uzR0EZO0bcWpX+3YI&#10;690T55suHnptvd3Tnf/FaUuSipKFUVuO5YSkERsX4isl9mikoaYv4LRS+2A1uuPTQBjFngxCmvVy&#10;D9cB8e6+nr6+a401fbeH+u4GDyITp0/wLAHWtRvVe9q6zslKtME0iibhro7ZThFlxbUjdFacLl16&#10;J1VSngiNjYVC8a6XWjQtn8rM0uN07VE51GxCv0U4I+UuEQbt2tXcu+tIM++iCLGUXGLKm8slNqJ7&#10;6bfz0dXgjTkt37r18YVJniNMTP1YH/D7DZ4SdAOwWHwFoTtMHuAEL3Gl6sIURH3w41bdP4Eei64w&#10;Pj+dTjmvlE4kLl2YmszldAuDASbsw2g7J2F60D+qGm1zc8uuQWSgZ8Wu42ZWgJOGOByRVlBIJTML&#10;09NaZnr6MeTg3Mw6sc7T/FwQb2KikP5vdnY6m3obow8aAtSPrR4rDA66XFVd8c5IqENGh7B57EB7&#10;RYD1wC5yB5uJnjdkVcSaehFys+ZNGxiWGsB0BOJC6GyacixqdX2nkMWG7lNezLQSxjuKLbdvjQcO&#10;6QZTVrDWHZWjcrQyxF4BrK/E+V6vtfmwEBjcIBRzgERSFl30ZJSumK/Cbt3Lyyrvh0U2Hbb5ReGN&#10;JHYTYvoQ2wjspJ997tVS5eG932Nz//6QKr8Qgw5L7qjt7NobHAwOwmyUduuzBEGZEhEWXENn3psh&#10;0Lo8k9dSmSQ+kCxxHUs0BzVYjCIMmv0YsmiJfQDnLOE5WqA9fvIK3KHow2yzxZYN2iqoBenPQCxa&#10;cNaf+l1YVWPQuSs5lKLoV1vEb3lNknhq51MvO/sbrUfLPqOBss79aOCpAVM2fVYRfu6WEo1H9lQ3&#10;CUvS4dOP8GShLVmIoBEm6RKP6jHPvNB5rusHc5tBz+ZH3An1dHvWPfzTzGfpJyvNZunbXMi8suxa&#10;1rRXGKO4gAWpVTJZp5WNRTUtpaUKFxeTGrqFm8Gr1wuu4KCnJXjo+mtNJ7oie+O/LhZv2VLOyWnm&#10;7mDaRqNwi74dut0WHULGqx26ulvBeuLNsxc9r1300DeYr3v/J2mLCAuUBade/NAsa1QkrxI5dG2J&#10;ELSv5zYGLRv7brPb1V2jUceuIQAVVo/zENKdGxuXrv3Z6+WHVUwOcmORxw8bV5by63tCHTFzYyMc&#10;NYyioeD34uCUMBjiGBI2aGC+wj9pydqgNa4jFJnoam8fzCY/KrAe79r++AT2WrDWsBQ78U+6HN6F&#10;rBy/eIYP6JMXLtFC9v20vPf6YjIVbLlaSHn2bCVgQpqYunDh699U6CrgNzBL6HNLXIRYQ8iJnk6s&#10;eTk2x+kS0mIowS7LPUDg1os19UgvLZqojXIy9IWv/3gKcArtgmlidpm+KdU2D59vca0e63eVuPSE&#10;k3Yepy4yCOuJmvjULrhSGnfM/+t0FmODbOFOd8nOz4tUHdSvpoXFQxaYloIcD6fLsrbsci27/sXl&#10;CnZ1xmtDY6Nqx2g0FI1GghW+emAdk2jYhOeuret6ebp4ja4i7pPE8ePApnAv/EKm4BhS1g2KMEvh&#10;+b625vMpfhZhuf3oM0tTXidXB0V1VVY7ZDkcba881BXA+iqc74XuZqjSsRZgTlsSrXFbhXE7Ml+b&#10;ocEK+9l9VIyO4XnBGOZNP+tjYaJPDatuP2ZC+Dmj2Ipp3qoA1n8Ad58+PBGSATRQYnXURjo7Dw6+&#10;2s/5asnMrAi1SabyBFj59/JLUFYtuRAumGUXLGHQwBOF2f+azc6ie5KdBXMlsykQlqtOjBNqIKwk&#10;d9C05KLm6NwXMlzBgqhLI8oqaOs1Tz2kEumFw6bPME36tcoWyKG8WPNvm5Y+b/To0R4HAgK3y0Ws&#10;03/tH+WGGSGYItW2dbXtaSIQu90XGK7xE0wRYyG9DyIsx8uTAQuMdeeFF2rPnGhvSbGWf85DRx4/&#10;OgYmIb/iGUmeEcywpuoLxyLm9PmNQuqVRfrnYvLF4L+m5trbm5qqgsF3ll98rf3gmQm5Y1Q2LXt7&#10;Kz2yxWaiACqYM5gjubQjcheysBFkD+7e6Q2W6QrHmYsXCa/ym5vd/y3/3k/SgFAgFqT7iuK36IWo&#10;1I43VDe+jsfnGQQ19r3++m2WXgmHhYBTnQrsaNcd6OrrCTQ2Xmtc6nHu4nQTEVAY4PpVdXvT+QY5&#10;tvFs0TBjMQOVRqFs8Qp5i1620/CKRgyewCzC0jdkuu8YMe+ZquAqnRp4UBeTS22haLNsGfAukyTd&#10;m9Bt+ciuI2/oREzjtJpNXZhMTBFMeTdC7XOFfEtLfs7VMvZ98NLUJS999MeST/JLb7AIq1fh+TCU&#10;IfiW35oSa6aw2+IWoXOE0Sv0c03Um5gErv0zCuEKPX7gc9Sv6GcLzWmrq4Wrx0BUbGqFwlSGAQq7&#10;i1Thg1QqfzlfyMB6ISO8sTLs0ABntOlplLo4izAzn71JdHYT+qsU9O14KSzXH3Px8cvDnZ2dtWOq&#10;uWHKY6HaeFulFv/gOiYTcFI2Ef0u6Xr5ZPUaslt1n6TT7ORfN/vSQoPlZDyXAYvxnE7rKT907go7&#10;NQjFVs67RvdfW/PqXt0/ihLWmByq/M4qgPVVAKzUHmRqKLZqWJBQcY+PNvFuDiDsDYd30Y06wO91&#10;OgzoEiq068ihIss2Daxz9zvuk7hRFOVO7auVOcL7J6zWidAY5z2MmnJHtDMefy44OHjstygqOT2R&#10;hezsZZi5L3UvEX5c9sykWLCe5bjCJOtKFkpZR99eSjpeWBDHwzsL/cGCmEnXNPhhQb9UcrqEPI6I&#10;L6XVa3DLSnkOPf4QpDlIuyXsi43JhiKxbJo1WLx2W5ahG68LJ/fbR0W1BTL2ldNPHfEL2bdkW1K0&#10;bU9ra9N/CyCR+HSvlwBGKJX4D7fV0kLxxEWs3K07z9cePHtxcxNdws2Up9ujZTOvaJmF+Xk0CVnM&#10;/jMuU70NL/bZn4kyVl2KJwVxi7ZoaiH5+1cWFzfbTwSrCK+a2veeObP38MHHoxgjKBbpJGauOk5f&#10;miN72PxqlP1PRzgicZsJ6wvCK8FY+4TK/Yn2dc/F693dS4Fr+R/95DgGyMVPLFmoYKFLqBvxpuuN&#10;r684laoVgqZrgS/MDu7MEnJZaoiF68CrwO1nGht7AkeHRdxzwHEiPRq4Tf9/uPG/HzzcJf+DYamG&#10;sYEqo1KMqZbXkV+JEXgx6lmuW9FKpUjoySgdpql2mDBOb60KFpKpOQ1R4slDDb+Z2GUqdD2Au4Mi&#10;SV599EjYO0WLGey1JycT3ku0zOWkjs72654bsMKqli/lCJYuCZ8GQjHiShzjYb9XEnzlhZkR1FhY&#10;I3mVXBNRczZXutwijAdyrAGgaSIx+TFU85O06/PDXhSKfeI2RdfjV1dRYtKm50sl9PgyCGqGch3V&#10;KE3UZ9/Gs0EYZEHfjplBVl1NTz82zZZZ9K9MAbYnxFc/p6cUopPQZtZc9RoB1j+6llfb93bGQzI9&#10;SIjvocfonUoB64GtN21jqhqWP0TUrXNm8qnpO9mrEmb73SfDJ/2cr7RjoZb23j2w/0/oA2G3wiWs&#10;Abo54tad2paXA3RN1VQJsKJNlV9aBbC+Ake3bJlIycGlTNKFw6it+AiuVMjbwVl0HjuFK94Q2+lE&#10;2vbm6B85ycAYoc+nIkhF4kYPGixYWB6ureqvrzy89wtYv2qOhjC7p26MyhvPn4uf21s16HoHRaUS&#10;D6Wzuqoun/ogj8A+kNZH+UIKW/QMYQdsQ1n8K9JrkyKfEAoljB8W8iLxuZAUxgVs2IB61yz9x8ws&#10;C90JYRaW67V62s5zOei91r8Iy7R8q4bpN4omSlioXupimhTXR7STlMcFWcFANMCxOTAXP/2UG05Q&#10;4A2lWHv4cFN149JKY6A7cADOV4RTkjQibQlVOLuNbqVviZy/LQwV3nn+XDuyawiw8hfpZlH7DMU4&#10;4KNTqnobdCVqWUmIrDSeGMyi6cNFO20x+3tP8LXrLQcPVp1tbz9xPlrc2ChuqGZRKRI/fYKvePx4&#10;Dq8ss0fdaot21+gPEmLB/2rfTvHqC4R1t4SV9zR5uteXAkszp0e2toiqbLYbRc0F8jRJf3Z/67XG&#10;Ro4QHIK51bWVpWu3nZgbThZkgXsP16XYf7SHRVaNPcgd7BkOOL6kbIslRgvxOP/Zb5qjHUQBMlq4&#10;srxRJAaOmX6hadlRtMPSitcpHdZlCQSyEzUVCZhNs2ip0Wi886WWYH3ScxU10OzitYb9E1FVMQyf&#10;ZSAYWp/yStIUAZYq+yTvpUsXJqeIstKWWaxtvxG8WsjPnbcmE5PexIULH09OXfi6F0EmMBr1hXf5&#10;ppzK1Rp3K9nPCP+ecrRZ3sRkDpqbXneYi1hI5fm2X0onpgjiLkxdIFrVWcEmHkpFUrtaXK6rV+sR&#10;b8Pa9gzB0jzbhRJIaZxVoIGscfqjuJVhPwb0EUUNi71F2aJBxE/R3bQ6OlcWacNxRVsuLLtWl5cJ&#10;sariXQfiUNiPyqFoR+3hSqzqgzsGi/CDU3TudjjXEDobdPdJdRyRAeMn3W4DSqu1qXLbzxmB3XFs&#10;gKeDSiRvjHLmUrhXopNpzSE1oXOn311tvLK9rwDWV2BF32OYKroChpNpwntfBRe9XrYZxQZzQERt&#10;8FXbq4vWEGjKmyuqA4gApptePwd3phXbi+K+ZT3/0otXK+f4/R7zE/FQdBThcDBI6Ow61/mD/ncG&#10;XS5aIEqzpQzcQYmIOLv5oxmijsvd69eW2G2UR9YZr0TpCmuIRrt5dNP4WBTWWSxSWSQ60QRilTjt&#10;WQxkQbeU4djn1Go9V7ey751/ZBfahD7TKFoGfVfcIXaqJGv6mleBl+jEtb6eo9wkHBJxeQRZQ28d&#10;+g7WRq5SFbtaW5uqq68FVlYav2voNlKTt0ckBS1CghKQvWgSbvMHMLVn3+k4d7CdCOuiJw/XhkWt&#10;nr7T+lVNW9SEv9Xbi6hTcRVrEbBYyC9Crv0zeu98RssubC4mg1VnX2xpP3PmxMGuUDS0cccU7uZw&#10;Y2CkSm//1fHjXMdKszvDiFS02FBXom9le9++u2z1Ba7aOZ64frFpnfgq0L30O2TkoG7FeCX56YXI&#10;0oi0XkPb1DFW6Lv2/syNZ55xLNz5vYFyMI549BodymrkDuKweD8CnfHGUSjgh/qG/lz+B8Igw+Sc&#10;ZlpOLMNQNz5UUCsSrgzcwfV6hRM2ys6oBWCwkL67UfotKlbatjqip+LtVVV/8/mxuTmNu6rXG/58&#10;otn80O/jn8KSdG+O23qGWyG0mpr8p8kLkwmvrdjF2tarno9ueKrtS15vLjGley9cmLygQ32MEtb4&#10;rma/KD4wW8FuVIL4CpmIwkGSB8UUFm/6eEAfFxo3w+mnP/740oULOVu3YTnBZUBDkeRW2iEUXIXM&#10;LKNTBrUoNmdnI6xMSrS+57RZhDhzdYs7hDDBojdKJUd8NX8TqYR4isxn4NrxNpKjIDlcJbZyrdYP&#10;uqo6oxPxyFh0LBqVo8SgVyt89eCWG6j/VNUSqU3sbMUdbMvt84+7BwZ8tOqoCk4NjgjfCcpJp3dM&#10;sdBE1v0+SfGpA2ztQCuP42PLjCVh8JkAK1pRqFQA68s//u4hw/RZyIxTWCoj4gRRrXWHWX0F0pIc&#10;uCr/BZcGbEtplSr7I7lBYVgl+b7YcVrPVQUrffD7vgKd3xWf4BqWuaGa8VPxrq6XgsF+10IpU8+1&#10;qYVMSePM5/yShwXg69evuebZcCHjGGCVYGNNOFaC7t3xjYLMiv2zCM3gBUULiwazTXpTJBJC2YQm&#10;YfK3mVJ9RjtWn1lYgOIp2V3TsCvMKzl9S4Y5qqAFnPZKKGRh32jZGJFo6HO8Mft2RNo9Q6drvo0y&#10;DqwvN851tQZbml7PHzrUOLAGgZOwRhdvEFWhSXecfT1BWNtbdm575M6tU2dOtAeDHswTZrPaMkGf&#10;y7WY2iywRfuswCzWtmcXkwvO9CD9c8EVnPOc9bScfbGq/aWDe0/V1o698HDHxsavYQGaZgeurRwi&#10;BnMoXh1P28URm1MIaF898oJj277v3tqV0xjc90ecde7QofWlpZmZQ9/9Nf0nHiIEX/ktyU8YocTP&#10;r19b7xEDltwK7MvTnWdehpRqaGilh2tTnJBDdyjPFrJZVk9N2fAKd3h5qM/xbljpqfmz/THVUEye&#10;saMb2SjG1GLMcDZB6fK8IOtb1hy5+xq0cOx2QHt/2SR00vXYWChy5mC7q16rmyuI4csbrZFHZSJp&#10;HyzMlCJtl3BM6j7LO8Vidjpy9CBuxDqrgsEbc01WwpvzTqbtKWTdgCqVN/yKb0D2odGjc7NHLJLO&#10;MGMC8uU1Ia1Z0w05LJK2sJ3DSJj0ht+vfPpxYvJCgoAuoVuS8LoAX23+0pVKZTAByL67LKfKZj7P&#10;1GeEAVYBOVBCkDUvqlUsap9++ulkRmTj0IduZpAhlYEZ1qyWAqpjCDWVuuJyHVt2HSu4gl0ToYn4&#10;qWYCrFA02tlaEbg/wCP4oaqatJ8X2Q4OXdHhQzZlGB0/90lVn4J1qHdH415GK/S8OaZrLcdR4Tx6&#10;AST7qTe35rg6YIjWjJlqONpRVfnFVQDrS1/PmwyVR6GZryB4gE2DET4SdqtChuVWwz7sOO+2CNO5&#10;u2/aZi+nAKtu6LREf9HSERpiWs+/NFjJn7/vX0g+0nUuEjVpn/eCacqheGfnmar+wWNaRqsXo+nZ&#10;TLKULHuNzsx0s0UUFOAL3BdEYCEUNQvQX3G3BPZY8OVkUVKK24Qprv4k2XL0iraAybwkpvPmMabI&#10;CvdUPUxNkygVba7v2d+syh103drgHiGteqKEKXGHULLoYheuuc2McLrntrAaPRpYGaqp+e63YQ4p&#10;KUY01Hmu/XrL9eD1620WG4vaI3dGdr/gxCa/u3s3ERXbIoihvW14UN268/DzXQdPtLS3Bz3J+YXN&#10;wbnBzbkyVSV5QpKHBZMavb2YXcwu0Dt/kbq46jp74nx769mmsye6amtf2Lhz5w4sIGxCKo4VTKeP&#10;A61yxxPEV9s5OETYNiKi8L288O6+3SO7R0TN6oknvtAe/Ld89cTu7eeb1hsb15fWHxlFWiFqX2lY&#10;U7BVmCQ1N6XyS0RMrLECIhEnzaSS33if6ApROXAZHX55OMDxOXdbhMKwHYmEIldneNhRuPcEVk7v&#10;iYeJrwxVpp26obJfvmHKG4ouBt/TImTEGUPwpp3+XJrFYWi3SRhtxF6flqJotLbr4IuE0amrHlhJ&#10;JZMz1XsikbaQHDMti0CrqH/C+YQ5izuEtIRNeukiUTRHjejBlrmrje40CljgpgsXJtN+v58l6bhN&#10;s9wqgahCto3EbBgx06R3yluuqiU+UcQIMl1noMYK9/r9vjd8/k//5wVxTLGLmGU++/DB/Kar33XV&#10;Vf/zEiOWyBe8ybrBrDbHPrp0tj6Gd9HL049xvUrkQCeX56dLnJLD87KZeq3EVrWLECImMSiR0oiv&#10;6MW1PHcwTnwVBVxFm2s7m35YuYQ9uOOHsVHaEKA/L0YwePTCu7amw3YWSeEYmlK9X5+ChVrCwSvW&#10;8SVE3rPjPJIz3QP+N/xgc3oNu7k66ui5OGFdlqNyZTShAlhf+nI+v98nxwyDxwiL6SLWhLRuh8Nh&#10;1a9yTk74J2pY8pZLV7kyZumSo3iPhVU8L+gqqfrZwoGrYLiGSxt7Xw1WeoT3+xtZiMQjkZDJMncC&#10;rNra+MH2QVpaXilxHg6kJ7Aw1xbz+e4ZABZykfOi/FQShSy4ZZVEPFtGpOBwBYuAiWcI8yhgLcLM&#10;AG2hRZ5RR0h0xql38SzhAlGahhAewpfUUs2BMRkzVdFR2I5KbNfhFacA9HvEWHbDCmHEUaFwHw7c&#10;Xg+sBIZrap76T6ygUYgA4p1dJ5ra25taZX0EFSTJvjPywu47gJmRJ0BY22jREV/dEtk00EARFT1f&#10;uzd4tr0qOKctul5Z3VytB0ThJ6JvWHQKYaSaSi688tvC5sLc4CurwaqXDv6gqf3xM10EqugHEjkR&#10;ueHPdnqb2Io4C9oreqWD3gF3UeK9bQK9J+l4grhpn/NytzO4b5/TKNx3D17Rv7cPVC+trDc+Hk6P&#10;jPzagrlDuojRN67wGXuuXevbka/zaODtnpn3jqIZ+KfPiGYqnBlEyiC6gDtThIHAHxqHdyzeA8KY&#10;gd6oaTYU2zBMxcTUgYmRU9WMGby50dM7mYOOg2N6yvFylOh7UoqS0IfBLYvtx4qGHK3tbG9Zzmhz&#10;c1qWDdDy119v6V5qkE2zaMTMYhHWw+lLU7qX2Gjq0iRmC4l4DGND6ehsyXt2pSdzXKq6NDk16fUr&#10;3CGEXYQEzRfmwSadEXuIsHgIcUr4R3pxNfFO6RwX78fooTu8y63AblL5FN6l/wQjeKtoGLGNWCQ4&#10;N4iEQNfn00JpiOlBBD1nSqX5bCFfgP/IlSSsrm4K16tpzj9AM7HEVIXOIb8TrXPsInDuL4ryFQHW&#10;6uqxY8dcq6vte4kuozKag9FQ1+HByhXsAR7nDTSz+WSVHJcGrk75wgPucbePzoHxXrdPEPjUFPu3&#10;wwyGzpJLk95y3hO07F6f2y+94R/3ubno5XOiCHUR36Ui30iOL1Qe8ApgfbnH03topwqdg2UgU8MW&#10;490+7CclFcPT4QH2XxB4dde8sNyA0HOGW3Uy6tx+KLVYKI/VhRbW5yqA9R/Y5LXFOyORDhNahRi0&#10;mp1de18dHOw/luEwGy2TXIAUKwmnhvxMfmlpLl+X8nDIMapVmQXI3RmvwFoLQn6lMV8tZJP5ywKw&#10;NFafcKswpWmLSJHOgFzYPCv5W/ijIzMno6W0ZUwb5qtDqtwBtfuGaen4JbMpmkBpSyLAkqtRb4G+&#10;/XaAi1grPYHbNY01qr+I08soymMd8RNtXefOWZA7IeN5i9uEXMHiY2R7K72V295mfRYsG/Bn+1an&#10;J1hV1RQcfEXTFuYXXkG1SgP3ZSBpx8+SfXqxkH0xuKAFm9oP/uDEia7O2trQCx3F/81+9lmnJYi6&#10;1XZuOycc2umN4/TmcVi55dCXTNOX3P3uk997F8eTu8t0tUNT92qxnOMO+AqdxDun9lQf3i8DWCxJ&#10;/GB2miNnpPE/r16B7qpnxYm1uR14WcwLDg8P/YFrVAGnbtXIBgx8N6cVGHiqZrhnCDMD6BkGem4f&#10;DfRV73nUeNaE9so0Ygr9bcqmsaF2mDb34ZymCz9VdZ6p0oWGOC2wSnLi3BV4bfDMcFEOReNdB/uz&#10;yVmtgGm6ZDZV8HjyhesHYjHDQrXBQoLD99PeS97E5CXio5wCiaWtFA2z4/D162P6FNGXDjnN1KUE&#10;BghhBEmbrZ+mvZ+mnfxB4YjFayDqEQROtHZOeW0F3y2x+hsI2PGj3ROmVVb1jY9LFy58nPhnLyFg&#10;0YzFol1Nc4Mu1+qx5eXP4W7FxlbTsFlguXrhA8arVFIYlfDU4Pw05gWn50tIHRRSrPKUCMTt9IMm&#10;F98WE4SEV1qy4HrHtepabunqOhcnuooho6f24NOVAtaDvLaphrlRNKx0eapV9PUSae4O97rZDcTt&#10;X3Mywn/q44imAd/AuM+f/lTnHqGYLJzyg7BQwqJzxY0JV6fcpaNwHKPtoCyHK27uFcD6cqslPzwU&#10;Mji5zPKZGAtD2GtaV9RelQFLdrsH5J8MoB+0tqPvcJRYOS93iXKfsAbLz7VaOrXTuHjb8Cyllffh&#10;H7xa6RHe91H/eFdnJK7yHCG8RmtrTz131tU/WM9VGy2L7h8dqVQdAdZSfimP/Jt8IcPLxwKrtGBz&#10;zr5YrP+lRUfjsMEkdwkvY5qdd+3JVF0y9QF3VliINct3z7JRQ32mHoUsCN4xwr6Zag+pMQyf0ali&#10;2cLM3VaQPMly6KKlHA6ghsVTb8QNR4dxc22o8SFVRQdaTx/Xn43E6bJnbWFikA0aRoojeL2zT1SD&#10;UMTa2soh/2+Ly1fbUGRtP9x1sCp4or2qylW/UEqtujLJ1eV6+gHFxODT0489vdDU/lrrmTOdp8bk&#10;jeKtO3du3Tp+/FLOFgdoDjUr+zhxVU6Ur9Lp4/jc29tpoi76ily8erd87Gja9/375lc7x8g+4fJu&#10;5xLHWawvsR28JNmWbU+07ml4pkdorRqfYV0V9FS3HYQSzuxighAfbERf8PROCWuocbjmD8K+lecG&#10;6HFtrImEoqpiG7JpqqqsGsaHClrJqGHZYm8khL6OdCVx9+008xXjlQPHMCGiNU75MByNx/e2o+Wa&#10;KmhZkY49d9VVaGqQNzZMwzaK9H9twlHvJVoKLyVyumHbCr8YY+c6I7JhX0oA6SZzFyYnDb9/wMdF&#10;LLokrDnDXwngHky0eFe2JooTkxc4nZeLWAmvJNGCSYuperLXb6hHdh1xS7DXhyHcRoccb59zFQqF&#10;YykQVol7f2xnheKU5srAoOHK24v03JiezszCc0SUsMRBT4Lk5wAsorKf8xDIPFfqrmCbIeq4i1qh&#10;4PqXfpfLtdza1dYZlaPNMAPvjHsql68Hud40wAyXoN3rOLJ5nZwc2IvSmjMu1HgIyvFK34Yob2BA&#10;tA7h4eH+Np9Mxx09Fm38JcXHTUUEh/Mwhzj7FcVsHpPH6Be4WnnMK4D1ZW4oUt/10UYUkhHD0oVF&#10;A+27fW5VdZSnkEVIZV9o3hOLsi4yyYQq6xPfgDpgKewZCBUI69wtY5Qu5Fax9tXPK1eo+74MeSKd&#10;ZyKyamEEX6499Xxtbe2ZV1/tX9aAQJyYw03AZOryzNJSd54AazFV+EjjkhV0NAsMYGx8TotJKsk2&#10;8OghJlHDSuUJx/Js6M6mBiL9OSU+K2u4Mlr9b0WGITALMbjZTL6wWd1woFmGQ5dJy66F8T+JvWlt&#10;eGsW1dHoHqKIYdDViuM0GvhRYKj6qV3hsGoqtlPa4XYcqj0iIsdC3eduw21kZERPs/zK3t5ypFic&#10;TtjeXtVUdXa1lK0vZX772/r60vLqMn6+5cE57cX2rtBYx4ZlQ0uVRm1qiy3ZAVf4ghx5Q+/cpo8c&#10;pzcIsuiWACsNmgMgcYGKyOp7O4R17/G/4KsnRu5ss6fECBzgJcsqbsHegfjKwhR69Lzn9LWV00NC&#10;to4/R19mJdVQ4OUA+14h1JnNWR2LrJ7TQ6JnKOpZPX9oFHGFfUO36d2NNY/8BhVEo2hBegWvfxjS&#10;qmqHZes5XQCWd2d40JmpwrqDKpIi6leS0yHkqU20+SU9Fo1E4s8Fs8nsY9kChHoErfng1bmLTW1h&#10;QjkDNawiR0Z7czAUhXO/btMnKCobKi1iMdkvYuO+PzV5YVKhFU98Fb9fWdNhzp5ITKVZUZPwiuAT&#10;oUae4oQ5rLIJ5Bvq4710yYHSQFHDzc3yyV6f5e8wDdPskGtFwLNrdfnY6rFjEGAJxTrcGj53ocxa&#10;D0s3nLqzon51k80YMDwISRaPDM47M4WlDEcP8niHloIDFh2Fuav9/e9cdbk8rZFIbUfUmR+s6Nsf&#10;6FGwFfh/GCxEEXiFUyKtC64SfRC3+sanb/jHOfsZ5St1HAXRb7s5GcfvTEfQ/zPc4yAsAVhulU60&#10;NSTmcFwu7TvkcLSj40blMa8A1pd4fO1GWDI4I4de0dLAjGtRcayV3W6eJRxwHLvp0pjjkn6C9rI4&#10;xXNCR2u5Vb/l9xGTqX5HUAu7N1p+jeLDVRUJw/0DVnek4cy56Jg6FjMJZuhKH6rtfCn46rEU+1pl&#10;Fzhb8LNMsu5yigDLI2Apv6nxpOACV7J4n56tx3u4OwhfzgxbXhFhwf89n+IOIVyA6vKX8/kPYNeQ&#10;FdNZ2ZKmQQkMxvo8o5XEIpSZX7zR1uwmxIJnuCxjjEEkhMPtyZJN/TfX+sT0YJmvem4Ta60/tatZ&#10;HoXNP/w72SLBcRhlxiJOG7kj+m2iKDTC+X8jxFgjNpuOoor1Qm3nibPB9vb+1dV3jr3zNy8u1wfP&#10;tp89e+JMbcfY2AtFO5cT3hFpu5x2g7YgK6+2cvSKkUEGN1Sy+E45YJiOHmS5D/juFytY9zJV+S5P&#10;3tMnFNUr+gbpGy1azIqI1WHuVGwj3ObxrDT21HBrcEUQ1orwYnBmAzk5B9Wr4cBpIbNybBuGhuD4&#10;Pjz01I78qnGlr6ahIRKFMYOpxlTjQ8PEb8Eck03kWwm5FarPtlC0l/UqaQdnpnTIot5A5owiJOg6&#10;q2D0tLKBTPGuwwXCj2SqkCS8LmXzc3Ouq9dbavZHZbNofFgsSihYEcd936sTzrFS3i4WrQ2Vzga0&#10;J3O86OUSkwr0V7Ddkji05410wtEps6tRwknr8a7pa0K5LGBw6tJkosiZ8rSf8+qGSgBJC6xixCw6&#10;0+TOqlWXq1C/vFy/emy5PlPK3JyfLgkzKwLtTKaQKqSWU5npaa2A/p+wb5hmDiv9vJSdxWiI0F9l&#10;p+fpB7xcSCbzqbrFtzF1qNGry7UJiwbXXNWJti5iq1OnoME6XAkgfLAXthCGXv2mQjt1yckZYFqS&#10;uEPInZBeJi0ZN0RW6IsgoZCd1bh9OOAXpVmv1x5w++hM9vEgIW3uWdq3JmoBOj09sBVsrfwCK4D1&#10;JZ7w83sMupZhmWTDZJ57stM+9AZVXOxUeAD6ygODjlwihwn9tEg5oB0y4gjxBODMHKksg08gndXy&#10;P/yD/sokx/1zb0Nb27m4LI+qtHxa6tgYCKtqcHA1s1AiTkpxbCAcC5KLeWQ+8wBVPr8p7K4yGcfH&#10;uiRU8QvCpD3pcBcR1uJluGhdvpyqq2M0Q2Y0fRptoSS2+Nl5iIAh96qvz9QvzGr1BfQJF1JznuqG&#10;aDNduaKm/AJ9Z6bfluiSydF1tHJ3VK+w/zgqWCtsOoo3Gt/aBS94G0UWInQufwBxrBFpRJi47/6C&#10;anx30cnLQfnK8XXf3r71cGd7U/DFqqpXz75aVVV1Zu+5U9EXXhi5xZGYts6fkb3YUb1CU1A0AlHR&#10;yrEIi95JqMZlrRxr2iHK2h65R8h+b4vwf1m2Kvth7buz7XxvRQI5wjkLxllEhxjFVeQDre1LnmuN&#10;K8KYATZXjlX7y4EyNe2YhrGr+wr+GuKOYB8zGTtjDfWg69r3TOOerrZzEZlYtghDfVWGAZY6CucM&#10;S+fcbScbB3uksjdj2kloS0uSH2AlsUWVMOnCFKHQaEksc6fzK/Pb5VlC7mWNAD6VTRautrR4Wvc3&#10;068O/d8iV7qLojkIUYGORHc/MgcMSTQjudtng93eILCSJK/E5lcJuGCVB+2ndoprYpVMiwmxyQuT&#10;F+jcUMPh5oFPQYsKMlPQBDU2ZLmr/aqrsEx4hRdgfwnZg3SGfp7J1h9b1rBduKKJ6hS7Xc0LlXuJ&#10;CSv7c1S6YEk6PT1PzwVNxHGicJsCXNH2YbW/31VYLaz2V+1t64qEULySx+LxFyvL8wM9FmWfqiim&#10;aovJVmcnwB3CgV5E3tBC0svJa75vC9mJH4w1LvJu4WcNiR5xNwQrutdXtnNH9ySs7pxjHHduqmpM&#10;jkUqic8VwPoSO4RLYcQKqGzkjhaDLcG5B5Y0PpUTnuEyKrFedkd8BTEqE5VfkmDX6C3SMwI69wF1&#10;YEDy8qS4FzG+tPRa9nP9rspV6r6PzbaursiELI9xJmF0TI7Kz7/UHxzE9jw7q2FtWSD8yS4k69gL&#10;C4k5+Zl8ShNRhAuwI8VAIfcFS1k2xxIuWSL5uS71Qd3MzEyBFhkCK0Kt9y9DL1/QSgsL2qxjc61p&#10;Ja2+/rP6LH0paN6TmUWXazbfdD4SM8JjMblDZSrnQhY0WJLybOTaytDQynAPC9zZzx03px/ppQWL&#10;W1h0ignTdjoAI9KIJbHE/YkdvIIQ69aI8MiiN24JvrLtjY5TJ5o8B8911nY83zmG5MBbW5+gCgUz&#10;K1SlttJbn2wxN+E1R//lFgALZldoE47YHHpz59f0rlvbGBnct70zGFiuYAnG+t6OyP2P6apcZ9vN&#10;5StCQJs4ES82ymOWbBZtxZAfb7q+PrN+25kSXLk7Gvgyt/xYj3Wbkep2wBkOFC6jxFQ7Gi38o3Gl&#10;72jgmYaGhlB8Iqaj2hyDJYOMDTp0vDBshDtwjktD8PFCCSsHivnEGSjULa4NcN2KLRRYhaVa6KXw&#10;OGFsrDYa79z7y5KWWdS0vEvLzKKuWZi7ccPT1ADbUeIcpPMq+F1zJqDNZi6YXTBjpq2D5HJe2/bm&#10;Elwpk1AsQ3Yzi69EWQGTX+VBGUeND9PRBDzg6Zi6BF93upJIU2wkWfzQUMOyYfhiHZ3BTZdrGbWr&#10;5eXM5/XLHGMuvKxQa80imfOKiIgSdaoS8xWrD2+Kv2fpjZso/GaIrjQxSKsV+M2CphWuDhJfLRfO&#10;Htzb1RWvxQRhR0e0tv1rlUvXA93Pd2Err5iGLs4Bh6/0NUk4oLmxSwdeuQe4XYgwcN84zN3xOs4F&#10;Ls4cH8Cp5Z300hsIJCQCU3vDbmkNoQFwA1HoMmN1dNAzJFRVaaBUAOtLO56u8VvGhsklLLhHEjF5&#10;JU55VtEcVMNIrxhYk3boSlfQC0QujupjzFIQSwi9lk8CYal+RjBuEUp8Oe440T9feaDvm3zbOrvi&#10;8dAorD3N0VEVipDngsH+elhdYd4vyW5YtF7kP8rnPfn3uIoFMRa7WYl4HGzgswtijJDHCReERgvv&#10;QJtQ1L7yM5cxjngZVaylPJRYor+4oDkKd8iIy4E7yblManPu/EQMFhLqqGkYtrFRhCMljBos/cNW&#10;lhGJY1i8rKysvPVQcygqc5MZzu0cG562R+AxSoi1fQ/BvMuvzmghPs5QtC1SAouW/Wt7K/dXObu4&#10;bYuBVxSo2P6dGItNHiCqEq3BLRbSYyoRPcKRLbaHh3mpiL/ZFoOBO9OCOz3CJ///K1gOXt1hvuI5&#10;R8miP3B5oNeN0RgR8f7q60uN1Y3lIGdHUTXc03M6IHzu8Y6AyL0RYiwUsQKilHVbdBGP8iM4VPNM&#10;Y82ehkhkv+qDqXnRGpXVDQOVK8NQ+HHk8h3WqZzXsRYSNSKuUPEwr99vST6f5Yf3qeLo3KWwiWeo&#10;H28a0fgEQsVTpVku7oBVYC5WuBG8Orce+U2zjCRK+vJ2kdAKUw2WznUz+n6KlqwW8WVzXowEAvJ4&#10;htCPL/vTtUl2wkqLhTS9xi5FYgJZYuHBJPHVjy9cSCSQ1eslZJPSorRlFw0Y1cthWY63w5xh9Zjr&#10;GNEVQ1RWuGAhx7lUyiZddakUBz/fRDDhPCzbS5mbnK7JjUT6Z70o64ri1ZXUFWKrK8INTnNpq9wd&#10;TNUH93Y1RDrpuUZLM/HVwenKheiB8lXDRgc6JZDzweTFu1PJ9AvA4pFB9zjEvKhajbMv1gCTlTin&#10;8HHfADcEBwiwpiR+t2gRht0Kzx4m0tx+lODU0NEc3ZupPPAVwPqyzvjMAdhzQ7CsAK7oYkwnp0G7&#10;gV7eErC9cvjbn3JTG9tdvzMwyOk47M1Ab0hryDYHYKm0/UhzUB1fQdEjtDZqX12t7APv+1gIneuM&#10;TJgWBOVQoXREo50Hgy++o5UycLLOYJAwCVwSDT6wVR0XoTQuVkEHX+IuCupVC6J8Rfv4Bdaxs2t7&#10;3Tfy/3d+Lj8z45nJX74sACvfndJ+my1r5Rmu6POxYh6eDQuZlGuZ2KxwvbVtfzxsxjAcaG1sGCZm&#10;gzApocuOdSbahIQIw+8HftTXuNL41KPRsZDCiO7EO9tMJJYNDRSA5d4CFiBLmLuP2FvHBV85h80i&#10;K6QNbNni7a30J1s2MdQnW3xgKhB/g7QEwxFVjcBeC5GCBEb/piK1714LhntFWP/GpuHesJx9T+xj&#10;Gwniqy2JXrakEfoSIxZMWJFbE2maaWpcWRHzgAFhboVHpfEtyKvKjlYiurmxx+kVijoWRxOi0IX7&#10;BFYIrmoebw4140mqGKZVtGB7pdA5QbeO6xX68YQxOdii09aGR09Y54RNDgJ7/IArerpawp5KcZyw&#10;FCiEUc/yKkjGDXVGqhayKU3LlIV+pazrl56g5/qeSHOMfsWw0YKxO3GWRd8NnCJZmGWaihCBccOR&#10;SEtkPeOwoLkSwYOOONNJoUb9i7VhlxKJH1+4hDZhwnsp8WlCjO3T/yoSXdFOTpajB+cGYf/pctV/&#10;VuKzepp3EKXZ0jzHOGcKeaQPLnByzjyCBzPTfOYj0xnuV4gp/Jd6js0pCLMs/NEQWwiNe8F1bHl1&#10;ddW1emNvZ1dbHP3BDvrzm/YKXz3YI2XGOjZU2ozZuhcxAj5FWCrqQuLugFQvbBXdwqIddSvGKfXb&#10;TrfQB8G7m4tWytSkV0EwkzouxMIQZ6FYuoYz09bN2Kg81txZ8QmqANaXdfxdo2qY8qiBIEK/VRQp&#10;hIrlE8UrDsohwkp7JQWiCL9fdML93BH04WaA//j96oDKKkTaWECdxesohggVy/R17O2v9MH/A9X0&#10;zq4QgnxHDe4IdXTU1na+NOjqX17g/GbtFVgnwnCz7OhOK8dm/leXUxqWnwUWu6PmxJIsFr//FnCV&#10;5DwdNkCvy898kM9/NDOzRIT1Xv69y/n3oMRKcdmrxKYOBFWaUxCrr6+HnWdByya1VL5QaGo9IPsU&#10;o6iopu1XARaWVLRsPXIbXu47MveXIcbqDpz+0+bQfpVt/tPcIZQkwVlbbO657wt49S6LoYQM65YN&#10;NRXcQERuYFo4sTtGIVBbYSTQ3qa3MW4IwoKvFf99XFTB+BaZN0/QZ/3bv31yx4Rh313Icv7xpNMh&#10;fPePild3QWufIw0D9m1JnFmN+cGNDdQaEQq4f0/r+nqf8LLi8tQQw9PKEIMWbm6zFAs1KnxsmKEq&#10;4OTjwOWi5ygz2DPV1dWt5xuiMeIpGwUkCxgrmx8qhtjE5PhPTvhX842tO3JJLl5JNi1A4By8Aq8I&#10;spCTo4g+IXqGXMySNkx1LBqKd53lsyaZdSZIp5OYrvNcb41MhGRVVX0EeEAqNAsxPKpDh4V6pC05&#10;znjoTeamfKwgUBRDkXbSenWx+t1j9SJQKnEJ3vAArEucqPMJF7DStrUR21ANtbarfa7gWgYEiTJq&#10;ab7kWLEDqBBOTsyULUFtJZyxMkxSjj1J1vEk1ZYR/Zx0xFdcw1p8+8oVTZtNFlyrhWX6AoXg3q6u&#10;trYQPdVCUTkUOvyXlX3hg22XRP0QD1qGMz8oTYTQ6qC3lAF4NIiRQdDUTslKbOLHBwi5xscH+A7M&#10;YXzjVz6desPn13mKEMWucSnnXdO9aBJ64TWKJ2PoVEtl9akA1pd0/P3jdMqPQl2hxGBtpNPlWkLK&#10;88A42oQ8SNh7hEWDim+Hr3zOGz5gFbPWACZq6QrOuw6xq8a1VyJWI8Z6/qWKCuv+j/n4qVAoBIUx&#10;q7Bkeay2dm//YND1ObqDJTEuSLi0kOQ2H90UYIv1q7xLK4kiFdZJ5iQmJu4TCiWW8GLIztYxmHVz&#10;oiERVp59S5mwxMsCbEZhN/V5fYbNGrgwtpAspApzi5s3PK27aMGnX7vBpkyyCUmOHtvzzFvPnF7p&#10;KY8SDkOG9aPA0KOhSEjlOT8hwhKvxADbOxk07+523BGeJMJ68kkimFsjW8gIBFKxliqRg5wqx0HN&#10;WxgbBH7BOhQqrK1teyS3DUsGoXZP29KtkZE7u7fxeQmd/hYe7XfLU19wYCgXp959V9zlj7Dqi8ZX&#10;GBbc5joZIqEh/bY24Eclj020tbWierUTbMOlq+GAY23lNA3pYVnhxMZGJ/xmxfFu7xn+EU8JYIiw&#10;sbq9vfVAFO05Be0yNAiLyrMGj2GmxbCgTXv1BM+VOE87gBc2SgKclDJY4UZiwpKExzz/KaOWrozK&#10;0bGxaOdzL7IIvFyxLGUWll+Z83QTYj2+PySGRwFYhHl2EfikcxQzDyN6MVsMmLK9CdWNWpniH/cJ&#10;qBJdS2EzikDCHPMWS/AvJaYSdNmhNz9GHYu7gwm9aFmGqXbQ0RV0uQb7iYHoRIQSkNWBn8NNtJS9&#10;Ce16qpAUfu1grJt0Ws8/hvrVdEZYNGRBXVzFwoTkB6mk6AwSYBGYXYHEveByuf7RdWz1xsGuzk64&#10;fURrQ/F4242nKxetB9wgNA30ByVLcsToSjHNp4tX7XWfFH2+AZ+7zFa8zrBBg5BgsRnWgFusPio+&#10;Nj4gef0+6afquHvc73b7e5WE17HWwjOBTiC6boaq/rLy2FcA60sCrG+ZPKdD572pQkwFEYfFEnfW&#10;t7vDaniX71MpLXEv0PET9Tt/w7RGFR8YcKOEpahuOez2OxlocBxFjJjf3PtiZZDw/q9HezrPRSIT&#10;tLz6iobKOvfa2pf6B12udzLslIgcZ7iDZhchcGfAWkyiYVjgDk8JllclR09FhMVrDbCpNCvgid7x&#10;9uWZ1MwSYxX46hsMXJfzKbhBsLMD8VU9RyDWLy+vsutoRkumIFrZnJubSzU1xA9EZCUqm1gPiQCK&#10;lqQ3tw719KwMA7FWUKRhS6z3A488Gj8QR/kK0p20cL9ivwZuED7xBYh593vfI9B5cjfh0fYIrBqY&#10;mdK5T47nuJYFmRW7aoG9cqy/0nNwFd36JOdNC9UWG1TRJ34Soqq/ZbR6cqf99+4X9VS7vzBG+ORO&#10;g3CHr0bucemiz/xX9B3xQV8RScTFtLXRMWaq0Uirx1NT3cjpzCssZl9BEW9YCK7EbGBgGIGEL4sc&#10;Qta1swT+dmBHsNUXGB663fd66/nDoWiHgCv44BvGh8UPbWVLL+c46zyOSUwljIF0J8TKK6pXkh+G&#10;dmIchTuEAz8ZgANouXolObajkLkrqhwaaw7Fa7tcT2N8IlP/Gf3akzgDksk5xFc2tSKcENcKpWjT&#10;T4xZwiLMvrhnyISF7yLnzUFjZfgVsQeTWBKT1tfE0OBaWthKMmDpjos3650ToKscS+W9uhnriBnq&#10;xof/ED/Y/69zm1evFjKZz+o/W9Yy8A/VMp9DZFWahj17SktmRaAzv5R460BoCBf3DJuR8uzsdGYV&#10;/UB6LVxJ1hFfaTBnwF+FOQKsQVfBc3BvW1dXqCMaDYWi8daWSmPpAR+aguY25wg4uc1TIjvQK7GJ&#10;qHvc1zswTgBFXK6ODwiaGh9gowZeb+iD7nE3YpQAXCojl6QM+CUfC+GJ0MbTiXR5NlaXih2jcnMs&#10;2vZ3lce+AlhfzhqePWLCBgBuRpaCGAIsfuoRxOQ4CixEEHwq+VQ6nQfKOkPnoq2iM+j3cQyhqmLu&#10;QzFj9FwYUPgk5200UoB9o7WvVqq093/URyKdkVMhemwNU4yMRaOdJ4L9g788xvEgUFmh2AAZFkwX&#10;8pCi1NVtwtcdQizOec449+RN/oLTOeFyFjs61M3k80tLM8xVlxmu8jPvzeRnMI2YLdH96+szn/8W&#10;FY36jJYRhJUtuFaX612uvGtz6XrT9fXWhvOtYyhicY+QVuu2HwnDJ6dFyNnP77/fuH9/ZEJBVEB5&#10;kFDaYuvzu0Wid3eUUGz3iYLTyCc8S8hOocKM3S6+YMN4Cupymx2ztjhh0KtDEL8tmoF3dj+xD+GG&#10;796lqnef3Ll594+zm8vfw5P/js/oiIjFYbxyfNu3WUBPL6xlMorFmNwRm3jz8eql7muNfVyOgsXV&#10;8PCw0/wTivbAy309LweQ1ni7562hnnsOdhwlHjuK4cKevmda97RG4lF5VI3FYKFiGtaHhFgKhnyd&#10;YUz0WjEyKNGigi4hhO6oIyFfQVLeYMKyULryMV7R8zKMOvMAlFd+yXECFX1CSTJeUMfksYlIPN5V&#10;pZW0VeBHZjYzi4LndDblunG1sHi9db9sGCouFrZisFmDWMhsWGJh1czpvGLqcNJWhErTL4nWoShi&#10;gf5yAgTpAqGkHRdv3TE2wswhup5KR0csdlI2OuLtm8E5V0HLwCIUbm5ZdgpFPYpVWIhxQuWK/jmP&#10;xEEUtqbZwOEm7vIZzneAFlrbBa1Ax1wegHUllVxk/6ukprn6Xcuuq5s3XtobicRro3w0x9uXK/Wr&#10;B3v8XVzlQAc6V7zlXzziBiFx96kgrAEeEMT+HcKUcqdQNAR53UGFy+12kpjQL+SPEmCNY+hwPHzS&#10;pyNzPMF+Jbb9YTiKClZtZXdfAawv5/jhIz7ZKh8iJVZPW0J5FYbQnQ+/f8ANUTsbM0B/5VyxLZZ0&#10;YGescgVL9SmWT8wTslUDBsbYv9Qq7h2sXK7u/7cT74xH4MmjqqOquUGENRbt3BtcdblWd+YEM5nk&#10;AkIJF4mMXCx0T6Xyc3mWYXFCjoYuYZJbJeKG1cuz2fKRTKEp2I0baNwv5y/PXBauDxqstoipPgNa&#10;Qc5V/1k9BgpL2vLqqpb5PEUr1tyca87TUtV0/fFmUw4TAGBITZKvQW20MswCLJYWBQL/bSawJ3Ig&#10;0iwBvNMceYkBQpu4YKeGVKaaJ3cLHdS7T+5+8sndNjRUaMXl0lvQraeLdyCBElmFW6jhSLq+xWiF&#10;ItO7omZVbgbec+y+p4L1xBd7hDtvl8tc9yY83+0NOs4RcBYFXUlsZG8QYBmq3LER2nPo+sx699IK&#10;C9iHHYcKNrpyxgn7eL6yp4abg8KtoccxHxWCd/bECtQ07pnYHyVii8ECAfMDKBkpCFpgCwbgiS6m&#10;B1nPJkTtuiSkV9z6I4KCZBJCdi5fWcJACGsUVO8SC7F0x9Mdr+pohzp2qutUZ7yzSsvM0W8/yQQO&#10;qM6K4ByXp6lBhn08NmRF5S5goU+ImcBJL/cI4SafsxXTZ8CW3b/mOB5xCqHEDi46D80oEvRawmwS&#10;4q0cyl8ARduSZTTFQ+03rt7oLyzAJXSazd2mYZ3L+U/TO3w1z4E5pZsZIYDn+cJp4ZErbN9wR9Zd&#10;FQqcX6ClriAbBxYNWsqFAcLl1ULwTFdXvJP4qpb+xLvaKgWsB72ZjyB6wO9H4K0wRXNaxwmv5D7S&#10;y0AFZGIR1jgBlp/V7o6HKFJFxkWb0O20UODlIDTvP1UgwvLj3tIUFFjCaTRdRAwG4XJFoFIBrC/n&#10;qHsUVzJ5tEh85QhP4dHQe8QNByxwFmur3KyzEsUr4SjqiNx9ToPQHSawGqC3DNzfJ7EyhMUgdPE2&#10;/ZZd+2rlenX/l6S5hnOR/ZGJ5g5ZtQiwwrIcPdX5Ei0Ix8SYFxteZTPZWWTmwK2hjv1GU5v5gpZk&#10;FRVmADOiayIEwqXsrChtzZbKiFVHcLXUDbhKXZ5hvnrPEbtrXB+Dj3tmgYtXn3OJQEstr9azKGvz&#10;lwVadq8Hg01vtjXLMcv40JD8ivTsgaG+ntPINF7pAW2sIJNw5f3GhonfRcLoKtGZscW+nNwi3Pdv&#10;LBrKZSTIsNgx4dYWzwICqgBYWyM2IqBh+H7LGTXc98RuUa762+8xId1DV0/+URHr3vrUjsnoTgXr&#10;yXvv8MTdSMJ9u7k5eByh0DyjiEAcyU9b8qJlFmMdcqT6WuM1QqmVQE9ZfDYMAftpdgxlC4YAhgOH&#10;nqm5PbzjisV2DaJ8RW83rgSqh2raWverHYBqy6LHFJODFupFEteoeF3SxZgUIj+JRxTWtrPZF737&#10;p/C6wuigEEJZLGUZQL/FzZ7Y9JRMS87hzBPSc1WB/FgOheKRzueCC+gOJmeZT5yqZWruhmeu4KmO&#10;qKppmBuWUoSxi3DREpnRei6hpxP/0wlz5phKyzJVk2fmnQFCWEboZZW7Lcb0/z/23ja2rfPMFiXF&#10;TVqiu2ltWd2OJEqkDVpVBVuGrCpSSLiIaLFgjGPDSJSmoasEuVN0Dk4Mu74QhEDJ4E49p4PTK4vT&#10;5qAgJiTIpjaQijS4WfmwezPaMmWJtFQVcpT4poCUzo/RbdAfM/OnmNMDXKCY+6zn3aTkzDn3NpnU&#10;84dbX9SnZXFzv+tdaz1rmRLMW/Og3j6k/2GudOEBh5IEh+7TP5pPLxKoeljBbOCtBZ5pRRw7Bgkz&#10;qVQeo4H0Af58ikOw+AzntFEWxHng8Fb6TiLx9wnL4X6H40WBr+L55WXb36+t5dcIXw32+wGupsdb&#10;aVvT27hefc4Xs2OaqimaoakKEPVN4XKHuzeZUy8HsNDwuGDEkk04DIvDFwIua6MfcbHLHZDqa2Kz&#10;PxOZYTvWrxlscQL87KxoJGQzYjgsy+NB/9B/bvz9GwDr3+Okbwnohjzlk0HcmujJodNSUe2BkN0l&#10;E8RCSU5EeArdNXs7mw95jtBdQ1kupq3A70YMjR4pLjiZRZIkLrKSobsHLjYmnj/98SUCWP3BVn8Q&#10;zb7fGpCng7Ahf8f204kXOuOpTja5I9wKnpO7MLpz/Y21V2f+oZJZqqSFGJjmiHZGZGnhccesYRoN&#10;v7eH/2YYDNbtjtvC6A7DO/vmeQIL0Q6cnt1ZYUorDnoA353I2xL595dtqfwHR3u6ZO2BrmslSSvl&#10;lLYRb2zEU2UaZ4d5LM/O+vXYie65flmSkK1gJkvSJPvQtyf3Rbi/u0+lGz1kYaVDHIi1zbogV8F8&#10;aOZQpVNzRjGeemU/WVVHaPv5KyE6/uuiwSeeeITBevQLeMJx8tCu8F4RvtpOmlxUvQ18xfws0IY8&#10;17xSKLNVPRYb2fFcunTpXC28/RIDzRroGomNjIm6Z3B8I7XMMHbAx8bGxlrOd/kQMWYgW4xQzAMF&#10;NaEo/jNFGp0ViEDglP4SBofYJzHuPo9WP5PNVRhdF0F1QhuM1BctbH9EzzOgUZLgMNNYoJRYhx7v&#10;Hh/3H/7LNKr64HaP1yLX4vFik604sdxzvD9Ad3RYB7IsleC6Z1edIiHwlKW+Watt2rGRFB4xTIrN&#10;moaYyc8JiwwiJGbFMsitvxxcyuGlFx6E5Svdrf0nj2aLtjjsVXQSwqPOeC/F0Qu30unFWyBYM/Bh&#10;MYiyKFuGX3C6VzIPb3HrE+Y6xEMCCaN3Esi/SiWWbbbUnY8IX028sLZqaz88PtTv9weDhLD840Mn&#10;2xu2nc/5aDJVVDzDS5iDLggURMh7I5lzSIGonaejInaGUgJPYWZV4UBcjvtRkAzEn1Bq23woKwKG&#10;SXRLEF2R+dmkcP3hpAMNOt0aHMw0/v4NgPXvoUF1ubDFpHMeSdx8wZ6XVBmzgyD3OW1UrU0MiqEO&#10;d/3dOuqiM1+O0CuIhBDT0RWVg7+Cr+O42BuS8lyjM/UzAOD7x/v9sNzqxgA0wkBQbm0dPPzts2fP&#10;rqVoqeGJPris4ulE/G7He2h9zhK0opXkF/k4p11neOJQKIPsqloAn7XAYmGG8x5oHe24XS4jq+He&#10;bUsivHebb2YLeVFPKGYIxWTZamdaVBqm43H6WMJWzKfy2feaTvfzVDRBAVpJ5dglhlhIdaqe80AS&#10;q3re8LZ09fnm7Aqjb1FeA5/75McWsrKGCPcwEluoRgXG2t1NsrF899Bzh77yLcCxrxAcemU/hhqt&#10;81Wj/wpiPaoY/i9rnEfffWTKUDQOHuLMd0JXL/PYIGQ5Qlgl/PbKFt0xykB/VwsGAdlV5f26Vcdo&#10;tQrWixnBZL0xYjnbuZywammJb8B9tVOtNrd19XeNBwMahkNEIiOS5EolcESmNSSIP12OOWLJ8b+h&#10;cBux6lwTilh2w23BK7BXAmCBvVJFtygewTX2yuAhFCknkkeTScUkiBWcoxNucKg9A4iVjgNgcSwt&#10;6pUS+WL2gw/u954Zl7cebJUITD+AKIyKJLBptJVi/Q/r20au1rkL0GTi4wh7F/7j2goohE0R7E4b&#10;MR4xy5kgA/2Hf3igvZiP13YGbLxKCWlw8SHHiHKn4C32V1UeWg3OhLnAW1U4yR0WeHzhQiaeImyF&#10;CcJfgL3Kg8CKJ2zL+cQqpgeLNttE+xAd/qBvmuCVb3zowGqDv/qcj0VdhQPLcGtu0/EyrFdJCa1r&#10;OF80RlToyMHMesjiq1QCYoievYkAj9mbjh87HBLig+yiMidiqYQi7NrNyon9stuVvFmr4SSsrqFO&#10;ku7T5cbi0wBYj3/5fvXPv+HS1SmkcaMFAxdJKal29UUCIdeMnR1Yqqu2CxYKYT2hwYALSzPYgmUI&#10;NstuZWNFUPiMx05O4R9J13xF+fBi45r1WSisfn9//7ifkxp+G9blaX9r6+E/OzsxYVtlHuoup1ot&#10;EdahI1suZ2FXhwCSyObjlb2IUUsNrCwsCZP7UkbElGJODCiM0FVhuCys7gVmsKzEhmwin2L/VWc6&#10;9dcCYnFUQ9oKS4rDOJzIr+Wbss2/kwPynFwysOKPnx6JeVkA4yKYHXrynqt6Y13d3f6AmxMawAQZ&#10;k6VJyfxYNOW8u+fAesRBJQATY7Cv1LLWgZxGX9m7/egx+og0OFq3t49a3q5HBMC62X1PIKSveOIJ&#10;JraeeGJyd+8Af5XkOK5tqQRd3dCMLUUJnIjFkByKCPvYXssNAtlHYpcEvnrD0g2tHPdqrR4H8Ksq&#10;Bi693ub+4IC6taU/QIG2Ysi68kCTOJSVgdU8514BW3HGp6TAMW5OBTjek3trFDsMVwJeua2JlMhb&#10;EXsIHFYk6pTeZkFQsoRBqRbqbr3W9AHC8/7xKxc/yGRSBLEyIkVtAfXhaY7Eam8/erS3bSi4FZZ1&#10;5MwCZ8GBhfI3JSeSRkUTadLEwKGilAANzdzGTTBsOcFnsVML5wBhrXn+Sj0cxpjEFMuUx4/9bXZ5&#10;FQODaUG3LvLbjKCk0mJaEL8Z+9sfViqWDo4C6HSKK50JfaXZ9p5OJ34BOfDuO7/g8HZsQDoSqdSy&#10;bTWxRifvRHv7dw4PDg0BXvmC/vH+ofZXv9BYkD/ntWZcllVV41p4gkAOYSARAxGS3X5ZtWNlIXh1&#10;OUq3VZRZbvyE/VliupRgFp6AsSL2AKbXgbOUmrjCAYzMZbmSdQaVfr7uoy0f3aeHGzNWDYD1+E/6&#10;ZzoOGnB6gO032G9M127DF7CKB+hQH0m9qruwLCbLQGihYmiaW9N4W2HFYkUiEl9IuS09CYBFG5fn&#10;vt+4aH36u6jYPdR/ot8/Pq0jxXIL+dKtg4cP2Ahh5f85k17gaUJ0BMZTQFhNBQthoWotn2KDVkZY&#10;3BcXM+xVrwuE8aUFfKPo0enIDheEz11U5jB/JWTCbDa/ylYuyIO/T6d/gwZphI6ywpjKY+Asn0rY&#10;bO+3hQNBWf6tgaa6CyeujXjgPjrn4fRMwI9zHk+spatbnpYV04pkN0sStL/Jb9U8WNAF6wDLgk51&#10;qPTKaA1T7eeorJdRAbr+le3q3dE6sTX6yBDhPhPWnkZYEyef4GPyiVrRNJKv2H8FaChtJ6WSUSJ0&#10;oeQUNXii7UeQAmOMna4xvGIX+47Icb/kGUPq1cjOpXN7rnYvMBY+B/HwUnWFwFVLF93TqrGFuCsC&#10;JoauE8CiB2bOymVn9srkNj8HSCyTC0ewgZEYMsERpQlkFXFbGAsb/UhE6Cdv2Z3fiPwaX/drQWGh&#10;StSqDVTENGCJQE6YFiR/61BTpoJTCk6niiUw0zmwZisu25bb2+8fQ3mOodPVA14sgyt7oOYkkw6T&#10;7VSz8+iQB8MFXcgwuCiCN3GoOHIwo8VRXtiIlbQB7CFkOQCBrq2nmKcTOs0pDDh32VnFCiFbrzAy&#10;eKvyy2dureU5+epWurJIyGsRX5fB+Yn3M2JuNoVxSBjb48hmyOc7OmjH0EFbkLWztlWCV7blAwdO&#10;fnd8fJxwZXBanv5d/9DJSuNK9Xlfx3oJX9E54FJcuuKYvYm990a9iNAVCIRmGF+Bv3JJyVk0fwtA&#10;RfgKNwg13bR88YoL1mDVAlbIJ3WrSH63u9Cgi1gQ5kcxxe7Qp1U6SYP+ocYcYQNgPf6z/guekMEx&#10;liiQZXyFCWkWE+yBy3IgVI+9iljzsDxEyO4OlwpwZUrcHauJbCw1ImrQ7S5JSBn4iQZHYRla+GTj&#10;JP/0x/fOjA8Ozfn7/eEp2uEbW2E5PNA6ePLARPvZsxjv4mHCOJDTQiIRjycKBVQ3JxL5uyizTcGL&#10;YjFYWKxSSwtiulCEjlqkFiKvEOpeKAxnLfKK8dXt2/gQfxCxD/E4x2Glf//P9KqzcxX5WKiDTkEj&#10;TK3lbYnswSCM+ATY3YYpt1WvnY/tnLvEtu9z9IJMrKr3RydoFVUhSWGh5fRQlD5PYvqPNUKArNFD&#10;NUQ0Wtf2Rj9pVR+1Prv/i6wv+4vaZz8Zz8C+efrxh/YEyUOH9pflvGKlYDG6mpy0fO2Mr+a3d5Pb&#10;3NYJREJACBKe9rvjP2SD+jUh/Qknu0CUsZFLnlo8w8h5SIUYI7QUwhavx7PDEqGnuuNtbms71h8M&#10;aoqO1nU8hQlehQ1TybGZURA/9YQGMEb0K1hzv9xX8yYAk5seirTmqCK7nYAWB9RxOS69ij55MJJk&#10;BVHiEAeXKtWS3AlmbWAixVCNsOwfn7syPtSb4DrCdHqVO5KBxStLhKMTtuXl4v2eY6eOT8vdflV3&#10;a4pb1MsB4eGXZIexaegqKD6CobAguDQ3xiFVsOX0n/qQbfn0Mk9fqBEEC2uqLPt848dP9t63xeM4&#10;a+OV9G94cpAlv18SpuKg9lu3MiLg6lZmNbUIzIXWwfStdCbR+RCn90Pcroh8iTQ/KtjUTk8dwuQe&#10;/0U+sfbRRzbwV0d7v3NmiNDV9HTQT79A99DQDz5q8Fef90pzTNGnMG2LVSPnuOkQ3FWO87AkQlaX&#10;4eEVyiAQEgGqm4Su6GVjAwqhY5bFQiE6OxwKy4QzwoilqoK/whghBmXdtaAQbBkeyOoAofYGwGoA&#10;rH+X874amZJVSyEsieH5nB4IyDw9GAipgrBS60RsnckyXLyzRqggxocU7Jy5hxAmWjWivi0u/cn5&#10;pCTrbAzRS60/bVy3Pv2xODQ01D/e3y0DuGzpuhqUWwdbDx9Ynlh+IZ2pRTWkMpWlFC0ld0FEvc8U&#10;VgdzWExcMfmwlE5xYpDIv0rXZggXUJmDQfwOxDUwi4Xa6Nu3bwsTFlNiSDFNEJ4DwPr9b9iQtbra&#10;mepMpOOp/NrqWjq19gItu7ZmvxzWVVV30e+Z87eI0mevABgiieANjzfW1e/zTRkCWZnbuW0puS1N&#10;Tn5cD2p4V/BIo/vVv0c5qf2A6ZNDgzW3++h+nmt0TyCsMVj/E5/7E/UqQrTh7Irnl1ka5LboeaRe&#10;AV4ZiqbktAeyr+93bdfA09WSrN7w1DoFxUssBp10R9xkSkuMDFq1g0xrVcfGms/0Hm3rDkvY6Cg5&#10;gleKgXIkVVeSluCGRxknic7z3lySWBDEKsJpc3Cqc067W8M4Ffcsw6jCI+8wDWMFesseir4tBgdF&#10;0Cj87pJlyXLZUdIuESrSBqb94+PjrV2vLy8SwFpK55E4WsmkhOM9FX+/qfh+U3t7+9Hek8d9sqoZ&#10;SJIouZmuKikGzzbSpkpnZKWUEOigA4HpqPnBXgvueK1kmCVTuUDvX3iwZYQ1KINDbT3329+3Rl4x&#10;wMH29oX0QzEDK5RBaH8LKcZSiGcQjc887Aqz+yLgl+h5xp4inoCTLJHPc6woU1l3Uol8sXjWtkYb&#10;g3xT75nD/Vf8sq7qst837R86852Jhpfhc7+IGTrBa0lBaghAFbOwN5NKbmPDsaEE3GzAmmGQZHcL&#10;fDXLrc2EsRw3RfMNB9KytEgfwTKDtAZFsdYktsi73LRouTccIsod/j9FxhEMtjZmFhoA698BYF2L&#10;Tk0RwILPnfGVmcwpasCKwcLWQJS28sxgHV+5Fd7CwxGStEKYwVPR11odBkgeRXWHyaKGyR5ahS6j&#10;FxvbiE9/vHqmiwDW4Di4IV6HUK7VevFwu8221gnvcbozTq8gF8bvxkFEiTnARAJjhdkUL03sZUfm&#10;u8gbXciImjYIjIS2WCnMxBMdhcJwUxMAViIrABbCS8uIiMdtW56LSjpBX6X4JbX2e3qxrf6mM297&#10;wVYsrmXbgroOsScc1kuKL3ZtzMtOd4IYHAqFij1PNXaq3zetS1ZxcxJ+pkkJHNYevBLzg++OHnp0&#10;InD03U8KhDVWav/HR/fjstG6Qmh9erQe5F5nsNhtJVRC8bVPfCzyrnbF693t5Mscc2oqsIabBENc&#10;mhr2t50GahoRKe2enUvsZhceK4GvvOdjMYGoPHUQViuA9lR3PMhuv9T8g7a2M71nWjXAEGArnR6N&#10;JQLT4VJOSB2824cx3FRElAo+npRMi9YyhVMdVThSTchXMGEVibgiM/QUss8wPxAKhSLS25Kh1Fp0&#10;oA9aGqHLGXVz9cIWAazglSvj49+9cvGoCMKCBmwp0en4Ehih9yETtn9woPdwf3eQEDXt0egFXLgE&#10;oqKE6UfCVyYtqSU0/Gg6ZELFRL2OxmZ2/hPSG8TTl7bCsr//WHPzfdojIASXHYIim73C1KsIs+Lw&#10;dk614oICxI1CDqSvBY/7X+DBqsCkVfklfSchrc5EInU3DmCFxCscMGHF8y+sFc8uL+fzxeWe3jP9&#10;43NBGTtMHfODrz/TgFef+/Elv6a5hE5MJx1OXgGTWPZTXKgNQaYIIFbILjG8Epog8v/Z5M4paqLG&#10;UrQ5vxnhOCy3qNHhekK+SR/dmKcFCdXnyOTVw2hxlRtRow2A9e9w/FVbQGZmRFU11iEQ8iejIYeH&#10;jlROEnVF4GYX04NvqWpEFKBzJqCQumEMcSQvgMUCuuK8XTc7uoR5hAs5THpwfbExSPgZQPBd4Kuh&#10;oe9idF/XwpxVdGXw4p/RDvyFVZYIO5d4v08bdVr74l8VLiooIR2J995PL3Ji1sKSqC6sFxKKBMa4&#10;kAmBr+KcOEoQC66re+KHIAsLNYUdAGysFMaB5sCFoUEHECuVWl1ds63Rc95myzcd1xVZlXVtS9sK&#10;/2w8dm2kpaV6TmRusp37Et3cXDnlc8m6xGdOEgntk+ZkiRFWPQnr3Ud0wRoPNTq6b1RwlIXAPf5q&#10;tOaxGhU6oBD7XqmBq9F9UOzQI8nxAl4JoZA+N3noY0sa5MadSa7pQbs0NzpzJC+LXSdiXk+V0FWM&#10;uwbF/45B1A4DLK9VPVgLcrdw1bWRkWs1a/u5Szsrp491EYL2+7ZyygPuxDHoT2OUtCm9JIlxwaTo&#10;UE4qpsPQOAA/Z+lrLLQobtgnlTcBqoRjksVBVyg0I5KDaiSW/bVQKPqalHMbitWTg1ZCAbAIotl9&#10;UTcCNDBOoQ8EgbEGh44u3Yqv8p2NiQamOnGuxeN3E8WmD442ZT+4f78L/E8YHmZdY7MBXvNgMsGW&#10;cEBHoQ6qfgC1YC/TDBXdimEeXza21PGu/rn+4z1N2fgCNEkmWPm8rIh00YqFr9IPufYGlYOEszA9&#10;+JA/+xCerIfpf6ikFzE1u1DhIHc6xVOrKdYG8YxXdxKJOx2JRP7s2WXQrfm1YpEA4rjfN6UpD+i3&#10;hsE91bhEfe7H94IqwSvRx8bZIGy+ErWTG26rxtZlt7PJXdlgBmv2Zs2iJUxYUAy5zFKoiw5HzhVQ&#10;Z+oIi+cKhVIYSbJ362UHP0Y0DQ0Ysr8Ra9YAWI+fHMk+7ZLlaVkt6aWSaVWbGXIAnQUcKQKBG92b&#10;nKeDbDce556fdViz1Vx6wcfGPO2j6US3g/Ri8ha50iJZmqOwJLq2bh3+fePy9envpc2u8cFBf/84&#10;bcTksL6lg8IaHLx4YGLirA2Fg/EUt+AuZRbiiVUoIYV7hK8Asd4hyJRf4vEqYCx+bRUTWk73JeHE&#10;WswsIQ4rkbg3XCiXC8OsE97uKFS9Y5tlIK7EL5CwhWdILuACVhGI1ZnqTCXWVl+wrX30Qt62XLTl&#10;73dN0zkVCG/R1nHrwe9avLHzI5esCCjBYr3hueaNnXCFA3RS/Jr7BLlRcHuyxmExhbUvDGsfTbV/&#10;snAPeP3Fu4/gq3f3wa19L/uw2bv70ZWwsyOLAQBrchfo6omP90YHt3cBrpIi14CeVF03twz18hEY&#10;rBgucZHzDmcucLQo/1/BXVWFxR3BWPT5MQCsnRj/Oc6NjFU9Hm/LmTNnMCPKKVdG6QKLarQVKRG8&#10;Avebs7J/mVwGTQVsZPL4HX8Kk4RuLhNk/jhgt4YHDU4UisB6xeYr3LJHo6Fo9DW3kAi5Kkf0P1sW&#10;LJfPGQBBZtLVQNkCxBrqbx3qyb+fyKc6mf7MIG+WZ1Z5tjAez77X1NO0dv/YD+dkNH1DKdziyULN&#10;jW4fzaWpDKyQxKprbMWknZZOnwuooM3lYH9//6mT95vuJzo4TwTIXYS2ccIIn648BxjnCFE6426l&#10;rT7NW+BeRTwDWjkzjLkeMs/FsCwFYJW6C4mQDr6RYKt7omizFZHNsNz0lweO019fljXjAf3e8vj4&#10;UL5xgfrcd4jPBBW76sbmAVY9qQ6RRIZ7xEpoQC1O6LKdu8EJT3FtJX8VvO2Er9gNL6qWrG/lZcYl&#10;9hWiCNrtorXLteGwxghhwlIeYC410NrfAFgNgPXYdxZNz9sN2Te9pblKGmJ2QN0+CIgcEsS8udWI&#10;jA5nK7zdrWCmehYzthgYt9grMeBEz6bBZzkTWS7uxxASRg5WeEPSjI8Hv9+Qwj8DwX76u0Pf9fv7&#10;/TJ6uWldUuVga//g4fb27090chnhUnpJVDOn8vnOhQxyFhJZ9roDE6UzVgGuMLJkKkuWcatmc7dA&#10;Fy1Y8Y7b9whh3S+j+vl2dszr9Z72rjQVC1zBA4SFAzPviTwKd2yrlTTsLTbbmm0NC1fRlj0uu7Da&#10;lkw9nLvwUsvINW9NIfPseKpjVUQSbMYOBvwBt8ScPyI7YR43Jz/+1iMQqzYAuA85jdblwf3U1l8I&#10;ckuMEb5iIS5rqHD0UdprL6ThK7UZQmuMkG7sWszV5GSdu0IgA/1ybL0qEb5y0x0wJc84n7p26RJS&#10;GfDkEdiJ0RTXNl+65I1ZaQ10VJEfakVfeaosDnqqNzxjY2OngmFgZlRkl1CFgxwqobbJJWaoeJBd&#10;YhTK7vGcKFW2jFmSspfGzuxVBNXOtOIo6G5zhdDuhs1SJDLzWsgedV4N0cGISvQ8o6nQkKy2Z0m5&#10;fDlqFwgLHJ0c/lb/3JXBwweW88gcRbVSPJ8WrGcKuaN87iSaisX2np7ette7+mXfnC9I/x0cYLFk&#10;XWFKTjZ0gyPd6bbqJzSpBQKaHJa/e/xUz/37xWxHvFbalLYaxjNcdVMRmQyZtAgRpVerqxzKjpnC&#10;h+C3HrK5ELHtGXjfK1CwFxfRlJP/KL9GeGq14534HUJV7xC8usv/jXgqb7OlEsXl5YmjPb1Q3mG7&#10;ByE57R9saqzCn/9RCWsuVUWKO2qbFJMnIMSakZuXIiGh9Lnson4wJ/rCLaZKcFYOpKrd5IFDy4kl&#10;0JYiegsZYcHfLmYKXbOiNACGLVMywWAFg8Huxl3bAFiP+8h4nVgtZNpxPkCrmPC4c0oDgnUjnLsQ&#10;seKgVbtb4i9Ae5jo0hQlrujnSHLBbK7k4h5CZQaOWRGKyJNP2LrSFdb9xf848eeNP/unR1jNx0+M&#10;+/v7/QFZngK+8k8H/VcGT36/3fa/r6WQR0Wv/pqzGhCpGE+Uy8PvcQ47Y6I8okiZEliwxg7ZusUx&#10;VhbsWhKhQhlhdadvJ0R1797w+Wavd4VA1o0bK2XBXxWy7w1zdEMiD2Yg8UJnZ8aWX8Kqtbq2RgCr&#10;mN/skoNTelgrGQii7Ceo4UXm07mRc9WRS4SvuJbvWku3P6ArkjBhSQAx3DjIMqEFsehpdG9ccH8K&#10;Q/1jNVvVaE0/rDvZX9kfkDW6T1b8ZAoWM1hf+RhZ8R9P1jxXjK92xRgswlChDdKLpiu67gr6j7QQ&#10;hiK4dM3LTnUuu7ECGTwj13DzvJXPXqsiHGF/+w4HgnGXs2fM29wla+Ew4IyGRPQHilLilV5VtzAf&#10;mEPFIPYwPLaoIJbBCsCyMhu4CZEDGmD1tdsZMrlcCjfiumbguIpejYbAYdGWKRTFEYp+TZKStdwr&#10;LE713uc3A1cDURf4saS5RQBLDcvTwbnWwcPFRXbqAWDRSbJqYXOcNUuZxVvxfLa3t6f96P3Nnuae&#10;M23HuuZ8PnlaltXAXFcw4Ptd15njx4/916AeHv+uf8B/rKenr7+t54z/+MmTPU3FlABWoMMy8crC&#10;Ug1qEbYCouMYrAXhYE8/FE0C9O8vsgFLeNsxtQG/1SJiujo705nFxYUU4hhQhUPnaOoOa4N4WKQI&#10;adFWAI3PKdty+9HeM/2twFeGKtOLb+5UIyvpT8FfnQnTRl3XXBpmN5QLOYcY8mMW6tdfY1hEECky&#10;w/hKQ/UzB4vOirrCpNASkwjFmhX2KyCsDdp3OByuAGcIiZxG+m6367I9pM3muCwnJwYJSyiA8o13&#10;NajJBsB63Edq0+mSebupaDCto2VVUWHBsoO3UiOYC4zU7O0K+AbT5Owaq683KRhbEdADV/sDXNmx&#10;G1EjVkoDP0smB8y5S63ftzV2Ep+Bavxhv398bm6O1i1ZVQ05OD0dHL8y+J12m+0ff5paZNCUIpRE&#10;SCqeyMOYXiYMxNLe3bvvZ/NiZLBWlUNobGmhUk8YAnFA7y8JPSYe7/hqdricHb5HOMoba272nj7f&#10;QhhpZWUFP5SebotsLDiyOuLZtc50wpaKox5xwpanp2LxpBNcG+InNe3C1nF8N7c9cxZUFQjE80bV&#10;+2x/X0B1KfBg0VNyfndeACwLYrEBHSb3V959NJZ9dLQuD+5hp9F9WVf75EDrG/ZPEj5iwbICsJ6Y&#10;pOdd8Y8/YXFXu/9pO8lFaQxGhLoFF4kS7v5BM6cvMLZixipWy20XAVhVMSp4CW04MdHpfK3Gco1d&#10;8xDa9MTOn28+4seInVl6YMASrhG40plMocej1ePMjx6OYzUVLsThFCnR4Wa1CAorFacsvomRKt7N&#10;20MzKuwsUX6mVwjHDkEgJMgVEoqg5Wx3izFCvJ+77LvsC7lMcz7HsepTWzqdaMHnWk8mMvG7dGIh&#10;7XNpyfLtVYTKTMd/yGSP3i823W9K5JsOtLf39Bzt6ek51nWirbenp/kooa4/+7Oj94+1vX7sh2de&#10;7+mlN73N97NN+WxRuLqEq4/98+n0LzlThK1XmVuWsV0UELD0J9gskW/FA4T08hCRDYsMwcTWIcWF&#10;OPnUKiGreOIdAlWc284Ia+1su+2FF+hkLbYfeH1oPCgPsD9fpefgscYS/Cc4njkZlMMiqUeRDGuG&#10;0CKnHEkXpgY5YdTlZny1cRMWd8fszZ/8X7NMWCU50wG2LAe7sBiYJS3opaCY0FLFQYC53egqmKV/&#10;YNYxv4FhVjqT9aAqB/3dDfTcAFiPfd2u/g8oHrKKaBrhms0ZssyWDdVF8EpFsBXOf9UloYw1Bzc7&#10;zl4HAyrssJPzllAoyp8EGgP/5ZY0gwks+gweWYZiuN0DF7/fyGr4LJeptvEr44P9qjE1pW9tqegk&#10;vOIfvHhywjZhW31YWV1OYfaK0dI7t/Pwp78HBDTMXvdENn83I5Ym7iFcEi2EdCteqdD3CfQVr+mF&#10;BLHuIf2qUChsepu93tj5GFgoglre0ys3TjO7VRMLb98WvYep4vKE7awNuY1N7zX1B3zyAK1bDwg5&#10;mA/6m2MjXmHBGvOOVKuMtS5d+tGR7j5ZDhiGhO6Z+W162a0hrFGLYdqX17CvRrCOpj5RgrMvcfST&#10;YVnv/i9aciYR1M4Hm64md5+wCgdffpllQUl0oUmSUaJTeNonB/parllqH8oFL43sJTQwfUVYikXA&#10;SyKYIvZU7I0R76VrQiMd81Srnuqmt+V0c1t3t3whZ2DcTrkgmSV9y8AjUYZNPMdSvWjyzEm5+SQ0&#10;QtqjIMhTTFElTWFQV1jlc7sCARdM7lY3TgQp1zOuGeavCFq9CGCFdwTQEoODIpwB/niFG5vpfXvU&#10;F41G3UmRYUq/iB7+Fv1G/sGTWUJY+fgCmgkRhkZIHIOoaet5MbNEp1z+veVi09GzxaYbTbZsMVG4&#10;3/tBU9MKYa37R++fHT52/OTrx4/3NJ9q6/nbD4qJjCDF2HMlSskFcBPsGGqd2VSVFvVO6Zq2LeDV&#10;YgVVOQyn8IW3UilhvapAtEbYFVoHV0XiFVBV+m4cI7WEtJbbi7bls+3LtuLR3qHW4PTAFmYYAZx1&#10;tbdxXfoT8FdfGvyZqqtMrooZwiT3TgoBcNYdwoac89jdkE00hF052H/18k1LCrQmCPnWxiyw1p6F&#10;y6GEGF9J7hmog1y2E3JZjpWbcLnnpAu6PyjLwe5iI9ysAbAe9+nfEtC3eDbNEDGjyFTmhucAgyrw&#10;WBFcwCPu/XYr7CtMjMHSuc4fmE9ak07zOaMOsCKKVU3LPWOCw5KMgYvfaWwlPsuF6sxc6/h3fbou&#10;T20h0B2daVcGBw/8d9taZ2pt2SYIqiUu5oVZai+GPXH3LlRC/jyzBEvC6I5k7FQ9DYvWpgUYuVD+&#10;hhGxLCGs9zzlMe9pb4yQ1djYmPf8eS8dsZUV78rmewJhfZX/CVrQEon3s0WbLW+zLReL2WM+X0Bm&#10;PqakPbhQ8jdXLXaHI0eRCvWG59J6rL/b6Z8LqsjR3N7e/tX2/HYdYdUorEP14IRXXtlLs3oksP0T&#10;+Vejn0h0ePcRc/u79NPwc0FdIUZUoCuhCtbMV7tow9muqWjCoYReY1Pp+69HnmLWitmqc4BXntg1&#10;uNwBqNDtzCogJFB65cUwYcxLn65aT8hu97Z8/ciRUyfsJZQyX0CpUEk3zS09rNIyMKWhOwbeEYsc&#10;5gESpT42OM/bGgv4GcxduRWNdu2KCBnFUuOOuEKBqxFXwB4KXWXKCm+gEIZEz5tb2K+Y/2LSS9jd&#10;FUWOBkIBZ2iD4zM05cJWaSo8IA9cGfQPHUgAocfvEsD66ziKvhmpCw8fTidoz4kP3mvqOXC26e9s&#10;+eIH2UQ8voS+pkQ821RcLvYeP37qh82bH/CM4CL8U6w60ruwraMbM24NuPLn0nt1mWkeGhQkFiYH&#10;2f1euXUrxW73dOUfKgKU4bvi7A5EAtxqgvXBeIrf4qDdxCphq6JtLV9ca+od8suyuqVBtwK8Cvc0&#10;lt8/wWWrcvhnWoDOcAVnK6Y3JCFs4E1uVhLDF4p7hs5ZOjvdDKQcQh2c5bbCXJKt7rPgsUBg5cSX&#10;CIvV7E8crsgMAJbiYoQVcc8EQqq1SDENkMspYZkQVtB//FbjHm4ArMd7vNoWkNVprIS6gkJW7obz&#10;hQgdBThfVCV85XIrLrt7lkVB1MnyVZ5P/CTjq9zeQoCz2hQ5WIiBUzbmazoiFgVeqHRj4HAjx++z&#10;HItt3eMX+0By0L21JcvTPrl1PHjxgM22+oLNlloU8CmO+ub43ds1cMWhWLR7L2Q5XHQpVaGFcQEM&#10;hAh2SFmtOfxa9BmmlpDYQCAtO1wub66cPt8CXLVZHYvh7ZjXuwLr+/3s7dv3bmPmsJCwqnmGbbC+&#10;w+h+tCso6wpOqwelkq5d8LdVd8Y4AarqYYWM2Z1rf+gfn/P7p10Qns3tbXN+m6BO3YhVL18WiQ2v&#10;7AW7P9JQ+Bf09MqejDi6L150X89z7c1erChg1ceTk9uT9XFBxlYvbxO+sqqQGWCxedBQzJKpvRQb&#10;uXbJsq6fO7eODiAmsnhu8JJVPwgYxahqJCamJrkTBx+n/7o3Fot1nej2qYojx5lQSgkUiolUUbpn&#10;w1rOKkOWrNDfJJcFolI6yWQxxgYR865YTTdulNxympXkdltJwDMuAlP2GQJUgRADLFivQi+G7C/a&#10;Q6/Ru24rAkv8BMuBhbcuwlchX8i9IRGc0x9c2HqgbWFytfXKc63HOjKZjkQ6zpWAqUomtcd5iiy1&#10;yi0CM/Hs37Uv2xIJwUstwkh1C8OpPcsd8Y74z3/+Tjzz5cyXxUnGjj8IgZADlxhLcYVg6jecz8bH&#10;LRjaFyu/gYewcusfWAJcfFh5CPuVoLOY6sJbgl1xAP16JIMN0Vd3Uwy5UvwLpZaXJ5DOkLc1nbnI&#10;5iuNI/M1VQ02+Ks/yQJzZkCXXZzOIEklCcG4bOCFH8Xh2IhwNigtMJwTGrCDrMoxtoIFi25KXFu4&#10;wQALvipBZiU32Pme47CGiAutUAp3PtOqAydXjvMfQADAKHyBTe6+RpZ7A2A99v3Fl7PO6Wl5CrFF&#10;Bhfe00qnsQGL8VWEwZJKDwOzZqhivxUXXPAjRQCsnCESsfgdDIi7rLocRmM5hDlA8qA9jK4a4dYD&#10;lcaf/jPcWanjwaETQZmWYRXs0PR08Mq4v/XiX75w9oW1VGdFwCNQC/FUKm4peFnU5jDQytpSrP4J&#10;TiDDEdlL6aWlu+k6vhKp7gvMJMTvxjvoO4eHhzfPn2+OeU+Xy2PMYwFdja1U6aUgkrEstRA6JD0l&#10;Evmiba2pp0vWSrKKeX1N16ULQfiwxgiK1LIaRqqId285ON43NxcwsKNFTjpgjgkWy1S2rBjQdy0S&#10;65V6iOj+bPe/2FMPhX/90KjlfR/9hCFrry360CgM7SIVYnIbx+5/elkArJdfTnKVM/vKDTGZYaA/&#10;T58KHHwqdomOEZGYWvase6x4K+4TFClYI+fPw3VVrWde4ePXRqo71eoO4FVLS8upblWjx4XJc7WK&#10;idFBkWcQ1hSTlg6x+eYhEu53xgChyGtwWG3O/I3cjUBLiuEOBMBjQeMzEAUERztM7QSrQuxtj16F&#10;Nvgi1EFxvOiuubfe5GxSxfJjKTnNFyVI5gwhaYtlMz08ZeVgB31DWQIwaTq3Ukj1JIgkxiIWa5UA&#10;Fc5Rv/XleD7P5xJ95UJaTK8+s5hKZ75868s/rw8Lxmu4/pY1WyFu3xIGQbyz8DAtXF6V2ljhAiJu&#10;kW+FQKza0CHXE7KmGOcyHHRiimIcWNkRC4d0XCFsrtqWEc9QzNs+OD4e1MMuTcSOaaoc8DWmm/8U&#10;x6r8M5WDOhTuLoeDUCTjsgzCAaPYwaNnQLVflm6+/CGYp5vznCrKlZU3OSvr5k2BqTaEd0vQU5Aa&#10;cw78gDc5C4sAlojTTf4YAuK8aDnImVtqMCj7fCcaAKsBsB738R/6pmgjF0Ylh6mw9aKkouIZAqFq&#10;j4hYdpckWWFXVioPtga8nWZtEBWxyTpV5TDDKN5UUY7+tkRfKfEsFH2R2wppHLjY3qCwPstusLmf&#10;jjnaeU+FETckB1sH/VdaD0+sTaytvbC69vsKL09i/QLCKhQBfG4T9Cm8j9fWbD0zV2LhEjPxFUsj&#10;tKgsaxHkIPh7heseb3Os2buygjZimLBWqmMYLFzZXCmXOeM9kX1PZMfnExwLcbS9+O1iT5/LQICt&#10;VoL8vHVB7mrxIpaTCSzwPAxJLsVOOINzftkw0WoBo/vu7vYkUkfxvL/IZi8Ka3R/AtbonlxYUw9H&#10;R/cphPvz3Ws/6itPPDEJwgxU1fb2PN/YJVy1wUYw5CGU6LcxDHaNaKWSrricR340MnKda5mrl9bX&#10;CwBYwx56HrG87ecuvQFI5W2JeauijLDK1NUOJ43usD7ojRG68gfMJP18BdlQBj3mdE3fwpiT36cI&#10;SztWDWuzwo52iQOvHGxcYT5L1CK4BTQyXPaAwi51t+gLnbFH7RHAKAtQAVyxEUtY3On5xWhEsFcK&#10;TxOCubJ6cyQ3ASxnyBmlzZCklBAHQidaOKxOo2E8MNib6EigUzwlupnQAIB6ms7aJCrn2d4SzBOI&#10;K4ZRCxxrJaYD45aOzbOsbAekL0OLAHRB+mp2tXMaFhsEF+phIhAIgenQlWOZ2Xl+kItzMGkY59Ar&#10;wlO0tbgDgIWxwWyePtyRt0EpTK99ZJtoWrbZik1Ny/fPBAdoq4foedQg6rKzv7GO/Am2hP/y6skH&#10;ahgGX3bgGihVAytrWsZc0TwI9okTGtxQ/n48e/PmT8SMIWslAFWoJbw5K4xVSTFLOCs88jnHbM4O&#10;ifBNPABmQvhBATBYyHKfF48oU8FMq8831wBYDYD1uNfsTSf3W8iqSvDK5ClCOhUDdJm1swGLMRZd&#10;fIGkBICaF96QnCgrF7ArV9MHHQjH0lTekHCotFvK1eLcDZ0fZFv61nMX/7rBx3+G45mu8e45/xxi&#10;szU3LczytL9/fHzwwJotP3F2wmYjhLVA600mjtB2xLLzFCGjnttZGFMwbpgWa90ScwiLfFPMhKV5&#10;lVuqW7JYJ7xdGC7cqzZ7rQPa4MrmjbGVlRVCWnzslAvlD7K3f/GLGpeVGP6gvb3YdGpKlWU6tQw2&#10;+Bla8BQAlogueMPj2fGcW/d41j0tR070+/yyUtvWmruT9LxrbkMp/EotqwGmd2ta8ND+KpzR0X3R&#10;DDVL+9444SvCdDW6H6kRbpvc3a7hq935XXFrN7lhSdlJSYwM8lF6U3E++4drI1YSfdWzPjxcGCZk&#10;CRKrfF2UCgp5EOkTtZIci6XboaeYd+QSnO0tTz3VH5B104pW0EBBgdIt/TZMGxz/cR/tRGjNUfgx&#10;lZOSIngLUIcLcRlpmWgctEJC34bdigenJAfgVQToKhSyv4ZKZ0JSkRmwWM7QVY5mEEhL5DSEXlQk&#10;q4yQJwitphygNp8TqmLUjoBG3HH0m8FIp7vCSF4LnmSElch3CgWQ4dBCLbSB42f5g7duiWkL4c4S&#10;TJNgoRYyezXji8i4AsRfYN96xrK4A0mhWFMMDeI7KwsVQWZluCqnNruYrvwyLRBWGgGidzhQNCUE&#10;QnpNOwobfYjAVTGfWl1bW56wTRC+Wl5uP3DmSlBHMJcZUGHlV9VgV3Nn4/LyuR/fe3UxqLkArwzD&#10;DVmbl42ak9eRc4cwSgVlbwa1Ie5f30SeKIYIf3LzJuzsIundYdU8W76rpCNZg1fMZN10uWi78fab&#10;zGABpxHAoqvJvIOXKjBYqCMM+v19X2qsOg2A9XiPP++yywEdAEuXRPCCqclR2sY6fVHeVaC9GZ3O&#10;FoSan09amwc8RjiYlPcK/JjBOc3R7gYQlmq1Qtd87oqGoSfUkxnmFw//l8a5/lmuWL0+n79/TqZN&#10;n0ELRHg66J+b8w/1TuRtZ3+6ZlsTC0+6lmiF4ptsPpHIA2bdhtmdNv1WNY7IyOY2XFrs2ImVrmk1&#10;Al9VrO6c9ezwyoqFr04DYNExdoM+FGv2smAI03uZYNbfFLK3s+UiIF25qam5D7aiAXVKpcWMFmsl&#10;eMQ7smklQ+EoXF+/5xn2eNuO0H9qKueAagZNAOmee173Q/tKAx9pFHwETe1ZrUZFe+GoEA+Brerw&#10;6luHOIUBvnaEh74MaJXcTSYhE+6CuUpuM4gh/IKKYpcrEoi+9PQfquvrtZ6fQvU6RNPh8vD6+vXh&#10;wnVPvf8HOApM1hu1mULPCLNWwmsWaznSF6A9DKEnBfoeISshPmqo7eN+5zl9VhIbbhbh6SGnGDlh&#10;Bd6Aco9BRultA6yVws50+jGuEKhmBlzuCGcDM3H1ZDQasQuN8KqTENVVi8kKgb/Cm9fcSQGuoBEq&#10;e8WEihKIRi8DYtEvNefHhUFVCWC5UDsd9LUODvZkEvl4ijU3DlFbQg8zJ9QuiaqmfwZuYnrU6mDC&#10;Z7mzmb5moYatMhwLmkkn0hawr5147HuvLMAkyLxVRvQQphe4YFC4BrELELOLlfQCFEurZ1AwV/l8&#10;6g7hK7rdkbh9F2J5umhL5YsfAV4tTxSPHu0dlLfolMTMjapx/Ol4T8/R3zeuLp/78aXBIMwn7pKC&#10;xxOmqHibvoEoRdqLayHmr9zuGn/16w2H9ObborEcHOuvCW/95KbwUzmssmcBtEQ0kABgDiWCBwVH&#10;PXCBriukWPkO8zBq5cycKg/QdbORNNoAWI+bw810ybIf27mwyzRFDpYmX446fU6nM8Bh7naVruAM&#10;kQR1JXYP3FOetKIZrE/UjO5mzjTsNXiF8cN5sV4In4eBgvNfPff9Bl37mRjH491Bf39At1JltuRp&#10;hDccPmCzTax12jgBMiWgEkuFdwnqFLJiWl040eOVJWvdW6gIf7Dlnqmtc4zOljjJYcEKbCiUy+WV&#10;zfubBKTOx1a8Y96xsZXqyunm096VnWr1BqGrlbGV06erKzsr/7T5QVMT/TvvF8reY74wx01OqQa6&#10;fbWw2lYmtPGGwCTrnvX19UKhsH7d2/aDrq4TPo0TPRHnzm6oyV3hkaq1P1t299G9YHdmpz45J4hg&#10;0ldqk4Z72Iqg1W+fAHd1SBivki8nhUC4Pb/9Ib2CJwpJCAL4QIULHDxxqiV2/tI6gkKrnuvr1wGn&#10;GF95hun19XPXWSE8x2yVlwCWiMDyiF5rHpcc2aFvvjbmbeuTFUyMA0EanAeH2cEtzXjg0lTZbmBu&#10;sKQkk7V8dkH5craog7vUJaneF8jVgTCzuzlJxS0l3W+/bW3dQ/QhglV9z19lL3vIHo06OZvBkgiF&#10;2T36Iq1l9SAsXpvqP1qNBvhL3a6D3maAQq1E9xvwlR6WWwfHr/Qm3kvcLrKHvcISIGdTCQSViVcq&#10;Qurjk6s2n5pe4BwQHv3LWGp0epHNW/Elq2IgLnJw47Xz0EJiYLboH1qoVDBYuLSwdCuTom+AxZ39&#10;hAjVtbIY6FfqiKeEo52d7oBbd4G7bMUiXtnOns2vTbT3HB64ENbZ267oLoPHQ/29vSdPNlbfz3tx&#10;eTUbfKCqmCQgvK4Y7hw33ebMeYF+NPtlNRJyveme4bOXbri4n21GlJLbmZyVRAAWunNmHbNWxmjN&#10;DLwB4fzmbBJTHm43d+XYL4cIYPEw4qxYkCCsq3I4KI83unIaAOtxPwaGj0+XkAhJWzp0M8P2oQcC&#10;PuCrPrp8q6rLrkqWeT2J/QBvQuYZX+WsmyavCPO8v+CxDfos7XxnIqorgrIdiSs9YMLiYXA4W/Qv&#10;NiYJP9sdlugKBv0B2dBMBemTuj7tbx2/cvHAWduarbj61/+4xu6VJSxduBG/C4R1+y4PrnOwe8LS&#10;A5FIKiQcWgv/ubKPwOKyuXi9RSeezZZXTq8MD5fL171Hjp1vvkHAqkxoq5lQVnWnXPaUV1aqp72b&#10;9O4KIS18rSiGbulTw/Jv0eirQyPUtXFv9ZpVHVPAm+HC+lfX763HjjX/8NSJOdnFBFYS7nOO+rRi&#10;R+ux7oLI2icHPhqL9Sizxd9QQ1QfT9aOXc5l4Obm3eTL29svb8+jCQdKgpRj8U5RcpLb+Y3YdciY&#10;hAbhyy8QFlxfHz7H6Gq4cK8wfK5QGBa1isLpHuOU9lgsZjXmwIG1c8l73jv29W75zQuKiSfOC6Wl&#10;vaTBjEgLj6yqsiyLuiBaMCRTMMFiQ5PLKSXHTbbbC4MUPxs8OIgsBnvAxQnuX6Obb6EZhxapmVAk&#10;JBAVMhkQz8DvXY3SknU1JJDWi1FkuUuSBaxQDS30QrehRALRwFVnyOl8vsvr9Z4/dcTneoBkW1kN&#10;a9AIg8HX798DfOmILyylOCfBiqmyfFcZdmhxwWW6Fq7GrFSFDex87qHIBoWCC0viG2/Vwtvj4ksz&#10;tYgtpDSkUhn04ojMKwwVZqw0rIVU6k5KGNvBU6USiTt5jm5nlTAPzHW7o1hc+8f2/Fp+1Xb0+8Wz&#10;B9rLx8ZlF/1fUNoiGS5s+rD6lwxV+3bj6vL5wqtXe/v9mrBfwRqilPZypxGoyNG4SAYVXeQqamwx&#10;eg58pWIU0KUysxVx59D8jELCDauIUPQMiracJAEvlBfwBKHLfjmA71ZmZ+e5b2eeo0Zz2oAclOeG&#10;GktOA2A95kfB3/arzN8SIMqx4KeYYeiDIXpF5zxOeFdNMmdju5ARc0x3SVZKez1ltJ7WsDGr4LtV&#10;bttxKxzhM4/iNO6qVQxdbz3cMD18ljssfioQnOLCbe543NK1geBgd+vFA7a1nxaROQoSISOsMEwh&#10;xLPDwygPBMKCTlhkhBVPW1XPaSG9LKUztY/ArByvW7Pw0pEtD2+WCwQuymM3zp8ngMUy4WlOayjv&#10;rOycXiHEVS5Xqwyx6LMEu5oK2cLKqT4CV1Mq1xcbxpbR773GQaPVKgziZQIu2fV7//c6gbPm4/1z&#10;/dOKFVYuQhPqR10mtFDWu/sc76P7jOzWMCG3GBKy+ljQVYesgHaGbZMfPzHJ1NXLDLIgCm5zWjqc&#10;TjmRKzXzUssb1y95Rsa8UDOvE7bCE8EsRFIMDxMkLNDLugftgucsuxVXPSOGArYrD4isN9bXq9+8&#10;3N0XhglEI2SlGVYuA8BViUBnSdNLiuRQDKwVwnmVcwhrOzv+TWn2plQLqxIkE2ptDA5rRz0oa4O0&#10;sgTESkSrUuBqhADVa0IrjD4ZdbLFPcpJWBaRRUgrGrGyRblkBw4WYexSJFf0csgXtR889fTT57ki&#10;qe2gLyBPDeg6KsYHZHkgePHY/dvvJDqE3Ym97pbuB9iUiS+lReCCSLBi8XBhnwZ4K1MjskTSFU8R&#10;LoqkBgiDtzJiLlCUD1YyS6vCfpVKVxYzmYc8PRiP3xFJDAyrALLid/EBQWdxDhaYK2Zti2u2s2ur&#10;awSwDvxl79B4l/wmxCo3B4srnHaBJ1OTpNLQM6++2jAufE7XqX/5wsTJEjo23UBXGNbEIpCb5+04&#10;ENbbYKtcdrcE3gmWEiav3CJlxAJc3J0TCNGJvmHVENYSRllKAUclwka5yo3L3EIzKvrOHdyuw81v&#10;oAJKsm866Kc7uHHPNADW45UIu1VdU3UQueiQRSDo1OWo04lp7QB2FJGAmyud2JTI8QwOy6aYM0vs&#10;GeFExHkLW1kAy7GRVHnwlp5UF8ckivAThfUXQ9MHWv9j42z/DHfY3WOyrtMfNMkTYKZhqKp8pX98&#10;cOjAt20T7QSwOLURKk1nGolXS2jjJYiVqGkpAmGlF8QQ15IIw+ZjqVI3zex5uXj1RCRWARTWcGHY&#10;e3pzZZNwVKwZk4Q3Vsr0mnDV/ZXhYcJV9KkqPnq+2TvmPT/ccf15XdNkglZhTSsZ2tZQ9VoM6tkI&#10;6B/CKsPl9evrX/WsnO5p6f9u/5zP4KCQZBIE1uSvBMg69PFkTeqzWKy9ludDgr16pV5WKHirXYZV&#10;T3w8WTNz7Vodg1aH83byZbBW3G6OV9z1l5TcroDz4NNPtYysv3HJg3HBc+uezXU6CAl6Ns8Vrheu&#10;D3PA/fq9wvB1z0gsZnUMCoglckS5EofQ142e4z59i9MYOMjKJGiF2UHkMsCJqBscw0D/uMHSfI5L&#10;B4UNi5BekuPjrSIcYB/AKkNwTm5XRHWjdhoG4Ug0MAM2y37VHnI6Q/bXwFzVpgcFfSVGCKENhl7D&#10;m+hrIrndLdW1QVbv6SOBAEGs0MGug9+k+3fFe/p028G+gCqj/lKfmiJ8FXwu2H80Hn8ncTfOGCuf&#10;YkRl2aJEjU29WHwhk6l72pm7sniuW2IO0BIMb2EMkOuawZ5WRN0Nx1xlrJy2JZHufmsBmOruO6wA&#10;AlqJTpxEPMs8FlNZzF3FwWxhYjCfWrPl8xPt7UcPHPjO68GwGq4BK7zkFExuStYH5sODBxrXpM8L&#10;YL3a65sKwxmguACvFA51M615qHnmr4CwpDcZWaEkR4wU8jNqCHiHzlDLHYESvsH1g/WOHAcLhmLZ&#10;UexgsGa4kZB/mpL88U3H7DyrKSVs2QZ8/mAw2Lh7GwDrMR/fO+FTw7qB7EpJaH2m7Lsc9QUIY4GA&#10;crkC7qQpKCwBpZJWS6dYCEVnJ4EnyIO8TpRyVvi0GECETkjnuylcJVYJmqJrxhdbG3nun/74Updf&#10;d2ugAtmmbOhhVR4ghDU4ePFk+7cBsFIARvDEpMBSsbk4UYA2mN+zYnGQUWUxs7jA/MNSbSh+SThq&#10;RCBWBrNclj3m7u3EV7PsxSoP0xMBrE3Aq537zGV5q9XNnfuEsVBWWC57z99YiXlj3rGW5sK9b7hL&#10;umpAIgRxYz4YujZy3lv1VMuewrmCZ7MAt/g6YbKV5pbjc/1z8hZYUnrZR2CBiLJcWF/ZS23Ys7Wz&#10;971mt3pCqIL76K+Pa/WC4gnmLs41NZPbRlLaNkW7X+7tr7129cmnv37tGrxhEP/ozb11pFQMD4O7&#10;8njoXUKE94av02cIHwJeoWOxOlIDV1byVXWkWvin5hN+1TCVEoRAQwNvpZglqcRUnmLSR03ejJui&#10;tjnH8+g8w6hI9FiSXIblOmdAZc36ud2YxRLTuYJrc+u8KLlc9oA72oXHrJXNQKjqSWdUFORYNYRX&#10;MR1ILy+CzXobTTlWWGktpgHiqBK4HL0cDR189tmvW5OjzS1d3QeRgUqXCBlhqAPB8aEfvh+Pd9D5&#10;khJu9zTHpKfhOa9xVYtAUrUgUoGYOEcU2OphxfJX8Uf4K/ksqzzM1OYQeb41nb5l4bVMpVJJgaDK&#10;/z2PChKYApZaZbIqjnjROKMqgll31lKW8ervisvtEM6X29sPHP3OxcFBP7euMq4y8ZopS0URKZiE&#10;scwHA43V5PORB7/wpd7gFP9hCV256S2vFJIk3FPzOeVr4K1CmIMNCb+VBbBAZonGmxnByYbsEaiI&#10;Lrixai73pLC616FWbsalzLDj1z0DCsslJkUcokMEfHAY+Kq/qUFQNgDW4z2Q5D6lPjBkVatFLsi+&#10;wGW6VDsDdojjqt29IVRAUfFMrxhJia3IPAdigUtJWl+VU9lRknPkpgIuK0XL7nbQ11gbcgxplWjR&#10;Ub/4//xV4+//afHwGRlXLa7llnJSCe11GPDyXxkfvHim/Ww7AaxUZ+dvuAxHtOIsxZfid5E1mt+D&#10;WOWENTbPhuQloRCKtre00AqXljB2vxTn2CzUmXTczt7OFlBCCCprc1PEYgFdQUnarHJgw8rmTnln&#10;Z6V5zHv+683nzzc3tzWfsuuGOoBRfyCLkvGz/mugfTzlYehuhFrW710/hxQD741jXd393dMuhc4V&#10;Ah5cDTj5iEz4lX12d2QvQB48tH9K8OM9s5U1iLgrsFatCYe7cH41CeGAtUFJEVMXUujIj6796Fps&#10;RITMXz9XWBcSJng28Ffr4Nqyw/cK9whurd8TtquYmBHc4fR2b4zZK89w1dvcfGwoiNhQuoN0jVAW&#10;reIlM6mgzRDFd1LJVET/BxYds2ZN4ZhfzrwyYYWvhYFyZJVbEQSW22CrCSRDZIy67LLLNRMJQIoP&#10;PO+0u+1MXfmuRp1PQhas52GxuR3vRp3Mab1tuJU6rLKGCNnnFXBevRwKPdty6gjXInnPnx7ztnX7&#10;L4d1TUVaHp1t08Fp/9DJ5fxiZmFxIcXRowhgIJTFQQrCPHVLsFaLon5Z0FOWz10UCPI+gIMahDuL&#10;4Zb4YmvwwopgyDB0Q+ENDFaJTuAoTmaPc5Ioa4OAV2mudAantZa3FT8qnv1oGbFXZ9uPnjx5fOjK&#10;Fv3quuLiEQZQdvDcMcCqVTHSoapb32701f3bj2dSqf4BVVcsHdbQwNTS2qCwcXd+XnKF2Ndu5/pA&#10;BlWXwVwRyArMCIA1E7HewqZF7824Iq63rVrCekyDY0OMXeUw88EmLlfIh65N+uRP8PCiG0g5MU09&#10;6PMHjy83JqsaAOvxHn/VEuDCiCl6NAAfzStyX9TnRBBWFCZ3PAgcDiukwVIKmcuyGnJyMN26XJEI&#10;OqEJS9FuxYplcJhTtA9B1Q62H/NCVhR+Xc4Y0rcuvtC4ln26jeHikKoobr3OX0Fr1dGdE2wdHx8c&#10;PImcn9XVVdtqhZ3HhJtS9CpegVF9GImg8bsJy4kF4mGpDq6g2FSWLN0GEVoc9V4R8MqKH413dCQK&#10;BUZZVhTUinesWva2eFfGTt/AJOEYU1g7Kzuxp9pavD9o+fqxtpa2PntJRxIWnkolvXShC9RP1VO4&#10;XvAUChjKI/Ryroqf1tx2on+uTzZMoA5p0rJh7U7uj2z4nx6jAF+PONkteMWMlagc3GXrFbgryIH0&#10;b5jbGOkD7J/pRkR7dWykWj3nuX7dA1YN0Kos8iSuFwpMapU9nnv38BuDrqqKLAYPfdel6khs7Nqm&#10;JxbbLK+s3Gg+1v87wGDkLOFUh63dVHIXTLOEOFWFZZJ6mxrcVg4RuygqcpLsdc9Z4IfpJTd7TDha&#10;lJtwXBzVoKDJagY1zyEXBn4JQrns3IojqnHsYmZQuNoJU70Yir4Wcj75PMitq2KI0EJwSh1j5ZTQ&#10;ZcJhzmefOvL012vZZzverm/2XabrRDAAHisMhBUcHBw6cyAPMmmJzpYFjPAJY18lsxdWK2JHRZ5V&#10;vPaZW8yvpkUdpkgNXaiIxFuL77rFGQ5AZ7B5vXMXc4E1gIVyQa6+gUSISmdQs3lGW6sp5q4SiLpq&#10;t9m4FLPpwIEDvYPTflmfCofDult30XVOc6kc0MfeM8t/JrklBMi4zamTjbSkf+uxmB3SNJ7QZLOb&#10;ZgDKmrXBqJzbmhG0z8xg+MI+Y6+xV9BM3MLgHrK42RlutuXxwohbmq07seqpWAhzt3NxLixYATrv&#10;7ajQ+TGc8BKjOlO6YCAH63iikdbfAFiPmcHyOmW4sGRdFxk8eh8iGui09zntjJoC7g1MCzoMuWaw&#10;mhdYC6OE6OaIuCKqwFcRdrXPuDjXYSNnRUtHYJTfmOfcd8uFhUOfaj3ckMQ/1X11t182NMZXuRwM&#10;04qhhg1gF31g2u+/Mn7x5ITNtra2aktllhYhrcRTnYygljLx2+XCcPZ9scVPcDJWPpVeTTFVBY5g&#10;KS3IrLiY1lpikCWmuuoERAYgixDWvWw5my1sEsTarO4QplrxEj7aLNNafIN1wpaWp87HvG1tX287&#10;33P6hCyHDeQOGdqWuzQlb8nN12Ixb3Xds4PpPMCZe+vgia5Xvd62U8dOzfkAsZJCJtwFOmKk9bEF&#10;sL6yL9zdisf6iuW3sjDV5PZuzWtlTQ3yTaArdrVPKtJvDVjbTYMglt155A8j+I1GrlU962xnXx/2&#10;nBs+N0y/nmfY8zfgr+7x6ONO2bO5yVkMI5gw5Lz2Ma51jsVWrl9rO3Osre34d/3ylqloGBRUNOWC&#10;UgKypP07RFK2XIkmHDgZFcuwKMJP6pJGzpRqCQpMrBCs0kFgudjR7mZrO/cO8gYfaxWLfyFR5wzi&#10;yinKcThj1FIJoQzC9u686nQ6n3wyIonCZ8HciH8OWFPx+aKXQ88fefbIsy0rtXDZ080tp77Z7SNg&#10;5QvKSEWl1Sr4ra3SwODJpkScQM8Ca3bxn8eXUul0TSUUVGjlVg1sAehbpeICVmUQJ2rxppkFLnnK&#10;LD5c5GHDRSAytlN1iHM2FWcGlkcGRZronfg7He/kMTiYYmorkV+j/YXt7MRy0bZMAGt1on256eTQ&#10;d/3TCAuhY4pzjnH14RAZ2eeUXW4LZLLTncCvoWkfXjjTgFj/puvUf463BTVNI3DF8aJuQ2SPSCW8&#10;/dCBeFEIg+CsAqEakLKHVOQsiA2EmxVCy5Q1A3sVvR9xzURckuPHXEAoUFZOPGYcbiYD6GtCl+kH&#10;qkkuKcSsInflSCVTRxrRsfyfN+6dBsB6vA+G68+jz0QXHizaOau+qLMPl2JnlCsJ7SFpFoyVQ+Ka&#10;TkseFP04uqq+BfQEIdGFcUHaZgQCdrBfUftbkUgogE+4IrTXfpvwFTRIXMV4EkrS9OdONhpz/nj2&#10;6nuVY0E0zxgKrcw882Zquqyhigbqx3QwODg+2GubQO9zIs/GKmCkpQWOfIwnsu+9hyCs9xN348KJ&#10;VaB9f6fwJXfiq9BLSDdRfMJrI0uDSNgGryBSsTLPoECH6wfvZQuF4ermzk55GPlY7M7y7JyGMTpG&#10;AKutpfkHX29ra25KHO33+XR9YIDNSHpY1x8EmmMj3hEPUAxUwmEQWZ5q+d49z8rplfs/PNHPJBad&#10;jB9u1+S9yV8xP/UJ4mryEMxVxqQpZEDLyL49aeEr8VGzZms3k9smVzcrJcNlGBKdi8ZU/1OxkXOo&#10;Ya4WPOv3YLJaLwxfP7e542Gf1XV6XSgPF85tes5tjni9wFM7tah2SIIj1Te8I96W89Vqy6n+ruPd&#10;46qG0nTm6+A6k7B/52hRU+EMhpxDgCs8KQ5H3dCI2nRehUSBjYIuHQOB7bREubkON4IhP9xitZAe&#10;ay7MCtLDLYSRFDs6BKOwXTmjIbx5MWQljIbqlTn4iBMvTzojOWnP4i7Vj5zLFwhE7QefevbrT7d4&#10;m5shAo+t3GiG6tnVT1CFmzDpVTC8Vdra0ozg0NDJo6zPxeGjQucfn3oIZk+zRf2XzFyBlMIZxFUD&#10;Ioo9bYWB1HxXC+kKR8HTUyqRzaesuUBmrzhMlOkqK6gdaQzxjrui3DmR/6gIjGVbXqbniYl8vljM&#10;r549cPL1Y4PBgQG6wIF5k3UWhOnu0NQALeQBv09WjbcVASwtwRR4WDG3ehvzZp/9SvVq+mRwK/yA&#10;JwdwEpt80hMaMkDd5tyWpz0EWdA6aLOgWkG5Tqc4XwW44k4Ql3tmxjUDT689EHXvhTTsGd7dqqoI&#10;0TEEQlfQXEmrWgf1nbQp8Pu7em817p4GwHq8j4afPx+YRiWGanDQoakGaIdL1+hAn9M6+d8WZ6nD&#10;ihO1Sp8lNzvYVQ53q8XDEbQKhAI+pzNA1/m3Qj56HaJPQtd4e36eh2brfgfFPTB4sRHV8McC4cpx&#10;/4CmqXqOJVYFU4S0bKiaHoZMqNL1Y9w3Pj548tv55WXEKxJSgkC4JOpwId8kEu8NNzW99/7dO/G7&#10;iGzI5m1iQovFxIzwbC1Vljp5tjDO9pfF+khYpU4/0Lp2mxBWARCrvLO5g0rCD6ANQjosC/t7c0tz&#10;7AdHjp0/et9WbO7q9m/RKjelG1sG8zqnhglgwRkP7xW8TtcL62VvlRCWZ2Wz53i/3zmtmuaveJpw&#10;cveJj8FOwYs+KYoEmas69K3J0uTkxx8b3Ne8uy2CHdBkSMfkbs3PPrldCxCFMihiREv8HHkr9I2n&#10;jq9sVlegVhZur3uQvEBQr+wZBoXF2IoHCD0Ilahe9/CQ4EgtuV20KXLDIOxXLQf75/r8qlYqPUDf&#10;pqZJZokWGO7eVEylxJEmOSvYxGFy5qLFWQlOaz4pYniFUqdwYju72vHCe3rFbY+4DQ3jhC5uyUWb&#10;FS1FfS+BpoJGaL8cEiCrlttON+w1Axbw1lUnu9+ffNLusLIfgOGEQPgm4y1niB7CB589cuSbbRzb&#10;P4bcjR3CzSubp9v6+wlbEWIhNB8sbdH+akvfCj/XOkQQK72I3M/4UmZpIV6fQq0scNWNZXm3yNBM&#10;WqB2kdSeFunttAlIpa0pV8JMtxlJcQEOW6zAkNUthIyvOOtKUFr5X3y0lsgvT9hsxeXl5fzq8nLR&#10;Vny/d2joSlCe2gK4oscH/aqKobNuRSBLxCBzXKuBF03hv73IxqIHlvHbwWKDxfqMS8oXvhOE6xBt&#10;4SwPzgqySSRT56wU0QABIdrBM0+FpYNO28vOl1566eDTL7309NMHXzp48PnnnVFQtDMuDnzHeKDK&#10;yEyqBbknReo1veNW+TFBkA2sgEsEOYhIUkfOpL1NKRic7p870/BgNQDW4z2eKUQ1aIQEsPhSf0EO&#10;RJ3IwYo6AzhXCR5JDmuI0JIIc/NwkrhUzcUSoBpBYyE0xQAS4GknTXvgKL0E6FoPvIVlgJ4kAKwc&#10;m07Eo0/SfjbQmCT8o47vrfUMDoRRCafQX0/ioSdFl30BmT6GBXhLHpB9/vHx1sGT7TbbT1fTq6ud&#10;qXQl1QmtL22FZcPdXt7k7hyuxk3cxgJlmWFEZhbXj4D1YgYi3Zm2xr2sRmi2My9yElEHHfGO27cL&#10;5X/quV8mYHW/XIYHvrxSPu097T3vjZ2n4377sq24cnxOLulhVTd0wholvSR3obTP62XXU9lzHTYn&#10;z065wL6nzeZTJ7rn5lQOT0jWTVWIXgOgOrQ3GsiR7JOSidpCEw3RyGbnr+VPbG/zmDb9veC7olPO&#10;NEqS/tvSh/Rz3dFvxNpaLr3hLWNEkLBU4V7hHCirc4Smqp71c+eEKgiZkF5i3ir9liNWLQ5EwR3B&#10;YY2M8Rghga0jhDnCGhfaggTh8GpdUwy4+xVOaHcwvGLVIukQ7ZyAWeLRBf2c8U4OQMfNqMcN8opD&#10;r/gdepDJbo4HtXrY7SizokdbX2iGA9yvEsACpnICVTlFMIMVgoWKnBevErxyEr4igPV/EMASuVos&#10;Q9YZLAUxDYFQ31NHnn2phfuRVrw3CFzd8N6IHetpbj52wk9w5cKW7PdvmcaWHh4YCAblgdbBY4mU&#10;LZGOL8RFOrs4W2rDE0IyrIg5ilRnSlQPYsICk4FWYhXDp7uIYOiwJEDwU5AAEzwdmMhaX9Zxl0NF&#10;6WaRBwtZIEzBc5W3tRO2StnO2pZ7D1+RB1TafehyWJ+WMWWhGoZOVx2C2/Snxkw/XjDoDHOPUGMR&#10;oKHR31yPqHrpzDP/0sBYnwFevXpUDnPwlaHwqW+FV+Xo0UwvzDLJgVDoMuCSNTJIb/oIU514+qVu&#10;AlcHv0mv8Hzi6aefvMxWrRk4T1TUOGNqSnLM5qw2aOtFcSkugDX1ckidCbiSlkmLRcScQo/+LTkY&#10;9B//p4YHqwGwHjMz0uyT1SlQIC7OOTR8AWfA50QbYR+ztGpEsgbnMUWYE04qxW314IigkkDAJ8p1&#10;fFHCU3jr5ONJJ35QlCEWJglFMmmOt+kK5qTDwQbC+mPupKPj8BbrmubWFMFy0G5c9fv9qsab75yh&#10;b2l6sPVK6+Dg4faJCdtPablhnQ8azBKPYqUqnNfAoaN5a1m7/T6tT0uLoKt4MeTZLeCrpVo2Vs0j&#10;I0SdVCqV2TuW4pm72XhHoakgPO+IcCg3lUFgrTSvnF/xnm/ONhHeaz/W7wtvqapO6x1yChRzayjm&#10;bYl5QQ3xuN7wOQ99K2IRPJueTXjdu+ZkUR0DIxZiF0zM25UmzQsm2CwCVEBQDK0muURwe353cjJJ&#10;H9hGD46J4mgspNCkuaAGIwE8OqjY/5vzGy0oD6wOV6vD9whbrV/nccEdjBAWuNHZ47k3vAl8tVPH&#10;VIhm93DXYHWH8BXSUkeqKL/2jHiHf9gd2HoAPMU5V4aG/B9e3glembUGHK47wMNI5MdZoXFYBoAE&#10;hUyVqyWAgryyTFcursahR5DJM4WuGVV1YcA36gz56MEXdUbcwtB+ldNErzKicr7FTTkchhV60Uno&#10;6urVJwV79fzzLz0ZqpU8s8e7ltdApxV2RKG+I994+qU2xMgSskIcxwph5mZ66mk7Phcumca3grJs&#10;lIzS1taUrNLaFXyuv3vwTHsew4T0Ek+xjT0dr8mDIvGqQqdM4qO8MFMRvEok3rcUv453mIvquAPg&#10;xGOC+QTHbOWz+TtxzrbCeMZdfOoOg7E7qY5iO7CV7QWbrVj8yLaWX12dWJ54P//Xy995fah1YAvj&#10;tQSyBvTwtDyFJGXanuSsoMr5nEJ/QlDr7lqhF58h3BKpGYaL7jl9YHD51S80hgo/Dbr6l1e/VByn&#10;SxH2F5z+JrgmlBTk0ESoREK8GQ+5FHvI5dqzt9vnDhK2InBFzwdPELI68fSJg930btfBJ6P4MpHT&#10;zvkN9Ehg91UuWUNYNxWBk1V4ukKqwpTwhiUUIoHONGj/eaX3mcad2QBYj/f48/s/9MuqOqUOaGZS&#10;UkphnzNwFfgoSjdowyDblQ1eDczkbM7qQZck7KDZKKqG2PTxvA9QKgrfIlBZADnwT/Y5nX19zj5C&#10;XU6+liHKHd+dUxRJKIW6rgwMNhDW/89F60sTPUFdVl20WPNGW3NJBpbjaU0PY9yMIERO+62+NfDF&#10;gaD/CiGsP5toP3vWlliD1gfphpDTUidUw8zdOBiCbBbrVmIVSgy87nFGUUtcDgfaoRKvLC5BMeRQ&#10;eAiNKcs0k0511sug04IVQwRS/G5HByxZw+XNGz2bkJM+KG/urJxu3vzvxfblNdvZnq6AqsrIaihp&#10;unZBL4WPx2LXIBKCIUKAJwEWAljr5Z1ymdbxluMnurr6fVrJLH1o7v5qd3cXAt+khFlvPCPECghq&#10;G+zVNoDW/O78y3Cx001uvuHrKqCVwujKIFBA32K8dfXpP4jAKvq34bICdXV9fRhEGo6yBzQW/U7V&#10;6kp1eB2Dg4jsgjo45jnHiaJQCaFsIo5+ZKy647ne4hso8bygYvJ8rFbi+AzERiniEZOzujwhs3Ma&#10;Q9Lq8cyJAlvaetRBDh4ZOaiAIK8YZhGmCgVo3y69KSUNhlozERgfXTORKAczRFgNvBrlByH73F+M&#10;ht6CnyUKRwuGCJ+E84q/BBb3g08+7UqK8UFIYrWgeAAuu0r7ob4jzx55+ogXRT/elRsAWCs3Vk7f&#10;uF/u6Rmao3vF1AbkAVkniIWA9yl06Mhb4YGBoZO9B2xx6NHxRB5eKoJR6d8I+x4PE1r2v7xQ+RJg&#10;pToExhJZ7LcTls0KAmAKemFWuK4QcoUzLfUOMkTz7McqLuezxWUbbFeoMFgtErwq2oq9rw8ObMlT&#10;qhwmhBVmgVA3TCOXMyRHLlljNjDLFpnBCA64rEhkxi3S3Qlk2emG6XbRrVJrk22xke7+x1+rKr1B&#10;uaQpD4CuNMOSv+kZ0W85R1ITY34cz6DWg0X59YkTBxlUHTwoYBaoLGc38Fb3QWcIIVcRniikEz9C&#10;2IyNjHUCyyF2IHb1MqM3ifXDWUiEG6DOTDOnyXRxPN5YaxoA63GTI53D/2NKndLUKTeo86TmIzzk&#10;9PWhjiwaInxldwnfVY7XAYw+Ke4IJmL5un+Z4FWgzxnAcGwoCoN71K5iI4G6naiz78m+vpdQGz1D&#10;+w9rVUkKzpZWkamAoRgDzzXspP+f16xXj/mwRqjsm+ZUGRaS8Cd0OLgUknAE1JrS1taA7Pf7Bwe/&#10;095+lnCNDRALDbnwu6c6O7HiQV3JZm8TsmL7cPY2vSQQ2VCxengrC5AGO9OdFqTiFFJ8IBOPd4oc&#10;hyXWgFKcWVSBxBhn0fDn8Y7se/BirTSVC9lzmyunV5povSuu2YprxX4/ISw60cLwP2mKKbd5obt5&#10;yqCI1s9dx43Cdc9mebjq9ZTLPW3Hj5/qnwuES7g6fii6mJHdYEqEsNCauY1nAleAVHgW863AVxZp&#10;BW2QsJUpEbYy4MJyhZ79Q+zSJZTgoECwsH7vq/fuwZpP/653xHPOA/vVOkDVMOEr+uUKHg9GCa1j&#10;BxODcGPR26p3ZGcsdt474r3W3NYtl+if4GZIWlRQO4V7SockBXwFkcK0Uk4sHsuRFCFMJu/BZx1m&#10;XaFThByoigpmEXzFLWui6hnWdkIFbkgmIRAvIc4TEmYrJ4MsEd6OuUHCVZw1ytDqydCT4LAAr56n&#10;9eulgxHR80x7JYn9XtbUoqSGQpdDfUe+eeSb3zxPAIvwVezGSrU6tjLmvbFZ9vb2+S6YSu6BGuTk&#10;Uc5bCetBvx80lqyXtgYG38uDfVpYAB6CuAetmmND4+lbFsBK0FsbMBLrgnRO3hGMat19VfNXZX+R&#10;v9PBU4PvIJ3BGoEl7JVf/iiRL2JesLjcfvaFCQiEy03F5eWewYEHBPpUlM9NBxGOGtZMU6zzbNix&#10;bNGzyRyt1/TntGPxZsRKf1gD8aM6P8zcdC+6lQvBoQO2xlDhH6kO5oNbGgvjioayCQCcDUSC5nQd&#10;mQlqiB0jqCivM1diTx44CIB18JsHX+r+JiDW0wchEvY56Vb31W66EbKKCun+Umewg3f/2qLGmKmS&#10;XNzEia5n++WAaeU4WL3QqFDQ6HRt7fpe445sAKzH/aj4P53ygGroMkojHPNhXyjaF/W9BNjktBPA&#10;Csxs1MrL+a0hskNnOD0a2ImeQjMqbIvOq3C1+6K+wP/L3vvHtJWm6YI2Pj4BOwdxEuogwGAncigv&#10;SlxLEETY6ghcUHJHIipRkKqiEC1NtXpWCgpdK8S06JaqO9PVqxbEM5VmyrrXFhBoTRof5ONJXeoc&#10;KyZOzM9GA+XKdt3WzVSv7mr7TutK2/tHq2+t9o+6s+/zfsekaqb77v6VvlPFAf82Bs6v7/me93mf&#10;Jw6AFZwAgQUey02QSxt4KeVihwdYv+l0JjPo9KwaxtUTx3v9f4u/agv4aZyY0iwZ0h7mN1BKgtNo&#10;xZ9MzccUqxzLA2LVwXL09In6dceLL9Y70gI1wWYbDVobC4kHicQDGsUEVUADYEaMa3azvGggTKQ3&#10;FwiQsXED7LHSm5sLW1twe1gQAYXseMR2RouIo0tDAZ9AaYg+fK1YldupynzYVdx5/GE2ub7u2HV8&#10;5DjbHomYKCfF2NlczUfOjfou9b21LZROBHPAHW3n9jII+tsjdPaTc+dv0bgtsRPnasXkliOCwF0x&#10;wuInbN4qJbBWqnC1gDqkYXnyKJzmEYPziSfq7Rl943t7tW+88Yb4fY8yXbmuWp+PqSsBp67UHtTe&#10;RF8j6Kvt7Ryeoadg6w5DhieQjCHmh8ubhD16tg9q3Ibu0lEYRIs/3ZQJY5l51TRNnWCX0C667EIg&#10;cnB0G2UBLXIGwr5Lt50uhbyKuwZF7Y4pFZrrQ3UiOgdRHnF6ZHts4i5fdm13TwomOfoSC9r/HdcI&#10;GWrRVTcBrG560ySQlrebxqze8d7X3LeFO4FHqNz5t8tgsJzRIKIIvd6Gwb5q35yvr48DJuc4frK6&#10;ut0oqDHVMAnKI6SwnAeLRWAmEp6O+KdMJVxuSxCCTyYWwWRhWURnYBrFQzZjaDwSqvPlbkIwWPzo&#10;58xpoRq4hiIg7r6PuiEkWAnRQ4jXHb966FgfdmQdDx9mh9d/Vf9wuP5FQlj1Zy501IXzsbJpxhSz&#10;DGcGuivWM0GrlRTy6fZFfh2MKlUn9/4PIHECqxJVKAK0UsUfE7VeUwmGb7x84pj6+P9xqhre6S8r&#10;JtAVHX+SLYMihKVzg6zLA2F7UKQMVvTqQXQTBqNxbzsLr7xet5urhGO9Y+fpJtQy1jzWMg5aa5z2&#10;+yj7MmK/14JR6SiakI4wi8EXXpsQKnjoHXkjc0CPemhhFz3uWzgGWM/+sKieDk4hA8OC1upjBQQW&#10;nar9qC9EnQqdbVP7q3Y5Q+epggxdO00o4sx1EZ7CMQNo5Y4G3ROwdyDQhbkyHLXQUWg7ajmFAymP&#10;lHnRvQ4xsOe5l49PX3+MX7zfRsAkoChTULzQ6sLkWpLY/HtlZd8WSKekfNkqY2C/Wi5P19V1dNS9&#10;/O1vOR4Ov0iD0BbHxKU3FoXR1YLgFTI8jr0PJgEUFj1izQz3fDFJJeBWmm8TP3IIU3iROLeVWNza&#10;Em9JEBrLIlBHiG6E63vWkc3lil2ZD7OJjUR23eHY3RwervrJ+RY/7WVTpmmwRCNvNl/kpjxAq5vb&#10;vtra3PbB9p6IUd4jjFP97k+az587r+DfLaRWURUUIEvc/gdBYgFeraY476ZQyPNicX8bVpmRz6sp&#10;Ofr65NDfXBr93s3vCTDXBTf2HKGrrm2f7y1oq7ogqEI5EOnTdL19kR/V2nIsxlc+1mH5+nwwayCI&#10;5dsePfWCO3ZVVw3UB/MciCOZkLZrMRVBgwS5XLbmB4Y8qh0gKXpF4I6IuT3nG7BTgqUKBwYUBsFa&#10;eTx3VM9AEHFtgs3yAAKgJ1fWYGnl5FqLMw7P9rhwaKgYMkS/QwdjN6uvAL7coLJYfjXey8vbvb1D&#10;3juSbbJpgyz6O2TLJSEv2hlq6PWOXxv1zfVdrO4rEcbqm4PdWXGHAJaZz2umcfiD6vMBv9+vWIdl&#10;g5AzYRktTHiGxrH+c602fL+XQPvqTxfTtMu9DyYLVGkiufYgsXYEsPjbAQCFgnXy59lGxlt3P9cz&#10;mE5+Yclm6s+8mHXQjpX91fA6Qa0z9buO+voTp/sj4cNyLBwLK0osrIUhbMcOoLv2VwTEEtfcWcCj&#10;PxrTGF8xfYVr7i3EPEYqMJeIxEhLDdfVdR7Ld/4/xpGv328Px5QYu18ZKk8lUiyDSiHLPKVqsFin&#10;nXYCvCEL0gGyaB+eiE5MuAlSnYeo3dvi7T3vHQeJNeb1CrDlRZlwrNcdFd5YQdFO6JFow6ZUllnp&#10;qsbTjgnYak04wRpLuqApRcWkkNeUyPQxwDoGWM/6sPinky/AIcb0T2s0RrkKETcnPaPkBwYLCnVJ&#10;GLMzVyJpENiCwQqGCGARfIq6/ei59cOgEI/d0QmI5AGtIL+iN0242fFB+47HxVkg6FLHQQgfbcIL&#10;svncsQ7rD2+a69/viCj+iGJOmQWrYOVZIaLrcHEVpMg+rIqFts06NMq0HIYjr0TqWOu+63hIk/ym&#10;hSaorza41pdmh/bEXTQUciYuO45m1pBU+IBDTRY27tEbN2zTUf6JDe4FEwCMxVgbWwKALbA/Fp5M&#10;bFSU8Ag5TG8mILZJ49PWs+nNXfozvlV1prklgEi7KeMQIMu6enh+1PfWoA+q8j0InaB178p17T16&#10;xHU5X+lgZ+cn5877UfHTGVQROF8FocUmWWy/kFpdLbAWK18oWFbepDWFopVCu6lh5Q059Bd/8dml&#10;S2987w12XX8LlcHcXq6ra7tUgu/CtqCn6Aq1vyt7tcXczaJoHrxZtP0YBM6CrL32EtJwfKOjb9WO&#10;1tSc8ip5OnfnjUIBcXaE60wVXu2qolgqvEILpsUAC7aItN8bmoVQHq5RicMJQ4MtMRfdgeCpmLxC&#10;hPMAXYJxp0dk5tCXzGUszmebiAaDNMdh1/a47csgKoOEqf4dHbtMWcGSwf26u/t1AlndtAh4xddD&#10;Q95KyKFa8Yt3EcbTPRNB9Ms30DA36iNkVaposBDr/WSn+pySx/ZT1cCJ1rOnmpubW275y4cEaRU2&#10;8QSZFf67cPPjnycA3JONdwWJtXFPOFchJFpYLzQ+SFbyMVnDLkJubAz182Tyf6ev5FEVcT3D3YPY&#10;c7NnfnXizMPhdVo+erg+/DDrqD9z4sLLnXXP5WOm8s1YWVHC/EXHjKRX8utcK5V7oqWN+RUd3kse&#10;7tOBjd+M7boka7LF8IpLXYSfy+FYJHLhp8fD83/jbHWiLnx4FcmDBEpR/nbZmbUswVpN7cvu+JGi&#10;ParJInpQiwYJXhHoCp0HZdVr1wa94yGBrYTsHdXDlhZ6OYQiYLBCVsmSayXlxxzFteoxPE6YLqIC&#10;GXQK0aPo2uX+EjowFSUSOXu8BY8B1rM9LN75eiY4rSimEYk4acqd+jgQBaYicASXhaAWDA4EpYom&#10;FxnoULabtIcTaIq7gwzFaJIdRHzhZMgNvZU7FBrxekPuSjOhH89wCsJAxaMUbliGKlmWB5IirfzK&#10;6WOE9QemhNlOJTiN+iABEilvYYWpHhYgieH4E9esLhgR2I6qNL6U81dRKQxHOvojL59xDDuym7tp&#10;6KkAkEAyQUa1mHiAOk1G9L1nP8qwKgYDYIJF7lBYbWwtbt3b2NjYYttIKLkAs+CuJWRYguiqkF1b&#10;iwu/ZwTWZCcZck4PY7H0JgGsbDpb/3D93Zb2gDIdjFmHECmVD9XyudHRQV/tTaQn1x5w+HMJju5P&#10;asFjdW1XVVW9e+5cs4JkG2TbrIqIJkB0KM8krh5+gx5KqFOhIMiGkr8xZachE+Bo6fmbty59r7YW&#10;VUEWT93cy9Xu3ezy9W1funhxG+4QAE+Q2O915WpzXcXtJygTdtXmuJkQpg3MWwFe1bJh+6WLl0Zr&#10;Rt/aHh0bcaIvytIlROGwsSjqkibMlkworCQR47wKumTVlaLJRNmCFkjUCmHZW8k+ByfJdBK7XjGv&#10;BHwFdMXwCqYN/BRSEzD3j7P/9YAzirmQCBe03dq5JChIrdfj9N2NAiGcr7q732ZVCzyGCF3R0ntH&#10;twX1qmoTWJJBvyiIAc/f3NDQ2+wbRQvhtq/vCSOs0pPiTnWLrpbVqyrtap316XfeWXRUn2u+BW93&#10;U0XjJBfVIoRu+k+3OZK53N27lxsbG5O0Z3FQIPoCHYD2WaAvpqzgFZJNH0Gpf0iKUuH7/KZkdi2T&#10;EzpBZDoTbF93PHy8/vDFF4dfXF/fzcKb4cUTF07XhZ8rl2m/MssxAlZlk65iFvwt8cW4anUWFaNZ&#10;ly2Bw/BLV6qFeGBUCLFiB9jXEhVZehKRkZz1AvRslMOBiPLdY4j1R05VWwvZunDM8HCItirpwh+B&#10;p4DLy7NcmpUsTRZJ5E6ZAwbBNeEhzc2D7koDIdoHx4bOV6CVt3moubnXO3Z+rAWy9+YWwDLDFnDJ&#10;Hp5nMlS2NI8omWM8Cko87xSbWeRO5ctBJRJoP95+xwDr2S7vJM864WwTUyIaKjF58FBRp388BBUH&#10;FLSy07OPFDXuLFc1DnwKxkMh1APdQTa6CsYJQtHiHXGHuDIIZbuf74ZEK2HQOaDRxWOr3AERDFXE&#10;VqBtP1Z34Rhh/fPq4Nc7A/5IACEfYeilCWLAJZFGDWlfgnOPKmMN2ravIEQKEPN+XJAK+XJ4OhLp&#10;7/g2DBvSTZtNuw5wTWmRm8PNf4l0QhiyZ9HGxUNa5qNsUrQGLnKmycI94dsAPwYRf7IBXZaIjROp&#10;vgtbG2mUDHEjXt1iF29QXelNxP4mCJJtEsh71fFwPdPa3qJNKVPwh8rD1F0Nd9b4Rke3n8Des7bY&#10;dQUVuZt7ILNyMPjsKh6cOfuTF/zKFO1/eYg6RJEQqioI+1U9byF+IK9av7HKvylr4ZhpWqbi90e9&#10;PW+9demtN7bfsp1BCbM1Nq5hrL/86BHqfnil643tPrz4vUc5Lh0e2EnPXbW1tj0D8JXtLIps57dG&#10;6e+t6WkY653wSDY+4SBngIs8QaypsAbHdnSk60d95KtCdsVBUYWKxlrXC9y8d0diR3WauHAPH8Er&#10;DgoZQCKCJqLyGF5pLGqPxoOcyTZA+ApVQdE2aDteRW0ii3msOBsyAFvFJye7e4d63357/Ahd8ZXT&#10;BWDlsQ3MuVjo0SSVwdvkWENvaGzQTsrpKyFkEgir1efXr+bZ2DbWceJ56JpPpt89F9BgpYcWDNoy&#10;VhkIK1YO959u/VXm5+8nspkiVO0JuxEwjSIh8H0jCwEbMz8XRg12/W/dZrHg0ZYF1ZVINuJH7y2k&#10;s476Fx8+fOhYf9Ex/LOPhl+sP9F24bs/uFEXQZ+gqZUNglZlAln5vJT/eNV28ga8td0ombgq6Cso&#10;zXJhaXZ21YU2QlW1FdQVDmsGPTx2U6FKuAFVbSVSVr62ceza8C+XrbYOJRaJmNwcoAp3N/1o9Quo&#10;NetaQfWZu6ZeEvxVkBksNlbwQnHVwtZXY73NDfSArpvHCGaNjTU0NxPAolfHCWR53ZqHHeE4B9qT&#10;qmxYE6nRdl/iRFSqUJT7nFQIEdaU/1ZHoON44x0DrGc8jCcvhuj0FNMiikZjVUr1x4P+oNPvdvuD&#10;/rhTgyjRQ2clYcJb8Gge4CvgqDhAFru++wlahUZC4yNeNmVw28J2b2g8RE/TtVtYymkDHlFo5GD1&#10;o5441AljN45lpF+cE17/Wn9EifgVJThlTiEhJy+xiSVm5XBHZM2z5pRtHwCuOxX0fdZ06gVLqeto&#10;7zh94cSJ4f+yi9Rb21l74ddCaEUI60EiuS6sGxOiPT6bSTqSDxK28gpe7iCrjmqBTIFxiXChiWuG&#10;/FqaewoXuEWx6VNAqgX2Kl1krmwLRFY6m3Zsbjoc2fSD1na/ZigaOuwIYhXyhb9rrva9NTp6UFuE&#10;zL0ImEMA62Yul+PE5YPiwc67Z0+dPW9JeYl9rUBfcdA1mgNFTcqcMj1X82VaSXmLkEf8tZ7Pav6m&#10;9g27vkeYaW+vMdOFQXqtMbGYrOoqdjGdBXC1za2Lub3t2r1chkuGX5ReAX3BRhRi+NGa0dHBvxmt&#10;aRiPDqgVPwUCFHmJBYUWdFdlgx4UmFbEGb5w5CgKkwZm3riBDRIRj/BlgOqKoI0suCoWtUNNElRg&#10;fgXFu+ShoR7OJ+gqgbU1hO1Ojr5xx59mDdrYKs6QirDXJMiruHvk9fhk72tDQw294+Pe8bd7K/zV&#10;0FBP3MW1SVWESAtw55EKSpwGvYmh3havlwAWrLBG534r8FWpWKxWdIvQbozOGB0nrtsseOv5AAEs&#10;rA+0r0iHJif/xdBxEXml4+WOsxlE6XxAX4nFxD36StxtfB/GoQSiMh9m1rKZtZ8L64ZMJsn16mTj&#10;+8m1NYi1Epywk0j8w8Mz9fX1L1bV1zuyL/74xyfOvPu1zhuRyHTddGRqyrS0qZiZN9DlYZUP86xR&#10;TOkfr866lpboMruMflsuGLkqCzcVrrhcqjkjDibUBvlbjN1oLpBl3ka6x2PSvNI0FGW63Lp4PEp/&#10;cQh5WBeJaDFF43xzkVzOOQWo3e2LLlpa1TR2BKOCIbSbB4VenfY2WQv1sv8VtFbe871jTGMRwGoe&#10;o92wmaBWS2/LyHiIBhhvi1uorWZkfHu4tZ2+DbHtuIswGlUFs+WqhOcSwFIigY7+08eb7hhgPeNx&#10;fPFiu4YwQgJYKh0IBh0EwFgAUASwnAyweETAwGDRvE6Dq2icuStMoQk+tYyHvExctYwAeLH5FaGt&#10;EaCuEbwSZIsSpybf/kZKrZQbVRXyUYS+eCwrFj5u1PnCdtk42+8PBDlEzYQy3IA5A5CpS2f9s2gp&#10;Y5dEj1ThBXXRZ0cTtlReudV/o6Pz9Js/duwOO3Ydn6Kct5EQ9bxFVmIl0xX77IpLdgZqY34M/MT+&#10;DBv3Nn6fYDy1kYbQaos9sTZENTC9QahKJPrCMgsvb3GBkZ8QVqVbSJx2NDXtOtLp7P9Rfa4dSvdp&#10;FD3zhI7yRsspwi0lgKsre11dhKpq97pu3oQpfLE2d9BV9FW37pwKaCoqgyb9hzSG51EutTxwSIeR&#10;pxaYRuOX/NJ3uv/is9HRS1wSZKur2torly83NkLuk1trvLy2Ro8ypYNisXb7CkAU/FG7cuDLarl7&#10;sIu1X5ds8qr2jUtMXNVuj44SuALWqKlpGOuOGhwLzK6ccDC0YM7AxtUG8nD0gjDkFWYMusTjDNtf&#10;qfzKKqoWUsXzSlLviORm24WBMPOMM05jTuVl3swDQdHkZuvaQS7HuW8waqOqaIW+ElmEcUiw4q87&#10;v/O6u9v7Fw09PUNDvUBXoLCGeocaGghgNcRTFZiowtHUjsqRtImJeHCiYah3rOHU4BxTWKVt+iqW&#10;fI+Lc9XOAkLGC4YS8x9Jhq8/aGuOGEiakdgv9dAU8aZT5n+y8vnC1Vjn2bYz65eT2XT6gwesybqX&#10;TKNKTViKbW8JVwFWZYRnw11o3BtBdoFqTTgeZh4OP/xW/Y/rsZzuvPDdl+tgCUFoJ0Jf8BI1NVM2&#10;y4dGXoUfB1px9FVa5auzs7PLy/PLSytLs2jWtH0pZ0FsVJLsUrpqgMTCapY16NvkGSfzWUhoGfBY&#10;HoPrXmjhRZAmgeTAseD9cwNIVXMkEgwqBi2H2P6cqOnihAKsa5tfd0m26mpGE52AgsJC+SMYd85M&#10;eM+PQc3eggFlvMXb2wvaaqh5aOy8t7f5fPP5cSAv73ioe7x30jMjsp9hOeoRTSQpQ5M51YAjpIOe&#10;WdanzlY633WdzjkIEjvebscA6xkv96sDSkShKaCiYQRX/XDVCbJ0CjKPIMEi6RM+SpZcKU12efxH&#10;Pu1RlrGPu70MrAhfeUPsAM+lwXHwV6HQSAsnG3LWOYrmkklnP7HPSyLYvsDN0FNK5/e3jnd/+6R1&#10;faMTI4eiAGKBpDFNuLfTEDGb4lg6jyz8J1UOK5JWjzwAdJYo0Qy+HAkodZ2dp0+fGHYQwNpsAnP1&#10;U9sgNAGKKZ3+PMKyizQZiN8TiTSQ0UYi3ZRGyjOXB0VoHOuwhPAKNg5pwXDB/t1+gXXyeJbjUrYW&#10;oNqCDmtzN73pcCQPXmhXlMC0pplGOW/GFFX11xxcurj9pKt272Yt27rnag9qtwkEFeFL1VUsHVxs&#10;CbKHCAEsLi2bMHrA8ht5ivClc+Ttt3v/ouezmksErN64dKVWOFXV3oT6BxdCWGtdmf+4d/k/Xm5M&#10;5oCoUIAEQ9Z1Be5XuQwDra7aLpu7gp/oJVEcvETgqu+Sr6an14v9HmVumqSrNvkElQ7TsCZSVgp5&#10;3rNBBLNQjrlFqcC1dZdOG7DAaSFMFFkpjlgW7FHFRZ3uo24S5dKgWlG7s/AKjVdOYeHL+GrSDhi0&#10;s3DsNJzoZJyF7d0EsKKT7qHX3vb2vjbUIGqCkLcPPV0a3EdRz6pdKATwszw0TE1M0E+NnbrGNcI+&#10;Xx8BrCeswSqdMgpqnlBtLKZFnua6nXy+tZ1dv3QGhQUzVqYRTQnTvlum3VfNK+Hnpn9wo+5Gx9kz&#10;WdpRfs1yd1QM7zJZlRT1w2QiCYZrEX4fC4vp7MLC8Jn6h/XDu8Mn6qvOXPjad9vrboXL4dg3CZ8T&#10;2FFiMbNsGibiogwTkB2tpHDLd6X2U39G4Iq+l+bfmyV8daR1F60hT1NW6OuQ5ykDnoEoE1gzA+xn&#10;6axk38mEsG5LBQQZGhylo0offzd9bN6H7f77+kigPRChDSGbLF+wJVEiAxBu6ilRJpcGaLed4JxA&#10;D+/k3FAYnBCJhNEZd6+Xle3jNF0faRlvGSdchYIhAX2viM1p8Y6db+mG5J0N4CCcm2GhO2MoWUQR&#10;IvvcORH00G/8ho2vuDCcjwT80/2BY0OgY4D1rA+RRLU7gC5CRdNALlkhhMMG2crdjVSDAWiwKqST&#10;0/OJE4wUaoTcMRiKToRCrGhHWTDI4GpkZATaq/GQ323bYOElMT4IowZoaPC7YO+r4mLJVjlyuv4Y&#10;YWGLfP2jepQHpxUNze9TnOCHlksYthMCRhs5nU0GmMWiOfcAz+KEgyUXoXgSqeenFC3S0VFX19Hm&#10;GHZ8tAmB1OKiEKhDGbUFiVVCKF/Yb6gigsnwE+g8TKMoaEuwGDHZRg92hg4XENnn3QZaTQsJ7lIU&#10;xFViaxF6rU08vwsd1o82s+sPHTvn+gMw17YIYNHfWLZi/pZTSPqD/xRBHMQ/Q4hV2/XoEZRZV/Ye&#10;HZxqbiegb9H/h9QL1SC0aXk8A6+/Hh9p6Pls9C3QVW8w13SJOwL39nKNjbm7ica7jUxcrV1+tHeZ&#10;ltxleiKzl8vtde3lbl4BbYb4xEddILUQOXiTq4qXKh/15NKl7ZprNS+80BxkhTkXtSU7h6BAeErN&#10;59WrEm4hPirYVCJ89gt2AxMoLGF+Na2xtaggr6C6khlfwfWKkRSqvvIAjUGyqn6OvPKgdxA9bppT&#10;DPgitpndGLg4GK+ArEm7QsjarPhktLf27+9eLl6qEaKrhqG3x/+21yvAFYBWwyRTZsK+3VOxkfdI&#10;MRr1nBOEr5obTg32+WyINVfqK8Flvx1KfgPh8Ern547Wk++86xcrp6ASyLLK8H0BCAK3J/ze85BI&#10;wYe07cSZ4V+lF37603uL/wPtXMxUJT74gMVZdxOiirhwL/uwvr7+xydOnKgfXq9/80Lru/1meJp2&#10;G8sMKzHMOHBjIUOVI6QMI4+NgFF9FdaTs7Qs0ffKLMGr95bnZ23HJNubMmVbNjCRVfCAwcKqxhqf&#10;gciU1e4zXM6iLU9PH+oqc5QeE23UHk/51rmN6191i/cfXojEItM0Paf5jonWQbswp6cqVdhZW3Bo&#10;8T7snIDFqHpHrhhWcUNFdAK37nGvexyGV95xBD2Pd4daEJRDEKu5GewWPEjHEQbdO+aNsqeGgL8e&#10;Rsu6R9Wx3aJB5nglQtiiEs/VeT2lKpFgpL//98fDyzHAesbD+f2Lt/zg82OKhhJUIeB2uoNxwVHF&#10;MdUIuhlgreo0ttN8g87e/qDTHYoLosrt9o54uTKIPHR3S4iOghGuF9Kn0KkaFDB7utsQ6460z7Ma&#10;O5MQkVWq6aGRS1PqXj7x6VcdYZ28fn+j6s0fRJSIEygE83KCIKCvdNaVqB5LRkAdKoOIpTM1p0fi&#10;rgH4GHA9qtKnSeOOEqiLROo6aYz6mePhi8ObCyJplwYx9rgCXHrw/gMBsRIJga8aM7mdUungw/Vs&#10;mjBZ0yKXFRMLFQ0XYylh7s6FQ6a2tjhpDoCrifsHN/BeXDbsnsLNV199dbMpnXUMDyerqtsjShAc&#10;hOi6M0010jZ68QB8Ve7KEwAsMFk3927marsI/6wR9HnrbMMLhLFgc2Cqqic+4m347G9ALv3NpTfe&#10;2r5k1wNv7r1xBW6lmcaDRx+sZdDAdpkLg4SqHuFGyNwv5zj6EEiMYBXcGA62IQIjPAVIVXtpe/vK&#10;98BkEWjzbff0vjDOtuyaRqsbKefoThOlNcHAcmxPCh0i7G4oUBQeuOw0HDjPg68V4ny7bZDznIXp&#10;FWRWmIEPOOMTDK9uM6kEPkuUUsRgIswwGU25BWF1xF9NCm17dJItsVAdnHw91JW8m7jbmPjH2s+G&#10;esBicRshg6sGRljdnwgBGPcuss+pdBtGo/6JaNRPAKu3uYYV7ggkJIgF/qrkCx2qTBcdxspvfpEJ&#10;bw4aKB4CgOoF2msVpUw7blnleD/LgkBKCcdiYVoUJXKube7xelXVmR2IqtazibVMMrH2PlRa4LVO&#10;nP5uZ0fn6Qtf++6FC9/tvEHvD0ToMICU3aTPtIxYjPcfAD0E1eM3s/NuanaVFgJWS/OiPDjrws3S&#10;/JJojxAZOSwQctmkFp6zDO4s8Ay85BGRKyCwwJFwhyFBLAJw2OAGatKyqcmmSv/fNyNVTV/ZE9bJ&#10;k9frO/vDMfOQG2eNfIGZpKNoZ7tCyLYYunxk3S7z1CLKdW40FAIPwd7dOeP22vBKiLFoAJnALTTv&#10;vWPNEGfxMh4ab3DzNtFmOAgXevp9F4rrKBHi2xmVZoVZP4Fniac3qoZ9qG7heMA/BljPePnLU35F&#10;w0CnwNUnpUfcTtZWhboJJsnc9uoR/uv6oUaYCc7tUX9onE7ufgiwQi0joRGorEBXjcCJ1z0CE6w4&#10;PZ700/nfL+AWXYENjjs91h2bx0rpXGCxuFRIp+DnOr7d9NVm3q+/+uP6E+du9Uemp5FDcoi4jvJv&#10;8pKKThjaCEJ6xfCKViMeaQNH3hc699jZuXeughWbCiuBSKC9vaPzzXWkEw5/utlE+EggH9sT6x6X&#10;ZpKcA5fONhLAKvpK1TVzvlLx8XqyKb1hRw6iWTC90dTUJNzemxYSG9xMuLh4n6HVIsDVVpMoFi4s&#10;3N9KNsHd3S4ULmZfbfp005HdXR/OOtar2/1BBTLpGFJWLENT+k+Njvq2u2pz4KyQVyMMP6/kavf2&#10;6Kqr9sD3bs35ltD59vMtwfEeACoBqy6xQVUut/Yo8+gRLOAvA0QRJmNMdZlA1eVcVy5TmyvmMpf/&#10;MdF4927ig8au7SddOQJQuSvQeXFL4TaU7ISuLoG02n6rtq8PfYRPav66pnncL2MXRdc+sAPKg3pB&#10;xPipErCUXjEz1CsafER3WDyx1sWLPPCsVvKc2RbBYyvY2YJK2Ihi/AHMsTzybaa0UBqUNeQRR4Xz&#10;D8Mrt3vSFrdPCsEVwBZs26O2JwM0WPHQmXssGL9MwGW055qoE77NEixBYvW+fVvUIS3bfstzm0EW&#10;+lqiftg8Nl8b7YPHqG9OeDT8tuQ7GyAso5qGYobzG18ccNfbDYCpPP5FV57OJwFFg85O5QRlE9ME&#10;C/6vypRFkFQ1vxlTyuVyrExTgHCko+P06W+3tbXOnW0+1dner5XD09+knTcSUMIsXyfAlkfzYt44&#10;VC2jDHilsGG7Gcsf5nV2PMKwDkH70vLs/PI8tFegsQhe4WrWNhfdtwmWSiKhqBeifcdD4GpAdg7A&#10;q0FjybRIvuMVr9FmUFXZ4l8PmxoCWzKqoP0X3vlqnrL+vK2zToHdnGmUjbyqV2Z2+tGKpTW7z72E&#10;uocha5Q9x+DHHowKUEV72gQzTvRYi7pDvULlPu4db6GrkHu8pYXwFAqFzV52cPB6e2kG3+CdEXht&#10;YGZGG/DQJl3RUbkFg0W/Z0aLepjLp60tXK31lBmZ9kfaO44B1jHAetbLO6eUyJSJti6T9edKCOJD&#10;OknDhwHd4tHowD4NHJZOp15gq7gfkIlJLhZajXjH3U6nu2WEkBUBrqi/2z0hNFohrwgidNsuDjCb&#10;Rvxs6N+yVgVdbxhsTANjTj5vTkU6fvziO19l/qq+o6Ou41YgosCHHIUPzZRVTx5niVWXwFUey2PJ&#10;IvSZa4QDngovL4ksmZQINioUylOxqSllup8QVsfp+mHH+q5j+GebItF5gcNLtnAvkU4/YA7L1mGV&#10;fNWjSEXZLvU9zjzYSCxssWx9YwvsV7opAcyUTnMAD5iqLbtcyN2Fv95ir1JYvnO4Dr8HZcat9Obm&#10;q7vZTcfug11H8kwzHEdjsTA66o2yrBmRU763kLeMC+p2tQdXumr3uvau1HZ1ddWW6O72RcJYZ/sO&#10;fKMX3xDYKocwQYjY15LJxOW1tWwm04j+tNzlNYJalxv3Mo9AYBWLmUc5gleErVCBotdrETFd2obq&#10;SthdEVqDk/slVmBtC6P2U9Xv/nV7iLaEYRWsgl210zkOh+4YpgbLV3tMYdNqFdo3nVMibSdRoKuC&#10;zlE5q/S4Aq6EoajoDvSwwp2+nJPxoGybYEkifnCABntNiIEG7NQ2pqi6RahzNGqnD4ooQsZZk92i&#10;WPh63N0KH88Mocv/K5HoG+oZ6vmiCAvNhAPscaqKfcmWYanCCGtiCDXCHgLac3MgsOaYvyrOVRPA&#10;ulow0CZ49Z81pbzzrsL0Fbgw3YpEzEgEVvrMaAFhlSHH0jQLPRjcOW/lLYUgU8xU//3V/HN/ly8f&#10;Xr16tfDxx4UC4Skka8aUOoWlVWX48x9iVzGMQl7TYqy4sspldGy6VlEUdK269mdRDlyeXVpaWp5f&#10;Yny17OJa4fLK/JINpmwKS9y3kS8/+bEOlDkwM+BEtRAtarB1ZcMmm9EirAseC5YcBLUIYSHsUJsK&#10;36j/CpYKr5+JaEpQYyLayhcEvNVdduPgyqzryGJ01XOU6OyUZ/zeCWfUVmBFgxPOOFRTQRQJnYBY&#10;ILFG0DCIauDIiLeFBhiC+mPN8Ghg8waQWkMTXMLV2Hdfdq18siJheuOJwhseMxVuZ7ADEzimx4r4&#10;A5HO9vvH4/0xwHrWDBY0WIJ7x4RcL/sn2K6NT+IeGYRr8M5qSs2njHgcLR9BwlB+SNlpstEC2mrc&#10;qblHWkKCp0JgjrsbvSD0qEW4Nrgrhlhxd9TJxUPJxV5YOjgs1ZShrWWh+zdfPjH8Ve3QOXny/pmA&#10;AuqKtgayizh0wkBjDnf7s/2hCFPxGKjqeJjlgPg9VVl0zihkBya2OpegNY7097/ccbrtW8MOROfs&#10;sk0DZwxyO+HiAnNYH7ESaw0M1kWfr5pTfp8MlnJZ2I8muIEQtJcwdd+wPd/xERsLFSeHLbQYLthO&#10;WotNthXpwmLT5tbiTxebXt19dXOzadOx7tjc/Tdn2yOKEg4r5iGqbzElEjh31re93YWw59ridpG+&#10;c6CvarvwAAW86os3u77nG2UF+qW3avcuX76Lxv/FxQ8SyewaQQn4poKialzLrQF3XX60h1sIqBvh&#10;0fABwav3G5OZ7dITGIkWi3sQfW0/gexqW7hlXQK+omvf6Cm/EZtC52IBdlt5Ib1CnA3Mngx4t7Hk&#10;hM/ikN+nXAW1wI0bNBV52qGWgh0QtL6rkl7RsQthO5wBrDuSrbRy+v0Tttcnv4OeUlAUnJFf4hzi&#10;KBJynCy4ctvODHFhLGrfTAp8Fe8eEQ5Y7rOJxHom2diYya3dbbzSMwQKiwDW0OeXOGg42otkVapo&#10;sejbQG/XRENv72tD1+Dl7iOQBR+sJ3BpOKsU1MM8rRslXH7+n4+5Z02YtbGJ/fTXXvhdMDiVNzjY&#10;rwAOKwa+KW/pBDQLBab2CoTTOPvbQtQOVm2ea8YqmhBjZZXvamUV5BW9kic0ZtGzGriwsiWMY1JC&#10;5YN+wdkVXBGuWl5Zml9ZgghrfomfWaInP6dxB/qdFUUkl6tCZ63QNiqokGARlBqYQS8hYrWPuv9h&#10;QyqryFKACM1DUMvgtGsZGXcd909+pc5U/3TyLPShKM+qwppBwBlOxtnn0uCswFuplEd5CrCC0RY3&#10;69CD0YEg/NbAak2gbUNop6JxAlRoPqc9uLtlfJxGmBH0D3p7vX5nL7oKm4W/u9c9w25l2DbSimtF&#10;klwuduTHLwq+pLtmcUzy72daP69N99+q63z+eLw/BljPeipS4w8adOrTFA3a3FQ+FAd9648DEHk8&#10;CB4IelZXV10qxFccP+gEfUXHgbd9HCqsAY3uA0j5o1xbhPFVKCTcRkNxP4uwkP5M4MwP3btbhiU8&#10;a4poaFItWfHoqmRpdMrSwi//+CuJsE5ev/4Ot3PyaYuGlykTzuCqZFsqQaUj29IdLhKKqpJHUyVb&#10;XCK6dlCh4g4CuzJVyOfD4ekIknNO1Nc7hndh7e5Aa+D9rcWtjYQtXCeIlU0LQ6xkrlQ68A1Wj9YM&#10;0sDaunOmVP8gwXk5ixu42E6izE1tpdMQXd3bEjVC1r2zM+n9p8XCxfsLm01baCdsAr5Kw3t72LG+&#10;cy6ohKHSoQmwrASUcl5pqSZQBxd1iLFgOprr6trr2i4iPPBmbWl7D4mBMFjIZZBYfW+Rm/g/SCTu&#10;PmhcyxCaeB9Ng5e5LniZ7mbo6m5CRLVw7jBU/Lmib7u4V8u5PIyrBLJ6AgKrD4mEMGNoN9SIX0XR&#10;Dy7tFre7ShZLlUzojCyQMuClUgI/MaLVdWHOIHgtwYxwujl3zAqAVQHIHr6DAh09Ggi6g4Z0ZIkF&#10;8grTc07F4yk6N7jbyIrjBW1Xhkn7tgKxkD844u6OT46EahKLyUwmR6uE0ObdtZ6hhoaeoV57Gepl&#10;AmtohJ1OJY/Jac/SHVsYpjgnnPExwmLea9WDc/By7yN09dsnqBKejVggLGDX/s1/MVpdb5liEzDV&#10;U5je2aluPh9kpzsJHXj6an4qNmUQsuJW/qUUBmVQVUYZUnhzCtDKmGLoZBiIBNdwAJRjuD4smOJV&#10;aNkP81b+ap498fdtC7jZJXwtLy1xPXB5ngAVIatVQlqzBLEAuegxJNf7Fdxrt5eJOynhJ8AcDHxe&#10;Z3jtv+QBtJWfNnCygkhVjUODzljAWQQLpwzh+ZX/Qds7J78qpyrHhbPn8E9PGdDQGpaYZbA7A1uK&#10;zgqmUE/t03kerX2VOis0V3ZWDsBU1B9HX2GUe/+Y0nIGJ4Px8dDv3ABX0LmjXMjSrMnohHeouaG5&#10;txmC997zXrc4PjwzTg/b87tW6Lixs3g8Lk7VmhUcJZTFqhII9AeObbCOAdazB1ingjGr/BtosFSp&#10;oK8eInjDH2Q+Ko6O2qgcdNIwYRC2ioPY8sedoK+8XlEhdw8EBTvlt0NxhOCK7xMiI2TFGerBSgKP&#10;O+6U9lMFqRJuyJn16DuCX4MWfuXlesdX7jA4ef1+qSOMcxZLrzQliHYpzeS0FVpozJU1O6UO1UGc&#10;WFSuGMoVDywxTjCugtxastU/dD+Pj6271dnx8rdfdOzuZnezLzoWWJO+AYE68BWcQtMCZyWTH2VK&#10;Pt/oKOGMwerqal+1r/RhZt2RTKfvMXraSjQlcGeDpVjpTXZkEOCqiXmsDdQg7bAcOGMRwEqLh7uv&#10;vtqU3oVpxMPdZNUppxlBIRSeSpplFbRAe3O1jxNrRJUQKvSu4gE9KtbWXoFH1vbB3qPLbJCEJc3Y&#10;6YMPEo2EndYak/TwH218RciKHtvY6i6cLelyN5Ojz6WFfkexdrvvEuRbsCJ9sr293dfXd+niaHXz&#10;uF9TCquFq5aJABwVlltm3jALHEsuvLfUQt52q2Zvdlv2Bv8FWwAnFpE6qEsughQoknHaDZuyM1Tj&#10;DkICNHSw0XC+8gtGzFwihKE4bW6nbMiCPIF4t6K2itoNhKy/el34jca/E3/d7iEc6XZ3h7wNL3Qt&#10;JrPra5n3G9f+Ktd4927NtaFrPUMihtCuD+JGdA96ZJu7ui2xHkuhEc9PiKyh99pfD/oAsEQW4ZMn&#10;jx+f808dwgjLtGLhf+lbV6WUIbgyJL3cWrVT3XYqyJo1cLCuP1u9mmcfB52hKMcFuQpCWGWVTSOP&#10;hsOYlScAg+4HNAgybwVopSKZJw/qit5Le3Qh9TF7XNFQvuqaXV4ihLX8S9QECVstgbeaX1ohvDUP&#10;pMVeDfP/4/zsU20QkNmRTYPt+Z2ye95WC7eh5XHO0MANCxDNKVwtZbZKRhMcQLFMG9DCFAj8q4KC&#10;vmaG2+5/FdRYJ58/Hb4KWImtVNaQ6mz7kUB/BT3U/iw7juFBSpIJUg1EbXzltNnAqFNwVlF/VIiw&#10;oty5GoT6b0ZDD7tQYo3z1QggFr3b+1rv2Nj55jG4uXm9LU6PZ4Y7b2XUQ2bnXTCGFRBLpo26b1uQ&#10;6oy1VDoJBvq/dgywjgHWs17eaYhC0oCoCcSPpArAUcKDwT0pQ5BIB4aUMhDrHAT0itMBEKIdPISG&#10;wVAFX9mVQLGA5aLpCU7/8IInaBWnD4R9aShEgMtzBxnowt46VTCELoWmudohTV3r/qfdr9xhcP/d&#10;CzcIX2mMsaaAsMKILOaxSOcWfo+ssus2ndnRR+hhbgN2SXqqIjew/cIFe1Kwk1mQq61pYeRwReo6&#10;Lvx42DGc3XX8n7vpBHf+wW0dTYJbCba4SjxIPmhMJnPbqAv5qhlgjfrmSgfVvioHrIsYQ6V/z8mG&#10;EFYJM6yF+0KF1WRfGE79FFZbi1s/XWzaWNwSvlhNr+4ubGYdDvpObmYz7/5uipBkmAAWbDtTRiSi&#10;dJw6yNXeBAq6Aj+sLoJWAFgHILNyuWKO/ry1NQGw8IcKhAU3hvcJRdyF5RWBq7tY0D93BMW4NW2N&#10;PqMr05Xby12p3b5UM+jrExk4T97ygbfavnjKb5op7jtCrDaXBpEgbdLwD3Rl8lQgr+YLAkTZVqKV&#10;i/50/QNX2a1UoESEtkkAK24OFLontBDK0PkOcHHQIzr5PLbppWcAmbZs0eB0ViwYmLpyVmzbIcWC&#10;DqsbwsbJ7ribLiPd3SPnG2p6DtK5TAY9k2u1aM/ruTY0dG2o929Zg9U71DvGN2PCl0EVu5awj9BU&#10;yak4g/6GhqGGoZpro+w0OlcslfpKTx5/WNVu5vUCVoZhlH/4L/bj5wkpq0BU6mp7607bhdazpiRa&#10;AVDEW5q1+8xQeRVRwDT2GXmkZJsErAoqarGIHCKYdpVgbL5gwefB1MqHlmYDK3wMgNP8e8vgrGYF&#10;aQU0BfXVPIgsCNwJbs1D574Cffvy0gosG0BT7dviaxtj7T8NgHbNVuzd0aFgwRbDyd5KsjMuJFjC&#10;JYNAV9QjSXTs0f5heOgvjEFwD/W+0nH2v578kkfpnLx+IaIZsm3cbxC+ctkkLuPU/RVuJNBFGXZf&#10;QmEb1W0nBoIoqnpOrokQmPJPOJmeRU6RkL3Hg1wypPcEUSAhWDUy3g2MNeL1xt3B0GsIzhkb6xXt&#10;hjMSSrnw4PXQxlxZcdHWmQHZGw3K+ylRpHRx9wOSchTFHwi0HQOsY4D1zBmsZhl2ADEa1pHrpusR&#10;dxwiK4ZMA1zSDsp31CBgU5Dp3DgsRb3CRzQ44A4FmK2Ko24IH6wQGK6400/P+umb8JdAX3GkE4bc&#10;hLUGPAM0aS64mJ6RdFRecHo3NdUwtXDdiX/6SuV9nbze1K6Uy7GI36+Ev6mwY59lmfAVZcNKEFWG&#10;x3MHI7I8QKuKJtMDAyx4VwsizpS5EzsTwr4nHXUW6jReKVNoyeI64fDPHI7d9K7j1U2u6t37vWgp&#10;XORUGwFdCGL9ts/nGySINUrfPl+x+NtiFeJ2aWliP1HbsoHtSPlx2la6pxe2trbSW4uV0OfFxXv3&#10;F5Cjs7iF24X0ZnYzu7tJl+yDnfM0rVRoLJU4mC8fU5Tw+Yto6yvWdv1Vbe4RYNVBDk5VuVwmkegq&#10;rt1NZjJryUaEVTcm1+6y0VVyLVnBVFwSvCtoK0Fc3eXi4N3GDMG13KOuR48g8YLG7BI7isL2nf7V&#10;UvXZZr/O+YBsVEXzDLUAfKUCYEmWDKP2Aues2WZKqzZdaMNb3R5jdJZbu1KWymNMQTiIsu2VqOkK&#10;NTnU7bQxcUTJQprFaih6zhmVbYN+ROJgVLd9GdzCmAGzlopHQ3Skmy3d44BXr0+OdCN+0NvQ09PT&#10;4Etmfp68m8ncXevKZZLVQ4SwPhsaYgKrd3yMbbGGhsbu6JLH9txSBb6znOptzRmdiDaM0XtqTvkI&#10;YDOBxT5YH+70l1XOtTY17Q8ArJM/gI6TrSjK333zaxdau9p11FPzcMKdBaO05Jr9hmt11VXQV0Wg&#10;SuHQYpssAq7GVQZYmFrkLQPueAVCXlBQFwr6LFNT79FHLC+/x9QUINXyMqirZYCu94SwfYW5LIjd&#10;f7G08kt6GcJ31+wKi7AQjWOXBfft0iDdmRWS7IpnA0OsgsUVKJa7O4M20K2Yj2JTooJJK82QOagw&#10;xpXCSMwfCdS1/fCHX1qpz/X7D05H4OpD+IqmDobYy8Xc4nPOFy6bLvTIzs8tlUrhBGoafkZXzOLe&#10;5tq5TDs0rHwYYhHGomFDWGKNt3BADk3QvXB1Z4BFA1DLHQ+L5IB59RWgPAa/hOMm/PKsyCF02cJU&#10;gvHKtD/QnjwGWMcA65mP7z6nAsWDYioyZ3zcCsUn/O5xzmwekDWNnUX8AEbIdab5B+BVyzhbiQY1&#10;uyAY8rPJKNcKKzalnKUzMSkKhtDMg+iiT2lxc3+OKvZ+VMBwji+ocMO26ER1480zw1+h1ucE9Aw0&#10;/w1PR6Zj3DtowascwwqtHo8lxO0YAk27dxCWSMCobBAwu+ridBaxMoW9JQTXgmLR4Z+VzxtGOBC4&#10;daP/9GlArBcdu8M/g+Kcq4NbaCbcavqU2afFBGisZLKr1MdK99Ga6kFUCasHaXitWl937GbhpLUo&#10;bEfBS7Hhg10S/P29jV0775kxm+05ugDx1cLWTxcW70O2Rejq1d0swbxk1QvBoMEmnRAp6Xkaog4D&#10;L1wsloq5WuAqwkRdB3u1xb3cXiMsKTOErtYIYMHg6S7Q1V3+XqvUAhu5Knjvg8QHH3wAoT2yhSHU&#10;IsSIz9q72XXzoHhxcNBXCxrrjdra7+1tX/L1jrX7FQMFKxMGAjoN6QUpb0UMgCvY6Fs0ntCYr6u6&#10;bkdrP82wZZyl2+HOth4r9THO9oyObcdQQCqQVxyGK8RXHqfbHXWKQEKPLa4TGcM0qr/EQiBmgJE4&#10;KCKd3U9jB0W8M70opFiTIyOT3d18aWiouXZtsKeIHO+7a7m7SFXODDbU9KBG+Pbns56HhhpeKgib&#10;CPx9tgIfJBZKOM1jvQ1jY6JECBar2jdX+jDTGtCAeQgFabHwH4ARSSiegVFTq5G2EycuVp3VbptI&#10;0EQm4PK8C1zTLKypVnFZRQMgIS3cplZXV1MFI18AxlJRHCwXPl79s49XlwhPLS/PzxNgAoQinAXV&#10;Osir5dlVPEGA6peiHIjnbeTFl5V5NholfEVATBh+C6MGUQ6slAsFfcW23/t2yAs2Lhfm7QgdWTiO&#10;Orkqb9h0soF2XhkufjLqhLAsoJPorbpX4Dz3/JdwLD/5/O6FSFgrm1N2rDPM/3WxXgVw3beNMFjm&#10;rtvWV0gDccozGldbaSxRokGZkyiYiPeIZAoV7g1uL48wTifCzp1+AlehUAtE7qERlqwgLQeSd7o3&#10;5vVIYKxEnsUK/WJsI8+MRvjNL6E+WWGTabeyVMWvBPrbjzXuxwDr2R81F4NBJN7RKcID4Ug+gAgc&#10;oCvavZ0Q3NJOT8AIIio/JOtu//jvaFLB/JXzd6GJSVZdsWsDwSzU1kWZEGTXRNwfCh3VDdkdy0+P&#10;QeUCIOzTMUDn1gJHjWD+jEYiUyvXfdvx1UBYJ59v+uhCJBKcpnOzFo4pZhkqEzTmYFPQCA0uw8QJ&#10;HeZIdiCvzFbSHlvJztBKOioR6vs6C4KOfBv0FLJNrNh0IBKZDrR3dHy73vGznw07dpscu5ubv95a&#10;+L1wWGBdFRRU4LCyma7BUUJWo9UISxmsvlhNIKv0uOrxmapsFvE6KBYy9bWBYqOwbRDJOFvgqbYS&#10;G1tbLM1iPTwhrM0mFr3fp/duNhFKYynWeuasn+06C6zkUM18TDOU9taqqo9yYK8eFbu6uuhqrTZD&#10;fxX/4mSjXRdM3IXI6u7dv2esxSIrfmHRXhAQLPJYGjM5+Gs9YburUqlYmtupfTLqm3syN1jT0Ox1&#10;umiMl9glHlRJirObwKqoqqFZyHoB6sWfaE/Wbf9QW/s2a6c5CyWPrfpIFSSWrVdMRVVhKfpUiBXF&#10;QCLLXBRkKRZaCWcGbCtxpODRjJ4OpijgVUXcfsRdTfK9qO2FNRnthnlDt/t1dy/oq2uDNT2+JCHR&#10;B2uZu8nGTHFtdAhphD2swfocvhp66Wl5kGm2FP+pcNwOtoDrGjsl0NXcKAEsMFitEejMwSxp5f4/&#10;YKjydUKiXGpUdet0/Zm2ne3zNB8wCGCx1hyCKboHdIV6Hu4voZRHdwkbzS+B5lpZAle1ChTGgirA&#10;qvlfsPvCPOqBhLeWmMICtsJPMpu1LEAVQSrcF4IsFA3ZucG1MrssRv79lO3U4NL3jyzdn6reU5+T&#10;adGGlUSLATr/Za5zIU91RoVjluVxuWj/APEI8wYkmAcDmqwYhhKMReoi4c53vmw0/Mnns23tYdjM&#10;qhwXBE84vbLfM1skaq92ERbyK00T+Aqsn92LCSfQIJ3PRMezQPUIppCD6m3JgAgrivwQTOydUX+o&#10;hSft3aHf8ZS/peV8S/f4+d5x97i3WZY8gmKkybprxbWiiqRuTYs66QicdT09Kgt09lMigVvHAOsY&#10;YP0Jjpti0C8AlnD2KSihYPx3TEDF3UEPxw8Iego0FuElCKm8IVarO93wKwG8CoaEpn0iOEFIK+h3&#10;O4HKYOUAHTwzW0BXYIGDwrcPsxrMdFOF1ZSeh4sjTVxRTzBNZbruwleBw7r+w4dnLrRHpqC+MmGi&#10;mM8LtwyUagGWrAGPodFcj07kEFxZosEf/WWiZydV8RitNA0KYx/mVuzAYaAtJGqXFZDkkVu3Ah2n&#10;6wndOHazjs307qu7tmjqPqEjgkncUrj4gEbnPjBX1QyvfK2j1aNzrQe+i0+gES9W/TbjcGQ5Fmdh&#10;I/FTURxcBID6NeGuDTiYJpsWRdGRrRroirMQF9JNnwJs7TYBX2WzDkfmFMENgjaWzoDQpaPU0n/j&#10;XHVVDu2ESAgEPCrmkomkgyPrFgQpRQiLodYHf1/pEvwgce8eQyt2iWC9PqRXudyVK3Bf2H5SW/KV&#10;5qp2xFLd3N4SUGCQuIpqYEGoAOlLgtjHyCPB2YiZMlxwNfNoZcP7QgijbadKm4W1w4pcNo2VkuxF&#10;9dh5OJ/XtWtQXgFd2X7tsOcXhuFQ7cJBXAnS3CRISCoITzlAKrdQYNndgpWUZ0ZZk+7uydcnu7u7&#10;vYSjemoGBz8brBlMNjbevbuWW1vLFfsyfUMNPUM9DUPjb/c+dRqFT4OLBynLI8J7Up8Aa3kwtAW9&#10;DUOv9Ta8MFg9h5DrOY7KKRUvRJSyYV21jLJR7vgDR+g7JktzaE+VdPPC49YzH15sgd+69A0gp1nX&#10;e2wDyg4Ks8vzUJ+7WFM1z/W9JaAturWrffQTv2CCasnFWishtWJwRZ+zzG/GTzJAsz+CgRWA2Lz4&#10;BSxxF7SZXQMUPYOCZxGMlnhCSHYqGS+0KVdmU5bsEWajaCyRZXbTHxCe77Ka2mdrM5V2ERQKLU3h&#10;FB0lCDYrVne68/vv/PmXir2qPx05ZEDO9WRR17fjh2iRdFRa9wnqYF1+IoFQ0jgJZEAbOKq2or6q&#10;gnrnt63QkSNWtq5amqzCkhSsLRRb8gBNI+PQYrmjEy3+CdRMxs+PQZnV2xty9zY776jSHWZ7nc5P&#10;VlZWVBBfHoO2kqzbDg1CMKGr+cOIokT63/1fjof7Y4D1zEf5R+5p0FemOWWha80VHofJVTCEqp7/&#10;jkfTghzr7I07OR0HIKuFXa6iQbZiAG8lAgdpVPAz2TURnwi6W8bj7hHvCL8V03A/dO5xd1SoSzR4&#10;KNLgmoJN4P4qWw2pyCa0LJkG2edOf+k5rJObpzs6OiKKoQg3RcPK5z0oSCHdQSqkViVZrtDosvC7&#10;Qv+S9m81UV1lEGaP9cJAuYKoRCqhrQDiuzojNzrJ3Lh1o7399IlvrQ8/dOxuZocdjuFX0T+4xSk3&#10;gEzpNLsfPGgsErgaZYTlq74IqfM2ARS2mzwgkPW4WFz/CGk6MHggaJVgHyz+vrd1fwOMGFT0rMJa&#10;POozTDteJXyV3qVfvbmZJISVzZzS9BRBG/Yx0CVX/jdaP/2Z/WdzezdzsFoneNVVrC2uNSaThAgT&#10;8Dmlv+8BM1jAWX+PFLvE4tMlwUHCyWwynU4SOOPs5+1LsIAollovZnZ2zpxp/Ul7wB9QkO9hGbRy&#10;sOPhi6BVPo/7Vt4glFUOa6YpQliEkl3I1mG7VOnytyGsLjoKcfgsId75qbRJrajb2ZIBUIamFgMe&#10;21aLGSyLO0I9LNmlAcjDXEkUpfb4RDweJGw1yQdO/KnQnYGWCHymx93uyW53d29DT0NDw7WawZpr&#10;g6PVa4m7jcm14pW92id9e7UgttgIC05YQoBFl4aR2xWXUUn3qHdsxk1DXu55wmPnxxoGfQywkEZY&#10;misWm+EdatLBGivH/pBi+GQnRzPQJEmSPu54XF9ftV4tq6ZhpZZdDKpWQFytLC2tuBhpEXhaAfPE&#10;bBYw0dLS7HusSmdqip5DdW+ZewKBleZZwg44BQqLkNV7/5tAZhC1o5CI6yV2cV+ZX1qZZRP3eVEg&#10;FBSVsL3ad30u7llnAyeXy/WFCGhuAfWIDOEZxlSeiivWjJNjI3H2otmLlGer+rwla1OySVtXM/2B&#10;WCQQqIv8oP5E05dB9X592FFPp6pyXlUNXVJv844C9QE3yer2sbG/wgBrf5aehUiUO/oUjnoSokKP&#10;3QgN0yrGuWzqwGB3dtmlGk5kCXhgO8o6LFiSRd002DgnQhNOeFr/zutFA6GXpuwEsCS7uijPOCUC&#10;WIyDMXuBS4OrUrzHlCh/1VQikUD7meOA7mOA9cyX57vOs/WSdqgaEk3fU0Zg0gnHdkZTA6qHHRvY&#10;/YrhlRxk99CQ2+lsCflb2AErNE6wyh8Fc2VbZcHlncvm9DINEzjKCGiNu73u76ASD8tdGUOJLLlW&#10;V3mWAU2rxSd4OA+GX3n5zJfb0/36g0gsppkBv0h0VtWC4TFRG9QL7BGaUqHHkT1CbSsKTeDZTdmQ&#10;XLPsrWQXqSoi66OuZBAouq2/0pmLl9SyifhdJXIrEonc6Lxwon54N70JT6oXHZCgC2eFjXuIbhb2&#10;VRuJta4SVFi+werquWpfKzAWIlNKxe0S3D8vHjyuWmcHeF6SAFowfUgznNrcXUjA1SFx/z67kjLW&#10;2trdTe9ufrq5C1EW2glpqapusSTLJUkEs3jAor8y3N9fd641U6xufVzMwZ2h9iCXTGRgerpB6GoR&#10;jvN2ofCLdUHAq4T9J2WTBC4Q30z46o3i2eoz/ybZerb1TOvZjs7OAPKCUQeEPohWEhisAlIGoWyH&#10;vB0yI5VQKVtUI4mTVzS0QhVEe+SLYdMiQvAm9mQdHwZlE0qD/9b2vQKIsuhwCspMbHkEe+URendR&#10;6Rhg80RnVKZJzSRNUyZpFuO2kVUUEMtdSXeetG2wmM+afN1N+KqHUNS1az2Mr3oGkwkUCXO5vSu1&#10;T9b2enpqhoZ6emwTrAqH1dN9x1IrWI8x4W00FXIQb6ih4bWxsZ6aOY57nuub6+srFXfagwoCJNXf&#10;KBFz9w/t1UnLpI+EjKqgKyceP17PHASgW09x8PISLiuCjUJxcHlZuCgIObpd9GOfBaamlpinAtg6&#10;sluYf29++Ze44p5Bm7uaZ8zFSixWa/HHQbTFZu7zCCR02X22YEn3heG43TkovAVEJHGq4vUuMNa+&#10;S4LWUeiwuB5lG2PRkA6oNTDjUelQUw0C0HCjFYssBO/BADSV5Ujny23/8w///F8vyrr+/EbHjefC&#10;z5XLiHS2M8G5NugqcECR6PTQhaZ8ZWV2hdYa9w1qLCNUnKJZcIBXIpO5kq1dFEVb/nkYbqQKNBxU&#10;WgqdQdiG0ufEve1gcf3jI92h8ZbeXu8YXVrcLee5cMuHkCyrK79wsXyRZfV2BqIQutMEM3+oKNOB&#10;js5jgHUMsJ798k6uOQh/S8Msm5YEtkMJxd22kCrkVGVGWij+uUdGQnGnm27ifsJXUWRFhUKhuB8B&#10;OVHb2iHKLYOhbnYadYe4WYRrgpI6oKDhUBZRX0LdMKANEMISRRU2zC5gsm9ppjMW7jjxwy9t08fJ&#10;6+8c9JtTimkpAZhf4dxlmLKHPYK4OihZmCx7DI9qCu0VrLa5PiEJQsX1VA9k4yzbVi8l/EZxpXMy&#10;ng70YNLEmoC0Ep4O193oOP21C/Wb6SwqhY5XCew0LYiYZpHozNmCC3DmzMHRfbCmNDdY7Suxw3u1&#10;b7tY8oHHKh0cFKtyVVlCO9lsggCW40E6Cwl8U3Ih7XAkhe5963/dEjk6i/fghJVtWthsIpBF+Gc3&#10;u04gq6oqU+Wmf0mS7LJawULu941IpPPiTnVbFQwbYAlazKaTGQdoqUSC4ZxtHvogLW4TCxV3LA6u&#10;TiS7nlx6AmxVLGa6qnYutrXtZFp/0tnR2aGElekIDE4LoiZoFSRZQ0XQMlAdVJFmzOlqBLwKtkO1&#10;beOaEu4LLp2bCJfEU1LBJUqD9BT3IDIpZIcM4pQPCotwDEYDOSgzvOIMQFVmrwa5svDoIEwt/ZMg&#10;r7h30F2xFv2CC1bFXhQ4q9s9Ocm9gzX4qqkZHKVLbi2TXMusXVm7Unsld7kGBNa1nqHxz4XlDA01&#10;9Fb825lNU1npLqmaFg06xxsIjDWcGpwbpQ3fBwoLNqPnI5oJXwVNCUT+oKDlpJ+wFdu3W4VwW2sb&#10;bd1mVaNpAzRVK0vLHGWD4Y9DmAGglldZNrXEJUH2WlhmnIWCINioWdEuyBwXaC9+xxLjKOAslAyX&#10;6eo9UVXE9fzsElNc7NCA99vBLS4QLtJRhgs9sbJf0btXMFWlRGgTXjrmgDO25aunsq2EgbhdLuSZ&#10;DzgscHcGSxwIh7D9qD9C39Ph8Ct13x52/PBfmRHpyZMn11tb21rrymaEJuBTyIZCzjnXBlPcEyDU&#10;njy5S0m80lZWXClaZQPce+nURH4mTlsDUPPaRfLCkc1rZcvYEG2J/Xt1IxqMRo88s2SoeGFZ7R0f&#10;GUf2s7elpff8+LjXKZoQhH7RtSJpiDnkNtzZJRthMai29LymRAI32s+lj5sIjwHWM1/+MnO2+dwt&#10;mC/FTI6fWI2BqIoyvhqJyzBtF+aiIe8IPQ+fdrfXPRAcGQ+10BPBCfcIa9wrYnaaaCNnhyCYiIoi&#10;dAXF4oBnf3/f4km6057UiFfVWVj+Ehzg4oIlsp8t0wy/cnrzS3pEnLzf2tahwGVzSgmYBuouhmZ6&#10;2CaDwMYnuiRsRD2GxdUjCY2WAKSyJUJMK6O+MBN6ujCtpe8DGzB1ZfcREnAwylqsbKl66up/+s03&#10;lRvt/afbhtPZNEGcn+0S6CGY9ekGBzfbdFOCkwYTa0+2S9ulUrWgr3xwHxU8VrF4QNcXW4s7pVbA&#10;rQxM4NMOYJ8sLkBCaVBJ9Enp9MbiVgKmptlNgnUPNsEvAd7t7hLAqqpqtgheo55pcV3T+iZhfSVY&#10;14kBuupDZObAeDQDeX36fWan2B3VsSuoKhQIAa8yifT7DxqzaeiuDrYv1b6xt9dVamurr1o/c/bd&#10;d8+1oywYLsMkn0GCqEnqqUNLLcsF3TINj1GA56UJ+6tCaja1WlnL9iBsm1vpFX+GWbvNYFWEOtMr&#10;QlalCk07jyboTZCEeTuTIKzJElhGFDhMWZRQBuB9hTHJBk5ujkmfjNq8VVTE40T5/qSNteIi9Xly&#10;pLen5jMCUPR1rWZ08LOammsldFuuwce9WCxe9qGHsKGn92/H/3Zs6KkIq9eji8Iz/dW3hRyf/jAZ&#10;7o9utstC2rOvr4QtTgDL13Y+qMBL1IhFptv/4LF58gz+Pfjeq1Khv+3EiYdVPqiwUqKZb35e2INy&#10;vZA915fR6WcTTxBQ2TAJoIvB1PyyoLFEcLML72AL0fn3wGQtMw0GkPUeiCowWCgzriz/EtwVTLDo&#10;4/a/KF+vdO+njh5XXBps/3E8liqtDFctg3sJsfEMj92EYJe8oJjjljdBA6pq3mA7WtiP0i6sscd7&#10;JEJw3t/Z0d9x4l9NZ+HJk+98vTWmYM6BNCMDkTgGXK8KnG0uGi1ZPz4rxKCCkJr9xS9c6ksiV+jI&#10;nGEGhQpmrzyQPtCacq18foWz9k2cxexwKVXVRAQ0joaoUw7+zjve7Ya1u3C35uSc8RanKlhhzEtk&#10;17zHKeQUhmywk7ygsOA7pBvBiD8SaL9wjK+OAdafgMHKdr3QEUCTsckVkYKeh1qdARYBKSddj/vh&#10;0RDq9dr+7KERr1MbCYXGR0Ii9DnONgxufxRCLOQQ0vn/JZnHDLrWQFRhGEH2GnqdNRtgOcFhOQfo&#10;nPaN1VUIhQxQaFwitExZlV85/aXsdiZ8dbY/HDOVKTNGZ2ArxvUqU039h1ShoBb01U9U0cRssWhB&#10;hm00zBk0D8LxdJuogjj3yDb8qY97hcGSBMACpwIRViEfi+XVgm0kUDAiNyJ1L9end5MOh6NpYXd4&#10;OPuqYxM2CigRErRKMOvEEKtYe1CqLm1fBLxiVVZ1aa6ao+lKv/VdfEyQq3RQOvgwk6uqWl9fzziy&#10;u4Se0pvAPsl0cmEjwYCIo3gAwbLZzeQuC6R2/2E3m808flxVIxEgzPP4ntIFqVQOK5Eb5y60nanK&#10;ZIrFJwe129t9Oajbk9nNRHqzKf0g/cDxX+jnHyTTYLFEoCJBsMyHj4s7vtq9vb3Gxlxx7mxbW9v3&#10;qztv9EemwjTYKWbeguUCVjOta6lg6Qb0VnoBKXN5uARcvYqkvM9B2NTT5sDZ1YqIXQesWk0djQpM&#10;GLJ/KJf9gC9Uj2UNsMcbNyeI10SJhGXCHnF0yB5NmJrRUYIBhQ48gk3uyQk65CbilVycaHTSFrhH&#10;K7k4YLbYDRjlwcHRmh7CV0M912pq6HLtmq9xba1x7XJurbE2l7t8CQqsIZvBsnXuEGJxX6PtJEFQ&#10;/jbwlS4HZ4IT3Q2v9Y60NAyyAovA1ROI3PvaER4I//Jw+OwfqShpgFds/qVf7Vyvf1yVa/VblsT0&#10;E+CUCzXCJRFuszJf6fkDTBLcFXcVLttxzcLZiqVX9MOzq+LleS4mClTG+i3xENf/eV6ItMCRLcHZ&#10;fX4ZeZC6Lcbe32fnK46IZPqXeRTh4c6smtC9u1KSfqTJKqgxQ2BjD2uxbsOtrJJihIgFWXg5ScBW&#10;yCrkICGT7T1MxakEg37CWHWBSKSzqn7nWw//u24vPHn9+vPXHRfO3YBC0URzZDgWkw1CLTDSQXQX&#10;Wx8IVUKFCUzZRdX9/ZRnYAZx2cK2HcZXsBvh1g3umIWhsM1eiVnLfqVn0+4woO2gq7oKszdOMIgG&#10;o/LMhNsbnfDaAGtE+LuHBMDiKM0Z54BrhcuFNGmRNXXe9uKijY1Q8asxJRiI9HfWHw/2xwDrT3FI&#10;ff21QGBa02I0T+EUi4IfHgssoBoZJ/w04neiNRD4qhcxgwSrnFqIE89HGFbFg5yiEw2OgMUCPBNJ&#10;agM2SzVQKcNrGE4q0fRcI+SwTs4ItQqoi9H5iU9UKtPs4ZdP/P7LVjc/+fz91v5ILEbj/ZSpBEzz&#10;UJk2pwyYXhUAsWgTYNS1PAJfWSpOTXwelxDhyAVEF3s4HLUPVnrYdLuBrQDZOGuvuU4IN3G1bFqu&#10;p+/Ry4Ebr9Sdrn+xCSVCVAp3X0WtcIs9rRa3oKSCoipBkCvR2LVdOtgulRhisdwd90qPSyV6vvgY&#10;cOugtPN4p7SzU3z8+PGvqn718OF6NrOeyWSTP89kkqCrCAdtpjc300nIrggXZZNZx6YDVcrHO1Wj&#10;UoqNAvC3Smjgtq7mjXCk/0bH2db6x2fmqh8/QR/gk73kg8T7mWziR7s/IlS163jwIPujxI+yQHIf&#10;EbTKVf1VLpnx+RozpUziQf1c1dypc52d7f2BWFgLm2HTiGlGHsmCEsEp+F1JFjoADJbP0LTZLNAE&#10;vcAhN7he5Zn1qgBZq3aqmY229Ir+SkzeaazRCwJGSZ5KVx4CcWjTybKAMALKVEzd6bUBga8qdMhA&#10;NC7bNT+arExyNg7Y4KOSYNRebKU7RO6T6B3s7h7v7akZBX/VQyirpubaZ4Ojg4OJRqHBulzcLl3Z&#10;htPoUE8D+2BVRFhjY70Dqt0RBmLNQ/Mb/AcyouHceId3qMYnJFgXAagPWls0SLDMshIJ/D9/ZP+u&#10;kizbFV511Q0/PHNmp+uUxiIsFAiRwcyqc2iq4Gm1ZGcHskMWu4ayZwNaAAHDAKCWRYsh/WjKbjEk&#10;2PSf6R1CdAXfBsF/Lc3bTYXLBOPmIdZaXp61pe0pGDMItiplF6VS+/rRwC6ssI7GelE0rHQV0h5R&#10;6TYRTIwkKC27dujxsL2GC7jZ4B5K1TRVwzo0DHA/qE8h2TwS9N8ITBPKf7l+6+R/n2emr2+cefP0&#10;d/vZXFdTwOkSYgHOkj2GekgQi0M3wdfqtO74PCMyN122Ys05MPN5a1FZ49gn3suB4gsC0eoumwTj&#10;Nb7/NLpoltN1VCAsprBmnDB+dzon3FHn+Eh3i9c70kLYyut1h8ZDM5VUTxw7tz9hiTszivqKYElT&#10;s+gEcumEEiP+/ludHx0P9scA60+x/NcWOu41g6ZbGrsvpcp+u0TYDYM3t3sC+Mr7f7OdqD9EzzkR&#10;70z7+EhcOLiDxoIUi5sJQ0hE4DPPgG1HTXNzZ6UgKLqd2aRavEEbuCN4FhwQODthKohqEQDWK3UX&#10;TnypSKyTf+n4/jklpnD5wOTANVPxR6YALewin8rdlWg5kz22hpPW1AAaLivxWq6UcBK1o+8EraIf&#10;2TSoR/VDUQ4pqFJesSAcEu+UJD2vBAJ1dae/Xf8zB/DV5j8QxNr89NPNpl+Ldj90Bd4TNBa0WJkr&#10;BygVsgYL6Kq62lcsoq/wom+n6jEXkEo7dEMo63EVVxB3isUcmg1bS7liValq/cOcYz2zDo4r63DQ&#10;9Yf1D9cf0lL1YlWuWnZJyFNRUSNVoe2QDg/NsBKp63yzre3C2ba2EuGrS77tS/SJuRw8NNMJYLWP&#10;PqzK0G/pgndEJplZa8wkd86uZ1rbvvaTCx2BFtAIhKxiVt4oo7wBAbuVL9CJnoAWm9sSrpfyRl4i&#10;iJXXNGG08Dnvi8/Ptl22wWiF0lpNHVlfAcLaqivVrgnKlizZ+nWP4Ku4YOgRFJcw5RcAi44EFXOQ&#10;uJM92+FkMhl1T7C56AQcrz6HsEQCYUXiPkkHKOBVN6Gma4OfwUr0GlywBlEmvLaWzOXWcpdzl2u3&#10;c7ltdBH2iLjnoUof4dBQQ9TO7FFVT0XtrkqGM6hF3XjHePMphlc+2uR9c6XSYItC6/HQMJX+zo0/&#10;sodf91u0XwthUvjC93eqdjIHbsuE5IpLfgyqWClll/+4DLgE/ysGWfTcL5dZP5VaYQzGmIkbC2dt&#10;V6xl4ej+HntgAXGx8mq5ck2fvAI3dwC1fZddgDoqEjLjwhVA0VCoHzUtAIBJKj/7sS2Cr3SNuuA6&#10;imqX0GEd9RTKFTUpFEYSvZmFWAaBEgNSNPa8N0WtUFMCtyKKxlzWK/XX/9ly8p/o+yS+T/6JwNWJ&#10;E2+2d3R03iiXgaho0TQDZKVhKCY4WPRuCHjlYv0nUmgkO1oytb8/65LAXn2hPqjZ60o2RD6UlBJm&#10;+cJAn9b2rHAnnbVbCYWtHGaPH6tOv5/9fGBzPUMPCGShSCiSn2FA6pYr2wIMlmzHfGJ0cS3PrlS6&#10;GtDZOxWByWh/57EL1jHA+pMsjc0BZTpogsFSAbBWC/Aa5ezmkDvUjX4m9whaY+HA4A95R+DfHvK6&#10;x0e4xwkCeH83M1sAXXGcb9QjjRWDLM0msuguuzN8XoM1oMFwVFTyC1CxsNGjxKbumlJ+7uUTw1+a&#10;I+PkOyc6OwL5PLo2I5EpGIWXTf+tgGIhnIWQkAtpKWjil+5Yqn0mxzjsHFAZXs2KAQEaK5frKPsu&#10;dZSVI2CWJMYOXYiEYOenmwHJDrxHGgz9vBmYjkQ6Tl9oqx927A6/mt7d3Py0qWnz1aY059xsJRIL&#10;G1sL9zipEJW5zBVkLm8TtportfoGCVA9KRZLByVfa2lnp7R9wP2FraUS7hAWKz65WHrSOlhNyGcH&#10;HqWwdSjuXCy1Hlz0lehea3Xr3E5pzjfYRqDs3aAHmcC06VP7fNJO5cuGpuYJYnV8t+3Ntta2ue3t&#10;7dHtS33bHMy8vd13sZTL5LpqDy5enDt4Ulu8koRp+6ODtjffbHvxxKn2SPjfQ0iVN9l2QS9YBKlw&#10;rRuEr/iRBcNxaDRQKEzplqEzeSXMcwRphf6yVTEiiJGhIruyfavt8qHOa/gOW3WKJGBstIEKnpKE&#10;E4OoHYIwsvgdMwMs4hHzDMSzxYVZ+yQfZkxixSeeElaiUCgsRzng2R13T7oR7TzO7qEEqXqGPruG&#10;EuFgzWeDBLKKjZm1tb3LXZf3nuSKezU9wqhhvPdpE2FDQ4NbWHNJbNNle3NLt4MTWjSIsOfesQaC&#10;V31zc+znXvKdaqad9hBj7nSk9Y/t4z+iyRq6KCVLLVztrKoi0NtsWKkltlaHQAqQCvySa36era5+&#10;uTz7yxUhaSdc9UvGXCkArCU2FhUSd/YkZfS0NP8eSDA4M7zHiIrbB98TdUJBYb1npxESqhP+CyvC&#10;ZJyPD4knM3gkCTZFYnteQKp9DkUQ+qKj0lXF14E2smz7NchiQz/tT5DFA2SD6qqhmYSvZEO1DA9h&#10;LAO57ZoZoyMeMKsuEFaC5fJ0OPzcc3V1r0ReCdd1nP72QvbEQ8fwz06edAx/unXy5PXr//TMsNZJ&#10;/KJh+BhEyigC0nnXNAglagQRDVMmtKUassfS7TmGS2SY0+oSmUgEvqyB1LKOOsWMFn3KXsFxREB3&#10;1aY0U5V47admGQL3zv7ZLEKMjqgwnN00t+3ow6YlE2hrB3eFFFza48fcbvm2JDpICNy+JKMB0SO5&#10;YIyNz7LhMf5aNRgJ9Pf/oOMYJhwDrD/NqP/nF4MR6IA0LUaTlMJqavX/Ze/9Y9u40zRP/ihSUtHl&#10;VdlSEZElUTJom23YTBQlGohEemnaDOQA0nkkS/b43AwwEXoasGF7D4LuTg1cunGbxgW0PdNejYVp&#10;CpIjGehQFah0vSCqiFQiteRIGQG2aU8nxqWTBm5ujdwCO/8Eg2T/Ce6+z/t+i1QD192zmNlN+iDq&#10;F0VRElViVT3f933ezxO7AQZW6CoNBMYuXw5xJSse70gMxENxI54YBUA0ESd6qHjqJ2JCW0VwH4Tg&#10;qLWcczr0eC1CKbPCFu81vPAj+7sSVDykkwxvU2BzN8T6L9l85lrL/y/GCfdceuO9G7amVXVIWYSw&#10;wAurdfV0fO46TlGc3/8PhetVCpii3ko5HLZzOcdk5r3XEhTrsm2veuIhsWpCC6Poijzvm7o4MmJ7&#10;DhUpARrnFxcbujIp/ufNvcjO8fnWfD6UsM5tLPs25mY3hNa69x8YEYqJwvcopPD9mSWE15CQWr+/&#10;2t4OUw71jzrXP7l/vx03rm+Kq9BYq/c/+UR8fn1z8z7c8LiFSlwobHU2NrbfXxc6q31w31hTU2Nj&#10;06GvQqrpgO7FK2KhAMXC36lOaMnUld6Dnd0N3Z331xs/WL+PscD2E598cGKwqfH5xvXnP/jg+fX7&#10;jx+3H2zsPNz94uFr+3t6rmgpzXqAeDhwW9H+A+wK7/SKLk52FegtBxUs1yv8FakvGCRN5Y0QsNXN&#10;lV5nr1tUI7VLhWUyA4Mtzm/pxNOghpHOGkuir3ifkDAErLPx7H8ZxauXAe5JA9qO2tUAECeksZAH&#10;OsC49qtcu5I6K+TlPqPAPCpeIplM5n8cbmr/a6GhoqhgNQl19fVgU/sz76x895crv/zwnb0re797&#10;YayfilYMaqih3COqlH0ysAda61PdSBv+mLj7xWj0rwYZ5X79+fX1E9cHExpQ7hVLnI5//Lv2yTeO&#10;ahY1+1GWHjr4KLC2eTAWLvJk4PSixwd9ssD0KyGinkBEIbQZ9iyqaiESh/zqC79Bs5BbgRzfvDA9&#10;LaOcIaTwrb+i+6M0Jg1aKHCRvR11MJRIFpl7JTb/dpDGQJTipzLFk0op5NyWNS3PUkRkM6nL+CZx&#10;4mdtpdZKkZacLNTl4U61lKDJ44T0IkSWeAagUYgyFuZ4jSR0lmZXgVuzrKT4vLmn51SqOjQurhzq&#10;TfY094gVxdobR440NDS8efLeEZS3/usZru75Go739h46lTX8NslrYjHoXLtSLUcVeyLqcQo19ZgL&#10;SptJcQFOC5OPAQ1mv9/47fag9Bx6aQZmsVDjuBY86yJd54k/ZsFLACy2vxH3w88le41iCYKTUSSf&#10;j2QOgIaVZsiJekvsaPjFFPJ5S9zRWfAYDfwTnVgqdaqnZ/8uo2FXYH1DZ/778UnNEK+2pZqo+7ra&#10;0cQAc7ASfYmQ/3I+gtjmgbgQVlPhuAUve+wL+jJnDqI12IHrfukowWyunGyurfN4qNBP9Sw/Nwml&#10;5kLsS2HRyyimWSwH2ALHNexJLZvc/+bGH3kRa8+eN5Y3j9rVrFGFgd/I2rZeEX8gTLA3Jol8hYBZ&#10;xvEpumfMgbsjbPwsJ45upR0QBrNYr1fxFTksTfArLmKhhOACeyE0M4YHvSxiOYVYVKrZanKyp/dQ&#10;b88PG076ABzd2phd/vVG26xYSW98ea6NOOzvUq7z/M25X8zfxNj/0srKL1eEUFpZXV9dXV1H76i9&#10;EQWs59cHr5fvP155cVUIq0/g2Fn9y/vrD1fbr99fb+8OoFsovnD/upBZJ663r94Xgqn94NhY09i+&#10;qDjPh9JvmY5J6pofvWVYVTs7ntS0rh92Hj58uOXR6sGXhIxqbLwwKD6Iy759+6K9f/XTw4cP9vb2&#10;vnT8YO/R3t6eZGsVQHa0aRyiWVX0IR2IsUrVQVkBtyhmrbnKiCvUMAC4KpmyCRgMekNNMs056DUJ&#10;S0Bh8cEb/VamR6Gvxgt1ilZTb/hpQiEMuCjZr9R4AtUtbmHk4N+Zgk+aili5dPqyP3aZ6VahAUqk&#10;Grgc+i3LVfp/Qu7UAM8M4paQUGN9ob6+fOT1Pu76NQ1+PSgEFuYIhcASr/2D78y88847v/wuVNaL&#10;K38i9BXicjL5vjyXsMjnnnmZLEP02KiPWVT1T3GuTMeG+6PRi9F9TZSVdOJE53Xxz27ypzQbDVcj&#10;mbzxu077ewKxCeUBpgh1xXGbW9YCm5vP6q8uPpkWJz5pq4JP6gkzQVHGKgiVRN3BBY69oZ7gQsFz&#10;vJOyQu8Q3wRTFoOvbt/hj3eowCVOq3+OpiEFQBP0AaR4znhG/QnOda/Ry0lSRa70FqiURdeVosdz&#10;4P/xtufJMmsIUt45gb9X4CvSddWb1+ESlm7dkpAnFOMdWMMd3dAMOVOoGYaGI60dFq8GoO+TKbti&#10;ik2KqUNbHPvC2dRLnYdf6jl16mjvqSs9vft79zf8ZOMnNzdm39u69y9gl0DBCsrq9Ol7bYf3H+/t&#10;SqWupCpD8L0qlq2SiQw5zhSIg1wkGNzZd0XWf4WZxoourqrSw4AFtT+9Q13l/MSv4BKW9Lazs62e&#10;ViiR+kTQ2mZHuoLpv20qjxULetxIiyciQg/gKUmHw5i6Gs1HLh6LfJGP+GUpUX8LOUZpgylu4sxi&#10;FoLiuSB+S4Enf7UuLXXqVO9LuzOEuwLrGzr7L8VjKWK5a3EwEouu1ktoUamw4qE8GoEDcX88kRDP&#10;eb+MvWEyg59aiWC6x9IygD6XI4GVm/JoV3LaJqzy4KBBRS1qHKp8cApzSLG0vrhYR4kz0wMHk41O&#10;pbXnzPF7f8T7x6XTPzrUq1UcI6vZulBVWdSusCxEKn3FsMSZvbRdlG1Vecz2dKk4CKtFE4u/UrFW&#10;PyGFZNJED7lJXEthcSrkFZziuk5KCuUgCmWVbHiTyjQOo7acJPKle24c7e0581rLWZ+PBNZG21bb&#10;1oa4nNtom/OJt/eIQArG+/zczfdv/vznzyw988vVlaVVKKwV8Z6QDasr99vbN0l0rd5ff3F9/eFe&#10;yK/2F1dWn2/vbO9eXf3L9Q9WHxIDHlk7q+udjQcHByGwohfHopFQYkBlUUgtTfEktAytWq0mk5Wq&#10;OEAmtR8fbuw98NLRyVTvoX2HDx4+3PDT48cPHj8ktNXR8UrreHMqWx2qJpFB64rTgjipZZG7ZLmu&#10;haHEilOFhV1uO9MDXMhCVD21jKcDiSda2lHIkspKTpiVuFfISANyrvM0AuJTqKRxIw6pxecVcmbZ&#10;xhQ7sOhkIcNWuIQ7JYRTPCREFQMXQFjElVBIIq9QufozuoKlDLuvMF8IgUXmqwxdhsWGRAohGoFj&#10;TVBbg2MrPxf6aoViGNv37gWlASas/E4Q1vCwn6BciLYhjcglNj/G5I81oYIVbWq/QIOE16+fWF8f&#10;i6UmLNSWtVTy1O/cId9NAQflWPB8O9mXyuXO7uf9BLZCf5Am+6CTJI8dzT0QG9DnuzMtaaOkonD9&#10;9u3b9E588hzVryTPgclX01J8PaFX/o7/yCCsReY9TEtE+7Y0XRXBHifNRZAORdleKHiYM5lcB6HF&#10;KMxCoW50D3r1l0JJ0SlXWJ2aom2Hf6wk+8mKlqrXC8lB1JGrNsFBaFBb7PmGDVgYUA5CdxmOfosQ&#10;CPgqYkYt7dBLR7tSkz1HjyLT4MeHjsEbdQgLiDP7fW/8xT+joLXn0pEj9862bDbsP77/pf09zc1a&#10;1kjFqaFLF/zfeIFCqRq8VMnKynKQI6GC0n4lNp9FMZp+5l0ZxmVJVvDLyQ22G6KEpdDuhBIWClb8&#10;UpAgUNqqdxhbJRu6VCNbDGbjaZxtDA+IpcZjoQjCno9djOQzfi/DU6Xsg7TyqVBY6JwEFwuLizyQ&#10;SIb8rhuxro5Tpx7tCqxdgfUNnf+XRmNct9a0sAmUuHYKBStqEFKMIFxWIX9ci0USeaQ9p4EhjVP9&#10;yh8fuAw0ltBXfpX3K+m8orecdFvZUkwZNEyIj9gVEarO5ixV3TGkJXZfm1gNGNk3bGdCSzYf3zp9&#10;6Y9wFxGLxZbNXi1rJx1Hm8hmaQgL7UGrQhIL7HC3ZJZKOmU4C311y6v44dMpv99RXsVxmrVVyWtO&#10;EZGUDOtgjZtuhetaOGmIK5bClSyFLW2EaqCDJGQCzRaKt8pE9nMC8P34lFBYvrfRKNzagszaaIMb&#10;a2NLiC4k3lCmM4XezN38xfwvbt58BmzRpYfkLX9xnTXT+uqK+HydwwrF5R9WVz9Zh9jCcOHD1c1P&#10;wH9HHesvVx+vB9Y72xsHx/aBJzAWHWuK9iUSftJWsIfRi2UnK63JarVS0YtCIQ1Vqk51wnHtGzeu&#10;nLrSfPRoD85B2nhFKZVAJzVdxakojgIMO4pXjiOuias2k9kBZZCDYh51Xc6bB0t12er5qkqEZy/t&#10;SHn0hsp42qzIg5kyZEanND8GSiPKiKAHDkWCEA9LnKtsP9zu4uyD8VCcnXVM/JN7JE0pOOnLCMZh&#10;ScXA3gFiXkFQ/RkXrVDcwgd5h/xoCAWsPAKcLwrNNHhhsJ811tiFwTHx0v/JOysrH678cuWVFz/4&#10;ZHXvsNjQ/SBhyf5glN+lTWmSoRahJ7DEI43nOXln7EL74AmQ3OFyb0qIVZj1wKlmtcn9v3Nv3HNI&#10;h/9ISFsw7VKd9w83Lh0gXbSIViAP/RFdlAIDoY1k/A0T2VHhYic7hNRtceU5cdvt52SxCpR3eK54&#10;bvCOlFlEw5ICrSBrYUQnlXUob9ZWiKdg0TNAi3XHp4WgwrMNIN3ywCHvScWgJ793JkEXi8hUNB3H&#10;kNEs6ls6cxvkUKGug1Pw8svqW+IHbgshR89qRK6joIyB1Qc2CSrUhwB1YPAsZR6TLR5VLaG6KslJ&#10;sVzQs2IFdKgrdfRoV1fP0VOTI83Hr/nuvbHnv9SghaLVnj1H3rzWcPjglZTWlbInJpNWxRTLELMI&#10;M5MX7cRZGmGILpfrVhiRJesVppJNouG7CpH68JRH4crI+Y20oZK4msIhPhemyEEjTvsArQ+9KMhg&#10;0PWoGMVCfYxQqtftIBIemVpauBVLpw1xCDRkyyN8yx+KZPJAuXdEMv4p6CuukqFFKP6zBNBQMUPI&#10;v2Ib/2FrsuOG2IZH/2L3RL8rsL6Zyxurz8a1rjgF5kxQA6WKocABYrJTLg647mI5EUsQ+ApghlDo&#10;ckyoKpwWQh2RUcrQMSiHGK+URFWbrxEre6duBxV3IPAPLXUMOaqeMwyVajAeNRMjZWFxokR4u40O&#10;Zqr52tl7f2wSa8+R5ebk0ARpxAnbsLPi4IkZK5JW8GGJo5sp5JXpWhQ3qIZrzlmD5JamKnJkjWNY&#10;pHvd66VSR40FgI7CH70wblSRvUNxLLQchVbURV0u46mU4xbtiexEEinzk6kr+493o0+45lte3vJt&#10;bGxtgNvg29po+xIQK3DdyY41gyxo1LNmZ2aeWaLyyBLprBWWVeL6iysr98Wn//DJ+mPcurK5en91&#10;c7195ZfswzrRuf4P9x+3d15vvNA0Bux40+Bg4+BwKBFXZT6yOHaLB13JatVq65BQVkIhVRxY1gkP&#10;DjOVW41NakmS4OJPqSguwgQrJKrEKakSxicUfuNY4ksuFe48aVWbDSh602OeuU1WsoIl2R8sybIG&#10;1a0KQQ+ZZLpejDOdlFTp5CXTnEIuLGgUTnmWsA2UJKc0fzxOgOsbIdXIqZzqQcOC6fjlgVEYruIM&#10;b7+avkq3cqiz1zusJT2zAWt0NN+Xz1P5impSxBcFp+Hrsa8vANQwNrjyzodLe9/55Ycrn+x95U/G&#10;hjFliB5hzeUOjXWVIn24lanLho7uvyweZv5Af/TioX1jgxREiCnC9uv9ebjZkN5849QPf6enZU+5&#10;S0gHnKyJGPzj7s71zc7wv57mKhUG/DigmdIGC3BOsX/d86jf5gYgFauErPoNUdql9IIKu81OqwIT&#10;HBbIdcUsLQrTYVgpPsGUohd6ww1BSh0s8lXT4/RSg70o0VeK7BObsoq1g/DOn5iS5mDi1O7PTXmm&#10;LFpQTuFJjGMeSpEvw/uge31JwkYpKKOSwUk1bNWyDI/bQb4tbHsFR7wKu/pMHP7QWjT0ia4uw45r&#10;ttgnmhvEbnruy7f/7sgbNHhIdakjb4hX0l2e9OJre97AjOLpL082XNuPRYmW1LSslhJHI13nwEwh&#10;S8Tz1pIDDgqLLK6MYx1X4uWIjBKiSHaxaTCBY/C4oOEP+wmQS0d0nrTEQlHcHbwOGYsTlHa2Wv5g&#10;PVi7JFQoysJywJCXOUHLKZiGPz6VYyw1Od0VNd4R4cvFL8TWFYIqGOQp6zQYbsot1R8rLiwuIiag&#10;sEiC+sGNVEr84Ud3LVi7AuubaxH2+zUt+bktBIBNI/4VIZ4GYrFQjc0eD+XRNIwkqHUYgxkXSc/x&#10;dCwey0ciiYGBHLy9NhogaBBKDBb3uhws8SwesGLtAP0ldsqclqv1Djk6Vaor7BoovOAsKQRWdiJs&#10;2JXm/Q1vb5z+o9lP9pzu7v53RjZJjnZ+pbxl+iDEARqFVHMXR1wbiDBLdcI6zwx68tTQX60jA8zC&#10;TvYlLSptR5b8YF2nVbdObBqadDPDFrU9ONyCYy1ILqCgg++p2Fr1c5tY0zduXDlz/M01H+IBfWfX&#10;zi5vbPgQGHjubd/G7BaIWPcon5CyBmdn33tvHnOGP//u0sqSkFkcyAw1hc8eLq2uBl58KPuFm53r&#10;0FeN5dX29RfXn1/nmwPrndfbG8fGMPM22NjYtC8z8DPDwV/g0pCjeLiV7Hhra0WoGZfym4hVxXkk&#10;QlE59oOK5YhTFRKaFeplUKlO50g4/sx1ARA165Up0ytGeYLK/a1G4U6saB3jStarYIkW3LShFV02&#10;VCimmV3s0CYW2XodihfUmYIFTIPDJ5x4zG+Jw7/YseIxumN44DLrJtAUQ1dJTUFe5SkZfQCdQ/Hx&#10;MlPdB9JoHdIX6Lsuj0YiQl+9LsMFL2KM8MIgaliAuQ82kdP9lWdWPhQi68Pvrqzs3dskxNUY6at8&#10;vYIlPn+Z3VeuZJETh97AaTOE+xzYN9befuH6iROcR/hsAkk5VsVO3Uj1/m6BtWfphqHrD0hg6Yrd&#10;udnZuL5v8bk7tdzBaYKMkqpaJPooc9rvTEsPFpTUcyhe3eYq1gIbsoRkuk2fCNG1QDk6NUADdwqD&#10;xYUnHquUWfBBJgoEqR2o8ASh/L/K5VwQhSu08sR9tvEUUUgDbCPGWTqyahLBM2MVuWVYMFWLqiuE&#10;A1a5pMVtK3GQI1MSjmtYDH3Kv0qvcCmaUH9oiesulYxgfVKp9EnPKH5+qYR6sMSzX6cAHgBes9VK&#10;ZeRUz/HX9p85c6bncMNrh8XV5tZkcmRkpPmllpMNLW+2+M62+E6XDzc0nL20p62h+9r+5pHJ5PiQ&#10;OLrAhqhXHlCcJGs4sgiqiPoOi4dyC6sbcbTg9USBIqHMnUgwmsHcNnUWPBQpy33BeM3ZDiqD2BaK&#10;PEbJ5qoXRVSoY0mLpvRjBaU1y9vGdFEU8euxCbH8FjI2jUlbdSCfFxIr/8Wxi7EplQdgUcBS/Wkk&#10;UN0SitcuLG6TvOIVlfmgq6tLKKzdGcJdgfXNXeZ/6qfsLDiCHAXnZmpSxD19FfcPEEE0MhpJxEl2&#10;iWf7VXFT/HL8cuJiR2iAXVaMTRS7W47GppiBotKRQnVwMgrbOCDR5KD3xiIMZS+/UvQo2dy1QfUB&#10;VnenWs1OGJY9nup97c2zp/8Iqlh7Lr37/uGeyWx1QmNFVbEnbISwcHdQvEJqOQCGurrKclQVB12J&#10;hzYkRkz1BIB3SoDdyrHJDlFUpJ2diywujRYC2k5kUVOxUx2HDuVwXSyDFVZa9GOoxFUMuqbp2kmh&#10;8saT4xr6w9pIz/4W3/KWr+wrn934ycbW7Ebbhs/39gZxsjZm//Hu3Ozce/duApE1P//e7Nwy6On/&#10;/ufPvMOVLJJXM+JlZUa8PUJh6/Hq6vrm4/ur64HV9aXN1dW9q6sv3l8PPHwsBNb1x+1NY/vG9olX&#10;QAXGQvj/69TTBLxQKX5USY6PD4nHW1HwqmBVbzKVnvSi2HLAhIr3lClIlmoKFsQ5SxZDTYXVErma&#10;ZZeIF8i1uBvU84pmyWMuSIfVq/hcMXdKL/xM0iAAaaoSekWnRIcdWPJ473ghOeCY0fEfiHYK7o4D&#10;c+KnUVGQrmCmomBbTAzChJUOXSXno8wZ5CHC0NXYVeoMDoT6BmQ+oVjvvJ7vg58K/UHSWGMXLnw9&#10;1vR109dCtQ5+TSWsdfxrvosu4Yuf/PcXSFL1D+9oEUaHo/3DOZPgV6qqeB1PVaH2/RfRaCYa3TcG&#10;1CiqVxgYHeswPrdsy7InU8ne37Mf7jketx5YjA12Kz8ObB7eXIoh3AYcLGoPBin7mYmj3M6bJpfW&#10;4hN2Zsn0ZhZU03ee4Du4sDX9xOsngvnAxavCAqcVTj+hWUPCO2D6sFAQBzMKRKJZNqiHW3Sdlhve&#10;c4FoTrJlqLDEkiUqRYZ+0llfqfUJJbaDOs6mrhr++mhhmIrQVNW0GAI45c/RWKnyqfgRDhG4oNyK&#10;isT+0kMzFekt5zKWQ506h/WPrlZUrDOx4bPGhAbnhFifVUxXiK0ht1QofeTCZpitJlPjH49nJ1LJ&#10;ioZ0U6t65nhzayqV1OzPxSEHdnXx81Upq7BQqCBywLwlhJWsX1EHUIqegpwZLLLTk1WP+HPfUqf8&#10;6SlWVoxsJ2K73yBQGD+ZxD4obVYFTsNhFJnicgWrNjQSZOC6t5PV7O9SjIXTpNno5AJBNxVCKmFH&#10;aDRy7LIcoLpVVCmwSL2FTmc4rEyL71v0qPxFN6uluiZTV146vXua3xVY39Tl3XVx4EcTSzOMCYIe&#10;ayEvXpBe0/F8bAAQknwoRkPkcUJkJXh6MJbmbjxBrTxqOz//xcIO3Xys1gAcQsuATjVGWHdsbhN6&#10;BngeJvy03sEpQn2A6Y4JMMNGxEm1eX/Dm23f8tTUPZeO/KTlEJA3kykhYOwHllGxnKxddWCxEO9B&#10;joHFVRxtQIieCBOc0qmPW2JDxv0Glehf9VpZJYy7mUrFDqOqo5OJ3eMymC4b3oUkrbiVilm0Og4d&#10;PLjvYFeYoodIYBGjoQQDPL4Vw4TiCD1hTCaz2Uql4g651WRrz/6GlpNnZ5d9W8uzWz4f0gLPoVXo&#10;O3m2ra2NSe9z783fe+8X783P+rZm5+bv/uIXQmXNLNFlZuZvZ2Zw3be0tLz0MPBw9XFgJfBYvJQf&#10;rm4KAXZ/5cXr649xEcLrRONYNPpXY/1NY01jB9t/GnOgYBBtgcN8Sfzzq+OtyD4TTx3q+QE+65pE&#10;WMKEpEvGK+gpaDAoK7xV4O8nxcnm9R2IUAkKrSfRUewc66ySjM4uBHfEfxR5tpAHMBXFC0SmRGTF&#10;aw3SrCxnD8oakKxjUYgkvaNnvK76Y3F/LOR3TOVnXKS6jCAQuobWX4woo+CzD8jpwTTb3amATFcG&#10;6N48exLJZ17Pv17vEUYvDIKABbP711zBGhyceYbU79LK3k/2Dg6P0RjhMKNGpcCKDqeZLqpytg8N&#10;1StIW4hfjgLU0D+GuOfr6BEKiXUgBg9WRbeEJP+9AqvzqKE6rkm8YCt1uLtz89HzsdvscUfrblpO&#10;BN6ehuKaJu2E8JwC5xHe8aKcF1hTFRZuA9jOzUEOciYEFlm47kjO+zQl45Cva4EwWOLnLeI/B8V+&#10;yyKUeJjLNlTUlUsWJcgyBzuXhMyZlOcpXh3VLO4ov9RITfXWIWW7KPJwZxHo0u9RHGhMdEq2uMJT&#10;uEXlPrQQWIruGcHogSgeMdhUuEpKKEC+QlIL2RYW6SxM9tE/C5Qtm6pdYRu2LnGktMSejJGOqtBb&#10;YhVXbc1mwY+2xbdatloNY5zBcbx0an6+MhoHMdgme6xqECm5HxAlDNVlFOamcoacFyRIOwOvGLkD&#10;NA9nJLkliVyQ+NZaf7UUrK0UyW1V4Nxv2kW3a1R9k31vJVMXyw8SVyiZxY+GcvGOjrzQWH2ZBP0y&#10;nYcYAXPQlbfEp1P+7YXtGpQfkQzilNaVSr3Usmtx3xVY39jl0lIkronFkZ3MahN0xg5TtqCQWHku&#10;YOGYnkeDMJaArBogNxaNDub7QjHDItM6ggXheMzJAAkV+7JJDs9CrbdV0ik0VVl8VezsQLz7PSYB&#10;03j5+CY7Na6FogQ42xYFqDpaaqSnoez7t99aM9aeS3f/0be5/wrqVrBa6VVx1MO8kDgW2hVmT0AG&#10;iYXjRyAX4q+3MHzmGdbIvoahZLUoiTMcecMtBu6HQVtBhhByQXGLNCBIxiD00YQOTR7qFue0zp8e&#10;8NuWK36/qkhbN2YRXY6CJjc56mhCW7mu+Mmu+3FrsvnM8RZf2+zW8nJ5rbwBn7vvLGmtjY2N5a0v&#10;575smxPXtr6c3RD3mf1ytm1u/heUDC2t7zP/fmamjJyc8sPAkngrlz8LBAIPy4Hy+urD9cdLL26u&#10;BpCms/q4+x/aGwcHxwYvNI3taw+sBv6dSTh3qEVoQaU69PetrR9XKlBPbHqiRbaLAzgOndgC+Aqu&#10;QcObVAIwJU616PVOZfScF9QMReUB2WtiygOJCp1VYEUFH1ZJNhVJTyGJWlV4ZBDB2+K8FpZB3GRw&#10;1285XK6C1ArLAz/9J0mBoYeSM7Q49oqBr56NUEGK43AgrWLQWFy+SteoV0J8XeUK8gDJr9CAJ68Q&#10;Ag1pJQQWYUbzDGq4cKEp2j/29dgYZghRyVp6Z+nDlaVfrryy+smJsSgoDv3R1zOZHWOE0eGrbHHX&#10;SWYxqUvRkU4SRyp05vy+QZJX19svdLZfj8ZTRlVo2GqqK/V7BZbv2S7Yi4owUjr6qc7NQHn50KLQ&#10;VsCxBymTucDTgIXpgudrX4RUAtcdBSmqRZElfuE2Nf3QMVzgsUO2vy9Iw1ahNjHIQC3x7eTzYkaD&#10;7JCHuYAl1jHEj6AWGakBpjMQbJQmc2mnU2StU7GcYN2BXZNXXhtLJr78eTC4aHoWtrDhHf3CpDtU&#10;pFjAI2TkWICoxJEv6QoTaz2kqfhBi7zDk4fSdTxPVIWlEHkTKUhMHCsM4sVbqHrLdjVWogp1HqnB&#10;6BDHyrFTGipX+ETco0J51LrXaVdk1YxeeDgwyBjRIrfDTX5Y4rNF7AUUK4syEgcMineGfHpT62KK&#10;mhVYG1H5qABSQonM6gUSTdtyg5EZrZavU/AqgsWaTUs2YYFroHHNKYCuoOKePRa2EhFx0rnYEfHf&#10;YsaoTvO4/nSOVjtiU3OQtBeIZA4ZIP38eO3e7ll+V2B9c6rg5rPIbplA88oQ5yiAGkIdmBPEUvvy&#10;5ZxfXOvoSIT8QllBcvlj+RA536malcMun5MROBQxT8u5XBh88kLR9eRViQsxOEf5KVnd1albSBxk&#10;QzbHVEWpDXmZJfgP0ACCMIEvfGI8nAW3aev0kW+fGWvP/3PpjXd9La/1psZTSM+2caQzgGsXKsdF&#10;h9Cqis9Mp+KapVJJEZKLpKXjmdNkJQ8Fd15XK3XPlTf3VCGLEnEaeEvBq4a7OgjKBrxUH9Je6uzc&#10;7A4ENhvjBGu1ILB46BBHcG5OUK60WPQifBJQByoJDVWTp3qOt5z9T77yo7WzSNEpn92a3dqaFVLr&#10;3PKXbRvnUNFa3mpr8y3PoIO4sdE21/YfAMuan5u9iQjnmZmlv11eWlpG7vPSZ2vlz5aWykJvBR6v&#10;B1aeWfqH1YcPWwKfCcn1l+Kc+/DFwMrSenv3o0BgafMLWKoQRqhDAlaGKq0jI+NPLchJsRL9WKhH&#10;0oWOwimLqGKx2oTKcqgvSJ0IRVYDgtJjU69Y0SFc6iuprEyJuyI1VuLjcomGyqSXvahI3IJOhSk2&#10;yEj+D/vcVV0CRRkJxK4snZxXIJGw0CKPinie5xLHzo+OhkC6CiH45uoA8a0uY3ZEkhjSMLjHQjRP&#10;KDRXGgILd+P49ViIh3vzwyhgATMKqXUxM9wP+NUYJxIKeYW+6/rMyt6V766sfrj3kxP9w2PDmCMc&#10;lh6s4eGLVMPq83QVeZ4lcls81rg/cjE6fCCSH5PVK5Dco4k4aiUPqlrPjeO/b41z+mAXnvg4k4sl&#10;ktH4qLwWaDSeW2TaaEEoKYQFctjzHdZKnIGzUGChVGBvFbmwmNew4PnfxdtzVMb6DdvhYeNimvsC&#10;QKVgNBAtnkRXkWzc5q3wrU+Vt9RwvKuja9LW4mIvDJMCcSzui4l//Kdm0QuiIqMRRDdQvTsklqcR&#10;PMC7LLXwBQx3z2jql/aIMLHfw6hlyTRDoUiU8C3Toka4WfMj4QeZEm5qynhRWjVx15xbeiTvxYtC&#10;KspBMYpKW0xVEH8n3UYVcn4z2LmVFUdPob0qcr4Vjq8wF1wVmQ5IDPtifVS2yKZDvCvxQIcfbvMp&#10;5rOnw7dwkBK3GAa3IJD4BDt/QXYEt8kDtVhgBcU8KqKLMrgXR6Ea9qKwvUOzyq3rrXd0lnB+2o7x&#10;uH9Ky+dD+WMXO8IKj5PwdK7fL8H6fn2R3O0gzIqf4H5UsbWs1vXa7K7FfVdgfYOXI+2xuEb4S0uo&#10;IuzdFgkp4l2J433O7090JPJ+Kak0JEEnQnGiNaTFecUI72SHIjXWscVxAJIq6NI+U2JSJlUHXN32&#10;x8PY57Z1j+wgc2/FT1IdUzIJuKAsO4vigvTRqjaZSrY2X3vzbNu3bqbw0tw/rrW8duXBRx/bmq1N&#10;isWjaqloCUL9iGN5Ff5ghSs04rxtGKhbWdRbgkD188bDgUvFCpJEkemNmGNIMEiZjfUOKlUHSVm4&#10;SsWuVGHEsKz4qf2d3YFy4PuB+51duMG2q7oEwBdN3ZQ6y4VKcWXF0JUBOuZQJdU10rz/WkPL5sk3&#10;MVfo87XNbMGNdRYzhVtbGwA5CFU1u7Ux2wZ/1rlzG0J2Ycpwdm7uvZviMrP86+Wbs0h1Fl9fXt7a&#10;ENeE2CrjQ+CzctlXpqvi3dry1rJvubz06MWAuIRcWoUTxEt33XEhsEaSTysosD39+OPWp0+fQhQS&#10;cQKRgi4TKEzHZakFraSQh99DhSpeY0eesDyQWHBH5C8vm+UpLcjzhGJJ7yhepIDC6AKVvTFU9nAw&#10;Uk8Zg2TEogM9PYkpb4Zp344QVTCHxIh6ZcVDA/63cqFIJjJKfT/STKGrlyWYgbqCVKxCGYszCUNX&#10;R6mm1Xd+lNSYV70ifkoslMljjPD1fOZ1rmD1C0VFJvdodKwJac8XmpqWnlkRryuvrO79cGwYKPdo&#10;fz2I8CK9z+eIMMo51Dr1CBXTwPxWIhqNDoe+iDbSEGE7GoXRzKRVBaZB6zn6ewXWnse9hgUfAHq4&#10;lt3RstTduXog+NydJ5TwPE0Rz3yBcCoEa3j3AuXcoOu3cPs2Cy+aGXyOIaK3axj36TtsaL9Doc5M&#10;bUeXcYG6hRQrvbCwgIqnaao9+w4dOHRoX9P63s7Gxsb29kOJmKHatmuBSOWgkFUM0ntavAQZ0kAW&#10;7LBS9KzYdcZ7nd0g+2BsJlo0uSXMqcNU0wE3wPNLhL26pvg84QfegaxNJhdYaYCRfrqi1GxIQVPq&#10;K3qmOTaXGr3PdRJSOg8fkghzyD1PJHYSX8hrRkvRcchsocp7A2MCB6PUM6bpNdO9hh7/7QXChqly&#10;5JshDGkkDPrFn/EzeMvCQnLhmA2xUyqwNb4gRdX2nQLs5nLb1EhzxY94UQO9VSjK/iEP6SLzuUZ0&#10;FS+LCx+FL5PA8qvca01PJfKRyMVMTFX84VuqmptSFFTTcjy0Gw4XC4solBZoIRV0hzCGme19vOvA&#10;2hVY32jt5f1jXXHDEAorbBvMUIpF+sRh/CpSnOMDYu+KdUg/Vgxs0Qg5s/yxSEeaxs3Z8khmdRxG&#10;wg7IlwRtotC8UmlHrou47qJGQ10Y2n1zRji8I9eLvaVsyianskMHQYf8B8akYTvJVHPzD1pOth35&#10;VmisPXv2vHHk0pEjbQ0/PNU8CYqMIaQOMlK9wx2fn2mqrUi1JD0cdrwRAFyACzOo5h7+mWHJWGYC&#10;FXrjb6jdFAsS1hAM1tlNIDy5TqWC5bhrWVrHYaFVyktLZ8uBzc59aFXq1oMKfoJLXiLp+lD4BqKP&#10;wp8FRxNkzVAFU4WpUz/sFSrrZEu3UFnnoIJmfGVf26xQTOe2tmbPbbUBRrolNJdQYLPnzm75NoAj&#10;fRcerTkwtDaErto4t9y2Ib51o+3/XF6eXYa1y7e1jBuWZ9uWl3/t84m3tbM+ob0eLQUCS4d0B3Ka&#10;eFIVp9JKl/Hxpx8LafW09em4eD8EGYjzA9QgnVPcbVh9XFJFTFpVyCpLM99gPRbqOc07DDTb9e4g&#10;4yRLLLjIsuNd2AmserB2lZtAbAdXOBoZR3WOH7RVOtmJh4/WoWEAyhAOx2IYsYrHQ6Ppn4Uykcho&#10;H+mo0dG+eOyq1/tDOo74kJdFLG4ciisJZA2GRs9nSHR5Eychllh90Fd5ahCihiUEFgzuRBr9epBs&#10;7oNjKzMrqyvvrLyyd/W77eJ2tAiHhyO1oByIrIxfDq2xyZ1VI+J74pFnh6PiR0ebSF+1D15vb7+Y&#10;0XTxHKsak6nUmTd+3y4x29llAwGObehYyZcChw93biYWf8W4dtJXQhf9BlCF6emCaW+T4eoJh+FI&#10;DgMlOlNL0KtyTd8pFhjUsPDkjhw3JHf7nV9RYYxDDu8QdpTCpYP0P3SOdncGPnvcXf7b8vLD7sct&#10;gbWHge59x5490NUVt3VbC1uIolJoBYPjzrbUOmx11+XMIHu0g0xpkt37YK2/J/tdpq5KmztPAkNw&#10;TVEha0qy3qVdSypyIf8croXJnlwtsMc0ZYWV8sNMTIDo7H536ukB+N9BgrH/z1J5OJCTtnVLtwwt&#10;rCKuR6zyiIMqvmzYHqIkKFcbcgZE7BSfbge3WVdtm8qnnxYVpD/huBTmFfRUTpwk/Gg3TGEdmPbT&#10;chp/RXERCFZvujLobbKSJIt6u2ChKAcxt2m/lF70WtJnsVYRLMo7mfE0thzahGCOpg2EPWfy5PpV&#10;b+lhpOPkqDZM1AzdQ9XxBIH4s4W+0g77dgtYuwLrG73MdyZScTuL/IYJLOSKHxleASuGSaecPzSa&#10;GE2ALToQ6kMjXMgsP84JKlHZczmMksBrwis1h5iYplAErodyLHoRuryfYUReKCzT9azuBMiSCosN&#10;CnKE3nQtB0szsOvEsd0GA9mxh5LNvddafG3f+K6z59Kle20tLQ3XeromKgBLwI1Pq8cKrRtdXnnK&#10;Dh2sTkIw4q+0cJhla3GOSdA5/8+MXFiRtRWJlpZDbNw3cF3HDMpIZw81gOHziu5WANbpOnZw/W/K&#10;5aWZmZnyWqC82XjDMCyAi1wuWwHEY3JooVv/MS75uAggKL485Exqk12pyebmnt79QmW92XLyrG9Z&#10;KKyzy0JNCSm1tXVuFiOGG+d8oJIub1Gh6xxM8JBWc1vnUOgS8mt5Y7bNh0LW1rK48xZGFKn+NQvd&#10;5aOv0LeWfTOPHm4G1iMG5Yv4ccYb9/SVePf3qF6Nt44IlTVkuhXH/diBKJzoglzcxllRlych9qtJ&#10;MrfXyCnuaOyw9Kp1DiWboQSsaJHs0Aq3BBVdYrmgnBRpp3U8eaVI1cXFBKFHDGkHQVEBz+N4nJYc&#10;ccOv+eOxG2JxMho6FhkV+goaqi/UkYhdjsUYG4r6FWRVPsFudzQFyfg+Gkkk8rG+zPlRKmBxJBXv&#10;leJ785nI65G+PnjdMxGUsISqGkSmc3SsaWyQYO791595p70dg4SvfLi3fbC/vwnG9fxOE9bwxQE6&#10;N+ncH1QdyvTR/f50Ok9xz/1jB1lgNbZfvxCNxi2naleTk13VM78vvWrPVvmnMV0oLLbOuae6Hzcc&#10;frwaWvzVNsfa3IEmWpA9wcXiduHOtAd35+oUnFa3vc6fBJDeXnhilhYkgtSrY4kPi/wDaRKRXhcK&#10;TzjZ0ERR1NGOb252B8qflc+J55qQV4GW5aWWx5uB1c7Ng0cN6A84xWiE0KVdbVvmPdPzo6J4BndT&#10;eveknQgSYtEDEWwHF2EbWlwImmEWTxhuMKbqS0fJIvWH6+wsqB4/Zk8VTocJci/N611zt5BUnqTi&#10;kl+KxmcllIR4b0LTK9SZdmQxC41CyrhRLc3gsiqZ/L3wTVPG1NBBwKN94a9aRGwjyau32KQv1nyU&#10;B8jLaCFh2NqOF/FVw6A/RYF/TErMQvDV2sYp1Ai9pmd1rBsgZX9QvKKTWBss5NtL3jRhcCpuTNGc&#10;Jn6xOL0YeLLnQ2FOycE+iPMH5/L4/UX0JSUVvkR2AzubTQV2C1i7Ausb7m7NHItp2ayGrn0YZ9tg&#10;5VQ+kQhdlmPjfn8MqYRcwUpE0D4cyA1w+GDOaw9SwK0j9RGpCdqRSgQSIoIjjWuV6tFuUHIuAtBh&#10;kK/rKyecE8su7ityNqHrqDYbiykiy5nwT2jJ1pHjx6/5Tp/+5sANey69cbrNt/X9zv09I0MfQ0pZ&#10;AF6hqWkLUVURx3euxhclggJ2KU4aVG15foYiFYoLPVJ/HEaGQiHoFa0UeSQq1o6Mju0Gi9wndGkd&#10;DaM7puzAfdCa/12LL9CyFlhemnkx0FJ+tHn4gIFQHtuy5PfLR1LvMzJNk3x35L6DnUvIWEw3Q2M1&#10;N+8/3NDQcPLkybLQQb5zmCw855udRTFr49zs8sZPNnxbcMG/vbXhQ93qHPjvEFhCVokPbbPL5wB5&#10;mN3YEle3IKq22oS+WoZvflnoLbyWUcQKBB42HtWDilh2G4ZjJ4W4GmlFl/Dp09ZWVLBewLtW0oAA&#10;4CvmhAb6Nhz6ThgNVYrsNRV5MFfc+rwSzhmFbTJ71HwmJju2CBRGRCLUA5hzyv5f7v6hHqGzuCKg&#10;my7xogpeFIJJqzw0qHs8d7HWFvuAHyJLSC208zqOfjU6GqECMIpTfeRTj5GxCq4rtANpSDAdGqi9&#10;hGSTHpi5NDFTaGoXsQpA0cXymXx+lPSVWNIPZzIXx/7aaxKOfd0ED9aFrweXft4+uLqy950PV1b3&#10;Xhi+ONwv4569Cpb4xsvsGVM8dxmXsMLxy/6L/Rcz0f4oOA0U6329fd9wF+Y0xJNjsvX4740HvXRp&#10;OWEZNkJFw45hZQ+udXcHXjyoFot3qITF0mmafVhIIyx47AUoK/JY3X5u4TZwWPyF2+Luv5l+7l8z&#10;GAv2d7oJH+7A00U/DdAH9B4LC9QjvBMEAUFXtJc2A0LE+7a2fCeX/7b8WUCsQJYCz28GAuXHm41C&#10;Ylm2QfKYRm2Fmtk2a549ZAqasiFY3Akkpz7Y4o6hwsLiouevpk6hFFZT3DSka1Oo1XvQd5XVLMdi&#10;yUgZBc7BT4PbCj9Bg4wbMWvOJElt0VWi0BNlHWXpWt/QCUsHO3FxOHHagWHeNaWS4rAbuRc4Cv18&#10;oau8xiBBLPjRgsGgTk3Bq+83MCKIRl0Yn1MBCzX3qSlC05qSiSDH9+RcYLCWkl6sjQdSSBftm0KS&#10;bhc4jKjgNVq9Wc1C7WqpoIf8NCU4BR9j2q+HO8TzNxLTdYATqTePpb2CRMJw2ggGhdxelFsLGwYt&#10;j8ZdB9auwPrGXVjRmKYZWXvCmDCQumuaWgeo7Zw3GE8b/g7vBIHVeAJ8RHE9jv4eVbDC7EGxsJ4p&#10;Fl+VmOQS7SmlGscpyKhsD6hdohMcvMCU5mV4PUIDaaFKbaJeXCyDoDpUGUIYmiMW0lktmUz19B5/&#10;0zf3xiWGGv+3VVent3xbay0/2p9CpMsDO8yI9goV6CdtBQOQjsLeA8WLWXbRS2Ljs8HcdlWOD+KY&#10;pVBgl7mTuBrcQZ4Ouq5i1uovYkPikOw6Ff2BUFGaduWlzsDa2tny2tLMzC9XW8RqvbMxZhnijCge&#10;Vm0uXaYRuV6Rh7qEVB2Dw4mLbBVLSzVPasnUja6uUz1nzpz5QYPv3Nm34Xr3nfX5ZtqEQjoH3SQE&#10;1/I5CCzfslBTbT+ZRUXq7XMbs+DB4yLElFBaoJbOQorNCkW2Ade8z/f+8nL53NaS7+zy0lr5++Wl&#10;QKDzKKahTMcwdIfqVyOtT0dGXmh94e9fEPLq71ufjrc+HQIdrTKEhqYJg3vVmdCUos3Bcooi55Nk&#10;CyfoFULluHnRW0mXxCKdzlGyDyhHthTZIZSub0Va16lYJZuGaGB63TQ6FwFFoOo77DX8H43H4kiA&#10;8mMW5Ebiq2MZIvSKfaePNFYo0iH2qgG+nqBhErK19/WR6XEgNErxCKMod9GkIWNRxLtYjK7HQvnX&#10;I7Bg5TkwZzgDE1bT10C5948NNjVdEG9jnzyzsvohwp4/+GD1r8HBikqWO+krKK1MiP9AZlwq5M/X&#10;lXD6ctyfiQoB9lfRfe3t7HJvP7HvWAhRz9lJTUv9gXDQPW0H4lmbYORizaU0dz4uv7je/UVFKTB9&#10;AcODxMS6wwj2O+C8s3iafu42Q9pRySJbO4dCe8ODTGnn2OgFZrlz0Yt/FHFHYXIvLAS5lzvZ2bK0&#10;5Pu1eK6eLS/PzMzMzd+c/878+zMvdq8tl8ubPz2mWQ8MsZ9YFiN4FS66EJUXF32HMA8Gd8Ym1bKg&#10;i7VrJmEC4MbyT3FrcApiJczoftySmyLJkKOKEFWyWKaTe09hDx+P99Uh8l7nzJQqSY7+cdoeJB0Z&#10;2CXQQaWeoI2jsfiLXJM7gFRPCipBGUWDShw35sj5JPm5HugYeeRAR5NHfyrsBQEB1w51RZ9a/KgV&#10;DInj4LJYYI7VDk3F/Hqvgkw7YQn4C1N6tQpesctLzPG2a8HbzGac2hsEvEjH0+qtxDEhsPyK7p9S&#10;lLcUBmRhnyQBKEQujREi1LCENBAh8o92H9k9v+8KrG+60XUh3pUwNGMCeAE4hrezgF7h4A+kdDwX&#10;PyqO+IlIKAaZlciL1QS6h3jmiwPFgN/ggE8D1atSqR7b7LEbqXJVn+rylBNXECziBRk7zk80/auY&#10;paCJMBRYuRQXLCTyEwABgxLRxIQhZEAzAJktb5/+u9OX/osTuv55Rb+tpc2G/T1dqaxTcUCiocK8&#10;OKU4PNzjOkXHtTwTlUmzfqZc2nI6qgxuRMkOjdKwI0NbiqaXgleoLVsBsiLvLRUFt9lay7AGrFPt&#10;rKUl93dutqyVy2fLMzPPzCy1nCyXWzYPhC1oLwOy2eT2AzcbTZavms3ZIUQ8dDkLkLzzFac6oU02&#10;w5CVSjY397x2+FrDm74t38mTPt/GrI80EzAOa2fPLf8a3UIk7CxvnHv73DmqYW1hxBDzhzOzxNPa&#10;oJ4haluIPNwQ131La76y0IPL5ZaWsk9orMAPMWFZNMUa2alSBWuk9QW8CWHVOk41rJGnT4eGKi5d&#10;PgaKtlI1NIUcysA18sGcp+9pAzFyNFiHi9Zeak6rW0wMpYoUiSvulOkSIYpPyGwlz2HksXKo0iPv&#10;rOqKF7PJ/93YAK0YYv6wiQrWsfORvkjfwFWaGBkNkd8q0XG+L51mAFYImCvZ/UtwCOHo6Gikb3S0&#10;bzQUYkNWQl5QuwpBZQ2E8oRpyOdfv5iP0BzhIJqEYxRHyME5X/dfmHlldeWdvSurH3xwon8sKlRV&#10;vyewZBUr0scEcUqNY5UlLuLpGYtHovBoHdhHHcL26+LDs8dijnhOZ5OG1vWH0tcvHezSLIcT7ix1&#10;6HjLWqCxc9+ECpe7DGxmiBWVsLjtB8PVcxTjXGAcO8JyxJdugzc6TW+cP0jSipqKdySVlApYT6al&#10;6X0aik0ILGqoKV0NLeWyb21rdu3k8tzc3e/cvXv33bvf+c78/FLAF+juLi819sYsXctqcUO1sLpc&#10;pClU3g1NIUB0pVCnYJEmWaxNFdbbhd7VbUzRQWNBn9DoDmW9eMUsSrEg0AFXZqQti1u0Kockey1E&#10;eiLCA1AkGPynUCGf0gKMDVuAQge9FQUocRVaLlC7H0PCbi3flTjyZF0n+/oil9t4v6GCLCXHkpBi&#10;Jy1WB3g4U+GavJriuViKBJJdZVVRdhDCtneWr1gkFblziMMXV9xJe7ETfVHmPRfqznrP+1YoeGVm&#10;fzodRpqzPxeOp9OWEspEjkX8OgbR3xLPrDBynRBLiCaisoBS6CLbwEzKJMraRz/bLWDtCqxv/PJ/&#10;xbu6KPYKOS46GJhdFPXMR/24FuvoGBXH9zTUVUIc5cl06+cZWb8Mcs6Fqc0frPmv0Wvk3TtYr1yV&#10;dmAfqY0YLHmYAkNCSi15vtJNU3PIrsWxelRqcMB1USzbzjr2uDZZnaiOX0mNnLnWcK7t3NaXbXf/&#10;m+xOl077ug/3phyXKAwUQUFxeJbj2oZNaHEhsWQNSjx6pDE68F5hVTtlGH7vb5XrQyNs6J5vXQKc&#10;uKruSrVlMnmVra91l5ZS1CsVF+El2qkDnY8Cm5jRe39m9ubMzNLasi8Q6E6ELSc7qUFguTp3H+ll&#10;m3Scm3JKxaKsizG+AeoLo3qKW6kC8p6a1LRJ8eFKT8+Za2/+qKG7hQJ1hJbynV3zne1uWENn0MdG&#10;LOiqc2gTbi2j8yd0lG92FnWsLdiuqD84u1Umhumj8tpn4iH6zp5s6e5uOXxo/0uHJl0Hs/G2kIND&#10;6AyOjLQKhfXCyMgL4y+ISyu73Z9WKt9zWWRRuc2BA8utx54xp1qRTzJ0fOqaHipyB1Vrp5+dqla6&#10;wyRR3ZNPXjlLVSTwXGcIA0QV92VUjzWNj3EjbMewPBB/gqPYcSGUzkeEUhJCqY9Kv6Mh8lklItFj&#10;A34Gt8OzXuOK4m10NBPJj/b14dsIMZroONbR8UWXuF9M9unjgLlDYY3miYWFGhbhr8jkTpgGIbL6&#10;m/aeaH/lnRdX9n7Q3g7/VX+0X/YIMVKIt0wk5/2x7JvG3x4W57I4BJa4T/TZRuI0fHC9fTB6NOZU&#10;Kk42qWWvNPwBgbXn3YMx0AGAy7Qcs6fbV77eGTjgmOgQCg1E+YPwY/FYoBBVi0/QO7zNVAZpu/Li&#10;CRc4zXlBQhueMN59esEL14ESm6aqFYXoANhAWTYEj6ocD2yura2JJ+3Jufl357/z7vz83bvi9fT8&#10;zPJSy2eBtceBwEtx7TKCilWM2X7q0ftNWTFyFLNYL84EpWpg3xKJg8IOrRWUKKaCeCYaU3BcTVHx&#10;h2pX2OH95G7i1zA5jHh5Ck8Wc0p1x3PCh50aI16/pQTpyUrKSBqZGIzgGdZZwvAoJEUIlvgBlcjQ&#10;pbCXHsVeammrU6pMDlTZhT/l8UL5+hQV4Qx/TV9N4X4oboVR66Tam1fHW+R5EY8pWjCLv0UOM2lm&#10;kfC/JJ8WCl6XFS87hgdr+Y8evMJCCctPBf705Xj4Vmw4EoHPPkfMNt0Pg3CY25rq4vS00L4LBa9B&#10;CFiYdmh29+y+K7C+eRdWR0wz8DIBFiYW+zGQRBmFFRpIX9YINBrv6KB1tDjs++M/g7zK+XOSkJkz&#10;KKleen2gp0qmBGSWZFAuG7C8hlepFrTnCpVCJiwj5/lDqTKsAjQsvfGo+OpENqaJOfEwH1iGzXld&#10;Q9nUZM/+hjdP/uezvrNzmG/6r1fKunTp0p4j3fuPVh9UKlZYAmncekJdZWKCSvXuq0KoOOTrcXjp&#10;CgeGQeGoU/56xS4nNh0g9gUqtDM0gExD7Fqgbp6cJzJlfguJBdIQQgUJPWxrWvxo5y+feWYpsLQ8&#10;c3N+ZgY8qkdr5fJm97GU5lQ1zdFd6YCQk4O87bcBe6DPXDmwRBhSMryjY1aZgOomkaU1d6WunIEl&#10;q+Xk2bXy8oav3C3UVkNDQ5n6hr6zZ1G7wqyguL62tSxubkPVamNreXZ2q20ZXcTlX4uvzy6vLc/i&#10;W9ZOrpVbrr3U09OcTGq6W+HzgmIbTrhSedo6Mt4KVgMk1gsvPH36r7hXKBTWkPt5hSQWjQ04FSpH&#10;IY+QqdT0b+AVsFKLJKEaYE1b8YAg+dlVL7xZ5/YYyQ2VZBZ7kxQZEefJD4rHYb1FT1ZHDdvk1lKN&#10;WCJWtS+KM5eBmlf8WBTG9pDQSkIqXcXwIAYG+76KhEajB/ZF/KhM4ZaQl+icvhpC7UqIMhSwGM+A&#10;KnLH0aMdRxOoXZHAihEOi0ijNFSVuYjEnLELg1+PNZELCyQsWN7H2j848cHKyt6lDz5oHx7r749G&#10;+0mNwYyFaEJxiVxl9gTb3AmTJBSW37jsDwHlLhTWIFWwhMq6IARW2HWsrHgydO3/Q3vYnsABw9KZ&#10;a6m7yWstge6W8k81ZXFa+qWmCS5K+opJofClc1XrjqxWwenu1a+ouDXNlncJIvWM8MRpgKsLwYbA&#10;QNBI4Z2FRXR8HXfokK+lWwis8trGvBBW83Nz0Ffv4t38/OxyOfD44Yyv89BRwzIM1XG8hG/T9IwN&#10;UFjggMrPCmaxThPY9mCZ3Gqr2aW4hmO6nv5GNWuKA6GlXkGQ8RTPGk6FX65XimoeeAyo6qouC1pY&#10;hk3RFxWdEXioBLG6ASOCf6vLngJP+CwSVQJeLXH3eqAP9dxklpm4PqWSO2xKWsZU5ndRHI7KTU6I&#10;Mf6aeEhTNMrk0P4my1c1TVmPFPRUkxxVknQvWKy2vZlLL02H6aPerYUaBRhHPT0OAxhb7dOxdDB0&#10;LJJXMVcinrTi4YgnqnhUJuGw9OlfLRbY5E6Bjxg6z8YP7xawdgXWt6BHeNA2Jik5L5u1gU0ys/lR&#10;Iai8wSX/VCLCttt8R19MLLqRw6kyHyUXJoh7GHlbxR2XIGW8cYuwziGqlRN2XBH3NB3s9X7D8NJi&#10;6ICTA7OhVGKsdlECYBxHnIIxpGfYQmHhxdDsajI50tzzg4Y33zy5cfp/u7dx79K/OMNhz5E3/uKN&#10;tu5rPzze05rKgm1lOx4FUKGpHjptIyHEIQ6TTTFABntcOQvHb8EFneOxyZz8WyGveNJm27MlbGM1&#10;WKORE++iWB+tJtlAxE0hsJzxU0d7Dm1SWM3S8uy7d99fLs/cnFlaEvolsPnshJbM4mESLouKOF6N&#10;MSiNSZKzST4scLVospA84whdtiuuji5jciSV6roiXs9cOwx4w7lzvnKg8/uPAp0tZXQMfWs+3386&#10;6yP6+znUqMrLPpoXPNe2vLFVnpn10cAhtw59vpaGa71nek6dSiWbU6nkxzTGBeO5XtRdx8jZQ0/H&#10;x0eekhGLNJZ4JXE10vqx+/RpxR36HqFR4ciC5R3DBASvMpFJiL8WfhAJC2Weu+JRrx19R+GKpNZb&#10;HH9DGHNyxDDmW5avJFWUu2gYI6R8Z+4USgezmtPAZTA0VLH8cbQwEpHIaD4EpSREkJBNo+j3pVG0&#10;QgPwQDR6nidIyOJ+lUjuAyHIqkgicj6Tgb66Ghf6KpYQi5qOjmMRIjTEZJcwBoGVEb8BhSw0CIcz&#10;/ReQkYMW4XA/xz1/3T/4zAefvLKyuv7BJ4MYMOwfjsJ5lWHIKL1E+rh6xX8bn88VGs0KjUWHj0Uz&#10;0cETLLCut0ePhXJOxU5qXanmH/7BvevIUgf19FHNVSpHD3d3t3Q3HjCCdygS5840ERukrarAxinZ&#10;9mO59Nz0bTJWkdpi4ChJLeIz3HmycJu6g7cLktUw7QXlFO5AXIGCFSRggeWcamkJrK2J3WGehNX8&#10;3L274jLP1ay5myCxlVtaug/FwkbcNhCvLFkMwH+SpHI0pn0Q5XyxVrJim9B2zY9VkDmGHkVKfCiR&#10;yPIuRo6zX7h8NYXV6dTL7DAixUXtRKmBGKHlxY4pt+qQLXiO2DOHGEVuFJpELlUotroo/pOfotKl&#10;3AIIR6V/rwzMoN+vMyRmijN86r+EkQhSSqF/CS1Vq7PjscMbZhtMlvdyhIrF2ghhwSzWN82Oxqns&#10;VsoeJR35qXIlVZlH/aX3lFzIoaBofBIvkJqsRjqd/vSLA5FMDMxTOTgAtI3yFgxu4W0hr8jQRxU1&#10;jHNr2uSNzt2UnF2B9S24vBvXUpMG5JWmGdhXH2DFHMpzHmHIbzCcIRGKjMbFQnsAvfEwySsSC34N&#10;ZWPdazTJJZZn1GbCqCezgh6sIUgueNYRpY9kmzFsqGHOjsEnai6sbJMFabtkEq+cMn2p90ADcjY8&#10;3DZFKNvZodbmnjP7obLefvvt5X98919OY+2BvhKqYF9vKptNZqsxkO9t1QVFVDepQ0WLdZeOefAb&#10;iGOYnVO5DKdwCjb9RTkSWIbnhsZBC5wAt1jchkdKoVgu2e0qeunzHD3IRyYUolzekrBKOZVkz48P&#10;BVaEvloBn+He/DOIBLw5M/PO4+61+z/tSiZt8eBcSY4mGwTLLC5iyWk70ytquQwxpfRCBchPHvZ0&#10;7FRysmuyalerzT29h1/7wbVr1350vOfga4c7f9T9/V/7yoS08p0VimrN5122uHe4JQSWb9Z39u02&#10;3KOl5fD+nubmK5PVbDVZTWpCXyUNG7gJnacjCxXxv3eewuOOMcKRF154YUSoKyGxvvcCXFhPK0Bi&#10;wYvvKuJVcZCm43CiCEUyS13Fsb6KrDfw7aqMCPHupMualspzXGyFkeWtt+TNKteymHauM3VUnuks&#10;8s+pjtEVn6JzEmL8iBQnLkjvzCQSUFfHIl+BMDpwVdz2lVBcXz0bTURRuBqgtmCcyQyjmdHM+Uhm&#10;FDxSeNzT6QGqIyc6EkJixVC6QnueWe4hIjQIfSXTci5Ggb8aQxEr2g9kA5WzVr67d329/UI7yllU&#10;waIWYWY4Oiad7hFiuXvJKTRMh9qA/7J/IBqNHDgfjV7wXO6NTQcS4UrVEv+yrq7X/mBhYM/pTk0K&#10;WqGyJk69FuhubOw+GpwmYhUl4/zfXkWqQHOB7Loin/o0aaqFaYnGmr7tgdyZ+M4wUorYKeCLNQu8&#10;EF+FBQKWTv/qDg3qK25QawmUfcsnW2bvzlFzEJUr8XqPalk35+fen5lp6W4przWiiKVpwKyzsOKq&#10;7jaVsOpeo+3FuisbtyzWge6KCUORWS9wkcQKlgiBYsIzZHOzTbqvpijPDxXtqSlp0pJKB0+mMJdu&#10;VOnSYg4IF7gUEk4cjQmIO1W79Fv4B77F5VQG5oirOSwNbnmkU85xojKlJ5xUpnSppPg89rx4ZaQo&#10;tw/RJxQPyJRo0IK5kwla6wXK2ctCYUd6Y4EqybpZg28VvPjsghw69AYHHJNFrDzwlUhmfWrEVdUi&#10;gZWOX/arXxy4GDkW8mOAMUwILP8UFbCmcuYCylfUIYQwVm0nm5q8ceo7u+f2XYH1bShhdWoxIbBs&#10;u5q1wzrOwym4rWQFK5SOd3SEQpdDQmbFkFEbgvUqZ+R+BkZJDniUHEUIS6SAY3uuYq9WUpKuRdes&#10;lbJKXgoME35dewcJSyZc4T1ZPF0ybAE47ugVkNF1hOeAT2xh/kd8aogjeRUZy6eOXhnp2d/wv2y1&#10;+d7eOv3Gv4DIuvTGxpEjRx419/R0dWmaFkPTDNU+x8KJOEwTbC4l5aHsQzAlixesTliGZxhhOTko&#10;qaxybZojrGqwNvwWrBnUTG/DBBk1WJsJIMa7xFq5lYr425Op3vaZpRUqYc3OzN4U2mr5fbxfCrSs&#10;Hz7UpVUVBl8RjqFY6zW6xNTSlWLQ+5UeD0IxpcOXQ6JBRsCmH6pUqnZFXKqaXfq40lr5+L+rZsdf&#10;+lHL2bMtJ32+X2/5zv0PGDScmd2i3mBbGwDwKGm1/OjNljeFtGrp3H+qeTLpDlXRedQmsknxfjI7&#10;YSOmGtIZs6WmI5ToxOetra1UwRrhChb6hC88/d4L40+ffu/j1o8rLvuwuFPoaA4PBfJrDWMFkIPC&#10;upLFlUPERp6Z8nhXukpBg7WkGA7kk3wo1ly6NLlLwCMb4KGuVCNsORi4wn9Z8xtgKEBRRfJCIkUy&#10;RBWNjEYODI/StEho9Kd/HTl2bHT0WHR43/k0Q0WpdiWuwVIVhcZifTXAX4yFYvmOSIf0uH8Rj4UG&#10;YkCohEDCylDoM+flDF8QCgsyari/v2mwibhYY+t7kfd44cKfXBjkLwGENSzUWJRJo5l8nx9/I8z8&#10;dNpl934W1spMv7hndKypvf3E9fbrje3tTZmEIf77iCloPv6HOy+Xlhu7pG5zLX2oueXx9c6Hm9Y0&#10;ZeUUnizI9uA09wqnvTxB6vWR7/329G8YgDXNtSuQSafrEusJDSPyJCEzsW7XyO+UaWgqlPrpHDpb&#10;DgjdvzF/997fvSvezc//3fzd79wTWmsOHcObv7g5t/RZ+VHAFzgUFwJLLNZcyR03WVcFF6gjX0sl&#10;NGutrqDHKQfrQFq7fztZR4I0hS4xKcDYyhpoFqJfOCXlC0pFNFwYnqo18biIRTWm8M72oT89Vct6&#10;fUthGUUOJKm1qKKqql5iGQ0o3npLVdl2dUv3UsrZ1z7FGkv8YgKiGzUnFgQfFbDC3Nzkg5Xu0St2&#10;JGDXgxprsLmCVFjeAQ1ltkKwzmFwMb4jMe8FTgutH+04D1R8/Ii++1MrzZKUSO7pqdCxTCgh9JVB&#10;JTYtnVOdW2IPfjmnL1B3UMorGP8sO6V1HdiFYO0KrG9HCUvoqwmQv23N0LGnpHBQJ+RV7CpaEnmk&#10;PEc6mIwVT0MrGIA0MKohPMXKQIisUvBV7kPBMl1yHVdmhrKVyiMUyWE5r3loUjlGFqtr/AKuqKuK&#10;9JzCqYlqBYVAIGfLDmOi0IKdsWJWkMNlG11dyWxra3PPD681nES3qu3eP4v4vmfP6YbenuZkKqmN&#10;kyowILFik6lJi8B+uskPS5Gh9HR+pu6fRUZVHQgKRL6G/dhOHEYfxk3YgJAAO/CX3jCzd1WqUVMp&#10;1ZhVbCdSSKhWxDnesf/3K4eXqX4lBBbiAJ+ZnVmeEQLrnZmlx5udjYc0JyiHGFGPQn/xVcnI35aK&#10;FxU38W9xi4wxdfkXm4zTxy/TXb7d1cX5FZk8FIJIGT1DyeMNDYcbWk42XLu2/0/fFELqzZO43t3y&#10;/TfLJxt+1PKj4/t7Rpqbm88c72lOjYsTdBZFEFtsxiwEvZ20nUpFSEXddXA6hMNeSG3NPzHOU4Qo&#10;YY2w0/17L6CIhcvHT4W0qoinDGVBm7ZQucVtqCmdiKEQCZTQ6FWyqAAVZk1FzTBiWDnMBlV3WN7J&#10;7i7rCBSJy35g9mWpMmVQ6LFbDkX7TuRAwRJPQ1U8G1RUrkYzx9DfSyT6EJXex0VgONdjA1cTidED&#10;5yPRzFehyLNNF55lfugA7WDpiBBlQiaNRjLn+0J9pK740iWWNh0d1BckPAP6hFRMzmf6ItQhFN8Y&#10;uTg83HRhcIwwDf39Y01CXaFqNdgulFbT4CcfnJA9wuF+NrmPwcAOFFaob0pxZA3PgXWfmoV+P7nc&#10;z4s7Nl24zoOE7U2jsSQ4DTDk9f7hXWrP1myjQVwVcMWd7P7AZ92BmUO/Qt1pQZagOAFnp24ipbXI&#10;6ot9VgtSaJF367YsYtGXb0/X2Fm3Ic0W5E+A3Z0F1gPxx2idM8vl8lrbd+4KbXXv7r25eSGx5ufv&#10;zs2hWTh/7xdzCCufWfa1+JYOJmIUGaZLn7h0txeI1RCUicRByiLegcCqMRR2DhYWd37cro8aimMV&#10;QJ3iSMCSKUekdHK8kzWKJg1fRufuZWk6l+oqJ7GlJMVyLLvUWg4PVNbLao0XIhN7+GJNeWUxObcs&#10;WfP0A/FeHJqIJSHJEir/VhKBZM+nOrzuFnb8XR5bVEJFuadX05YFeSgjqjrpzlp9iwVqzQwR9Gwj&#10;OxgYbIEjcn4xHGeViQ2WTl+OZPLEHJXzVX7m0okjavBXi8HF6W0uxxcVzFYbKe3o9V1Iw67A+naU&#10;sI5hmh8eLE1Txdn2VS2SiOSpPRingUI6qEc4njAepwlC+K/Evon3YaVgThD8kqe2JFwA7CZWCaVg&#10;je5UM1+VyHtUkrohCFI5dmVLhkpwx5BCeMS9FLkkoqAty3Kq5HV3DOSbWo44fTqwfFi6a9uEIRXn&#10;9J6eHwiVddJ3ru3f/sU/heKAO+zh++1548iR06e32v7i+72nqnayNaldOaWJpbtmfK7FUhNaXKx0&#10;cXInHzVXTqgjUXNQhCnCnoO8AJABoS8H/k04p3JjSRyz3HpqhQdfrdGagjVeA7MGuKTkEuxJMYma&#10;+blYbIdHrhxeWhbqamVlZgb29mWyuM/cfGZmaeZvNrs7D8XRIXQ5DYQMXPUf7PE0MK5YIPu7hyE1&#10;618ld7wrtDIADkIF20JmKYhmhoVYcd3W5Pj4eNeVlJasVkeaz/ScGmkd+ngoOZIc6ekZSU4mcTUJ&#10;6f65+5HrfjSUzRqoXGXB54LCsiqOUxUvVJw0sbp1bLHZJrTxkRGyYI2TwnrhhX+FWUKyYrV+XHnq&#10;ooqFNqFLurbo1REJye5KcBUPTdUCm+mV4kZIY1G4oCxbyWFBbqCEWUopjLxSuMSjc6gzOA3kcM+h&#10;4IrPqasY9g8kDkThtwqNhvqkX3GU8wXjV0chtRKjo1+JOxwbjRw7fyAaPRYZoOzBq+mB0OuZvsx5&#10;WKJo5HD0ajxOMorqVjciBBmF/aqDdsIEJVYhli2Tj8gpQuQ9/8kFqCng3KmCNUg2939zYfBPPnzl&#10;g8GvKet5eJiahMPDY6yvhjP5/MsKMepllCK1nax4/HI8j3uORcca22UWYVPC0AAl0bSu5jP/BIF1&#10;2vd8rEITH2JX1YZSh8vd3YGDt54zC3emyZpe4P4gEgQLXIXy4gefkJy6fVtiRqe9AJ3blFl4m4cL&#10;ZX4OV7jEPf+jHD28wz+3RNpb1yu9a0u+tTWhqG7Ozc1BV5EV697s3L3Z2XvzQmYhSnPu5sxnLTO+&#10;xlM4DFrOkExXJ6Dadh0gUKta1etUBQ+BxV3DwiKQ7tv1e5lcvuLyzjaxq8RxCgeG3BQ1Avwvk588&#10;TK538UHlxl2tlqVyVKtnz8rJ6j7Xlcg57xnXc5JpmoNznSEL5KK31BpfoUbDwShRDhPNhOBjhoSl&#10;knZj0qgfSs5SLXGzUCsoO5E9ikVVvR4VrA0y7pwELHLEoVnL+6zPXwY9JKkXtB6sHQJrgpVcoJiC&#10;DOoxvzrFLcJ0/HIskjmW5oZADpHkKsjA8AIrhcWgucgZ0UHawHbY1lIvnd61YO0KrG/H5X3YiiZg&#10;G7cNhHNlCcxwFZxR4NtH81epS3F5IBEX+orSqXLS4C721LBZcGNOsJaHw0qqFJReK/qk6OXmeDBt&#10;z5PFwBmu1UzUwiUMHp0RlxzNE27TGnHbOnRUCCyXYmlwbrYwuodoGnQN6VYHCgu27GQydaX5zA/3&#10;X7vW8KcNDQ0/+v6js2/s+f++YAuc/vL0pUuXvrz35ZFLl97objjc29uTtO1k1Y7FwCtIdaVIYmkT&#10;mmFNwPdVD1chDz6so5Z88Gi3WCqOXYypR7UP24ss7+Kjoyo761Q8Vs1pesU6vKbo0cZZ7tCamgQr&#10;QDFF055wnWzzoe5HSysP0SG8OeMT0ur9d5ZvUpPwmaWlzc7ufTGdkpy5iEVArSJDr6Ca6sgfoqCb&#10;Ul8FJe0d1SxFgujBjYfdTGxpWJd1UBIqOnD1dtKuVoUMnUCMSmq8YlWrWlUfqlaHXLSUKjQQYLkg&#10;eCnWUKlSxaQ/gu4NLdmVEk+3imFDLSsoSilF1zGcsB3WJtAeFGoK4mpcNglJYoGLhSLW0wo8WMit&#10;Vkg+ogNY9ApRLiOE2Lin1GxGisNpbopnrvLmFFTpcyH3OkkO3RNW7H1nThHRsSCX4zYyVpBTItTV&#10;QChzPpM5L8RVok/oKPGGnOYEWanEPpTIZCKZUbETRb7KnBeXZ6PnM6ORSIiTn9Oj589nXj9/Pto/&#10;HOkT39sXisdYWiUSHYlYiCxYNzo6El1E+hVfiJEb0iM1kK3qIlCjg2NwYTGmYfDrpsH+sb33L5xY&#10;WXnlwtgYtQipaAWFNcZNwsxwJJ9+C459PHu5/4nP4uKc9QUk2Fh033XCjLavt49F0BdHakBXc88/&#10;YThrj++gna2QCwtjKa37WwKb3ZvHTCQJkq2duOvkmCqUFrzwZ+7+cZQz+doJ0bBwmxuF09Qo/A1d&#10;/Q3xsoQUu00wUsnHwggheEjgoYH6rz7oDQR8j32n74q9YubeXRSv3qVpwptzs0Jkzd9DKWtudv7m&#10;zEPfzKPG3iwzRyksXOFqihfvUvDmBbkNVqh3vky9WPhVIQijNSRWARJLMsolEdSDwMsDoHhe2gbh&#10;3SGzpnL8KuSNf4rAzS+H5QQFl52mwp4yYvnjeSigr7jVmPMSD6X9WzYb/QxWUKW4Und8v2dUwJ11&#10;nnSWJSwyiWF/sJBf6Crmb2unosezrydQBXeUr2pJVKZplnYWpoJepHShsFN0yVFNcmaVSF+Vgq60&#10;KRQgsLBERfSU3wjlxRrfzx58cUP4FgrTqj+ti41uerXCUlFmaminGnb11a7A+pZc/tcusXQDBwth&#10;f2LpX4mJE0IiNhCKw3PFBSzxdnkgxOAWP+NFc4zaVTHyv6NExZpqx+emrFkxC6u4XaolwhXr5RIa&#10;MdZtPpbkdCoTqHLiTt2Wmqyry6b04iLDvGmSzxHHUltDRUUhAYBEQDueSsVuaHZ2aCjZmq0OtVaT&#10;1aHKZKr5zH4Irj9tePPs22dP/udzb/t8J++Jy+mGaz+4du1Pr13b/4P9zSlYeTUMoth2fFJoKk2c&#10;VsQNGs9a2o475FR0DgOjEDxxsrWI4IUlH9K/+HGTPKTylUHuKxlNH1bqfUDeDorJPVXPWhv0BghN&#10;/DPMmh3LrPFa3aplV+xU7+GlJR4hXJp5BzaseXEemfn5DLqESzOB5zuPxehg5TpKseZjdxnJwF1d&#10;1K8wAYXcaG86QeHClSn9Wvgu8afiOqVL07whOoQU0yMErdhUjtYlBGg1O2FV7OyE2ERIZQQmrKrZ&#10;rlzOiq1V/POiW7HF5jSG8H3YtFVrQnyweTu6RWR+iIumkcACzp3bhPVL60jrePXj1qeoYdF3KVyq&#10;kpQrkwWVh2WokxgoNVxlu5X0rVP1SudpBAYQsZtFkdYknYENjnQNh4VeU+2crdphlCvF/0Y3Ql8J&#10;bXUeU4N9o5FMIj/a0RfqyIC10IdUZhohzERIUmW+ijzb3/9sNCNu/Irzcf4sJL6El0x/9Hx+tC+C&#10;qd1QFymsLgkYjXQkTnVQQQuFLc5XiPWhdJWn95n8RaGVQHCnxGchs4TWGoTR/d98MHjifuMFAjeM&#10;Ie95WM4RRmVcTj5/mep7VLnDiCTJ0PBlfzo9HD1/QAisC2A0nHi+/X5TRMtmK07VFsuW5nf/CQLr&#10;0nIM1WbUm8WSROs5HHjc3X3/2G+mKXsQAHfq9N2ZrhWqpIZimXWHqlW3mX/1HLveeXaQBguRQsgM&#10;LNkrxPXCHXF+ppycIGh0iqU7yZe6W9Y+u3l3Tmiq2bm/u0ugUZjc/1HIKvFy9978e3Nz7/1i7ibg&#10;cTPAS4C/QtUVs5bWJ10OXIxCnWpbdgu3vToMGAFB9gEtcgxMYXuH9Ch6vKiglGriECvHUFVyGAE/&#10;iioW2d6hmKa86tWUDNSRakv1rOm1MUNdrXlWveepBywNSxj7lCe6PL6x36i1EcOSJcHKikplGNnh&#10;5oNYypkIWfTqS4uLO9t5fF0OCBYkidXU0Ro0xRnBgy4UvFqVjCCUFqzaTyjUB3vYbVt0GRxTMqlZ&#10;Ep4yjMvifQjGYDxkTJOk/dJ2Fg+bxKSggehJQxyVbCtrZ7WjB3cdWLsC61tz2aTROCzfHLiw3BiH&#10;4wCEGEKDwjOFxNJYOMW9HEIQgFW1pqJKDL7C3gEUFs7aJeQWyEKN2IVepRAdz3NUdxoVORyiVHTD&#10;novAo2JJLBYNJ5ZeVdxp6UENUhIfQuLRs6LMXw7j0p0qxJGQQ5auOuKv0gzCKiDLDmaf6nh1PNXc&#10;3NvT24NLcxIXoaqqreOt1VaUXVJxLR5DxJ9YCTlCV6UmJ1MGKmMYWnQccRchsLBI5vwuJ+y5Ui1V&#10;LKvUHB0qDT7sqVTAMgwiIecM3TR/q3Yl61csFGpshmBNYCn1dp6s9tE4gdCLji3OWn/zSGirR8vv&#10;zMwsPSz7bs6LpbgPHndqFS5tdv70x4ZCmYWmZ2ZnbwlLNsX0yGQuw6I8klktT1JOJnA+NIphJoAU&#10;VDQSUhYgKgedPrGNJyeMqovNY31epdswj6DAJ1Xk/mRRr0BlKXrSSGpVG7F2WmqSghSPHtC0OOx2&#10;SFlTHCNMaIiR8daRccir1h3yCl3C1qdkgUcNzmvRFqmYRY+sDhL1xgIVxeEJQofJ5TV9RX72MI/P&#10;OfyOQ844/8Yhs5bsrDiob4XlFJZsN4ZjCbjSyXcVApIhIa6Js0D02by0uOdx6/koiKMYEozuezb6&#10;VWQ01Ae2aDp9VXxpWOirfvEazTD9KkR7nLgA0SDOKR3iEqKiVgeWOjEhs3CXSOZ18bMzmby4khGa&#10;qf8C2AxNY8Ry/xo297H+pvbBCxfQLBQaq58w75BY+Xrccz6fVmSjVAYq4tNwWpzAotGLF8cu7mts&#10;pxrW8+vtB4wsGrpaz6nmK3P/tNEZQ8hy1UbvfkLL9gY6uzs3D/7qdhDKaCEIu/vi9P8sU5uln526&#10;fE84KQfYd2K7M6nhOams6O0JReg8kRmGt6nuRXxwoa3uLMjBUXDqjJ7Oxy0zd+cZzsCkhrvvCmUl&#10;LrOzs/fuiU9/Qa3C+Zm1Fl858KwmTs+GZZqKh26XrT5vWrBQL+B49NFFyWVYXAzWzO8oZsmiyna9&#10;zGPWzUtIHeCSEipZ4NP6abww9/+y936xbZ1pmiepQzISGbpyFOVwZYmiZNBulpqxEjlSQxTSy1Ks&#10;hmoCBQXZkgXDLWOmvbUXMcpTC8ENuC5SNdhuoPtE7EnKZaL7EJRaNDpFHi8puMDh4Zi2HEmWq9nr&#10;REr9CaZ7qi922uhdLAYLBLtbV8bs97zv951DF3p7cpkBRP2jJIqiKPI7z/e+z/t7/LPcCmQlpM6E&#10;lL/dxTdIRaWgC8TT8ktUaMhzXEm8ljhnKNaD23y8EaIBDXzbH6oZIewYyUirSXx9mdEUZklCF8xN&#10;zDprpqYc/c95+ynr0HbYVEp/a5m0p/JfmZQ12MZ70+oYA/AmEWkUpyzRWeLIgexDFP6hPJOJSCro&#10;r9GMZXIaHULy6vt11xXWSg6v6nBENhqZ0RN9RxCsI4H1lTm9m7puOKHVhlD/qw1xXI2mribgbA8m&#10;/UGs7EkGTwephEUJ56EbstCMMAlZXuEa1WXbHYBTLkasKYxrsFoq68uLzZFoprI8rst9FR3U8BEL&#10;A2Eb2M4llz36YZhwxGFcdwPp1AHVIVgWcA7SaeuQ/QYULSEhDdJJuvOPzdoBsRNPR69AFDgHM0Zj&#10;tRG9noxGhciKrs6siotGrw9nMslGDah7NBCEvhLP4SYhlRxZep91p6mJf+wPKaYXuoOYB6D+oK6B&#10;ymDbMtWZo+NtjnUl7CfpJ015/8WH5mqYNFGgZauWKrZ3+sHB0+jZN091HcLfDttV/rBSze0JgXUn&#10;n8uREStfmejaHxpIhIBS5usOMIVBYchkCHQLg9TKeaW8Ey0ueVEXThO7UfHm2DZ8TQ2Hr6tFnvSW&#10;jYQ6cbcJae4c4F5v0v4XbUSnBdgDHPQB3Qr8h0AAAwFWDXc31FX0JaGwhAz+zuuv7u93jZw69cM5&#10;qkM1UPKLrl5HBescnO7PFbAI2oApw6fNAMPZbWnCYtsVW64cj7gg9RbZrShzT2JEA4wLJcOVw/87&#10;CRYNh6Uriy7hD1HbkA5uSWoTYkJRqKtk6teY+VuJROKRydSieAmik76CdiARryCuYsux7PIHsXRM&#10;iCFIrXQW37w2N4k39OmWY3BETfXEFicXidmgCO9CYQW/iMfFlafjqF8JoZUicgNZ3imJMIs5Qvqw&#10;sDQIFBZQ7lNLGCIkbsPFJbZjITxnaYlMWOTCWiLa6MJCZOUa+85oZpIRFrpew8zWQgzjhkvzgxcJ&#10;gzU4OJbE6OzBcDqaeen4l3N2VuMUHIXxk5lG5tTITtf4UOi1DQ4fNDFLKEXVBrDubK+iohWrLjkV&#10;eIt9WJvKbsXf3NC4U8iQLCKVaqhgmaUNIQJKSHq2a+FaLXPqs7eOk89qnfhXJLOKd9l5JVQWtQ1J&#10;YN2rIl2g3muIR7MRxm5Dszmb0K2wUN2q7dWkNO4XmtKKZHWA3SkNxuumqR6bG2LI7iRbl8QPKmVh&#10;WdXDEFi61PU3VAvQ77JAQxKmIJccdUHGvsxKF9UNZX9XrUYSUapBqKumIIU4Y1RDZ4KLKRGGZSas&#10;W4pOb26WGO5li/tXqSXT9WOZHTR7mycEVHSiJ73wSamtoFkoBbYkTMvyBgkDPPfb4ixrS5u9yjlD&#10;4RuG/2oiMY2be8OYTl6dm75KT1xxZ1lcYBRXH/3hdcqzqhmZ10/23TvqEB4JrK+OzT2YRBbhDBUj&#10;dHFgTyTFWj4JRZXIplVYGnNHZ6N+dgFQqroT8Lihsu2ltdTgv/I0lk2tc0CODt1WybSUzrJhbpAt&#10;MBPOmbAMIKFlwjAgsmDGstr/URIeZPkLB++A0yC3DZQW4QXZeONw/CkOr0JY4cDqhBvGKmUZOkIt&#10;NYXaajRWjagh5AE6f9BdhrGKkkqtZiTJ9y+O9FQNIzSDEBGNGgxfNb1xnczStNQZcvyRoQx+CsIx&#10;PLqgNK2FwEQoM2Lclhwq+hsC3EILSIpCQMkcumdaTZv5FzaXrsgrBfzTK9EfDA31VarUIMw/yOUr&#10;1Qd39+6t5x48yFMJS3zn062uwd7RJCV4kyaCld2jYCmzu93qsL539mw1iXbgSzYdNBIDNEHI2hby&#10;ttXSLIcqes1Go6k7TWgruPEtOoP+LfSVQ0qrDLcUHmVwtYn79yAzOjB24oT4Q3zn+7rq+aEkUsQQ&#10;LVQT/xvARs9JeXWuQ15R/erKK7/8ZbNFpbRAR4OQlRSF3kD+epk4irYg6VfcG6ShQC5ecSlL95Lh&#10;XJWvBq+EyoLBli4AEPuv0+nlRUwORqCpMASSXZwLLgYXV8AZRckqHVuOCPUUiYz1xMYWIqlsejm7&#10;iF3LZHAODcVsDJaoP1z+w6kfXZxaRD8+kSL1hCDQBIAMqS+EngJrVJwdJW3lCqzIyiQ87uR1z166&#10;tHDxolBUPT2oYfWQvAJwtOcinSC9eiCvYiywVBxhdmVxmqQmV/gCkuuOhvbKAjAN4DQQaXTnYiwV&#10;hYhOZBrGwZdcdl/cB6MBcyji2aW/3FfvelIfeO0mUdeFyNqUsTif3zQ3zc9VHeumJF9tkqF949Ym&#10;LFi3bsG4dYtx7pvMgye6u6RkQV+ZBDGVtEkqLyPoITPU9dAHa/uedF+hgAUU1u29PaGwbv8MNay9&#10;u+t7xfVctZqvVisno2K5iQbIgqVMWGS90lwElqV8VZpbstLabWaVayjZIJDQ7KATKJ+8RbUhru9Y&#10;FHexqal5P1cvySxC1b/jHmAt7HqwOiRV2OOYhhRLq4MdKktY9CbLVTdmFeuKrkdHPpC4TaQDy0IU&#10;Ws+pRzk5ibcy3QceqkJzl2EZz9y2ZS4a2zpt8/mrgfpkRdamPaa4vC6+8AtpNeVLtag1KZYoTrAw&#10;AcLyc/XNn/TjT76BQl8yeXXa/yFlEN5wVLCOpjmZhg5Pfi2aGT219+6RwDoSWF8dgfXDBKcRzqzW&#10;gIL5hZBWhBfFWp9002ghsshKFOLxQeDWA95QmjQKwSCl9FRZ1WOscmdPsExPQCY1lGWdq8WQvrZ4&#10;0rXcMnhYrSNUFHL+UhW8GKmitRDBo8MZRAyHAKjgjt5SrCPE1TgM8NYJ7Nyo4bCrk8hyhKwKU54g&#10;CjA4o8/gINIgp6u4N2ZgvorOoMcodNgMTJ/4ARzNG0mVG+YN5oTpfuGgQX5Pwc5sU+NJHAlbUP2+&#10;MgRTwO64/zoc7rLU1LI6Kk6YkkMfrdY4fWao77N6pdJFAgv66qMHPynu7a1DXOVyD7iGVel6MrYm&#10;FBZlObeakCN6qwOUwYhRt3wlS4maN32AuVBbp8hCaCu7pUtRRpmLLeqStgJCsP4+Kok2fVFczCYq&#10;PEzx1HZ0gIFgY0WrmbwebcxEh4eHjeDJ/dz6+v8ijmy/+vbISN9+pWvUbhh2oBZqNMR9topCFWAN&#10;b3yHxVVHIeucrGFRV5ErbbLxp5M6cnSvpKnrcn7Q7Q2iu4CZQHUgY4QQu64crkQ6HMMNiKNMhSOl&#10;TkpsGt2/yOKvAb1CIs61YCQSnKRonMlFmhlE7SqSjo2NDSzHsulsrGdsTIixsSlUr+YwW3gNyKuF&#10;2OSkeDc11dMztTKXSKJqRVk4aAXOJYWyCpK0SqXj3B9kjzuJsBRmCFcmJxH5HIHPHTOEQkk9A6eh&#10;B5OEQmHNz5O+6iGTO0ANUwvP9QizkcgcZFUNDjXqD5IErSUNhOVcWojFlijq+Rvf+NtBIbAOnE8a&#10;0RljOPolCdkvngBDxWGfu3H2+10jI58OhV8DaNSkMMKbm8o+Bd20SVnPZGrn7EGc/ZxcWugPbkjk&#10;FWTWBqOyFAyeQA4oJW2CE8/6CmAS8YzODNXPv3Uc1Kufkbq6vUd1LJy5t47mYBENQvG0ubuXy+Wq&#10;vnq90huN+o0wP1EVY1SRy2FXpEIOe7CUzUhTZiI3Qadkep2vtjRwdXrD+T3Qui1dhjHpCg+qPtQ8&#10;2AKdeGYwoIxTYddFhbHB35NsPWTvMNmBRRWjRNkhSnlIAVuHH+NDPEE+RAi8qbnOdZMFI26sylp0&#10;JwUhsVwmhWyeWoq0YGuXZcfPVnYqs8PaLi3oUmeyAYvUHLJabeWgtxWdJiCNp2Z0OmxwD9TvTyRu&#10;0MJ6I3rV74cFK4zBoRsB9ssR9fXmO5984jhGNHP2zGd/dHRQPxJYX6FTLpmJIn6G+OiOXTbWaEWf&#10;I0sI53pgijBxLeWmOFCPEMkSVmdFRMXsqtKHlFFlL6ZYxU2pJJjnf54v3ApQAOqsDJUJc+4MlMxf&#10;OJ413FL8GcaPAz4e0OVcPtUvxEHfATqVMJPcNHS41IVZkyiQpQah4HEYQIj0zIxea2KoLRrNwNQ+&#10;Q4k8BvbhNfLswvcTwBHJ4cYRLXa10D9xMkL+xF8Yf0FNRIfx0Kp2ZHkYUVsVshDB7I5Z4vvcmEBQ&#10;B92jTkOXs3221ax9cu5MX1e9Wpmo1Cti452rV4ri+FAkExYprHy++CAP8/v42FrUwSRhSwjQFuII&#10;9YDVIafUjKLl1hg1blmqoUIKgYY5g8YRlY6mgUYSbhbVsWxpkyfFZdMUV4CQDoSBEBptNfy/t6Ft&#10;o4noaHw4Pjo60F3J3fv619fX17+eq9e7+vrqf17/wA8XlC6kr5C0oaevvPH03CuMGn2DUp+voIT1&#10;tTfe+O9euYLw51ccOgiqMpYTYGa7Q/1g8YlGj4SwHvYqV5xtzP82+geKBZmOVhxOKJuFUt87crpQ&#10;B9KQBLv4Lf4g0RRSKVBE4bsSZ1ZWFkFpT/8aBapUJAt5lV4eGFhOZ7PLsbGBnrGebCRO3UGY24OL&#10;y1k+QVuBrTBAEYNkwJpDkSohNjXD6Aoi6zk+ihFemK/oTVyCeoSRyHsrmCYU+urSpUtLF1G3QgHr&#10;2ZL4+COht3ouQmpdvLi0sPQMmAahvWKAjWaJgyVesyuTKenld7h+xwLV8CevLsRwsd55uNwhsqaG&#10;Z8TD/5MDPToc/cGXFFiHIACLJ04LkPTTr44IFd01+hqzRDc42mTz1qbJpamNmxxMSOnNrxHTip1W&#10;m1Sy+nsX0XDrFn2bNBgXtT5Hz/EmZeTcNNuAf9KWSmyIkm9+1vfQdxylq3vS3y5UFZWy/kZ8vn57&#10;r3j3nlBYueLeXfFILNR9VV8ljk2W3voQDj8qzGiyjsU2d9YKZgezwW0dui1AU0X0eRc1ZfXLsjxq&#10;Fp7wqB828PD7MKCCAkKySXijpjZv9JEq4eyuks4pNz+HA09nvXFD18iqs9ikZ3MZhbVNvnFwKaBk&#10;5UK62t5tks0ICnBue1wK6u6ZmnLAUvqhVIoyX9CNI7QlsZ2/gqvBdV2Wiauyc0qLTUsvayoHzEa4&#10;kE3tShJtZYPp8mEgLa4mkch9w/BPJ/H6YfjGLBJF7JKsJuIPrDV1xzCSmTdHCkf1qyOB9ZWaI0yJ&#10;hRMtwhngGlpaaziYZIB0ijbUOG4EyWwbDsigYjgPQ38p4/HICW3LKBx2+sCyLk3SsjPYYuxcp8zy&#10;jFgdOx4OgeZ1wq/WEUnaM8TBjnyYnBkjtpSuERVH/AA7bpCWgKlC8qJrlBToYEgqIBUW9BRKW+TQ&#10;JotWTfzZBmkoMJpqxirElVObcWTkh47CGIzUZLx3yKAqFsbQczPP7om+Hk3gGO44yj4lI7aksDTx&#10;F1htSUaw+G5UTOOWJq38TsOmTqrdGA4FaNpQyMhmdCbzvZGHqF5NfEqlqnp+HQLr/nqHwqISVqUy&#10;FMlEG2jbUXiZ+J2Oo1ZFzwdnu4pOUk2lIpT/SUgplKukG97micOWjIlu8VewNhJzy+baFu4xsUG1&#10;SlpjNJYey04uxrpPjJ08eWr/SdchJh7vFdd/tlfEca2SPz/y0Fc9rAxY8Eg5/qgTCjWusJ39Skfp&#10;6qlXwxIS68oVSCqLve2kuHFItNHjUyYsh2HsXNwKEFPTkc0WVAhYQzGZIeyOYTmS106VK/qE2pD4&#10;LDS3OAl66OJicPHX2YjQPVBZK5PLEFWROKJthLRaXojEYulFIbWWl8cGlrNTY2ORbIr4odPTc4tg&#10;IIBMNQUF1BPLxmIrsK4nkmjMo1acZFZDPC50GhgN8YEI/O2pRBIBC4mUTMtZgbgilHt2YYn87BBr&#10;SxBYz34kzgPhPi++PIXfBYnV82yBwO8xDiRcWYlEXD69TmQwVPcctGHQTIwtxeYH3x+cHxx8NNg7&#10;anA0pTG8evZLHr1ePFXjno3eMGYOzr7w2WefjQwZrwlZBZ67+flNs2xKEgOZrhRD9Bbb3KXrnUjv&#10;Nz/flOBR5jfI/iAFPlOiIQXwIJ+Qk75tesLWTm5XK/Xj67fJ2J7LFW4jgHCP7O5Cbv3N3nrx3jpl&#10;58CWlSsW+gvVarU7YxgzNbT0Zb3Z5Ql0GLFMzfRgoipluLMM9DyMtK3SjFUNS3XQzJbY44VofvND&#10;PeTU6P9gU/1KD9Ugt2SMZsD+kMKb5UTCbMhFM3ChajbEvkFGXoXDKoYwHOAZR9u7AWUXXkW3W9ml&#10;TJckyhWl0kZJicV2h3wqaTLuhgWWZjG1QjNtFY8jA3Es9aeTSiu5MKznwKKaq69aagrHthnobtm1&#10;6RuwpIWT09P+pJ/GnYzpq0JgTU8TbRT6Ud3XWHdqjdpMNJM4O1L9rSOBdSSwvlKnEyGAbhrkOlqt&#10;2fZqKsl8hiA3J+biqSR9HgjQngrqyj8bonKIfRlsuBZrLFm1IrVFFQ5N5REqojsfxssah0Fb1nOj&#10;JFQwob6hrhPPMSBnkWHGojA/8osHAv/RVhUhvriKbseOzdIbOKhinF7cPgdhLw65dLiy5YAESoff&#10;sMP6Cvk7ML63sOGmcEOEZjT0JsimUF1CoYiFxNafU3vUBfTk1axfheDcmDUIgvVJTXdaJbQVyrYX&#10;No/VtkVSKdBAOy3QSfmU1TxViLfcOGZbYxy+0DLNmcyZkb6+Q0Y0VElRFQv3czkYdllhIZCwIBTW&#10;YX+lO26Eas2WUkfKza51nrG99G26W0MtzesgMm8UlipVcyMuaQBFK7rL7ZZykWH8B71C6g82hWiz&#10;ND31ZvdQ11/n+7d2ug7ZMlbADcV4/DpsxkVf/XH+8GHdl/dVTgScGqX0hht+ZBK+cuWVDg/Wuaeu&#10;yPraOVSwrjRb1CK0Aq7RnYcGHe4KE5+B7FgfAi3KpQBHvuj0CouvrqauWFYxu90Jq/oVw0jD/mlY&#10;rISigtFqUegfMBhSkFWL2YUsvgIaqNBXEDwDYyhwZQdisZ7Y8jKymcXPzSWmhchansr+4RSIoOje&#10;XeyZWhA6LZkkYztlgAp9hXJWQmi1UQir+HA8PcCgBjwTv+BYwhSKV0JjoYgVga8KE4NLPT1LU7Fn&#10;BGnA9CB4WBBYCwtLhHJHW3DhvUk0/3iMcDJygxmsOo9HcjfVMAx/BBeNkcAik3vPqHHgNFsNA4MJ&#10;XxaR/c01fWYGqc/OTNTInOrqAm3UeW2DZJOMfQYTC8UqllfmpuQ1yOYfOdj/XlHaqbpFk4W3bjEW&#10;S84dblB/UBMXoWMtI9B03RjM3y/k1/9m/evFgng2FHYLe9+8zQOFe5BVPwPTHZasu8U9oa+KhVyh&#10;6jusnEhGE9drBKsLuAPPrqFIFqRMlg2mZIyiuGVpm2aHIJHoUfkJ7VfU7J1JjibxJrYfLQWbU09H&#10;qsbYDOtsaQrCVabOI1qPqDvhitDj08PuaGH4P/LWlGu0ktUQAnOP11lgfFUMF+HXTXc7y84o+Ze1&#10;lTiCUd9qe029kirFSXOtJd3lysiv3FYcKijbgjJ10DI1L1HH1FxPhFvxsx2HITU2TzyTza025zeE&#10;zpyeNvzTV0MU0ei/6vfDgiXOTYd0mkKwVAWrVUOpNHP2VPWIMXoksL5ip8oXa9cpxARtwqiQJEks&#10;4imeG0+lVuZSQT8NygY0eIr8BIAzfk+yk1qhgJrqo/fKO9SimhYftcneKZ7WZQY1QGm1XZZv2zvC&#10;uyGFgeYBFggajldlB4Kjh5nboMmno+UWfhh9Tic4q5NgFNhOKOB2DR0SWjRTCKMWgPBhAMpxDGi2&#10;YGDXCd4DXQVxRaoLwguZPzoxkeUIjyFL9m7Ryi/bmeRzp1tZM0K0ioj7o6MfysUqaBDbbg6nhg0a&#10;0wsoc6hqs3JV0JR2KbuzifrOwUH0xJ+O9B3eYQpWtb+SW9/LFZECkluH0T2vTv2VrXx+8IsbNfwJ&#10;uFfY7R6wlekqoP0G1JQTw6jI1QrI/mXLbtkuUMNqucOG0mnXahElwZaROzWK5YZTLJkYjvzwyWHe&#10;15U/XihUH9ar1Uq1WhCnIvqZQl/9v9BXb/l2Lzz2VR9XDysfNFAoDOhGaNXfaD69cu7puVcI1SBP&#10;v4/IHJZYRBx9+k5A0hnI/C/+rYYTYCQa16wUrF1nDAMeNzI5lxNi8HXpd3dx7RSby6YY+jZ+3A8q&#10;aDAYSV2LRCYxMTiHYhXc7KnUwvJYjPJxFoW6QqNQCKup5cXY2BgmBJcjlDAoNFnwavJaJNYz9YcL&#10;U1M/Ghz/HbZHxZaDSUIvcJMwFVwLTlMzECWsUSa6jya+gEVLaSxIMZSwwBqdnIwAhpVdmB9E4apn&#10;KrY0T1k5P5p/hq4hdBeMWVPkcZ8CzH0yuzAVy5LLfTJyLcD3gi55WLi/anC5U5UrO//+Nygt5xu9&#10;8Uat2dT/MTN8eni4/s8fv9zvvvgBwHo1zBFGT898a6RvZGioMlaCJX0T2CrKDeR5wVuclIPmIaum&#10;Wzepd3hLJQze3KCAQqAbmJpFeYQbQpMJrWZubojrss2b0vIs/mXNWu0Xqa1c7idq24HHXeEurO6Y&#10;JSRLFqzvBG+AF+vuXdS4qr6++pOTa8PJKD2qAp3pzbIo01bVn5IsXIEXpbUVw8F0qaRKiT0/Step&#10;uCCybLY8SV2DvhwGEk1WcDbP65ma9JjL4phZMqWJ3q1piS2GKS1T7TKa+hxgbjHSSzldhcqybC+7&#10;x5KGAPlXiVvRNlU5y9Q6RyYtQnxZniNdQb7aZWn79zJVzY4gxtJm6aYp2WFsZuPMZ7Lp0nWZFg9T&#10;4ylc5qEfhvlopRrw9jrW0+nkNLKdhchK3ojikxuclePlcJO+QkRO5mTX7pG+OhJYX7HTN9OjGeOg&#10;ARyWeOcErMZaIpmOyArWyhcIfU7GI3MhlJTC5HCHgTvAraZAo2Va0qlOkHAa+1WpOFrL42SWZdOQ&#10;V52y5aGwXIkkZYhVbrd03a0jQGPpYY5KIFnjtPn5KSUZD+fIrB5adNATbDk0GhWQ4/l05AWLnCf4&#10;+UiM0UBx4aYj5BZ8WkANEOOBxhHRe4Js0yWSQRnuQ7PA9anGJZevDC5k+Y1oKITa1AE2oC1d9QBt&#10;W8Zg2zIox64Nr0WZ4e4OANguVsy2OwJ0lMqCLJtJRF/+/gsjQlvdES/5fCV/f694977QVvfWIbA+&#10;6s//JF/I9xPQPX/nPw0GwzD06yRFSGd5CFiVjqOpEpqmeZLOdHOmJfXnssyUtDr8Wy3yd7FFq+W8&#10;E2jSSJ9jrA191lUp3Lud7/q2UFYFgOar4rWKI939XPF+7n4xX9zL+d768QXf48d5IbF8dwYTLcg/&#10;HeAww2i+8vQpLFhAjf622yj8moscfXrl6TtcPJOjhLr8GAp5DncX5O4Wp1DgCnBAjBp050lQapDp&#10;bHV3ZOuQk3CAZJ+bm05GBhYXs/HU4iQG+hYX45GVSPrS2AI87uKUjS3/ejGeJgNWJDs2NtUTW1he&#10;Fl+NkDqbm8NQoRBBPRcHHz0af/To0cWenqmFyDWAr4JJ6CZq/yWGqRdPzfl4nHUVua/I4x7HhYUA&#10;i2Tfo7jn98jMtbCwdBEs96mlGGIIUbdC/3HpGXzu81NAkE7BTz8lzV/S5b4SWZzV5URlOCwbq7ae&#10;nDYSGCPMRv4theUMvj++FI82DvRWEwWs4b7f+q8ILHmAe3FopmHMOLVAE9MiB2e+3TU0Ut8evvWv&#10;SBKZNElIc4EYCrxJhquN0udkdOciFkkqbiAiPmeD24K3mN5AP4pwHHOD8PA3Szc3WDqQuK41ayfy&#10;60Jg3f76bTwtwL4q7gE2eu9vWFeJ16JQVz9D9HPxbk48hYqF6ltv1Q+H4pnE9TA9rmyt3cFosLyg&#10;HNPNjLE12zVhaS6eocPc1Jla6OotlW5o8Zekgdyk1B3LYpO8qTxL6tuaR0Tw+nAunktFKEshx+ui&#10;abm4BTcjUE3+Sb+Uxn8krtCUKo5uoMPYKuv5kCC3D+gyFmjZYA1ICxVuirwbAOzfvAkxenOj5GJW&#10;uUYnUa5u3A5v1TluwqJOZsiPBya2q1eTxg1aZeHGEi8EudZ1mUJEoGZLrzVq0Wji7Cnf0QThkcD6&#10;qp3+6IPEdapesdPdsZzhRDQijgzJyeCK2J6ngsmryWRqDhE5Eubun/Vz4crSLmudBSjP7y63Oy0S&#10;XC1ysHNGy+W2l2/8XG2HCHN8NVTRRkJcgCwJNccN0gmFGiiB24GaE8BmR7EbFO1UozG2VqCp6w2M&#10;vqkQOoguoa1asrZBWz+H1BVCVBqg1DVp7MmhyhVtqUi3BRw6BvtDDTQquVJlkNAUOmB2VjUMUbqq&#10;GQ1HF/cLquLiBlgl3VLZQARZwCdOrRlgcdIwHOVSs70GoZoZdG1SbgVMfEUHNuIPRka6uraAwIKT&#10;PZcTh46cDFaj+FqwRvvzeIET60Qw1BDKGXhUsp9LD5zqQgYst4DFpnSrYxCoY8pQ/ntbikWK7WaA&#10;IhJbUmc1xan1zvXRH6RP7HTl87n1QrFwWK/XfUJhVQnPhQJWcV0czu7viRu9njv0+XyPd6uPH1d9&#10;9WplP04iqeng3jYOXkG4M8Kev6MsWE+fvtE5S/i02SSOmM1sKksOD87Sg0ayRnmuEFxQhbvSObpZ&#10;p2BIg0Y+6VuUxRfgEOhwSDqzZqfngly+mg7OxZE4GImgdLUYjKzEFwbGYml8IZuOZAfSQGJhwFBI&#10;rbGxntjywLIQWlkKzbkWXIwsT8ViU9+9+CPoq8Hx7Uc9UxeXsosU+pkMokSVIqrv8BrBGVKJ4RSr&#10;ql/HVzg4hyEOHA86ubLy3nsrlPgMEBZMWEsy7Rnkq6Wpi/C5w+W+NL/0bGppKka+qwW6eJazciCw&#10;pv+Sy3k65z5TBSs5LbRkDByJSydIYHUP9sYTDb3ZOjgdHT579oXjL/5msep5haUE1v+ccRLRkANw&#10;nOE0M/v7fV2V6ph2q2QKUYTcwJsbKooQSTfibdPkccHXbkqqqAIxyDBC0lybtzYImPU5zPKog6FJ&#10;SGxSm/xQ0NOtWvOLQZgRc0JHffN28Xi17vNVL+we/xl3Cfdur//NOk0R/uzebUp/xtvdQvV81Tdy&#10;JjGcMTjJ3aM5dXTBhO4o2U6ATaCeetLcEGOv/uPVg7xEGdkqK21KK7zVNmnMsG25fnHPrmS5iYc0&#10;qMgcdNfKxKYqSZdymZ50L4gzARXJbJoub0pN0ZTd3qcccLQYiwqVx9vWgCy/ucJNc3lfLjZP68CI&#10;en8hVdhQFSttlFBopH6jeGubCttqEdmPTAby7iB/uwupKUP2GZioInJ7MikONuKccRWQUf+NG+L4&#10;I56stq7LrSgWRgx/J6Mj3zwKeT4SWF+504v50WSmwVhuDNQFLCeRBD56jpNy4oj2QAPc7+cowhCx&#10;ycPukf83hwlVOYT86LKxXqYoBJ5QYUBDh9dd88pYXqvM5Ho/fDJC4wh548iGnIFjovhgzNaozmSz&#10;SUAuXUR2IiYWVzCaBB9F8cZhsRXguGLYsYSeamJGsNEIA9WAsyRC6C8rC3kGmhV+UUjS2GcNZWSH&#10;z8qQsGVkX4fZgG+Zluwd2M2GY6vwZlul/8Gx1qRKkG7b3p8c6FBatiuqFFOM94bi7ls9OXx69IWh&#10;PiI0EGW0kiNWYi53tyiN7h+xx13qr61KT+qGcwCN1SR5y2FfdieaoeUNDQY0l9fQCrg2sLIEEco/&#10;g5uGxML6/Rap2UCrqf+ypbeawz+sP8j9r/3VHCFPK/WqUFXibbdQyBcKufu5++K0fn997/76vWKu&#10;IKTV492CePV17fZPdEctCm5uEOri93/5yiuvnCOX+7dcUsNTt4gl1Ffz4B3K/eGYHBu9X1ui2xkI&#10;KjHlsmLlcOCgElAhyt0IhbwxQynBJCErPDt3DbUrzP6Jk3guLENcrSwGOQIn29s7EAmm0kJ2CS2F&#10;mcEIOdtjY1O9sVh6eRkdwkkUgScXs7EeIa8uPhKnb1zcGXx0rDsWu9ibBag0mCTvFXUFh/HKZ4Mw&#10;XFGjkBIJxTfW1qg/CK9WIrECdz2CDkkwZRfmL4Iy+qz32VIM3isyYj3rWUJMIYzvU2SsX5rKsh6T&#10;FazFlWsfckWPvGZhcluHxWHsagotwkjkhBBXg93dgz0DqUbNecc5iA5nXvrByLu/IaX+SX2FElZo&#10;xqiFdQD/jUbtxLfzla6hoejf/5xk1IZZ+j9ubpqbnxOnARKLnepc03qNhgRVk3BTohtubVLIDi5N&#10;kYWAX+EgjhKW+HnqqWlktGzpA++LB2A1t3773oNPR3aGurtHRk4NjTz05Qvsc1+/jfxn0lpkxoIJ&#10;635ht1o/PHU2k2zw0ITqZHFZhXBOpHUoadBWzTXZ41OjeG1Vp2q7tSxLFrMs1/He3qSqjyvbSM2Y&#10;dtt0AefKn8p1snbJjUPuuHY1zugpFUKDQiGZ4v4wqbPHqAjLDWsmWrrHQOVfjRW05HU3WbQRe+Ln&#10;rjBzAe62t2xrmmeDd+e6WdSRrhL/G2qm4trdIwOq4C1L5wkgW6VH2F7OPdZeSnoG/Goau3n42pMI&#10;w6UjkJ/SPWxbeeRtvbFq1KIvZXwvHtWvjgTWV+/0WyeCyegq0uQbzsyq4Zh2lOy0K+x1j2DKiTIK&#10;krOhuYSf89wNBOWIpx12QwrFjga66qJflhUtzyjVspXRXeXEeBYqWsrKCkhK2syUxakWYuBQuHKM&#10;WTztoK9COuMb/C5aL/CheJE0Fo181wHuFAZ0KjwLWdAIMCWLy1hQYIBXGw6iA1dn0SME15hc6Jzi&#10;5w+h4ednphUCw0A8Dckalkv6o0wLIa7EbS7RJvSy3GXajQbdloCHFpUxOJbbmFNrjvyWtF3ZHUmO&#10;AdlhBMj94PpqZvT7fZ/1HVYO7+TvHOYrh3R4gMf9PkEU2ejeD2mT738gFNbE1vhAsvZJ9DRqk005&#10;uN1i6AJ3IjXV+NNUT5B0MRW0NK+H640OwuFOmdFMbQ84tBltiT3kD7r/9Hz1wXp/9UGBJJ4PTUH0&#10;BauFHG5j8T7VCmCAKe4+KMj61eNq9aHvsN4VCXDSIe7exsEv/zdQRRVsVLz/2tOvgdbwVGqsp0+v&#10;/KOOglyLERKsr2z49gK6ahtSxiB1BklVheWbJF7JIGjGBDFEi/6rvxeanZ67xtpqml7npsXTIBKh&#10;GhXCarKRdBbeKtSulmNCYGXHxtKRyPLA1Ac9seVsell8NZuCuBIXga196uL4o2OPBgfHxyd+utUz&#10;MHYR9bDUSoQHAxNJeOQTdAaVKsZefcG+K3Dc0/HhFGkrvADUkH1vciXLbUIhlpYAFO2ZX+IaFspY&#10;sLz3LD27KL72TLwtLSwscRwhWoQxDsuZDFKcNQ2qMYpV3GOIIwzGYpfQIxy82E1xzycTQiGJR1+j&#10;cT360rf+/1zEv3lwe/eEEQIGpak70XDtpaHDrpGhz07or21SmKApm3u3pId9k33tEnm1IUUV2oRo&#10;ElJWITu0Nmhu8O8/h9oy2aKFj5h+bWs3LfpjbGPnbm69UFi/m99+//2d/cHx/Sc74zvbOH1azyM9&#10;Z/3/FA/Hn/EcIZhY/4Cn0fHH9V8dvjk884lMuWRAU8CShm6N3URtraNU5UXHKBCpG7anpIulClHy&#10;fVtN8UqWlhRGHaPUno2L1hHz883OApqEI5CH3NRMz5uuWpIQbDdvlkoy54Y2s6z2yh2TgqbtXFYb&#10;XnZK8VW7LUmqmm16N8Tycr7gmlfJX4rJzhcxZSxQW7r8TReapak9plg73qk1HWXBV71CpR3xNS2A&#10;8CBE4wjBb/ingQ/xX00CwoiZQmpnmzcl29Sya41o1MhkXj0yuB8JrK9kCevPIwlKJMQpGU9e/kUz&#10;FUySr1ac4is41CTxUA/dgKhBGUcPyQAb9xBM4XlqOq2tsolt6zLUksntqLKpcFDSd+Q+N60Orzqf&#10;M+lnSGRBEIXAeDeociYOhRhirlHUB03wzVKmMpcjeHSRnM/cNZIeKDlfRJAsnWHvutMIi9dVA387&#10;+nVi0WH5Q6wrGlwkXxWmJqmCRQUrv7K3+42kfxWUeatc5hRr07OFoc6TcTQZzQXBpnh6joFWpVqq&#10;AhKDzOHKpiXh657TSdHfQcFqZKKv/0nXfl9lC/WputAwQq/cXxfiZY+24f+AyBzUjnz5XD5X6EeT&#10;cOLRDxM0wYA2sPg7QeiktJuWG1cU8H4LV84kXB6smpbi77MFlS1XpGpwHc1WqynEmLGWjnV371e6&#10;+o4/LhQ5wSdfhenqQeHBg7wQWffvr4OZjdt5V7ztVguFXaGtHu/6fL7Dx/V6/bBrAPVIAMDQfW20&#10;MCp47pU3lM/9ihdMyF95eu6c0yIQlk1x1CqGkFIFJZuBsQ2ODCAJhyWZQKXoSLijuAxJZxbN05gZ&#10;BBRUaCy8ShdWML4ciQzEEHuTTacji6lUBA729PLAcmQ5HRGaamA5NtV7cWw5Ek+Pia+IH56MZGG8&#10;gitqB/rq0aOJR+OD4/Pd3x2LrERWwCe9mkx9IZ5rQcaIpthsxfArMEaHU1+MooIlvvZFcE7yslLx&#10;lfeEvHovu7LilrAI4L60FFtCOs48W96fITlHfJ0gWCSwVlYWWGHFFuCxnGWGe5jrfLjPPgwlpueu&#10;pqeyU9lUuvv9wfHBwe3KmHj8HOjNxsz1TCZz9k/e/XIC67+8+6aOpnlTr4kD4Mzo/v5+16n9Me2m&#10;dFyVLZWXA97VTckcRecQIAcT0uo1Ul4b1CPkahYD4OF7Nzc3JC+LMFgtx0aZBxECQvUP9K9/9JF4&#10;2H26s7MzKN6ePBFv2xNbXdtb2xPbn9ULQmPdu7fOEYV44twlfXUczeqhs9GaTsmbCp1ZUok4KhBH&#10;qSeTUVHU31OzcpqldagFWfHpIEPJtpvFnE+zRL/E5F4drYSl56BaFLe3YVodPUoiWmmcxEzMTiWw&#10;LmuKTmWWNmWOD5nxy94NslxJaNauyyQ/0xVplqpqmbIUZ3m3QnNzGFViKg8Juh1NJOjYHmJU5hi2&#10;6ap4hJFHadAPDEgKIPvArFLZZvUnv6rpVKcK+aenE36eqkIshlBccLiHiCriqjIQbRrGTOZk11EG&#10;4ZHA+moqrPFUNAnCI/L31oxmqxzFznolLvbSiwzESgg1Mec3ZsMygRl6I6AB9225NV7VKCxLvmi5&#10;w7lNBh61hsiZPzkqp3mqyq0Sq6IWF1VaHD2ogh4C8mgZpmgtmr83JDnBT/QXeTVlNhnZvFEi+jt4&#10;TUgupiAXq0FhMk6LdlN2mZB4ZkCHOce9PsPvDg36CU8h5wWF1AyLHxW/xISTX5O7v5bifEGutaKa&#10;OznjSCyr3VyLBFZTIXE5yqnmXaAQTwHmWzBGzPbmtDUJ9xMfZlavD7/+Qt9+VxfNENYPffk9HpQq&#10;cnVoT+zG1x8U+iFx+h8U8v35amXip8d+mF5L+inCWpxW/VEHd4N0lBLoiog/dgeSv2N6Uco7ThbE&#10;C8Cj8NXpzSbVsT7JnNnv+pTagoVDzGsBgEq2dlSuCuK1WLx3b488YntgNBR3fY+RuHt8t+rzFXyP&#10;Ub7q2/9elP5b4lUX9/9qswnUaGce4dfe+H3Ky/FwWK2mwrYH1AApSlgSiRam5BuGYVG2JeUR6rIT&#10;yJArlU5Cg4NCSk9TOxBvOHd1jujrQcJYpQcwGZhNZ9MEDU0BhpWNLA+kUa9KC92VnhoT30d5Kzaw&#10;OJmKI2wQtauLFweFtNoRb8eOHRu/ONg9PthL7KyVxcVIkDmiiTnVKCS7O+QUla5So+nRUfJgpSQF&#10;C6Ut+K8WQHKXPvdLPYPzPQtCXD1bWmD3FeU/Ty3Nf+NizxI47kuYIlxQcTmx2KWFlcng5FyAOO5h&#10;OUgYCNR0Izh9NRlZiMQWLkXGBgcHh8a3D7sT0cZBo9mciZ4WEuvlb37p6ZmkHmrUas2G0FkHmTdH&#10;Rl4Y6RrPvGb+X9TjM39hUrzNLapYkacd9SlMGSL6xkRWzi3pvuIxw1tMxGL4O1EdNriCBTVhQ+60&#10;aqhgtc7u3MnlH5C82nm/e3xn+8n2zs7ExMT29vafbX86sbOz7UMZa71ITKx76+SCvy8eqoV6xdd3&#10;8mxUPKzg87QtlXTj9dIYOQrN1e6oYFkd8Cs3Q0d5xE3XomR1cEfZcW5atvuzqjvosqfMTVJwpkcy&#10;ZdFUMjtbeZ7bXS6jLK1KroUcl9N1yyzz1ZYhq6DMbMpNtDpM8KqJuck2Kk8lljrSFEks6S1Pq7U7&#10;7yHx8TXXu6WxPHW981SJtwO6rN3TwmepwSdTogKxqw4luW0ACBbYbNNCXxkIIIRHBU9e29Vx4uqo&#10;gjXat3sksI4E1ldTYN0fSwwbDaGwVhtGtIFYuWgwtZJaEYs/TO5iYYf5NYlHu0EyQwgsfzSsgpoZ&#10;teJWs1oqjkUr8yeyPMJPJtPFtlum5lI4tedM7+5gm/IklWk8yBG/PuRvWIHQc9FduqOIMIBQJY0A&#10;N9zQcfwFktkJ+t3i2Ru2HwQcC+7SVtPWKcrQCTk6+58DYYpn5lIVxQJJ4immV2ZleDOJOqxYba+0&#10;L7VjgFheprSLRy13RoY97viDVhNWYg0OJ1jpA7M0Tm01oi5I2fWXq/wJaZmym9Ho9eGXT/V15Q+3&#10;tybgw/LlizRAiKLQXnF97y5EzN1+KiA9+AhIrFxebNu3vzsVrDUz16PGlWgjOjw6XKshNSPA65ke&#10;IBdWoAMIYTOpXeP/r031LoKIoi8IXYiNKFqE8YHREyNd9QeH9Xwxl6sW64fiFxOgq8otwlwhd1zc&#10;xnvHi3v3i+v3C3t7xcLxx74Lxwt/XCj4fL7qrg8pJd//3tmMI+6NthDtmg10v3OAApacJCT/VWcq&#10;4Rv//o1zYDXAXMe9LS5YAurOjS8ZjKNGGtjxHuDIZorD4azjkEwnmZ2eSwoldS15jUTVNGTVNSGs&#10;qFNIp9GxqbHl5TQx2YnSkIa0Qsrg8vJybHlsrGcsuyCEFsCjwWsREldTPT0XL3730SOhsP720bGJ&#10;Y9vHjj3qmRrrXU7BRgUTViSIKcIg8a+SwZRMJCTcFZII1+Lp0XScowhXeKpQyCyhsFayk5PIInwP&#10;+TfZpfmlqQVAGqaEqMLHHz3rWcIg4TxlQNMLpxH+VZZqWJcuZVcmuUeIZxBb0HAPGsHE9NVgbCF7&#10;KbJyab67e3Bwp2skHp2Zacw4M0ZmOJN5/a0v24h58RBBCI6DGS/jIPO9vpGRz7q6m/9Dm7jrm2bZ&#10;3KD0Zy+KUGglToAmoxY5rYiRtWHSd/+ev7ZR+tykviIH5lA5a5O0AqM5E/vsQdwe3NkZh01/cHyw&#10;u1s8ZahHOPEpdQqr99fv3f4Zgd7XkUi4TpK/Wq0/HBpNfoLsJ9JXAeu5+TmTwe5K7bhTdq7UkvEz&#10;7Q7Le9v1ZslAMI/40LY8qoHmzSCa/MW2lC+m1Fyugd70vE5Kk5mWazaXxAiCNrgmrxZS2zdNjzZf&#10;cq/K+o2/QHy5JMtfroVf/N3yV5lKGKm+g8JRKPiV+fOb3k0xNbtU8qYPKa+esMR2xyCUKzBd+6k9&#10;Sx0JkNsBwpL2FGpXoEGIFcj9LwScmnM6evqLwyMD1pHA+qoKrN8aTw1fdxozq1HKh0Gv5rrYP68E&#10;3bDn5FwyKR7nydkaRRHCATUbBmhUNf1k90+TeHchuGweMjTLTDzpIDKoypSpemEytKvMZsrnLkeV&#10;KI2cEJYDXJWDMb2mdLyTuYZmwiQwElNhaFaa/FQ1y7wtUjnHsgEWosYIKO5E1yIzV4NL0a6P3ZDJ&#10;grNwWXKdGvoK1nYdFGFTYffUTZax8JpM18Itz7RMmdfMLguqEQk9E/Vz4oyQKWurJb5NbsXOlJV4&#10;ugdde7x4bR5EM9e/9cJIn6+yJUmjcLbT8CCUldBW95Fu+0CInLxijub7K9vblSdTwcbMaTixDk5n&#10;Mpko/sszdGfSYtfC+F4Tg5l2R9qRpuBXZHNqscCqAWch7hsjmkkMv9rVVa8U8lUfu63qQvFV8/2F&#10;fCGfq2J0sAqy/Pq60FQFKED0MY8XHl8o7F64sFuoPq76Hj/2+R7X+069PByNrgYC7Ce2DLAahMBC&#10;BYtIDVSx+hpeWVx1jBK2ZDvQIzWQkhK3WFawZOcwrExz3C1krBlKWIHQ7CzKVdQNpHIVKys2uIs3&#10;DhkMLo4htlnCSyLpmBBV6eVlCCqY2nt7BtA8RI1LKLDFgampMSKKflcoFCGwHv2Ln0787fa20Fi9&#10;l5bHegZgmEePEDb3oIvCSlB7EBLrC/K2Cy01OhofTau6ViJB30x9EVwJIo9Q8txXLsXmicvQg1nF&#10;nos98z+CzX1qaWmpB+HPz5YoijC2wJSGlewlrmVNrvglCkviwdAxjM5NB68KFXYpfSmyRAprfCQN&#10;0kLtwGmIx9/wd1790oWCF08aOuchNMK1g7N9vqFTQ0MnfznzH259LpTUhlgbqNGnYgXRMqSYQnje&#10;hZQqfU4fqLL12i0pr25SdYtqXYxsoLhnynlu68Tdqo1WxLbizgMUsLZ3BncmtsT7oe4n26hhbR3b&#10;/nTiz7a3Pu2qFu/urWOo8B7bsNaJllV4+LA+kKnp0OsS+guBVFJ5xV6TUCYitF0N5EofFzbKEQmu&#10;F13jxpuEeV52BRTnY1H53CyVpHhDgKlpduIh1MyiqfJmTPKOu1Yvt6TEZS8pxyw+Kz5iTpP7iKbM&#10;nqY6l2wOttnXobnQd0n4stzOoLRpusGDlCJUslSJTt6szZ//3M01ND0rmjSf0sxfS9bnbb536R5m&#10;3SYOHVTT0qkVQevvtKpfGfqN2RuhG/5Z1KZNdTusQAMpXJlo7zePjuNHAusrq7CeZBNJxOUYq5j5&#10;MRqBtvOd0WHqSAQT1/iokhCP86QR9kuopjgF3DBnqyNiXZ0RKsjWysqWVOZLlj2kQ0sVs2Rpu0zL&#10;glu7KqvhRDkqQkuKKa/ObjnqYFnDfCG3fJCRCvUTIJWngEg0O8eSByNGOvSUIZ6pEFE4K85IKHsN&#10;nc+apCMT3WqW0KFRP59mjVpIbykkctkte7sFe9sVJuQQb0Udd3gSZtMWo9v1QPMgIO3/7aZuuRnQ&#10;7FO13SGAlouqIvuT3piJvvTy0EhfhT1YJLDA+VkH/2Cdu4Xr93IF6KoH/dA34CP057d3xp+Mx642&#10;ko7+iViLotFM452DqPjjHWDrYX5vNh3xvz/g0EPVUlWbTduhwlWrpb+j15yDzOiJD068MHRqpK+v&#10;Xq3Ufbmir1KvP8hXD30oWwltJ7RWtZqv/iT/E0bMPxAHrr1coShUVuHx48dV8U4IrMe+6sO6z+fr&#10;O3UykxkW0j5gt9uU4UzitnHlCgc+dyQ9e3OE/15m5vxjM2DzwdDi/7Zty7FARlt50IZZsVaL1Xoa&#10;anl6epr/obN/kfRTT5AqVsFp/xwVsEheXQvSO+grJDXPpRahbhYjmCPMZsG8WiYEVuTXQmvFxrKL&#10;C7EYAKNZZP8huuaDwUePHv3Oo2882t7++ONjQmn9dLu7N7swIC6VTk2usMJCOI7Yv7By4sTBBMss&#10;UljoEMbZkxVkSANpsZVFgNxXXLLVs0FUrKZ6phZg+noGIxYKaEvUK4TCWlANwqwMzFnIRhZXksgA&#10;ZuyqjG3UdP90Irki5NgAeo7z3e93d++nM8PGQc1pNtaEOL/+0pf3Ev8xItTRtmsYtcbBy/sQWEM/&#10;WCvfNMXLa5umBTzD5zc3uTF48+bfw05F4CvJb7hpUgGLmQ1AkSLVeYP9WrK2RV9r4+kV0J1P9GYo&#10;0btFUVE734D7amd/awv7kS0hs7a3tyZQx6ps3ancgfa/uwd5dfs2Oxhzxwu7Vd/D+pvDjSbtKQJu&#10;bX1TVaC45mMr+w/qZm3Z9Wt3DPrJ4TnFqFLjgW3Xy9Q2Xex7x/fMznTAkss7NzvtUJapdVSMbK3D&#10;WyUpDaZMsJHVNhSy2mjVldxak7yatind9W0vwseNxpFyTU1Neu5SGn+xSRJZ3mQj3Ryyb3VkB0nB&#10;xyBUybhiVj0P8siwnLI3YUO1LXt2ehbrbjiEQ4444CT9IT10Q+xwb9CeWudwEPz+VrgRwq5x5N7/&#10;eHQYPxJYX9XTu109iUQU9SvIq2gUXbZazYiT5WOOJ8nBGxV7CVR8KNxc7C4Cpkdn6PBJk41Akk5c&#10;K1WZpBLXscqaF06oUvieK14pF7zdQXNQQqwsO1m6TJQLcXpvTZlpqOujhZFZEwrN/oWfyUi0HUIx&#10;CsZ1abGijzX2rftvuFmCBlGtZAXLkBOEMALocsK57Na/mbxumZrb5mSBJW0NdsMhcHFbRmzBOEvm&#10;szYiZgJyOFmzW25WRsuijNkOZIVHH201DxqJ77z5wsgI8AvEafChboUKVmF9736xKDTWvfW93H2a&#10;JYTKYv4UnO7Htp8MxpMJ8V9eEwrrOsmsRDQ6nLgOY5ZzEMWpYSt6meI2sLHdQVyOo9v2O6fjoyeG&#10;+vre8lXEu7f6zudzD4RuEr/Cd5g/hOsK2gq/UlJFIa+KQgUWjheL4rVY9VV3hbQSCmv3cVUczHyP&#10;66de/s518dC7jrqpBoGkU+ij0XgqBBbPEX6rk4DVef6KkFiUg2Qzr4HGB6kQw8lIboqxOEWTc8Hk&#10;nJBWoFslrymf1Rz1Aa9JX/sccauCUmKp9iCADclpatBF0BPMUqhzNpaOrKTBE02Lz2PLvd/tGYB4&#10;ETKnd+rZVOziE5SuHj06tj1xrLI12DN47FHPv72UjcUG4NjKCoE0iRRoybhCgxBJz4kkLFjozcfX&#10;xMvoaJpYDSmeMmSnViIoxFkkm31vRQmspaXYFDUCaZBQyKseBORM9TybvwiFtbQwRaODf/UcqCG4&#10;gh4h+f5R90O0UDh0I3o1OR2PpWPpgSnMI3Z3d3f1DmeMGXqUnF7NvJ7511867u3d9Nlho1Zr6vqM&#10;YaxGXz71QrdQWKOv/fdknNrcEE959PmEykLuIEmrTTatE190k2MGCe7OzcCbMjXn5qZyxUOBMcVd&#10;/Of1Zq1Zu9Rd+et8rgJ3u3gdGhzagdT6s9zW9mdCYQmJtf1nE7Q9IXwcmKP34HG/v148vluo+nyH&#10;bw5HHZLtskQNXbBpuiqHx3g0oI1RQpJdPdUfVJ/YLpXU9EIIXSMWp+1IP0Bb1rc6HFokfwhiappe&#10;766zmddR1pIfyi5fQYkczugx3fREc5N6f21GYXHjsuTa1Ets3pJThQr/Ja6gbFter1DhvTp6e5ar&#10;p9QApWWZqqmJ7wRs04vRUZRiojFY8pq8uSex3rVRwKJugctmoJbJDbROwAJWvwRHAcepRT/R33z3&#10;vxw1CI8E1ldXYNX3U4moYdAgIYbqQoGWXf5FJhKM0OIvT9MgvVElhwo+yYDsIWn2cyArzStklS0X&#10;TamqVy7+Sjp8NG920G7ZXg60xu02j5KlCmSaYqW0YL4yAIxwVPQ80k5QzoL5/YafPJFGWEHWKTEU&#10;AC3MA6JmFQ7XSGRNywqV4Q4JkrpCpP0NiC1uG+qU6mN5a5xaTVRCvPLrm5LEbNkKJWqzGRM8Lsqr&#10;aclJvQD342yqv2Bw0rFNU2pQD9kqLect/SCaOftm38hIHSB3VKiqSKy9fzeXv08W8nV04TgzJweD&#10;e5W6hNXqg9ydrb89NjE4lh44k2hEo6czQmANrw1fF/LqdLSBg+fpaPRKo2YxiDTQ5FtISAZEY6OA&#10;VdON0ZMv1H3n6319f/LQ9/D8wy7f8Vwxh6g3akpWKQXxAW5W4UGhIL7FET7FamFvHfLq+K7v/I8L&#10;Fy6I49iFx4+F1Ppj3/mHr54ZnplBhkCjqdttPWDVwuLuxrzFgdBWVMJ6voKlTv+eBdaVJg0f6q2S&#10;pSpXHERIQ4JhicWy7VJN6CmlqKb5bRp6a04KKSpjzXFn8Bo3B8Vni2x5x0tiMh5cTEfSMairZaGo&#10;ILLY147owZ6e5WBkmVxXg0+ODYr3448efffRkwk6pk9sb0+M9/YODMRi6UtpIj6sQCNFIoxx56zn&#10;RDBJjcFgKk6O99HIaDo9GonTPG/8rBBhySBFWMVXgtfcChY01vzFnqkpxO9MTc3PU2NwihQXzRFS&#10;Xk6MW4QrpLAgtyKT08FpiWRFva8xG5oV94nYRF0NpsWNHIh1XzwhBNbOUO/Z5CcUhD4zM/PSmbPn&#10;XviyvOwX/5/h4Rmhr1p6Tch3PXOq67OR7sETidfIx74BAOUGsO4QVCXlxWIQAzqHGxuUAU1GdjJh&#10;YcRQhusQ2n3z5udoInLVhYIPa3qi9zMUp7YBoR/c3wEsdfz9wfnuT7e2//aJ+C9sVyrifWVru5JH&#10;TfXe7fW9v8GjlNrXu7u+h/UTo1FdHLopbBVP74BW8obp5KCeHLNrK0u64qDLOhR93rZZZ7TdWGg5&#10;XV0yJdldQiDUFJ+kW5U7I3rMzmA/XEG7kxKvMA2WBEB4Bi6XCmGa7tVyXY0km81ThpbpSinxvU1Z&#10;QrO8iUjbm12UC55umx7K3rPyW25ejlzv2p7B3/L8pXyRsmW7e2uvXMY0+IC4wyneOemfTU4n5xI0&#10;H46BQnJLig2BTX8MHWzEkiqWr09qQ0fy6khgfZVbhNVqb2I40ZCnRCZKRubmMEwnc0GqYmGNn4PC&#10;UiN2s7Mh5VbvdExZsn0mkVd2q2nLgGet3MlV8iClHs5d2t65jKKvhSViy+sralrHwKGGaTshpWpu&#10;KiBPg4XIb0OZNiEVIUhGqpAsY4UMZbWCegr5kxzQPMulK6/ARY3DG0aoVnvnHd3qwCtbXlneMpUx&#10;Xc76SeeBrcSWqm61yOJEpSiHYhudVkfKICgXxGO9bMqxx1YHyII6hq13GsnM8Mn9Pgis/sqdjz+t&#10;V6FgAEmEF4tbhHtgYqGmBQHmE8In95MqXO93KhPbT3p6xwaC0agjNNbpjFBZ12GbH46eNmDPmiEW&#10;KRztTZoYZHREK4qoxlojOvryqbfeevjWed/Dvvq33+rreyx+Ta5aqHIfMo94HtJahTyPDjJe/h4o&#10;qEXQGQoXfD/+sW9398JudVfcssc+X+Hwhe+dETdjVfzqA1i7UMEKRA1CnIWcK1fOidMrzzcJf79D&#10;bb39xivIzNFBarCxNIfZ7s4RzdLZTpML+l+ENSclHsliwb4mS1firBJcc5Rmk7gmtRbz27kxLota&#10;0/RJNhIT0gqq6Ne/XkxnFyPZ9IL4VJwZmxq7OCa+vTPxaPzRk48//qmQVP/mkZBYExNb4mA+Ufnp&#10;k+7e2EA61jvGvqnIolBYQmelF1JzJK3QI5xLQF0lSF9RqWrtLPUIU4sAj659wd1D6hQKhQVEQ/av&#10;SGUtZJ/9zryQVs+WYlNAjPZMLYAsukQ9wh4UthbUEKH4pTgTo7ScyBzuKYcd7thpXBX6Ksid0PTA&#10;ABxY84P7Q90DCZjca4544CQyL519/U++rA3r3TOZxie1T/RmzakZjZl/fb7+WddnXeMrr93SZGbO&#10;hrZJYHeX5M4FKhPu99IGayqaJOShQagqjnsGi/Rz8m616VjeCjTDjYYePfFZRTwW77zfPT64Q6jU&#10;QYAaBnu7hczdFq9dW1BYkFmf1o+ja10kJ5Z4tO7u7hYKjx8+HBqIohLaJEOQy/Js/0YzTlmlOpmf&#10;coqwBMgmjYeo8BmxspXcVcPqTDj05nra6sc55kYRFzTL9JiiMnVZBjGbkunZic/qJMErgmlJjviR&#10;gmrjcwp4ln+R1S4hq3oT3Cyz5P1tnqPea1FalutYl+E6fPE2/xrT7CC+k4nL7mTS01nbBcm7JERO&#10;vNEY6doSa3qSluKkPzkn3rCA3zAIPUj16LJYHgn4o4HJYdRqxjvRrj86OogfCayvcgnrm4dfrCWd&#10;GadRO2hEM5lEA4/+d6JiLZ9GBQu77C+CGCZM+hXMXDzi21YHM9NUAHLLKtuqXW+JjSWfL1M6KKmI&#10;gGQRiKdIRwghLyjscCpbZjmadgtGqnolcQXqI5u4WgF0C2shSW6owVoV6jiFO1SWQfKQ+3+UH42L&#10;JrlyxRdgL3SY/0BYtsLIvdJkX5CdE5aqbHucVC/TuQ2FJLeRHOjKf3/gQGEsGjr+QD3qqMagzvHK&#10;buw8XarFS1NZVQbtVqsRHY6feQECa0topq39erW4dx9lK4YlMgehSE1D1LD++rCi2oT5fqGwxK69&#10;e6z3ZHw0fj0ppNXqjJBXievJaFJ8zESjhtFwCCaqEA5lDC6upYQGG32ze/+t8+f7+t7qe+v8W+er&#10;vrqQR7kHOZ9EXuUK1JFEPAkx2wsobB3fQ3mAblVhF6ODP97d/ePdx0Ji+ar1h/V6/cSZs2dfOj3T&#10;iEYPkEgNOJgdoMTJUFT8E//x3DmSWG/8EydYsN5+GyWsV15pAiumSXt7ixuFWIoDDB9AOGE4ORyw&#10;/FSTYvrCNOspKlgRjYG1FSpX0ul+jS5MKCzWXOILEeJdAX+VgrhKZ+Fqn5qKLQPMLs53HxMiVhzF&#10;YfjZ6v/diWMTWz/d/jdCYk1MjPcOCMUiTrFLkewAUxrIwTUQYVdVYk5R3BNKRq3F46m10Qh47pE1&#10;Gh+kS6US8eBKZDJCFCzoq5UFyiNEBYurVT0QWUJYAePOlPeFpZi4paSw3lu5xG3FbHAlOCeeMI0Q&#10;nFgBbEyuXgtOXwtOfjE5mUpFIvHe+e6L8ycG9/dHBjLJRrPWhM19OJN56VvHv2wJ68HZRhhxCY1a&#10;YzgTffn7XQ8/rX9WGTde+1eEGkWPb8MsyabgJlWsbm3I5t+GyYx2Ll/JaGg2YG3KOEKUskw+MuuI&#10;YtBrA13icfhRcbt7cIeCfghGj3fdn1W2nmCAEP+cie2tB3fylcdkXqRswnsksI4Xqg8fbp8UQi3A&#10;Y4TAqFtWh2bpYHq6kAKK30NKs9svVPHOqvuFy9l2B5BUDgnKXBtLWsXbvJDYIEd5PTkPsU5EdwU5&#10;taRjS7m9eHNnd3A/5ZSiSf4EeUmLYe8aGcMkctS0Sjc5wNpULUp3TBIXKZHzVU0GlpQLjUcdvUlC&#10;t/zVZi89myiACVOjO525PTKwSy35lpeVEzDEzljseW/Q/CCtxtOYHrxBpBUU+vFXigVZ/Mv1WkOv&#10;vTP66VFGzpHA+mrXsNbn4xmYnh1UK6KnV2EOb+n+eCoxR8Ur4iAGE/7p6VmVuRyaDXhBgNKxLp56&#10;ZY2zXwiFxVUrk0YJQS/Q3SlCZciiJ6spa1VUl0JKOwo9AfphGa3jIh06wqHL/LUy5Ydqeo1mCSm6&#10;sCYTA0PqHM5SPUrKJ3ayg/rg1arCbvYNdRudhmObZJmypbNqg+rsmpsa1nbDSj3MhFZWBXpanlts&#10;7RR/2zuBX0jKFHvaHUdlCrUMbrLK71qSmO4iqXj1abUwRfiDM//6+31/Xdmq3Dnc2q4X7lNjEBgs&#10;GLDWi8rpjqy/XL5agR0KQCypg/orT8ZPnDw5fmJg7GR8bS2TTAwPx4XCSqytJa4nhMbifCHcM8n0&#10;yZMn3zy1/6fb+yP79frDt1hdnT/v2yXEQvW4q60gqqoFqlzl4GfP5+4SVQiFq+OF+3vruR9f2K1e&#10;uLD72HehsHv8cfV8/fxhfeTk2czpzPUZzFbUmnqz1XJQ2XPUP8ZoXHn6FBWsV9546Z/oEb5Nb6Sw&#10;3tEZ4g7XFeUXy8QcKmSF5JmAViM5dS0xNw1NNc0Rg0E5PUiKir99TSot8TFB3xJnU9Q3TEXiWSpg&#10;ISsnnR1Yzgp51f0jIbFiy9mFnkc74zvHKkJObW1tcRP3pxMQWRNbg+M9sYHYAiQWZJk4xQagri6h&#10;mhWfSwYJhEX6ChODyWACwTkgNdCrOK2B655Yk4OGqSClPUNhgbuwwHmEGBtkJxbCcnq4SSgrWD0w&#10;YU1NATaK30oNw5Vgcm5WRlsD+xT2J+eCKyvXAKAPrsTjXwyc6D71/qtD+9td3aOJA6RNklfv+tmX&#10;/uCfDczp3LmdMFYN6CuncT2Tef3Nka5PP/2061fda9pN6g3epBhCqaWYOcpY99LGRokqXLC244y4&#10;DA0ObhAaa4M4DpBeYusCFzbJ6U9m1j6oPqj253Lvdz+BwJqHEQv6aqm7e2d7X7ygeDWxVREq+OOu&#10;Sj2PZxASc+79rHgcZdbdxw8f9r2ZaJAJi7WOpobdNG8ShWUBz9xQA8/SnvOZK0O82Vbl7rYpJY6X&#10;J9hWdAaKJHTXko62W0fWckAWu0wZeONy49synUveiFZHMrTcomlS31Bb0wSEdFNlJNpybBC1q1tC&#10;OZXkjYdptE1LdCCgOPMdik8uwWw0ZQ+ZySqsY+jRlCBSL7OjLT+XN1iFoiqevfJC1KZnOUDj6jXm&#10;jdInIeBE9IDlElHF1r3p1HA6+5/3jlqERwLrqy2w3s0N+KPoAjTENlXsNxsOMR8T8ZWrc/FJdmKl&#10;GOnu9s/8jscItSUBi9nk7MSyyiq3yqQaTLkjC9qzM6BWoz3XNeS+m2l2BjG4dvmyHGbhX1qWP9Qm&#10;ndXCJpaiU3QWU2FdiC4aLqyFMS44SwpMr4UbFE0nvsuSC5UrtrfLUX6xOSLV5t5CuV8su1V+2Rp8&#10;LkoVN7qttpiWK5s4mQLLx2pA4to125GbVXGAaHHkqSWN74pIZbvJjHT3tnQUF1//3gtv5cXh+7BS&#10;magU1qWLPAd1dZ8E1p6aJ7ybY4s7BFBVqB/4o4TqqnT39pz4YPyDge7xU729Jz7oPQMUwOhawsjE&#10;hQI4ebL3zd4T3SeG+r7tO3++r+utelV8rD7s+3bfiJBXF6qF41BSsLAXyEoPPiO4DIWi+FikksB9&#10;8dW9ojh0FY/TDbtw4ce7F3Z3d30+mNsxqXX+4cj3zg6Lg7Ux0wjzJKNQxTWY1HnOAKnezV++cu4K&#10;5xF2nL7mFrHehsISCuzKqi2nB51wQHGxWGfp4bAcKhR3dCM5PU0IBrxPoEs4zYYs0K6EpLrGpSt2&#10;ZOET8sMzZ5TNWZG4DMxZhs4aGJvq6YlR5HM21jM+Pvho+8n21tbHH2MIof/Ox/nKsYljBMnoFvpK&#10;nLJpql2t0Oyh0FbL4vrE9VxFP/AaiasUI7GEwgKoIRJPDccJ1RCPi89SPEW4lhLfRwGLMKMrMgBn&#10;/uLUArvcxY2af7Y0Py9NWD3zU0vPgHjvmZ9fQszzwkoW6YRCYYk/PYkRAIcjscPG1eC1yZXg5OTK&#10;YmoxtbIy0D106v2Rke6Rrv0BsSYIgTWzapxGl/Bbvn8+89lbV3ZBBXFquiN+MPPS66e6urr6HnbV&#10;h/TXoDUIE7ppaiSmmNrObUI6s1HaAJMBBS4WYDdJlW1Q7epzjtbhSrItfkNL7AzivVuH1Vxu/ScE&#10;cKcW4aA4O97dM3+i+z8/2d7eebIv/kVdYLrn4cMqFHN3aZDwXvEfisd3j+/+3a8e+oaGowCsyc0R&#10;4k3d8jmlIpek1bste3dmJ0fK8nzol90SE11CIjeVK9w0LQlxV7k0ihFvPdfuM9ua6VrdSyUXTmW5&#10;zUoXJ0r5NZdl1GCnVcpVbebm5s+5CEX4Biqbt00JdLck1VTVzeSaZrv7RtXS7MjxsTStY/gRn10m&#10;35kXg6YQDZYatLaVUFXWEiq72ZRwhlIkOIuzfn/yqni+MtMavt8Qj1vz7xUbd2SoAQJiZM5U/uhI&#10;Xx0JrK98l/DPk/6oEFbgLjei0WQ0gHG3T5D1vEIGkWDq1zjITLOTKRSdDfnD5GIvdwTWsXlI9fQw&#10;7cxRDQ5EhMxdaXmux7LmpkXTxcoSW65pXlBh2R1VISnmuRbkrse+zE1F7LlY01BnkpxZ4giLXGcH&#10;qbahKNpP2KyHjbBDOdFlzaF0OrKxG/4wEA441jRbtot+kUuZyRtE081SpGq8LG+7Ufaa3SItaSpS&#10;sSap7pyz6Kw2XbeaxEzJRMJy27W7K++nEzA5Y0fGQLea0dPR6995+YU+cfzOH9453KoXbtPgIAmr&#10;IhWx7t7nhiF9OSdxWHQq9ENw5T7qz/dX/tPWePfAyVMfnDhxqvuDsRPdQmidHI2fGHmyPzT0wlDX&#10;0Mj+yGfffqurr6uv7+H5t94631d/+BD2Kx/s69UCkgVzRZSscrkHOViuCmzAghksd/8eo+WJ3ejb&#10;Kz6+cEHIq8dCYT32XQD7qlofefXkme9kZqLRGSqZOrVGkzIBQ2HNqjHZddVYvXKFTO5XhMD6zhvP&#10;U0bf+Jf82W+/ce7KK6cx9BVgNxHB2ulsI6zycnQmN2iBq9PTkFHJaZoinLtKtnZlu2IvOzu0rvFs&#10;Ic0SsuJahAJLLgpFtAwTFfhXAGD1IFNwMTsGR/uxLTSftiofV9CO/Rg1rIlj29tPdgZ7e08KGZZF&#10;7SrOncF0OpJeyPKXssE56aziEhZ5sWhkMc409/goiKNro3EUsFKJBHEaJlfeW5H+q4XspewCdBTM&#10;V0vIxhGqamGJAp4BG52ir8P43rOwwnOEMQI1TM75p0mEUu9FPENwI8RmKrIYXFlcXEz926H9LvFI&#10;GNnv6jqREBq46Rw0Zk4b0ZcyL736ZXsy744loiF0CBvGajJz+uR+368edv2qr3KytgmGC9zsqGJB&#10;bN28ZSqX+y3Gjpr0QvUqpmVtgE56U7YTkfosneMwuDdrteGT3fnKHTws+/v/bOcRqSworPffh9gi&#10;agNeIYC3tvN5obOqub3cOsOwisXdfxDiv+9htWt41RGbNTx2+Bnq6GYHUNQ2vfJSW3bBNNdBZco3&#10;rYNF2pZajDOjpSnJpXl2pAl64sXqnBosuXT4n7PCarvkd3eiWfbruC7G44Rqy9ph0qISmlXaaGte&#10;Dc2ltkslJ/+8Ev2QWJF1L//H86kraUnueGhAbiwi6UfOh2uS6SDzB5/LnXX/UMuD3Egnql3DSDdS&#10;FaaFxJpFj6Eh5FW41tLEf1n5uCytJdaNA2NGN3Ivvnukr44E1lf/dO8kEgnFUrg6Ex0W5xxM6Zcb&#10;8dS0P5mEDYt20MG5GzdmZ/0G28EDsvzrte1k8458SOIZs9riolPD6aBeqRlbbixqmhcAzQZ3s9zm&#10;p7bmPh/dH5D2J1m1Ivll8pfbZe8X4BmLeUJQysVtqTk47jq1kA5ou6PL3GkoOjSTQPcGqdwSB+Qa&#10;/QRRPpXV1LNgdEwRyq1pW6JgeIt2WWsFvLwuCXnRLI9eYduquEc1KtNWQq6teSMCHBehtdwpaJvj&#10;qlsH0ejZ18/8QV9XF4wmd7a6CveLEs5AJncyk6+vu0Ws4oMH/dVKFQOH/Yhmyz/AcCFahR/15ya6&#10;u3eeDPaOd+13VboqT7q7h7r29/c/ePPE9/dHRvqEsvp231sP6+f7+v5EfDxfP6zDMY8aWI5N7FVf&#10;vvgg91H+QaHwIAcplyMkF7O4vk4O9+K678fF3QsXfP/T7u6PhbjyEVj0/MOhMy8NZ06DFrHaqNXC&#10;TR0VDhpNmHW0AA9tisfXgVBYT89xCeu3n7NfcY/wX779xtu/jR7iuQOIKiRI6kJZhRzoKRJYHJUT&#10;UEQ0AwIqiclBtl0l+O0a+9qlyCJ9Re4r+ga53BcXIT2uzaXS6ViM6KLLyzEhjlLp5cVIbGrwuzvb&#10;28dw0O6q3PndSqW/P38n/3G+kt+a+Omxne6lgUux2MDYAGJ2smA8ZGNLMbZwpVHDWuTYTziv4oTC&#10;YtpVajiOGhZCc9aE0oqsrcVZhuHd4uLKYscQ4cKlhYs9PUtgYS2hgtWzJEcHl6bmLy6hjIWvzT+7&#10;hKrXAgc+x7JAOIYJioHxkEAgFJlMgamKd4uR7BdnhkYOu07VfQ/7Rl4djjb0ZrN2cBCdac5kzn3r&#10;hS97ULs/3NBrTkMcHBtGI/rSq131ykhfJffgBB3QqUS1Sd1CnhxUwTjAXpkyOYe8VlTSMjc4H5qG&#10;C/Ft1F7Q1kaCk+4f6K0KxQ8L4N2v5356bOIJpRBuA9Pw/vaO0LqPxOfbOxNbn1buTGwBluXL3S3m&#10;b5MLa+8fdovHd8VO4oJvtOEgLh5UJpBDAobjCSyeE2S+KPOjSrwYeCBQNdliyiFC0+UvmDJxWZZ9&#10;WH2ZltvWkxQqs+01B+XyQ775tlcO61A4mkv2tJ7zT5FL1UujVo1D4EU19pKiilUSkm3TpOahyR1M&#10;TS5rvALq2C3y/GHHvKBC0RMTvsSqT/7etmvPZ39W210PNXcSylvaZFSjnD4UWk4LTYeogJW8OneV&#10;57vFaiCT2S1LHRiEpj4AU6hmHNmvjgTWfxOnb/7paFIIrINwIxrNRMWOE1m6ZTsK51VQ0Rpoh0tc&#10;KIqRCbuSQPNY6eUO1MJltTlpIPjYanVCFy67JnG1tzG5kKxSs9TYoTt+qOGHXCGHr5ZNNzzaTc6T&#10;uz8CcamxYZlozKRPXrJU4U08c3E9Ztm10ntzispfSmPObdcswBGv7DR1wettdl/QhtGWoz2m3KVR&#10;wcqWY4O25qqpgLIoqIHCloJ+QQIGWrCXyVq6WO2bp6NrZ8+88EJX16dCX93ZqhT+7/WitLiToKIG&#10;4T3SOURIyJHy6adXzBUiPecj9rzn1v/dR/9u/d/153IffdT/oD+/PYQ03omuU0P7D33nP+vq66o/&#10;7Hv4sOt8/Xy9fkhsK+oMVmlOkClbBaHUULvKgbtVgMwrFu/xbSGhVyzsHi8UyN0upNUFTA6e9337&#10;1MnXM9FhCeNqiH1oU7dtBxN/RtQfsm2Dk5eN2QY87lfOUQnr+dPbLLTephKWEFivHDQoJSdAgZUq&#10;JkchRsM6O7Ts2hwrJneUEFpqei6YuAr31bXgNfQE5RjhNY7JkR1DDuQMLsbG0pHYAFIGY+lIMLiS&#10;nprqefRke2viX6B6VekXh+z+O5U7H/dXtoTGupP/3Y/HhdYRlxXKbIz6g0JjxcbGemKQapEstwph&#10;r0oCOKpwVwkqZiVS8Uh6lLgN8YF0Op4ajQfJBo/LTUYihMGiSEIILPQFWWERWpSRDeR4p1ahUFpC&#10;b2WzaCteWoDhPZYVMjPo18NkUSSEnLhqCCzxbjKSSuqZU6+++sKpU69+7+UfnL3eaDZbeqvpzDRm&#10;Tg/D5/5fmSRU7qx3zzRq4p8sBJaRiV7PZF592P+rvxMPzDsJrYQSFk0PYpAQB/fNWwh1Lilfu3mT&#10;24FgMYDXTs4rrnFtUFkLz0Dxr2ZcvJEd28ZDfv1uLnd3/eu319f7ARndmhDyanBwXIhg1LTGKTAH&#10;kwhVoHqr4vFLJSwaIyxU6/WHf/f413C565xJTPA7r8bj6SwVuGcq/JW3WHSap0gtXeby0CZdus1U&#10;UtSyTEV1UdwoUy425FNqywxpXF9J/i63BiZXGElwsDqwU3I5dWtDRkhKGglmUFWzDbaQYXywZMqb&#10;oEhYvC6Jc7pVLqlymulZuxSUvqQpN7ul6nlyHMjb7NoBU3n1rQ4mg3LTy0W3TIt0WZMFLP/09NW5&#10;BCcSiiONY+s6x3HgXilbAcep1YS6ql0dzR9FEB4JrP8mbFj3T6QS0Vqt1nAaqw3x3mnaVrncyoi1&#10;Fqv6ijjsrFA0YdBP/E0szO02q4FyJ31B8+gD3L1rWWYr4A3+ubYls4PaUDa1yx4gS03fmSyulOZR&#10;tXHax2jPEx/Um2dd8t7JW8TaSioljVnCFOOjWd6CYFpKs0kGPa0f9LS2W3IR6Zj9odXTsmThXrvs&#10;/pxpddxyAllZmmoJqj9SqL6SxoRR5rkHFDoL48otpDI7liTZW613Tkczwy+/8EJeHByEcKrU83vF&#10;4t3123vEQ7i9R7oKyR/3pMCBxurP9ef7H3xEDcJ8/if9sGQJQYVZduKs45AE1dX/u3e2DsWV9ud9&#10;dR9A7PlqV6XK7cUH+QfiWgrFQq5I3cZcLk+FrByf7hcLgDEU8QGeqyKLrL27heMksB4XCCsqRNb5&#10;8yMvv/4SmoPklo5eEetkU29pegisgNnZECJuUBkNG4Z/dZWmCFHBOvfGb3/nbaGm3u4sZL39xttv&#10;/za7sK6cDrHrSg8ZOikt0lY6Ky2IrTBApNEgjwlCNE2zCUuIrYR4Ya/V1blrQTVCSKwGnFvkwBz0&#10;yVPZWDYyEFsYSEcoRirbOwgX+xZl3G3l0RaEvhLiFyBY8cnvTsz3DiwPDEQi8Xg6htbgpYHY2FSs&#10;90Qsy7zRSDqbpsDnuYTsCkJtEdZdfIyPprhFmD6JfiEiCkfZ5r4SIc7oe1muSV1aWboolFXPM/QI&#10;l+YvSpGFScKe2ALzR8UZVfS6hNpWTEjEyNyHPBAMcphB5v6rQl+l5pLhX2jNk6+/dObkS8PDmeHM&#10;daOpv2O39KYjlobT0XOvv/z4xS8lsP7Lg+RpoxYgnPtqNHpwtitHuUoP8rHAa+ZlyrnRkCWILmEJ&#10;8unWRummOzmIglbp803WWlTf+pysWiS3NjCcRwneIV2vBZf2xQbirtg7UH7AbaIv4NQPPkP3ie79&#10;/7wzOD++g0HP7YnKdiX/aVUIrHxu7zY9a46DgVutPnxcTUWjOqZabZkIU3KrRKb0q3foqBKzEyzX&#10;gaWahJZLePdqUqxhTE9x2MQUZXun5daAePKnrbnhhvIrmsrVYQyXpgablf1LEkmpJtZmSWQ2fpiu&#10;echTydxCVcosyWFCNe4n5xEtpRbNkmk7apWzFMZUk7kTqGoxULWD4mV5GspS2GLNbssmpZpq7Mx3&#10;VCV9zaaamX7jhnEjhOTb6SQKWDdIYYX+0go7cgqzLH4n9JXYjxkh42T9KIPwSGD9N6Kw8r1rydWG&#10;UwsDN4oUFRzmtdraaErt4VOLqdRiPAjWKMU+z4bbtqrFeF5ITg7WPO+600JdFyJLagUIpLZHt7I6&#10;YZ0mJQjSJXnmpqP7qMkSkUIV26p9yDT1Dqd82e1cllWDTrKqLN7tubMtptd+dHuSri6ShgY5Taxk&#10;E90QmfNgmu5MMm8eTS+xWlO5OUpjqVAgi7qF4Ity2Q+irhWQQ4QSomf9Y6DVMjVa4qgE1kLa89qZ&#10;F8DBIj7C/8fe+8e2dZ9pvqQOSYtk6DEZm7yUqJAxmJSWFWlsRypENYaiSIXiQEEhW7JX8MiYGWN2&#10;gQhVe2F4Ltw/MrvozGJwYnYaJCW2h6ASU1gPeQSRo6yWRyPKtCnKclkoVpJ2CrhdYBZboxe4O7iA&#10;0d25/wS43+f9/jh0B9P23wSiLYmiKIo/Ds95vu/7vJ+ntE5WJwqsxSECuoasT8u8nEUn8kkR2P02&#10;la44TiEajd7OsEvY14+i5NWC2iKXFvucyW9tZbYyd6J3MncAEeU66s4qKldyUhDyKtfFrpbL5e/k&#10;MjS3uJTfym8uraE7iPnGfK4rj0jnXG57uwvoqwtHX/z36UA6XB0LB/oDifFA4FcbGyCwEozfAule&#10;06CwcAk7HjOBdezxsWPnOQrr5BtvtLcJZQnrKrtG/9UkOa2AnrUQXuxS/UGe/GyFgRv1xCfZunhy&#10;kbcIFwQCi2mKJMeKoi+IyhboDCNubsNicmPSPZNyz6C2449c6sMA4EwKv9nn3RkcjMUoRpjCt1fu&#10;Zc9CXa1Aa6EDtYLxwW5uhO/pY9qKnY8MhCLHvd3+vuk+KmCxf2ReZ9KKfXkCqmicp+Uk4z1P2Nee&#10;vl72kYrzscInqWQSFSyCNEBgcR/W9PDc3KwXRSxUrea87AQg1hQye9A1xGmYxBWxHaapBjcZT6Vu&#10;uDhw1+cJc9rX5BPUtSD6i/vX09fTADMwgZUobzC9bwbLVtm1X+0/cupbv2dv5q0XAgGUmGC1qwbi&#10;489nVylKKZOZuvGHuggSRKcQ1AYKwkHkMzmuqFjF6e4kr25hhpBd8ANCuDN9ZZj8VcdMSk+sXuIb&#10;KrbEpWW25FgiUPuJE0tLJzL147Ohzsb9d2IQWExhleoPo+tMYLFFwdYyFif57d2urlW2FtjO9oar&#10;PEVcpJi2BzwrPxLPYxbNQq2twtNmbG+1V3ywSmtxW7tO6zK9ZUoEqSZNUfxGue5S1TEyRRR0TWkd&#10;IXWoWcCbfuKaYn5P7Iip6VdO3CyLBR/f0bYUWKGlcbYEFdXkDCMXQwVdNSiDps5jo1ttQHmDZg61&#10;lqrkF3RVrjc01UVQek2Z2mU8j+1PtZ9R0/DdAKUQ/cHkZDzJO4Rhp6f6IVt5ulqCuWUakPnlsfTY&#10;WHfHQQbhgcD6wvjcB/viNEEYrgYCbH0QBg9JqwV6/xmERhJYfhxn2GFqAkx0CCyVk6M86Uab0d0Q&#10;pS1BeKlJV7dmd+fVikdXmYa6puii0v9U5Gz0Ir/ulTbVZQg1ZugyFFEWnjTxC5oidpq4bVOxJWwn&#10;val88+JXhY4qysYnIfOKuuxpmrquLA+CVqzLxqj4XsFTie1iyChGrtMsGajs4pPJSOCD2DLte6Jr&#10;gWs1o1azl4Narf/6kcT4v/vru5T0nC11rGehoja5xFqGqsmTxNqktuHykpJYGaGsoh9BTK3kovBS&#10;3YlKfEMmSvIrSjUpfC/c8TkhzpiUisLbgnOZnFBc+Uwek4Psd7aIg52hvuRyk/72Ju7L0u72NtNX&#10;u7m/QvPFkXN0/OmpdDoQALidbV+B9LWxqhV0oeFsIfPIFcTrbLJDPWxx4WvO66KCBZv7yTYfFlWv&#10;4HT/Y5SwmAbr3+8PkJayaIqBNwd9lodIWITEssIWOxYngUOYpE8j0FPUEoQnS8EaUNVa5NqK5NVi&#10;ClcZos4ZW10MDF/y/7Mf2YTumUuhb3fu1U/HGvV7FHcn2oJZhBidhQOLnXYGmI4a6O7rudzdx5TV&#10;cCTCJFYoEuqMjEYGIn5iufeN+t08B0eCGuIoZPUkBKIB3zDdFXezi+Pxm1TBeuKemecgLJWWMzUn&#10;Bgg/R+4zPoB0Z5qLVNYsHFrTQDtMo+41fXkeNbj5FPsyITBxTsFWXRhJvsvHLWrV/jTMcmmms+JV&#10;Mi9a5Q12plr9uP/In/1+5uJnvtsb8FjBqkXTM4nx50rZbYQMZO4sRf2FAtNW8F+xN1ehwCTWLY5u&#10;gJ6iWELk5EBUoW34A0ouRDIhmoq38BZ0EZ+BfbybRj4nFgkoXy2fwNuBFBbeG+BcLWVW7nd6G43T&#10;pxv1vfpgo1L55HYUAiu7nadrNbu2f/nL7a7t1d3VvuqYCz0pntNuBCUEq6W3IzMVLL2dt85NAy3F&#10;fVcGdk7PU6CGlij48BKScjAJ+5Yp1Jze5p3S7LQdXnayR5dlT7KlaSpHglvBScOULVPJHGm2F9pQ&#10;Lwj4lc4XhnY4NA8XpBapS1qmSCcWRQWOi0XdbpUW5KpXcd0VS0u0BkzjqalG0ccUF9K+z0lZIUn2&#10;Po0v8OzQEWe4zOQz7UX5MrcIfnu1/HF4rHzm/oED60BgfYFKWJ2pQLgatqr7Y5gjDJddiOWsJXrc&#10;WDWz/foQk1hJxN4iHtk5wRSWQjWpdphYxdBAYFHQsDS9qNp5wtzOf0WXnvCi0jfFNkc7B7IU+aJM&#10;1Z+Lim+uFYumMkzx9RF14oSFVDFATUPdtCYTpE0BRG0z6OvUeRSeMptrKu+lLZz4hLLYl9I52p24&#10;xF0sak8x56X+xG3zVqnl4Q+STykZrrhVo2Fl0R+EGa2lGxsksCQii70S++nEzVPPHl1HsQQCq2MV&#10;3cC1JjeXb60tITqHsz1Bb6CW4TKCczJRe5ow81GUp9ugnlUiEHuGKlM45pG2KpXIDU8/+AjmrQzv&#10;Bgr5dSezREE4eaAakDTYzC1tNelvN5d4bi5TWMh2W4W+cmRzq7vsy/bucy/0BMauBVAdBbEyEKhW&#10;6dAenrB8VZ/1YZAkZtGaCMN67aM5wvPs46pwYb2hWoT4+sf8kpMvHzvWf/7N/bSH8O0+61c+mZeT&#10;/C+ktbjNHcAGsxx38ynBuIjLgRFrYoSbrUYIikXZOYuCO0oai6mt1CLb6OdnUm5/ZCYFy7t7cXT4&#10;+3N7O3v1vUYD3Cv2rFUqK5+sZKM/EmDXlXpjsPTAe6n7UigU6evrvhwJeQci4I0yidXp7WY6i+Ma&#10;Lvf5UwnE5fAYQnfCnXxCFa0ef2+3nwks95Nef888moXxuPtJKp7Cj4fEDOGo+Dz9+dTUrPf9Ka6m&#10;2NkpcLG8GCKEyAJ8dHiauKTcuYXAaP+82+9PjYykFid8N5zuGSydFgAgcorMdSvQH0ayUj+SKqv7&#10;FhpnwY3gx9bG/tj5U6/9fu6XZ+73hmHDqpbL1bHr4y+u53iGU3bp9azvDz/ACCHJhQ+4RQnBgwW4&#10;2D8gm/sPdII2oE/43ns/028RpQH2dt2g6VDoIFfQvBG6Q6BbjtbNLVGKM3UKN5egtpZPsBMSCmM7&#10;jb1HTGSVMrncEg1sbOfyRHLPb+e7/ifqrdm+sWpQ22C3iwWQBut1qw1b1RZkI0tUrd9wXuntskiX&#10;skxvaSp7j5p0quglS/L8FyTSgPj0ZHTSYREVgYXtcspQqV185EfV9nkSj2loT1kouH7SW4ohqtEo&#10;I580FA5SW6XZpimpgRRPlN+NFtqjuvgF2RZVtSlddiV0LrlMOQuuMgxt/o5oKWguKlktJFHBcoah&#10;r5wjnqCvHEQrkh4OhoiQ71wNj4XLvR0H/qsDgfUFOn2lYyAeCFvWxsaGFQ6Er/F0F82VwNLZTcPk&#10;8ylQ3VOLSEdm+srj+4X9JtZEAct+W3IhwvP1ZD0I72FdEyMucKkLxcSElJA+vBRVNAR8VNf09jlD&#10;e+iwJdqM8oZNrQ2zJVptmsyYFtQEXf0Roy0xtSV/UeeDydysT34x0zTU35cmeH7XbQFH3itda1Nr&#10;9pSMJopynDlKP+ZJz5wUxm9nw0VHNJfAkpJCY+rPqgH3bnIkFvu00Z84Nf6NQxf+G6KeS6UKBFYG&#10;yTgQNlvUKGzm22BYtIKH9EIJa2WF+AFwv+SiVGnhmCyuvT6iDiJVrKhRmJFh0ahbEYGBV7QwMojS&#10;FR2asqBeUfWqyS3uZHNfYsqrC+mDu9tdu46L29n86t27647142cS/eCKssMsYLY4ZlOMJJVPfB7L&#10;slzUG7HA0Pdh3nNj/+r5x4/PPz7/dMgz9NUbgoT1xsmT54+dv/p4oz+J5Fd2uPV4BGXUF49Lu7s6&#10;LZDxCvUrjBMSBgvsBu7MWiQTlkjJkZnP7iGe+cyUCK7FpA30lX/Ae3pvj8mr+k59sELPLHtuz7Kn&#10;dRXeq2x25ZPDe/VKNBqLoHLV3dfzpHfgOMdhdUcGIlMgj0aYeoLtfdr/JMWjnlGaojFB9l0i1dPb&#10;JxhYvYCVAYVFzF/eQhwV9ashIjVMj84yaQUZ5aWO4NQsalleVLBmaYYQAdDwYPmpR+gecs+ghEVe&#10;MmqTjrgX4yMjC+zpCLPPwRZh2Wpo5sIsF6iCqWHVgpBYFju+bdTK/af+7Pc7vn33eACoUXxYG/1n&#10;jpKDj2n7TO6T+wu3CqSweKsKJ6K6A4v1HtmufgBB9TOYs2797AcgY8Hu/id4s1mWrxwWII4bvaXc&#10;nbOY46zX6x0PSw9Lq3fyW7yCRVKLaryvv56pnK6jpftPdzJgttESIZdvLm+yz9tduYtYCKyudgfC&#10;NYNyAUwT+U2GbYayM3PaAgHtYpOhZgwV2dxGZfE0QUM120QqsxyU0TgGxlCWeQl+okk9m7DVEgN6&#10;0lOl6Zqdzyz6ekLcoABORFRNje5p0unObuiWjlwfRXlnd4cSOa5wZpddppL+rcJ7upR2LRmho3Mv&#10;Fi9n6ZrwkhmG3a1sg7ebpupBih25S7Ia6AOa6gb8V2gMjpDUp/wzAdWHFYXpXQ/GB8cC4fg7B/3B&#10;A4H1xfK53x/1lIHHrbLDIAoN8AubZjCeSk1SzqxbDDHNT6J+5XROTPhcZN9WsqdoZwZqyv5kysRC&#10;s439LtGhYjjERmORFmsHTMnRQV24lagjd4XrE/Fe5lnSpvkUwpQX0WTVzDCvaErvGKbkXBlPWeQN&#10;EemsqKcuTSUK2uB2tdjkfi7hgpcJiZrdkZQlLF2vBYULy2VbwqiQZsoQRhdiG2ti5JC8BrWi5eLN&#10;RIoxdP1RfyAdOHLoaEelRDbq9dWtpYyNZWiSuVzKKxxUpBGLonNWSEt9xCQVE0ql7J3M7TtZdP4y&#10;H2VuZzNoHt6WFvZsJoqfZm9H7whY6UdZym/Gf+K248CUyeXXmtSSpDJWhnxX7K+yy/NNHLG2t1d3&#10;t7cdqw7H+p89/1Jvur+/nx2mA5QozvaRVU7Mx+TfhMcTRCHQDBp6DarL8oV9wY196/FjKKynaKN/&#10;L+SVYI2efPl8//mr+9Vr1CAEkMPnEWgGSyQ/C0wD25SBcE9S3YrJqxGe8Ex2diiqSZlGOMSHBu1w&#10;Qvi++WghOoVvRyLQV0xd7SE+mMpXqClGS1HuvIIHq7K3tzO4Et0JwXQ1AHP8C14vk1bd09349c7I&#10;5e7Z7p55dAn7eqhyFSePVSLljifjqXgSUTk4YXywt+9Md6+/xz+eEpiGVFx2COfnh+bhWp+fnQOc&#10;YRbeK2oLTqGi5UUV6/MpoLFmhyPT80N+EEqHhqg3yH5zKOUWCmtkhB3WRhaS0FiTIzfYs+gyXBZT&#10;V9cA1OgPp68H9stWcANQjXC1XAuWx448+93fq0n41npv0uerhi0YscYCoRxqqtlVEESWSj3EdCdc&#10;A95Qt/QCwUQxN0ctrFtScd36GSxaP0M6Dr0bXR4raFaphOVyD8Sy0R/VP92rixnByuDDysPVzBLv&#10;/vH/sCaeWL5Dc4SVLLZibKgYzWCrkuYvu/53PkcckWy2OzAGbmnQDMKFxQWWpuZapDnAtrRrSmjZ&#10;7E9dJurodndRIAwkxYpWZrpsrdnVMZ2XlfgfbPEyE+/B6T9p6xNquq5uTFWdhMHU4F4EwaNRTCxN&#10;V6FjuN33hKzSroiqWkGNGep6C0Ys4Y4v6MIWT9Uv7PCIGsELdQVlANOVEV7yUumhmRwOjUxEUy6T&#10;1VJVQlPx4Uku8PoVua/wEUbEgMnVYYuqWDXKXWL6aixwfPPgkH0gsL5YCisTcwaZxKp6EO5arQbC&#10;HlQVbr2Z6EklJ7nRnR0GepjGSrKNnxgl6L1o7aVokxen2mzmaIvV1PuozfVUc8kCVFEXsXstAVAQ&#10;bAZpiNKU9rK7kQbxo3h0YZtIsuf47OIzzQlqehttyrSjV7nS0jVp3ZKNRFMNN8vdpa5we8L7bhRV&#10;e6C9aifsYKaNkNBqIj2IG6+o3AZFYblqAqxqgsRlGvawo2lYbD1YY7KAepk1K1izILC+dehoqbS+&#10;jqO6YLlvkutpKZ9ryqCcvGJS0c85dTSaiQqJdSdHjb870TtkwKIGYS5DWYJkZ+e9wGzudo5EV054&#10;rsSnTG51m2zt+cxScwtTg3C4U7OwyQ9YW81M9uK2A8HOu7vrFxyrR1/qPZUOBJL71j7bqMLpwDUP&#10;pzF4SF1NYBAbh4aa2TL0IC4se8KejY3a/tXHaBBe/U1OwxsiLIcJrK/BqNWPxQDEGtsaLSK644vI&#10;fRYjhezpTYqqVXKERz0vcusVt7sLRoN7SCQ9k8aSXxZHkiS6/H8e8Q4PD8dO79DR/DDAoiSuslQV&#10;BKmBnQYPDw4O1uulTMU70D3gHRjoGx3oDnnJhNXdHZkdiHkJ1OAngeUH7QphVGwhM+JEKQt1rART&#10;WL2pFGpYvb29/t7u3p6bT9xPUElGLxHa6m3CLoxOI44wMsvDcnhHkCxYFJczPMyUFqTW6Cj0lR/y&#10;CiAG1K+G4gvEvWLPBSwv4ZGFBRqQH8GIcNhnodDIjmaBQLX/Kju3Efw4aG0EN2DGCpZd/Ue+9fu5&#10;sL7y4k0gi3xW2QoHxp588jovka4yxR9d8Xp+8f/y3Bxd27A0ElS3gPVWUcs6heh88F4BIHKCbvJg&#10;b5OJLLb6C/rcodKdFUQ4Vzoq9cH63vfqFQyClCrrq3lA2nkxFx+byycyjcbep41GKdOVw/bLNtgu&#10;9m+p65f57YsXVrfvHnWsdpfLxFJj4goUl6B0LFEcoA0DbUn3Fakcrj6oEWg3v+BZaDfGt9pahxhK&#10;NmRgDUUwG8pH1eZgEpAtEi2FW7pwehfJXV4LtlTPUVNRNTT5gzXkTw1T5W4Z9qihDGvWeUFN4dmN&#10;ggrswV/irHm92BJZOpB9hVvSyS+bm63CLV2yT7npTOf9Qg6qZxqtqJxq0GhmG1hQBdlrokEIfQW+&#10;6Igz6Rxh/8M+0/C5xJNJVSwm76tj1XB/Ov3k+OpBg/BAYH3hFNZs2BNA7QpmdxgvgmxHV9SqvX53&#10;0i0zCf0pttqOTyB9hpJlXMWnhvBs43lRet5NEQLBr1WTHvNard1ApVHIcztbQbMpVzU7Fto02pNy&#10;tDamQltCu6nL2y3K4CxNwWGoSCayKQSPSo0HqnQaUxNzkXgQ2O0UdQkx5g/GNOzJaE0ME9Kjlh5O&#10;OUsjKPSi1GbWTGFutwMoDOgsk4st6f0UPhhTxJC5NlyuWn/6evrZFw85VtYJoVDKQkhtCdcVlBXT&#10;UtQy5FAsorxzcANVDXJMZq1khQOLalfUreFFLRJRZLTC6CAE10dR3ikkVQV+I0EZMksUNMj/YL5J&#10;1vot3AsinXZtd/06s9Zccly4CDDD7qrD8cl/evFMfz+M7dUNtJcCgcT1cJgnaotcAI8Pg6aumsn2&#10;wIWaBzUsTzi8sbHxR48fX32MMcLz/zLvmfcI3/jay+ePne/fB5zfCuIzjO52Wg4HuuPUcpkLSfQB&#10;CTUqT0O8jiVE1SSPzVEnUcHCfzDW3f7h99Ftm9vZaxyuVAbrg6WVrFRXaLyeLa2AEz5YuVdC5l00&#10;650dGAi9MBDxj850T3kHuMAagM29b8CL6UIKzsHCBf9S7mQyHp9MUeYgmdxTTF319fr7evuI6P6E&#10;1BXKWPMU9zxP/ivCs896I7Pcd0WOdsgqBEB7p4fZudnPI7gmjFfEuXLPc41Fj5VpK5yScXpmks4F&#10;N3tjTzg9vgANu1SrH1vJ5DW80V3WxgbqWEzrW1b52JELX/l9JNYzd16Jh8PlKkpYNwL9Z+6s8XE/&#10;6k5HK3Pdvj/84INbTDNsvElNwMIHGqVLvutyqQFdnWCYv9DgCpUFSRd7j77ri/tf8GYronQ1+HCQ&#10;zpRKmWip8unDHBLHAcVaXvqM9wtPRGPP1e/XSys0DetYZRtzE6MZ+a7Vn1+4uI1udk+wXCMQFv0t&#10;K9hSniuDx8pQzKBW0PU27qgsZoluYEvWuIUZSZS4uUGLg931gpy1oy6grrzzrTZppQQZreIKbdRQ&#10;hYIQUdG6YRnS8oW9SY3b6Go8rbUmC0a6HXpoCJcV7/n9BCJKVqNk27Kl1fjM4a2f0M9ufVC41dLo&#10;ispeVrB9WaoXKFlcXF7qhjSqtdjhhPupVCKHTK9wId4sDHlFTvcRgICCTD+bphjyYS83lv5hdK2Z&#10;vsod6KsDgfXFU1iboYVwP5zI4XB/+BopLPh/Aj2S1TCZZLt+90g85aRg5IkJj88nykJkald4hqeI&#10;WIaSXOKnNSWHihx3pYhRWlGAHEQeNF8LQbSZkgllxy4U1Uyw/JkYUizqbZZ5tZ4UsYh26oM8W+SY&#10;UwUa1lUYvbzvV7gZXw3XqCFHnXahuiB7qcKdKd30T+XlSKpFTcUymrZorClGhMLIsDWbKfhZtdq1&#10;/bHA9cCpl46uP1zPrqJNWMpsLm/lM0zgkAULYiq/JiOfUbiCxMrnFHgUOCwoLJIDqwJylY3y8UDO&#10;DxXsqxxKXNxzxfRTBreCCfitJYE05ZOKTfJ8EYeLvm6idwi9BfwVU1fbFx2r2Y5XjgR/WnszwIV7&#10;tZq+nqTMonAZ0optQ2GPi3oaZoteQpNSuq3wNc9G7R/+4djjYy8f+41AQjJhAdbw97C5vwEY6dXH&#10;cCWzmw16Jn8I65Xls0ThyuXjx2PD5QonoZKIxDAC4hUMWSn422UcjsRk8cqV7CDSj9m1kO7snZua&#10;i8V2mLYaLA0yDVWip7OEit8KE1eVSqm+wy4fvPeA0A1TIXaaDTGB1dftDTGBdakbLK1Z70Bf6HiE&#10;C6xLo6kZGfdJlIYEO0v5zkxh9UJb9fSyRY2/F73EuD9FfkigsPzzb8+P/ufL0udOpNHPqTPIue6z&#10;wxgrHB5+fzYyi6DnoZn5+RTXVwDb4RHG3UnejXGOQNu5k5MLN9h/dhGTWMnk9dTNf+6djM/PffXz&#10;z73vR4Y8QSawmGI1a8Fa+Wrg2Eu//re/h8R6a/2Mk73aY0H0F9N/9wpGMCDVmbhfzWWWowMThVsf&#10;FPUP2IkdkOFhJ4O5i3tAZZYBOzaDpxUsW3xKFE28d33z3Z2NeqXeqD9CSRE9W/blYYXGOpnQWv1l&#10;c4mj2vm/z5ZOlGKNvUFOOsn+qJSFx51txV0Xu7Ydjq7sumM9WS4Ha8hcMg3ScmpgWLUANcPWPqI/&#10;1jLVRVeks1PTlHNAzA5K+DrtMIhzYBTeo/qQ0FMtwyjoYgknK0UKVWWIkHk7AZDb2TUZ4yVCc0hc&#10;Ee3Y3OANNpOvZduzlXm6jdCHVB0rvEf6UWghTkEWGkwG+2CMk8xjBeGY1wSuXhEp7Chns733KcSc&#10;XDGb9gC2qO6ZPic7oow4k/Gkh1ojHmc5GPSVyQPL57BdQQp5CF9PJFLj6wcJOQcC6wupsF5YGKOh&#10;oWrVGguE09cogdgI3CRfSgoQQpxhu2def2AKa+JDu4mnCcITuaJsFmhRUMwle516ZDXbEiXQC1xo&#10;mBzLYFNIpZWL0x1IOtVM28xFb0G5bDIV3UHuUYoaz+ThncS2gUBhxZLGKpVFbceQCrepKUdi5AC2&#10;wROgbTRye09SVNFqpv3gVa/SNOxRS8EdNVVjlW5ZlLFMSca3aha3b5nBjTfHAunrR5491PF8BztA&#10;RJnEiqJPl+dNkLxqDOaphrUs3FdrW+yw0uQB0BluX1enKDe541OUQwayuTt34L+Sg4NgNZDhKpfZ&#10;Eoj4/Fqzie4gzQvmiR5PKov9z1F/cimznXNwSIPj6HMvfXOs5qq5+Hw/Ei6ueYI+BD+yfSXJq6Cp&#10;FVtqIMBlBtnPAXN3VpnCOiZQWN/8Fy1C7nUn2ujVY1cfvxk04BwKegJO5D4DiuXzcXkVhLhCxSO4&#10;QPB2CKe4CMThvUGmroZmJgXBfdI9A101Q2eJg+WfHLr0tv/Pmbx6fw6nb5OGqtP8IERr6WGJKlhM&#10;dt0bbJyul+7dOzt4uF6qZAdnI6GQd3YAWc9MaiEFsO9yxDvsDV3qjnT7Z3rAGh31T7qpaJVgAioh&#10;hFaKw7EwR5i6ScDRVDKeStHECSFTAHP3U9rz26PTTD9NR8AWnYXA8n5Og4RTXrK3D89GRi8zOTY0&#10;PzNDYThuzmufXEwivt3pnHDewHT8SNIZCPt87zrdbn9qHrz6iPd979zOzn+oPKj8Y+XcPz6IRUZ8&#10;Zcgr03JtsI0xfeQbL771++xUnuuNh4PVcrBcDocD/S9+dwl5NrQtIsiyPjDkawF+pcO/XigUjOC7&#10;QVl5NEwXsfiDHLpRLZctxIJbbLMxb8SZvMrezg5K95U0YWVJ6lYqDztWc02KcxYia3P5xFI9tlcv&#10;MVHMGXEZeus0V7eZwGJb7F3H855glf5ezYXEnKApopClTbwldwWt9pFBGa4sAp1F/ENBcWi0tllC&#10;vsdxcZC7BtSqCMqxwwAlR0tXN9lWLhexzAUJy9INxY1oqb1grYZlnIU4CAitDbEa1Ey1X6PKV0EX&#10;EYX6ez95r0ANPrFLo5ZDoaX+HK6FEU4VOC3nBxV3oW2ukXc96WZUKIYgHoqHrXaU+PtsbRRmWyLo&#10;iskRyntHJIMPrzETokQ808rVILLcwoFAz83x4wcG9wOB9cVUWKvdNOEVrpatwPX+QLpq/hSDbQHM&#10;T7E9vN89kmR797gbqwy+1JgQoYScUOAyFMJTyS5uqKqZbR1BzkbRRdRgURSjiryBKIpX/JBLSdEK&#10;W4XdFimQGrjwZo1X4amHaNoaTTOeQjDY3UBut1JZ7kabBVQ4Om/pSgHphoi9F/gaXgXjvU6TD10b&#10;ytDJ9kGyfEW7sFqbVd6kenmN2wmKhAg0JaWL74JdwhlGkFbTBs+z/76ayW0KtdpGIB1In/qLDuQR&#10;cuQSrE958mFtZTLwufPyVZMUj6plLfErLWXWRG8mk7md4Z2/21kKx+VFLa6rcmSQyVNXMC98VySm&#10;lmXKIccxkKe+KZNxSNTRJGEm17X6V7sOx8Xd7N0Xz5zqr9WCtLevkWqvUuY2VqjQ5+gDGC1biVJX&#10;gR1HPRYI4xt/tMHk1THVIfyDl/8PIa/eUIOEJ984CRfW440auoK8uEFFKx6bIyKfeVfp3cCie2TE&#10;PbKwOCk87ZMjC8TFcnM4FsHb0Tyjb6mANTk5w07+4UhkmOkiVK/mYjvnKqVBFLEGS4Dfo5a4Mlgq&#10;nR1kFzcwWIiIFqbBKqWod4AJrFAIWYTdXi9ES9/lgdBwKDQ6fRkwd8rPSSUnJb2dLV9uEhGLIgrj&#10;qZ546mYC3yR6YH9k30GJoZuIvGcbhDU9GoHFfRZRz5T5zE5zcxgtZPccYAamr3o4gV4JrIXkoqA5&#10;joyVy2XMYLLlUk9oYC7mnXvUeG5uLvbqq+cePKhUzp1jGutc5d7OaDkIwW+VLWu/P309Pn6k+Xuk&#10;7b61/kIiUK4FPZid8QSOHNrkAxPICUftr9R5acjp+9D4v/U/uXXrAw36O0jZcy4ec0QoBuDMXAB6&#10;hINMqHl8hsvdHancKWUzK4+EsBp8OFipV+r364PsJelAGYsprAwvrhKvHbnOJ+7EnmvUMYmbvcPe&#10;BRlAGpr53O42JjLuXrhbjwcBGqUuISVp2cUro82O3lIQK7KB36LCk67LK4ruHzbrgqxgYV+i0KFa&#10;sag85MLGLvDquoqU1uWApTA5iMqRLGuRNlN8K9qxFYHW4VgXo7zPhFXNMH/K9hy1IO1V9TbkvIh2&#10;5XOCuhodpPzmlrzFgiiikb5qFT6g+8oRo+yvS3677DpKP5ihlKekUqjFp9z7mobtlWX7uAm2KxhZ&#10;WEgmb8DajgMLJYuKMSC2N3VZAQisQDhZDScSL33loH51ILC+oAqrlHCm2ZbcbwXCVQgsF23iP02m&#10;Rpm2wp4/6WSHg/hkfJIwu+w4iFlCFe0nHOPaRlA631tPZdcURdtPVZh0Ph1YNGyils5lmWjt1fi7&#10;Ude0p0AMuqa3O7+09thCcTXOehAeKigUs03daW1eL1nH12lWEfVzvSgWXALZJ0lZsjSmS1SDWKTx&#10;uej2eUTRGpSwF0MA7rkBlT9MXV5HPEajrZ4l5xx5FD0uYDJl/3o60funR9f/U2kFw2tZ2NwzFEi4&#10;BKkl6lcUTyhFz1Jzc7NtnnAp0366Y5+NEpwIYAYVgsMUFuzrcNHnZW+w2cR3MGE1gb7CDeepHSny&#10;B/NLWzQ+uOpw3F1/7tnxdP8GABQ1ZP9Uq0xSCfiVh7KWJpye4BX+EhUxMoWMyls63O/sepan+vjx&#10;PzCBBdjo+d+gNCib+xsnKTDn8Zs1zkUKAn1FDHeY3TUXmbGCMvCZilScNcozCSclkWFykZevJoUp&#10;i1e62Bc3Yv8iw5Hh92OQV4cP7+ygfDX4P3iXEOIqWhqs1x9VsuzbVxFOWC+hVVhBDGRsFk3CgdnR&#10;br8/5IULiyksptW8o31M+HAL1ihbukwSZTQ+CVmVICd7jx/89hSXWjd7KEmH/exmyv0EAis1j/qV&#10;IGFFItPUIkSP0Dv1OYgN05HPp94HcnR4dJQJK2AZ5nn9ajE+RA85nlzgA1vxkXS4XGbS92Zo+P25&#10;vQedc15vbKe+NwVs1LlKvcEUVmWlcvjR4DlvN5O9wVo5WLP298fG0okjL3X9+vXfrbCev5wIf2z5&#10;ymOesbFk+hvPr+ap9Mp9fZm1O53DkUuRyKSvcKuICibFd5tMU73rUmHdpLksdkfZjYSZGvx6T8R7&#10;v4Tx2MFGvcEVVgeqiuwONzBJWO9YL6G2mOMVXrY8+DE5sk7UO5/7lAQWTnmywW/mf77btb3acddx&#10;93SqHIS8Mi0YUGsuGv5rifSZlg13UXHLfJRYs6P6lFNTUzsuFZAjC2C0urqlWKUtwSAVNXJT5vvp&#10;inglPPSyK6fbpiwOQC0QLBRuK4MbPWlPsrHBF2wgNohFH7u1jRqf8+Fdy4KKGRSzfwVJemc/a3Eg&#10;vF4oQNmJZqZeKGpyyhAfBV1MCBrK0K8rJKphyBgdaf3CVV3KLqsZQdoZ+MIjsLmHSWB5ymx5ZBgF&#10;vi7VTLPMDklsC00nA73fDz1/oK8OBNYXV2F19KaS5G4tbzCFVcXQ0E+LZi3ehxhCLJ+TzjDlE7on&#10;sNRgx0qPr2W3+Czu87ZqbUgG8lUJngOu1JKdvSIn3bXZ1flCS0w32+hSZeyy3ZH0d4qa1t7Zs4mn&#10;9lij9hth0GZbvKFdbpM9OkP5tTQVuSOmj3WiQ7Cdl97mrhDOByH3anaeqd2t1E07IrGovKCaVuPA&#10;bK6oXILkpWkfYNXmIo8or+8FXfL23kTg878/dPT5O1m4TFZL2aVmhvufKAhwiThYPDhnScgiwlOR&#10;4513ENe2KEzwN0+51WxGcNvJH0NlKzmHyPuA+V83813stjJrkgxBokuIL/Racru7mW3HLrEZukrH&#10;TyUC/YGwWbNqOJns0GnrKz4hEeQ7dVNMOfBn08QUIdJywr+6yvTVsfMiLecPzv+BcLi/8QaVr/74&#10;5b9n+urkyfNXzz+ubUgZhQqWxQf4qTcYhN4yQG8wPbwJuEitPxCxhsjlnpycRw1rcjHJzieTXFuN&#10;LLrBIB1K+WdGL8F9dTr27dNfbewMHi6tVFABGVwtlQZpcPA2TNaDKyt7jfrOzs5hpq3YqzO4El3J&#10;Lg16Q92h2eOhvj5/z8BcCJyG6e7u4e9PRfoi5HLnVSy0BeNuqKibAuueSvX6yYXVE+/tScTJ8J7o&#10;id9030z13IRXq0dGCzJtFUEJiyks77B3eGrOS6k5wxHv1NzU55HRefyBeVjK4jQSueCed8cXF5KE&#10;ZnA6k/HFJHuvl1PeWP3cPx1+NdaI7eywj3qMyZTD7IE9qn+PCazKOfbYvnd4zlmFRakW3B+rBvrD&#10;6SNHTr30112/83j3l88nEM5reZiQ60+kxw+tYl2QX8vkheO91JgdjXj/fNH3LsKb5XQCvYpcM7uY&#10;6gpSxm957EbZFXT2eTtLd7KAsTcajb3GHruf8GA9fNjR0dG4DyNW/X4HhR7wDXm5SU3C15dPZGKo&#10;YKFiC5gbvO/5z3K7CHRav7u+/kqwvAEHGApYcNtLSdUq0Hwc1zQqNlnm/sHGrusqJB77Q35V4hoI&#10;9JUQJLxGLhWXgGIh0NmQ1nZVCmupOEKdx+yIdaZuBz4z6SUYDURLN7gJi/cLtP3qBo3U8IEZPptp&#10;gvRnSpQ8v9WW+NMEQ9Ckr6ol7gaTYD9BEatAgosT4I32iGuxVNRq3E3Bbr3Ii1yK2WXb2DQ1bq59&#10;gD9v0qQU2ynw4MEw5eMEy74yYV7FeDU6g9fDyUAiMX7nmQP71YHA+kIrrL3xeDwQDqOfAzbkNazk&#10;2HaeTvnjzhFgEEeSwGEtsmMUFhwwcUxwfBP3ostWuyncV5rt+rbH/fAe5OB00Stjl13RVPggFbaK&#10;YgDQVCUh5Ro3FFGB3tsCg6WpsJriU6pMYT+Lms2gMp7WZmIvUTT4BLWgtOj2HlANGAtGIFddRWH1&#10;LLbnQDwlsIp2mhC/66jXw3ZW43QGIbOKwbaAHrMmjO4uSzOuBUXEaq1WvZ5Of/PMobufsEN6Nlv6&#10;BLAfmhvMi5BnEj7wusuaVUaWryCv4IVfaytjSSyDmB+E7RimmDyfKVTFKZpxZ5+7cl1dNLOYt4lb&#10;eSncll/fzOW6UL1y4LT7yfHxI+lAOmDVNsCnCtYMvislo6rHCYO7zzSKraIsRF5R9v7wRNnCHKHn&#10;2rX+q1fBwbp6/mmT+8tvCA4WWoRfe/n8+atvWop7RTmEvGFo8uO05TOAxTI9cUIvcJYojQzy5OcR&#10;gb2iMMLk4siIIDQMzcz4/Sk/E1gh2NtjjcM7O1BSlUGAXvfQDMzADndvr1KvnGWS5HAd1qzBwXv3&#10;7mGIMJOJxpjACjGV5e++3E2ghkjkcig01znb3YcK1mgfaKM8LSfFRwn5oCATVAnKzellSusm+9oD&#10;+RVn+itB2YXxmdF5KbGoRzg9TZGD5L2ampqbmx2G1gL8aoZJrBn2CBeYtlp0D827FyZHuLwC1ZFJ&#10;ynAwGI/snbtXeRR7553O2M6jw4dj9Z3YDtNXO3VSWY/q59i/vcGKN872C5gJrFb7+/vH+gNHjhw5&#10;c+h3HvGe+crxeJipKzDdP46n+791wZHjW1GeSSzaHis7s8Nzw2+PTDAphRdtY8MKkk4OwloHcUUK&#10;qxouB5zJlLcxmM3cya7n8rnsq7GdvUeN+t7eDvu4z9QWexE66igz3qcIo1wmDwfWj5vUIdw8sVyP&#10;1Yle9hHb4NeWl7ou/u3Fi9vb27uOn6/evfvCxxhd40OK8NrL+b+WaKK1hNHcaCePak9T3kVHjPRR&#10;4ZagGojWnmjToeTEW4G68FNJAXJFs51Mwr7UBt7iACrsg1qKAq8MTuy9YwXF0oz2OTVrw6wRroGK&#10;yKgc0U2IWRqtoLfstqcYaxSyiHvCxLigmBXkbVFR3eINxRZdQyguttuiu1W0wfJ6+07bsIOvoQCx&#10;xA56boi9gscjwp3RH2THHJfPlF7VjXA6zdb8iUBi/KWD6cEDgfVFV1in3YHkGGxY1ep+tRrAKKH2&#10;C80MIAg2gPZFnIaecCKF5XGy3aIgpgt/timiCEFclwQr0xKDgaLYBWd7SwUCFluG9pTkkciXlmka&#10;dvqMYccNGoYarWljNOg2bIH3GYu8cmTaQWKGRN6Z9iSiYMPY6dMGUA6ou/N0ZiHnMPcjclhJkrUk&#10;qUvnDVBN5QBxF5ecW+ROMZNcZpZAoJqQWi4LNSy23+MFLRmtIwPpKUDG1aKHy664n07fHD/yHSaw&#10;cPxeiZaya5soXzXXMkzwrFHtCn0QAVLYJPnVzsRqI2TZbcIc2WFEZxAxOBkiwEv4g6hQbaFdSLqq&#10;mdnCBKEgNfCG5PLmEpNf27u7uVXHXcfuhb84k0j3s92iaVplV62Grgt5V4nMAG972OeyOWSGwl5g&#10;22E73LLHFw6HA9XHx/7h8dXzV19+/BQN6w0iNHBOA5Wwzl+9um8J4JWPd5OY1PIRKTJILUOUs4yg&#10;U3Lbubt9UmY8kx1rcXIkvjiyKCxZM0PIIEz5mTq5NB3xege8c+wAzgRHPbsyyERUx16jA+3B6Epp&#10;5QECc+7VD1fYDyoPSg/uscvZC3SbvUL1SCQ09TehiJ/9f6EzRC6syKz3+7Pdo5FuiCOIrFFSV+44&#10;YdzJe5Xqof4g+7a3r7un5ybiCSkPGqoLBS7cQSWwLk+jiBUB8ApoBiav5pDzHBmenp/xA0YqRlRo&#10;JjI5mZyMTyYXgGTABCE7ugVGuk/veBuHG1NTnbFG/dGrTCkyKVlnX+rnKpX69yqlykqlsVOpfLsH&#10;YKz+6lj1zeo+3JrX04n0t77yu3o2zzzzl53JsEUCaywdYALr7npmNwfKZ5YmKKiKNTc8Hfnzma/7&#10;fGYQ4d8QVEGLVyBd1kbQ9a4rWGUPHna27BItBrJsA4zWTzcaiC16hOiidwQAFjb3+v0KILDZ1Uxe&#10;Gt1RxPqPpdgjoEZLSCvIL2ccjtcuXMRMxqpj/ejzvWawTOses0VZOaoxqKkzEh7KK0q0E+DYBlmg&#10;0ZSpE/LjQ4P83uSfKkg5c8WUtZ/2iEFV5pKGU4lgF0s6LmegjApqhrGtFMb2U5YLLUIusVA2roko&#10;CEHFMQ0FktcIRUOdRflAROiNkICknFDGKpC+bIlngN+TgiBN8NKcy9BF4CKfSVT1taewYIatPhHo&#10;yr4EEbrGtkCILLJfgc/g9JVdGvxvNZPY1KYVCKTjgWr4ejzx4tJB+epAYH3RT195IZlOBq6zVSpy&#10;nwJsgUthmxvxhVTcGV5IzfPMDndqElNIYtHheirvTyKuDOEh11GvCeoCvymdSjWBaC/Keb82YkNR&#10;aZ2aqdhYpqhpKQe5rrWlNmtiopDMD0WaXTbtwBwQaCja0I6hbmsW6obiXqnod93uNuoy9kHn1FJN&#10;pHgpgpa6HU1XxTOuLHkAYavF12MmmR8smgtwsS/VKtoJNRepLNEy5OgX/r8myBSw+xvGm2Pp6+Pp&#10;8UMlJBJGEYGXbTZ52vLWWtOOx5GGLF5iIpu7GC/cJJ4DXevEpkjHhYFrKy8U1eZmfnOZ+A5beVuV&#10;wWu1KW4OXFNu/BLOdqaxlpfy247t3e2u7e1thyO3/tKZdHpsfyxgma4gls8bteCEgIuigsXO1kBL&#10;FK8cFSB5oBqetpovSCb3a85r+8ceY4ywvYL1hrBevcFl1kkaJDx/9Zgl+UgQWhaFqHzI58+QAA17&#10;IDs74l4EqxyxONxqBW3FBwsnR0YUHMs95B/1v41sc79/hukr5M94Y3unp7yNxn0wrlay9VK2Usrm&#10;bmezlZWzjcGz9+6t3KvU65XSvbNUvmL/AdJ4MDAbOu4NhQAWfcEbinRHBi73sdti57pHqUXYM9rn&#10;pwgcbnQfpznBnh4k4iD32d/Xm7rZ04tJwgSaiIketOkhwpTJfZ6XsCjTeWp2mOmrKYwQRi4PQR4i&#10;dHAxRdW4GfdkMjniXiDWUBwBiM7w35Xd7Kre06+G3tlpxGLPvRNrnHv10bmdR4d3Xm00HkFgVQYb&#10;3yvV648e1SuHBxbC5XBgbKy8H+jvjyOosD9w6tlv/Z/P/C6J1fHCk4BVrlr74Xh6/MVDRzvWc7/M&#10;rzVJz4uSaaayczg2/OeTP/SR58qCtCoH+TShdc3pnFwc8RMqo/Nhjm37qzn0GDNL0dhplK3qQDXs&#10;3Wdf7+/VKX87W6mXVpC3mcstkbriIuvESmyHHIc59g7KL+X+53bXLsZeHY71144eStSCZUycujRY&#10;3Fs4xCuVIBgJvL3W0nmJSpNOUi5NuLlJ9vWQLDDh9Hxoah8o6xRfmWlS0LSnR8sVoi5iCXXUhLjQ&#10;USOGuuoP8pFEXVfSDnsXCztfGBlq5OCscXeGClQWCTe6ms2RlinsuFptEYoik4ekXKut8oZi1k8K&#10;PxHM0bboIF3xVHnioaaq9qbRpjx5z5EJrFuay8dZ1Wy3cMM54XTegMhyeoIbTCQWg2aRmyRqLuoN&#10;BsbCyXTvQbzzgcD6EpSwPukZT8Svs72hFcRcfbXKq7X7bOHsDCI6RxSw4uzghH11eMKZdLpEY05a&#10;1VE/EoUsjA27DP0pJhbVeOTkXVFHsukVBVHg71nIoVY7/F0WqlqqCmaTRk3DBtip6EKRSWhIqJ6h&#10;tSkyG1DazgfVVANRlxZ0g3cIdTmvrQthRU5RLhJadAPYNRa1thweUL1csiVpchs3mgAuZU8TKagu&#10;NT6ofPAy6Jmb401XDba2QDIxnkw/u+5Y78Co+UqplM/kCISV5yAsUaFaFn53Ukm4rLmGEBvSTE2K&#10;DHyK9i7iogUWnuumX+cJfr3JFNdWbnO5iaqVsHX9GpJuq8mHE6lpmOvKrzouXuzKbQOBdf+VU0fS&#10;AUym1Yifyj58tCf1ecY8KHoCLarrG84gF6UtORYuqplEH6UeYf/VqzRH+Jsod8irk1TJOsm01jfP&#10;v3z+2GOfKGER6lvSr95F0jN945lg39/ARrsIsCiTWSOU8Qys++ICdQcJz5BC7WoGyoeJKya0LjHp&#10;Egl5vZ2x2Jx3OFbfq1f+B3vqB7PRQeK217nUyq7cK60M1tkF0ShaiKVKNFuKrmGO0Dt13Dvg7+vr&#10;Qx5hZGC6O+Q9DanFFBZZsOaZ8iFnOxYu8Zs3CTEKmu+kO+HvYQIrdTNxMxWH9SpBiTpPqLjlFwpr&#10;XvQII1OzkQjTWBGUsj6n4UG/f8g9ND/E9BV3uCcXnMn4iJO9W50enPEEy5ORw9GdwUascbqzsbMz&#10;WG907tQfHT7HhNWjWCz2vcqj+vfq8LnHKkw+nhuMheY9Y/vV/fI+D5SkLJ3rp77x2lu/XWK91ZX/&#10;fgIpXNWx/vT4s9/q6OjI5pvLtPGsURSAcGNlV749PON0jvxfE74P2RGYRiHcM0Ojw8OXvN/2et/3&#10;TlUyH5VWo9nMGldmS0sVdAX39uqPdnYaaBV+er+OUuIK8TOYyIXE4jR3ojWciL5Tz2Zvk8TKLH3m&#10;cGwj12l79+L6a6+9djwAQEMtyPvLJpxIBd7XUhDyVjvhCerDlBAsLsX4z5GQpbl8PGzT4/Q8NWIn&#10;ZnY0Mh6KUo8uNJVGf5Gv7jRTFZcMabOnWpHEjLbEHWGSRowem5SQ46LgrTYmH/k5i6ZNjOC8B2V2&#10;EIKPvwkLyqPOBxcNSYdAOesn5HoXdnddt4cpae9WgI9LuSnsnRrpO6r/t8QQouGCe9elvcueoYkb&#10;HueIx3fD6XEGTbMoKNTcOFYLBwLpm4l0On7zlaMHDcIDgfUlOL31/b54IBC2qh6rOgZEZMAFwlXR&#10;SszHncnkQpwLLExjYd4KLiznZNhnh/CZHNBA+omrlNqGUBlXtKdACrzIY9oJOEVZTmqrLBsyX9mQ&#10;7SRT8hB02S4023DyBHMwdMPGm+rc0NU2cWjotnFeTf4ohSX88+KspsvgsYKsoNHItVJuelElnKrs&#10;hyIPBOMSr6WQX/TPZcq0QjXA3NJMo00FouBiKgs/8kFoJZroiafj6fShUsfz6+wYjmEowNUzW1sZ&#10;oaw2hb5qZgSwYZk0E6YMM3zeMI+I2wzk0ZqobOWFSWsZwms5L3zxVJoCB4IdCZtckQF81WxCX3Vl&#10;eOjhJq9q5bty2d1tBztM7V5Yff7MeP9Yuj9cpWkwdrja8HnCviAda8C6AfoKD2sjUKOXttjiXluJ&#10;qdUsZ9jns8JVTzhw9TwprKs0R2hPEJ58GRKLTlTCOsIEFlWtkG1iSn67sEqXfXBJh8PsO6ebalaL&#10;I+o0yT8vTrr/DUxXQzPzQzPss5+KPzP+6ch0BDOE3uG5OXxpDFYG4V9nUqrjIbzspYdQV6DfV8Bf&#10;Kp0tlVbYwZ1J32j2dua/Zqb+ZiB0PNTp9feN9oa8fxMZiPRBroUifaPdfI7QPz/qh8CiBqE7laBx&#10;wbg7ASADk1p9vaS24MDCp8Q8nyhEBes/8w6hn3uwpqeGp8FvZyprbirCwe3+eY4ljS/GyeDOVOQE&#10;Lzknk8myx/MkMlc/fDrWiBGus9F4NNjYQ82qcq5+uFK/33iw8qjxTqP+vcG9Rp1ffNqbYiJpv7pR&#10;rfaHabbrGhqFR77l+Mrv6BI+Nx6wyuF9yxc4cualQx1313exCfJSKIIBUcVaQzk2s/Lq5172vI+m&#10;8OxP90Xm3h9GQhF7FmOxRpYwIjJ7AC7DJUTkgJtRZwKLnT7FQCEgZTy5KItwp6XXaQNf3lxefj1a&#10;WvlR9iNOI1nKOy5ud3WRBcvx3w4dfWEMmdY8Wsl0abyQIzP/RIuQjEsFQVmQ7m2lmEg/cNVjgOkG&#10;HJvP45uwhK7SZX693mb81m2AlIw3FBVzDkmXnnoFcNdVMUvS7sUeler9xG6vyYVmzaSKfdGw+RHi&#10;b4ikG2Gr4iIPbUje/OOeK50yb6QhS8dAobwPKm26ZX+nqykkEogyelWT3HbCVrAb8EF1Bl0fuoJs&#10;vTUC6M8Ila+KP+W2VcpfZRqxFmCHojQ7fbN76a0Df/uBwPpyNAmPP0mGAS1CixCZZAELh3hzI97j&#10;d096nOTpYEcqhODSWCHbXzsnwh8ayn9ld86ucMnlUnCnlmzCycBBDjG32eiC8SsTAqUOeypAmdel&#10;2hMX7F9QGYEiKaclw3vMp25ENDQ1w+5kFhV4VGuDLRgCRKPriprVUjtU+p32JqVED4P+rlj2+IYJ&#10;Jl7hq3lclB9kBGt25rTBq+suUdIib6qm2bfAy1hhtpBLpI+8cnQV8gpW3dXV5tLWFq9fbYq6FZDu&#10;XDthlLApuFWi/ESFrDZrVlM2FJc3eXT0GvewL3V1bSEJZwthbXlUvcC9WgOpvYkUwk1AsETHcSnr&#10;2M3l2EHqwuru+v0z6b87xuRVeAOtzxqw2FjFBwkgiInsoHlFvFDCLacXqTms84aoaQQRDUzThtX9&#10;x+gSPuVxJ3F1EpWrk1JioYT1mCsqgybAgGngwG8X7xH6eO/QiTrVpIh7HiHuKD4PDbn5PxJYfu4L&#10;99PXS6MguLPTce/s7Fws9rD0H9ixe7Cy10GkDCakVgjYGmWvR/Tsykq2dO8eReHh1bmdyewMRNAj&#10;9F72j/Z0Hw8NR7qZwJoNeUN9o32X+tDAQ6OQogg5/qqHtBSHurNv+hBWmEDtCjUtziAlSBZg7vz0&#10;9jSZsC57UbtiImvY6x1G6uAMClh0TUxIjiwQ3cv5Q5rTiieTVeeoN3a4UY/NwXD1PWQr1uuD/zT4&#10;qHKucu5w5exZJhRL9wZjnffrhO2k/zuNwc7ewNhYdWzMGqsGxjiePxwYP/Wnu7/98PdMV3cCIVxW&#10;uZo+9exLz/+v9aMXlmn7zK9tUUsahaxcDvkBd7Jnz776jvd4rNMbOt7p9c4hKvv0YOzh7WwGUZo5&#10;JsyWsDygVcSJpWgF2Y/sDtYfoYjFVO9g5SF7RVaZ+q2sr2ZzgtVAuIbXS++sPGQKLb+azea3d7u2&#10;HRdXV3cd2467rx092lvmBj6TOvbUB1RmdqrWtNDZlo6slq0zVCC8basydFSw4AVkm+CEx+CNuaAh&#10;+3K6HMTju5+WworC6M7jbfjNq+xoTdmtWriSyqHXydpQ1OyKfptpAmYs7JKKIlpV+OYNiTFVrFHF&#10;4oJCNGXYoiHyCQvSVC/MWC3RxhQ32BKeLL5D09WwtPFUUja3xuouz40Jp2+CLAMTHpL8sGCNOGs6&#10;D9YoUlC166eGWU0nYMFKJ150HKirA4H1pVFYAxgkBFDQqpbDMLa6aPTXFUilFp1cYY2MwMZBXixy&#10;YiWTP/R9aOjFomBQUZPLNO2yU1tQsy5RnFqbJhP+LN0eAFYB0uIWpbddvFFbRa2N267ZQ4hme/6y&#10;/Wc1lSLdBgHF7YjcHUHra0tsFph4Pn6o6TZm2bDHowl404ZzNwkpKmWgLK/RpTyy9LpH0yxaWlqm&#10;7BQath4Uj0C2M+1mIRam5UAgnO49deiT7CqW6D9aXV/FMp4HEm5yDNYyNfkEeb2JQtQWFvooFWzC&#10;a5VvLkkTvERm8Y4hjXVlQHzIby5vcfADilfb+Sb7pSasV1s5eOqX8p/hijRJ+Ov8Zr6LCazdrpxj&#10;3fFXuedeSPSPsdP+GKpXwVptw6IxbI8vPOEJk1tPl8cY8cqggoUhB3MDSPcaRrddTFxBYVkbG5SX&#10;83QFixQWSayT1C184/z588esoGQm4cRuAkQsX1B9YT8xw0xcLYxMxheJ3z40A6ooySqcw7cz7Jyb&#10;Upj91GCbGZ3ujsAvDnBn7NXY1N69Eozs0VI2GgUsY4VpLJyNrsDufm8lWmIXD5ZAKvuInc+shAZC&#10;ncenOgf8o/5ezhqNdIdCU95u9jdkk9DP8wgJ4I6UHDeHtifjPan5cegtmjL098QTuJhC10HCuowe&#10;IVhYlwFzn44MI/I5MjuM5mPPvJ89LPYo8U5FAuMIpgeppZ90espB3/zA+7Gdw6/WD5/eOVcZfFCh&#10;U/3T+xVOQV8pPSgN1hvP1e+fblQOs4vYY6t8j11jb3CqNx0AJq86Rv+rWIcF+o88e7Trt0qst17o&#10;SVfL5Y/LVaawzrx49MLRv95ehqrfyiGFqcnUVX4tl1lDrzC3trSWIR8bmn3RaKzznUZJ4kXW2I9p&#10;GINtfst5slcxiV8iwitStusdlVIHknIq7MJsqQM1rBxl5YCWu/z6w86V7I+YvnI4dh0XLv6y6+Iu&#10;1a8c66+tvxjAuKLlCmI8ghAvEkyutbHVJaRTwFvINVWwPeJclOBELUIfNv/whA9OKnaLGL2A7d0Q&#10;VCsxV0dJ0HSeZ0vD9cqhUwXqPSqWlCgb6SrqVJcj1nBcCYeBXAka1EUQ2AYDmIWWTC/UFP5UVqJ4&#10;UDOXgS5NePI1iTyFQ0t53MUsIf0BO7iHuyPk/DUnr8gf0a3SzLUZ5IjqG56v+8ji7pmA9yq84HQG&#10;JZvU5P1B0wokYXAPxE89lzloDx4IrC/P6XU324OGrY+x4ETyczgcZMd/eKXYYWDS6WF7/JFJdzLs&#10;TMbZAtnNIzqdzh96PqSQZ57c18ZneIpWZbbn0kiyg+rnifAHqvoUxdtWzdXI39PbDFambXTn6x/R&#10;xeMpNRImWtRk8KAkTmkShMppEi2+whMyrmWK8B8JZxC5W0VhtsD+qCVGcAxlysLNXgu4Wk8R6zXU&#10;VaxrluFCS0wLVk2d7cDkk8M57yTklJaSNTqTLFyazHVk+8ly/Ho68e/Hv3FovVSiGgo70mckkopC&#10;l5fVBKAENUA4bfFyFg5Ka/mtNbJnkbrK5YWyApadcKV56vrlqRKWl7OCKF3lkTTIzubg4WoCrpXv&#10;Iuzodi7PtNX29oV1R8fxxLH+fiA+yhZ4jTUXl1cwWjB9NREOujRdE5QNtFNbRUnBYC/Mm1x9FzBE&#10;6PE4q8C5b/yKeoRMX51sq2GJ0xtcYL2MQOhf2cx2oJMgqiwf3O1BMUYIr3RycZIm6Nzzb8+8PYNB&#10;wSEIrKGUe8bvBrR9iH0DOoP/bVJZl6ahiIaHieL+auyr3ljpXmXw3tlotESzaiWqXt25nYWrZwV5&#10;hLx8xc6t4NXJ3J6KhEKdnZ2h0T5/b8jbzb7r7o4cn/JGLvddZn9gdBRhOWBepZIksHpEAYt9Bazh&#10;yU13gqIKefjzTRiwOPY9NUoerHlMEV5mAuvyNIGwvLPTMF/5mQCbB5bB7V5MTgLHsIAOIVNXSSaw&#10;wj2z9cOHYVqqH64frjx4cI4LrMOnmSwZPPyo0Xi1M9bp7Qx1DxyPAdbApBWY7pUHlZV796eOJ8YS&#10;10lZhavWGLLhA+H+/jN/erT5WyTWM7sv3MRmAdYCBu4vXDjasbXEnXzLmWaTSquZpfzaGk0VRnkX&#10;MJf5rzBaZTJ36IJsDgiStQz+U9MP6wmmmk68voSAZ8grABqAxKqXHkJggceQy+WoQdj88fLmic1G&#10;IxstZbbX727nHRcvYDZjdXWXKaz1u0dPjZWRBmThHUsjd6YwSFHpSqYxc+OgoFQJKaHibuRIMeEQ&#10;fDc84GaiHxYWlW4XKS7oLpemqKGKQCrqYYYibWlycLAlMqNFzrNmKsICudoxcsxeDMMotrXoiobw&#10;XRlGmxFdesjIX8VTbfgOjc7fKmgEEQUHqyBUZUvV2jQ5QcklJq9ryWFpWasSd5MvXEW8a4GugtQK&#10;7Ah8nhv45Pu6z4ldA8/DLKPKxok7nBEYBP4KJfv+8fu5g/rVgcD6Mhnd11PxQPWaVaZ8E6awQGv4&#10;Kd5E+4nU0KTHicl2kApH4ilknLGzEyPOESa0mMTSlNfdlOKqKEYD+eSzbtjUBQl0UGl+uiaqVQJ0&#10;riutokrxhprT45oJGRHC+GSIOUAmBYPihottfFIVjGMHQssWY1FV2kXSNLmlYHsoqrQLQ9ggOGuv&#10;zRtmaMJ2ZRiWJe+izZZwGUbVxf3uuqiC80WnIe3wpny6TBkCbUonf0urEXqUvGzXE+M3xxOnvnO3&#10;I1sS0cxZaKDNJWJfbXKttSS7hZIHyr/JZBR3Adz1peWtXC7Pu3xrBNFaE+4rSnTm3cPvLjU3ucrq&#10;Yuotk19eBnm0uYSxReo9NrtyXbndbQfw7X8xHthHUaP8sbWxQYkjQRxNPGVPGOgrpweAipbWltKI&#10;mYWC2OVfMfkSWGeHCpBGYdmqPq5ePfaYySpewjrJMVgnn1ZYmCM8/3hDyKigz2U5fTC1U8vQAEkJ&#10;YCPgKgOTJDMWZ/zwsg+5SWIBecW24sUUr2QxlYXK1fT0JfYPFiwaIpyKxWJzsbnOyj2Uc85mK4MV&#10;JqcQWRTlCY8oZJXgBKqXzq6UoiuYVLudyTQGBkLe415vpK+vD1oN84ORKaawRvsi3SSu/D0z/nkq&#10;Wz0htCihsEBs77nJJVdPwp2M97Cf97Kf3aRWIrvGk1GkPY++7YfJnVijw0A0TMHZhRucTy1SK38k&#10;ianJEfQIR5KeZDLudM54T+/UY3ONnZ2dCtNWD86eA6u99KCy1wAUvRFjqvBvAKE//jd9873eRoMp&#10;rsqDlQewl5XYo44NJOLp/vB+mRK896vla2PVQPrIkTPfeu23EBueuTPOdifkdA9cj3/z0GuvvbYN&#10;z18ur3i47Osa9bMFpy2PqtVHOSisjwRERJZrOZ2dsxfYJntic/nEicztKPKeB/fe6Yw17tcfrmRQ&#10;vSI7+/LSj+mqJ17PdH66ur66uv5wFwasv3U4urZ3cznHz7Pr6y8FxspIkw4K0opLdu41UWqyo2Z4&#10;TckUizKePqEioLG8LPyk8BMz6AlDXDExIfY/bOMkXxYa5gCVkJpqySwJjjLVWzIZGv8LNsZdlIak&#10;dpHcdAEhpAQxlU1htLm6cK4ggPG6HH3UpXIzZH1MjkUKkjtYDCJ5UNKvTOFHlcx3EZXDUfci9UJS&#10;IMS9q4YJB0H31/ULtiu4wSnDTrJkMpl1A7zqERCrTZkIjR2gKxwMJwNOJsVvvvDKK8+9fqCvDgTW&#10;l8vo3giEw/BhjVn7Va6wfBhNqdX2U+75+AjGvCdB0qH05xmEj7B9eHLByQ5fHwrdYhSV1UrT+FiI&#10;USPKcbENaSXSoVWildHeC+SZgKYdaKM4ocWinWxvkBB6CvReBBOmqP56W5mrLS9LZtag699S9S9Z&#10;e+cCi5eo2pZommHYq0A7bUeGlxKXodjS2tLr2aoViY1UpVIZ2Gy5VnPxKpbAonLqCyVmg+TukvkT&#10;uhrEYRdbgUQ6ETj1Ysf9VTu1WTITNuFpV/OBshO4JP3oeR4ELVMFZZ1LOLLoWiq4cOmzZl4C23n0&#10;YBNFq2Z+eRNdR37by0ts4b+73bXruHjH8cnu+otn+tOBgK9slcvlDWujVuO1K1+ZB4M7Pdpv1DKp&#10;rKgLOc2TiugzZ5JWfdgCLZ733EYZ5drqa1JjwYVFAotQDMRogKfeI6pWBqeP8sjnMLnaJ4f8827o&#10;q3/jHpqcgcqCvX1mKDU0T4yGmUk/nO2UoUzdQaav3ofAevXVznq2tLISXWF6Ixs9W0Jz8Hb2tnwh&#10;YMiq1Eu8jsWE153bmRLTKZ0hr5fJqr5uxBBGmMIKHe+c4nOETAwxfcU+wVkVT1KZCh538rzz1mBP&#10;L69ZuXv8qURqnL3fEqnUE2HCItzoZWFzH/bOzo5e5j3HRTfMV4voDy6wxdACLO54izp9zshObA56&#10;cQ+Iq8E6xNWDlZV7/3jvwV5j7jRg7nNe9rBDTBgyOTjazdRK4xGk1coDlOjurdQ7j/ewFzo8Fu4P&#10;918bGwtUN5D+3H/kGy9e+O6/fih865VglUuysTH44jsuOLaZ6smTRaopgWsZKrtSlADkFG8L8u/z&#10;mTUMzObyBLRaOkEiaxnJ5uC0A8GAZiFTiKc7O59vPP+wdBsql2hvYoRwefM/Zjuf73iYXV0vZZa3&#10;LzgurhLFPfdzRzZ7v7c/TGHSFuWDIoiwoEmFIU3gwiBOZ10y0A9ypVAQhHUxhMe+FoM8SdsZrKFM&#10;hN9gmzVx2qhrLstBnO6ODdWyTMOGIvBeoCnbcoaUS3xf2ZImJzkCiH1HQTXmDOHXarXEWlXGA5JE&#10;kvfSHieie6wriKgMxsFlZGxnu8Ga1uY+FSmIEobKb+oXouKm87gO3YwnTPGn2F6QF/M4ub3s893w&#10;TODJ8XB6O8UoytnDYs0H66873tN7pvTWX37lmQOBdSCwvmQ2LG8qGSZ/BdqEVU+geq1qmebGr7SN&#10;RM+8O+lMuuNJRIvA6A7nCjtyJeNJ58JIchLcUZOrliKN0rUdT1Xgs1xgtcEdaqar2O6cMmRetL0q&#10;E8WtoqHs6pTkx9uHOneuc51kiGJW+7SgrqnBPUNT6YIk+agpKaKnxSRfTRmruNOipWJ0sGjj5k9D&#10;kQU1yXSq8W6jkoLBKnwvPo0GewxRtqIgDrOmUp1N3gpte2rUoKW841TfqQUC6W/2n/rOS8+TwFrJ&#10;foSQZlGu2hQzgbbE2gTFisxSyxLg8DpdlLdFGYHfN5dE/WsLUmqTilTLVLva4uyrzBbBTJmy6soT&#10;GovddLOrdOFvHRe7co4LF9Yd918aT/cHrlc3ytfKtfLGxgY7Xng8CtTMvooXX75wJKpEzVCGEl3B&#10;5JHp8ZAxHjz3x4//4fHjY+fbUA1vSHn1NVHEOokm4fnH+1bN5fKgLRh0aQQAd5lBYcwSTULzBoAM&#10;zsnUPBTVIhEZRlPs/OIMQRlm5iG0RmcW5weGIxG/fzQSCXk/H56jCtZXX3019k5nZzYbZTKqdDYa&#10;zaxUsrczt7PR7O0StQTPUgRL5QF3ZjHddZuJrLmB497vh7wD/u6IvzM0ezwCxqi3s3O4D3nPPQSL&#10;F3E57njCTxUsOBvjZLZi/3p7bvb09oz3UHErQQIM1nW3AmERCSsyPT1/ORQZwFCiP0W5zin3Agp2&#10;C+7F+GKcnXkyORIP+554G0xcATvPbVf1yvceVCqHYXaqI2+xgURrr3d4YDh03DswMH25b6Cz0YjV&#10;Eb4I+sED9EDvn+4OlAPJwDWCNTDBxD76+9NHvnHo6G9JztnsSY5VedkrnTj/7NE/u3v0Itsi+Xhr&#10;c4nXV9e2CCdCsipPieNLGVGBzauFA+kp2l6X/58lqk4hdhPtQnbmbKXxXOyd598ZXMmuOihdMysa&#10;iux0ohF7WMo6Hq7n1nIXHRd3t3OrWSayHP9r9ejxeCBgMUlfIwgWcnK4ob2lmKKy2KOpzD3biq6+&#10;iKqOzt7TQTJOeHymkES66fOVfZyDy9SG/BWjcKtgcs2F/CjlZW/Jtp5uSym2LzJaUuKZIrQGXwp2&#10;oU2RteDqKmq8t6i11dq5cuK2CJoKpPMgu+uGMupzxCjHzguKhLKMmYojr54NXGi0oVhxnQLbC9Qo&#10;8KLlIsTw18kvAAMW7RUERXHEGS6zd/2fkPWMTxAGA+lwOtEz/sLxjoPZwQOB9WVsEmZC7mSaInNQ&#10;whpjy9VrVZcBHFMtAOesczI+ydbcGCGfGWIay48EXaBHnSPJ/+L7hSm6QDVDoTKfCgm0ZZQpmnG2&#10;FV4E4RQ1u2ZVVI54Q3/K0M4LY7w3qCzv/LzQc8U2l7rttqdbuaIcWnqrKOvkbfYwXbhIufdT4l24&#10;yaCmqbbmFU3ZtqnLqJBfH7BFbq1KgUI+WgGKe2YK15lp2sk9hstoI9ILcUVXEPU3FwEgNvrTiURi&#10;/NSLjmiUFBbFqm1RDo4IXOZkUZSz8sC7cy21Kbsq3J4uZJiqUsEBLM5+xg5DEGCfLZEvC2UrznfY&#10;In97Pr/2v5s0/vXL7fwdBztIdTnuXnDsPv+d8XRgDEdcy7IQQFj2WUxhlaXE8gXbildcEuvGUyOb&#10;9Ez/DBVLlyfIDkQEw/oVR2HZp5NkwXqDCyxhdD958vzLxx6D1GCxAxQinuko5mOrZhcST2Q5KxhO&#10;0hTh/Nv+S5fmZwD6pIYgE1Wjo5fYF3bBUF+kz+0HmYH9eBbiatg7552CxT0Wm5s6Xrpzmz3rUTz7&#10;KFhlopnbK/x1YN+ezWYr5Myin7GX5nZmZ+D4ca835O2LTKf+ZmB2YCASGYjMhjpn+7oj3bza5Pf3&#10;jXJKg/smL2HdJBPWTYFqSKR6EmTLSrhFaA4KWvP++be5vOIlrNGh+e7uyOhoD+Kd51OwYCXdC+7k&#10;Ijz9EFrzk77ywsBc59RUo17fqZOb/VwF/PkHFTAOULoC7guPdI7pK3ZnQwPoY/Z5Y52nd/igXuke&#10;QShKey/EA+A0hElhBdgeYmwsGUh/46VDXf+qHfmZ1TiacOWxwFjg5qnvPH+h4+hfZ4lQRZHia0y/&#10;5/O8XsoLpKhhLQvKG9QT7FY8q6mJKhY7w+tSADB8JuparwN1VW80Pr0PKtmPQLvKZTOqn5iJfcpe&#10;qocdpcwanFfb2xdXVx3bObb9nkmPBZGYGIQjnNC0ImiwHajJCZ0te55PIjtFY6ylCkX0vg6HXQKT&#10;xUWRiYQBfprwmVQQYiqGxl7xLqEfuGjtVpDNOhnNqijrnJ0ukS6cGYqvt0SohJQ9YjARQq8t01Ca&#10;vIRsVDU0VaLTqTMIvihpL5rmUewv3c4g1NUgpCanHFv8LdxSFHohx4qo4YedEJdCV3mcaOI7hbwa&#10;8SCOjSQaogcNs4bR9WogMd59/5N/e3AsPhBYX8bTX34SiifZZl4NV2k3ClPrtaBhljeKmsXdHQvu&#10;uMD3uDm5IZmcTDoXkp7kpOfDlv4BL9bUEDNoCNqVoVDqQnXVZGOIik+6IY68hu2Xqsm1oh2gLNzq&#10;/6LchT9Dg4A2QKso6178k2ZYQW7Cpz6egDTIoGFRIcPwjaixG6qjpylaF983pS3FfJHzzIZKyhBj&#10;gPh2LOwU03NiYrAm/FWyEVl4T7ZDTYWXlwAZdmUSWVQ9h/ezZVhjgUC6v//UodU7OI5nucLKiBZL&#10;BgcpcR7OdFJEOZSiclwmLWVyOQwSwvvSFDnQsi6w2dxiF3atbtMhbk2MGML/ziMIcct5dltrORiw&#10;cOVtR9d21/YnDseFjleOpMP9NFBWdVmWy7TCE2x3atHC1QOruXpNRWdW0FxlECHHWfAio6uKo004&#10;zARW+RoTWAA1nH8aMwqB9bWvcYV1klxY+7+qIVTFNFxByyfA7iaPfA4KTkMwvEBxz0Nu/+j0KNnY&#10;MWz3z0MwMjHF9TYTXP5IJDIdAexgdH4Y6X7Ds/Bgzc3FvvpVKKxG9DZ7vm9HVzJZjA/iyeeghmiJ&#10;ZNbKCupXmCkk6/tSBQ4s9hFB8ODsbCQEgTUw9X3vdF9kAP08Cn3uA5/9JmVQCeYVk1XsPZVKcP4V&#10;wFg9RHPogdJCbQsFrHm0Mdnn6cg0B18RXIKoouK0MALAaNK96E75nX/n9u6cjk3FEPlTObtydmWw&#10;UlqpnK3UYXjf2dljP5pDFQtSMhQJDYRmQ7ORaXb3vJ2vno5R7xP/ILBKjc7uRBIs93SabZHXUMYK&#10;BPqPHPnOob/6VxXWWy88CZQt+A4CifSpZ188dPSoQ+Rnit50XrgGlyj1Kb+2Jr1WfH2AsYvmMkAk&#10;NCzb5FUptjE30Sjc5Cpqc/lE5lHj0w6A9UuAZt0hgUVXPlFqZLP5TKmUy3U5HBf/dvviz7f/++7u&#10;7vrRM0whBoNMX/GIZx25fertTj4BNfEidi1mS5cLOl2wpdTEIV9yvWeWZZ9PqBCuoaAzmPSXJnm2&#10;oPCI+hX7mWEXzHT9A+XGMiT2vSWpBwW9jYTVhkagK14R2Cw1fCgyXgu3dGl60ETKTqEg9KAYFNQE&#10;vV0CrzRN3ZBGZCyJe9DbQAy4P21cejxgGSWkfeibmLgBKybZrm44J26EwRYVJ6a8zKJWI8AoZSYW&#10;N8LxNFNY8SfjxzMH7qsDgfVltWFlL8fTSeI1B6rIH6uGx6pBrpQ2EmwnP5mM8wMCl1hARTtHmMRa&#10;IJIhSQq9COidraqKitRgKj+VLgpQmhjAKbbkbKCsTRm69CMZYkJZFjyeQsNr4rpGG3JFFraKdqWE&#10;txjpBq5oRdksvMIP7gIAbzyV2QzIQk3lNYs+VzlYuELVt5YyaEmen1QQ+J3i2Agm4pjCEk2/mqq7&#10;0QMOv9DnMQrS225qWht62SDCuyzts+Uv1bCsj8fS8bGxIy91ZJjEgtUdx/hsLi/jA0VDZXMNvZZN&#10;zGblKQ9nrQ1+RUOBRMA60eRFgOZWPpdlh6PS0Q4HZzpsLjdpFj5Pv5vnLi1yv6P+1cQtZHe7EI6T&#10;XX+pdxxI2ur+xn4gbAU9VSvpIQdW2ecLexBWo9scV4Vz1e1toNgWvH1Fk8GFPibq9x+jgiX01UkO&#10;woKmUvIKRnf282O1jQ1MCpqURiiYDWK0kGOx2Iltn5NwXA35L6N+RZyE1MyM/xJTVaNvj0ZQyWJn&#10;vahbTc8zfTU8PDs8OzXljc3N7aCG5T2eXYHxCu3ADFncsx9Foaw+KlE6zgq47isUFAn1lVmKToW8&#10;cGGFmIi7HAp1o4bVPcD+QGSUSljzo6Mzo+AqkOcqRUuWeOoJ+5wgwGjS3dOboo6hqF25ZQ1LkrCY&#10;vmKfOO9hlHJ3ILHiiyPueYq2nnSG2cP2Xxrq8e7UT+/EYq++Wj8bzUAmURULGT87O199dHgHaTmo&#10;YjE1OeeNeL0ksLovjfq7vfXTsdhe6eFhmpEEw7PSUQ/F+/uR6M2WYNWxcL9FVvdT33r+9X+1hJU7&#10;k2ZX3d9nv1BlYuzZo3dfu5BnG9SPl5balH6GMLlcN21yCYXK1eaSMF1xUbXELYEodHHM2zJJLPp3&#10;IvNPjfpevXQ7u/ojvExU9aJr1DsymXyptOpwOO46Ljr+u2M1t+24e+H5V9IfjzHxN+ZDVIvYS5my&#10;OkN7oJZwhXNVU9O19n6YLll83L/UUkHxbTmGcDUBTh928n65mutz+UQbHUOHvpah/eA9kkG3bmnG&#10;hy7ptlKpg4Tm0wsyNIfnAcrPejssXlLgW0Ir6QXt1nu6miqkRWFBlNH47qig2THSwrrOYxeFBUx1&#10;BVuaujtip9hSw5CyXSgf3QRwV3jMX/cASs0WnDcmwmGpr3wutV81caqVryfQeU6Pdx7NH8AZDgTW&#10;l7eG1eiNA+lOpgkw3TFRCKNLzdTNcnwm5Y5PxkXxKk6WERR8F5Ij+JQcGfkhpsbYe034phS83WYY&#10;aHZfkMxUkjDaZkYyZTifpqYGZblKhgXWam18LbnSksUuOlsUBSwBaRedQDlJLIb7dF3mUguWPFXb&#10;i/xb5NQXdBvIoJkeQ7fzyGRrzzDVI+LeM93sx+40PJH0ibtUddG8Da9Xabe++dxznUlls5LkBtOQ&#10;EGbeQsXz2KLLXUaw9uYYLMX93yiJ8bXbGEZfzeZ+TQeptWZzbWuLd/Vo6Z/PrDXbU3F4WQtHJWna&#10;ymRyZNJeZV8+qWe30BxEz4WPCZIRq9nkyNLNzc9oSrGZz3Xlml27FzHg/tyZm2R6rlpla4MadVBI&#10;dNCwKOXZMu0wSfbfUxPmPJrmJEROS+NznLhaq1WesISBq1pl+urYMVXCAgmLZgfRIhSlLJxePn9+&#10;Y8Ny1ahq5bNQsgLh0fIpRoPLFQ66wnEE5QzNzENg+Wf81BycWXRf9n5OHClUrIjKgDS/6dnPQ5Sg&#10;jCjCWIykibcT5qqzGSamyP/G1S1qVRBXkF2wX2XPwql1+zawTZ2R2QEvE1jT3X2XB0JwdYUgsI5D&#10;YIU4B2u0b5T4Vu4nTFDF4zxsUHqx4v5e/IgD3vtQwGKferpTC/5RlZUz7+ahO/4ZvtIhD1Z8kS96&#10;JjzJJN6PkbnDO40dzA7WV+5kMmifRUsrDyp7j+p1Jq4e7UBB7syFYsT2nIuwhx5ip4HItL8v0hmL&#10;TU0xOcYN/KWO9dLDvU+PJwJptilWYR8IjFX3+5naGj/y0va/WnV45pMzabZSs8auhav9p8bHX7z7&#10;2l//fzw1YHm52aQKFB8SbEoxRbrrMw6xyv+Y+oC8V8ikFUqwn6Fu1VwWFS6yuzP99Xqp0dirZKO5&#10;7Co6hPkM7zYuLz0sZfLZSr1jfXV11cE2Xqavti+sr//pqf7AGNvTla3/n733jW3rPvM9SZFiSCok&#10;fBjnEBJJkdbSLsOw0lq2HEhKvJJsFopzZRSKrQSCRwFmjN4BajQ1oHoAzYt2ZmfuoJcVU7sNiAkJ&#10;qrEMqOQRRI4N5RxCtGjLkqWwK1tOJhe4vp3FvBhv7mJn90XQ23kV3H2+z+93DpVpun/eTkVJFEVR&#10;EkkdnvP9Pc/3+XwVhdv1TZ4paZrDeE0zObCZkXJlMWMaSqVHSVgQmla7zdRbsmmX4Y6ZRupqjlaf&#10;aacllhxNxSWrWvxO1/xP/+tNznMm5YUysGZGTu8DZ7Wyd8Rc4aLVAmxadrDmvsagQLcLNLzgzEtY&#10;qEB48UUOHszIL5sOGcpjUVWtWpbF+sqbUFUmd+3zY8nQai1fZz4LxwXhsz3tMstW6A1iLa7I/MYM&#10;5/xomuKLD0WjsfmhxGvf/e8H5asDgfVv2ej+MKJeuwYbllJhXENF982qoMSQ1DkfBR5xfLxdSiza&#10;lUfb41eG8bqhBfPwcDx+JY71idNhsQq0fb28r4DKS5boMv1LGSGLtNaMnqCkO/Z7pCwq576ZRPyy&#10;jHRrMSY8I5AMwsBeEvFdEh1uirRSCwIv5gp54rkkZnFKrMLq2KNolr6i/VOLudfMlxwtRqgmGVyC&#10;oZMfc9GKLW2XwXv5urJPUtJdPPTNnp4h/nN5OUWoaaa+cliqTdxNuIsYj75n+IbU83vfL+SYhcUt&#10;Kpyydzd52C8rXCsCxghyKEQVjkoL3O7jofgFdF/WioUCTCrr+EXrWQYOlLMMe9hkPbVwV3YIRflK&#10;HANREHvQVdgu3t2+cOHwmSc/OjEU673mM3RV3atUjLqhQl7BVoJhIbuaVixTGX9c01ltGS7uH5tP&#10;PVDXeYl9VVRFoN9ds+ofvShN7m8ypcGKyLFYo6+yCevNkySwDM2ijXpdoGHRmWGOEJLics6hRwiB&#10;xd3Bixdn3g5OjiQungpOTE3Cy+4ZnCJ5FQxOTLzP8SzBPpJcU+gUToc32IblKWc7lztlZ3A5x1Yr&#10;GN1zy52dcCeBOSq+1SnQmAMMPOA5wkupgCcIzRIKcgUrRAKLO4QItYkxoD3KZSxoq4hAYkWBa2C5&#10;hW9BW0WORqLJPqQR/pCkFVhYaAsyE35GvBbBbmd9daqdk0Lj8bHKlb7R/v6N/tGNLf8AZ/ugBNe5&#10;XPVvhbcaW1sbo/QenqZH6CZ9tTU9PR0Y7JsKTJEifBuwrpB7Ixx+WC2fru6wxqqurjQeftIT7UUS&#10;L5/G9rAII7116LnfH2ryfHfUB5/7mF7xnY31fvve4TNnbMW1ohzC2OReIfQUN/94Cy2KyhU2wU85&#10;UNCchL0lyrVChIFZeksUsOB0f+nWwEaj3Pkxi+Ay03PxUy/dLdNDf9xotOVyhcKKzYb6q21l9diJ&#10;Q2Ozujr7SFF0p8j1Mwl0LSRCU5Z+uMe2aMocerXftDzukhm6+Asz+1lQ0i0bl8OhpF0fzuEF0VIt&#10;eaeLie8C35BuWrYDNmXRNz70smrKcwnKISpRZmqrlpdxOmbCIQu+vGzkiV0Q3/O6JqtOAkmfMWVS&#10;5mZTmPLF1Zl9ac9CNDYtxmqmaf2U2RkUHnmLvmo9TOF6d4p4dya0CM/VHJ0h1BkfcVX1alpTEKnl&#10;vl5TZmOxWDwW64gFDtztBwLr37rTff2LaOyar1JTKnTg1MEI1GF1515YvZeJPO3jYqcej4+jVUiy&#10;yn6FdJYatw+DkzX+gdcpKQf7QOUlx/5g5n0SyWHWmqwBPyubUDbRBDtpn9/JYd26NZsoI55lI84y&#10;uucl64qBVsKdzjuqjGBBZDL7MAKOFukK91AaOPctGwXMnZNeTON2JgNDtWEwrlneumJXVVj/2Zea&#10;l1YDS2I5Pjv+zT/3NTVZttJaxv3WfXA4RYO0Tic23zprNWQYnT9RyCJsjaWVWUsRpSnTxA5plRWN&#10;w00zebAouiVwD2fXSV6tF/iHQcuEwMre5cHDTWaSsss9y3UsdsHD+MJQ9y7SV2/91mZbvXDmv7Ud&#10;PT6EvBQdKcA1pcbj2BXhbDe8acNVz2Ty+2KPHKbWrJecdSR+m+j6jJgrfKfkUOz0NJLAUlS7/uzZ&#10;i0BhtTxYUmWJMpYps948+b0XH31ukP5kkLvTaaTZOyzdyqbAoo304rvtF0/BBY722uRgsGMSaThI&#10;Soa+Cg5Oeb4cHPF8CRboJJL9Bj0T056AdLmHNyY2YLFaEaZ2bgMuP8TT34n2Kkw/QLuz8sotZTuX&#10;cuvr7ikAD3qCoUsdkQB9EZjqu+TxBPpGLqX6JmdQv+pIdnTIhOdodIZllfC5s6iKRJLJiMjIiSS/&#10;SMzPz4tK1imT5I7URHBSE6cwbSJWOxw/OBOl1+J4XHX9XSUy7SeB+H+ObvgHquXck5zcajrLfjwq&#10;NA7psaFFeDXsng77EW09hRjGAOBdwSnShd0/cYd3MXh4GvKq/Lhcftx2xJ2MxaLsmPGN6b1q757u&#10;u/bmoReO/dXvLYufUONjY2O6OnZ5aMiXPHPhjO3wLzcXXnqJtrC1X8k4G1Gm4gufLhTp45YQVLdu&#10;iVUCiymJwNqE54orV6KVKKZnF17PbjSq2fKdlZU79I/hKVr8RPlxjqMLy2/ZbG89ePDWA+DbVp5L&#10;Dg2pAHQBSisXOHIfo+VbqS+yFZaR03pNc5hQs2BR8u3nEngAt/hi3uynifahojjFislyTmUQp4NR&#10;DC8Dch2Lov7VbCpQWBxl6JAphGAxiJlmTRqdTCO8RVy3frEkkppdzbyJnm9ayFBZk3OYhSyTeJrJ&#10;3FyU4OVFrqTJuB7ZccxbtJq8AKGaxbC8w6KG4SXnkFBVwWrhC4LJwPWrtMvQ5LQhBgfF6tKpk15H&#10;snM06V4/0FcHAuvffJfQHZm/NqQaFRCYDYNzx8ZUA+FW9c9KtSH0NTA8CJUVHYdHN0oSazg+rNqH&#10;46hkxaEt4MZylPKWBUvKh6+Unhz78Eh5LW8lLiNCCzsSzap/SaZLphX/B9/WfqAppy+XsHYrlfKW&#10;NDNFVslhVrCbmf1/1wRoma534eaSzUixhyk5TMuQXBc281/9Dc4KLczS6Xi6lWaoqT473uqtHlne&#10;Il7RYrc0NvtVfSm6oo6WXMzw5LJDqzuRf1p31jGaqNOK+/iFzuwyHykLdEwv4Ai/srJSKJgNwTUr&#10;ytmSWOxrv7UpSlc5VlckDmCXX5fHXBy/OLeQc+JkM7EoOPBrm9xs3Cx2PSgWaOl/4YJte331Z2fn&#10;2X+FQTKfq+bVOYuFTgbTFvR6pgUK28eekDOYGdFMFU8XLaGb72CqKq2ifkVns67aiy9eNjuE+0tY&#10;L7fUlewR/udazUnbqMIlLPi+GOrusFqE9LVqb0fF54fDM28HgbkaDJK6msTMYHBwesIzNciaYgQm&#10;rOlBUl6eqSn65sSEmCOExHL3cDN1mY1XS5250505FrnrS0sMcGCve2fnHRNB2pntH+Q8wsBIKpgK&#10;uq97pnoCl1ATm0ylpoIX2WkPtsIXcdZXMmowEUskzorxwWQy2ZGIfjGPiGeOeo5Ejh4VHiwWiadO&#10;RdDtHImcgm4UfsgrOHt3WOWjWeXRFY/f/3R06z3/ezB+l3Orq0/M9uZ7/dPhLf/WFs7C9LY7fXU6&#10;HN4aDaOYFxj0kBwcHAxOhkZ+6g5P/GTjkwYJLABHq43Hj8u7GwPdgdgeApyQUNir13r1WeTm/P7k&#10;uLUE3ZT2JrWxoVj80Dd/fMF278c2MZchClQ8EyiMVsJ8ZXb3zG9yZjN9ft2sWkF8cdHr09t8I3xa&#10;e6m6IVrod3Llwi2WZbcXsm0NZOo0yrYzFxjh9tY928r24RNnxzAqPasqTob6IopQjNrlLfhU04SU&#10;W3HJltdbZE84MhZZwcQvoLbFvibJ3rMydaBnmg6ZluPQkL3pvCFUiMJxy3C+azLL0OtSZOA0MFf5&#10;/E2LMqo5rOTn/XhP0xZvCR7WQPtY7JY7XehAWnEu/pwrUzIdR+CvHKSzbi5aLBuHqcxklLVps8rv&#10;m7Q03Vj0SvbiEXHnE2wGO6ksJ2pY6Tn7FRecaIbsbFizQxo9Dz5flARWNPXasZW/PtBXBwLr334J&#10;624gqkavqapqGIYLJSwfzDY67Yc+oxdEXY9CW40Po6Mhx5YS7eCNDtvtV6LDanyY0zmG0x/yy6m0&#10;z620n9zg+Ap/UtPqlltHriIlS6uVyCWvryutvuA+I7s5QSjGgKC13pHG99I+MVXKm8mDokNlCah9&#10;8HiuUDnM6pdQV5wwn7HQ88yT4P5h3ukiJQW/ATuuhHsqb8zSMb/udAhiaCsdURasms3FzFcRFgIp&#10;KvLAeHmH7mpdg7+opiCENl937vl0dWzoR+zBKvP4Wicf5sv0Bjx7kcOYYZ5Ckm5hba0owKGS3Yii&#10;1Urhbo4+FwqFbGdhPZtlhSWQj5tAYYmxweyCpBRxi/Audwe3H6y81YUpLNsFW1v3C9+LDdHBFQko&#10;Q9ExxeCdqZft7SBZO02HnCaqima6tumaE9AyBCwxDyvjqHvTaVin2JGiqq69yy8+u2ySsOQQ4X6F&#10;9aqlsD6v10lhuZwOklVN0lgOC4AlIwrzTsU1fmly8O0fvjtCkupScJBEFH1MooL1JRewgpM8Rfjl&#10;xPsTni+DIn3GAznkkSWsidcQ8dwpeoI5kBk61zuF253kluyyLuVyH5fLH3d2LtE11b6Ax+0OBFKh&#10;QDDY44Yf6yj9StJxwSDCcjouRjpIIqHFTuuTL6Lt3CKMxuMksmLQVJEkmO6R+Wh7LBKJJlKhVDLF&#10;oAa2uM+cYgNWpAOYVETjREXfPooUdpXefYmZq37uBDbONfw7tK0MHD7yEPWrMops5QZ9i05Xt3a3&#10;XiGh5d4Kh6e3tkZhdKfHHwgyWCL49kgg4H64IbBZ1UYbCSz6vHtk92FS9+m91/RZ0SnU94zeQ4e+&#10;3fX67+nwPL92FsWiiqH3gv7+zbbVe4fP/PZBUbqoRGdQlLC4RLW2kMWKYe0l8Y2FfQWuNZZicF0V&#10;i7/aFCZ3/i6c77fKG3hBoNR4547I1NksNB6XcxguXLl35sI/v7X9lm3Fdmb7kxcOkeTTdUNVvYqC&#10;uHDxArSq4c197u2mLApJ25IEgsoCkUNCHDLWjF2LSmXN4mWswb+8Gajs9H7olaUeb37RjKJxIiId&#10;33EpwsFuySNZnBIIeI2rUnVtUdyJjHBhtYpMmaYJesBdwi9fNLt/ALwLR/6i2Qk0C1hcg7t5E1Kr&#10;ZfpqOqxy3qJJB8tb+k3cTAxfOqANeZXF7PY4wFdeu+SKzrnmnOYuXJPQsDxmU9RrsaGhWOxo28Hs&#10;4IHA+kNpEh6NJmBv96KCTntFWub1zqq6ojk+y2vvZOo+7g++i+JVfDzOtESSXChcxeNcxYpDYqXj&#10;dlrB0Ku79DtlK1mzqlvnGhc0Ml9ht8uyUQtQKn+0rjtlw83cm7TAoiUTtGD9lFRXdfNFbZanLN1l&#10;+sAkIUs43IWJ3cy0Ke1zsQqbF6/jhHQkPZB2iSq4iNnIiwfklOU1rfUQHOYgoVgr51vLOYfw+wNP&#10;wY/L6TQM2hE5sayuGVhh45q9vV5978/PrMBtjRNmwkzDNcg+Xf9ULCxsZruK2bvFQrGrgFO2sMJ4&#10;UgmBp2vW1znhDVFvAAaJ3iHXrmB+uSumsxZkiomYKizabL/s+k0XAnJ/+SDX/9rx2NBsZc9QdD0e&#10;jemKyy6GzbEcJ62lOgXhQkI5RNEw0wKxZr6CksYzDhuKXRE7ZwY1zO69+OLlyydfFHGEb7xx8mVU&#10;sV7e1yFk6ui3T377e/+5/nndqeT/KzhBLKm8ovnSkliG3T4yNRgc+WEH0mU4Yoa+nByks6mpL6fo&#10;84jMHnzfM839QhZYE/Q+MTEdvjra7zn6pLPcKf3tnbml5U7L5t6ZXWKB1bmcW36MYbvlLK7p9AQC&#10;1909gWCKHe6enkAA3vnA4Ai4VR2pjov0QUopnmi/wnO5mCQkfYX+4HxiHuQr4BpIW8WAwYpEUkme&#10;OJzpgAVrZoYuJDouAtsurJD8+VSUXniQVy7flUv9W/7G6Ki/4X+P3pc7V1Z/1N2G+39nKbuQzS03&#10;YHAPQ2Xtbl11A/Ie3uof7QerAXezLwAoVjAYSrm7w+FGdWDnvUb1cbVR5jrWQ/dr8xgllCdVBdQF&#10;yunwN37PLqXN59sjOT6mgjdy6LkL37l3760HXcWFXy1YY4IvkRwqQi1t3l6D5W8TIYJm1/AlUeJi&#10;QC7Jq+ItYRGUmgw3Qwb0S+VwuZxdwkIim7uN7beA5OfltsZA2bayfebeW7Z//uX2yr17h//8kM9X&#10;MVQfbbxoEDqdIiSnJSakLGpKSeOwkmisHlze0XK0S+yVrG9ZRIOmGY9s6pRmyz2uOSUIq2LXF3++&#10;KKTLTaeI1aH1hjdjGqr4njSFg3SfdsPEsYnFkrx5a0fZCtdpmlzSTN6kp4oCVdOqeOUdTsfiTRJW&#10;iBnM3MwIHFa+uQ8HJqSd5rASeVoZ1ebeWdMU0oVO2RUUJncX4nBUuz0NrqjT9Me3hoIUQzWUaCw2&#10;Hx06cuC+OhBYfzAKq7Ov3RfXvXsu9AcNAwmvaq8ds3BIzsmX6kPRcdJV8eEo6SsswsFEjA7HEUx4&#10;hXVWfBhSCzmFXtEsFORMsQv4jHmazrolL95pYRIkX7OUbyUQalZ/8V9JNE1qo2YLsSArU2avrSTD&#10;cISZvZRvpd3kS+xrlbcVQigvo59FjUua7TnTS2Su7jNtmxnRGube4piToXOtboImBL9B0FYdwgXP&#10;/AlBBjNN3g4TP49fqohPKP7Q4wfclVVh3VnTIRfqRq1mVPZ0o/f4nzzJik4PqyzhCxIzhdBSpLRw&#10;nltZfWIr23JgOkBc0TE/17mObxQQI0JXkM4qMM+dXS0Lpql9jS9s5hBGghH44t3Nzbsrtl8W17ps&#10;Fy7cu2D7j0djvb2ze0ZFqVR812JqzbDPQlmJtaudjleS6aWZA4JYqpZEec+sOJp9XX6G65hUd30I&#10;SKkXQdGqS5998dnly2+aQ4QId37j5BtvWIwGk4l1/OVrxrOaUnc6f90UqTkQVF6rQchfK3bXzJeD&#10;kx0/nEQMzkgHuoMkruAzAvsKYivIY4Se6emJQVwhKlgksKaBwgqPekJtePo6BQWL3e1cQGTJBTnF&#10;0qtavZ9bXi4vZfG2EegLuHs8AQiqQM8EV696rns8+Jod7qBFpJjaS7opxhisaJTZohGuX32R+AKI&#10;UaCyIklg3RPR9uQ8SFinSGB1XEzM0DuM7e/C3y5klpiDVxVvdMrv33g6MPp0oLrlry4vV3NPym1t&#10;aBFyqnJ2JVfdIonlZzOWf8s9TWKrPzw9PRqeCIuHDqw7CaxgKDARdoefnkMJq9yoVt8rf1zOvdfd&#10;E4j4xsaGVATgwIrl6yWhdejQC8/99e/ZpbwWV/U90PXGeoeGThy+YNvGJgUN9H9ASslxQCBubzNw&#10;VPQEN2XX8CWzWcgg96JJfaNrf7UpBwzZbti2QRv28p0VXjjcen3hwcryarlc5QLWW3Be2S6s2lZX&#10;H75wnBaQFVJYLqWioAuPpYx0hjtbIIJ8KyQmvz8oK2NeI+HnGYkobsUJWh4psNAXFzmEBjjPn2ea&#10;FkCUG2ouRVPqiz//Bfua4BDnIlDam1YWxe8z0VKZFoTKXCtmWvcxI+r1i4tmSW2/P6uZMQtPLbBC&#10;xpJK4v78PWYYF9lLn1n8V6QJYR9zWDkYjnzL+NXkpQxa8sJ6JZmiEkBBG+Ocmr4CneV0tHLGwL5C&#10;J79i0KP10cae7LEd6KsDgfWHo7ByoWj7LLMaXEalhlRC0EcN9KoYRJDXaZ0N7ugwCaz2YXZkjXNU&#10;4RVSVyoqWIzGQmQ6yQ/suywkktbiYeWtOlXJ7NKZwcclU82A06A1raWTdBlYVPeSlb7jMKOcZWPw&#10;qyanTKuAXpJGqbysU5UcdctZX+JsG9nRsmDNQgzIOr+jpf0y+QoAxXYmOA0reTEK4GixKCx2BFus&#10;gNYzo8z4m5lWP1ROMFkULgUgLnQKSWvRJcMwaoZeq+EgNXR0tZDLFnLr61Jm5VDMaiOxNfDkyUDb&#10;wECZ+1eiWZKVTqt1bmUtFZCei6vZB78GozAXrMT4IC52MVkUI1ibMkd6YXOtaLN1FXMX6PD0pPvo&#10;WR8p7npNH6voGHLX7SoJI8FSVGmhuh/jZYX+1M1nXwL2OV9IDiHUJYXRcIkeg+5yqb5nCCM0PVjS&#10;hMWchjde5RHCV1/F+w9ODr34+eeGZItKRaUayn59pTnT9vHg1OQPR2ZGBj2Tk28PTk1NCoE1OInJ&#10;vkmmjGKYkPTUl1OQWqCNTrHAAoVzNDzVnV3qhCrtzJU7lwTEfSl3h57/MncI4XQH8RxFRQiYpezW&#10;IBeuPJOptztC1yd6PG76EyS4UqlQcCTFoIZIZCbKsQioUHVERMhzhOcHIwKARZcjpK1geJ9Pptpx&#10;cX6mvR0lrJn2SEKkVoPZ3n4qQa9FVK/srsqjub6nDRIV5/xPn1bPbZ1brlZP556QxMoVILTpH093&#10;uFzdQo3r6vT01VfCIiwHOKyJ6bB7GhD6qUBgMDAYDHiCfWF3j/sn3Rv97nKW1NV/Wf2Hx9Xlh+6e&#10;1NDQ0WsVny92lscJQTE6dPyFH//PX79LeT0Gqh6oWbFDQyTE0Kg7syl0E336dBOedNr8mAgiDVkL&#10;ayKtee2WoItaac/76AwLgkRahHHr1sJGG/4lBWRFb2YLK6s5TIR88rDxyeqqjSlY2ySvVp974WxM&#10;dRk4wnsrAp8mCVhcXTYhVLJYJdnErURT2fKTNHVJyXNYKPOWz0o07gQmvSnM4zcXRQAzSyxNW8RL&#10;nL+GRz6jYYEC4zuCTHmCT0Yd3rQKZJJ5JQxTpsiDb4yl3s9/fhMJiVBx7/DfWTSrcHVLdwlg6c8X&#10;pdBbtKilixgPzIiYHMd+Wzw/E2YqTwtmL6rE3g9voHRFdxxEUcG8msMbAp6x/0c0o1cTK1augWl1&#10;RYEDjRRuxacqMff1niN3D5IHDwTWH5LR/WHffDR6DePVRgWGIpSySG8pDHPisOJH8UQHo9xRxhof&#10;56hatDngA/GhhmVX47KUZben0968WRv+3WahYz8riyf8bjpKYMFb9efSv9I2pu/d3LtlxLt5+3xL&#10;1wiTfamV1bOvb0g/UBc8B+s+kLLJmHw9YbrilSXtXngiDaNpmqy78P1R06rUV6r9K0U4SyyaOisj&#10;ufCaNLBrMjOoLtAMZjwjHLdmy1SrVSogNPCgwdhYXGet67sWO/GjbWimLA8SikpWtTFQNscLy6hR&#10;4VtL67k7nQXhtGJ8AJzx66TOsnd52JBOt+BjXyjK8cO7whHPxytxxNtcuPvgt8WuXz54kLOt2i48&#10;OXLiEDJSjFqtgjCligF9RQKLBwhVu0vZn2bkMLWqw4KJWdCOUt6o66SxMnSU83rtw6LLiHQ22tJm&#10;ZzFHCBfW9yQGSyosKa/o88tQWK/+4M3eZ3s12QuUIksnlcZNVfNq1T48+f7kSMcPRzxfBkcmg3jj&#10;shXGCKehtUagqqZQwfIMMspdFHHQIQyPhre2pt3rXKfqXOoEtF2OEi6BP1rO3YHAGihXdwTvnAXW&#10;wl96+o4GejzXoaYu9bgnAoFgHwRXaGQkdYl5EbBQgSvHAiuVRDgOalfziUQ0lgSjgaMI6XSWdVcy&#10;lfiiPRZJRGciMx0R5FMzUlT2CN9tZ1YKoq1uxKbDW1BXnzT8OzsYAFw+Xa6KLjGqloXsHWwcZQTk&#10;QFThIV6lNyBHmeg+DRNaAJ3SqUFPoMMXVWt7s5/vGb6+wNnYC8e//Sfdf/uw+9ifuOeTx6K+oWv0&#10;Du4oFFYvKazt32PD6o77eC9C2y9prBcOQ++cYdAVEpxFmjjjrkwc1kui/7d261NBZN/8dGHB1Fm3&#10;Fm5brUU5Jgt+7sLGY15ZQEWW/6GtrZzNPW576H74D23lM2curN47gxHYw68dj0V9iqJUKorhRU64&#10;wq+4pmkF39fTN1Oy8uYcnRQpcmLQdAqYBBlTZ2VaCc3cd5OJzCRUFk3+QdNxkz7fvCnlGHhUdCsE&#10;9s25FK/rA7vStIxTjrziSrvmvN4bNxzMUi5lMr+QDcN96E8SRjdvSoFkERXyVhku49jHpyctBhmW&#10;5/q8uD+ZprTOLy4ynOLm31sMVRNsmhd6jFQhghK8dI+8cy6vOTg450rzuyhk2VX7FXUYO0dFq4tO&#10;o4afpB8lYUVPv0v3PopfD13pKxT+/UF/8EBg/WGVsL6R7Ukm578X9bngwdoz9FmfnQ7uswod+euy&#10;aXfeN3Px4kx0ePxK/EpUMt5B9BnnScJh7hRyvxAXWWP9ep/MkUKLm0mZVu9N7EEy7DjNm5HAsiDU&#10;LGnCc7r/1zRFUcrBNHDTxkWqSTOvd+wfVmwV0kTsoVPKMh5JhA7zupzYR5Uc5u6mKSSaM81zxrRG&#10;c4ooMrHbMVQ1rbvSqosxgg5rJrJkzkZaZBzZIt2PtNdEQVBSTBnkXjc0gKKAc6cnWvfpSl0zeOFP&#10;x6+Kch6+3FnfrO81HEmeiCbhMiTWcrVNFq3KPIt/h46m69nOOzmoMITf3obPXbBFswUrzFmGvHGW&#10;szC7F80cQ8F+LG4WVx4Ut9/qouMhLf8f/sXxQ2P6Ht2tyl6tZigGLOliKJvkVdrQmCQqOsJWHc+K&#10;7i5ZDVS+roTbGvyj8TjqX1Kmqbrdd/nFF998kUtYmCI8yRrLsmBxe5BPL7/5vWu18/W8NF0xxd1w&#10;maUreaJV9cjg5J/N/FlwanASIckYI3ybQQ3Ai5K4Ir1FX0yQvoLJm6nuTMIaBCQq/MpouKd6O7uU&#10;Ky+xx51UlnBf3em8k+0sF7JoD5bL9+9X75PELXAF67Qn0Odxu93B1NsjKXa5e4LBgNsTvJQKBiMI&#10;RAQLa6Sdy1bJjmQkBfpVJBZJJZjQMM/FrAhXr3BGJ4HMmulAh7Cj49TFU4mZU6ekwGofxwttTK8o&#10;6sz0bni04X/PD7zCzs5ydml9+XGjnF1f54JmmXuY2c5lPLBweOvqaH94q//pFgmsV7amIa8mAAc7&#10;GjgaunSJ/rgLR0bNgTyTeuYXvyj9gnT/Xu18bSy2d+iEjzZM9bJPnVXHfGOzqu/Qm4f+dPPrD5bf&#10;PRpT9coez8zEzh7//ndsF0jwFBckAYvFPvengbmSY4MvibagcLHfspxaC2YdS+YXWKk62Y3qk3J5&#10;J7vUmXu8UcULofpwoxvlq3uHaes9c9h24cLhE4diQ7pqKLTtVmj56FIwqevMW8mDVja9o2X95OFf&#10;GQfTwiNkhH6xykKZjGWBZ8sT79gWLTS6iSzmWzXzJFU4fTB/86asE2V+rthdFYgs2p0oTQvgmVdQ&#10;mWT1kk7f+JB0yq8djl9bjcymLDqZQsgsuVvSSCbtoPqUEZZ98SMMfxdMBofEZDVlOiGd/v4XEpaa&#10;kc4subtl9MkNp5RRaS/YvorXyewrTh3EPQX7CivruTHF9J/BFYJgBaWCNz4pyTb3a4XXD+ztBwLr&#10;D05hPf96z/z82XkexaedoqH72KHKbcI6dAHpE0fNl2ifab8Sb4/bQRyNs/E9MT4cJWEVRwI0q5K4&#10;aBUO04vxQw6C0UpWL6zOzaMM7b9LDqvuI+ofJXPIULPKSwKHVbIMWZmS1czLmyB2if3M1wUEnhd6&#10;PBMoc6Q1xjloFhoi3zIFMe2S7qWT/kormJB/m6KmUZ/xIrHUsS9ZVdN1+ga+p7QklOVnx4PjtENe&#10;xdKuyUTba2Y3UFiyxEPmRqHC5ngnIvY0tGYrBkpFNV2tGWpFtb978e1gkN4vud0PObyEq1eYccs9&#10;eYIahSxiQUYx5aoAfZUr3M3Cj4Ue0TpdWVxbMwkOC8W1W3cxO8iFLGZgFQXCHWAHHPfuPoDA+iUd&#10;oLafdP/52UNDOm0OlcqsbjzSh2C2EPh1nJz7Zg/MjBxxiMoIrexo1k1vnBgl8MaHufIVZ9cGs+C9&#10;TGqYvXz5zRefcZtQNAjZgvWGZIy+KhXWn9KF79X2PmdWGMKevYYX2bpOZZ8Ni/6nrsQk6FGTg1OT&#10;GB8cfHtwgg1ZX05NfQlaA8pZoDRMkMZCKCH3B+nkmeYg5K2tiQ06apcxM0ja6jSSCXNLOZIuwDJA&#10;Ty2TtsrdH6juVknMLiEPejrQ0+N2T/SlgiB29gQ8XMLy0FfBYEfrhF4ghzkjJUf2CkluzXOLEME5&#10;HalkUsosukk7aauZmYszIx2n2jsuts+gRdh+ZXw80U5HNHqdVqLB8K5/dOuc31/dObe8s/x/ZbOk&#10;tU/vVMvcyqR//2MUeG5nO/2kqF7pZ111Nbzhx1DhaJjU1nR///UUEhxIRuXrdY4dolc9PZHAmDnr&#10;dX4J5v+4pClKvV4/XzPGABH19c72XhvqHTr03NcfL59fiVYQcqrrvb5rQ9/79nMX7tls/7y9+RLi&#10;m7EtMj/0djHLn9fADV1g69WvRGVroSjSctibxaOFprxaE3qrePulJTc9yvLycvlxo8os3nKj8fDx&#10;6urKfzly+B4JutyK7bkTZ+eHjLqiOGuKYXiNilHHBKGmyZR3c25YayVkOax6N7ZuMcvnMDkNliHA&#10;0UqbyJtah/OwZCuxBTvImDmm0q2FJJumxrBQTfe65kilpBVNc7Sw6Y66S+b40U507lvf4txoFJA4&#10;DEokUaMcbok8rcVPuLkozRMWrKo1Gkif/seMpLA3HTKNUMjMJnZXecEGa7KaA2COa1WSb+VFI9Du&#10;FW19FN7oeglwl+Arl3dWM3mF+H2KF1VDenONoR+i+EL9A//w+vMH3cEDgfWHKLGyfWfnk5EoLU+B&#10;dTdmDToD3J0xjnVpYqr7okzhuQImVhzk0XgUFSzUsOI4eAqBJdhY9mEfaaw88mmsUo50ZCn1ZqmF&#10;H9XYLm7u6+T1klQlSAqlvNU6NDEA+zjv+X1zezJuR5SVSqYYY0GlCQuXcJozH7nkVe0+uAi8Ts4p&#10;lOvOZi0tUmAUBTNyLYIWKU2lgkemO63cnpKAv6PpgDAzPi3S92p8G5E6WLfUncaudkZwCsXppG/W&#10;nU6j7jR0dUx5BHFLf0RNBD3ToxsNv99/9Wr4fY/bfaxNzBKWG5BadDC5T59WbVzEWgGCofPOOiQV&#10;JJbtiW1lBSOEyC68zV4rOmQhW2cTvGszHqfIUkvUsVAv6Cr8toD4wZULZ+5tF7ZXuk+cjQ1d5oax&#10;vkfbgy+uykQ1jh3THF9JRTL9cnlrPMs0vZnaS1FJWKW5yIndcTqdFqUwIbBefPai5DRYnNGXWz4s&#10;KbF+8Or39j6frUFIwdzuNQycORWrPwiF5XLFg4ODIyMdPD7YNzj5tsczOCmMV54J0TAkUTXF8Cu6&#10;dopJ7hPC4z76Cof10bO4jFEBEliIdCYJxak4WZizstnTULo7/sZurrAEHXP7o3Ag0Ncz4faQGu4g&#10;gdUXCARCgYBnKnWJJBcs7hFmhTJKFParWCLWPo8+4XzibCSVJNV1FomEsSQs7x3J5DzAo5BXHYC4&#10;i8oVAp6vRK/E7e2J9g/srvqjSirs98O93jg3cG6guny6Wl3ILlXpwnK5M7uwLmijdwpZus9Vv390&#10;NDz9Snhri0QkJz+HX2lseE5EYjrPuDk5R4A2RsVgQhM6Q04BZuMXqDAr5/MksSoVfXbP19vru9w7&#10;dPxPvj5M7vmeuDoGVyeSy4eGjj14sr3ylu0tCWzjMVaY2AUQl3uDQkltSrO7hDkwfHRNaixRvGJI&#10;Q6GwcCsbLi+VqwNVeqeH+XEuW20MrK6u3ivfO3PvzOHDq7bDx4b+zucj0agYePNWDC3Ps7r5vHA1&#10;7YvdsjZfc52wj+hmjtZZczu8p6jomkn5NLnE++Jl6C/8fcbRcjdlYPa6idrTIjf2RMHcq3KvXJMW&#10;KcfNDN8UC9U5eMftHO2XltV0lLREbx3LCgkoUegf9WuHRJI2M81fW4Qbi3pj0rLymZ+bhrOSo0XW&#10;ottKSChbKzm9h42ScjgwzRprju7qnMhvYA/lHPKd+W7ax4fjdhV4VVGww6Aix4Mqio7qlUqr9TFl&#10;qKd/9clvDo60BwLrD7SGteCOHE8mkUwIJ5auwJqIYpbBHiEnR728Q7uVeVqGYyUNv1XcfqU9OmxW&#10;rYSsitvjKqOx4MtK02v1wxvNpqNVoZLRyw5TfvAYYSskWAb1ZfZhSkXg1n5SeF4ArcyAv5J0l5da&#10;E2t8XalFdBAh0xb+QfxkXVWFlyie9u4fGzK8aTZaKV417WRGeUbC+DKluv6Balhdzn09SC6dyZR6&#10;OhSphoBi8cpQzj/XSVg5paZsMgYLLUGjZuCkz4pBJ1e6fWRwYuAv/Vv+6i5sMlenPZ73PYHuRrn6&#10;eGCgWm5wq/B+ebUM1nbZhj6V5Lx3FtiJheHBrmzx7sIaLC5rwrzOYYN3s3dZYN2Vsbubm2gX0nFu&#10;pevWWsEG/9V21nbv3oVfkr46etbHdEZVp23CMGg/yV0Cw+U1aEfP7rxSK+bIHBSUbrmmw5S24p9C&#10;S+I4BHncPsxnLtJBaRayKhhsl589k0Z304PFMYSkrN54Veir/wHyik6X9y5XFAwlyTN5LpqEuEC/&#10;Nj1JimpkJuiZYugVeoNTHEQoKlieCT7/kkSVBzOG8LhPeaZZYQHAubXhXiEpRZJqKde5dGdp+Q5r&#10;q6yANOBCA03CRjVXIOmydIfk1w7GBj3X3UHSU6HABMmtwE+D9HdGUsGpEIYISVfN0DknEH6BRUoi&#10;KvOdIxG0DJPJSDIVSSRT9DmUSs2jqIUsRfqxi+1X4nH2X71Lr7orvuH4B/YPdOX8leDVp42nW40N&#10;/7md6jn6uH+unP3odqNxGjOA69n1lZV1Elfsy+9c72yQuIJ63LrKYdCNc/6BnthYvVSqW5Y2ReH+&#10;mdSqAIeAeYv/tJNzyQGQ4mMnTAR6zTfWSzLr2NeXJF7/iwonb9EpFu994fAT2xmbzfYAm91t9lD9&#10;au2WibsSNvc1qak+xTwGF7W4TViABvuUVwG35DjhLQ7Rye0+ftwYqA5g6ANmrNW28uPDZ2xt/3Dm&#10;3uHDF8786LWzvl5dq2NDQf1KYZp4UwycwPIEoeEkiW76Mc2dgyaox07Nwqs0RaqVVb3i0k/cmbGg&#10;BnTpFyB2Ljqs2JmMMLszZYpDIqDpfi4gC4vs1aIbKYrmchmWhhNB946mRnKG1BQKRRhZ/vCGOgxD&#10;+Rz3Buxpl1yamAR1eM+9afTyAN8Vsgv1J/pnyf+l2IPCVEpPAN0fDlts5p036N99wwu0Aozradfc&#10;nPSqc1y1HX3K9ByKZzcU11wamm/O5a2Q1kNXcI5398P0I1Cw7A2AoQvPIHZodBSpqKTFx6LzMV9l&#10;rKe8UvzGQfXqQGD9wZ6+e4R27cn56JAucA1cUadjq6gd100CuVOPf9Exw/HPHE4YHfZdsQtBFR8W&#10;FSw7E97t5in9LXrN/5o7fCQ6Ss2SGUeolSysu2a4JDvBWf9qXLSY/ec9oFNSqayJQ9TBoPwy0lLl&#10;sEYNreJVSci1TIvibk680Z+a5VIMLxS9lojLlBSzSlNxpcWf0w2Bw4IPqy5qY6aH22SnikAYQc/C&#10;BE0mw4YrbR91lYsCMCdoojNICpYt7cbns7pB+uqRUomHrof9A43djX5POIzouI3whGd62vP+RLix&#10;2/+T3WpVIrFyy48fY5bwMbqEhfXcnRxSW/homiUBtSkmAlGhQkWgKIMHWVlx+WqNLTBF+LNwsNru&#10;KhaRPfhgu8AEd4S3JUEX1ffU2TGSfxXYrxDNDI+76vXiiS2ZK2RTYolwyGZGZpnJ7G545JrOuWEu&#10;fA6n4/Fo3D5u52KYwU/yrN14RPpKokZlh1C6sEQOoeXCevXVQ5cv1xTNEMLKBZXl3Ve+onesuWeC&#10;g38282cMvxJQBkwLstKahq19kGQXCSvYj0DHmkQBi+SWhy3go6NPt9yPoaUgr5ZE0QqfTHlFemWZ&#10;/w8IVGYVtpTtnO4LBNxudyAVCqb6wh43Iv48Hk9q5FKgb0RgQtEiBMA9gqScWCKSJD2FdiB0FU6h&#10;ZDSSSqWSqRBsWWehyuiFlpjB/GAUvcEr4+D7Mp1BV+pRz8BTv//c043Rc/7y6ar/HImsgeXcRyB3&#10;oZ5FCgs2rKyAS+ROV+nWoGHB3h4OD+wMuOd1bJC1mlZHuIvktIpnkq4h3UXPs+Hk51p43JAy4DT4&#10;djVD39PH9F6fq/e5r28StsFmoKtAOsRjx1/4zsqZM7YLZwqc7Vy0UgVRvHpd4kdff2nNGhuUtNHN&#10;X4k8809NhhYzR4vZ27mV8uM2LDgGGtWVXG55pbz6uLx65PDhM2fO0Me9w98/3vt3Y74KGp41qcHp&#10;0Tr2DQfCbqbQXs5pRnRxyUpzyBSGFu7YhHY6zKFnnqtj/dW0PFo3Tbx7Xi7HHNaIoXCcL2ZIfywK&#10;BBZCmU11pllVsGYr2dk5B40zx+UrXgWmIbbwr8cXUDiqnZFTPLXnEteJUpOkU8nmHoPiFXZROb3W&#10;SZTBuAM451Ln0P9T50Tfz3tDRSeC/4wFYHAxFhg1rTkzDGeY/3h6zo5hoKZDwPDEbrq+Z3CsrWpU&#10;aiSx49GoL9nzD69/9+AYeyCw/qCrWHePpk6kYlGmNSvwYtGLhJagaBPy7qdZ50C5Ul2N8hqc3qLx&#10;dxH4LLqCgunOk4SCPmoHCnEYiYXwOv1aRDDzJE7JSpORbKq6btXk82YTz4qIbnX2rLjmfCsjWjCW&#10;ZchhZl8sj/wl+O1iL2r5zkkN0Z+tq2mpsGixxoRRwXOqpE3GuOoV+896vaX4NJNWrzm+goawWmRs&#10;DhVO2VaIooYR7TrbltiYVue6FQxXs3Skmp3dqxgueyQYvF729193928hV253Y2N3I/zKFp92G1V/&#10;tYoSFuLwAApYLXLwzTon4hRx4F/IWmj3TRmiI91Xa7dJa90VWYWwXpGw2izAgMWNmd/cLRQfPOgq&#10;dBXe6tpc2X7wxLb6zbOxmDqm+8ZqFbAldbUiO4P8dDlNQdvqELZmEUzkVZP5YHyAcqbtw+3xK4l2&#10;ElZcxBJrZigkLyks1VV79keksCyWuzVG+LIYIGSF9fKrf4rz3st7iswd5JhnI+1VvkJqoMX28BQJ&#10;rJFLEFiXMD4onO1cyvLQRfZnDX6JeBwuYU0NMmh0GmOEoLlvTYchqDohqz5m39Udkihc0kITNlde&#10;l5SsO6y7APMMB0hg9bg9qVAoGPIg+jkQCkwH6E8FplhgdaTwCWE4Z9EbJE0VSpHGmp/Hsgaeq0Qo&#10;Ccd7it8jiS+kKhO9wXfbx0EmZbcLKn43lMjV+w2/v9FonPvLp7vV5Wqj2giPbjQ6by9kV3KdUICc&#10;40P3fX2dm533EfvMiTnhq7R59UQqPHxJ/4C4qns5Z9zZ1LwoYmmQVxkHqal6TUH/Os/XMQkXdS3x&#10;fBs+JCepvqGur1VY3+35Iu4DvFgdig0dSh47/J17pH0uiFCc4i1k33y6ILFWMF0tWB/csL6FMcJb&#10;EjDK2U63uJ+dzZUfV4G74u5geeA99M5z5bZ7bW2rnzx3+PBzPz7848Orx3p79/YqjypyEkKBYjQU&#10;sb5pWti7vGIYjwynUhcvVJnBLpSCkFJyjFpONWv50qIVuiyoCZkWpUHYrxbNCxycDB66uAEXszg5&#10;OWMmKwsUlWOxVQmzTFveCgpKLtkehJEc8km54eWFyZwqeOkCi+BShCmez/gFis92UeKaE1dKNSX3&#10;dmIYEOLLyTw7Op+TeozrYUqFlRf9EgAYOPdmTqmkSU6hJ2HnChbul4pB4nrmfzcXWXjiYGvHqhG2&#10;doisiuqL9ITbtr9xcIA9EFh/6Ke/bguFzkZitCOfdVXQKVTqKPLrZlwNLU6EQao+Zo9Hx+mtfdiq&#10;W7GeikeHRSkrbl4H0QXgu/2Db6XhGuDJYWvuzGHKFA2VemW2vm9m2nSaSowUCKWiVrX/iF4HXynD&#10;qksTri2GIDtKZl0FP28oeRlUaMXmcNdQ5wR4lMPTdqe5gGw6FLtLDrh5NUQTMz5ZeCk0odYYUFi3&#10;MBGt+OiMyC4s5c0EeSFENNl7kFZ/uIlrql6r0Ic+qxqfq3tGNOXp73/YH3aH3e6t3Z1qY4Pe6fi5&#10;62/4Gxv+Ko+JDZR3qgxhetgo5wp3hfE3u14wm35dv+EZdlJQMLazm525opsstDaLa7fM6EHhwypi&#10;UF7c8sFbxUJh29b1lm17Zbv7m0kGSqq98WuqLxaLusZUfk4QPah66yUUH/FPNBjlwQ1brWWEM+tX&#10;bFSj/4syHOWNo709joMGbV/g5oCzyOrKpXvPn3/2n6S++oq8YgYWnbcqWD/ovawbbLXClJLsETqV&#10;fH7fHGHaHnwfGclBD5IIkYzTN0hyKzQ5OTjNYTkMc5+aIE31PvzuU4NTpLCECwsWrNHwhC3bKTxX&#10;uU7RILzDxcFOON8/XueK1pL0vC+R9Mo2Ap7rHo+7JxTsS4V6egIBj7svgLznkb7AJeFwR88vgqZg&#10;4mx7NJEUVvb5LxLJUCgUmU/Oh0IdXzC9IcW8ho6OxAy9XWxPAIaVGB9H4yZuJ7WrVhQluYUto7H1&#10;dOCcn3SW//QA9/8mGpgeLRSyufvoEmZlhxAk/9PlBjuvAHT/y55oXdMULwnn9nhcraOXhGUB2kqO&#10;X4tn0fFfAceEAbOZV0QEOdeAWInVSHXV9/TKLAmsa4e6vq448fzrR6MkBSsuXd07XxsaSq7azlw4&#10;c8ZWeB0tQRSlPhVlKrZV5T7O5aqruddf5/7fp7c+XVvAB1/GoGEWIx2rq48fN1ZXB8qPH5eRODjQ&#10;IIXVeNzW1vbJ4bbV1bbDR5577sf32o698OchAw5rhdOnFN5coLSwwJHBfVxCVioGD6JitBAUOvF9&#10;c2xFM1/EpsNJIBua0oYlqAaLGRN8AAAV9/4WTaC69JFLlKfkFUvUOjDqiyaYQXYZLZd7RkMo9ZwX&#10;eycAprAcoc+K90Ov2RZAt47fWWrxPswO3eNiaaW65tJembYgillO4Z3i8woLLq9oJOIbuIVijgd7&#10;51yK84ZinzOrVS52hNH1dqt6RRcrN6C1BdBZPJ0aCpy6OltRdFS7obB80bOp5Gsr2cJBc/BAYB2c&#10;/vvz3109evTofNwXjeuGS1VqhkIfY7pRb9GahFFd+0xxqb7hKAknOK6GeYoQHFKmjtrjIgWavxqG&#10;9YZuABfBMMAprg+Z9fcLDqcTGc3Sz16XUm4/KaulX0rg6Yn9VMlEhaJtmJd+HyG+NEOup0Q3gOtj&#10;ipbZh4AwOwD051B7TyNthHYszV/wchQ3ZOFFOyKnlc5DV5fMdqYeNTL5fbk9rdKYw6KrirqZ/DuW&#10;fUPj3TZpwnqNFnq1ij4G25Xh812LXN8daIT73Ue6w7v+gUaD3lGdqA74B/xbKFTQar16nz6W7wMR&#10;UGa4VXGheJtEVpbJoZuc0PzgAdChMFfRV0UxI8hS6q4YFuTJ+C70AzmHEBEloLdDYNm6iiu27Qc2&#10;28r6kRPHYyhjksIaium+WFx1yQoW+1vrQqA6NHoYcOtLC11dAjTy+D+VTMhryaG4hqPjbNIDXyCN&#10;DcOVpi/B01J5mFBV/lPt/B89e/HkyUMnXz75cqtFKLzubMSyTm/OXjYMZx6tQXiXOYTEKQUAW4e8&#10;w/b0penBPwP6iklYQItCU9ElElXClhXEZSiq4OSgoDRgqnACBSx6G+1pE11B+c6TeKRWCpBbnUud&#10;S2KakM+WEP2cPR2g3xDuCUylgqFgYKKHxBZcWZ5LHSH6GJH6aiQRhaxCnxBMUcTj0KUTR0OhFNhX&#10;SclqmD+bYnJW4lT7u4mZU/S8JRiCwksWtaJWfMEt/1ajujXqP1f1N6rVnfs7W6PhV14h0Vgt2wor&#10;HD+5jK2ERSAGToudy7RBgYa1heagQ3PafdeiLlp7aKJA7XXa374+OD5+8e23Ewmv6+2R9vbJ4IzL&#10;3jE84vnbn+k3HJrX4HlXpxPjhage1moIw4n7Xjz2dWij523JBGhYRt3YM4y9aHfhwgXYsJh8dYuL&#10;p+xfp4/bueXyUme5DI/Wp5syBXoTFz+F+i+sQFl9Qvdf8N8eD6wC2A6FRfKq0bb6yZFPPlldPfyj&#10;w88d+/71nw2N+a6p51HXRK1NYfiVAsc+zrmNrwkFBYFlCLcpXwDgFz9lgevMd/kCtuKOJXjUpB9I&#10;vHrexCQ0zSmPRRErmOGwmYwQZIJBxd9ZlD9o/iYLKJ8H3wAphaowQ+FsjlQWLOWqUD0KLovqO+1W&#10;Ta2VlkmAc+k0tNScSJd2spjy1kXVqiI7hwqqWB8qQmB5zQoXJBoM9GyxF+UrVLDSVm8Qe3qS+KwE&#10;S46MmSuEnAv0OziGkvYdtA7wxWNnA23l1e8eTA4eCKyDk9gpPgm8lozOx4auuWBwVxCRAr8iA5sw&#10;9SbAWKQR3tFQhfHFMYYnAKNxuymppCVLNA7Fd3AL2T5kXxavqvLsjpJRy+aOLL8vatA0vltE0aZV&#10;HzE7hBxII3aIvOY05r0mPkA2GR0Zbk5KDKaJS6DdX40FFsIeXF41be434QbVscpTnOYVGXm3mF5V&#10;9/nyrXhEcT8t+/w+HpQQf/AlMezKISKu6zVnnZ5PgA8rY2NjtBea9UWP9rTl7jfc/Z8EurvNaUE6&#10;cA5w0aragOSiK+7fv8/fKC93Zm+vibl1/rQGgBUdiR5sF7sKXXQl9wDvwonFcYPFBZZZa2sQYb8p&#10;Fn9bhMACtGGBSQ30i7pAb//tA9u2zba9cix5aGjIF70msudcdCdhq63IBoPC+kor8RS/wzwSCZdw&#10;3gp/lABYuNuHEQEwrNKOORrl3fOwoKV9oNFeXvfqJLDq52v1mjlG+LKZ9sxThK++/OobskcoXO7f&#10;vqzreyQLnIasS2hsC3IyW4Cu8OJf2uEZHEESYRAC69JIEJWsKYYzTACCNTkVFKQGElgkw/pQwmJs&#10;A9TV9OjV0Z8ey37VeMWWrFznclZWtswrOfkZJqxwIODp9rivXwqNhPrcHk+Puy/UR3KOBNZPOzoS&#10;HSORmQidJUC4MjHuiWgsEp1PpEKhoyG425MdqWTiLBTYyL9w+mCiHR53BCcwXg749lnXXiU6/ZRk&#10;lf8cyaudfzx9eqe60z+B8UAoxYmH61kb4sCz65glzC6wwMJUae4pSKONv+xP7TkUZ0xXK3WNgy81&#10;Z/NDb/J6f/9Dt2f66vXpq8F2e/C6xzPo7h8M7vpHXpmu/uwavWA5ZZu97zwAW6/Vapd7e3tVX++b&#10;3+/6mhrFdx+eiOrQMBiWqeiHjrXZVi/cO7NdYE31m01GtpPmX7idBQcjRyprgMEjK09sT3LIullZ&#10;Wb23Wi6L9YXg5/N4gQjEqQ7sbmw8JOFVfvxJ22rbsRMnXjh+KBYbwt+smFMQrK/qijToKcKpD4a7&#10;Usf3gFY2mEOqomJfceG1WcfPaMwi12SOljlC2LRIeyZtvSlAeRZSykp9zghQp0gPzIjs50VBGeVu&#10;ITcH94cbmpnSuArtWQ0OfXooXhWLkDQXqrh6Ncejz6gp2S2eOs6xK4PEmnOJYUPWSmbrz4t/NVj2&#10;IqMZ1SuATgBmR4+Q1Sc6hdJzJTWVV1TFzK6gWhFaFS/7m6W8mU8G4oxReaTO6ureLNIqVXVMp437&#10;qLstd+uAK3ogsA5OlsJacx9NxYZisbhe4T66t4L4HFXnOW5NRDajGoxD7B/n65Wx+BWk1g7LBTYr&#10;KR4jZGk1bheNDfEm1z/ifHzc/i1aQX2YR3FIy3uxT+O6j6Z9ZdpPyCJBxSpZDizHPn6WJs/BES05&#10;tLrZVsS+8NccCEwCwSks146WeHPkK6qooLDO4mzCvDSuavnzpp1L1PXreSG2Mo56zYr/2W+7knpP&#10;Q0tMpvNppphjJz4fk0iU1h/pOu3QXQYswmdTyViyZ+DhwMBGt3tgoLt7AIeTMlep+IjC5xBVzA0v&#10;Ly/n1rMCCMRQIBSnbq1xjSpb6CLVtIa5wNu/4Y4gaae7C6IVeBs1Lu4eonYlG4TCCU8X1gorXSsP&#10;HmzT+4Unqz86PoSsuWs+obB0+STRtoAnygDX7DO2sNUF4Up60jQRYiajsfNyDkFzxcfb2bBrZy8e&#10;qysohbRdbRouaXbzkr46/+zNk2++LOOeWwWsN0Qa4atWl/AHl/d6dXAtkLbDbULTmS0EF21HLvu7&#10;UFGgYE1OjgQ7RgYHgx2Tg0CKTnNazqBgub+PtJxBDwdByzTC8PRPpke3wlOvFbLZj0wZxWyGO5yZ&#10;Iy6TzOoU4gqnj+HW2goEAmGwRoOhjlCPp8fj6UuF3O6fdqQCQVJTqGGNANjQAf0U+yLG6PZEIjlP&#10;XyWToaOpSAqmrFQiGkl1JE5d7OiYOYUEwvYrURJYoulut/tUOuB29Pu3Gv5zqFwB3t75v50OByZG&#10;/SCGvj/hCXdmy20rhexdcf/YlJ+zlZ+s5HanRwcaPfMVTTN8sagCtJWIbXKO912d6EtdjEQC0+EJ&#10;jF6GRzrcbo/b3e/fGZ1uDM5FE2d3E3nFaVfpDsD4bjjzJFDqj/bG9DFSWEMvXPgaINY3rid9NUOp&#10;Vbhae7732IPVwzbbhQdrEsguM52zhQWMEpAe5HgCkUTUJoY5Bh4/RuA0o13xCkCbvPq4/Hjgk4eN&#10;RuNh4+FDes57wt0b7qMxH6hbSPliVcXihFWWgiahrGPJrYUeeo3eeJ2DcTdaRuq0B6qoLAdp08Ii&#10;yKlpMmIUNXuHSXliapZpzDIjZppiMVbi5D/xhURo8bwgWodNTcqpTMayYWUsZKkZLi2K6ItmaYuL&#10;XHhx0V2dYy/DMA/lAPXuxfyfnd3udiu2RiDmvGbliktVbMFSnB9yrVesSRSv16xn8Ryi6YB3MZt9&#10;jh3vLrNoxR6PdDxtNzQzOidjRlCLAQHnHokqHUMNpK50vaL6fGeTR92rawdY0QOBdXD6qnWiOxWL&#10;JCPXfHadI37pzKgM0Z5dzsOVWF45RUeolKmP+fQxa3pQGNuH46bEMskN0ok1bDKy7GZAtF1Ne7Eg&#10;ylR8PgNHZDpyOqW9XdOsypFTjgSKlCxopQx86u+IhuU7jsw7zATAlFMzb5ZQHL/2fistGpd08iIM&#10;JyNwDjBS0A9XAA3FTokkhCrH30RuDk4390dK5x03he+CEVZWwv1+F5YoawF6KuMOmRykWUkytHau&#10;Ox/VKjV429UxDFclj772Ws9GOQeH8sNj/eXdXfbuyuPMk7IZ8Ix3kli57P+SzYJsdVvIq4XNbHHh&#10;02JxO4eOYBe71kljQXfdvct1KxJUiG/m4EEorE0hrn4rSKPCn3W7q1h467eFwvY2Ak26v3ni0JgO&#10;VofeO9SrqmY4UEVIUfpHlLgyKEp4PIAu+sZOAc/Ii1lzaFSt5FDi746Px+1e5uXE7a7hRNxlj47T&#10;r1Tj8aZTeuZdxvmas/bs8psnIbHMGtbLEub+xssyjFDi3H2Xey/rdaPiJH2m8yFDDLl5zSOo5rXH&#10;pwBqGJmaGuQ5QqCvGCk6gWzn4CCJLfZdDSLweYpu1SfyckhwjW5NhMOvTPes3pYCa0kQGzpzKGHl&#10;OrmmdVvUtTj2eVnQG5Y9GCPsYYGVCrDNPRjyuPs6RgIjCe4R4iw1kowkOxBAyJk5Mc4hPEsC6wQp&#10;rWQyEgpFYu1nOy62Y+TwVPvFmXaEfkbjV4Yhruxpn6r4Bgee7tIGAzZDFQKr2uj56cTTqxOsEMPT&#10;YXe/u3u1kCsW5B0EEatcXi2sZQd2e9rPf6YZ8WjcwEKmrtG/IJoa9Pj9W8Fhkp8TW1sbW43RifBV&#10;j6e/P+ye3lreOVethkOju43GsNc+E1CNCh1FdS+M76Swanu9mDTu9R1/7vDvHkuf3zwKgQXsC73V&#10;zh8/s33Btn3vzAPaHH9FSwJW+LduIzDx9sJtRD9yUAHgY/KiKOYKwC59XuZLAxukZMPh7ocbR7rd&#10;3e6f/jQUChxN0nKA/o46W6FXl9esQpHKqpmlLLZiATpa58LVI8EX53KXAdC4rqJY7xJFrYpr1luj&#10;HxEii0cQ81YhywxZRjnKyjGUVgJH3oQtmGCtJhuupH6SACy+vJhpxUs78i1UgwwUZEe82LkwOqtU&#10;V1xcf8IL0W6+LqGoMKxj53MTCyolltcpqlEimh0VK+cN1ltOF6svMR9I378hqOxeu+hIXrkiCaIu&#10;McCERmWFnowSU03zZl4rp2PQy09l3NmYqHj7oj5VjUZOuB/aXj8oXh0IrIPT71T2V/siIGINxVW9&#10;ppg1/kezuhOx6HVhxkKdiQ6gJYiNUmnMJ5qE6AXRq5EpDcP82uSy1rhoFQ6rw4KexXUubhqKG3C3&#10;sP5H+QzkSN2plSye8j70Qt7MxUFMTqZZAh6RdgvfEvsS5QYaeq4P7PEPoKSQJsh+6nGzKzmsOjOy&#10;1yh/X14zsE8SBBiXS9CbrIQxYfiifYnmNKMIUcBzajIL5ysOsX20Akcr3Vo8GLNZiT4h7dr3sFP3&#10;9Y75hkI9P+vrcTfaBkhSnd7deOju7q+2DSwvl3GIwXlZHGjKuU6mXmJEcEGOCoqEm03BbSx0kVjK&#10;0lV/tdAlEA2kqO5ylWpTpA0yOlsqrC7RIBTcBqis4n9AOM5/WHlre8W2+twLxw8N+cZ4f3mNFqXY&#10;j+vSnoE+Yd6coRT+OcnYB+DLmc+YzVwTmeGojLfHr2C/zUa8cTqwX6H/RjQen/sW/f/zTtXwelEh&#10;M2q188+eAeV+8uS3zRbhyxKGxbRR0SP8UzZhXb7W+7lo+vDaW5iwABwVWivvTXvtHe2nJkdQpoLA&#10;8kyS0JrEuOBU3yA3B4PBqSAYoxMTXzJqdJBt7h7RJAyH+0d7jiywhvqIFdYdFlEcoA0xBfSVAGOt&#10;ixpR59JC1tPXQwor7AmFUnTAnyKFFXi7zz010hEa4QlC+qALHch3/iLGNCxaxsSAa0gBfZVMngWf&#10;IdkRkUQHWLDQHkTcp53Lf3GVtp25oH9rw18dOMfZOPd37i/3X4oEN8JSINKd97g9nk9oe8iZ/vYs&#10;kP7r2w/+tieqaIrhi80bKFsB/ZpKxVID93f6p5FS2GiMjm6Nbvn94elBptq7J3i0ogq0VnkjOHE1&#10;HB4zYtEUyW8vW8b34mNjemWs1zc29BffP/K7sTnPt/l0xJYb4H3sjQ1984LtzBmb7UJBbrldkm1V&#10;zPKSIbtUXu5EsXZlufwxlhTl6jLHF8hiLpeyGj/xBAYhZj3IfDzaFwgG+46GMPsc1xUDMLmKLFaJ&#10;+UGmjNYVWcKCtsKQBO5RZYwzV9Gsx7mu+uiiyjg6uqwahqpWOOlSwPlML5ZAn7OcakpRJfJwTI3V&#10;smqBgXVTzhCKd3NqkKtTrcqVqa32ySyRns7IUocZekh6UVPkSTinFNEINN3sJoWBhw55YNAOohYP&#10;DUoKL7f54UXD3ox1I4NmFTCUXcgTRHYzsqzs7K9FgVmRSFVBBmtqMrveQQvfugEn5Zg6VqF9xlC0&#10;d2go6ouGero/Wb311wfq6kBgHZy+roi1cLTvKO38hxDeguycCkB9umrUnBBYjCbnRhzy5UqlUsbx&#10;WW1MjUvmKGsnddgaIjT97nH5La5bDZs9D7P25ZKVCIcFnYHeKYk1nDk+zZlc+aazzuuxb9FRB7/H&#10;Ps4Ey2g8PTzMoVhO5KUyNALVE9pNpFWfnQ7jFgDejCxUxBoQi0CFBwhLXCHLtCynuBtaBiUykTWY&#10;z1jhFyYeXrQiW2k8vC92OGQYjhmL4+AGYc3YM/YQNTjkO3u0+7D7SLWcazTK9++X3Z/s7rb1tyGn&#10;txMQBpZZdIzJFeCiMVuCQlwtrC1wfPNdZAcyfGGN0Y3Czy7qVqJ0BU3FX6GCdZeHCtEw7PqtOV9I&#10;4ox+uGvF1rWyYntgW/2TE7GhWb13j46ZvpivV8UAgABgMXRaKcmWbKkkQO1anZH7iFSpWzlEiImk&#10;x/8LhwvEfyyDobvpfzUeFfY8ON6j8agzr3sVF/8BvVavXX52+eTJH7DL/eU3Tpo9wlYkoSxivfy9&#10;2WeXL+tifNDgbBeTsShQo3xciX4B+tVMh4eEFOJyPCA1wJSFJqHHM8nUBpn3PAEhNsWYhunpV8Kv&#10;hLemp0PHFsSIYHaJu4FLWcvwfttCjq4vdd7plNd+tDXV40FcTjCV6gjB8u72pI5Oe0Idl4Kkq7iA&#10;lWKBlZCA0VgC3HbIrPkQW7CAa0ilEglEFyZOzQA0Ryds4uPDvH6pKH83M9146m80Nra2np5Dg3DH&#10;3x+MdAQ2pkFLI1XkuR5GEuLGZja3UpCGsZX1hdez14fO1+hQaSh6vKI5lJLmUNvng/2pE+6B3XD/&#10;7lZj62njHGpEy/9IOuZptXza/3SU9Mw5/w47AQc2Gjv/uLNz6YtQIpQY586uoSmzezr9xt6hvb2h&#10;Q9//mhrWd5OqkDwkYny9vrPPfefwERJZF4SJvbiy3YXAnNvF3G1+YvFsV2U3nHXVsugXyrNqY2PD&#10;Tf9QEMbCYfqHktQKhkLBYMo3hnVghckncFEZJER4PtBwCoUl7Vhew0WiqlIDqEnFnk2FaNXjtG8z&#10;wL+oMJsGKWG6uocvxriHqNzQHE4JRpYzhJpwVrVSCS19JE1XopTVmjLMS30lS1RszlrM7BdVZkag&#10;/MVWLk8GtgOxz8mIZiEJphsK49yhs+gFlPZ6TcGlOB0msQTMOp4kcXL5im/PLUPDBNSbD4HlG/1M&#10;RfXREqjiclXwyq846Sl1mo85T+rOIWYqRYA93QEdpW1+vsZ6VeSAD/miZ92HC5sHxvYDgXVw+r0K&#10;6xttPwuRwIr6APHW8SqjHWkNnzmejBVDXb7OSjjoZhxoGCgVH7SOPb6f0hAXxmazdNUyvg/bWxAH&#10;V3wca3SwvY0P5bS94WWUpMxgwI4S+4Y0KDCsq+xMMx0etgv/F1J72N6pf+hVxQ0kL0I4FeIuh+wR&#10;YsgNsIhmPS0WdF5XXRPyivdwcvfYFA1D8OsdIgaDd50l6f9ytHSVc7YuNGDdMrmLmW++FcKJNdo7&#10;1erKnl6r0e5oaGjoaPfDh/2f4FDSGCB91d/dePjwyQDKVvLwggxns2xlne5yhOACs9k3FyRyYROT&#10;gJtr/8T1qc21BRGHc2tTUhqKMBPjKs4aFEUtnh+E1biw/aCrUCiUHzzYzq7YDnf/RWxob2yv1gtI&#10;9zUQAUj7sMDidTIiJEuc7YgpQfzb+QnKOw2nFUPGBxYNcYSafby9HeqA64hQ1+OMTCMxHIdx2yiV&#10;DDFIiBJW/dmbz56JuOeTJ01Gg7RgvSwDCX/AGuvl2b3PL1+Wh0ynwnQGQWxgqqKoSY6DeNU+90UQ&#10;VqxLwcHBPqaLkg7phxUcQ4SoZE1Mo6yFsBz2vIdHwxPhsDsc3vC8tmLODy518uG/ZXfPfSwqQ0uI&#10;f8ScHsuYTo/nNfeEeyJEaing6fG43YFQ0O0OktoKMQYr1XFppCOSSHYkopw4Ff0CtaoU4p9DJ1JI&#10;yJmfh/8qMXIxcipxKhHpEDDf4fiVYd7EK8qVvtEB0kEN/9OtRnXn3M79nZ8Efpq6NBKaCJO2IsHo&#10;oQcGcddfKBZNJ/569qW1tuM1+GLm04ZW/wyFCC1+dLc/Gunp32gb2G342US+vHS6c2mpc4npqrnl&#10;0+Vq5zJ/Q1SxGv7quZ1zEx7PK37/1ahX/8DAAfcRiRBaiPl8Q8d/fOZ3FNbzfxXxuWDBAtK78ujR&#10;oecufMdmu/fL4i3UT1Fa21xgJVu8w+HUuL9cv62WZVuwjOlZlLBIVeLpDUxxd9cT7gsGgoHJUDAU&#10;7Iv4RIYqKaGawbM5XuYzyKIVlBddBKDAWzFUnz4bjfno2ZhV47AY+tp/Nh14+yIt1BJiNUjfETO0&#10;MBXpXN9yOTUJWdFMLKhYCFpJO00Ru8woLIuT1ZQAh2ZLZeUtO3vG0fJwmTitvPS9mxk+DitGQnAh&#10;FvkFpikiE1Cm1nDznluA0r/uvJFfXHRoixZaRpiu6NVGekupKIrTYaVZCWoF4hhFqJmm1et1pV4H&#10;+j4v4admQL3GEw4OjcuC8JHqXp3VFT2nLl88mjwbe617Y/Wlg9rVgcA6OP0/S6xsIJWMQrLQngb7&#10;LOSkYpiZ3S4oV7AlvS7qMyUGhsLbrNR0WJhN7STGCqX7XTiwUMmIS0u8XWov37AajQrxRcfj+Pj4&#10;8AcfcPrOuIS+eL0f2H0isn1Ysh/sdmtMUVBO8YdcaYHna1kzZRSp4lXjrqYgLZRQGhOoUdEilOx4&#10;wVzISDy5cEuURKlelP1LFttZlqakmR1oCJnGZ6b5lPIMiMI6D5JUw7qzjuYELeSHhk70dHd3H0HG&#10;R3Wg0UYaa7cx0OjfKOfaGhhCFwQjPu6YyqoocOzZu5t3i0UhsKSDSsIXisUu0TWkQ5e8RggpLmYV&#10;i/9kdgjpq992LTCiYW2ha7Ow/dYDoNtXt4vbn/ScOI5DlTq2dy12zTfG0kqnA6SXbR9KXhJi6yK/&#10;2Zz55Ig6c+rTLO05MgaagoC2M6bDHhXCO86BOaQbEkomX6p7vXoaM1J7tdqzy5fffPPkt08KfdV6&#10;E1UsobDEWe3Zs89pB5/XFKWVDIIqFgfQqqyY2wOeicF3hyOTwcE+UBn60CMcZJeVh31ZwUFuEU5/&#10;6Zny0NmgiCacnpgeDYNE1h94nM3ekSiGHC51WmCG8jIcWZ25ci67tIyYYYFxCAf63OEJd6AvJApY&#10;gWAfCaxAR4fIe4YNiytXKQwRfhFlExYmCSMRkmQplLA6TiRFJnRH4mLkYvv4ePs4l32v8CZeUaJu&#10;/y5HD1b91Z2dc/dPn5u+dCl5KZUamUIBayowGApyjW46vGvjrYfu4HJ24WGyony2dy0eC11TuCvk&#10;ivbt+sPXf+oeaHTvDjTee4y0ZI5OZsNZ51K2kx4hbYW5+/c7QS0F1PMcJFb19M7pc2H3f4zc0H3J&#10;a3Fa/4yps3uPxkhhHXrhR2f++nebhFHfbE2Bj5xO+UevHb73pJyz2bqQH1BARTV7WzRjsysFPNO0&#10;3eeWELfJhSygRKsCKrrBpUc3xDHSuYEzC71NDzcUiSuPaoYL1it2qwtdZdR50wDOF7PQiuhkqbP2&#10;2eh8MpSM61F6nkHUD4Z3t17xn9ui7SLQh1/oCQdn0JiFbRtLDLAH6IVgOOumAaAVMSiJWBmHXF9g&#10;bjBjBixzapY5I5hxWNB3R8sZX9qntVjucFyhTOfKmzmGZmhiU/womnNOeqyMV/dyXjqK8EJ0mbjQ&#10;jFB1+Cs3F7nLKHZHYtiXMfZS1MkYMAcvmhwZCV/gpIaSQIcqdZDC8k7+H9YVfjZJzIl6nxRYajTU&#10;c6StbbV4YLw6EFgHp/93hfX83eupVCiZuBb1sR9BxEsBFeMUtAZNDBOKZqE5r58p1VGiEStBVlg+&#10;OTkobVfD5icL6yDMWOOWOyveTp/SovLFt0rzT7NOSreaijjqiFxpWRwbdon4COvEwAhffNictPE2&#10;5QxkRky+0U6EC+F1BxCm5rigJDoISLNDzC/yWBzX6zMm6ZQdGU4zRVGuXS1XvEgzq2PSSsgrjA86&#10;sT+a9Q2dDbmPPDxyBGNSDPMpD6BJuLvbaFTbHtKhpG01V2Sz1UK2KAcGRcVpYeEuvyPOTeIVigwV&#10;2sxu4vMa5wyy2vqnzbu3WWCx02rzwS+7uFso4Fddm7e4kcj1L4AZbLb1C7YHbceOH58fq+BYOdTb&#10;O0T7TDxvdGxRXFJfCbY1EqtLbGyXiAyTsFFqgRRLJSXebueqIhvzhuNRYYZrj45HE/Yb8agPTNl6&#10;RRDzDUO/DJP7mydPfo9d7i8LbzuTRs2TKF/R+5ukxegY6pCWdsa6p13McKdNgKeilOFLwZGpjsSI&#10;Z3qQuVfcIBwcnILACrLrHXUQ+gptQTQKp4Bx95C+errVTxpr1NNNAuuOScAym4JLS1ZezlLu4zvZ&#10;8nu5Jf5urnOh0Rdw8xxhKNnXQ0qA9FXKc30q1BEMdcyIrJwZgK7AaJifB9M9Mp8A9woErGQy0o5E&#10;whR88In2i5EOElc4zA+PX6Gnj542l/dieAe1pnON93Z2qqcbT09Xpy51dFy6NMIPsM8zFUL56kv4&#10;sKYnJh6WeYIw+++eRBRHRf9cT0bie8qHcN9Eg4Gwx7MR3tjYoK3ufrnKt1xfIEl1J3sbD3WJJf6/&#10;e+ml4u3i7dtLp0nscB3L/171Pb8/3B3u6+mwhzyDIy6t5hsb2/OpvUOHDr1w+MHv2rBei2HyUYfu&#10;qSjG0AuHV1dt9358WEBveYiQe9+34cLKlllhfUTPc+dybnkZEqs8MID62UDYDfC+J4Chz6mpgGey&#10;L/j24PvB9jlFAS+eD/4KIxfo6F8XXKuKExAG+lDn42o8EbW3D7r7BwYGuvuSHYGfDGxMuDcay52n&#10;n25tDZw7t+OnP+IJBBrZcmMqdGmkg9Z8pMh8ahylXORx8n7vs7xkh8pRF1C1hLc9zzN/wGWhnNXM&#10;twzrspW4iIZhUxAdpPCSAVyyuegA/j3DWa2ZjDmKaI43m/OJJUGQdyimuJKGdO8NZyscB01zNtU3&#10;M3I00cG8WNmpNEOfHSbHKyMpzKhmldCVKGma448BY9WFIQ3PLi29dHo2UQakz5Uxlw+FQNQvo74v&#10;esqrq4Vv/PsDdXUgsA5O/9801q3Hbf09gRSt5VQdvCK94sXUTQX+1rwkj4ozWc8Rs3903K354uPt&#10;wm9lcUdFsUpAkHzDcVlisqzugghvHxZNxLRsJuKinDzExKHUV8Pw0cuMaeHmslqB4vv71NsVq1fp&#10;Xcy3AII87dbM13hkUagi2sc0Sxm5XBRNQk7bg3DIWFHQpbwVIV0XtSoxXChTziSuwalrVoEn73DW&#10;6tgv1SoIFulzd3c/7D5iK5cHWF6JkcHljd2fgPdTrrY1VgpwqN9eEAhRyVxn7NVddk5Jczt/XruF&#10;4hXPFN6SwPaiWeRCfYBl2IOVbe4nbvIvWlvjWhYQD3eZTWqz2Qor/+1Y8tAh314vJt19vvOPfGkV&#10;b3YXXBwuu7cuwIKoyGl1c+xAE0y0vNBejrxEgtHTpQyz4cqE+ovuoN0+Hm1PtLd7S+8weiNT94rc&#10;x4rRO7tXu3z58psnhb4SnUF+lzZ34XJnlfXm5ct7exW0PRQZSux0+eyICfCK7DbYUxJTl74MdgRJ&#10;OoUYNToVnBwZJDk1gaTnYAiKyzMxMTH6dBQaa2JwYiuMC6Ojo/B7h6eP9uSyDHH/yLK642w9t24G&#10;Eubu5JYfCxGzVFjKZXcCgZ4Jt9sTCqaCPYEJ0nF9wT5PYBLxhEA0sAmrIyIKV8xooPezCeTm0HWh&#10;eYFvH+lAgasj8i/R4XZ6CY3T6+PKePTdYXs0OO1HWNLTLX91Z8Df8Pt/MjUSGqHfzA8wiOIV/T2Y&#10;sUhETrsnej7JrdAW9B99DuV87VrfNf186aZmb0/9y0gg4L7u2QDNtrp8H+KQRA1m+bKF7ZXsRwsL&#10;L730N3/zN6+v5R52/+yF498+8c2B9Y8+WjrdeXp5udp4+pT+vL+x0TgXxuRl0I55iD20lId8pJ5+&#10;1+j+etIHqq7TMMZIBdV7v/kdm+3w4cMX4G/nqExaRix8JNgjXMFaeEkY3klfdeLl4Ud7srERDk9I&#10;IGxgcGJwyu0OTPd5BuMVblXpLpiPNO5cKcJ0BcUF75dOK4VId1t38uj1/v6n1c7TsM/vVJdz5RV6&#10;3S11lpeX7++Ul6vlneXOJfypx7mVtsfuAD2hKTRsYd/EgJyqu9B9rGt5q6IkZ1+kP1QYrASoT+wI&#10;YDJgO+kiR+c4LOaVtLrTDmmxrknku2n6NMvnmVaNrJWLKK1dIhcMbT8XrWAhsFRR6GdqqCJjB0li&#10;LcoalYhAFC8YjdckIvZIuEbpksGtwbqmeJF1/RljWOu1io7kgIo+q9OZqvMHiSuDvnKNoXAlBNZQ&#10;LNTT3bb6+oHv6kBgHZz+f5y+u5l78qQ7mYjS0RF7GHqBjf3f7L1/TNtnni5q4x/xjxhhh9gDNthh&#10;DaHUgUMyEGGayhBYkeySzSWBZBDj/rFRZ2fITacrhjnKXKkze6e7t+vi2XTPyNq1ZbfFUgY7x/Yh&#10;oraFiQmYkKGXhqSnvZpsR9rT05z+sXd1daueOVdHqvZ+ns/7fg3d6epuZ+dKO2f4Guwv/gXY/r7v&#10;8z6f5/M89gJGM22a2wnTisunpLMYboEgKuUtwnJUCNu91W8pevf2C4jF5Ib3KmwowXWJEuCIVyKt&#10;foGcvIoQnr1epOeDXc2e8Wq7gGvc78LPaOkXT6Po66uSMK3oAyyllcBnziEWZcNdKj60WykUX1uK&#10;ZjUaEg1zwn2e2X0R5bPHHFV6mpesBWmOWkLXTRE63zyS2wbnmmtSNbSlbqV6YOlD37dQD+nZ3r53&#10;Vzg0RMJx2C8sM4MFlMVmVnEBnITSHTIsglCLLL9qRDMgM1oV4T5aqSTCVUUW3SPCSnYuFYIBgwoL&#10;MdCNn9IDMpvrMdXSxT+92OKn6ahY4F7rWXs2C+05e9xbh+ESlhat2Xm7FhXCEt74hQV2b7cqLmAL&#10;Mg87FH09Te/DCL0POmHGMTJCOJffwBGdux9Jhqz3oNfTJO0f8oVi0QqfhgugsCRl9XtSfvV7v7cr&#10;c3/6me8889UrX3/ypCg07XAX1WjSaBhFmdDuRa0E3YUdBlvfmHmM8BUorLGAoy8wBi9R4+hnE30Q&#10;RwsCa2Bg8sejXDncPklnGwPcT0cAq+vEI24ZZOpKlAcbRPIz+7jHaO9mwy3Wv8O9gQOfW1oMAFhd&#10;TieYFpvN2EUAy2GeMjqaAuYmc4CNGhBD2NEUBKzCt5sN3ekqAlhguZDyya2Dw16dDmXy/qvwGbnq&#10;mNyo7UGVrtzzuPyj2vL9nlGnOeD0BQJOx2WHc2wM1S1HX59x1ED/AP1+x4ThyKNwTcc7moJ9zm6f&#10;0WpKpQXrjeN/srExsN1Tm3oAU88GFAXDicUYcM2ZZLyxcpSglaqmuaX1hOdw6X3YnRWLRf+pU4eO&#10;rT068oBwyFnUC2vh8/nYNfmisZc+L+9kB2cGBzs7/UPf3vyl1JyD9W7YI4D8tmf1hXOdx1Yv1v/8&#10;IhCWiMuUHJYiGmPeFnTWW1C8c+tgOXe2vLYGADxqFH2gaFuwOT/pt4JhKbCXFRcHGV2hUkj4KouS&#10;YdbS4bS11a/+Vc2RV2siDVI7jzesIZJiXwjBlN2SDhH05kYisVQm8uARvZU2W5evSQdVFkgsBHLS&#10;AjOtWJcrCixRJ9zSyLY/4dsugt9FuE5IiRjkRR3O5oWVe7Y0n2Yb0z2VQ+m9F6rm60ima0vUCGWB&#10;b55/rRW1QZGxwC3bJusbbNHO8iyQWGn6W0QTYhRMW1p6ryq+vGwvyrJFu0V4aeTR11TYyQ+aaAS3&#10;SCM8rpUSuMpzSwDr0uy8z+xefuj40tKSKrYf5rwPsPa3L8tiLWceGLq6zBC8M1Nun4Ge1FTQs3Ab&#10;VtBCgROVKTBpxZKgVCiVspYRIazyyrKglytFXvfVPTmFdha56wGR1BKCKYZaXrXiX6poqcRev7oa&#10;2+CVJUClDmiXPFlVZS9+rxo+WFChlwpFRam6pTT9KSlhW5j4Q2IRKuyZQ6HXRcjOgmZBjp/ChEEZ&#10;X6MlxWq+6vXMYgeWUXAVES12WmsxX8jPWAYHu7d3xbsp0Z1F09yzkdTaWk8E3YO0rg5DzJ6oLCeX&#10;FwGpFqUIi+ei5TPMYAkXdzQQxgXsWq4kK4sJUSSE12hGFRecViURy0SE9xVKhst0jxhDsVhsHZAL&#10;BcKLqzXNhyzvcLZ33srpkzR+6qFPA3tFO9aFEHswlPL2kqQBtSXp/FUSxB378S+I3bRaJ7sQRrwj&#10;/SOAWRz4bWdZHJdduTEipIH0FjXCmSK2w4cJYf2eqBDuumBJePVMtUZ44fDOk+LOjlXxTNRqt0x5&#10;+gxlCWCp++HLr01bfbAaDXDSM0fjfGYkfDWAOBz4iUJzBTJk4CTzPX2PN4xGFwGrkxC5E+gaOG47&#10;0RwO7zVtvym17IS6qn4NzGTRexZBUuFNA/DVDVAfEGFxHGGXbaIrYLZ1Bc1gp7iZcA5phHBpmPuk&#10;vb2pw93U0cQ2DeamcXMH4augTtfbPkIvHfszeK/Sa3i1/6qTBVBrk48HNmoHyrn7z244CF/BAMLn&#10;DEw5LzN/5XDYUPMc5cBFo7GP/oCdkjVr93oQ2F7Sat90b9duT26cRUwyAfkGxZee0NXRM7HV+iP1&#10;z9fXNPvPvbewsPB6SLC0M4X3frbw/vudhzs9s37PiWOPCIU0oFpIQC/nMk46EY+SHaRZuLPu2vkj&#10;P/ylMeTllixroeg7ry+YBjuPqTZXn6+vX2cpYeLdxCJMGhaFGRb0WIuLipPu4lvPMiDK9aBvkt6Y&#10;0dEJgCu8oU3u66/pCbXpkShsylr1+Sz8QVEwHDRhSQOsYJ891XwvtVRTU19zryaT+in3kMBRLkKw&#10;CjDrpz/9Kf0EXX0DHCLucEEY7mGxcAMqkwZjl8Pc7vX6PZY8lhxZe2chrSixFFkAX7wuRpFdMBXV&#10;vPlmSFYHt0Jvzite78xkcTExXThXwvIgLYEZ0Fe0iqsULX1oXkqxomJsqqYlbIW0yJuAW6ieXRW8&#10;yD0vyAohgBYOEOArbdUVWVtSbHnhtkpvB0QfJphUWOwczT0INMVBpLPcuyBJKgExodBEsoPdDf/h&#10;rNvnmHM3OZtfnk58Ob/2g3vO97d9gPVbzmKlDK0dc26CWFjTuFEv1NvzNLadkx2FQskNa28tZ2gI&#10;Cwc2+y4yfHIrIMct+goF3BLyKWad9AJD7ZG/e92CxKqm7rABhDDWsoj8U+HaovbaOZ2L4RRdWliP&#10;xd4NQuVOvwPXFVifrcQEVgNzhIhqQYiHFjRVsordAkNSwRqS0YcSkGmqHsascl9QzOGVMJ9qFrXo&#10;LCSkWSxyTtfOUA+tmSFsP4sZjqe5BrauzpVTuf9Ml5FMKpJYSSQT8Y8IBiFpMC49RQlSLXMsDhf6&#10;4HVFNyWX2eUKRBWQlWgPTIRZX/WuCMqJAbBVGiWfFU9WlkV4TmM8XFmJbapU9W0H6puHOnfs9h1o&#10;VoscdJHn6iBnO+vVw4SvuMGolE4vSMPXhb1uWCLOml+xKHeo6QQ/iTIxp7x4R6om/nqQYdyljpe0&#10;pNdChKWeKZ4rlJ4AYH31cxQW81eKU4OAWH/0zNOHd64Ui1f03DwosgitIhYEAAu4UBu19ptH+wLI&#10;yDH2jXHe4Gd90PB8ZpycfHFyAlLwidHRgQ0X4yvjxklh5A4vdwAs14sAWJGb1dBBACzxU+TO7Ujk&#10;NroH2YI0fAvhLvzD8a4W2w0CVr5Wp6PFiF1n12hXnzNgcwRhbwX+yuxDHg5BrI6mufZ2zxwCnzsI&#10;WHU4O4CXdKig9nJtEG0fOCBG3PQKOjZglvB4YA0e7gNruYbHQjgf8AUcYwSxUB10OMbGJm5MjhKy&#10;GnP2/fjHRuONJnhdeTry1hJ8yqx2t6GnFiGGuZxkiyJsAvJUItPc0nHl8Pt/8N7C6//Hv3tdxGGh&#10;lkQrhLlZHNm0Msnn05r5+ffe8Xef2o403L3/uPyj3IBre0OX9/sh3LPP+P1Dx76gk3Cl/TWO+UPl&#10;rpDNvjN0JLO6Wl+/mayaj7zFaApKrDBTWRHlc/8W3dQQuZs7S1hnAxZla2AYjX19Th330AGdm/SE&#10;fQrAWCKBKl+0Zj+2WPztPl+roXlpfTWVqqlZAgxGeyLBqEgkA4QVudmAaiF7xUaY0EIyNh1hMbZG&#10;4fDJSKr8qGZ7w2jr8n3CKIP+0cFs0VSqpptvSYgVelMRTsncG5i4z8sqIh0ab86jVMgBz6yJYhOs&#10;UhE59OJZJPwioFbNfJbLOMGbK0J4xRSCeS/uJ2SFu0gpFCZXJq10ibO+hhh0ehM1QhpBv4Qr61Zp&#10;E5bXZ2mFQy+cKQuxep5pOgAqr99r8RBwBrwCqe33M53lhUGexT3kp9nA42yrubP06Iiq8cskOR88&#10;ePDomSQ9Yrqx8vI/HDxKuGwfZ+0DrN9qEuvlTKrmhrOjY87jnnVD827Xw00G3lHCE0tbKGmLpbS2&#10;JPKg4UKKFBU+i9K4WqBjVmnq61fc3YV3legFJIDlVe8m7YwwjTUiIJVa9J3tJkcLewe1UizktkFF&#10;nKUe8fZLGCYKlOqRfru9UMwW4bAuBxkIhph/WRC2AhqZpLcll56igScqjEYVr/bobhyhkFykpSlB&#10;SPqX77F0TwswJq2xaPVOk9MOLaj9J5oJROXKNYK64kQcGtrpqoZcmXmtu5kHwFfxxMoK5hghaGcb&#10;q+WEtAxdicU5iRA1xORyJSxoK1ZXVdBKuLycCLMCC9XDWCwWaQQoiynWDCyMFzXHeCW2rlqqbzv2&#10;h62efHYQvaKwcM9b8IapRUSjfthE+IrxInKdBWxc0AgzewkthTl+SSPiCDXzr6mvwglNbR9x9/fr&#10;RANhP7/zun7QTAtbBNe2FkJse581FVhCUijSHP7k/QtfrXta4qtnnq7SV4rbqHTC+s6Fw1fyxcN5&#10;bh+UEc9WFuFY6ZlY5K7xmoKTfWY0C7KV+8Qk/NvpchS9gkbk5ExMoBI4KfRXGwPYwY0G5D27BjZs&#10;XYaMAq4izF/drLphhW/eQcRzDFfDaVQYGyS2kUDYYjQ6HU6nDTL3Lt9f0NTs8Dkc7dwdyEJ3wlY+&#10;X7tHR/DK3d7eYZ6DFZb5kyGCS0268WD7eLvO7R5x02deJ73jRoITAywxd7lqN9Ye15bv33VNBbD5&#10;AlNONNP5GGBddjicXfjn+nwO4EajZV5jtbg9FmsJFIbd5y7/FdDV3Vui8ZH/oUTiz44+9O2Uiu+X&#10;uCMDjihpmTwEGQDtwGuXLvRcXHqN3rVQ0dJ6D7CnTIin1le8Yumc9YPumO3u/vbmL+vcY+164ZVg&#10;1RZ2aK979eJF1elLjbEKMFZScXjjSuFiPMnoarFK3hL+asgR+skNbJy9f79240WX0eEzownAq0bQ&#10;AFfIkG6DpsHs8PCw3mTPW35ga15K3YrcjsQyGcJSsXADioAw7RUb25nlcrcabjdEbt0kxEzX3bnN&#10;Lwh+bxJ/QYLukwGb1XCrocc25Pa6LXq7ZYZWIHp0ruzS1tHovNCRS+92qbViI9KopKEUkfsegwah&#10;j09XnRoU3MVx9iLpsCqAjwqbh1C1Zih2oiaZBY0UnWH43MCo/YMolwFNVlEOjAoKS/ypnCAkTVfh&#10;2QBX1fwgOiwH0c5ECNLrZ9JqjhElgJUfgIsgltcy5LdYskOG1qZWV/OqavOPzxz9MszVwaPv/rGq&#10;/gBtq6fr29qS07FXjrwLhHVwer/1cB9g/fZCrKPh1BEbIBatWzwgizl0Cg0lGIRLpaIVxg3FdAhF&#10;Q5QVUDpEVh2rlbTRBTBZ6v5+RdVur/o1eOGSpOjTgbyG6VZGUxZF5t6v9KnvWpOqvXbF4QGFJ36o&#10;XekvhB5LKT/+tdoOKrwEogVW40qkDbfTcEtciDMpaF9Y/8lhjuuFwuZK6WVeEDftyuSr0nY2qqi6&#10;w8uCobUkVpkwlCnmkcDxjv9UTeq+KA7WpMq5mhxrYLC2Dr+Vqsn951tcIYwQWkLNhpbRK+wpKhiq&#10;BEffJBOJFUWOtby8zBp2uohJudVyrDG+jJ7DSoXTCOOodMQXG2ONaIhPRDJoHwS31fiLxnh8fT1y&#10;8WL9vbYT3bP5bJG+soUdiz0/Q++r3c7mhSKkUatBtyD6tOmfe48JrBDbYXEnd3pB9H9Lxk6jsbp1&#10;bq+XILPO3e916yBsF5o43Uj/CGG1BVZzPSftLESF0K4m+FZ8/8M/OPw5EdbTuzXCZxSjUT47fGVn&#10;58lONX8QKEDPTtUFu14xuH5h0hgYCzjY86pvFO5JYwQ9jKOwY+iDFdbUpGFSbOW7zI6AwKLzAdpf&#10;O951oyUli4ANDQ1KlRDqKwG0wIDcIXyVus11w3BDeLHWAFTVYnQ4p3y2G7Tb19U1arQRwHLCowEF&#10;wqZAE0Tsvia3+xMZ+cz+DB2MwNrHsemu0ks30i/TD+hyyrhx/+zZs49d5Q04rZ/NbUyYg00Erug5&#10;xwLmpqmA77Kzz+ZwjF0eI9TlDIxdRgaQ065Jm0z2AucPhDxtXTe6tnvKPbmIjKuOgcJK/tmZv+o4&#10;h2IRm+AzXAXCglM+J0EDS+fz2hm6A93FJEwQoqGFQkdLquFvz9aWt31Z7iLketK1zu7Vo19g6N5h&#10;15Z4XqfToL27fun5+lXV6iZaYKvyK1EKX4wx+BcffFkoTIRvhRO/n7h167/cvElg66RxDMqzQMDc&#10;riNY6ujzjTXBWG28/b/5zD7HdwOXjQbDtiqyifVFJpL5T5n1TCzB4TsoDsYidGzRRex25NZPIyL/&#10;KEZnDfA1i0Wgu5egL5FMEsZCUDa9VreaW250eNxcLMtm8yKpUAqlotWanoBXSvugtPPcYoJqXjGV&#10;knSV8HtRoqQV3ZVSYgwpDX6Kv4OmmqIuGWDxDGkRYaUezupZ5aiPakW8Ab2NDItNVmGFFZXxiRoa&#10;roGu4Apf4NZAEFciRtDOg7ufMZWfRnq/2++nZYCFULqHrnF7Tjjbvc62pT+bno4np//5qOjgwYPT&#10;77588Ghb2/dOnO8equu+VlfnqavrPnH+/PnGM2cqldP1p3+YTO6ruPYB1m9rofBouNlg6GryeJrm&#10;3G5U5wfzeX3ejmWj4K7SUbDdpQLglbB7l5E6rFNaoB+ttDbCKqjfTdOuSNbB8rxf3Q81tdorOw6H&#10;JZfFwq0Rpq94V7payUD5qgV81QpeuU10LArQVbDu8VRAPVP7Hjc9FrTc8Aaz+OiCRtGmiwGwymJV&#10;xVjCTZk1RkpYhtItmGZcpd0bkBOVac88eqJvvIjmm8HBobZHNeyauF0D9gqMFQfh0NifaEiVe6Q0&#10;K97IzBVNOfGVyiLoq2VWXSECRzqLErxaWSYQRXMRm7jTTbG4wmFV+BSDPp7wFW6MZWIwZUhUYo0o&#10;JNKp8aNYY+O66iLqg20nhvwsYC0WCzt57ncHSrEzf6UHT4nOSWn4xd2CnIMj47JFL6W2IMxnAUKt&#10;7bqRkatAVO3inUCU2XA/EEM//PI5EjckLfJDoSLKesgULBWzpfcPXzkMBdauTQPjq69+3smdvq9d&#10;KXZeGSyw/sqEKKM0PBaxWBcZITSpaNVG49iYyHUGjzXBuqS+sVHjpGtygv1FW+B7BZBlcLnAayEo&#10;x4UKoctmvGFw2WokvqoKscBoYBJmiNVws+FmJvzsLUWidTNxd9Jos7UYWxxOn88BubvR4YBbgy/A&#10;DBZr2LmPsJ3WKu65dg/Lr3xmMFh0Q3uwd9xM+IpQqbt/hFcdOELcjtHy/Vy5dmNtA9GD9//2rmtK&#10;FzRPmQNTjrHAFFgs85RoJLz83QBdS6hywrhhbLemIffmdrGS5j/UNtvupQhfPZDuDQJdJSJtnnNv&#10;LiiWdmIaprkZaaNp2aKJKmzBBONO2AynBfsB65Gm5syzz943DtnzOwgknYE9Z2fdqYu/rHOPtzRl&#10;8XR4aDZvGTp2UVXzk1XVcnIZlu6LK/EYG5OInM14eGUREEtBOXT5lKgX0tfvA2+9dXfDYLT1cTeo&#10;0Ti5vV2enKC3tXbN0GNw1dbW0nsSywjqir/XY4vxRJiVVxzsGbl9k27IPMA1mVTk/26IwGyDUFcM&#10;xrGxhMjvSTxFqxUI8SOAafBBTTUbuoZoELPnLXaE0wtotLW3v09TDc/hWAgZCc3FuaqHKGOoEGvP&#10;eZx4rySfRomJkCYOVdsYSVwpHNS8UHLJIHoCxxj+kCOoFnGh4K4UlGXFymMeRqIycAKPLckiocnu&#10;7WTj+kGuCQI80tgOP3b/LOGfOvecx+32ezxzbs/cnN9ja24uP1hLHT34jWnGTP/syeMbL8dVpw8c&#10;aLZ1dJzorhsiZNVd5/HM+gm9XUBkRN21jvMnjjUfOPOlnnZ/2wdY/0PRWCt3ao63OH2QY3kt/hnu&#10;XbYUdj4usI93tFREqVDIN1A5FPvp96JR2V5IC+I/oOVTFnbvajXmkH6lm1Atqn/cNIhzi3C4klSX&#10;VzotMlcljLXU1fxooWzfFcJXWS673poWa0T2UmCKpWRl5y76Y0LzoWpcBMdAaELP8cAGej8aVcDV&#10;lvQQrI53afmT0GmLIY5HLnZpTnN1UGQJcWMlYEPWSvCq80SNaimV+hOUBntqILXNRe6malIZ9rtK&#10;pcoiHORBZOWjT7l5kKYdpq0URwb2Z19hXgoCqmW6fYXrh5iKGlm4Ht/jLlrJbDauZ+KJlXAs0siu&#10;DFxkpGekJ/ioshzbVK2unq6vb2sd8sOtf3CnwCHUhAffQeggJ8fiDO7taY2SA6To2NLCsYKRV3pB&#10;y+81Xgqt3u2FPSaEQ4jJkYneasJXNPxz82AopGQ54rWiOVdvz5uyBetO/snhw08Ow2xU1Aef3oVZ&#10;XCdUNO44v/LxlSuddlhXaoHaNIgiJIilTZu8akFhWdUTfd8FwDLCxD0w0ddndASME1PGCYh4Ro0/&#10;dthEwLORQwiNAmAhLHng5MkbLbZmw6lmNnu9qVhh4aIhfBt1J8UZ6zbn6EREY+FbDS5kPLcYu5wO&#10;nxPBhF3OAJ05fFOB9iZZIIShe9Mc7LBY407XQ4Hla6KvXnN7LyTuOvSA8OcaRq1Xg4btu7na3OMX&#10;QV292vPs/dEA4av2T4JTBKmmnFOOKXr05e86LjsClwPj9O2YchhvGN2vpa12bRToKJqe62pp2F4D&#10;TisTvrhzE26e4TPLD4/5Bz8WRUEOSygx78EXfF6yysyVNPgsa4mvLRRKolmv9HrJ3xy+2/qJfabT&#10;ks93DtpnINbpPvDLVg3Tm81e2MKaCPQV84OeYwfqCd2fboSGEBAmHONLYdYAKivMH2uGWMm3Ce/E&#10;9+YZJBNvJwjQ/peGZ+n/uQ/a9wEdVbmbdBBBZpWJscF+JpIBg0VobYWbRJLhSOqnEYmxQFnBxRRe&#10;Gw0soLuFfsqG2/Re3gkT5kswkZVYxO+m9QrdnSDbnfCdNduc22JXWyx2fdaarsa+s826RluqVv8U&#10;xXo0Ws3IEfKr+S2NMGyQTcsaHnyqaYNseTVfLQGyxUNIGC0oSTyaKmEmNVolO7SNdpNgb4f1IgrD&#10;BM8zq8BZmvm9NjJbGrwXCGTE0i+ftfuHPHMewlKeds+cmcBUx9BcR9NQxwkn8pt8vo4Ww4mO1lNt&#10;9ZnNWPLLZuAcnE5u1h/4w7Zjh1o7hjxDQwBu/iG0KtOHZdbj7rTPzvo9c3Wea9fqjjX+6aX1o/sQ&#10;ax9g/VYirIPfOBpJ3XO1+Dp0bg84Y1rt2Adp5Wqx78ieMsyz0odUCN95aYw5WMrDnwuFXl8opQuD&#10;hQJwFgKg1bthhf2Sr6rqq4QZg7SBh097NX3Hq/5HG5CanR0ehu1/bdejQ/kDkVAqI/JEDaukkRoq&#10;4dOAQqBmYSvNWqwtYbwcEmpQdOnIAW9BWDyVFKorqoyr/LAFUTNkuXdJmkPJX1cqZYvv7GTf2ems&#10;O1ZTs7SUYl/qcqpBhA32pCJxzCcMr8rcRYiZZUWZT0TCoMjI4bqgNHUPE2RaWeEyCl3/qbAQZTtS&#10;RlixGF2TUUVi8eVKOBa7g+7BRJKe91Phz0B3Wb+U2VytqT/S3OpH4mQ+C/YKwSD5QtE+bBd9A3b7&#10;cEHL/94CW9KXomnFul7Bl6JMCA4T62wrCoOMCtw6tw7tb/BxGkG1cGREnRetA8KWVXFRJPiZ1Zvy&#10;elOhkO98cpjTcvaUCKvNhNUuQrH5dz6mpa9JD4BV0HJcrUnodlnsjubzYSc8Ri+z57fDgeYzpD8H&#10;JiYHXJMErSamkCkzygnJfD7aZzS6RiddowMDA0bDpOHGXxpUuwE5uzuRFKHimzfDMTg2NLD0XVHB&#10;H7cRsjEYbGNOpwNxxH1dPoOxyxYI+AS8AsJyBsxNHkJWQzBpaGoyD3X4Onzs0DAeHB8Ptuu8qLDS&#10;Z52r4/Yp1+haLnX/R+XHGwPlswOu466poK7J/IlO14QSofDWCgbGCFgFXgoGApfHfE6ncc1XSJcs&#10;aoJFBej9OwwNkZ6eR2VCIQ1cGQxvZsIrD09keUmAAxasa6mKrXCZFv2ZJVyV5mphiYNS0uzrjTPY&#10;LOVtzac6LIPYLDOWPPIG/efrf5nCOvhyk4xbLhULFl9r3Yn6ixdXL8aTyyK3PI5+jiplpaQXyENA&#10;CLWSieVksnpT8t8/9Xbi9xffAvEVi92OoSXyFop5qOf9zZ/GYjdjYcQF0UHylChDJpKLhKZuA14R&#10;0EplIhyqfhsarJuRB+Ujr9bcCscaIuEIvUD0W5OVhLCRoMMR5flwOJNBZTG11trh/Mt2r8WrN2W1&#10;is+uiMMRZNWW/JRH05qqWn1L5BJC5C6bYUQCjkiXF8KrkBJSKPNyxLJuXqi3QiKAZ0sRufNNUh+q&#10;Seu9sAS+zilRepHrGmVoDL+GN6BJRKBV1VFGs6UF2AV0zhYKJr/nEx+yZ+eaPE1Op9ttM7S92mxo&#10;aXl0xFB+sHT0zP86/fJPf/43scrRo0envzzFFD/QdqJ7aKj7RIffT5NGJ+Tybgvc9uyzFj+XI2f9&#10;nTt+T51ntvPa+fPf/sk+wNoHWL+tIGu6kkkdMdgQVOj3z7rZJIW2nQIYc3QQ8uBcEiryBeE7FS3R&#10;oleWl9Js+M2EUrp0Ds6bsH13w0zR23+V1ewj1QgcBUkJN9I9YIrF8gqwkjakHNDDOq1hGlCAcTD0&#10;hWRwjSa6W8OTYYLRPa59ymKyein1ECHFtkFpn1Z8y2WgjkaESWj2tg0yfYfdLWuhWCxad7I7g5Zr&#10;rQce1Rwpp8qwa++Rgc65DGypwolwKkeQ617Nw0gusps6KCqFyiZibhLiGthkcT8hqoYizlkWCOWW&#10;aITQJI6GqNgKNPDLSXbTkhHPjes/uUTz25Lqz0/QCNdpJ3DD4bewwLEWLNIRQ21nLw6NRFRaBllp&#10;yWMprlf4T9nXP6QpABHoRtwjqBF6OWcb/YNXvew5akovSF3JAsfXCklwNJrlBkC93losHH5y+PDh&#10;CxcuPP2drzKF9czTn+OxntkDsOqufNy583EWuis9/De0PGMoWYT6YfRR6Sb7Lo8FxvqQ7MwFQsdY&#10;V59jwnXSRXAKfuBG0TlI24Rx1IUklknD6CikWKOujYE1V8sRxk0NiwJcNUgTLEJYAnEh6nkP+LrZ&#10;cN/Y0jJKsM0x5XPabC0GI4LybMapQIAQ1Tic3M3ww0LYc/snbvpiM6wmMyEsc3A82Dve64Z7u/R3&#10;Awc7tf2s6/H9++WNcm1tufbs/RyXB4PjvTqzGU845ZsyBwKOACGsQBAAy3fZOeVo8Vk1Wr2F9c2a&#10;dEet0VWDNCbOG1SpCCSklmKRFovGG+C4AZiaSTTFXwJSQTRVElCLL4RgOo0SIeCVlV9xzTnPidY5&#10;OyZJDAPv7Pgt/rpDZ76gTIS4ngIndBcgpa5rq7+oOnI6kXy3IrywKrH4u4lkspJEd0aSWzviT/Hn&#10;fZHQDjYp2EpIuAVD0qe4fricCC+C5FpZJHQUi0FkFQ4LgTyc4vmxdKgsLyL8KIzWwQwhrFRE2DVE&#10;bt5M1ay5DGuPcil6czMgJGNcjmcrupVYTCxkwrHMemYzlsksPap51GGZ9eezg/asVS43QsI8VCnk&#10;Cef1kJSyy7OQYmA1rxHenxrhYCyIqTc1VSssJTw6tCVjoZWxab5ql8UtiVUZVwkHK/uqsORdeGAJ&#10;HgvFQtP1N96AyFQb/UAMYwS/TPC45yDsrKX1VHO5efnMmTOJ2KOWe08dPUNvw/Q0XaxXKiyMOng0&#10;mfxV2v0Onlleb+v2+fxDniHCVxY/x8ijFbGTvVuz+cF8J8HyWT9UX3TunvXXdT+vOrOPsfYB1m+r&#10;GuvlcGap2eZk4waCWagXWmbyWTorFqF418ovRBQKEVYapcM04gvhmbWgqcbYaRaKdKOdnVYAsxC0&#10;KnysgLlEjKFXiuD7FebKKyqKu7k5/dKxlEVadppbo1UhusLRs9hBuYZpF41UNyiYKiRUD7J8xbyV&#10;kvwl3Nplt1BaU1VVRHdNRnf/Jf6HS/Aapf+sWNyBQYPFP3TsyKOl1UeRVDmXgsw4EsmxRQMEJSuo&#10;EOZSuZpcDSTuMgwHaGpFuCtI3ZVc0VdE6QStg8I5lMATrqsoOAwQLBa7Q6twevSdMGOxd2VkjsBo&#10;66qfrG9eXL34sP4QjXkWy8fF/A7BwFKxmC8US3m1cBhlfCX5qoXqPyt9ZfEFoFxCDiWjZ63aPTI8&#10;4maABTm7W+QijejYZmDYOs9yN6FXk2YYLNa1vmaCv1A+y0ZYVwhffXVPOM6eMuFefPXM+QtXOmfy&#10;dtGqH8U0gqZ0dKYXUNu8rreatHY4YJn7uXuwj/HUmMM4ZoTeamDSwabgwhRrcvQzICwuFhK2gtPo&#10;5MDGgMHZJqKecdYQuRmLQY51O6xo32+iu1BI39nEgdDXZJetpWXihs05FXC2GEaNTsJZNqPDF2gP&#10;NgkXLO4lhBGWp92Nmoy5yQOfhqC5XTfeOx70utE6aOHSuPr6dedAz+O12rOErmphttkzYISRQ3Bc&#10;1ztu1qHg6HNeDoz5gK/MwZcCgcuOyz6n0+GmdU3BntYQLtJc1xkaastlqNvRwZpLLS3RTuTeD4rn&#10;0hY1nFU4h0HUBNOSxCpF+YtlWKW04EJERwGa/AtZdnhNY3oupQd/0IHeMovFPVh85z/QnufExS+Y&#10;H3/YPJRHFyEn5mTznd1tF1NH6huTnKqZZNdcQCv68e8U6iguaawK3a6wWPFFcflUIgl0JX1MUM9b&#10;hCn8YhWBiTPkSOFiORnHY2lLLLLNFVRVMGdAQyWWPTVrhnvlB0KhRRt+O46cRfq7VqQSP5ahU2Sd&#10;ENbSkuFExxA7RNmtyvqKOwCFQ4NCRW0pYnfZOaiE1syzEkGzV77OfJQM1GECXTBcopdGs3svod3i&#10;1WFUKCDShR1a4PARC8NQtUgl1AqCymp6w6p9w2sO6rWK4gtrJQ2CBU3o6yzB22Ko+d7StKQaPydc&#10;5w6/X301/nLs0NCQv+max08TRWdn5yANh9ZS6VyptJA+VySYnk5ritmStZiF+pMt4emOs15L3ebL&#10;+5k7+wDrt7ZW+HJCdW+tedTZQceDtw4NJgSxLJ12S1bWFBScJfRYMqE9nxcOWWm4kxZQU4S5DicH&#10;L6S1gztMoVj8Xpp46PuvrVk4XHlFnCGU0na9hFcWxXHUK9xF7f1KkPRM4WdbW4rcQGbesCI7qhhg&#10;iatYLCHyb2hY3JIAS/o0hARxxWqh56SPoDSgEeY3jM+UyqDMNZR5fGluchd2BkAMsJaicaO1/t6j&#10;1VXkcaBC+Ahqq57cTTbboVEc9UJgLPqK0bC+ImIGGxOLsc24oJwIK30qsBbssJZx3bv0vSJcsBrD&#10;8R8mFmmGihMiS3Dz4J14uJL4RTwmuC2euCoi7TkRU51WXdpUPVT917ZrIB7yNMrS+1AslApFgoSl&#10;rB6x2na7V/2aLH8wG0j/73Oa3XxrxbNC8HfRUBEmZKBfpA85gSrkELL66qpa/xq3DCxYCwQ8+YVk&#10;uRu9xNEC3EEReEgjbfHJ4ScXhAiLK4J7OKxdlfsfsQiLANbOjABYJthYslGDMKXGF67WN33mGAsE&#10;CWaNse/V6OSYY9LRR+jpZK2xb+Iz+BlM9BGgGnVN0k+jiBAG3KLbXZNrAwPGrrYM+7WjRzCi2F4p&#10;jg1ye6vaXhi5FQ67bH8xYbSNdo05nQSwDKN9XWCwHCgR+mBzJQFWO8fkzLVD7c4OpObx9qDODH8G&#10;nSiHW+jjnL1uzLFrFac7P3517X7tRNAcbGrvDY6bzb26gNMXZE6MnjcQNPeOj132XXb4Lnc1gXkq&#10;MHIqjBt77kOq1PMgV35QFlEBqcjDVvs5kW9VEsJ1ST1zU2bJylJ3XCB4kllZK2JUuJGU78dyLNwX&#10;sredoTkaADots4PvDHZ2WvzXrp364S/Pjgcbj3fg/mgkzGbt2Z26tpqaGlWMOarKu0xa0Rl2wDgJ&#10;Z93lPYTVu6JYvph4KvlUknXoScnwJtg/lyWK6LRVaolMecHLJM6ydZnqGYOg7rawLotEfnorcrPs&#10;ure2vV1+1VCmI/AB2gtj6CWkIzHGfxN7SbA4jCB2LJZZjzx8tPTTmuYO/+CMGzpAxWw0tCVFnVu7&#10;fg2a6rgiHfUkPc5gjAuE8MBK70VaUn4wX5W8h0TbYFSWDKtKeaXLBPLHNIr6rJvkY4BliG+Y2G3U&#10;dNVsvmy+/gbwM5CVCKuG5zLnNGbzWf+JtpVf+yzxcubAiSGPn9bhCAHZKZ4rMR/OPa1pTAQcuhUl&#10;mFUSiSDWnfyghaF63tN97FhlX4u1D7B+e3ms+KUMDEhtvjn0QgnzBsCsghUFoxJXk0pMdHBgYVW8&#10;Q0P1Atqa8harho5wJKjSXYBRSlCg04JqcMeeHyzuWExpq/Y9a97OHS9ZGsX0NINLTbxoGPR6lR03&#10;OmiyaB/HfL8lKnYhkXUj0A9sqd+zsh0m67Bk6I0gqaKKcbsGIjGm9QVpJTh+jcBbe1ybYYm8sNvW&#10;IwuEPC2Jhiy6E+OrAuCVv/X7NTX1P69hdNWTq1nrwR5XA8N34suJVEpALJhrc+kP/qCNKPrFIP8F&#10;O1VBCYUA0nKyEkZIrvBz52icSjiW4ZkGOCxDd1rMqCC7imXAfy1yJGGlIm5f/0Vj7CenT6s2Vw+s&#10;HjnUWRykwaxwrlgoFEuFnZl8Hp6oWaG+0uslM7ew1w1MUbgLWZYo/HJmh3dEr/cyuGof0cFo1Asi&#10;S7rEml6LphW2L6SodOdFp2ZJywyWvpQuWncOs9fodz7HXykgq9pCyNuFncMEsPRWFBiVaghYLOGN&#10;Sp8Fk93vHusLfHdsgouDE30uGI8CbLkGBjYIWTnw7ZiYdJ3E14RxFHnPtJ10ndzYgKv7pAE1ws8V&#10;ASWWki7uykWVznqrx2gztow22wJwwjKsjXZ1BYwwqWRoJc6AiOY+aaeDhkMJzR1AXMFgu043rhu5&#10;6n5BULa0qtCrbQ9AOd2ns9pyeW2gXGsLoj4Y7G0P9uqCAfM47fXS3NkbBHijPd/lMd+Yoz3NGULo&#10;zN9qL2/fR5IfPnm5XM1dPFfKdcNDRyhX9FkCL8r6VsX7SltIC7sGrgfLPHd0GFpF5RB3pUPVKgAZ&#10;KBD4UXai8GeBK6Xff/4LIgkhdHdzWKAJuuq8ZbD7wOrzP19lKIUPM9cAYxXGRAlOgk4sv4s+Q5yQ&#10;bl6JJ6V1wjI8qoSnW7gSR3JUpRp2EBf3S3KSwXJC6q/oKMA1SRwxi4vQoUVSkdhNVHtvuVoMx9c2&#10;1sqPCWCVa8JxqLAQHSSOMaxrFvmpkyi4Y2vMrKpiqqUan9tisb5TyGbRPy0Gmq3dsK09HgvVQiE7&#10;NMzPi5/mhRAeZ2mRoCO6DSV+4jvgPv9xXlqQgvKdl8x7SUmQVhj1ksgS0+ut8BwdlqsMWn28EQzQ&#10;h8UX6Ec2oXDEEt6jUYRk0wictVs8Qxd/zfDqqKr5VPfQkN/jn0X/TKlYDT5Mc2QZ0J6YHBTXZ1jb&#10;lkrMY81a/HXd5w/V7yOsfYD1PxQ19eUOoTOqpZSqp8X3g1Yfa94hw2B/LBpEOUwlKqNzxPgsOR+w&#10;1CXIO2i3UChFtXlLAa3/aStQGFfg0rTOek5b1BeYOeF45Tf/TVQvVe+ckScNSpXOQa83rxVqdAEG&#10;BPUi5QrpqBBU058TEiDhTSlml37iW0pLz1ZILDmfEyBAPIUg6UO7pqRK5rPoeWabBzGmpqXSiwFI&#10;Mb9ToBO8gdpqkNXVcJczPx7VlFEdTGXkqpgG9J5UpIcZrIexFfa5ou8YhFYrwrM9wdHMhLhiwiCI&#10;fmykmYhmFoG0ILJaIaBGd4nRfPNwiWDWSjijEg2F7PrO4qv1zfU4kp0vbapWjxzo2EGFI1ssZfOg&#10;rrKFPP296VIhy82DpvS8DAQR45+G/zulvKtY2ovhcUFT8PYPewlfEaqCShu9Cjqvm43cORswKhN1&#10;GKoKzYqSuG0VGqzCezQGP9l58v6Tw1eeflpSWM8IHuvpp5/+Ryr3p585f+XK4R27HmFqeq1wwsJq&#10;HW7uep5ctBave6rvuwGHcVKYNEyOjrFtgwNWDMiyQ90QvNbJyZMDP4bW3Tj54gCBK8Jfj11AWAZn&#10;szRs54Ccmw0R6TUaSYmy4C3FKOvmzYaG2+GGxLO2FpuhxdCFOMIuw5qhz+FDKKETCKuDEVbTuNn8&#10;36Bub29qNyN+EFe2m8d1uqDuhauwGGV/Ea/d5DasbSOR5vHGxmNosHoGHISvxs3B9uD4SwTHgr20&#10;BXtfwmPHL19+afyy4zISc3SwFWXoZDLZm9Y2ah9zqPiDXIo+gD25XOTZrs6SVjTT0pqmqC0AKdHh&#10;WtSyHot/StMaiBAWHQhbW5xNQCCgCLpKRAWjbMhEFzBWmj5BFmjcmXwAwKo7Vn/mCwaMh60iiDmb&#10;HcxmLZ2dQ8dOnz6S4c8vQyJWvBN8WhQ1uQqDJMlE0c0VZqVWEnB+4zY/URxkY1KCQO8y8QsIFf47&#10;FqgnQWZVOLdzMQ6BV6XCvwMeorDbuBUJ34lEIjWvGgwu19pamSDog56/T7FPlnDDkoX3GFzk+JfF&#10;JcSKqDKqpdXm1iZ11m7fyQ+CLtwNvFGSmRWVp1ZbXZxJvyvJam3tYa0UWkqWGEOKLR8XFDUKmFJ4&#10;LPaC18huHIGx0gBY4K/obe/HIQUWS2+9rhPav4D5BdMb/M4CY0mbrmwBDn1Ziz/f9mudSM6cPnbo&#10;xInuoWt+v2UHDsVpxlf40ko4VRI+YsowIqA8PlhpayfoUL+naajtzP6kvA+wflPrfOw5cvAotpcP&#10;Tk9Pn6k0Js8kl88kz/xz/d4OTld+oappNnZ1+Twez1yHZ9YtFFmcWFhg+waEK8t4ZRkKzY1LRZZG&#10;W3fyJe5OwyxuLRW08m5YO5fQqYRHokFHs2CVDu1qOBarLcg0VLORM5cJ9WnpwRcVk4ESacPE1IIS&#10;eZ8uCffx0JtVhysxhj0nVo/PyUZpplmq1T9RIGRubJcQU3zglS++hbXtJeE/WEIC7U5+Jm/paK55&#10;uFS/FH42dZeQ1doamKoGWjljckDuWiJSg5UzM1grYRrMP8VIvrLMoc28iG6Mg4zCSA8NVRJQKywL&#10;Hph0loXCnTAY3LAimSVVIrG+3hhbqRo2xleA0mKqxvX1S6pLKtXFpXvNrch0nskWilpGV9CKIey5&#10;UGA+SY8RW5Y6RXek0kCZVkgsufrEYJ2FHab7Bd2Im+b6ER1qg7oRxlteNVqYXkcEWlUWF61mPeIV&#10;1Rb0ejXc7mHlTvP94fdliVDCKwmxFI8GxWz0OxeuXOhEwyAapWje+IA7prTDSHrmMqFWa2ma6usL&#10;9BkdU86JvomJUaODjd2NrpMDk319ky8a0TZoNI7+/cCka5R2T4qQnAEYjQ7gYvIv2sKRW9K9/WbD&#10;zaqBVPjWrSqnJeXvrMFKNIzaDG3Ie3Y4na0EsGwOX4vN1hUI+HyihzDIhljt7Z9wtLOuPQD6CmgJ&#10;pNQIDLA468mStQfXymWkf+dggFX7OJebnNL1gr+izdz7wnhwvLdX19s7Pv5S70vBXrO51zx2OeBz&#10;OOayaZNVFPvyTU1THGEI/qomBS4s9WxD7i/OIS8lGhWlwZK2KrdCTZ/9KfnNTWvmt7RvDPe/0P+7&#10;H3zwxv8FoFXCMoizVqQ/Fls4aAtz9hInrMzYWUlj8XQfuvjLJpQHz9R0ZAtZfNpE9vk7F7595MAr&#10;jcvLSQI+73LNDwL3pNRcVRaFKYmoEMZioLiEFiup+JOyKkuSV3S8vI2b3pa1wXfBYhFkkyZaiXeX&#10;/46fSjwWMPk2XEYfIUDSdXxj7V557V6uh47PWIwbLfm5UZZfhN4ez0R/nmCwYpmMSnX6UX1Ny1C7&#10;2zKIBE+upMqan2Y3lpSBkzUfFTVDTRUpsRJL6uEVUCaKfnzHkBJbKCuCAngJl635XautaiwPPzfs&#10;sLjNw8RrDCw1rptMV81NyGiC639Q/buvbWm0mmgVmKVNhXcKWavFkv3BwV8jvGp8/tRQ3VD3tWtD&#10;s/bCOWGJmJahahJoyYFEdFxj+SasE6HKosGiALTumRu6tr4vd98HWL+R2zcaGxv/eHO9UfX/nL5I&#10;c+7p06uvHHil/pXTr5y+eHrzh//bmX+mS+/Bbxw9eia8dqOVINYQfSFORwlYsNhnClIdy8rKEhNV&#10;cl6GqgNMFpNWYn2DJbSgjq2s8ihYs8xnE8CKZtVepZFwWAiz2BNrGA3tVtGaKAmlarFOclDVvPsF&#10;YcxAl6E3ldu5+ofz5xSXPy4sRkNV05mogry4dxCJMQV+QuncUOVxdldhjCZLRWtxp0DL28ET9+4t&#10;PUwtRRpEau29Moc8p+D4ExdOV5Ey01ep1FKKgFA4Hl9G1nMcKlv4XqFYGIuJBsAYQa7KR424WgTf&#10;0M/LwhwLaTg0aageZiIriVhmvTEeboQivsK5OXB/aIzF11WXNmntXfN8S6unM29n6goAq1jMIm1u&#10;J5ufsWezLOJIK7E/sryrUYRX3L+QXhAsFqywNFlWs7u9V0d0wXYdHBoIY7FRAzrGEXydts7MiPVq&#10;iV/SkGgjXKBJI53V22leIHiVLqJCee7J4QuSwpIlwV0KS9JXrMK61tk5Q38pLBlEyxQnf+jtw5hY&#10;sHTXWtwOYx8hquBV84TR4Rgd7ev7sWPC6HLVukYnjJNGQlnG0YlJQlKjMGqYfHVgcnJtchLgCsk5&#10;LteawRDZzXpuUIwabirFQa4XLoZvRhoS8voGVxcYrBuOsVZnV4trre+ys6uL0JbPaWayql1UCiFx&#10;J3wFH3L6QdfbHhwPwgBLh4Qh+Fpk1V3bj8u5++Xc3VRt7atrPT1lYyDYO97UG6S7msfpIYBXLwBb&#10;0Q/MZZnNly8HHE0sbqbjit4lS0fX8Vz5Xk8Z2qtcqid3t6fmnuvEubSVe10VWTu8QwvcOygMwEXP&#10;qDVr1431GSdf3Ng+/llfX9/lkd994wPQzNxYaLVGEQNZYM2WfbZACDk/SPiKALrFbhmq6z6g+gIZ&#10;1vLDJrbRKhToK2+35C+0HTjwSgzSq3ji3UoyuZx4u6JwVvGk6O6QEIoAFrI0hSwrmWCdFep2LNdi&#10;OivJd35XqLbiULWL0iFwWyIJBovri4TmgLlgbQZbh1dHW2wta2VCVo/Kaz/qKa+VwWFFYnHZalIR&#10;KnsB6irxj8KNsdh6LLakOl3/aLVmrcPrh0tFPl9ihmlLU022kV+AQBarAEjIypkXNLmsBaLoF6qy&#10;XVUT0pDyE7NXOMZkokRIcR8NKV2JimEWzBrUQnuI7CkmsICzdMGmYBMAFlvQ/tvXPtAKo+So8DnV&#10;Wuz2rD6ft0d+XUhmWlXffOSE55qnztI5ky9F9wAqBWBVEy/SIsuWe5SFZBfXAI8V0Vro8dd1H91H&#10;WPsA6zeNuqLziurixSMHDvzh+RPd3ecP0dZd132++3zdedq+3fbt/+nAK5d++M9u5Dg4/WfLd2ps&#10;TmdHOyEs76xnjmCWd9YyM6PP6wuy5oDiQkkqsqJCwCOOp6hYSMNqvZQugPESLeKFkiTdoybZUSjr&#10;gWqZrQM+y6qtJuLJgpZGHLK7vnrSfT26a+7Hx7tQnT4ny4QsQpWrRMW7ISRLWnt5/xAgwoJGWamm&#10;hRF8Wtq6C9ZbQ+MDAazBLOTtS0v3Hj5cSoVvwcSdbUZTqcfHU3HRJhVvjCcahMcoop7ZSyHO+Gol&#10;LBxDIbZdlF3j8fVYJR5bj0t5SIKN3Fcq8BACDkN+S+phJMxakca4ILaS8L3ilXwltrl5aTO2VP/n&#10;B9q6ZwdnUCDcKVihFSsw0F3A6z6jF5uJKfy0xFULyv8oSiHVV5z2teoRbuy8SqCKMAMaCXXoJGzX&#10;qYdNei3irrWaUl7xBmO1iZgUxB5hInueYF6ptLNTRC72kwtVfPWMdGv4vSqVVZVhfefCk2JWrx8u&#10;cEs6lwgJaaFXnaskuFY/NToxNtEXCAb6JiCw6jO6ABlGT7o+GzVOcGPhqBEFw9EBl4NunBwFwAJ1&#10;BQWWa2PA1rIUljaje/gqKcRCQHGYw5IbIvB3hxw+XGu02UZRIySAZTO4bA5Hq62r1eG83MT1QUJB&#10;gfYm57jb7enoYHW7mWCV2TwOeOVFqoFF7bXrre6JP6ndeFxbu7GxkTubI6jlcqIyGOyF+MrcS/CK&#10;7v8CwSqmsXS9X+s1B4NjY5fHzNCQo5JHq47sVUcZyZeEr46XU7kegg5379nc5xAUxZYboqsXZlnS&#10;YVSJWKEtbzG3NT96XC6vra1tbG+vbR93GZ0jeu0W6oo4ZDmhiD2x2ByLVkTQz+RnwGG5h4YOnZ7+&#10;IqH7ml2DzEuCWVk4iHee+P6BA0cqAEsQYT0lyCrBVAkGKYZa+K47w7IiXmcDhoqgpBZ3GwchzkrG&#10;FcW8crWoFybYNh6HDd8Sjodvp26HX+1qMRrgELbGnZa5mnIqAw0WZyG8jV+BvyUO8TxypiBzb1wP&#10;h1dXV08vLa1G7n2C4LCdrD2rFZmCUDdtSR05O2DRoGPZeTMq4ggVk/YtTbU5UHYws4yB2Xp6RDq0&#10;m+sMS3iJobiHWW5bnCsvflVaVtsBq64Pi1R12etxlT4vOiCsqY4px9SUc1yt1Wi3PpDt1FqNBv4s&#10;g1l605p/TUE1Z44c6u4emhvydxZLCrTSRuXQWNJGFQqral4s0VepJIAWFwGQLt5pma3z1J1qnN5X&#10;u+8DrN8cfHVmPf7ymXD9se+d6K7r7NwpFqKl994/Vzx37nAnbYc7/Z3+7h8Q2jr07Vde+cmXi/Kc&#10;PpM65fN1tHs6nOjLdVvUFo7PyGf11rSVrUe1aCEEWSVmbgGz0EgIS4e0VlTp08ILXkR9Rbe0JoJU&#10;lj35ziIRZ0StHrZyQU/SKUIvVBKES7WNkBno0AJHPCNDD74LUQV/hWRzTlRmqdLA95xskRboa0tx&#10;Zo4y3cLElaDyF6IKbJMmqpzapviLInam01I3dKg+8/BIPdTrESivOOUZTqMR+Cqy1KoR0As+o0up&#10;VGY53BgWxcB4WFURrgwy/Ca+DORFeCz5aYLbm6S+KoxFdjgR3/xTDqZNPYQwfp2mhwrgFVoNOUYH&#10;rJYqs6669LD+QNuhQx7LDvxFCzs02VkFJyXovnRJr2wmzhni1zYd3QOp5D+OhsmtqMnu1Y3IRG7u&#10;IXS/QAjrKs3/V7Ge5iZ2WjOXhPBfI3xdxesd4pc5ZB3M2u3oUitxE2Pp/a9fePp3qjhqjwrrGSnL&#10;eua/8y2dMztWa57hlJZbCa0mvdVk16sVgKXXu42OKWNfwNHnmDAaRgeMk8Yx4CjXwOTjk/Bz7zMO&#10;jBonJzcmXUgnHBidnFw76RJhzy7XSddJ26lHe1MI0TEYuVl1HI0vAmCFCWJx5PPtSCycaJhssbW0&#10;GFqcDl9rV4uhr8vhsyGN0Gc2O33mIExBx80+ndvd1OSc6oD36Eg7JDLt9Mp5dYjYtHj173xyvHYD&#10;plX3CWGV75/N3T8+ZoYLaW9vMNhrfgmQqrf3ha8J6op/6B0PwKXBh0Bm0L9WK/DVdi307T3lB6nU&#10;rdyje6m7NUZ/saT9Oua7n2lZcpVWTBmiJfa/YiFM3jJjn/X7Pde6W1vWtl1rhhaDzbC2vb1xw6Ez&#10;8V1Y5IXfJBgv/Eb6IU9rKij7Zuvquo81fsGEPd3ogAwL3WtIZbLsdLbUHzmSkbgqCRYrISqBjIWS&#10;3CWoQCpFjAX0tcxMVJzVW8lKvHrz22Ggp6eW2bkBHYBQyAvm6u8q6D5EvNRygiM5P0I3YbjcQkD4&#10;+Bos6mAID0v4JXonb8dArFUq8be5WRE08jIHhIbDKFuGVaubKpWqviZ1xKmzWOgjrLdao4pOaksj&#10;y+CyNzDvn1e0m1tSZLUl/RdEh6E02eMhaf71eWEUE6oyYdGtN1kwKlgvkZMqa4pK3DR+fE8vUp/1&#10;Ik5sGMeBbhwAa8oc1E356OQ0B0be2NrTtbKlKRDEIqxrz3sSB38Ny/eDDw/56zz+WctOsSq8ksOL&#10;dMtRBJzp3VKhUgpg4IXGVX7UuR2Lp85fd6h+Pwl6H2D9hsCro41Lbd8+duxY66z1XIlNULQljHg0&#10;PGJ6K5SKRUIGfn8n8ji7z//RgT89+qWefzpicw4NneiY8yBrip3j3IgK9VqyrKHFUpl2inlk1qBr&#10;RHTtChNSUUTUCvOskrQJJXglInTgcTWsR9CzXqAtvVXO+oJI0kSVnkVe2gkzBcWYQZT4FsQwFpUW&#10;C1K3JaPDQsKfKcqSLFEnlGaiIaFkF46j1dJjWtFaCDzHI4dMvrAWrcXi4Izn2qEjmYtL92qQzsFe&#10;V7lUT08NzZyRmLCHRhnvjqSvlnqWUrHIegz2VSsr8TvhxHIlLqTuPM1URApuRZBaCWEvCi/STyvc&#10;QR6/A2+fSEP4TiazHhcGDgBfjQKkra/HllSbqotHDtzo7m7p6LTMDBbzBfQNsuKZ3wHGTXn9LsQS&#10;ghz4aGjYjV+wWYLPQlFuWO116/ppxYx4l6vcROh1M4nlhe2hVQCzBbn2jqISuyUpxJCFJqR5Xn6/&#10;Z5+1Ixdb6LC07x/+6q7h1S6u+rwM65ln/Fd2iiZ9wWrK67UFE+Z7uP/Yh/VKm7rdNExrdmQRQuPu&#10;Mg5MGuHMwA2Ck5MDta7RvlGjEc7uHABtJABmcBHYcp2sHRgAseWa7GqLNDQgBVgUAGVt8CZCCRPo&#10;3WR26607DTCwBMBaDA/AX9Rww+HscLa2jNocl6cmbDaHk83c21Ec7MXZJ25Pk6/jE3NTkH4epyt0&#10;InST5e3ZJtePatE9+Lf3y2dry/efXRu9HDCP94K/ChIa631hvBf81V589bXeYCD4UmAYgcxa9lOw&#10;XrXV/ggGT/C+os8XffBSf9U6+B6OeFayc0kGYi2rMFYROYRo+tfmZ5BNl7d00vJo7i+bmw3NhhsG&#10;2pq3azeMOlNUY2VIZRWq+LRVtiCm0/lZQk2dAmEd+YJOwn+YVnWoC1kgrDRCCTs7/c319UfCzFhx&#10;Ee7deFII27nixzwUQ6ynnmKzKwG9lgXHhdLgIiGoOLf4JRWBlTBwYLvSytuEkfjOcS4NJlmOSPdf&#10;pBUIoHH4ZsPaqMG11rzdkwPLR/jq75FfFbuNIiGo48rf0REH95RGHJiKims5trlOCKu+viaScbr9&#10;gxZ70YpEASljB0RKKywV7cKMRqGrorvRhRKDKYtBDEVbmvn5PUbu0rJ0t2io0F4h2aNYfVqcl9Qi&#10;ldCkZr/RYfV1ta6pVzfS29T0Ai1/guYpX9OU02f6QDQTydhUhKUO5me9lsHmo//iCaZSP1Q3NOTP&#10;Z8+dSwtpu3R2UcZOTZW2UhyMo+k97UGSjhPxrmnrzmynpXNIdXR/6t4HWL8J1cGHB9pa/ZYLsx5L&#10;loVO0E5YhaMvwFaRR2dr4ePsFUvdtbq6a+ePHTr0yqWXvwyNdbTmhrODNhZkeRhoWWbdHrffngdd&#10;QgM4ASx4YhGkE+FmJR6b2ZFH8QoXwvgtzUIpC4fRqzLiWVwIAkttElGq0ejuQatRxO2KzFS5XSrg&#10;URCUUq2q4FrDvdWh12UujkjIkR7JIWaxFCJM9hGy8ah0J9j11lLUWPjjtcWsNZstXvEcOlBzkU5L&#10;EbhGS4jVU65BTE4ckIhH+XAkhQavpZ6aB6kYhFLxxhUhnYpD3w7BFWEkNBQuw+aqMS6dr1mZxalt&#10;lXj4zp1wLBVJZaAqiWQyjSvhyjIXUPAAmiEaVarNzcxmpv7732+55p+75rFY6O2wWAqimUeMbmw8&#10;saDVm4SXlN7OQOUNrST009KKHzOxFdhGj+IgggdHRq6OcPqgTufup/N+Ttoxpd9bUGYOhmnslSFC&#10;tOkVh2oFxdbXNdEZe5aevlgsMc354eGnzz/zjyksBWTx9j/jrPsJLQhMecLZeaavTIgj1MIICELf&#10;ggnZAnOOsbE+40Sfrc8xOlF7cmLUOEmAik61BLEId00aJ9A9iJTnSaPLiItJ1reDx3rRtWG0pSRh&#10;dbNhNzInQkAKCS2ibiWYLaCvGO2uGY0EsQxdTp+v1QZdva/LQQCLTUaDZp05yKmEhLCamsabguPB&#10;dsJXNAd6CZ+qryKE0D449WJtuXw/lzuby9USvro/OUXgSdcLlVaw10x7vS/0vvCCTkFXul7d12jv&#10;pd5e879FjDlPaiVr0+TZFLuLpnpSj9aWHkQa7t1oWggRtCqIJkG2ExFOoqJST8fmh1//WenrPysi&#10;/mrW8g5SGgbznZbuths3brQY6N9yNbuObxvHTVpR1wfIYkE9gnO4QQzEVGEHblh1xza/qOY0Hemw&#10;Wwu0vrISuh8ctOz4W55/dDrMhgqVxLtMOj2llPWEBWkYkU8JAaykobvoBRSlP3ZkSEhjLJw/BWa3&#10;whJ4BBkKUAScFf8IrYaJsDTPYmPShpspl8Gwdnxt+14ZC6AHhElTKRheRZDv+S6K+PF4rDHWGGG+&#10;jIEg/srYJZVq9eLPV1UqQ5PfMghf9AKXwqQze7SgMNxb3AtdRVSCl2cMphEhOVWtlkZ6Y4U00sJd&#10;xs+/OY9WwtD8m7IrRwhEBbEuYRwPWQt2GixNJmGIdV3P42TQ7fb269pxate5g07fmNFxff41GfvM&#10;MKa0Y9qxey1+72xTt+pfRhZNHxiq6/R7BjnzVdj0pIVdD/+ZwrJYrtTgyaW4t4g8edkGJRerqAnQ&#10;B4qW6N+rf3m/TLgPsP5Vb9MHpw8eTJwi0JOnxSN4WIR9Fjj+ArUB8PZF9F4XYaJT0u7kr9Dycna2&#10;7tqhY6/8aeVLkLQHp8+sHGmztXa1djiPdXX4OtrdFv9ck9/Pxscz6FyD4SDbzLGNAw5ALs0j0w6D&#10;P+E+8FdbW1GrSHvutzOustuHUSCcUVtAyJd2kZUmlNYuSA2WyK0QBPxu15oAQjJjOBQNLSjUE/gq&#10;GeECP5poVOG7NNWVI+xnFqrOfjIFQ2rcUdzUCIpGtEDSTFUsFPPZbD472H3gXv3zqiUVgaufpm7V&#10;sMtjrqcH6bSRRgSeEb5aSYjiIebBXCpW4aqh8LeKM8EVj/+CJ4RPPxKm7hU2tUI2YYUevMxikjsM&#10;0zjFlvAVTQas0cLansmrxtj6OuGrdZoR6tv+cmh2yINueks+b/EW0lFrVI6FeEHegxuoqaDFAlif&#10;RXKsXjGGBhS3FkwFumJ4GFqnv+53jxCe8upeaNcpm7d/pF3nvQ5f6RLmgq2qXktTzcWmy7R0yeeE&#10;Ns2CtZBNa4vvWKG6Wyh9jsFSOKtqW6Gy/c53njwpZk1qi7pg0nNiDpJytMO8gi9YTWo7/RtNxj7H&#10;ZN8YHK9GRwdOIhwHhlcuV+7k5ItcLhRRz7Bvx00uA2EsVAlHkUjo2nDZ7oX34Cs2bIhxPLeSlZcI&#10;N9CMLvsM6ZayscVmRB+h0+dsvTHpcDi7jGCwfGzkznJjbifsbQ8G28fNDLfGoVmjV7If9JXV6fqT&#10;8tmzudrUWZzff9YFgTJidHrH0UGI4iCzVuPj40BYkLrTjjkQfKlfW9LDW70UtVp0LfRp+xEIrJq1&#10;e/e2c+GHNzzW1zWMqnhZoxGqYxFEyFct/OxD2n72rW9965sffuub3/qQvj58cgWMlP/aqQPbLkMz&#10;WKxXt9eOG8eHuU8RIiwRn2MVtX1Cb8XBj6GuGrR0v/KFY8bBmvZsnv7MQTs6CTs7d+qO1R9ZpQ8y&#10;gnISb1feph3UAMFSVRJS6E6rDgFtRHmQOSRhNJpkUMbmWNX6IUxJE3HJaSUku5UUNHBcqBcTy2+z&#10;ootQcUPuVcKNrnvlMq1+Urmax+XUUiSME8SNdDDSmifGYncOfmZRYwX9uBfpeCJ8FXmw1tphsWRp&#10;WLVqNegaSEszEx6A5uffFOzTfEjxVAiFtnYdrKQ56ZbSLLhrCiOVn8IT+U2JoTTS4UEjIRvs3Hfd&#10;+IpemNihUohiIa9J3cH2q/3t7eNIAAh6vW7zVKCvT/2BJq2se+h9Kwre0ev32js3/yVI5uDzh4b8&#10;Fm9eqQ6WuKygrS7h5ID9WvQ1rdWuFzbBNKKYtIqzniwaogbB3eaIJPDP1nUfW5/en8P3Ada/YvJq&#10;c1W1uXRjyMur/QLGU8jIQfLL/AvMnlqt8GjGKvdcYWcn/7FlFmz/tw+cnv5SLlkHp19ujKTuHb/X&#10;3GJr7Wiaa+rocHvdHtpob27Ih0T6rMhyoDUvDdHc+UR/QV6fpRk8q2WzBUzzMipHMW0HBU5HXUij&#10;kFPSPEA4MVTb+j532y5jRdvrgEMhxQRZ4ej5wBdKKyWMmCVXW1wWDEnqSgFsVeS2R+YFy01er6HW&#10;urMzaLd01h378/rTqkwmwsHOyOMQCAtUVgbUVWMYCipk2wl6i5BXLCZ6AlmeBWV7Y+N6I3dJLX7K&#10;GixBm1Q+WmFZFkflZiKJ5TuZDABWDNFpK3IiWWYIsIzi4CVCV5dUq23fP3DimsftmbXMFNDm6Z8p&#10;hoqFqNIUIKqAJS2E4lk7tyPZ9RxxxpBKL7/tw7j6r+Hb/oJ75AV3FV21u/uve9VuOGnoC9FqiKMI&#10;hd4S2ivBXinsIu9pS1DDptF4WYoWS+89OXzt/OdMRT+PsHDJKqzDO/kC4B6N0JxDaEUAockuO9TV&#10;w/Th+uS4y2F0OPocXbbRNZcLiYQT9NOo6/HG6GdjfdBmwb19wzU5MNlnnLC52Mh9FNVB12PXwMZG&#10;S1tk17WdHa+4sMQAS2irw4uJ+Fvh2w3h/52NGu4aDWhLMzhghXXDZXT4nEYj7U4xkho3B3wwCDW3&#10;64IEkMzBoBS4w/7qKoJX3nFubJ+9n8PpR2fvn90oG6cCjiB6B+m+gV7wV7qv9YK/eimIC0ZX4y8Q&#10;wnqpHxi4ZMXUpvU0rd0FWVq+V+45UqYP1tq19zQLUassA9ICZot2F0SmM61qCFsRsKLvb37zWzh9&#10;5Zvf/Ca+6ecPv37lymDnUNu9bWix4Bl1fNvlGCnAhqWkFUIsSLnoyekwThftM535GbhhHfriOfFo&#10;yo3gyXy2ZC3Y7RZ/p6ftYb0qDluFpCJuF+aicEgIA1zFYohfpj2CU8tKNVAWAxdlHLTy2GRV0CVL&#10;iSIup5JMxOLLScH+JpaFXzzdDqMzcFiubZRSc3yY5lIZzjPkrAT2TEFmgpKFKMLSVevr8YyKju5M&#10;5kFm6UYTrVfgoqrVKIs0uSGl+U2w4/PVEh+nN0eVBkCREs0xO+zdLoN1pLJBmMHjtBWSJn24lnN1&#10;lM6bkBjP+NnAOuuv60UDoZ69R5to+dPEH7P29qDOHQwEAra+6x9oFBUWbdZ8noC0fdDun/WfyPzq&#10;2Thnlk94Otw754TxlRRVCV0VJAhoAGB7Nvx5nO2jtg/3q/uHRV1ztwzByJ/RllZ7rlSA7Wj9y/sU&#10;1j7A+te7ncn81z+ndZbVyqpWLDVBaGujnHYhZKfsqGDltSyqhRhAoVcd7PTX1Z0/v7pZ+XJSw4MH&#10;p8/EalYfHWlrPdVqa/GhbOh2d5xo/cEJ36mWFuecF0HPdjUtnOx6/v003OpN+YKwKQV9NSyRldpr&#10;V0uRu9euXQhFo3tk1woThV5mZtSructKV6GiuBJmp4y2FoSPlXBm2FIkVVEOq6czGWrB3BY/r1RJ&#10;hKqkvww33PUvwKjIJFwBolF05fhPIQpE9fDOnRxhn9StXLmMGiEsr3IoEa5wTKAoEfakOKaQRvZY&#10;gpktrh4iv5Z+EJ7SIK7CH0GiWyGgFWlsFEZYK9zJFltCGRJFR8JXtED/lBsNgbGg42pUXWrcVKku&#10;1h9o+56fNs8grVj9Hr9nlsBVQRiy499/T/xDpYJddCBlRcv3sIBWvKselvvoVRrxXvWOuGFCDpDV&#10;rhuhobJf7WXZ+ZZoFZSvjNK9/pwiUhEvaDokI4UwGJesxXNa1rq//9Wnn3nm8yTW08/8IwILKved&#10;nYI1a8oSwCrIGiF9gFn7BdW79QOT+pOWSUJU+LJNEDLoM/aNjU70TU1ubNTCZ9QmzdtrTw4QwILT&#10;6CidJglZPZ4cODk5sFE72Zph6ZV0dG8Ii+qgQmHRhPsWkNaee4y2GAGwbA6b02c4zgBr1OF0EKzC&#10;JrywaKLTtcMTK2geb2/XXb3qdnPgpt163VmbGqjN5e4/W358FkE5RrN5ilCVmdNxRHGQzuCDxS5Y&#10;vb3yrPcl9Wv0Ymi5RUSbVRsQxkSYgeB8zXYq4nKnRXFeyxJHDrBCOYtXNj/7EEAKnNWHDLCwfYgv&#10;Pn3lWzj/+pVrLdv3WloMLoPrOEGsSTMdtNmitSDs3FEtxHmaDuP84AxkWJbub/wTA4MhSwcIop9p&#10;cYWI3xPfrzlyMS6E608lqhArEa4IgwbWE9LLHBPGb8nlXTz1FFoIk8vC8j0pA3GUMmKSTRuSyyyW&#10;5z5FGFspD2Z9V5IWOnciZYNh7V6uBl4WAmBFIrfp+Ftc5hjEhChWVmCtdSYp89fDjfHwOvDVf4o8&#10;erDkOkHLFavswtRoPoAdA2Oi+TfnQ9UoQpkJPS+alfHRn98VwjOKorsrgajcc7glTd0lB8bHjui7&#10;0ewyWoo9H4z4rCgRigI/nfWD+r/aHmynz91UE0xUmoLBwFRwqs/Y/280VZtPjdZaHLRkd/L0plmu&#10;nY/9alDm4PR0/SHPNU+n4sXAgioZ9sD1wbSWHSQIWQ2jgklf9uvD9BeKUFkktCs286KyGBXCkfdK&#10;g/66Y6p9CmsfYP2r5a/OXGz+nn/HqilVm7GtBTqqoMDSFtjNBt1kWroiDaxT0BbZrmaHfQMRXFDX&#10;fej79Y0Hv/Qxd/SHschSzdLSZiSy3eLsaG3p+ovWU86hUy2tTR6319MxZ5lR2/P6vLUEnSxUPmyE&#10;hRVPgWOfReyg/roAWl5TNKSJ7mKrav2JD+YtVPJLXOKXTqJC/K4wWAuavY+SwYPSpWFvZj0TV6FQ&#10;WrlKgALRfyhQFytXxbMK8yvcqoXBRAEvWj4/aOloW7pYs7q6qko05HKRhlup8jYbYJXLPQyw0IIu&#10;msUVmwaaEsupDAtqY+EwTH8EFQWaSgjdWZsF+BXPrMZo9MfYH4vEYz01PZlMBOwV7BkS0peBHbDW&#10;L/2isqnazKgerj6/VNMy5O/M73ych0jG75/rsAr3mRJ3BMiOHhoTC8O0tKRRcLjqiy4NdkwMr+i8&#10;v5+NX/sJWPUyeUWgYYRDt9k5oRTdqvZGhSR5tRAV84p4gbdCijG11VoscnGVXj5OC3//8IXvKHXA&#10;z0mxnnl6jwbrd5658GQHdKfdrrWzwaJeyy7Ww/DGAsCy+3wdXegb7JswgsdCNk5fANZYAxvls59N&#10;9Bknja7HtSdrCW+dZBMHsFfGUVf5xcePBzZgh/X4RmtNg4xzFknPYc4TFhRWQokWFmL3CN/FYDQY&#10;bC03bA6H09eyZqRzI505RVYOmgDNOp153AzqCpxWEAE5XvfVEa+635K128q1yMW5lasdKJ/N9Ww4&#10;aD5EjDMeFxwHuhLuouMwG2U1lhnX0q46TdAG5TpaPGXtxgbWX5VTd0GNhst+Aj9FxCdwQI4S4l36&#10;WakE6uqbXxGnD0FaSYT1zT27uPHDr3eeaD7CDJbLsHb8uEGXLSBbSVtiuTvKhSIQuljIc/HPP7T6&#10;T4wXiQ47rEbxePAmRX9384FXLiJfU5QBk4pPA33Sk5VEY4zDCRPSWvejON/41HK1AphMVKMHE3vV&#10;7oLJSrLPAz8rjh7FBIIvgLbCd8INazdca6ncgzJaN8vlB2CwsNKR1cdkZZlwGRs1QP0VF8bu8cyl&#10;9fW/2cxEHjxI1Rg9FmWNqtma3xKOVzjNa3YDn4GoGCGFZGwhbheaBm6yqTJUzHFpquGFwjVrVyYv&#10;h6j5/xiSnYRKw01Jg0hCkxVuDbCggxSShs9xczstg4TTWpM54JwyB2wTv/uaZq/17zkELlvcMIk9&#10;8fKvWCR5vq3O489DbWAVrYPRBRg0Y3ScjxZMGDxQwbfTQKIeps00bCJ0NdyvRteSXa/uh+mOomsV&#10;OZiCCTu34+84tPn/F4UFv+2DfCl2p6enDyrbPxzcB1j72//nJ+iHSy2eK3T8F1FAiGrZ/pOZLNa3&#10;41S0yvWXslPK8mRX2pmBXqez80Jd97df2Zz+VT6+Z87EN1/+h+n6e/fWHtSsNTe72lpPnPpeS2uH&#10;71SL0+3umNNb2Ue6lFZ8QQm7pE2AVP1Ce0WDhZpDnq1Vvkpp52NcgK62rQXxQ1rJnhC1PimZErqs&#10;ENNYIUVTKsankJSph9icBgKtrQWNkmYoewwVfz9pPCMszaNy1bgg62twIs/Si0yvl2eopWbp9EV4&#10;pq8n7hDAiqTKrjUR9Yw2wlQqHF7BQI1Wpjt3b0FeS2c0KT6AafsKop2FTxZ7iKKQ+KnEVxWBtMKQ&#10;Xy3H1zNLmXAu9TCTgmFALBNrhKZdqHwhY4ldolmgEeqr1fr6+htzlk7LDJqyZzo9Q55rJ+xsqC9W&#10;mXLFCMv1dNbLVNUwuxWaFHClH7YLer9/ZAQISw1kxfhqnL6Br+gNE94MSjqj5P1kDUN6VS/Aml8W&#10;b7V68JZ4HbmdESjryeHD3/llBuvpz9UM//szv/M7F67kC4Ws3asHa2VlEVaBTvR54dDn6+q5HzQ5&#10;HSLR2dF3OeDo6iOA5YDjlYuQ1GcTk2XXyYGTjx/D+grQCiHPrsmT/8v9AdQMXRuujeOTtuaYSHd+&#10;qyHCIisJqmBYhl5C6bbEAIyR2JqxxdAFBsvndNpGXV2XfbbRCYfPF2wPsNLd3K4bB7Zq720neCX6&#10;B6/Sa9nfr7ZeHc2VXbV37//t/XLt2fvPll2B3kAgILoHob6C9dXXUBUMvhTUvQBpe6850Mt7I9bX&#10;CtwgSPNb3m5rSEFR9ODWrVupnlRDQ0eaVjDcoskIi1mCn334dTp9BUwVISts32TtlWSwCFR95Vtf&#10;+RaTWbgX7T6ZbW2+ZzjuMjS7DK5tg9uen5mxQsBZRGVSjicIYLBaszuDnqET/8SK7OBf+fJZU6GY&#10;5S0/+M7hEwfaDlxiWwTGPwBP0FgtcxbURzGhPhRidaAuYYglOCrFE0tmREufh6oqKylyCcUVLO4S&#10;5UfWyRM8ezeRiGTupAzG5hytb3LQuJdpqXMnLBp1Fewmuhnj8eXku8vCYC6cubS5vr6kotPDn9e0&#10;zCl+yiJWcH7+3wECQX+1tWujpwm9KXQHgpwCucUmGXAbDWl2Ry2pX9coKfSa3aLjVtUCOaREFO5G&#10;pBJa04sFkYmLbvrrYJqHvU3tQZzMuhH3OADWVMAx4bj+AfcDCZ35/EIpWxi0IPDMf2L9V0IVL6+2&#10;fc9jySOmEsY7nOucRh/LAlrBr6vFX3adq5f0V43oXqAxAwOJevj6dT2P8XTQZl8TJs4QxKOgguAA&#10;+rwW64bOL//a3RqgS/6Hb9D4uDz98tHp5aPT8Z+cXjp9oP7/RIfoL+KXVGcq640InT44vQ+w9rd/&#10;cktGWjx2e6GACI00LWVNkE/sElmiSIh2bVksBPxKy7b8NA2WgzMWfydIrAObv+Lihj+jP0Q726fx&#10;leXpM8v1x479v+y9fVDbZ5olKqEPJIEUCbAIRiAZy5jQIK+gwG0p8fKlXEwtLo8NpKEIubtx5Tpt&#10;j3FPMZQLz1Zvtjp9K6OOuu3pWWVbKtFp3OWAKElLipbUCMvmu5lLjNMft4abrerxrCtVs3f/Sc30&#10;1N2quXuf87zvT5B0p5N09+zdno0AIbAAWfr93vc85znPOTdO1Ncdqz7W+EqjXivcGiKSRMd8Lvry&#10;3BfUqwsOWCYl/C5SEPfEla+UMb9IwRkmElR6ejLaWXrbaWelIYNMYA3KKcOgCHDZltWmBFdAA7iP&#10;EBApFExkP3VQsTlHzZbJZN/h7uArG4lN1eJmIqFanQaDhQ7gzg63CNtWijZSc4m7ULjHYqznqboP&#10;6TsGDQHBONRZyNljPMIUWmP7UTa14tI5KoYMby/FEqrEwzmWeCXCBK9UrL8S911aW7r9t7HQ6iZt&#10;AwSwKl56qbn1dR+MINPvmz1pj8/lcrU22TnzNyMNREWyEX06a7djytsuMmNlk5A+21ndgbFBusD4&#10;CpZMLG53+5FbhCI0Y9NEZoPKnCY/o0z9CfwaUSxa6fnF8ae36+0BGz3nGCeN8269+/jQuQ+L3AsM&#10;1odg19X3s9l0F8YIkZjDs4N62F+pA2gWmuiRuH2NQ0YCWHThkBzj0KnzlV8aHRkaOjky0k+4yzgy&#10;1L/noE/rFoJa+XUHIa6trfWRvT2H4ysEsdYddfUJwKYfVN1ht4bpAmcVk5+l1r1KEcKn6ozwci+r&#10;rK6sPtY/cqKy0uggtNXRIGIHS9pLODRnbLBhbLC9oaHd2eu80muGvdutKwaLZaVzfSs1b7H0pU6n&#10;jGPtHec74CGqY+0VoatxbhOC0YISa7zkq3BtoLfeW3ETT6wgiDlZNr+FbOcH3yTgnp+r2mnMsbQ9&#10;h/AEUZRAzv78888/8WThwijrERNZfAUZ1pPgsB69LHuGAGBXb+ZXah30trLR5njldeTEZLI2bjXa&#10;pKALyk4CWB7z1dbijwFYZ2ob0nSi8ORd0pZ95x1Pc0VxcfSMMFSIKWJ1BlxoCi6A1IUMak1GQxdG&#10;BgUxJXivpQKqQh/xKdklVIYPBfukDCKiuUgXuMf/i7tU/ziMBnquNkAwUx2UfwAoXUjp4UeCGIU1&#10;TlBQABbVT5v37i2qVItF9TVm7g1uSyE7K69mvve9GW4QzhYMRWeEnIqXFB4ozOUK3JRMJ1RmbBSL&#10;9kJMdLAwXbMt/R14VZLo67uSf781JXzcpxhhBVjrHnA2YIZwDJ1pXU3H+fOj56srjZXPRvZVDnRI&#10;2NK0zL/uM9Pr9htFAC4V32g157i5pxVjgxz4MKvRAugJ55RnTaapqSvoj3d0jHacb6Ly4Xzl+RKd&#10;Wz2lnuLhR8JZb+7nurJvInaHs7vcJfxdIizakta6n1s7c7h7oPu17u4jrxUXV1Q019deKy9vLr9W&#10;fO1acTG941Lxi190x752mQmuzwHW55dfWs7Chho7c1UY0BNSdpuCrzi2wqZlyAVPZ5vJhkEkafkm&#10;Iudy2bTPZ+3xEsJ67nd0hJ1pbj5WXvciISyvK2sTa7MIpYL5qM3U61aLKRi3uqBut+23BONSoBk/&#10;YJOgSDal9cw+3JJLiBgOno3kmLOa3We4BLAKCp07r1yRoELFC7v3bUnFBGVcjkaq6YU4fFbQ2bSz&#10;cG+QsIu3+KEKPoT0AZEUWoJs0IA24PzOys6DuTA0VrHQMpvxhGE+SneZZ7l7+K7oB0JeG12G+CMk&#10;TNuX0SEJRdnSfZohVnguytOD82H0NOgDhg6xQr5HbDMao1rsLdXm6kvFtbVXfciuME+k7dBa4CVt&#10;rTeY8X8QRacc4ZEu30m7PRCw0wrNsnZWZdmlGKvXiZRBJ3u2M77yO2HmzppawjWFDG12ZS346AvJ&#10;u/Cw5tcMzqAi2QNJIoBXyYwpm808fnzo6scxWF8QjcM/xNUfP2/Lpm0Zs4nQOGGrDGYHTVptWq1m&#10;gGUz0f/LPMSZzv2nzhtPjYyc+gc2xervd1i2Tg6NdBqHRvo79/r7Rzr39vrWR74x4hixWNrW2QJr&#10;hOAV3XrmmXv7TqPYdaefmobDqABYCwVKSwi0QHYZ6wx1dQZj5Ynq6m8ZDCcqq8sQTdjUUVLDc4Ql&#10;4qIraeeIZ7/T73fq/G633uZ0rFschO+2TqcIX22dHmkf7DgPsmusZHBsXDc2OAxr0eHedvQaO9rb&#10;e9sJrH21BPTVsDZiEgN99J6syYdTSCDkhtfcXYfvp11JvL5a+QJrnwe+euLxE088/+SHLo+YqlIg&#10;lsBaj6TWHRQWvR9q3dkRXcKN/M2bNxom3Zifi9CiwUOEcbjWEsjLZnfpNLj0MUlypV+rsyftaWQS&#10;cizhf/BcuFF8pPswMM/awnKh0RcTCctwU1+LhhNKAPM+aXXmKQVnPXV7H3Qd6AIqPUeBs5aUr5ck&#10;L8UG7VVzPwqtlDke5It20CCEVLJojs6z0LToIt5e4rx1Ts85LOoeDCWq7qlUq4sD9xZXK270+NJa&#10;jqBhMLTN5NW3v/2TIAIdwWhtw9pkRqN5j6XsM0ElXVBQV2KcRviTakR4jhgkDMreYFBk8Ej+SrHo&#10;U9qOccUyGRM6JjoNgVL09ikCNFCPA2upr7iRE84DFXT0VI6WjI4OVSbF8ijoeE0ume6yu33uSaev&#10;+DdY5UsrnnnFnM3FhY2hsInGsWaC2CoQ0AcCgFB+ehgNTR1NiEbkpjlu0FcNOnDmfKeA3hRXrLKk&#10;ZIEu2S6f95l7r/5ukBV9vHpcpequ6C5mFFV/6VL5uXNWa6vX2tPqApngs1qtLnrji/fcpWv3VG+9&#10;9YvnVJf/2+V/Aq6n//MBLO78Hj9z5h8h2rL0drS2ixc+rL4KurIV+CvO1sjaTEpsIKh+0TIS2S+M&#10;HrKeSavrao/1XP3XflcAq+7miWcaG19pnMxoIrwvCMQCRZBNpGlxx4lZLLs64FZjlleZBmSMVBC5&#10;s8JdseqbFaVhPCJJFC2d7pp9DBYs/FSw0LyalQEuMvCLZ3cE88INxG2+g0bxfVAGEoP7fJnCX+3a&#10;u2Ce6H3xnurhW7T8UpF7OBb6AcOmuVTbBnyw5lOWfBHBqSiBJdqll6eXQ3NoGrJVA7tl4d+ECcAy&#10;NwUFR4KZwBgn3ighz3fD4ao7d+fCYnwwdpc2gOhhKIJvLy1xRvTq6vIqwau3nlscOLLR3Ogj7Id5&#10;7F2zzzw56XP1NB4pajthinA0EV7oXIET5DiwjDSFFiWxkKcGGPa6aTnkOBxwWAh4cRK+Yt8dfcAW&#10;V16SbUX+xs+mnBKQUCui1du0WinHtXEcJVJyaF/eTf7s4qELX/gohfWFwgShkGbR1Reyud2sDbuJ&#10;neA4xh7BY2mT6DawKZbJrvcN9VeeGvqHfjiMlsGIgW449vJ7lpWhoZERo3FkZOskwa09y3rfySGH&#10;0bh+39J28qTjJKwa9vbW99ZP3NgI7c8RckcwlPhPQLr8uvArKAAWBgzfrpoOOeCDdbNuiABWmWEE&#10;2q8T1ZWVTTVjSMsZlACrZox2mpr23ivotfYSvgrc+oDwlWVvbn5+/vTeeiqfWu8Y6+ggDDbuH+4d&#10;7+2l+/cOjwNVYWIQyqvr418t+SoIrfZhUzxjYtsEpNb07GylUhYC7fOwtK2q7PpXu3Z9WivxVYbg&#10;1fOPn3z85PM/fPzkEwfRFX08//KTBcz16OUCzJJyrC8z2LLWbRgIXzlqN2prbxpaXS6zPW2LSP7K&#10;hkHCHAIus2c9V1uL1z4GYX290p3EypNMJjP2jNncZa2/d6Q7itHBNenDwOTRU4yw2OothtNiCS0+&#10;wSoJ5bugu24fgFf0O55aYjj1FHiqJTmTyOSW6BJKZRX0W0jWCYXDoZ0yw4M8odG5NgCsogfh0N1Y&#10;CETYGsdU0Yu8Fk0wOby2FktE15ZuhxbvRROqgXtFFRXnujzmDE4geo63Z2ZmmKPanvmJJv4mAf43&#10;ZZc9AHM2BJ/PKIuMlFxFeIZwWy4wolkobEyk42g8WEjHUZqCUi0aLIwyC254VqNX34rf4jYcoywq&#10;SzGLbVc7dTXi0BtDlIDzinOs0lhiyxUILMztpZNddrPZ5XM+8xsEAJ654TXDzj+uZDrzr+Q25VRg&#10;ipcGtb93kD1KBLjCBbVCSUdTSQ1hLL+eaSz6MIkJDP49Im0gbrNB6R79nbTqzqzdXqs4Uqx6rbi4&#10;/NI5r/UCISuPh61rzD6nc9JjFpf0JH3PA6tT86T3Rn3zuUvFf7TWTSCr9PccZP3PAbAIUR0/zgcM&#10;Qau33uoeoK2w+7iQ2Ym8wNLfBXI7U9RkFrQVlkCJrGSHMMNfQbmB1gJzGNuy2/avMHUthc900ux6&#10;EJ3hs3qLz/xO/vNLtbW1rzhpu8/AOEaxcccer4mzOwpmeN1C5Y4xE7NarxBWmv0+YYSTv4Qn++y+&#10;uaiYcy5M/Cp310grrJwCxmYjMnaCJUHKmoViUeYQivGcWWUILqhkYUhkNSttykU6afYd227mfbOr&#10;p7V+cXFgcUAVXb27OJCI3Z6+L+ATxpOwhlOVXISsHGzRhKBCy9NV83Opd4GvALBSRayBF0IfGTe7&#10;xNsJJgJD4LRihLRC4UT4bhX9SHiuKhSGvH2ZmS/cF7X54dhhelfRUbWaKHrpSKs1be7apVVkd9KX&#10;9hG8asTDfHcxX8ObMrTu7DlaSAjDBJAtk0yCvlKL4UHmEvV4N9vtdj9c28FkiYhI0coNZKT2XwYO&#10;8vNbiC0Kivy0CPfz+EqEHvJoAxTucUJY2dzjQxfO/Qp8dbBDCJn7H7+fSdORrdZnaCMJ4JcSqgro&#10;Ie2lX0rwkA4it7H/1PnK/n76VHnK4ej/8xFjfyd8GIxDI//2K0aj8St99I3Ok3nL+kj/yX5jp8Vi&#10;We+0bG2tn+xcX3d0rpcdq40WHEZDT03/xXRoOszTnwJk7cfg8Qzh26HpvbK6FoOx7AQhrEqDAWJ3&#10;41BldYdQuXP8IO8vEGP1QoDFaja3/orRstO5l5qf38tb9vJb+X6Br8bHh/3DwwTC2kFUtQ8ToBof&#10;hB6rd3i4/aslQpel1+A/z2mf8VyDoYrwVWoLoH0+db8uacvuphEJmsmxqe/zjx4BRT3x5C9dHj0m&#10;iPVEoWVYoLLQPnz5Zaa38PH4lXphiVXv2Kit+7PqBrNZnRHkGUvsYVeAZqTH6r32cXMxpV9/JvlO&#10;mvmrJEwd7J7yxYrFigQ63wJeMT7iG5x48G79IodCiVScWExGDUIFz+os1mRNnxEzhk8pkOq2NIjH&#10;rwM04inF27EDnT/CTwBYfWWOuQdz+TBmffNzeWiwQjyIu4AhRhEkLcJBo4uJMM4zMNSqAVWiotxL&#10;G/IErNphFaKNsFr9vYjIHBcMrZgRMbF9ifYnPDo4E1R0VjMMqmYEpYVzZoYdjmUS4bY8b0RtEixk&#10;PCs0sCaeFcy6/IZJf8sm6hY6JQnbiIehnnI2SOq0ph2KyQ8aahpHK5u0GuGiLiDRLr0O9OZ2WZ/5&#10;rIry0lePeHdFJoSI5uC9wxaA0sME2GSHIxea4x1NTdWjTdX49KWmplGcGB04H0Y7RnW9mGay00Kj&#10;jcsEWd4WpGFpl6+xIvbb7omll9eeu9dN8Kq++YbX4/O5fT5aFO1uJwEqxLqpnZ4uYCsPWH7zpI8g&#10;FwAWvcS0aPp85a3lxWeOn1HFjl/+HGD9j8tWwTEkVnGNLsWH6Sy9Vt58qflGc/ONay92q95S/dHh&#10;Pzp8+MyZ24d/B68h4auen+YyNm6MC0F7zibwFXY1pW0AqCA4LZNoH0ojEvYl590vjeHrSav1XPFv&#10;T9OWXl6q/9O6Ohf3JZEErY3wp8h3ZzXfjfDgml0atwuARTgroGz9QY2Ss8D5gEF06GRJqKQKCmcF&#10;acQisBQ7l8ZnD0CzoGD0uem3zXSVHHKTiTiFf2ZvrMJMT1DzYQdTca2NZ7poF0smzVbvseJFek3v&#10;qZZDYVU4jNX/ryFfT83vrBQhjXAutYNBcNg0TMcWlhfWFqZDVfOpNklftb3LnUSqkm/zmCDne2CL&#10;gSlPKIrNfXl1eRq8FRy0CJvBXDQM9VVoeTWGAh/5OIejv4hFN9+iHUCVWNyobfV1pTHeaM6kvUDK&#10;Zm/dw8uE5NeW7jbRwQFlco7t82XHU0TbQCNiSybtAYGf7Ho7XBFAdhIKdusQwH2FrnrdiDDCQIJJ&#10;U3C+D8IEf3ZbMXc9UG5HhBMOHAaBgTj/DjTaLAD22Vwu+/jQ1VeePsBVFSJyFArrqPjHixOZXRPM&#10;PWj9tr+5baKKAXyYXbQqkZmTtDUahzAuOPIPlUOOlnUH3XL0OfCNr1jy8BYdGenvPLnXtwVrd44g&#10;XF9f7+yzdDrWV1o6Ox2dxmP1CeHVfidMLxgYlb/g9qAiwlLm2xbAc81XhUL3jXWGeqPxxIkT1Y0M&#10;sJrKjOerm5oYVjGD1QCV++Bgg86t68W8gNuvT+qM63t9lpX8/HzfHqGjrbKxMYJPY2PDw+O9w9ev&#10;Xx/WjY0PDzPEGudsnN72r0o39/ZebQT9QZzikXfMhvm5rfup1OlUvi+1tZPviu8izTuXy2RznJ7w&#10;POGoRwUM9eQBPPXRjuGTB+4naCwgLLpx8UZRXV2dwVBbVFt7s7bsA3v1nwUwkc9+WDwQzCWHx/vM&#10;xw4el6667GZI3Dn2mS7WZpXqSIUKGOb22u3pgqEVygVA1413H+JkWlAmN0FkoX3349voiq8hdRB9&#10;wiXlR6eFIEvBV2xayp9jigQLjich9P2q7oRSdS3wqAszg5XIP0TUZGwBveAYk8Y8XoIXW7WysUon&#10;5XOrq5sEr4CvrLQJ23MawrimgOlNQrrbGN0wMYMkHE1M7MyGf2Yey6TF9GBQurRLY6z9FUcT1Ga2&#10;5aTgrEL7vqAMGApyKyimcBVRY1BRRURmFDxHf39Kjqbgg+ANwfsGAjhjaEyPce54SWVvIfuCfRQy&#10;GBlP+z7w9ZR/tr2nVFXX6BGpWzlhMUq/LmfTmwLqAEgpLA/0B5sqq0dHq0dLCGBVA151jNK7RFhj&#10;NYSxSnQBDqvmokv0LmnltnEJFs95em6ofis7rNLLx6Pdr1X8m2vlrV6r1ePxTNjNBO/tE+aJCfuE&#10;PZ3eRThrNj2B1nU6nc0mM2dBqx/apUvabHanPZM+q/fSteKKe7HSzwHW/3jYit4uq1bPHC9ufuZG&#10;q9fbWt7Y4/L5rBcu+Kx0nlqvnmtt7bF6yy9duvYHxd2qM6WXf2sycnkyJ6SnWqGxEo1BqbfRcBCv&#10;yFWXYvLvKLNgb3KARuSnMunAZssmL05Oei54X1v6bQ+t5fqbN8obndm4La0VYI5LH3TivqfBSYmJ&#10;QT+Ev35p4m4O5DQHDEPjkf0cnFkex9k35gsq/5o7EOjMtw50wDjtJiiHATVBVmRxLysilj1NQXPF&#10;0gbFDVCoswp5hGLYUCST7AK+eHw1rc21i6rFxc3DbLIuNuKqubYNAlhtKxv5uba5uXlCW20qAlix&#10;5QUe+A6x2Sj3CEFfLaZEozCB1ByorYCeQogbjCK/IyZ0W+Fo6O5cUbhqXuArSLWmE6q16aUfQ7Dy&#10;i9XDscPPocjejD48UteKdSRt77JfpMdIZZnL98zXFJb0ssEpzdFkRJEMYVXQ42wklwGqQm6hLWcT&#10;43/bEWiw/Gq30+/3O5FGeAVuGnEFdUrt7XbBnZVtErkmtWWEU49gr5g3jccjsgsLG6zs2YsX/vgo&#10;oahLH/Vz/8KHGKxLjy/upjNJs1oPeT17NKC5bLK7e/0Bvf5ZrUlr0kCEZTQaR05VjsDiyjiyspdy&#10;/EO/8eQWjBgcxrJTjr09S1++H95Ye4Sv+izre5aTDpGWs75uLKtb/EGVQmFN71+ioQK2mi40CX9E&#10;IOxOi/FmndFwYrT6RFOdg30a6s4jK0cCrA5dgzDD0iFeyH/F7w/Ykh+M7IzsES7qzLNVwNap8YYO&#10;2LaPX/cDXtGld3yYbhO86hVGWBgdHOYUQp1JiyeSm/s25zPCDWRrK5Vv26racWpy6ewugaucUEdl&#10;nn90ADe9/Cvg1K+4FBqFj5jMevLl51+prTPU1ta21B6hj5s1H5w4lo7wApMTbqcQddo8Pcc+vhwr&#10;vdfjxj4GDiuZNjvTvuaB7orXoiEWOAkrBlZcTS8hgyicaqsKJwSzyyBLgCl2qppmf4e/WFKiCgWk&#10;ekqwV2cE3SW9saCf+rHIM1xbYC9T+naYwLNjhfMUUvl386nFNnoZ2eAUDDNIZEJaS9Mwky/a2Xk3&#10;evvMbVVi9blN1aLqiLeLMEkyG9nOiPDOWyZTJM5SRSGGwhyf8HyakhmZhLhske0gIgeDwW9/eyYC&#10;sBXh5qDwyNpPiY7IlMGgEGMFhU2f4qv1gvDHmtkv+egyJYYHWXk1xTcEvlLb3TjmxmsIWekaxhp0&#10;DTWjJZVl6pmIRvYCtqlYzZrNXfCI9Z2r+GzdmOZG6K9ygmsSFXA8E+AmJSsH/LqaJkJTJaMlHaMl&#10;TSVNzOSOglCrKalpZC0WqN3RphK/Hg4OUHLKBgqzWPjI7XqsFYnjvzG4Ki2NdVdUFJ/znrN6Jid9&#10;Hg8B4wyMiCa6JvTJJOfN57I2FJr0gdFYLbNnOfEfo7OHziQPJBbmq+fq/+7w8du/r53Cf4IAC0Dp&#10;8tf+aPOt514rfpHg8zlvqxcKJK/LOum76kL+uG/SZbVepS97vI0Q2Z1rfmn1re7uX7z628wulB77&#10;niCuUOLatAo9lZO7IHfYALnUcCMBsgnAdkodUFNRbbIpDTb6iWwmDlDfhXDzr/2WeVX1ra507qxg&#10;rwD2OA4NSwadnYzzaMcU3UE2cYfyRytUCPEPydblnBpWKiXDngfWFJ914a6wLcRSwUKMe6FdOCtV&#10;pRKGgR3jmjGo5FWIHiEqSVFvFiisYIGhZ1KMQAGV4va0u6e5qGhxYHFRFV3izsUS5zKHEAp3f25u&#10;h2DWxgPOfE7N3VWMRBlg3VXs3B/MzS0KpNVGv2puThWuSnCIMw8KxsLTSwth/Eb6KpzILz4AkRUN&#10;J0IYt+JcaCR5hKKHo9HVzeimapO2gYc7r7g8XRkqwdLvpCd8UBdYD0zQl0Y3auzYGIWBslbaYQmB&#10;Kcv4gzPIAwKKjfOzTN81uRE76HcTRnADYCHPSB2waURKK/irbSlTkxaLkhTMaTNCzkUIHj7xyhwo&#10;qtX4rBBinX188dDTR18ET3X0w/6iH/EfvTqRwVQkRFjOgABtdijx6dEEmAYlxOVz9P/5qSHjyNAp&#10;Y6URsMk41Ll+cqR/70/2LPfXh+ifHJ2WvpMjI52ErNbX99b79hzrjs6THPa8sr5iqCOAJeHVndAC&#10;c1eiNxVbiH0EYN2hV+lOKNRy02isMxirTxxrLHMYTlU2VVaeqCwpaZI9GmHS0DDmRCw2OoS9pluj&#10;X9lp6QRxlXf8F0vfVmoIqYMlg+264eE3/G9cf8N/ffiN6/RpmIcIe8fFQCEcsAhywQGL2ed4JOmr&#10;3kErGuODqdR8VVU1I9bs+/QB8gphOBJVvfzLOOrxk7/uooixGGI9unqTAFZdneGmYcNQ23KsprEm&#10;I8aQYfmizWSRDGH29TT/0ceuFZcXXYjsZKm73WeeeOdC88C97u5obE2RqksS6+7ij0KhH9yB1Vg0&#10;tv+cI2qQhz8AkhAS+GOJsBRPhmnhxIBE6JgSIRjdXLoNwMRtRsFJoVgJ380LJ/c29hnNhxEsKfyu&#10;1nhoEJBveuHunGOjqAjRPYtUuawmVPVeT9pJ0GKWClSelNOyUTlyAKeg68ZgXEBADPBJpikBsQKC&#10;xQrO/LN/NqORw4MR9iRlCDUjHBi2ZRwOcgu3I6yNlxy7VFwVjB+kAQ0hsLideasplrACZgVEKUM4&#10;x+bmAAGesNBhoLCkpuNE9dRMoWalvxdn40OCWK31n2mN/9/LG3UiSVQbVxbznHgIWL9N6hpwuOc7&#10;OppGCUOVNHVccdZ84CzpqKlh6qqm5Essde+A5F0nnjlYhilzN2LIORdPdpVX/IYSlcur91SbFQ8r&#10;yq1UYZpdLvOkp8tsZ3iV5s0xnsOoTzzJfXZkmTOxwAJ76Arj4GWTGPjKTth37T7vtSMDb/2+mp/+&#10;0wJYpaWvnln7o+LXisvPtRK08ra2grtqfcX7SmPjVZ/LN+lJ+1ytr/tcLphre69aneYuj893wXeh&#10;/MVLzcWvdb+l2jz+m0Kah3HRFBSxNJx6n4vsj9txY9CmD9gDAbUpIhQ20hUBRJJeywEwOMyzsHbP&#10;ZtKTVu+1is3f4sC6rKp7xRy35ZIZDA/ShhvB3v6eoI60AWzUaAo61X6JrgCwTEpLTtmQC006MQEo&#10;RvsKOTY8GhNkj4VCFp50q0L0WsSWkxPPs2JaOhj8XlAqtET2oPT+07wQVAREsxKJbTPKkOn1EuTl&#10;MrvJrokuX9Ox5qLNxYGXHg4kllhexSoqAlJVtHTfT91vW6Hdb6WIEdZcIrYsCC42rQyFMUKIdwQK&#10;Jth0NMXfECE6+PZcIrQcW+KxQYHG8jv5h+Eq5NKGsOGHloUWPra2sPp1Al3RaDSx+Zxq4Eidy9wF&#10;FoMKsDQLOD3egdID9P7Dh3X6W5Hcm1ooZ3JiPYtEpMH7/pSmGFnCs6yxY5AQRqNu57gOXja97iu0&#10;hO/r3JQcbQl5Rd+ValGtXnJXzF4RGNNGlIakcInI5rJns9lDf3zp6aNHP9Qh/MIXCoYNSvvw6vu7&#10;mffTdrs9bXdTzavNmFhKC8tCrOxmwuXayX44iw4ZT50fGjLm9xxf6azkeOe+0xbLVtmQsd9hceyd&#10;dKzvWSwEqiwEsNb/fAR5hHuOkXWHo9NwrLzoB1V3lDxCaS8au83xLR9qEobu3Ll7J1SFOEIEPpdV&#10;Hqus+ZbBYKysbDpWVqnAK7YXLWlvGCRwpaMqAjL3qep1y0nLHuGrVJ/lm6nT8yd0BJ7GCEsN+68T&#10;vvIPXx8fvj48TGiKENU4NwkxUAgHLPqWSWsSQsqIxlztmEvlv9mWf7CVmpuvmmv42W4mmUV3kJ7Y&#10;53OPHr388kdA08EL9FdPPPkEXZ5kjRZ9fuJXwKyXYY/15NX6urqyuhtl9bUthp2VshrXZIablMg4&#10;zcLtJZNNdvWUv/bxK1fphtM+kbaDw+qi0q3rnQvFqoF3u6PTgEDCreopenaj7EPC/q7TC5i9PUgc&#10;LhB4ikmoxLqrpX2T0dhtRQIPsbr4ZngRP/4XEl6F0IuM3QUbvAFklSrKF8EGqygMuphDEKPMcaFd&#10;Px1LzD3IF7UlMJmb4BTCemuPs2vCnAvOxhUnAqm80uNARJkqJuhsb8o5EeEkwveKozQULO/MzMw2&#10;PLOCrHAPys9YibaVHmFBpbXvICMkozNBWfkx6jLZbZy9wI02kfeMIVs7qCwT/LBqSsaArmDYAKx1&#10;okwv4dq2WDWT5gkwWK6ev/0sW9y9+toTF+OscYfoBLzabBJNSkZ6AfUowauSjlFYcDV1IHRaN1bj&#10;HGfiiiAWqC10C5uYxurQcQKqSTOrZDrK1ExaHnZ9zYd/kwnH47dVR4qPNDe/CDE7tFWTkJuld5PZ&#10;rIj1iWdsGmEwwY1u0Fh0KyecTrXKv4i4zVzWlnzf47OWXys+/jnA+v8ZW12+/DVVhWj5evniw+ce&#10;69Wrvp6rja5J1yRGuzyTrold8+SEedLa0+PZzZyd9HnMk76rVwnOeM9dulT82pnfiMUqvZu0iboS&#10;Djkidawg+34BZ5bNZIeImY5oN8Qr0DF/hyGN3mSnbSpgisu75wCwctn3zT0Xyl8bWPqN4dVmbbOr&#10;C0Y5GZ5rjLDzIXNktJZo7fADwuCg/YrZTQBLBORQOaORp9hB90rFO4F+D2/8BWF1RGQHavYV7jn5&#10;Y3EBsLQ5GeC1rYS2aMVIT1BKrOIRqXgIFiTa3BEMSqoLuq2IsBzFLweznvYdq91YpJV3cZMW5zUB&#10;n8By0I3Q6fm21H1CRG2ptpWV1Nx9glhFCQSsLXPsCnQgcFuAUYN4I0j1cG7uYThcJb5gTBUmHHaX&#10;quxUKgXdPG0F4bvwbw9Fp9cOhzBZGINo6/AqBgg3VVGCWaubifoeOsR2M7u7yV3axzxmKOlUB4+m&#10;0q9Fp4t67Wez7PWZ40lOxYRC0btpcwKoIiRYo8n0OglVqf1+v67B6ex1u3V0NaWVVmKKJavEwFi5&#10;2f4+bstwv0KofU3aoIaOSHYU5OBZzXfpT2HBy3alLzJ9dbSgtvqIBksqsc49zuxmJuxpU1qPIdMk&#10;QS0wWDa9u5dHHwl3mFzfOk8A61S/cWio32Cx9DtavnXKYTxlXO9D+uCIcWT9vsNyEvKrPsufEKLq&#10;d6w4HOCw1vvpmyt7hmPHNiS4epuuYkpoy3J0NVYIfBbTbrjTndCd6S1DWVnZCcJX1dWVZQSwqitP&#10;VDLA6lBAVkNJie6Km54zvxvIdGhnK9+WFwmE97+Zuj80ztk4hK+uM201TuCKbg4P8zwhS7DQHRxm&#10;/qq9F8YqPLIS76o2tM3PnUZEznxqrmquOn42Sa87v7C53PPPf/nJR5KmellBVwcg1hOFK4mvGG4x&#10;5BLfhjnWk/DFgkfWI6/hZt2f1d28CVeslpWWamdaxD9nmMFK0qdM1lr+6yb+L5fZ9ZC52zLpZLrL&#10;/B8OlauKBrq7oyLZRsrQp0NzifCP6OB/OxpbgJG+ELcze7UgbBzYOO7wf+L52UKaIf80KCyIs9Y4&#10;NAfGWGhA3sbPyfwd6Luib4fCILBAX/0XxGM/QDc+ipQqnhqBf+kaMhPCc22L4djhBFrv97pVFbxd&#10;J3MvBEXdYJLTe3oIj+gdmnaIzQNw18QyNiWTEUyC56L6VdDkwZmffO8nM0xbBeXsrUzJmZU8lpDE&#10;b2sKHJaUNEhbGWWKRJNkVCUmfv1MH+ltGLJVT0GXOOUEqqKjr0bXwGZU7SWGY7ZtFKzb29KsAS1C&#10;p8fq+Sw9wv+34siflidzGG0Q8zGzILAC6JCiO+qvqebpjkGnrqGmqQTYrqFksGFstKSjabSj40vn&#10;K8VUYYnI6SSEhafLJFUsQRF7xvjmrKfns1NYpf/t+L2B4uJmr9V3weMze5DQxln3ScAom8BRAmbF&#10;hZ4mLmksFkvwP3LEp7xHjsvAx2c9VusNMB+/f+5Yqn8y8GptseIZr9V7wYdGYA/CjicxmXDBh8GE&#10;dCYLId376UwmvUtV5i62P5cVAws+c5fZh7u6XBeuWr3nyq+99rXPPlV4Ocz4KrsrqHtuDWqkpp3n&#10;u+g4dqMpaGdZuV604xCvwI0WNdXXAa3IQ4/Y6PTBzNbuhNl66Yjq9m90TJUubTQ3O3PIdIbZlpad&#10;5AhcbXMZFzEJzkot4nH4tp4Xprh0XIDiUZJU29y64gUJqEk4NMS1it+oRlg1aPaTQzUHxwqF+HpW&#10;5N4EGToJdEUPJqgEsSLSAtyKjCZWTJQFp6M4/EE/ls12mT2NN2oXiwYWF+8NCJMFFsXKRZzgU76N&#10;uai2thUHO7nnd4rChwlfscoE8YPh+XCVQk2xyp1x1X3xHcJcP6KPEHNf0IrcB8WFxiFtDwBqdPlb&#10;qEViS7FobHU1tqqiKnszEd1cPNLjS6ftu10Tu+kkdGKTZp/3pdKPjl2cCW+4uE6ziYm+feNRsWLm&#10;Cp5iVG7bnLQ8EzhwO51jOrXTfcWpc+vUWukUu/0CI93gzAuKbyzeXiB8JRPSOI2ZjkYCWDbx73Ex&#10;Y04onsDqY3qUFyC/uvThxuAvjxE+PZEk4Ji2m/VptdsET3jsWrSh+HtZ5U5fmZ3VpwhgGY2EsPpb&#10;7lv6R4yjQz8/earS0TnSP9JJAOtkZ79FhDtbtghgjRhaRvr7LCf3TtJd8e3+MgPhJuHUUBVeEIRV&#10;NMp2rwdUWE/xVs13O+0wlhkJYVVXw8u97MQoQaxKscWUdIzRp4Yx2C70XnFzlqN6dL2tzZK3zG19&#10;07J1em99vdJ5ReArP4Gq6+o3GF1d9w/7cYutRgfZcXS43d87PgyAxdELmnjmmGHjAWeJc4MwfMwW&#10;z2QRoU3PqxZxzi8/+pXMVQFXSYgl8JQEVk8UvlHoEz4SBu+vbNy8WXezjvCVwbGSNzQ67cmMlm31&#10;MrYssiEyWY+3+NeR3cdbzXoQWDbgK3g1FBPAqqhYvX1bMbuiJzg8n/hRGNVHOBytCr2NGT4xSBhb&#10;OBzi02yBwzvBOAFCAUktKQhLSN7/87SMIIQMXng9HHztQgSw8hBG5ne+AQJrZy5ERUuUzk7+ldM/&#10;ZndRRCG9rQqHoofBXg3cKzrS6vKZ01257e8GCcxz3TAF2kpkF4uDXGszKcwVp+0J3BUQqnewuIpg&#10;nd0dBCsVV3zfCxGe+xk6Uoy1n2woR5tFYs62hnkyuB2APbsFdTn9kVtwxLKrp0z6KSer2wchdNfp&#10;mjpGG6rLdIp1jfhTOW4SunzWT92lKL18r7nVepaVS4r6YjtuZ1CHBVzXVDmKAUKkTje015QM8ikg&#10;6w3CV5WVo02QX4HBGuUp2wYkd8DvBeNKUqqApSiXe8dX/1kBVulad3fFtXKvz2P1eVw95q4uZMXS&#10;sSoi5uO5AmHFo+zCeotJK3ktoBaTc3QFv7ccz3Fkd7s83oqvHT/+e4ew/okArFdVFfU3vFawVZ5J&#10;s9ltpj3O3EVbHRq/ExPpNOMe2BknYRxjQ4zdriftueoz00sHueHkpOuqz/uKt9HrPVe8+dblz5aM&#10;9Gqt2aan3T/HHqK2ff4HnGswojVB4mSHjSR9CENPNULOaYmgb9m5W+c2vcegDMSGNpOmX5JN0zo4&#10;8BsFQ5Ue3nixx5dhC2dWVceFawSSnbe3WWYPf3DOHzSr2RyAQZYytMtnLpvEyJjS7zL2ie/nsaRt&#10;kt6Ssc+sdZ/dN60SirIcrVCzotbiHwsK7WhQVIVBZUJaMRYVDk4SdkWCiu2M8G/PZXJZOtPMPTc3&#10;/v3i4kuLqsWBw7zqCw9qkVo2HQqnijgcLpVfWaG1fO5+W6poLsqbMutIQtP7CCu/sgMjB2ixCFTN&#10;A0bN/zXPGEK9DAn8ffw88jywD6AzuAZbhjWpDVqLxg5vwr09cTexUd9qnTR3pekRprtYYOGhReGX&#10;187LicSKM6LNsB5OVHQRRa6qGJAqLq5BNzIu3H5nr66hgdbsXr/T6dYFFF1cHM/ad2fEhEAkqJTc&#10;yLExycEqG1WEImZI7CS8rGkiWbSydnez2bOTRxX66ugvebo/XfAaffoCnTKZrrQ6g4LXplcHMiZ7&#10;gPY1RCIiMkdtdrsaThlPnRoy9v/DkHG9beRUWf8IYavKSkJXnXlLZ/+6Y8SYP7llcXTuYXTQMmLs&#10;Hxnp6+zb6uw3/vnIV9ZXHIa6xA+QNXjn7TvhqpDYlmOJhbVQrLBHcy/rKc7LISj2fxgMRnBYTUPV&#10;TWWGssrqUUJao8L9inaWGsQP9iLd+YrffkWvL9lZ78yn+lIQ16csKyujTmTpjPuH1UJ8dX14HJ8A&#10;s4bHh3vRHCz5avuwMGpoHx8OmLTxjIme98nq2o25VFH+AR1omFOtTRK+yiRzWWawCF49/3Hyqid+&#10;icF6osBf8eXJg81ClmHR9fN1LYSwDC2G2haH4Rs7R6rtyV2c1Tm46yHLdDfX5W3+tfvhq0U1dntX&#10;OvMOBgnNXR7rjY2XKipUHG0TWxNRNwvM6c5zCz18JzS3mEj8VRSKKDrOQwvLCyIzKsRq9BinM/94&#10;SQbcTAtTdwJXC8K2QTpncfPxdqH8oZMQyUJ5MFh05qUesNiLy5Y14bAV+zGdn9FQIgHaObG4OHDv&#10;3mKFl8ph30ScqjSbyJQKsIU607PSmYEzyE22NzVsCBXgfzRNqQNTILVMPFi4zXZXwuBdJMQwbSMT&#10;uQqzhrwgSaP4fSsa2SiMKN/Rq5lGE7YpWu2Unq1G8T31lHCy0zGDxTosHQyodN8yqmc0Sl0KgWXW&#10;7HP63JO+6Keu4xe9VnMSjuta6dAAkpsfgt2uNo01jaKq0LFJA1xz8VbCM4Md3Bjk9POS8xJecaCU&#10;DoWSVqK1Ap0OIZS9fOCz9eUux4qLi270WFm9bzcTwErbu7JUd+QEnBIQyiY8TnjaHrCKZ6rZcFsx&#10;9iqEI+bEfZBvfvbsOz6vt7x76X/7/YJY/yQA1uXDxa3eqy6Pz+rD+GfanE5m08hBzSQn7BNddlpR&#10;TBlR8SHBiy82zDDYMBiKVg4LZlzWqz14e90KFmvts0ypfr0GhgzZTBwJODb2uZoFbUOAI7ed07u/&#10;g1MA+SeIq2Ktk2SP1Ay7BIVkn4ISi/156Xikh5xMmzz/taJ78zdRX9XfvNqVJUjJrWwWhHHTErWX&#10;Vu+mat7vhjeQeCBIauFHYIsrfUHhriBZcfrWDBdfDJIUtdWsmAsMsuhnNiK8KIT3wCynFc5C4R/c&#10;j4iQyElG2IsRaCF02C4Yt0uUsD0rHbciMome7a9yufTVE3W1R4oWF1VzibAqAaSztjCt5DLDiyFU&#10;ldqApgpBz6m2NghpYRcdDi3DaFQ0nkIYCCQcNT/HaWgPwwcvc2FO7Z1j/RYMJFNtc1Uh6K+YA4vF&#10;lg+zQ0MoSrejh5GPo3qYSGy0ekGWmjPJXZDinDXmfenyr5Qp/O1cXYM7w53kHD9rrPHcD9OQCrft&#10;SKZB1+vsdXPGsxq5OU56929H9h3HpDROQlK4XGjhssjyX7vJBq0X7w1anhTSsq/+bC5+9nF2l96z&#10;h85eFDDq0ocA1ocorD/Eu3Vi931aL80EsOymJK6oUqffr4cGC1xsvKuxoay/8vypof4h2GAZh0bW&#10;Hd9yrJ8qM66cPGkhdLXXYnDkLan1kc71k50n0TyEL9bKfGoPsqzTKce6o+4ekFO46o4UAk0vTC+H&#10;2Uv/QMjw7aeEzh0Iy1F3kxDW0LdOnG8qcxhPVNLlPOamQB7UILCkQUfwyu3069U2jXO9rXM91Xc/&#10;1bm3lTqd2inT9TaU9OquP8v46g0eHRz2vzHOEiyIsNoH20s6xod1w+Jy3WQjYKzVaMzP1BcRsIKU&#10;aK5ope3hhi9I6J/7g9rcz5Do/PxB/urlX4GxnvjlN0WWJSEW22J9GaGFBLEu3txoaXEgmrC2pWWl&#10;qKXGns7kIrYMsghtmSSSTX2fkP1w/JjbbKeKK42A6DQhtOaBhwP3uqNATTHhuf7UNJ8VVGngmq4e&#10;FD0grMU2VULlzrQiNw0x8Xd7Xx5faBfyN84oeBjE2FMFrfx0LAwCq+2bBK7W29gFC2WPFNRzWBUB&#10;LZhlhTdXw3R2qRKbqnuqonKoedL0xM/GFWGhnBO0CYM30TTE19o3hTOJEGJNcYw6OCzArltazT//&#10;5/DGEgOEBKJmeG5H2LXLrGgZXihvb0vSKlgwPxEyqmBcrTclYZ1uB4lVQFqwdRfIKzA1pRscaxgs&#10;GRM6LNg1GIe0isJVeNhlzZP2SUIjn5YqWirv6XF32d7h2TvBeMcz2E6m2N6luqMEkithwkWXsTFW&#10;XjF/BZuGUXowDKyAtvhb9LWfHuyzWjkKLq5Fl9DmOfKZFMCXu/9NcX2rGQ6qbjPs+8xdySQmP3LC&#10;xhTV5Czn+xSiOdh3WvNeRPYEIzJxWiPoLjRdBMZi6U027XP5vEXsEF76OcD679YdXKpvbvT2+Hwu&#10;s9kDfXg6mcnlkunMbjKLlSQD9430BCCW0IPyi5aTr3GO7gNPawz+04Fu9nh4Y/Seu/Za99qn5iNL&#10;byZtJpBXOVtGb8uYciIYmYGKDfnl4nQ3mex2qv3tIK7tyEYBrLHrUf2rlayaDFyzAOeztqyJcKL1&#10;UrfqMx9Nrw4cudmDnmWOLae1wvo0IjZmk9qpc7p7/W6q7IUzQyEixyZ4K0ljM7QSOigZHowVZnu7&#10;IPvhOUBlkpBH4iTjJIwgpMGCGDaUhsrbis+VUI/KFJ2g1DkIccMLAmxpCpk8svloy+ay5psVxRWL&#10;cBdN3KUaNyY6hGy9jpp6iXaA0PwGYau5trZUEfJLdtDma1tsW4xOTy8LLU8sFKoCxApXYUCwKixH&#10;BxleVaFN+NfcH9wClZUCfzWHfBzkh3A6WgxNldjywvJh2hgSq5ubibuqh0fKe6zWC3YoxNLpCZcP&#10;AKun4vLHNLRLjy8VlemZWNTKCWWtEqAjHcGgTYs3NCCG8Eqvk4CCye5Et6u3Vy0j1YL7TxFrdNH+&#10;jcTFXpPMmGx6EyvuWAO3zR3Zmch7mvc0+knXxSzsZh7vXjx7NvvK00cvHX0aPNbRg03CL3x4kNB6&#10;Mf0+1S72tD7NzBhhuDTUXXa/SFoy3TK/3jg0cgp5gKeMjm8hCme909F3f8ho2KLLz/9t54rBsWJZ&#10;yRuQRkjvQ5XGlfU9wih9e32WvfwO5Fh1FVHa16u4ATgtd+lotBBVJ3ZzpOaEqjiOcLrFyBRWWWXT&#10;6DOOlaHKyuoO6S06OMaBcPR0XTGrzQQD4+YWS8ueZev+zy17W6dTqZYOzsBVX/dfHx6HAOv6sxBh&#10;vXEd4nZYjg73trfrxr7aOzyu6wXeGjaZ4IJFEKux1tA2V5Ti4Yh8UXjjdXsuq7VlqXiL5P7yEXxC&#10;P+Qg+kvqq492BSW8EqL3J6QO61GBw4IWa7Jlw2AwEMZqMRhWNjYMumQ6F4dLA3cJqYKK+2oHfv1C&#10;cabVaeeeTYbdsNK+F+9VVBS/FpXgCFDoqel51rnPS6e4OU6WmnswFxKgCs5vYhx3WjTlD+iw0Bpk&#10;ppHutCSE8BxI+JT0cr+N9PRoKLWTEvRVPv8glZ8PxbhFiB98CpO5dJolwndgjRL926hKpaIz/V4d&#10;nUpmOyYLNDILnfDMFcZTt7Q24YDFbljClkootKbc6gAn2SgEF73fMmln/llQurYHvzcz872f4EoQ&#10;9SL9eVup8pQ1SRFdKdIrDRPy2zYeIVRPmUSsAlgrmKfILiX+pF0/1dAElI+cJqeupqOj5PxI5b5H&#10;M/SqZ9Nps9Np9jV+SiCj6mntcfreOcsOBwKjZPZnpZwd+HPCd6uEDv8PoMAaK2H7K8JUMHQHvBpt&#10;Gq2uhiQLSnddCSMsoU+JyGjCuNCInX3mM8zulSYqmr09V10YjOxiF1U7kxkRXM0qBaGwgkSbFiuS&#10;NqIl/PvssyZIV7SRWQJTjMCwLuYEhaUVlm8YHsuB8fO1MlH7OcD673Q5o2p2WV/vqXndhxQJm/Z9&#10;WzyTzGWYwMoAO2Uz2YnXzXQcp6HwRMmnaMlF3wmIOUdojBcdz4QdtZLnAls3vLb5i08peJ9OK340&#10;2ow+YztgaB63BRDNa4Lsyq/V8tyVPRAQfBG96SdgRMUacztH+H7HREWEln116fg0pc9aX+v+rNMc&#10;Z44cqXMRukpybBmYEht7xc+CvvJTSc+T/m4d5Dz017FATPGkcVxQRtIVJrJN+GdbEbiLrXxWRuUo&#10;e/usJhLZHzsUerPZgnuDcFmQ9u/bEmRtH8jSUTJztmXHUFqYyi7khF4WjEIMTrWQNtta/G8WVYv/&#10;8Z6K4BWCmZcRWDYtjBOQssFWDfm9nXyKKuU2xkfgsXbezbctLibQKaSfATuCNghAFoGrh4sPhbRd&#10;kV3xv3HmjlRphZE+GKU/97dya1mORaOH31o9fHgTMT2Jh/WNPS4r60TMPhdMiSd9Lm/R5V+npjhz&#10;TJ8Ruk8eUtbmpABC+n1FNDMRZ0PvFSeaXO26QbfJDS3WFfe4fjs+KxjGQjcWU+NgEFlskjFl9FTa&#10;Z/RxnmoQQUQR7fZ7t3q/9KXxBuNOyw3f2eelqd/j7IU/BLY6+vEUFmuwrI8vinMkAx7WZqJ6wqQW&#10;lTtQun7KlDU3Vo/0nz9vdBiNnUP9IyOOzlS/w1LZv3L651upn285HEMteUv/A4dja6uzs9MxYtyj&#10;71tS83kI3aF33xtp3ghVzQknrLdjt/8FC69FyPPtmLBh4sE2aHSqwmKMsMwwVDZkPDHaVGlYMVZW&#10;Qr5LNfzfs0GDEwDLb0dX3nYraezbwfjg6a29P7m/t2IY671C/3xdDUDlZw/3N+htXJBVzGKNc1QO&#10;PEdZ4n7dxIN739FnWms3ivJt7OZUNRd+2GrPYs3JZeDRv6+++hjySiGwPnp5Un4cVGK9zBIsqLAe&#10;3dhwGA0tG6CxDN/YKCqzp3neHctEkhCWNpm++vVPqruOddnN6STMsOxpu3nXWlxR8VrFPTZWgCno&#10;j9lIIcXzH/MJjILQSZBXhIrRmJgzoCM/yifBgujKK8Ti0n+elq6wMei6lni2UAknREP9P8dioWgo&#10;j/bgA84hnEvBpAGt9+jhNdFoXAslFsNvV7ENXULVPaB6t2igvsdnnTRncNDHpxTqyu8WRBVhA7Wc&#10;lQ0kTRksohLjCAtl0y2ZZaClWzBwe++9Ga7zwGHNfPvbwaAUQwgDBjEnqATTC20pixhkAn1hzFf/&#10;LDtB8PSgfUo/hWx2tZvbl2CT7OCy9OqaDtg1DLLMHXCm0qibUfAagEwum0Q3zeX7dPvwYZ/3GBVu&#10;6Rw7G2iAsWZtwiXaT+cgYFVNTUPJmG4MNwhpDbLbLlqGhK/GCFMR2iJ4db56lN46RmvYE0tHj3pK&#10;r52VdhRCZ8B5Xr4jn3bnKb08UN/sZU92KG7SHnSRuPHHUI02itn4LC6Q+G/bbCb/eHvJl0o6qqvx&#10;gDoGdb3O7+i1wllfmSg8INGKy0o0m+1y+bwD6BOWfg6w/vFbg19vLnf5rr7e+DrEgskcpFUIjWeD&#10;WHQIQWEhFjhjSxOeRt4pLUXCUY0LEen0GKfFMZvJwGEpnd5NT3i6Dl2wXi0vv1Rc/NanaRQedyJN&#10;V8jJCcYVGji0Z+qhclL6gXqT3e4WdBbAVQC9uYC9QF7Rld3t1nJcKRrSGS0SeQ9dGviMTg2XBzae&#10;8YG9ymQ4cxqWz7L3F4EpOLRXIuDOz/yZvAREFSOD7KTHlXBKkIDoBWVqDefgrKaAo3L7QYVKd0uj&#10;hONJcz0x9cbSq2CBquLACvy2WfnvQgQRlPbkM1T+BOV8Yo7LmGz27IXminsViw8XF1WrWPFj0eXY&#10;9HJ0eVl4NayxdVJoZ2WnjerkoryAV21UiLchmEMVWot9nTUksHSfQxsEYOrhXCGcEG2fojzDq/zi&#10;4rsPUuE5xEULdfvaMnx6fsysWTSaeOut5zafUz0XVT1cLO7x+Tw8ljzp62l8HfxVT/PdX3/olL5a&#10;60wKMQX3hZnyZ9qfZ40Iu7r/XjfuvOIcH6dCVKfHoeS+onb7tdvxgheGFIQw1JrNqGlRN0GWogcR&#10;qt2WLyf/Rq1NXemwWFbattp2WhqzZx+ffXzocfbQxd2JS98/evQPmMA6+itFWHw5d/HxbjZtn2Az&#10;dz08iLQYz7D71TK9502b01XTebKyxNh/aqTPMNTfP7Jy+tRIqtJxet6yZ/n5nvHUkCHlMOY7HZaT&#10;nRbLVt+fnD69t963Nb830rnSD6OGPUddbTRU9YOFBcQ5x9AKRNazSG0JxX4sRwmhxg6H79y5U3Vn&#10;es44VFZpBINVXW00nKqsVMJxMCOPCsIJpzezW3/L1rG+nt/auk+YzrJlyTtG3bqx3nG///p4by/c&#10;L3TDYobw+rCfxwmFlftYxyD3CtuBr0xwxqeTc6K5mZ0GUnP5BytF4dqernQ6l8tAgPmXL7Bq6kOO&#10;Vr+KwPplfKXAq4ISS7kgmfDJRy9frNsxOGodhpv1hjrDxoahMRmRmpYsrXnZrC3eVfFJa9Xxnitm&#10;e5eeKSyCWT5v/ZEj9ypUbDVKT28MT3loXs59zItzAlZxiTAXH2EOromGQjHu367F1gpdWx7/Yx5s&#10;Iba2JI3hOYwHnC+ugMoWEqG5lVRK4CtYNaTeZjC9QL8RP730n2DkS1juTjQai6ruVdwbqFA1X/UR&#10;BkmznyAL1xlP2QWRhbXUFmF3Mjbvoz09Y4Pa3aQ2xcW9kBxpA/J5k6oO/JB2GxzWzL+bEc4LHPqs&#10;yLKCivloYZkSVqQyeCIYkaE7NrVeKq0YYtHjQuaYXS17hQF0DQGyGmp0fGloaBgDgVRZqVcgGnNF&#10;PyWsi0mrY59OQ+7yoleDPPF4XHoU4q+qha6XpYd4Y/0VD9MySzWoE2cEpz2P0lsTzxNWV3aMjTaV&#10;1DSM4xl9M44maWR/LjkXz77T+iln2EuXB4qbbzRSYUm7p2eX8Ds0noSOhDTElmMNPZX3aT1VKzJ6&#10;eqykhtv4JTIusYT2I+ayFGvAiMgriAg5PK5tudyu2edpvVYRffVzgPWP3Bo8o7rRY/U2upwuF6KN&#10;JuBrTGgKdsX0OUMIOps5m6VlL0uVJS4I7rJJ56Hc9r6YmLMmcrCeytpwb6Asq/Wqt+eqt/wPKj45&#10;RefyCQJDmUzabosr2TdSGZ5kYMUQBo5BHPqnZngVUE+AsvoOvi8vbtGsK2Q/045Lv3X37H/9jFLD&#10;0tWiP21Ef9D2TtKW0ya1zGOxJXhEDxUPeoMgRuiWWol6hiWWSXhdasTuLoOVcwp7VYh+lhVYUJkT&#10;jMsoKykgEsrRbXYUF3YDsmLjZYyNMTWz0uhqVk7syGFoTErPStMrTSFtVXgVc1Nem9vNesrfuhce&#10;UKkWv756eFo488Riy9BGCReGEOtoAZV2NoqKaDVfIXTFU4X0KRxOhKQplnA9lMr2uaJ8ao6bgXP5&#10;IvrpMJCWsB+d46CcZTaDWJOB0FDVo3+xeTixSY+k6EUvFW72i10es4+QVY+LdgTrteXST6z67pa5&#10;bTw4GhGrUZxgFh+g21jI9WJtRntwTBcw8cAnXif9diQihjjBIAYjCtDa1poUc4YMC/mEKo4zL9+L&#10;q0sqb66vbKysrK+vt33FnT176Ozj3UOPPbsXLx09+uJRuoDJ2k/N+bCZ+9GnHz/enehK0wJKlXrA&#10;pLdhD+MNBtUzezu6r7j6HcZKh+MUQaX+zr221P0h49apldPrMGboNA5VDu0ZjX39Q/2O9T+x9KW2&#10;9rZOOiyp050jdPeVdQcBoNpaFU8Qwkc0VjDo5906xC80q4CmQ3fCCWzN0dBWmbGyrL/s1Inq0Sb6&#10;XCnyQErAYOl6RSVhN6vdyXi8xLGXSm3Nn25z7Fny31w3XkGANhTtvTo4MgwT1vJfv+4nbAU5Fois&#10;XiqyBzva2dNdNzaOBHT0mSIab30LW2XSsbFRe6Tohjlp30UzhJ7zv3n55QN46tFH24NPyJAcBlFf&#10;/BUIq9Al3Oew0CF89OjRy1fzDoOhru4mwglbamsNTVpR5GdBy2eydG54P3GhWHIlYWXWlWRLM6fP&#10;VX5k4N5LKgGIqGgQXg3KZZ6bhfTfXFxc5Hb5ImEf4U8WEyZlAkexLA401RozjQJ3AV1BuI6TZvo2&#10;pgT/YikWjhW9i1Mrv0f4qq0tjwYh/OnYoQEgLPxX0UTiR9A7RjdV3RUVA4v1XlTPGbbUjGMYh50Z&#10;/NKqQW3TSrXULJswiNZeHDySCbyMaUqEFAq2y2ZKQpdl4ibh934i5pW3Z76rNAQ1M5pgQYAlOoXs&#10;RIq1SfoYiBLwp3YxRCJ83NUgsIS0nWDVFGux0LGka7XTyadwTcPYGOGescGySu1+ixDxhhPsNur6&#10;VCqsVxu9PVaPPZ3OighCLNABUarDGqKRYFVNTUONEoXI04NomeM7BPBG+cYofR4t+dKXKisrRzuq&#10;O8Bv+aemAvrcDAc0IjdHrP1aW9zz6RIJLw9UFLd6fC572jwBiUQmnYWzNc/w5BgJziLfyK8rqT4P&#10;k64aOEeUOHVXkIs9VlOiu9LBJRFgV0Ov6VY8ODurcFha1mKxJB7mX9l4Lutz+XrKi0o/B1j/iOjq&#10;1dUXy3u8rY2NkwSuJsxIp8vwJbmbRHZ8OssDPezLxNwyfB3jUsAXZy+nn9KCmIvvJwrHc0mgMYCz&#10;jJ22SsJXXq/1WsUnWY9e3nDmOArXhmQcAdpY/x3J2IUZA/NTdh4cDLCHOzs2oNVit2MHEAooN3u7&#10;qzVM1zBpg3Js11fcrfpMCOtM0eKfdZ3NEsTKcpIGe9LNMv80AQmP0+30O3VOCHt6RTao2Q+rBpMs&#10;qtgERhFbR9hAQQwW7uec7jsvHXBkiO8bvxNUUnRbEaHkgrYhGOSQFqoaxa/hZU0rfLCkuh0FpDK7&#10;g98EA7FZMeHCZnTa7DuHrPV/l1CpwonE5moMLcKYEMnG1haWQXeIIf8UC9x3Vh6kVjZYrz4nu39z&#10;4bt3mcNa5i0CnUFMHaJvsZMvgqb34Xz4r+fmCt3BBNszSDOIGF/xuOLy6nObq6vRxOK9v6vtMSMg&#10;Pn2RjhpvY+NV1+s93vrEp1gASi8v1TnVWm0mI19xrXjK+WnMUN2raxgjHNA+1uA2YRLCrr5CEMu0&#10;LSSEmv0nSo4dcotQH3hTCxOteLzwKmre0zpPGFos+Y3a2pU2i+Xf3v/7vzx08dBFz4WLu4cOnQOD&#10;9X1ArO8zuGIm6wsfJbEunr3owXSkPYN+t16fBsaCxkWQsgHTm06Xs8lIAMtoPLluWd/rO4k8wlS/&#10;JTXST1984yvGyqE2x1Bnf39fn2Vrve/nGCfsXE+dXu9bP7netu6AQgtphFVhFuGE0Fh66oB7O4wu&#10;BTK+U/W2iNSZroLTaH8Z5O3VJwxGKs9LRqvHBksaIG73451b7zZNzV5+fYtA9hbBPUfeMaqmJ7cX&#10;nUGCVoSvCGqBuLr+BigsuoI5w/D44FdL2of9fgCswXF2cJ+gl8h8c4MOp61U6puYkSi6ae0y27k7&#10;mPvy37z8oQbhk88flGApeiuBrr74xSfE24cJrCeVm0/uIyzOf/7yz27mAbDqCF/VtqxsFN100u5l&#10;T2O6Flp3ujr0iRTWfzvjNNvpVcx0TZjt9gmqA16seKm7IroECyv2aacnPawIsHD0A1cVPSh6sAiq&#10;d5E+Jarejk4vLHCmDQcN7js1ML+4xqnQ07eXeJ5kLbYWiwqjd0JhdKquQOLelsd870Y+zG6mIXQd&#10;126vhaKr0RCdT2FMEa5yvvO97nqvy+Xi4Rs6km12vUlo2FlvRfgmw7BKmfITY37B79KxbxNOo7ds&#10;iiqL4c+byNfR2kwc+QU8wWajM5K2Cn5XZg8GZR49AnW+LW8pUTq8VNnsAqopDqNUnQo+i80hpoR5&#10;BHNsVBM10MGoY8NPghHn/1w3E1R8gbGsme1dnkmfr+f4p1kuGlu9Pg/avFkZXhsRGjCgTpMd0Twf&#10;NHzQwDiKsVQTtFgFVzieLBTwC0QWBkI6CN2MNZWonw0ETCKfQ4jM2QpUEz9bPvAplrFXi5sRE2ky&#10;T9AiaM8k32GfeWCjDMz+8ETf0vvxMMYGdZju5eSeknEnW7AS9lSreS6lEWk+aGn639wOzkoxPHeZ&#10;hDcWL5NxDvJBQMarlz8HWP846Kr08tdbW72trzRdNaezOQJU72Szya6szZRJZpMwhoEgLv5CRGle&#10;RbR/KSTEsxILUGEiUt6YehGirFnM7oHjghS+a3e3y+MxX/B5rOWvPVd6+dckIV2ufT2dSwPUZbRy&#10;fDCY4xZOBu03powD7NoOn1077K9pmUjynzGl9Wk7h9S47RCc2wMB+/54GDZeW9p86bWBz+JHcnlx&#10;40YXx5S9g4Yo/k9aFBCzQY29gYp6dy8VVc5ewldjOjeL76cQR6gOaIXBC9teKYOCig99TkraNZLF&#10;EgBSZjwzn7x/7wOKrFxkX9I1qxF3lX7IQemGFddI5l1K6jXbytrDw9KzwupC6LDokknmdq3Fi2Cw&#10;aAU+vCbs2RFkthaTaR48ES70VPmWjZQQe9B7YdcQDu6JBCdE051qNwiLgbpq4/vO//X9QsdQ0Ffh&#10;cIzTeOhPLPF4Ot2IHoY/Awish7Ve1yS0e+m0Z9J7o/qVqz2u1rrV47/2CN6/tbTRREWn04xRjIyw&#10;UMMrbzP1NuBCC7OuvUGnNwXc3EF2X1Frt6W/6wEtnLBw1bLeJJNTGoPilZiZ0esqb67wpdawsrdu&#10;sewMancvXnx8yOM5dPZnf/z97x/9PgMsSWEd/RCy+kOIsI4+bb0I16w0JO5QvUDmRSV6GkePX81b&#10;i1ttLjGeOnX+vLFzz2KxdPYbR9YtKUfqm/0EpOhy6pSxxTi015eaT/VtbZ3+E8ep/pSjM2VZt3Tu&#10;EU5yrK+vOMoqQlV32OOqSjHAVAw4YjFpdkb/GBatJUJYhpuEOsoqR6vLCGCVlXRUYzS9ZqyBva/o&#10;ybJTYUP7s3NvvdOydXortdW2ZdmzjKqv6BpqkD7IhqLtSB984w2CV+Pj48P8zXYgr3Z6gzirXYeY&#10;Z82b2oxJq403Ikh8PoUB043U3aJGH6FrG0jI3P/5v7785SefP9AfPODWcLAL+MUv/usf/vCHhLG+&#10;+EO6sY+0DkizDro1MIX1v7zsq20x0n/2Zn2to8VRW3uzzjVhdrmyEVRSWZRSZ6998m64BF8a0Az2&#10;dDppn3R6i4vuDVSsCoeFNVgq3ObuOSd2Qpc4H049KCpqK8LIyIMUJx/Q99h7XfRrz4guoURnt7nZ&#10;iKychWhoeiHGd1TGDaOhB3kMX+Y3VvL5d1dScBeFkmthGXcP4+2vEgn6FKXz6t6AavMh8NXkZFIU&#10;wkEbSKg3IaUSWncCBTOiRY7wGg27bspYrbhWmS8UeVFU0MKPADosrS1JL6NmRjjEbMu5QRYyKuJ2&#10;odHCh0x6VqaeeTBcE0c0FGS1evsUKmWBsvQgsjg0Co4NJlbY20z6K84OHdxWdAQvkPp8yvQTjQys&#10;wnUunfa9bvW5mj/Fxqd6pdXFVjDptOgRxiNatfQwtJv0YzVQtcuMHjZoICwz1lAjRgcFxhproEfR&#10;WNMhEVbTlY7R3oaOBoDRWbnCx7XSJoFQjbX7E1txpUvAV5NODA5CfJW0wRhGIKMc7bnb72kDyARF&#10;tYixXu4K1nD1iJzQkjEdfXVlbEyiwjHdGLqFU1zP24QrF/s6RGTCDnI+05Mu67nm34f4nN87gFV6&#10;+fhLzxzr6YFJuy+dRdsvy3MxzF/ZMBPKbADi3qSXOpgPpOGJsJqMiQ1TAoHAs3RUvXnrTVSmOJfQ&#10;Hou/QwgN/UXhTJrpumC1nrtW3D2w9nGP52t1rTaQXsm0KZeFlDzHf5wgvF5YigqRE5+NsBWl8xEH&#10;4KxMfdJEcra0HeyE3y0cEwRfw79Iy/8nT7nqM8T3lH59w9uFgLIsNGg5YDSbOHMi9gYnZtIwQujs&#10;pY3b75ZhhJw5jd5kTsSqKwJ1BlVxGZfDEwH7Y337WEqzHxM/qwCuyH56S6SQoSMN+9h3Bqsbq9pf&#10;kKai2wpLX1Bobb+Af5B+p+zGiYHInG3Xc7UYxe297nubomuELZi166CzljmTsIoxE4Kf77POXdgu&#10;AHG1FerzxbYHrG3PYxQ9zI6i2FHa2uYewAFeDA/ehdx2mhVY0zHBYEHifnjzudXVzVV6HOEjjb5J&#10;M4L6kmmz65VXelyEr+p/fUp36YfZ2GhdY2ONq6bRCQ2XPY2s+eREL6a7UfrS9WAvHT7jbnXA76dX&#10;SqvkRCqvhiQTtSw4wVYj+riQYaHrYWscadlpqaVdbaW2tnZjnQDW1pciFy8eyl7czWZ3H5/7/h8c&#10;PYoPBWAJBuvDBNbRpz0AWPTQ0ODWQ+GOOAKuH/xyjtDkPlZ3aqh/ZGjPkt/rdHQaOy2dK50reUtb&#10;J/IHT32psv9UP2GrVKejL79lOWVMpfBg6K7GIeMIA6wTtcJCFDbtt/cNKte4R7i2JFuGwmUUKKxq&#10;x3iz7ltllYSvmm6OQHDSAKufsYZ2JxUROKUIYZnizjaCcamtra02i6Vta6vf76fzwM+uDJC363qH&#10;/c/yV9fZBYu7gjB0v/6GH+3D9l5/73U0/+k966zbKXq3aBEThEUrRXN1hK92bVlo6R59mRXuTzzx&#10;IQXWhzTtBKQArH74w3/5Q0AsvOGKwdYXvyi5q4OzhIoOi97+5pUdg8FQW2uoNcBw1HDzldedr0Px&#10;nLHtJqley/609VNEl/4/XRftPERIi1yX2enyFh+591r3qny2RaYg+2GloD5kkeKDNlhWoY2ekplS&#10;83PhVXqLMhe8xNQutO2Y5mWUBUEXv1gcKSlyCmMLMTYZ3YE/XX6P0D7oZnCS9ONR+kvRROLt8NuJ&#10;w3RL9X+rVP+xW5U44rX6fOYMR8LQCiGbfTYxpUcHe/B7Ip5ZeMLti9DpEx33JhH6DLW5WoKtN7Xv&#10;aW+hCjHdeq+QxBUseI0GFcPR/XajaOeJ3ImgTJswifYjOCz7FLcK4fUpmobiT8r4Zwwv6mpqxnp1&#10;g05nA3BOTYfxS+8FI/uGD/EcW7q8bv7kKrr0YWuPx+ckIEPbnegZzGoxgY6/SudgAzBMTU27wlRx&#10;CqIEWzUMXgaZP+LwZzg1VFdWd3RU69Qlo376H+WkY31EUA7sRHXhkyNqYhXF5VfdZrMbajKM8Gsj&#10;Sgx1fPa7Mxp/Q8eYblx3xTlWI1EUPUbgK3a6hxi/AzwbTFnxBa16BLkIYplQlItHkcM+wI8qLuy/&#10;ckmzz+dt3iz9HGD9rnXtqor65tZW71WryzwB4UGa5ZqEcHJJZIShD5iTQbqZjMgkwBZPB3oAxr/m&#10;CYzwuZGYC4V5AJqWAAcqoDFG14SWzPoM1E+ET7IZs8/Vc/VceXH3r166Li/dM3TZkkihsIF2iOyb&#10;tYnCiSkrNpoCkUsFjs3GkYOKpS9zQfFcVi/tEtQB5VdAmBOHXVf2EELGPu2htHzvGHxUadFNJjkO&#10;FggFlZ3N3durg/eVDkP/Y+5e7tyL0UUgrYA4vZTxRw3rqCS2wTqUKzg18ZfCyEW2AaWQfX+qeVb8&#10;BxW0pujhpc599iCMUlz8eA0LyklF5Wd4WXsBhSNMtWzaLITuSY/1xe7uCipxE9HVGMRRy4ehkJLY&#10;KgZnnTAV3HPI4m3jTQFK96JU21wq35aQ3b95prLCjKIKX4WhO9m/CIAVkrIrFmAJp4bDz22ubj73&#10;HMbIa70+c9cuhlTTu9bXJ609r3tb6ys+U21VWhpuqnm90UvLrMtp5yNa3VAzKFoLEMhCLQTnMn9v&#10;r9rPNljKPhLcpww1vIfQISw6H9tQcmkjM7dKRr6ys7Oz8S4mKQlhrawQ1rhvzFw85Lmwu/uzs49/&#10;ZhUM1vePSsvRD+XmCBKLvnzxwuOLZjBY/GdseoxMpQXA6uUq+lbE1lvTODQyYjT2pVY61/csjpW9&#10;oaEVyzctI517fT+3nDo/tL7SuQU5Vv+IY+s0QFc+b1nvXO8cMTryCM4pO1YbY+AEcuq2Ys8vKBAo&#10;f4ThKL0gP0BYztuh0EIbeoTwGh0tqatU1Ccol6mQwLGNmbK43rC1nrfMb6VSFku+L7Sne/bZN3QA&#10;UH6YtoPHun6dPvnfGH7DD5X7GwSx2ntBZr0Bhgsjhb20RGzTyau5aqjd2FgpyrcVtbENVk8XABYc&#10;sCIwwNrXsb+8H0YIvMQg6l//yx8KRCUg1hf3QRbDro8MFB70G2WIVZY38MVhqN9oqa2ta3RNOndt&#10;QhvxTiZnu/raJx93pRswBrSnMUqIWXrrtYqBiiP3RIDg9NrCGqis6aofzUF9NU+nA73nVzZ28u+2&#10;oZcuz4u5HyVUiQRzTmF06KMxQWMtsFJR0FbTCMuJiVBoPntCITr/VhwGx39ZyTscjjzE7YTA1uAq&#10;Opf4Kwz0vp2IhqI4r1SJxcVFql16fBPZnHCFCwZNbjZtt5nsnK1sg8OCDDiPyyQDjoSnXdkUZ34c&#10;ZJfeZlKLqhoKd7g13NLCd5Qqke8GC9M2mv02oBzzUSIlBN8kJ6txf5uS8UmPASGAgSkB4Exx2bpE&#10;w4L/3aS9ZfPXENC50lCiG2fb0ZrKU7qZYFxJuqLHmPRMunyNPc2fvMRfbm70mH1msz2TzsZlM89k&#10;ppJdNCh1QE8Ng+O9fifVGEJALvTjHQxsasYA9qRNFmDN+fMYu9Vd8dfU6E2BpBTVyuRnBjJnm1d/&#10;fal4/HK0vtw66Ta7J2xUZNq0QiQjNPgz75n8NSVN9F/XfYDJRt3YIBNr9CAGS9ob+DbTeriha29o&#10;b9B9QI9ZhjeOT2nlMlcwyaIXYpZNjHJZu7nLc+745wDrd9oZXDvcfM5bfgxlzQRmArVZcEfw4ecY&#10;FW1ESdsT4wvb2xyfTGcZYaoAJ8Ig21L9HcgChVxFPUG3A2o/fdDJ9yacznPv29MAWJgshOmx73Xr&#10;hfIXKw6f+eXF68xG/ZFGm14Pb1EtC4tnFUGXnuWY6PnJGT1gK1idB/cJIElExHORn6bZ2d0dUGv5&#10;6OacOkLt8LDN/OzCL86c+XQAq/TM4rEuPHjCiUle9RG2HMkFGV/1sjODTuw9As+BXzMzwjIJzXRc&#10;ptyhvxQ/YMgQTwtBG08Ezu4DJw3jrkLeMCTVL4i1iFXuGhZezUYUWwEhIt1f1aSuYXZbEbbL3zrL&#10;DvDi9NKCz8OYZgajuoSkdz2ec9eOvPR3q/AhXI0uc8IgC6CXYdIDPqvqYRgxhBCtszxXKqr+vYKc&#10;eICQi/HF/c5h4RObASmYi38jbRZrsSUZybO5qnprdRUROZuqOh98Rc0T6a60fdfqmyQ83li8dvkz&#10;llalxzduPtPY42r0pXeTdEDbnTrd4OAgLTS6wYb2QR2ksr3+gJM+2AarkL6NTUGOE8btXKNrNUpI&#10;Ib1eMzNq41daHI5vtKzsrDhqi/JFBLDWLZa2FvfjQxcveM5C6n7o6e9//w+OCoT1tFRhHfRqEA5Z&#10;Ry9c9JjTetEj1GdMdrfJBoBlD6hFaDj0Jh809Z+qNBo6v5ki2JQf6W8ZMuZT63v9js5v9q0PnRo5&#10;PdeX2uob6bTkR/pOd57cs/Rv7Dg69072I/DZ4Rgx9tdzFiEoqtu3YzILLxaTqmlhEwtS5I7MyplO&#10;nTDWldUZMUaIIam//3tWmJSMO6+43Xa+ZLTxpr2VldRWihBWvjP/c8vgs88+S4hqfPi6sG0nOPWs&#10;oKuuA2EBYg2zdfv49evjXx1vHx9u/2oA/tOmjCbeWGvYQNAlZ+RUhU90TVDdnqF154UvSwHWEwc1&#10;7gp9BcJKYqoCspI01hd/KC+EtD5q26B0GpFK+DcvT+wQOqmrM9Qa6mpbHLU71S5714RN+P3BfcHX&#10;/CmAfekz2aR9IkkvpZmj4qw3Kioqip47A7+qH3M8AXis0Hz44TzH5szPVxHCMjhWNlZqDQ6ASswT&#10;Qpz1o3A0Kkzk7t4NLUxzHz0UW8AEIE/4ipgdYZLFDg6hfH7HYCxbWflGrcOxshhb4NydxXcr5t5m&#10;tEZXb9P1/3WP8JUqjGhPs8tM+EoZ4ksi81LLMebwoNL8K5nKPKsRfgpixYgjftWunw2KEK8cu5Gi&#10;hiZYlXyT3UhviaBoxYNBaK62C8PPomeo0eyHoyoVIU42bQCu7Woe8OARoSmOO9Prb71nc+tF6vKU&#10;MOaCv7zeOab74IpzcOyKDhKjmo5TlaYZmT7Gi2iWA3N6ej7FmhHzusyutNncNbFrw8qLx4bJYe4Q&#10;6tXOhgYnoMzgWGNDSXUNVWg1HaOV1U1UbzCDxROGDLCaBoH2qjv+P/beP6jNM80W1G9Lwh/Nh+WP&#10;xggJiOwwXCwvUOBYiimQkVfhXnwdGzttyiHla1dup01MZpemXaR93Zmd7lt9cUjinl08EYXbsZM0&#10;EoW0zmokxbKFZSMTpohlz81sNdNd5cpO366dqrl/pHpmq6Zqq/Y5z/t+gsyPe+nJ/NFbFYGxACGE&#10;9H3ve57znOecb7XW1Y+MaMFmI+c1ihwP7lagp5PLfdb3364Vtxoaf1DlTxPoGwthaB27AWb0+W4u&#10;w8y+on6UTVaHGUYNN1uHRYZVF6dh17PZPbgtGYttPVYPOgsW9D0Vo0bnZVVs7uiGCmZN+jbkMooS&#10;OPz01q8B1r8Ud3X2N4s/2FbV1wAAn0hns5AowZYhLvFVTrgBrHtQ0TnCjXgGOO+yK4Kc2fPRKZLR&#10;uF9HuwUtwu8KtGEbQ4ffUhrLYMwUrqWZTFppCPirqrZtednwmy/vm1ufc3maXtcsqlRuCStypp8I&#10;dGmaDB1kcgrqTMxSwNd8Tj6+MswiQIjIZ5jxhrmtyV3wKGM2egylo6+d/ttNPknFthItL1RJqNAX&#10;omsdnZub+6k54fOiOxjBm88bYVINuEo+H76g7xo9ixiVkZ4McbOe3cxRy9GcGl0HUhJfsWe73v2b&#10;m+SyTOqnhO37ilnGDkrfK5a6MwCblA5YvLAJAovHCvleJ80/RZ3I49awj8ArA19WGy2N2RwB6wQC&#10;1ukFGXxEpe49LN07qHZmwTt382bhwnCHUNTdslciuhqxhUf4WDs9L8FVbGF63sCoap4BVyxlKsvb&#10;0SOZnrozPcPeoqIix0AUQa0Fwz0YNBC+mmnyHxpDLA6hLH9DoOpcVaCq4/Rz/4yz/uyMybPrJx1K&#10;NhFKq4k3uTEo+KtjWHciPhg6jdILF3RG14c69adar6thWS1MNtBOXTFPnFxaWqpcKhTaC+3txaKn&#10;0NieX62szC/la3Jn/P7S9pK/5G/7NvTtZQ1Wmb/6V+U2IYxInz185kw6kUknUDpotgShLJU+GrlF&#10;KH3drC2tx/ftq1wayPe7h3qR5jxkr1wj4DSAeBzHkL29sFaIPVlO9le6CWh1P6kcyHe6eysJXA0N&#10;DLnznXk7pxECO10VqisRhSemzAR5dfX2TUTa0c3ople7CW80OQhg1bX2tGJEqeci+Cufz6v4MEPi&#10;VVS13r3cn1/u7l5OVuaXlx1dB68dvHblIPTt569w7OD5K5z0DHjFOc+AXaMRIK3zXRVdcByNYDxY&#10;JfSa6LAXTMJ/Ntk9P9/kTbPLeDaa+853vrNB3v75l7qDEkOx6opw1TPPiJ7gvz7FYOuZU6JtSNdP&#10;nXpmo9R93QweOqxX/m1T+4Dd3mR/p6mJXlBP3tOsjStUBiZKmVAIuRXb7m9GkwzPwDRVBImQEvCF&#10;sv97m+vlxQMP2GcB+sKbojU7xfgKpwr+ue15e/UAQVm72/OYzpuP9MzCjyBSxE1nphZ4DBFEL9z3&#10;UZjcxGAC6hOcObenPiwU3I5qd/6SY8DuTk2BrJw2wC0evqIzM1PcJxw0LCwOzhgexYp9SqBBKeXi&#10;UvlpnkRbEF03whMTmtG5Ihhvc5kuZ+5FhS1NLpGmpY9HZlaw6sQJUF0TVu9O6UZKKClss/zn/+E/&#10;C82VviZF1/MImQuLigkcs3TkM0/G5QAhy2qFUwMwFUEq9bpq5IwetsYSMnf6dROgU9lqxVqP9OeT&#10;1RW/MMvRHuCQnF9TxvzewJ1NgGNPX18bxyeXMnE4R5vnJuNInQ4bncB1tOd461vqTlbUe4UCkSfE&#10;tRG4nmoTI95hKXyCzTuYo29hpHBUNE9snIgt7VXxpPM4WODxfxtguXbvr0KNARskNpwBxqKfnoxa&#10;bM3o+nVBAXYS6AofhPJKRFlZ63sIfFXAJwzOXa0snRwmdNjcxTE/oLxGbaoan4vL0ItoOSkaI/YJ&#10;JeBve/p33BDr/ycAa+sP7+8wbOlo62ghCK+FtHRCzcC5ypJTVaGyku6hKzyLFRcusRlU10YbRvbC&#10;3C5g/irstG24YIjuXWAhusBe/V0jCKksh+pgOxmDxbs/dLTq8K7BAwc2WlJtve8q7trZrLK6PWNT&#10;52BLAN4lOqdqRsZuNo0Nr4wIbYszeS31xzmJr3TP04RGj8qoGH1OIQ5nIi4Xz1qgUw+1bdm1SQLr&#10;UXWalpZP+RHhGVAz0c/mCAclGjDGwgjL6kVzVHe/CgsCCwyWJYt9OTqp9+cETcVy9LKiCkvCHLuC&#10;zpVFQCtyAYrqiS2Tur5dvyeBweZ4uYuKlUuk5kjXmaiw9xPVIuErNswM89ScUfiGheWIZZgQJwp2&#10;Ramqavv2lsG/SR0wDd7bcXUGNBYVzojMuX37psjD0RXttXexE5Tfmbri0DUgqlTSlCfMVRuLeYqP&#10;YnkPkgnLnNadqWnaBXbMzt7GxoNMNpBY9+8ZHjx4gDaGaX+opPhLCmtaSlUN59qq+v57+qt/uvnd&#10;aSru8cNo+5CvgjWgXlYqCJxl9RnpMyDja7+IliPR1l2ho2YALIsNcsOXVliqGjeH7H8gAFY+XygU&#10;V1c9nvbGwlJn5dqS6X/Vtp/ZXgqdKZ0Zf+Pwt199/qlXmcPSpwif+vtWWN9+9ll/hg1uUJlz2BOt&#10;fULd64PKnVBWYmSkuXqf4/eRgHPJsfb95eQfuNvdjoGBvQO9+e+vDbiX2u1DvcnkW/Ro3MknT/r7&#10;nywvLbnX+nv3IgO6dzVZuWTP/4mIe2bRlUjLoR36L2fv32IW5BZ0O0xfiVv9if3t6nfs1XvqALDq&#10;6mp6aOMYjhg1xaspPs0WUsbNR2qTlcn++e7l/uRaZffQ6MErV65dOY9BweCJE1dOXGF4xeIr0Ff4&#10;2nnBYQWvnB/t6rKeGO06ZqPCGX6VZm+1HfkAaDwvLz8x9aVpdxkfS2d+/tJfvfKKbsXwzY1WWPSV&#10;Mr7CO4GqU6JNyJ/gGpisCwJz0bUvGTeUERbht1deGS+67XbgK4+76G5fjVX7AgpOCOgZ1Fw23bGZ&#10;1IetjxoUYYWVUUIhG22OuwddjQcMhI5m2XBMV79NfYgz5RP4Nfxf+YJ7YKCp5nhNzZ6aarvnoYFT&#10;C1MxDkGvJbj1CRp892Z2zAgrXjFTePP+VWGlMnsTCTjdBbu92p4vEEq0P5yCKwOqGUZndFlY+Ghm&#10;xnDgwF8YFg2G1CNPR31fQCnF43Lehf7ThC877D1prbZMxnXCSS5NbDKgWhBYpqrpjDhBeIH5o0nZ&#10;IhQSLgZI7NzgtDALdh3U+6Tu3qfP565cj8qBQul/Ncn4iq0egEgENYY5Dz4PVAtXhOzHE4ZjF+cV&#10;0k2/AK9kPWYdbSZc8cVwjcN2XdJhcfgJl8YUTWlo6NgM/bgr0NDg0wgcozVh5jHrHOt8CUKhTULX&#10;MN3B2lpgQCqFJoTtIjdsjJHm+opm2gy99RWIgoYxQsUozKeD9EepYh2OiyeVDSP9jTf+6SXruR2u&#10;w1VtgZCfjqesKgbJ2Fhh0uyMyKyqYX2AEa4RILLAZfEnmKokzGm1dqG1id4l3qDCZ0MLJrKGJzQE&#10;gIpZNNa5ixwf/BaL6m+o6thy/4dfA6yvCq+e3vGCobj7cBuU7VVKFnQ4RJ0WTt3mllq0bGmpcjoM&#10;xpzCRtgPIJCGMIT2bligdKOIV8+IRCuhfcw4MwSRwgedvkiQb+W0pIHh4PcQEiE6fYSwDgwOruvN&#10;z87uOr3Ls1NTqVYClxafK6vDE2meGtRkPpURbRth2BnN5SY3jOdJA4KoRQsnWKulWeakrZoYI8zB&#10;aqFq9+nbm3RoeCeQQ1YQ1Fci5DkHIZWKviCddRxqFwmymzy7mrI/F54kglhOFmvpHcFJHRkJS1Fp&#10;a7wiEWFcR1/CJ9TM/lV64KCeAY2ffWkdRZp1p1JUlPrKNyn7hizmeklosaCWE5I0wF9eU23CiJVg&#10;Vpj+rhzjGT9h3tOuA4OpwcXBwQezGCScEios/D9F9TIIKdPCNKS0d6SlqCCuksn1McFkHmjL9IPd&#10;r3dsa6zNr8aSD+XN7tDOMT0jQp3FdOJ92i5uP5idvfeCgfXthncCMBcdU0pZwld0kFQFOl53/Tb4&#10;akP5tfV2zPRO2zgtnjl6vXxWqb8SWbEEiyMR5rEmguovWNIr8yAlyp2Dxl2UzPzsrsQtqlmtTi65&#10;f39vob2wurqaz68WV4vFxuJqwb3U2Zls/tX2M4rfXyop26u2/d2rGCN8/ylpNyq5rH+13jCEE9a5&#10;X51pCIxpMFQManh1VDRLbMEgM6HBiE2d8NVXOxzuvfvce/f29j95slYJcmppaXmpf61yae373f1D&#10;DvdasrAEzVV/v9v9pPc4ENeSe+hh5Vp+Kb9U2fTX0mhj6r5oCPJlx72/5KyWP72KoX7wih9Kofu0&#10;fc/b7wzU1CD8ow5JOfXIxzF6vRyOoDkTh0ZWa5ehrE9WViafJIeGDx4khHXlhLWLIwbPX+EL67CC&#10;J5BHeGWUZVknIqPnT1wZpRKcLmGRN2UxWyrsyCp+DD3fk+5auzfAPkZjmbn/W9dcfeNLHu5/n8D6&#10;xikJqKTYnQcJL0gVFivgP/7Gx+umoxsUXZ+/8p1X/u3OJTtBLI/b02QvFAqm9tYAZvbVbKIE0WWm&#10;yrWZg29rEygsICwCzCGfN9T2yOT68YEH99l6AcDoz279KbsvTE3HPvkk9kls/m5nwT004Ni3r4be&#10;j9TUVHtMqSRqlVpBXwmya3rhk4WFhel7M1M4VzBZeP8mHOrYn5RuQijNYacj8eHU9EPuxT8EuoK5&#10;6NTM9ELqLxb+wvXC4KJhMfUg9ajY0ddQNabl9HwIVGNOo8RHWFot5vd0oYEYNUb6tcVy2RJn5z81&#10;7czwT743abawaFR1OsuhhRMa0jTxqQpry40e5pLD0pcxsz55I7waGF8ZxVQH/Sab8zJjKkInQdZh&#10;hSd4LbXZeLaWKTfbRGTYy/0vL87n+uGe4xXXzbokn8CDqighv7dB+b1NvHa3WgJeKyisREIYatFD&#10;TYgmiZNN7Cfo1Jygv49B1QgiOvQhK5HoYxyxejW4SRi9zCX1tNZUjHrpWyOwbI1G13uiPMEX2rLj&#10;n8RXrtde6wgEvGMhwlfqoRwEMGwgQ/DKW1HXypk9HCgNgwbWftHHY/q4YAtsRpE+jVD2+grZu6zo&#10;qZBWqRXD1mPgtkaDPmdUd7YWgiwLWzJbDqGT0bZ/YevXAOsrjQ3ev/ezB42vE7Rq6xtXxpUSOxyw&#10;cxC8Nlbi64ZMcZ4TvHzNJsNohOMUnwEai6HgPRXGrpAR4QqyIgqHg06b1zrqa262jkSCvkgE4lgM&#10;Jn6aJYhVKvn9gYZzh7cMDh5YPKsTDtVVbbuKb+JktkBjL+Ir8RgyCv86G8/n2ejEU83lHBlmduLR&#10;jQ8Z9oV0doA+05y6Bzwnw1gwtp9Tdu/etTnN9A+LLTlMUiZE7KIlx/x2JowhYbguwnfEamQ3eeHG&#10;BXdw8NlBAl/OlTk5/wcXE15VcrkyPxLXg3IYx+ZEtShsZIT0U3YWZWLz5IZIQz3MBe4qokwU4lHJ&#10;eumrGa9f9GwyIuX5HBHgiGls1F4+H/tsYg6U8HU2kaaTq6rttOvlwVRq0LBgeGGW1e2zs7dvY+4b&#10;ezQnPsemZ2/frJ26OYUQkBjW9NQ0O7WLOJxkLd3Osx/Yve01yHpFOzGGxJaZ6Rlo5wm63bpF+OoW&#10;/X/VYNhBaN/wApwiPH0hBd3BNACWoow3BKp2u36r/uBGgDX7KN8SaKCtL6FZR6zsz4C5o/pjESvj&#10;LUAsFADX1icIBeyVDRIhvXU642IAKGr5dwEPgZslVigXivReLJgAsC7Z852r3a257X7/mVLpjN9/&#10;9PB3nxcy9/fLCEt6YW3UZJ0rnUHgZyhDBxCObRty4NSEmEE1Bn0Tmne4omafY+/SPndlf3939/cd&#10;7ruwxEou59d6+5e7k5WErIbcSeCrtbfm9w4MLA8NudfmuysH1rrdvcvLy71rjvzUNG/aM8Ia/KrM&#10;IwStMqt/ehMJK1N3YClbLPZ67NU1e+paW2tghsX+Oj5fM1okMMC6XF/YW7k8v9xNv/1u99388DWC&#10;UwcPnhgdtY6y5dX5EyfYoOFEkAmsUSayWI7F3+wClxW+JhI9o3GfI9+ZfCufjL2VTM53J3cGxhHs&#10;rYy9+B09Iucb5fnBV6Q7A3cA16Xs+kUyVs+cegaMlvxU/PeNf6RNyDr3Oc1eIIDVXvTYHZ5iu6fR&#10;4VWYyqdzIpvOJrZv29TR97SCZAsRmZMe00qBXYspV+OBB7NXb/3Z1eduwR+0HPvIyKk7liRcPuBw&#10;EMBy1JwEkdVU7Hz4EFmeH9XOL3zCEGvqI5iaLMQMMjZ9Zmbm/p+xwcbs/RnEfGKOYc0Uo1NreoNn&#10;Cl8MEM0vLP7SYFg0xAwLqS2vv6H4lUCmnGOOBQNyIyAWoCPjynvvvadrpgBTLCqBKxELrKocDYmw&#10;TzZf4Jv8UTShOp3Sn8o2YZywCF3WRNhpEV3BqLQXNevtRlQqUbk8wZt0ZTKekI2PCZsKv4iw5RcT&#10;Rn1CiUcLuai+JkCYBHNUHw5bkZlj9XmBNSqO1Dgn9d9DS63q94cCVUpD02boxx0dSsCLMC4txAvr&#10;L8zXzWn8UgUBt/QHBglVMcOM3gTOTXq2gvR4R5Cow6pb+kxj/3daX6CAr7NO0E1oC7TF9SwPOTUe&#10;j5a2/BOk6Nazht1VHR20IScwb8+jgzk2nbxuCcJGnmcGhytaT4o5RhbcDyOKup4lVpgWxAzhFzxP&#10;WM+Y6qTQaZWjGLqsXcMVzUFv2BL9d2LJYy4rxx5dtMh9dkgJjLTt+vdbvwZYXwFf3TM8uOep2r49&#10;0NYAsYMqBdwWsZHoSIWBChstamX7dPGBqw1h+ImtmnFV2CjzQYNW6yimWa3BYHN9M/oyVoYhnGEW&#10;hqY3lMicCZXGxgNVHdtecw2afsQc1tnbbm/okL8hHc8g/RAi1+gc2oPRuQxb7wDQ+VjmblNfmouK&#10;YGTznEV340QuYFQ+etWmD55kypQPbZBYOTOJ9Bu7X3dt6ql6OtWkZeF4So8nwQTWXFRNG7k56PNK&#10;W3A5rMiNS6Mos7hFGLSt0O2Fwj6uG7TLqAM9SF7SW/w5k4bmyZ/+b++JCWbzOnEVFSbt0ZwEbLI6&#10;jJotMjwPc4G6OeAkYzK2FsB+LVhG8RpNSILRKMxZuWHoc+YyJQwglDS/Ms5SLNeDwcWU4dEBtAph&#10;HzrLPgogOmaEn88MtB43aa+opU25dvoRre+0MVClTZ9hhfd0vFEV6Ohoazts4o4FE1zTtTNTGEO/&#10;LUwC4OFO28T9mRd2/C0OyIVFw4ynI51Nsx4ijQAu5c2+N09P/fC3PtklyNp6P7azgQBMg5Lx6fOD&#10;VoglrJFhAKxh7vBGCGIylbih1uQ4ITq0+OnKQKzAYMByqIUAVmG1t+C5tFpcJYiFYUKPh67A57Hu&#10;V8BWJf8Z/9Hxtu+ujxE+td4jFHqsp579Nn/x9NFf+cdLSPVMKHRkhxXR/wAQFoYfOMaa3x5wLO11&#10;5J/cJUSzPOTuX9tb2d+9/FZnsns5OTTQu/z7Q7297r1L/cn55bW9A2tLlfnKJ935tVi/e2BoaWAo&#10;P2DnEcKpD6d0I3chsZviRG/hZclZhMIGK1Z4bN8DfFXXWreHEFYdZLT0SHywDDMqNvMXsflCPrkM&#10;2dfd5cJAT5AJq4OcNAgIdULgK0wTntAV7+fPSy1WEAnQ588Hz8dBXlniv7hc9ziZTBb6IUzqnn7Y&#10;/obCl/TP/+qvpAJLGITq/gyMkSSy0hkrgaKYxxJGWBKACb8GAbCe2eDXoEM2JBL++lD9atFt9xQ8&#10;7Z729nZP0d1KACtBRVWaao5E9lDVpizzts54mQPJYv46kRhT/LsHU67Hv4Tm7c+EXcMNaUB2i41H&#10;52PJZOeqe2Cgel9NTc1xh+PIkZpqh91keiuWfATSSnBYVK/w1Rm9ET+9kOKgKZGmXigUVvNF7sEn&#10;H0Ipj1GS6ek7hNEW4Ez3YIFO5AVDKvUgdTrgV86ktV/PzZXXkBXzS1xDOMWy4NSTHuIZFrZbEAsG&#10;LayayCIuLaESfMzNSWgmzhNVRAWKkB1RvYEep3rbsjJ53Sw828sgK6rr3tlW5jqfaE59gNBmu4bZ&#10;KbZkYKtPjh8UbUcB4ACwLvPtJ2xBeEBRvTQyYgWAOFIdua7fM0RYVCzi0rCZOvrsdIeCSUKvEooK&#10;G0HzSpx+XRD01ARcTtm7mi5eLjHEOJPGFb9oqohVFsu/cyLY3FPRUtfjnYDRQzislkUHbNdAi/yh&#10;07ue/scPocbDVf5AC+3JqHd5KIv7Sea47VhPfaSeIFZr86gUXIkGIMYYCWgNw55LaO7xKbqCbC/h&#10;HW6pbzZ+0Qp/CRbFs1Srp2IENjDmOfNncqJdID/uEh7KKN5Ah+lrgPUVtO2wctzlP/RpNqT4wCmp&#10;zM4g3Uh0B7n7xhbYGQ2GnmGBrIT2SW7XGOKjI0zoohhlgdbyoQNzDJjK6vUyweMTuSRid4v8H8h4&#10;0pzpT0vZdGgsnW47DGW1afHeczd+k3rcSqfzJJQZGTWbzTEzNffv6BT8lJBVUAnacHBrVN0445Ps&#10;J6WbRM0JWwPxNfHoMXUs0gkl+gL/YHkxW0prmdCb+3fv2tyqaTBVHMISw5VpBj725qwPhleo5iP4&#10;i7zi1BMfNZ08Zstr48EVacceXWdjyxOCZXsrkdE1GZWpzD/9qdSF8vTf3MpkNLpBeVU2cBDGDJPX&#10;J3UkJr3b+Rr0WJOThK6MEvlizWOt6ATP5oSDPudlESsUDhst8UyaEBY2er/fP17V1rbN5XKlDIuu&#10;RtfgCy/87ezs1P3ZmR07bt+empm9eYcW8YU7s7g+xWbgs1dvE8CaTi0YXK5FgyFmKnp2+kta1v/6&#10;np1tu2nhLzxchswd/u3TU/cJqN0XPkwE2HbMzt6b2fHgwQNMEBp+ZOoIlOhxjNHDSQc43rmvaeGf&#10;YX2nA6wdnr4A7iedtgqkj4OxHjmx1lGftb6Z+7yRoM9sKWvcN3rrs8g9Y4MRVtRMEEuNlnZ2ONzt&#10;vW7MfxULq6vwICoU24tsWt9pDx31H63yl0rbq46+8e3n33+KBwnf160a1hGW/u/bbaXt4/4MYtM1&#10;ziTwhTn0jY4jRM1qPm9Y89a/7aDf17s83z3fvTy/trbcv1S5fLe/0H+3P/+Wu7f/yZD7D9bWnrhx&#10;tb/y0lpld4Fuky8MOBxDQ0MD9KMD02KIcEokrwgR1iyB3Rvw6cflT6djMyLC7o5h+qHJXb1zZ03r&#10;Hrujpq6uBt4/XjqRNSrflaB2WbMTNqhMJufzhK8Gjg8zQUX4KnKi62IXk1f8j8VX+A+9wfMEqliL&#10;FeQWIl0/CHtKQq7XfatJuMEvxx7DZc3TdI6A9bgyVoKJAnRX3/h7Kc8EkHQnBl1y9QzLrT6GFAsY&#10;C9fRIRRoi30c0Cv8eGOTUN7rd77zKyUXai94hBtWoVAsNrY7fDkVUfVUUWUT6UP+zQXDb30wrqFH&#10;CCCSTXuVT4/uf3lx8ZcG5D3eF/auN67+GYve8QrUoqveWbmKuKOa4/scDLNqTta4O015Uyq1EDOk&#10;pul0md5ASn0EGrJ2uhaOvgspLlkKbuQPIiM7+fAhIVQMIs5Pw75dsF0Li4Sx6N5SBtfrgfTYGFXT&#10;c3GJrng+5noiDEYo4VSdatgJZULcsmLO2lSmF7nyVi2ENtUEPGoSiqYkdAsGrDvX31uJq0IYQsv/&#10;Zado9oWdwhzeYjZfl8KGclSqHkYolKJ0sbGAF6p2RH5qQaMgs5jEkrBNqsTE+oV6n7VY4LAgNyKk&#10;hfm4fRUrk2aRTIaT95Af60dVlWlTO2KsLzAeaPApWo6xBoKZc3QWaiPY/MChaRNB34hCNYbTctkJ&#10;cZYef+0UpmBi/QcEdDonvC31J+uOAST66HtihInHCtgQK/pv2y4994/iq9fakL463jIOhxChPQd9&#10;taJama+qR0BPM2gobzN701mHWc3ezDajzGgNW0cQ2uYbiYzQDjRKK0gEX2j+ovkLuo9jXqvw7+pp&#10;5gDW63PlKStdYBPP5QgVBAI7n9v6NcD6Z1szDD7e1eHPCq8XUOEsQM/p4SxQN+VUdN6dTkIJtjHm&#10;gvQAZWjbWdonYRV9DDONRaeYV9AEUCYBZgSDmo+OMarCaVs7Bs1LszWCCQw6X3NZyBWQe1512DP4&#10;csrwKJayR35hwcAoR60KM85JZIZnNR+OVPykxnO6epqxntVn1sHH3IoELzkNQ1mMBvXQniinIyYS&#10;yptvNO3aZdjU8fOHqf0hNcH0XiatQWae0xro7yDs6EMuDv1hvrAEVkyx+eQnCj1Wo+YsE2pm80/N&#10;G+TpcpHBjGHOrGc8TLJQ/ad/ZJYCiejklz3c+fpK2Qhrsqw21YtEmW0hs7/iTvhZ4KXSxLggMott&#10;MC4D4lLN5oxRvH5G7OeaJeNHKDe6M+OK/9y2137wY9fLjY0HBg18eTA4aPjZvQXDwswO2pkfLczc&#10;nrkzc/vm7Czbv6cW7tQaHqWKri2Njz27dp7L5mg5TiuBlvZOIc+a501iBm7V0obp/tXZ39ymT3fA&#10;AevePQjcp1Ovn/OHwOfQP40ehZ/uwfVVzvRbHQoAFt0dgyqr6BEC9dNRWV9v9Xm5zwtBglDvxUUU&#10;t/Qti/IGY3OKRjm8dQ9V/cReaHfbC6umIiRYq52rptX8arFIH/N3K32Iyjm63e8/On7uVWCr9yWF&#10;tS7CWodYrz773afeGTtTpWQyVLI66eixKVajmoGEFxg9qNmCXtXWUNFT42jqTd5d7iZck1/r708u&#10;5Zcrh4beWr6bxCjfkKPyyfJyrXuvu/e/JpOV/atuxyUCYY59jgHHkHtvfmnJ/XBmqhYg6+rs1M1b&#10;zGLNIgFJvhiclvcXAmClHqcWpmOmppqdb9dVFxwwpq6wYiZAQTzVu76R+EQT8FBsnjDR3f6hmu91&#10;nejqYsrqxMWeiydY4g4QdV6YizKjRTgLpBVr3IMnIhyeQ9t3MEy4NlEHgACHhmK+M2aydwTG+Ch8&#10;ERk5L27sEOrtwW8KWdXH+qQgIalnLhCuOnVBqK9kZ/DCxxfw2alnpNj947Kx+wZH98+/8+Kvsrmd&#10;q4533HaP3dPe7tnlWW1vtmSzVOJlsulMVsseem1z1kBbTWk2w0rTUqGhYbh9W+OBRZfh6i2qRG7w&#10;xCa7sl+VAyPdyTz7xcIRduB4jbxUE9Iruh6bfplPxqCjqp2e+Wg+VvuREGbNszprYXr6E7hp1cbe&#10;yienp+/G5ufvJlPJTyCeJ3w1RcDK8AksGujMTC0aUq5F1+mOvrF0iOcH9WGOyes4rhNGm1NXUamg&#10;lGhLz2ZyFkZYAJn8RvsDQUeCWU6NIBovQHKc+frkHB+yQonrFGE3ThZiOTGiLOzb5S8062buPOn8&#10;UzMVNjo3xaai6L6pFqlxwhChxQZbdwJb6mWBtDCqI2RRdJYQwCJIMertgs5oX49lBTnTTBOZ47lQ&#10;QAk0nGto21R99sNCnxeexFpCOLRwdq2TVVhGTVjca8aExWKOm+kB0Jmplem6hE11IoGBGQggrHDY&#10;6WturfvWME+qoEdYdmrFtVx8ru0fVbmf3VWlBBR/iJBhWo1b+I2jUoyCsQI4ini9zT3NMJOvZ8qi&#10;gi3l+bqXXbWDQUw6BtGYANAC9+ajr3m9w95RQqMjI7Jf2ByknZ2197D8EQ+RlVhxi5oNeb19Hb+7&#10;jqO/2wBr647BRc/rHXBN4AznRCmTA1+Ui+t4Ba13Fc134ecJVx5WSPNgHMdgYpvWIxNky9DpNHIX&#10;xiuMsbiBzWp0FOJBYyQix+2wnxnDmbAtPWZhSyy0pF52vfyAAJbjINuZWrA7I4pmLjo3CWNdHLm+&#10;MDcJbbaEGp2T+6D0Ouckmjk5cTfJ5ufxDGeEAgVaRIeO3aUQqaj4tv3A5docvjqb8ijC+h1VXG6O&#10;HlBOg1raZwx6OaqBkaSYHWTNI7xWeU4PQqyw7Rrbtkv7ypy0co+X7UMlSyVYp8m5SZktWB4nLDu6&#10;x3VMJgN1ojyayOYMUVkQTgofdxFLSMuWbQz0YjgMk3BNBnkxi02rXi4Oo9Foml9FHn/0vUuvRild&#10;CqX9Y2jR+c9VHd7tossiA6zU4uKiy3VgcfAAgy2D4ZHhzgKu3TEsHhikby5M1z5KmUymxj92na76&#10;NJtliHRIeacz/xiV9l0RkDMjt/TZqdmZ+7CAuH8fNhAPDA/YB7Fx/+EG9AUVDE0rfhwabbu+UiV1&#10;qy/gD4yPpTXvMWEuCr89qy8YCXpHfbQsBX2scufE+TLXKJ52dsbCpoPOCVz4VOjvslW77NXu9mK+&#10;WHxsyuO/IkEtfMRm2fn//DlVoEfxduboq8+//zxjrKd0eCWCCXF5Xzo3vH96/IyfnnHfmMZjhGM+&#10;nwgrEMOeNmPEqWr1FTXHB9YIgXQv5/P9lfle96V2SK7657u7kwRz3JV7B97q7h+qrFy7lE/mk0tL&#10;Q+58Za9j6Pv/c3/vcjf9hNsem/pwqrZ2+hbmCGXA3dT9mavrkvep6ZmbUzfvLJoWF2ZSpmL1zmpH&#10;dXU7Jgnr6nuGWd/ug5ew6qxDOM7ycvdy/93vDx058gHagiyy6rp4UV4VLBasGUSHUEjd2bXhyglB&#10;bB2k81yDS9AX9s7l5ONVzBDm89NFez0fAOkSBvw2KNxf2RiO87F0av/Xp77B3cFTQmsFKusCCK1n&#10;LnCj8JkLEoAJY6xnNqYT6hDr8xdz2WwDvLDa7e5LHnfRY29s32OjJZFWx7RWSjizpdd2bHLgeCcC&#10;VzRgLCWd8Gmf+l/DSXOP+4PPsR3WDSCtq5zffHWqtnt+fjlZOXR8YGjA4XDs27fPse94TXV1k7t9&#10;l92zmjelYp/wRCFPHgBhzbO9g0GERkPv+FCa0d2dh2yeo3hwuUc3ml4YNKXoYiq6XFu29Z17k1Dr&#10;pzJ7XjdXp4uq0SEuIdaK4M5z4w2WDOgrC/qdiXQILicJ+giNGbKnUIRjnCYKQDO5Mhll5x6kMxt5&#10;+o+5Jp57giTBEpeiUImzdI8sJBZejzJ7ZeR8Dti+cY9cTNEa2UodbJWRKSzuJKrilIRJlWprHrYe&#10;q2cLzWPDR2p6OK6Ng35wJvsbFCQYt21qO956w9NCx11I0T6VFBZiSDWjehn5CphttGGu6r05J7cE&#10;nQlsRTosdWoSWkoei8NEm+u/NcKrrS1q1uW1ZmGK8PO2Xf9wcGLr/cY2xaf4AmfSdPDFhXU7BL/O&#10;rp6KHmAiK+xCm4WHPNqAzQhIrOdekZGgFD1YpzZCqCpohJlEcMTHs4/0WZC+NjLiDY5Yv7D6Rqwn&#10;YRw2jBknzcJBSOX8VfxW4DpVaWjo63jud9Wt4XcaYG01eHbv7niTinoLol+yuYyag/wK5uzs0I4e&#10;luq8pjI+wdHEDE1Y6rDCgsCyGYUDI2uwxCAhvfTN1khkJOgLikRYAGmk9OG6l4fqIlKNRRua710N&#10;uRKYuFHG27ZtGUyZXKY91zh5J56Bf7vuamCOMwWjaGzhDkeiSaF8n1vP8JM8EYyjxLKR48NfC+IH&#10;dJ9STslJqDb/6cbFO5spa7beN+1qYJqcO6giXVFVCCp6g0J/FbECW4a5eRouDwAIEywWYl2LCp/W&#10;dYJc9/USLJV0No5K/yrBYrEOa7Lsxae7MgnRu0RXEqWtiIBnjBZPSrEW/fEqQotYFBBmtKuxgdiE&#10;WMly8HkRfbCs8NjAKqYYr+VKmRIuaf84RjwVf1Xb61tefjR4IEWwKoWe4SPDz154wXCAQFdqUYCu&#10;1AGTwfCzwcVGVyrlGjQMuk7vblOyuVJIwaRooMljb/dAvAzdFlQlt2iX+Q2Pst2+P3WbZ6JAXT14&#10;4cGCYaFxW0ffeAhldokegH8sEGjr2PLVmOp7VX0NgXECbFaOvLCKNiHhY98wFXUYU8D1UVRzlvXZ&#10;gfX+LYZh6UiiiiOnItk89+Yb+7d17LpUNBU9xdViYbXoeYy0Z3QK1/Kdnfuy27cfDQBjbT/6dwBX&#10;z7MKSxpi6RyW4LTo8nfvnx7bXvKHQmOal1vLTmGhYZwIC5U7HUg2p3e45rj90lJ1b3d3N8G4/t5q&#10;x9tLS99fvts9H3uSrHR3LjsG1p6suRGXU6ztrywk1wprvb17+5fX1taeECBbGmr6ZPrD7vkpIbri&#10;HR4WHDvYSFbgK54gvGpoTBmmDSaXZ0+No6maMNaek6176nqAr9AFUYwJtW65G/qrJ2gSDvV874PR&#10;E/R+ogtBOGCyuAXIb+v46uCVskUDuoXQYp2/FmeOxDzhgHk78NW8KR+LeXYqGCH8dWnur1555X/8&#10;5pcvr8h4HOG8cIEdrsoi9gvPsOXVx+UvXUCv8NTHnEwoviSbhGUK63NEEn7++a+0zJ7V9vZL7aux&#10;zkuEmj3tdm8GTlhZNVNKqNqhTceHnG1JIDMgeyirakoopB3almp0mQ48uH+DzUExOftnIuJGePhO&#10;TdFLeHfZcfy4AwCrhj7U1Byv2Ud4y56324tFUydBJoSwo+P3EZtk1U7HasvjJOz3K2Z0Y/MLn9An&#10;07AXRQ/REDtANRGdoqnBH+xGo5xOg7QMK99g9mm2MGbhWjnKIiYCTWlF5cEXWi7TCS1BsANZfSGN&#10;fb60tDNukXmCIliQqrWVqLBWEH6gtNmDyOJ5J1t4Ak1Ii2gTih8TIYTMC6PsszpFRQGcl3By64On&#10;aEETCVhlkTHP0mxL/CpVjVQIwxVvxfBw67esVGhLuQRQpKqwBqtv9+b2xauegOIL2UIJtoAUSFBF&#10;45NTGlXgrMvRKP6osIgKko5EyEbEOupka1J9xh29zmafeFoJjIqEWbZFsORyUeX0Pxix2vqj/Uf9&#10;AXqa4f9myTF5ZcHLZRzuadXlVcxWgYKSTg3NVp93BL9zJAjJpgbqKshbrabRM0g7ML3bfDC5MFJF&#10;OeIdHbGORKzW+opWL5T6Pqbu52TatjBDhTuWJT2u9LV13P+awfrt8dXCOx1tLQ0hhgwoT3LI18vI&#10;FCeLZYVTBjNOdCzEWBxP8wsdlmaU82e8LXOnSZN8lQ+8jpedzSPBSIRWZELPxpEI0NWIDwu0L+jl&#10;TGSr6JuDGaPFaIwwFrqEW1yuX8b2XEMaJj00ixYHJ2WGN1tO0y3bNC2sRieZjYoL2DQngkhZeDUX&#10;14Ot6LqTx03S4bATdxMXHUX+g9VSxxbT4KY4/+cWfqLlMhZVReo0KLW56EtxbcQbgayM/UW9RuHJ&#10;JecpjeUpS7yD6H6XZ27M0ZfgWAWX0HWHBengrtuFmuFIKrXttPq8Z17J6Vv9pPQVF55fdC8W+eUo&#10;c3nsyiB07oifjqvCWh8Ii1/DsDAPYwpLU6PsLCZll3GV4TFzW+igfloqZUtZQkeKP+33g0Da9vqu&#10;LS7ToIE23UXmrhYXQWClBlODg6lHKVrCXT92HRg0NZpcjVtOb+sI+NOhHGTq/kzCX9fZXkSajggm&#10;nF6Ynr11f3bHX+64fV9kDd+/+sDwAoE2ukPaELbsfKOPM1fTvy5RLZkO+dt+8Pir4autjX1UxFIx&#10;4bOWJe4suhoJ0ivoC1q9EToSaTkPeiM2PZ+xzDDSe+aaE1yoDN+05NIddS1t2+wswCqu5vFefLyK&#10;ZOvOfGE139me2e4/WnXU708fbfv2q8+/DxWWBFZlgCXB1VNPvfrss6+eHj9zhp4sLZQe49OLipOg&#10;1PEF5RiV0VpxpMbh7nW457uXBxzJ/soB99ByrPvu/DQhrrfclUvu7+fzy0+Wuyvda6sx+vRxpRup&#10;Ov1uh6Oyd60w1LtUiMF/iaNyZqWX++zUwsxNzoG8IdOep6amTez3vTBYsLvtCMupqT5ZUVddARsS&#10;1vmqlyvy3XCsWn6y1Hl36UgPYaouaLBOfPDBB6OjXaPoFOoo68qVIHcLCVCdHwW2YuAlpgrPr1iY&#10;NIxXFPL5POTZsfl8vtZkb4VyRvl1Fgqs9Vycb24YIBQODReEdbtOVzF3xSzWx5LLeoZbhjKYEAos&#10;3Q7rm2UzLHF58VfpTN9qwV143Dkd60yaYCDbmlFDGcSgJ0ol7c+rDJs9Cp/2hsbStKiqn2pwbdDa&#10;TrtcJhOnErKzAoY6RIf2T29JV6za7tq9oj94pGbfvn2iT7jHMVRoshfsHtZjpR6bYDa3sACj9/np&#10;eT0Vgd66GWHFRJ7h/HySypiYkGhRDbRIRZBpMLWrg/AVzqxSvEyMswCLSQtJwgAgsLAKHBDM/rDm&#10;gb5SeYX2cfsM7JySySCPM4pFjVcSuiP4PcSjUobObxPGCT6CnVBT4c4nbCr8SbGbs5cpQyubCDsT&#10;Nj5GjnPmccYgvOlUqW1nTCW6cRp/zoCQHYCRFMhrcUXFsZ4en3NFyofZjT3n1/yBvpa2/Zt78c4u&#10;2Pu8AV9Cy+SkZIzgjRpOG3kw3qYKwiocLps9TmjO8ky2GJ7naTCukMIT8GwYCYoHqufKipRl2r9K&#10;1acf/H3eo4Oj7dOlTDYnCIToHD2Ay77hViivhvU5wGEOwmEPBuuIF2uE5gMeDaKXEuSpxhH6AsbB&#10;RtBHoVtERhhzUc3vZeqDdmYv/STdTCM0Fmc/mjkO3ZaeslRIpqm6Pdf4NYP1W+84t3fVtQT8WYsM&#10;28JwHLCDWffoiLK0kY8YTTGGOTJZH5EToJ3V47x7C2CBjAPwOXgBjUg8Bv7wCuJqhK6ORiC5A2uF&#10;48AI2Xtzs5dOITpWIR1Pjyn+QEPHlkZXyvEL0EwqMJZoic0RwHIyf4amt+azicQb4VaEk+kl3fBA&#10;VAhz0nQetDefhxqd1S/BKotujrSbdCIT2DI4+IebEz7alZxsEPIAAF1egv1VxMsBOSA/OAtRdN8F&#10;slKEuxS3CrFjWjiLcD0xNafLpydB/0bLQy+Su5rUI1CloTLXUhzyU/afMAtbCtHKguRMhOwIcmxu&#10;0iytWPnXTxilzMrJugVnlolB3LluyOXkcGFwW3jasp9+mvX7f53OlsZCfuUoKsAqqmQIYx0YXHw5&#10;ZaC3xdTf3DOkXHSl8eVF16AJbcSX6eOu/R3naBmHoDybzXyqaLlQa/u0iX3cO0XW2hQGB6emdmBX&#10;n7rPAYQ7XnjwAvxF6d21raVvvJTBEgP/q7QyFtiW+oqpDWc72qiGHU8rzV5rhcwgHCZU5fMG6SCM&#10;GH3WiDESCQrC1agzWOWWbNRiA76yaZaVXEZVaeVTOt6o7th/qbGw+tjUmUdjcLW4ugqMgGsEsLx/&#10;DvoKRGDVs4SvXoUT1gb+Stq6i7nCp579u2d/8MaZM/4QhibHeG32RUak34eobECENtcfqTne27u0&#10;tJZ0D/Qmn/Tv60W7ED4JsWS+v3JoX75Q6O5eXupdy7fHnsBfdN9Qvn+vwzGw1L/kdi9hvvAmUpyn&#10;2EFJ9gSnpuEhe/Xqn+L6TUiybqYaDTMPwH4ULq06quve3ld9fE9dXQvzCZggVC9/UaD9/Mk8PYjK&#10;Tve+ng9GTxCmOtHV9UHXBydO6M1CbhCynTt9Cxjr/PnR81fOA3CxKotuGY4ygfULtSYJCZaJQFYs&#10;GXtkeqfvzQYosHJ/9VdfhlfrHUKWtDNVxf+tuzGsjxEywBLAq8xofbzeIxQEluCwPv/88xfPlNL2&#10;fHuh+PghJOVFT/tqtQ1LBbtapdOZ7f9h082SBwRDMHOXSCvap6gzdqdSLze6dty4L5zfgLDENOHv&#10;MbD9aLr2w+5a9/Bw3fF9Rxhl1dXUVDvoejXhK7vdjVb0L01sc5LkwMIYmoHMX81PA1ctJ2O184R5&#10;YYZCX0ylPkk9jAGUHVh0LaZMW7Z0hEoKnZmElj7ThQkrkyvvXZ/Ef2jRSUW6tHubZBorB117RkNW&#10;EK3SCnKHvd6AVwsRxLJwJ4mXHyoEX+JEQyZAVJtzQkzTsYkVtgz4cuKqk5BWmNNpo2Z2ayasMiHc&#10;2WVVipXI6NT1WEbbuqMiAxebpLDoRhYBsui/ayCicUIP99T3HAtq1yUrZ2b/TH8o0FDf0dbym00u&#10;FtONzV6v4kuns+I+sNQKzb4mpKo2o+D7eU2dEF/kh8Wj2prIiROmqDZYCaHfj4BGs8xdRKtiBfjl&#10;szeabn15X365yn9ICaQ51znHA/Fz+CFnV0UFAawKDsCpbz5WT+sXwpx76pu/8DKckoYu/AEQCyAr&#10;iOedANSI/LIPXwXsotJSQ1uJt3MCVwrWHMucWTZTEMjDgXJ00ZQ3Aw2m302l++8wwHrO0xfwplWL&#10;qo4lMho8C5xofgnZD6KQnRkLfYUQDSCwlBOxIbtNakMw6sRa6SD9H+ZcY+HZSBAqCKEVVxRBgCwv&#10;m0ShyGimyyjtHREf1FhBazMn+IXftWkhrqz8VQ0dPygWq69F4bmCVAaRpoBBOW5j2RJ0kPuc5pc2&#10;JCBHo/AtMJv1+MGoPgIWNac1G2EiFEOsh2f8lTuUYW/ww66XFzY3utukqHFGV5w6DYF7NGpj9spH&#10;fwH9qdIVRaQPsmyAG97YjkYEzgo7OUlQb+19af+WoEifAFwRU4HiNJRj1CIGUjwZG2cJJ+W4oLyH&#10;yfgKqkhacS6bpSUNLLeRV4Q5YSNHBiFXKC4Q3IpUd61Mqtw85CdqjhMcD2UVJVTC1pIOKZgp9G+v&#10;amtr27b7tS2Ni4OpQcPgIr2lUguDiy4GV65dr3d0tFUFqri1owi3RSDnT+tWV5P5vDQfnTdMz1y9&#10;dfU2K6tvMbi6df/mjntietDwwsKW1ztamLfCb6ZiTgu0/KdbX/X0nm3r8zZ4lTQdinwYDldg2AIz&#10;CoTw670TQQJZEQZXI3RYOvVAQnNUhhhkNDHGZEE+kiWT/rl/586f7N/mKXg8jdwjxHsRRNZqstNT&#10;yHcWW/58+1E4jabPHJVGo++XG4TCEkt0CJ+Vmvcfnw4gWSedgTulTxEDqexcLaxGjTjehutqqnt7&#10;Kx3u3kJyeb77ycBQvjJZOd9Ne26+uzuPEcPCfL97aMjduzT/ffeS2+GurExeGhpagsJnaLmw1m+f&#10;r/1w+ksA6+rMzE3dowEpOZDAmxoHHxDASi0k86t7aurqqh1NNa3NI0KC6TMm4gF3N+Kdl5P0AAaO&#10;fNDVNXrig+9d/F4Xwysgpy4eEhQyKzhigd46z+9XhO5dujZcEyajl7UB0C/JoofT+IqNe3h2dDwb&#10;fYUvfw9ibUwgvCCF7uuXC1KBJQ3c4TV66pSYMdSh2DMb3dx1fdfnuXR2J72CJk9jJ6GWfLGQb9cy&#10;6U8xQhgidKEeHXxhs5OsW00NXMZ9SqVjwqYohxq2mBYfuxbv3RKDs4StZkS6tmjVIpzowz/5L29P&#10;aF+01p18u6au5khPDQYKj5zsqdtpf+wpJDsBPqGuIjg1L0I9kVEFj4YkfwcJVMnkQ3ZCSaUWH6Zi&#10;scVGl2nR1Zgy7Oqo8odKIb8/86mqKz9lm45bdQSwJtDAYw7LuVL+BstwM1AaaV5vfbWjurWlrrXl&#10;zQZaVjI5sUjTOTL5R5Mrwgl5hRckrmqNtrDwjMJ+wTAL+vUJ4JKDNttB6LKuqdd05keadXLqJk/m&#10;TdjY9lTY/5RdTAWDxAYOBLDCUv3kNNZ7FR41qhhuhmj7uvBY4EXyUEgJNPS1tfSlNks/Luz0KorX&#10;p/w6XrbCSdiYiBPtSxHTYRNGElKATA804UzQu95n0U1xWGjOP2XDDrCiJwNBWvVZy+qXDqitqSpa&#10;NBRvOhGPixEbwKvrFqMIAR1uFvwVbClY6EB/sdh5JhhC6Rg1yKwVeA1gL/Z5AcjinQkdJXyiBRlh&#10;TUzAMZWVnkEkE5pl88TMdn/0Ia2MN/Q17P+dRFi/uwDrh543FG2McBVsPIEbsmmbapH4JI7WoKpS&#10;zf6urJ8VGaksBjeYF8EhA5geZBG3ZgvL5guzOhG2xsYn6x0ZHiJFXlIXHx5WH99uFL0ao3HMCFo0&#10;lM2UQlW7Gz11KzCqUhEXaAE5wxZSoMgAAwjLxSfN68l9ghGam9QlTVGpwCI8pYbDnA+P6Ic57u4g&#10;CYqwkjaWDry26NpMg/Ds7WIfoiESLMDKUUXHcdM+n5VxY7PXZ2WHelhbs3O7DY1un5RnomqQiwxY&#10;NnGZY+qac8t1O5iVyUkpwAL9JodN5taVQLkMdwXLuc9mIWzXHVXFGCFM9vHHvotVwDghsTAnFYUx&#10;KIzMQXqZ5yRPtm77MGkWAfVaOG2JrkgTiV9DGCcG+YCZ/LRM+QPn+tq2nX5t9/M/dh2gt8EHPzP8&#10;zLXL5Trd0XG4Acbr6VAAPn10axhYKdiX6lfzhSRkNXfvQinyaOo+TBmwy6CYv7pj5kc7Zl8wvPDC&#10;jv8JLUdTS19rg8LOHYBp44oS2PWbr3pyb329KkDF+5hi9XmhwaJ/fOhxH8433ExQ3xpEqxC42Ooz&#10;vhu2iHSQuDyoVFvG5kyoTtpQDuVwGGzv2Lnz9W3wvWr3gLoqFgr5VVOhmDetmlaL9KE6W/Jv90NE&#10;dubws8+/L7JyNmiw3tdNsQS++u5TpxuyY34/oL9N43VPExUpSkxUwkEvQmVrjrsrlxy9ydru2JPu&#10;fsdQZb7QWXs31j3fXTufXP599x848oWhvUu9lf3L/d+vXO3//lo+ubc3+V/6C8vuvXl3b697+kO2&#10;arg6O1NmsKZus959Brb8Ux/NXJ26urCIIYbYwtXavH1PXV3TOwV7Rb3VOEFLsRI0plVtoDuZzC8v&#10;968t1y597+IwwamL+45cHB29CKjVdQIid1BVBLaCojco4BS8r0TcM8u1gifOUyUFA8Z4az8aXKZV&#10;gRQ89jf9IU0JjMW/851X/hEGS/BX7NourBkulAcGP6YPH/Pg4DOSs+Ihw49PXXjmmVMXxE8IGRaD&#10;qg3h0S9+/qJW8hYJpqRMRVMsCWndgAYjLAJYmWxay/h/fGDTViFbTTBrYOM8LTSmKUqb629SLtfi&#10;zP2rnGsucglvsR7rvmzNfvhvlk9+Fkor3i/qT769p6ZmH+wajhypO3KyrtruKT5ESmMyb0qi1S6x&#10;FkvZCVV1AmwBUj3szMfo+6bHplQshbO00dXY+INdfSElofjTpSznn0mBOcs+addfASxyCgbLIgCW&#10;LhWl1yerqgQSvU0eU+zO9MPGgsnkqa5reVOBRFfNWNitnVO/9KBBcO1qhnscwkFKhD6xSRZ/AoMd&#10;fErQaQKxN9K52qbHgdDNBKrSZJmInceZ4V4hEnQSE/D8BNbSkw+dRq/mg7D3WDPaZZY/ui7+NsCs&#10;HIi7QNsbLX1nN0thNbX4vF5ahnKSc4qb42x4OkEFO4M+ac+AsYCEOlF+lAmbepnWCJuPMxN5zCsM&#10;Fy0fPVancSwuWq+6SUU8+lnrlzRYW01VChWVobGsmBvkEcaVSVuztGFHcjObMND6RRUi/b1o8AG4&#10;ElyS4/1OoQAbAXHli0Dr7gM4pmte9Ay9QdEuFPJoMWYoVxqfUY2yHmdO2EmwOYTwamio2n/2a4D1&#10;W3RMGneik54RpuToDqYR1h2XXTYqWWinVtPSzkljTTvTIcJDVLircaDdu2wyqhFKbq63Alj5ONpt&#10;BOxVxKujKwmxWPgyXA+jBjYdjfiMPjpM6BsQ5tFuHgolQoGq/Z6aa6AKeEQ4LuQwuTnVJ+oFeiyX&#10;pSWu8I0yT+o8zgZ2hw2gACiY9EbOHhu945LFoPGYv61xcDMzQVtnGt9UMJycY4cwC9NIOZuYfQU9&#10;Bw2WTdO5Kx/KBSUosFXQJuYtRcHjlFk4mBicWzHrI4UCJs3JzNWfwjA0qhNVcTl0wjT89aglLvIG&#10;o3PRsr+7RFwQVEFHJVwpdVMyAYo11gsYkQYJQxoRET1Zfj5wD05YFWNGJvpSVPeWzdHCpPB855iw&#10;S9D8ae0M1YLn/Eer2toOv7bltd3bDh8+3FbV0RFQ/ON0GsIJITCOG6epdM8qhJLS9XZ3YVXk52DE&#10;KTaN/WT2NjaV2+zRMDszA/v2e5xA+Mc7A34//b4xBbzZeAPdcUvx6a96vD/d1tYACZYXTjA84mo0&#10;8rGJFwo+hXTYRqwgU41hq9UYGQ2et12zRHmlYctdaBFZopLL5VRL1pLb/sbOndt2X2qHyH01v0p7&#10;cQFmDdwibG9s9Jg86ayfitEz8HL/u6eel/zVhibhD559tqzJeva7z776WkMpnSn9uoTzy8d5uxCl&#10;YvEUOj46okaaCWC90165d22+G96i+YFCfqk/2QlfrO7a7uXK9iW342Hl0FJlvrt7uX/5raV+9/He&#10;ZO9aZW9vf6V7KZlfcxdkzuDs1Rna6m+KhOepm6BSZtAf/AgGsFOGhcHFRddH9J12e3Vda/U7jrr6&#10;Zm400PqsXVaP19YmCRH1r/V3J/d9QHBq9OL36EMXXwg9XdRdRdnDHQjrPHcI+UNQIq4IZO/MzVrM&#10;qmO+szOWTJqSSXjRNu0JaHQEjGd+zvjq83V49crGBuGpUwJQ0X9yfPAUvNsJXl0QdqMXnjnF6OuC&#10;cCHVI6HlJOF6h/CbLzLCevHF0JhdcEKmWIpezKLbGw9lLdlEVk2EMont/2Hxuc0fdC02GBMnEFdB&#10;mEnxb2vEhMiBezc4s1n4jN5giDWD7GZ4yV2dqqxQgeZKIe+e6pp9dSd7TvZU1NTV9FTU1VQ3eQA/&#10;IWVPduYvMZPF0Qh3kzETga+86WHyl49NpvzDfJ4qmmRqsXHXlgNbdjXupvOTEF4ilI6zuD0uzS4n&#10;ZeSDSIwAZWQRKiypROdvoB7NaAn//sbiwsJfPJh5+rl709OPVj07vYkVC1XhsDArF4JiPDC+AjVD&#10;xgnRlfBd0AR9xRESwCaaMOILT+gaXtkOFx02SDpQIkrHUqetLGwXrBZL8XnM0Fme34OFl/B79mlO&#10;zckZiNwgNEfVUiigNARaWhs2CRK2zpr2I/YhkUjERVojdkWRtCvN7o1GnoskLAXwKKaGwixCtoGQ&#10;5ZvY1rsaI6C3nNcEw3c9Hp0UDvZz2aaNwrCzLoJXVKam2UudFfp499b16LIrgKzhLmEmCQc/jAcG&#10;g7rxIkJDxAbN1dkIZNBakCkrL6YG4dWoBcPMafnEDcSGNcIsAP4o3atMcGygsFRUus1tfQtnvwZY&#10;my6uHu1EaohNuIpmWJKUm5PjDVF4/mBYIiwcFsKQE4XToqvMbbowMzWMz40ygzDYTAUuPM1HGFhZ&#10;fRx+3NwMMR0TmegTWgVjJYPgOD+KYRdmTQlrhRMJG1V7ytFzp+sseovQYpHb/VxIggWNw3H0CL4V&#10;EWUip+F47Zibky4NFpvxXWhnnDZCD5Y5GS8XzwJfKYHXBlM/3FQhqqgJGIvS86RloG8n6KHxgQmX&#10;L/poFSJktpCISJ4WRvMJJQhzCk1q1zDHKC9wB8+Z1ycKdVKKHzXL9kFPgeBaKRvpQw3PZu3iFNCp&#10;FfyjP/4ls0XTwmWDU3YU1QULPOgJl1F6guOTcytmczmw0SxYtbhTE/b7lpcmzdBW6o5hOYQvwkw7&#10;zX2/McLAfv+Z0JjiV8ZK/gY0Dv0NMFoPeCHTGgeKGQ/l6EcQFcJZIQ329kKe43tjwpoHQWrC5BIG&#10;7nibIXBl4HznhVRTVQDzg1pIgwlXOnB0+27DH35lAqvx3BttDeNKSMyu0mEZMfp4rDsCOSDVAaNo&#10;VlNRyHOuVOVFoBI8aOH9gpBmzsk2N7QB4TjI0REQeGPn669vWS0W24vFfGdn/nGhYCp25jtXOzs7&#10;i57Gx6ai98/9VUf920ulM+defVW6NPwDEZbAV69C6/5aWymdzaZLaZtNuBX6hFBW1JY2JEz5hitq&#10;amqG8kuVy3Tp7+8dKCx3dw+54Y8/311bOYAZtLc6l5aXK+fnk/39lWuVe/e5k/nKgYHl5JDbXVhb&#10;6m1KchYhXZjBmsK+PisdsOhrU+zjblgcXHQZFqDIanfYm07u+UlrRZc3qI2wltZyuWV5vr8yuUy/&#10;oj/pBmk1enHfxYOEq7ouyh7h6IkuoXkXoOoKTBmC3CHkEcIr589zv/C8Mx7FuW6ZcOfdBYII0Lnn&#10;pxubWjTYc4xZ/vyVL0mw1j3cGV9xyw8wir2uMC94QbBZPEN4iv/xd3Q7B75842OpcxcA68VvfC56&#10;hISvXlRKOx/VIlwm9igWe3Q32VmXS2dyWcSWZlVLwJW6v+mDcWuRtmgN0aWJDOxG/P79gy7Xjw8Y&#10;QBcKiwY0Cm8wzJ2d4jnOm4Swho0N6XQimstqDSdbTh6vGWbqoqKnpq617m1H4fHDVPJhMp834ZRC&#10;552l7Q9Nxfzj/GMTfTAlkaluMjXu2rX7cFvHttP7q7Bra4lPc1JQtB64jEIUknOUqAysZGqzZd1F&#10;L0qbgzOd7vB4HqeeO8t//dbnFu7dia1Wa2aLtCGVzQSY82GCh4n1nCoE38BHQU3npiZsE1JutfED&#10;26ALogvQSyAowCbUNQlpe8XCK9xbAvgF8EafJ1R1FitilAOH12VIGP25lmyWoLq3oaXl3MxmGzyx&#10;XVjKNM3JeFR0VJ28iDsJPSEtR1BsqrD7YghIaDoBRTnPTFqcNt3Vnfs8Ri1xmZ5cmRoU1wkBpWlD&#10;gs/THVWfEhQMheDNAAGUJYf9ynoEdgrDJ+uHu8Ts4DAbMngZk/qYuRrxiTYg7UZUTU845ciVTzQK&#10;aSceEbstJO26RgtSyqC4AG6hT2jzBS0rqCpFUW8RRk3ZrF9paKna9fTXAGvTAvfdDYpiy6QzUG6r&#10;sI2z6K7iiJ3KOAli2RQhlRMSLJuIvBQqHT5wgrrnE15nb3N9PZyvMByI9qCXbRxxHICZxBcBSCJe&#10;YTYkIBa3avgqUnSag1QBODmIpuR/U/lFlPVXqqrmpI/mIaPQ1dNeg6/kRPKxHIOLrvtCCSqIB+TS&#10;4bAmgqchgZoTZ0o8B1ImE2pbHLy3GQLrD1sPZbMZTOcTwLLQcmN5Ka6xEdAIhgdx/HplJweRfgof&#10;2zjybfH0uqO7kV3TLSt6kzBuERYw5elBriEnJXOvQ6q4TCeMlwVb5UDCda07m46q+JVh4GGGU6rz&#10;mlNG4jCLhdkAWwZZz5N67k5UJkNj8lAVHJfNYi5nZOt3ThCrlBgLwZHKD1OftF8pldLauGgbwhHa&#10;O65A0h4Ag9VHoEgJQddbKmVCBGN9fe5VHV4lMew0c4srdaavIK2my9SDn73w4B7baqV2M1zTMA1O&#10;cA202GtPf2UTlq2mtr6GhgblDGSwVuHRJiSCqHfpQKaDsKuZUzKBuAg2wx83iNavz3YN7RNVCGxt&#10;zjgorIwlm/a+0dJRDduroqeYz1cmaWMrFk0EsPLJznyxka7XHdrur0pvL53xn/nuq8+XvUbfLw8S&#10;lvEVLt999tstvyZ0lU6H0rRiermucbI3IJ9qEwTeIyPN9TXfOulY610jQLWcT77leCtZ+GvHGj2v&#10;nf3zH1YOOIYGBpLd3d3J/nzy7nJl/1Jl/1plf/+ae622v9fdWyi4C9X5P5n6sBZeDLPS/GqKfS+F&#10;Gf/U9PQsbfKp1OBiqhafd1fXNdn31NQdoycDK4JPs6mJL9Zqk7gs9/f29/+/gFIX99VAd3VxFCIs&#10;9Ai7Tpz4AM3CUX2SEF8Z5cxnYKvzMHSnf4Rhga+i8fqku5BP5ulf7HFq+p2mBhxfY6UXf15WYJUD&#10;CBlgAUKd+ljG36AJqHuLMmNFn54SJu6n+JqQu+syeAwelimsdadRYC0CWH1Inim6CGBNx6Zrl39i&#10;g4V5VoUFs2X76/d+izr+7G4frLC41GAhY2Cbq9F1wPDCLHRY92/cYAZLIC28GDfvw7DharLCiNai&#10;SvXNZ1pDX0tNTUXF8DHwWBWtNW/Df7RYfEzP1eO/pieL4FQqeTdvMpkeP6R/hPYJoJrodCvubGur&#10;4hKIkF0gFAp9mttgzcD9sxUpuI5DFxS9DpRisYjKzDIp45cJkRHac6oNHk/jjvW//ewOg+nhQ3uF&#10;U6+DV/R4QXPZ2c88R6eNJeGUVBTBqgkBOgCxjDbjhnFrRMnA0mG9RQhoZeYxKz7zQAox+sN3L1sS&#10;ktMSbI1NYCzas7yRsJhBVKWUiJsAcapblAZaAt7ctdkVY8bU0dISCHiVhDmuR8Wq2KGciJrm2Wxh&#10;y8qcnC1DRRdsOufMn+WgSGGfxrJJKnc2ABqNTrZllT1H6DQC1bu3lr2AXg+gLR4qJeIichm3eM9i&#10;bWXeSoQ1oyocFulzAkSJXomRzRmoOBwJCv2aYEII7SlG7+jwyZojFfVd1shIxDsi3N3RVgyOcHuR&#10;l5gR2fqIGHmjlOCbe5Q5ldZz77m+bfe+BlibxedN9Uooncn8GrnFbFGdscixVjqf8DXVqfuJhm3y&#10;sBfaq3D5uBGZhEyaQH1V3+yNWKW3lZc7gBUwym72CjQViQTFnoaxrSCIH2uzwFjlDqIxHH7Xxg8m&#10;o8JFlsWVsKbD2OjcXJrxHRrGFj3fQUAUxiXMYOkad7o9N8Dgi+okbOQk/GARhA8dtRnsYaX07sHB&#10;f7+J5+o/thwKZXOWnKD6aC/I5KI2VrDDlR4HJcNHkUclNZDs4m60mVVZoZXbhE7L3IoU45sl0omv&#10;p3IJMk5aL8V1Qi66QbovFq6XNjq6MxxiGzLxYhhFhr0wtClPEuOJyNGvtOQkOitrtyZfwogct37B&#10;YEu71vW7x6oB1wZ/wBtIl5Q36cDxK2Mam+nQ0q3A9BiZvAGloaEqEABCQH63mLoiCNZiyhfsSVaL&#10;IB7tDiAVthf6dx9m7vdnZx4YDPfuPbj3o5lHqd0E0EJaKcT3SSXnG9sa7391ceVUyzl6bEo6gAY1&#10;HapsdEsLjRVKBogBhZUZHZVeK5QJwciI1CRo9KVI2HI5jJXH6QxnLNC4q5ksrdcdTe2XCgSvivml&#10;pUJ+teAhpLWKDS6/6im6io/eSUPmXqINLnf01ad0ARa3Cp8tGzY8+5Ru7P7U8+dKaYKl9KTRceTl&#10;1HBbpDwbpGkjVJ17aYs94uhdW0suJ5fn0SIcGsg3dXbHamOdyQ8rhxzu31/qnp/PY7Rwaamycq0y&#10;Se+VS/3z3f+1f+9S79LSkjsfq/3ww9qp2qkN5qI3uE118450sjSkDDum/gSKrJvd+3ZWu+0VFVZe&#10;fmk1z8TV1nztcpIw3PJyf+XyUA/hq559+z7oEghrFBgLAItFVjxNOHriS5eDGCY8fwXvVw7ysDId&#10;Z9XJAjzcWWMUe/hOCywrCF/lOCZnfXhwfYKQMZLoDTJ5dUr3uxK+oh+fkvxVea7w1MdytlDgqwsf&#10;P/ONsgmWZLAIYNHvNd2ZjnkaXY8QmRlL1oUPZdAhzGTVbO5Q22+1y/wvfVQslDJs7oLAJ79/N6Zw&#10;XQd23LgxewMS9xtX2XFU+GHN3kaf8Pd+r/AFPBHQWMB0T6Khrrqm5uTJ1m/1VPTQlT0O2JI5mqoH&#10;7PZLbgT7EKwvtDci5KexeMnjaWra37R/Z2tgO1KOkZd+yE9LWFy0ywQzZdYz4YVQCQODK+9hLk/a&#10;NBgtoj8IviVKEDEdqvbsWth4Jp41/PIhobg3EVHIQg7LeuqBQFqTbKakQrNEd6taOD0HcIO9RxlG&#10;abIpCCYIc87GEW1Cdao2zakR5koA7klxOwCWylPt0GVZ1MvlxqFtPUJHdVqbjWwd5+Rtw3ydu1yY&#10;2MnQCdsXaGjZLDz+4YK95RwAVkYva6HCYplMGPhpQijvsfDSJiVSZuFw/R576ejGkeULhMpYjp1R&#10;YbIqyYx4XNu5a+u6kQxqSzrUDkVz8FGHFuUzW1dFvVdQmNwkrG8eHj7WDCZK41mqoCYM2mEh6jN+&#10;4WUtOxsdTojRgaC3p7WODpsexEJbR4JBxleicQmaPugF7GICC21DX9DJ9vdiZ0KLMq7GEyEtcO7w&#10;7qe/BlibK6ya3mhQkJRF53CWEAN30aUtyooFGEdNiGY4u0lz8gufCGHOWDZuKD2wryNrE55CQR9b&#10;kfCc1jHJTunwqRme2QJ/QV4cgcA9GNSbhV6xxb1rfPfdMHCVJc5eQ1A8WVZkt9rCbvCooZ168PEK&#10;C5mAGDAgbJ4rD9eJHlg8obFZOU5Y6R7JmCIRSlM91/GDA5tSU6QuHxrDxCwqWMRz0nvCx/yql1k5&#10;tqb3Is5ZhF/bNDlWb7Rdi6PXHdbn7Nk+0qJ35+ZWJA/LanXJ2ItDO647J4Am/hK20m12pZ9qXMwR&#10;WjAeqAmHPk3Q1hM81CKhFddbalwyfWbdvZk1XABrFhsDZ6dIi57jyIQvhfIgxCeXTWc1a/P4GKKX&#10;/aEzaBj6CQaNQ4geCJxraAg0NIxDo505lE1koI9XlIwSqC6aLjXB//ARAaxY7dQMGlMswLoFHmv2&#10;RzM7DBggnJmauWP6CS0x9OL4Q/7xQJVS1dbnefpfYHblVh8cGuiOG3jKCJbHGK8x8phChGqAUa+w&#10;3BgBxxpBLRBhcpbW8olI8zDqBPo2r+fAV4hvCjU02DsL7cWCp7C0ml8lJNMOgPXY0/g4D9eGosv0&#10;n3ylowBYpTNHEZbzqswi3NglXJe5v8pphMJCX6FDysc+HzYf60+hFJ5QEHNhract1pHv788/SRbs&#10;9oJjwJ231xTmY93zyWR3snfvcmVyvvtu4VL3EwJbS71rS/35yu7+pU5QWkuVa0tL+b+25z+cqp2f&#10;np+6IULxZGDRjAjImZm5Og0XjllpiNVdGKouOiqsok72YmakIT8FfNVP+CrZvXRxtOtEz/cu9vR8&#10;APnVRQJX9OHixYuMrpjDYpB1/uDB86MCbwnj0Sv8dpA7TCuWTNNankkxGNDHGj07FTrCAuncz78k&#10;cf8SgfWM5KKQQXiB+4ECbLH46pTuykBgC1dOXdDJK9FalH7uZRd3ca8vMoXlmZqOuYqmR3BqqJ23&#10;h2HDzAjLYlF2v/BbHZC3AwFfGiEZGRUeUkoisNs12Li4uAiHhhs37t+4dRMc1o1bVHUQ1hLJOTf+&#10;TdNIwkaLM3wQMNalNrTU1VUcrznSU3Gyoob+66k7WUfv1cer326qrrG32x0OB6z2365BMPdJKnYb&#10;AmnIvjQOQ0hnP4O6WsCryXUKXMy6CDN1WhiAfnSnUaeIlMAP5eBS0eDZ9eX9detZuHE99GhslMXV&#10;sGrR0//EgI5Zggi6BXvlqLomXVWlnxVU40bOVhO26EFjAjNJzIoBS0ERpvK8FaTjGeazBNJi8YhF&#10;nyeUpoxOtdkqegmqSLSQUe20gJXSgapzfQ0tC5ulsO41tpzrAxkvcKlQYgrIRGCQdpaJBPcrZcqi&#10;zO3VzcVymrQZFacvVpMJ5uLE3IBY5fHBpwOss6YWxQ9vMVUPW87FzT9VfYBVdNbjv+FjFezN0FwP&#10;GX9QFIDQT9G7d8QX1jIq5o81lZCghuFA+GIkbBU1dSfpcCGQRe+tPc0jbIstAt0Ymo34aHXTTffo&#10;Kzbxukn1aZw2IToS/X19bYazXwOszeCrXbBcLCXStA3C3QlDJXqjCn4/dHQ7tXVnUaNgrYQuJMza&#10;OE1yMvBY0rRg87F6NBAi7IfNvcGuDcgK7xXDktzaIHlnDVOQBVvicytIyjEQ8hz2JgaApS9BLqoK&#10;ioZ2vSijk0nxeNnIKS7P5w3dNfQDkUA4IQMMLLLfRsiN2zCB06lNmTKfbSaokM3S48lmWEIVfymH&#10;UTPNh242SgHNi706EhFQSoNyTRO0rc3i9K2XMZoIp4lKZbtZeoRfn5y8rpsxCNQUL7tcRTesV3qG&#10;s555Hi2vX0Irh0kDWOs7BW8F24wJW7ic7m5hvo+l8Lpxs8CnBF3ZziXstEQ3Gl9sgHl41gh5X3NG&#10;Iu9acrksvWdzmXQmS5d0NltSCFqBgKeFHOm2FjjWpmGYmU7XuWt2PS7kWYg7T9sV21bfZxcsbOpX&#10;d7ywMLPjhXs7CGDN3FncGVBCStoP06BAg1J1rq3jR/8C+Ors/jeVqnH4K9YzsVo/zCGZXkwxs7FI&#10;hA/SIFK7R6VCS4o+fUaftSLiG2kGSQnPZrSs6cShv/tcS3vnUgENwc7Kys58O8irVdMq+oWdJpPJ&#10;VXTFWrN+f8Cf/dWZw9996nnh5L4RXeljhBJlPfvqt/2/SmP00mtEVx2HGB88GmLEMIsV9NHq2lNX&#10;s6eyv3ctuWy3D7w14F527Dvpnp+unSewM58nFNXfPX+30t3d3eveu7e3snep91J+aam/ULnWv0T4&#10;qjLptn809WH3dO2HUzKrRSIsQV5NzdROTZum7zwQcKt2qjbvdjtarUHoPEaCWkK1eAu13cnl/rXO&#10;J3cr8/l9owSo9n3vyJEjPRchxiKERXBLROXwMKFgsa5cuXLwygldlMUQi2VY13Kskbb4VvvXHjKB&#10;hV6yp/hOQ3o8MJ7J/vz/FBKsDQyWdGgQ44HiPwAmwWKxozt9uHDqGTlXKL9Ujilk/kr8LJs0fIMF&#10;7nzHL37zVy++6B9rIoD1x0XTH9OTGpuura2w5MD0g7vM7Vwc/K02ma12xQeTTnqn4w9WNEdfM7gG&#10;UwcGZ6/emn0AVAXjUbBXN9jknU13f296p1dDfhmthVgjkCOTUUZaaKM8WXek4lsEsAhnv/32nmqH&#10;4+23HfYmbJ51e45X7yTUdby1ub5lXElkExwzpaQzubiesyWly2ZzubijZeH6pBi4MVvYi1yCH8uk&#10;PumGEcqQ951djV/+y7eefW52cdG005tQGQ6B4kcVJ8VF5TFFM+eToSnCE3dYjtHukz137CyYwQsG&#10;E1QH2/i+LJbP8GsRO00oy0J1rQUtevZL49QYS/QzJB/rgXmS5KLbiMacqmoZydMJAEkPIN3S1tbX&#10;1teye9NGsYv7aZsMhWwqtxpFsJBUYSVsDJvoTdWVHvqSGZcVftxp1A3edY3INTxQ8/UV0UZl+5d4&#10;pn6n0GCddbWFkECURhCwPrt83Wlt7WltrRgeJoTV01o/fMyLhPrhEeh6wT9BMAonBh+dl3R0xs2T&#10;c7n4HD1UYxDxv1xu+whctQKO07FzEv5qFceg0wnqXRUsLSw8BfeFP8znY3l9fEVsvKivc3QoNTS0&#10;bfuPZ7d+DbD+u+d8rAHzemlN2ItycK0+jJbLYArWYguHFR8jXJGeYjRuEBOx3QYMsTD5T29iUpBe&#10;IEJXhKStFbLvp3NY3DtuboabP71bu9hA22rFjPwIF+XNZaIrwnggI2STtKA5M7osPD6pchYiXSzs&#10;O8pWndF4VD+2y47b6/ZScTS+nDKwihvLczAnzaJD6D/serAJgLX1uUfvwsyCtWDCYZSKE/ZkwBRh&#10;HQQ8QUxijHqt3ohRGLCuP1c21aZLDYRxGD2fTjmpadZZqcmyyD0aF1Mjwp3BLD1W1/8uPeU8HjeX&#10;v2NxMso1yoQJeVLrH8VXwkabeTI3pskfF6hpUr8/wldpkPRl6ZV53WWTffF50bBEIkbraOQgSx/x&#10;zOeosvn/2Hv/4KbONM/Xso4ULPsYHwLHLWz5COcY1FojynjMBCm4jJBSim+Rm+ZH0nERZ9mlZjqN&#10;A7113SblDJXO7KRv9artdHJ7SumWy25iAi0dl6VNX4+kIBAYbLyeSxDpydwaJlNFzRSb2qmp+0dq&#10;dmdrq1J9n+/zvkd2+ifpyZ8xYPwLoR/nvOf7Ps/3+Xxh9tZIbZVCYYSpklyntbhaLFYRwUZSy9h1&#10;a/fBxduCLnoN/UFY2tEhnNwKfXX5+jM3t05xf/D6/MKdnaGoOqqegMYI6WPhcKxn+xcQ0dB0Nehv&#10;6ZmgSw5ing3aDyZcwwGD27u0kfO5EiMyNgdDGjguRagXF1zhe484EAmd4CuPhw6DEgusiU2LS0sV&#10;ugAjp+RaXzMJrG0wZHWQzrqFvzbXd5a3hA6r1dETPa8C5P7OZ0Cj70gTFlewXkQJ65HHDhcLH1cL&#10;Bg+fGjyEqqM0ynmt4Ny4HK5Gury2Lm4Y2p9vXmpvyKPl9x+W8nPe/rn+Oa93pe/ayuBKf9/iUKV/&#10;ZbC5udI32NzQUGm+u9SeX7o7RHe4sqF9d+qilwcJ6WJ+/lIt4vndqanJ6cmp1ORMdp6LV6Jf6L1V&#10;GWrDjhkDhNBXjg1z/fnBfPP+9uZ8vnkvqlZ795LCgqg6fWHP6T0XDp3ZQ8IKdnYeKYT36vRbEFSi&#10;W/gSPo68BTzWSy8pkmk8kc+/jhbhCkDuux96o2dMDY9Fi89985sv/P1nTO6i1PTecSYvoBG4LoHw&#10;UTFMCN/7cTuLUNrfj6NtiK+fxUfSH88YrOdsjDtul/4ajQYneYqwPktPVMo7M2SWi7SpQGu4FNz5&#10;0Ofbxb+2ySjmdO6bF6NQPOGdB44sHLl6oG7r9D/Nk8A6zyasabnxYKM7vSb5TRO0/8VqLOHJOCnp&#10;PkRVfyC4q803TNfKhh8MPN3QOuBr2OXztdLnT7ce20UKq3tYpc2EnssVOMyzpFk2bWTdUsIXcA7D&#10;mXXaozazs0x2UURYs2zyscuZpJPa+9Df/ZrQvLoj9V1RoHc17X2N3SZlq1bLQUNkVRbqFQyE04LO&#10;FSqPR4fQGuchvCiADTmUv9BpVMS/TzrBOijCDMy0TcseJk+LnFw2YtMtAzafhACDqcSN8UN3jiSR&#10;lUuv2o1QbGGdVim2L+Y/FQx2vfagy8bUdr8RDulq2Wmby2gV5GvfuMhI1LGWZ+yBIUs4bJJOmwnt&#10;sUtYcos9zrYNW7da3Jywor5NXBh8bXuPisGegmaVpTvEynzkDgwM+Bq7B3zDw40DIGC5Rlw+g81W&#10;ks0ecZk5TTd0uiMf0nUBUTdJ+HstzY0LOK46gV2HjrUNDBxrJYFF8qqtu7GxGy75hE0ljaCAIqxc&#10;oopleFi5ypcfT345RwduS0/vQzNfVrB+59uMj5OdC0h6LxSVUtmyyUp0UORg3+G9u6mrDp1N4m63&#10;aU+ByloMnfdFqRncPO0e4XAcIxExEUMYEOoqMIwMSp8P0opkFh0pAV9guFHkwHHTBR54eLFMwXbw&#10;uTARAVAT2CpI/tNwNWeRlSlGJD4etatVXifKjBEWzrGkVCii+JMUlRkk6vCcB1e8Jd2J1rlCLvTQ&#10;kbrzD3CW1b0xWkW2L4RomQVWWReUXIyLTPAghgmfDstDN931dRUrPe6xacbiaeOPPPazLc40mSEo&#10;BZdMqmKJVVRqbUCR/yPXWqXsTErbZVpz1+YMMLboEXw+RrTwVKNDGBwsZzHYsQsOMgymiD2WoL7T&#10;LTAcy6N8lF4zUKTXVc64omaZrD4ijh+n0+y34NMO9wVUc/qwirU8p5WKxXKBgyV1vaS+cWsZ4qqv&#10;AvdVFvpKbNHZ/UN/T12/fn3rzevfnZ9HaPS+sIpbqUar0bGwGgqHeg488QXsmHb09oR7gsi3NQI8&#10;uhqIkNI32dRp0P7gE2wGThtcZWWVFTGkN4uOa6AbzIRjxOWCvbVALzAEFp08Bf++yq3mrJcn+lNz&#10;c96+yu7F3cuVjo7FCvuxvlNf3+EYDR8OF6rVlm+/I6cI1zQWylmPrSXmvAit1ULSsnDCNI24AROr&#10;KtnLdknUNMZdrsavf711w4ahg7ubK+1D2ea7u9tXvNfmIK/mvBf751Yw3Leyf/9g/73mxUWSQO3t&#10;gyvNg4tL15r3H8Q/WbzVmRWchnc5L0cYsS5BWXHRit4hqZC11cUrKe/cSsOAwfArx4gezb2Za59k&#10;e3tz89LS3f1Pk6Z65VDDp4deOXQGBSz6fWbvIdSvMEWI3/z2CncESVgl0Cuk30xsIH0VZ4FFl57W&#10;vtfz+cogFJY3v2355fCYoaonSuV/RE7OZ9XVV6QBCz4rgWuXSoqbgahl0ffOMvLqbM1/hXrWccaN&#10;ctHr7HEuY9ljhMLijo/uP3ei6k9BYdUvs8n9Z95FPx3fHBijlEI9D38+I0rTE50G+9wLuWpOpwO8&#10;pecbmw9sRnjNM3XoE6IzyDVdPjlmBPD1/GTlDb/qjuqeUhnJ4jjlFA6xd77tLIVHtYJqGt3gv7YG&#10;jGM+I7hpU9fTjQZ4RaqqFzlj2gBaJWf3++1E57WdHY9ev520x/KTs7NJTMOxSHE7lLQAwmAdpf9e&#10;y7V81oIlHtwvTp5PZYOeXKGg5bQcBoFQyRJoHbraIwvHCcaWIIOj+OThbiIWZe4TYkHy0L9Fv8J6&#10;k6PPnLMMkZENKrn4cTRFElEVsrVp2RPjNmTibVKCOdiznG+CRJPmrPtaNY0uINXQqVhvV+8DUzbO&#10;13dx3rzilMhSVPNqhi/hw7dEaoa8UzUwo/hbj9hLP2cEOrA9g/me775QbVp4V+fO7QvX6zomdKb+&#10;lbknx93D2Y/MRpJWjTxB+Elj49FhX2PAh7EqB0f8jkTAnNEBVyoU+dkoi+YHiS14OqxiIarqutm6&#10;q7GbxNWx7tbWY+gh8w1iJM0V4eoVbC6CIm73rBKmB4ALPIFcAwQwSQcxJ7bvyJcVrN/19kRXlHYG&#10;nPuAIfpi2fb8ZFYB+1GUokOmvOACHY9Dbpkck0Prvflj+pKGsTPGJdB1OUIXIzAWAGhIiLqVUFcC&#10;54hvstcdvChMbxn0Gf3BuKnsDDLvgA4W155GnwkrkeqmE5oz3HEhF35rNLVhMdQdilMmP4u/y4Lm&#10;lFw3+CYrMB+y9UorMq3AIzMH6CdKKJu3bD5S9wAW9x3LsfeL2LwidEvACwpmZNzEwelAeTaB/ncC&#10;VSy6FLMLYM3ZWJOkkc+Y1uJxEZAjp0nStfUOa4Zik7KkD37NBoW7nlmjivKHWgEvAidFyiBB29Me&#10;d4Dl52D0PmwYUX9nJwSW5RSWYoYLIhAM1T2mDNv9gxrAwfbYY19kQQBHwOd3w39p7yNp6S/jU5Dt&#10;0UARqUuYmBr9OBdV921ervQB2UPv7sxlJznuDvx2BljTh6Suvksia+rm9bqFhQ1hEld0T4vRKu29&#10;w9FQy9Yv4mw+WR8M+ltOAWozgQMQh2KgkdSwGBTkCUKXXXN1cdmKY57YlCVikMbdDpfrHBPYlBI6&#10;Jhi6bwlW+gR6Ys6bol9e7zUOyemoVPLNt+rhwlp2fRwKqR9XT4w+9bVHQBpdjxplgfXYY9LkLiTW&#10;t+9vOVEojLlMh8E51BJtE+F4ZRxkEdfw0YHW7oPtDQdJ3vzh3TypnKEKuFHeuVQ/ybzB9v0VIBzu&#10;9fejjzh49277tWuD+crS3fbvk+ra3d5+a3HT7YuTwuU+yURxuqZ/dTI1L9gNU/SR913gRkmEoTzX&#10;/4ZvJMIdB9MBM1Gnt59U0NxKfrC5ufkYuAytn+49tGfgzIU9rwwcGhg4tLdhAIWrCzBcXdhjG9tf&#10;essmM7z1+LOYH+RcQrZgoUTiPriSb67kB+mW57yL2+rbAEBTPy7/zT++8MI3v7LGwZIaS0IXaqaq&#10;sxvtUpWoYIlfEjPKDIfjxwXAwRZcPIH4qCS5r6O5b/zK/VG1nktYwGHRi5vdHVDKJdrtkX4ojcV6&#10;6j7fUdl00zeGoB2SWFW9UAXM5OFtf7TAVJKpG9BX0wxr4IRCqCsIrvNfnVvsaFNzOhrxCq08ilUj&#10;/JFqIa2RzGTKRS2nGu4i0pVUvRCOatECN+4LIkShULSk13LN7SlHCC0hnQC5gpKCuMJ1XxtxoILF&#10;qHSFSbuCaoW059C+X+vAaboxVdkUUFF+4aQL5o7SXzyBBrkk+o+2KGISMo8w8fih9FsJ1EMZAkGQ&#10;t9K2bsmI9pzcg4oPMfKUBmmaNAB8ZXgsVvLt2VmIChjjAZaH5ppdB0e0rHIpHDvV0/PAAqsp1Rkz&#10;/H5Vs59B/OfSWi9aAx5PuSzikZ22sT8tSmZi/faIH4T/atwBKioiFGtoHvx00d/1cOfOnZ0P+9HK&#10;LXB/UC68s+dcA90DjbhQinicQKC70YXoZpM5oZFE5LShKgg0xPxizVgCypJmCROVRZIeRe9jrahw&#10;oknYSEprQFrmmVEDE9YIUOGRiO3CAuJd4UcrUyrpv3iS5B8ducGHb5z8UmD99utNxykOdy542InM&#10;+TEiHRnrHOgM0pDNk6ZxBKyYETsrh67UbiW9mswUxbXb7XEIQUXyIuHgbp/Y+qN4NewSJCwWUTx8&#10;y3kt3EZzOFhuSdZ/QjDRGa/tdhfYD0S7INTklbQIggLlDcLB9MjGVTK5xo6SExz2vgZFUhzB73Mq&#10;u8eTizt0zyp+As5BEuOqGer53oEHuXw/0UabQZIOmJOxsw2RWeJCeh3HrNDVDw/PETFIfAhqnsnJ&#10;JuY6zAunATokLIu2iYo8FZO1nByJoLfss5Q/Xdc8rPmhsPnBxs7JEzU8ZABgkkNEOGNGZzzO8wg8&#10;osAodP+EPxzuejkW4IYrmxbFdotWKrkG6G4Wsmv7vfR6m3sG9SseAqXHyNouAyR+2arRJFh9WmAF&#10;5ao8pDmay4V3Le6uF7xpzvRITU9N35iemrx8Y3qGUdaXpm/+j+tTW69fn785f/POhlNRPURLTDVX&#10;hWmezueH//gLON6bLncGY2NhElgFFfIqYQTYc4XMcQaGIH+GtgFHhdyPuGynIKmZEdRkhUh2ufiZ&#10;KmhlK1eie4ghwkqehyOzqB2lUrBB5ft2gzbavHTrVsd3OjqWGwsnQmPVUrU69uI773yWhPXOOk4D&#10;fFjoEL747fulE9GiGoD9ioSd6C7Q3XCM8yGGRjQE1rGn29uRkHN3cP/S/ruLi+3L+bz34lw2P9c/&#10;2LC/ku33/h/9/Sv7B5ea8/2DS/mVwcpSZf/3lwab/3CJRMzuTcukry56vWzDmpziAbZUasb2YGVT&#10;M38xybB3ep/q4/Yg+yWBXXyzawXlq7n+fHPzirfh9J49A4da9w68cubCK9BXr3wdGcUDDMPaw/E5&#10;MjaHDe0vcZPw8bdeepzVFv1+1qN8xNdcs10Y3PODc9nK9m0dwR4/SqLlv3nhlzBYG2uMURAY3hOQ&#10;di5jSVUlge7QU3ZdC31ETix89JcmCiUJSxix+Jaf+8qJ+yfU7TNclxQqy3tnF0mHEvNlC+FTPZ93&#10;E9+0bORUUkq5HDrndJWKhr+xeeHIzSNXF+quXzo/LWYJgXXHh9wu/Pn5SzOp+sWX6XLKFirad2VE&#10;dd5aV2BGd4/+fEgnYrlUxO8cTj/aAWDeWeNc+6RtqpZvVi3ydBW/V4VJYfavksK9CpfhObSyirTl&#10;op+e5W1gmXbduXLLtq/++ivK/PzuoIr2J0DRBTFtXaD1GyQ/Drarsf6SwurFPipMpynwVkFeWba0&#10;cmbov5y1UUxOe2msWbrSEjPO2oq9ZfwvV9PJfydLWRB3PEJIT83srIzEcGImrxw61dvT+9oDXykX&#10;Orr89Fa0jesc2MoEeg9TEBwOzSYZyrRYfoJFY41ESdJitqBYQMbl/lezb41FGAnkfdt3bn9ZzRVH&#10;CzlNEZOeqPjNnvO1DZAUInV1FNmDAaTjyEGAhIvJk4aRK+NJ4EjmtPDik95KO7UyNyy5yYPaWWPr&#10;rmPH2uDPaxwOHMMbC6zhwB6WWOYIW+ZHmCEsuBIRh8aHCgxjTr713CjIOS29D28++aXA+m2WgG3h&#10;HFIHIbIKnFssDsBMUimCM6K45b5ZlyNo9kwcXO9uhU4OHEwFDiJErp2gXUEgOcyaq92FKUJY23FY&#10;jJgiBpl5a0gk98A0Dx/2j81EQGag44LH8sxlYiJu3HGONrYac9PTCsPrcvFxJqgoayVu3rus0kn7&#10;Q6EGMklR9vlJUhR/dAGCwxCh27MqgpAB/scc3FPfO/AA9p6mBTVXKpG6ehLBlyQsni8LfYV0H9NA&#10;9wg2aEaQGOZIHEE+9sBgLZcwIgEKDHvnKLf4OYWzfGqgUXtoV5BGk7LtKaFX6Vo/cU3+0IohbABx&#10;vgjHxRCgh5u7boGLQOw0KRVjzOUPG8Guth5Ddad5XbMbBihR6zkN1Fh3WlIC1/uwVu15ASvuksVJ&#10;w3FO4MY4ckgs+DxYiWp+Bu6kInMaClHN6Ozrq1T6pL66nU3x+OD0NM+lcyHr0uQz01tJX12f/+5U&#10;qqMX6dBVYK+rIXXMCIe3X9rxBTQIn+jo9YVDCNwpAdKAoJyIQZIY8ZHYC5pwt8vpVrgJE3tsTyA0&#10;v2mKkFr6PltyNToaqgWt5PdPxDqzfaweU9m5VOpKvmN53pvK78ZMYfPS0u6Obf/pg+Xu6omWwydK&#10;heqJp0hRfe2Rd9aXrx4ReYTAjcpK1mPfhhgrhiYSOIxcI6rpcTMAUMwMkcAyI7Ta0nb04OLi4r3B&#10;wXsr7UP7GzYdXCQl1e/NV+YuNi/C697ffy9/d+ne4FL/vZXBwZX29v3Nr2PIcOVPBu8tLlWyF0k6&#10;oYaVSk2mULa6kpp/V8qrSdEenE9NXpxMXfFm2wycwCaAOpqWiwYr/XNzK3P5ufxg/r+2f3J6zyut&#10;JKkGYHAfvnCmcaC1oXVgAJgGNAeZ1CAyckhOvfX44+y+egtmLHyECpZH2C1LvqUKxgVwL7PL27Z1&#10;9kxgPrWo/P3/W2sRvrCuQyj10XuySWgPFMqmIGpVZwUOC54r8YZvbVzLK+Ti1/E1EpYkjm68v/G5&#10;0cLL9Iyk+HXFn743VHCwypqmhcKx3s/dJTkZHNE5+BxlpaiphsMtgDVs3lz30yNbaasxff7S+a/O&#10;3Pg5fcgzBxwG/a73dt2POg2VmwxIeLfW7JN2jIXdlrKYCFzmcF7u3OO8lAgGWJUtuWSuMiCg5ihK&#10;yvhSMUjI9SKPYLxoNmtUlNm5xzGb2/mbancn57e1qQg9jeo5prPkSnS3NUtaNWBHyGTS9non94xQ&#10;Wah71yr1TrvdZgMCbe+TxT5QDq+QCX5OsaOWZRsmbsmRQSdP8fDfs/yFWfkckf4sqT29vQ9PPejL&#10;d3LzNhJYhlHk5djitl7SI1mQYjRbkWLKKQwXzvSaXatcyjmdRYfYczMRQSgsjZtv8ketQsG33Lmz&#10;bQwjQaoupgcVdnK9GRhobDzW6Bse6B6AvGocxiyVziGDCUPXTZ2WSm7f0LYWnQQGKtDj1OSkl/hP&#10;rDIk2XBrm28YPr1j3ce6B1rb2gDW8kFhBSLMKI2A0aBGHIzdFzk6Gv/7WXHQWdb7BVpDzXAstvNL&#10;gfXbFEOH/82S5sZJi+Dismz14LT00N4D8HZRraKLbo4u1+pav2u0qMjLspLDhR0zVR6+FKH4RNcq&#10;vgYHAnYI5XDjv+CC5rDLpLpsOgqyli7yolUQ/BMjYDswzZ9xD3FOquIxwqIi/eCaLsPK17vZMQiX&#10;dD5vFW08g2Xbr1hK5UjRFeTUsca9RFRZ3o/qYX/LNw48SKbYyU46jDVufmlAuGcwRiKEZAK8Nher&#10;f+QRcKmVSUEjtndQd+vjNsxXDFzS7zg/DkecnWRrxSmn0+4MYmlRLAYrC4CwmP3JMGYmw4+QVhrF&#10;w0GjCMSJiydTxqVKBJ4JDz4ctYZ/jDZhXZ2bgkG/XkL13La7YtXQYLFD5FF5XcxQsvb0prlEn3S6&#10;TZcc9eSxGc7LLll235LdmhnUs0pohBRpbdWjObWhXjCmQRPK9t1OTV6mS8e7lxE/+O6NGzPTU9dv&#10;TN3cer1ufmqq7uZ8R08YQMTRQhRTiSpdyB462XTyX00Y/UXTzX2vxsZaENlTnAA9hvOcEg6HQcJK&#10;okISARFGbne47YZhAq+oePVIlQEviKov4qWqE8FgoOMKKaxr+bkUXYO9P1vsWM6mUnf6lpaaby1V&#10;lm7durVt23KbfgKgBnrrWTdAuJb5bKc9P8YW90ce+fbo/UK1pHLdbMRw62ZcZMUKgYWU1hHXHl9b&#10;a9uGg0Ovk8zxwmrevvRBZaV/DkKv3+vtJ/lDbyt3765cHKyQwFpZ6W9vbm6+W6Gv38sPNu9furvM&#10;Biuv6AkKGoPUV38hPvJeTE1d9NLDyneP4MTE3hag3dxwcz8b0ZsH89f6hwJ79jQe2tvQsHfvmQsD&#10;A4fOHBs4tLf1zKGBC3sGXmGHO/PcARd963HA2x9/S9DbOf+ZXe/AuENgWW23l/owRJjNz0FgdfnD&#10;Y7SgF8vfRAVr/QzhRgFxlxQskZHz3ppqYkaDNLQfl6YrdAdZYtXUFVMaeLRQwtw3MgSLhdb95w6P&#10;9l6ZRE3S603Nzc9l69/Qy8UcEihL74fGeh/63MHjO9r8dEhXS+gc6Iw3IYV19cCBuptH/uf1mUtf&#10;nbl0/olLtO34+cx5kSB1/sbMjcnUQv3ydp86QvsOJS0phbxgW2th77ZpMzm7TjjVku5WnbX+FQLw&#10;xIoifmxVYrCSP5xFe1DGPs9aHP0g5/JoGZI2Bmb4WD2bf1P15+T1251tQVNX9VxUV+n8rxb00ajH&#10;4lgQGzzKC3kG9adMDTmTXOPJi4q6EzYr3OmfJC0eSuIfTqc/TMs2Bb6GohWzDMSz4ZQtDHmLs0I4&#10;ooCVtG+OfkArRWOxU729nScfuIK1sJPWTqNIAsqyi2iKw87zISniTgqPu0TpOOUD4l2nlS6WnUkd&#10;+Rl0FYhjL8dweo1ErmVLY6ug7uvsahuL5sANLEtfK3p7cdJVA90yftDncjX6EsKpgwF22sbncrbh&#10;Ss5f8XiUxZMQAgBh2zgsj+lQXcE2w/C1kb7CFDL9auv2fTLcGHANu8SVC3UDunK53Rh7ZxkXEQdd&#10;UtO4A1mOjunhCb+v5+GmLwXWb77c1IdL6KfrRQ04c/T2xXWVSSUKiSxOvwH9vOhZl9MRN3/MbS3+&#10;pYkAFg+9MzEWaKJXBqYQ9/z2BMBwTCCc0jA5g0qEMtEx6eLhQ2h6OkDcOQ6lcusj6ggi4DCGKOnv&#10;BsPoPIpI/hM9qI91B9KpPGlBEXWyzJCqYGzMVgwCeVIWK5DGjnLOeR5XFaVISgyH35O62uLv+drm&#10;B7FSzIyVC3z0FjHRRwqLI3LYAR1IOAyG08OLBdNhhAdfzdMYThMQi7hb9lrNtXKWg1kNJLA86WRt&#10;/GStLoXTtKwois1icMpcHT5jpTF11tKKfJZxgdENJxyXoqWjXTgVVegrw+8fUye6NnV1dHT5gkYh&#10;bMqpAFk389hZ0JrTJuNY6efFouGseb9+6EaJEoROVwSsd956MfjfXuvluQx6QwnGPj2UU7v6Kh0y&#10;KY30VX4K9qvLUzwqBWL19OT1qWkOH7w5dfP6f2d9FQ1FC9GCmH0K1Td9ISdy0519vTF0HAulKJi3&#10;Bkt+M6KbBncBI6bLx27A0+x6ctFmEc3CAMqTBudE4eUbMRJcwELsLXdj/D3+NoRXk7ia80JhsZRM&#10;eb3X+hYrS5Xm5iUASJc3OU5sOXwYAuswKFgvCmW1rkn42COygAWFRR8fLtHPjvI4rWtknI4j7kbg&#10;IIuYcTQLXa5PhrtbWze0N6+8niex07/SfLc5C1vUnLc/hcDnuf5+klKVQbjeV1DK6s8ONTe3Hxys&#10;3MvSt5oHl9o3eCcRESwHBUUWIQfkiDduD05BYS0H6VhS+XjO0curGe3e/hUWWCsrd3cdO+oa3ou3&#10;1tYzAxfO7N07cAjpxGdQwtrzCjCjaBFe2CPnBpl6hRjCmifr2fibCrtyylpHZXlxsT5/+3a2P7t9&#10;W0cXKP7hsTIJrH+scdxtkxQ87kJGSXUFB5bkuEuSOyJzIKrek1LruPhYhBDipzibUKTl2Apro7z9&#10;5z4udr2L4YXsPDcKs9d26+UcHfBAj4RDPQ997hJW05+1tajRahRAp7IG/K5f2LBuHjhw4Pr5J2aE&#10;E4sLu3j7OYq8mGNcqP+gM2ioZnHNi1mWZ6W9aMi6z6qMAWPTzGqtJCUr5LzUwPEtG1iScp6cnX37&#10;h8m/+iunKHahYIF0ZoGp4hKW+KKTQ7pmP3x4+jeKkct12XZ/TlULajg4FsZfpCO1Nckn8jUsSdKx&#10;7G+k5R0RrUuxqguwtEQjCGEG7+yHooTFuzsrbecgS6VpWRlJhcC//clqLRcj6ax5sEr+YCzWc2r7&#10;g756TU9c3h7zT/hLs2V7jpNuUXcLPgOcSojjkXGl5bVXxIYU0kb1J8X4uLsGQmS8qlZrRmBovxDe&#10;1WWoai6nR4H6pq01/GOrHtfXWweEVWrA5xpudPl8hkNcVzjRURTVFMFZp/NS5kuKhiqvzEJ+8aXF&#10;0h2q7nAZI6ZvgBTWAMmsH7S2DviGaeVrPEo3HIlEMEVo6miKmG7NMY5TPuGwJGqU/ThWbkzVw+Ge&#10;WPjSlwLrN/tRumn3zUExxXKuUBaUC9SkGJuuiNFOWK8w4lGDMxi0kVZqGcpWUbet1A4fN/UMzo2x&#10;fVdcCDhKFzMbwSRn3NzmBCYE6dY1S8kVcjkRSam7czkILFzvRmSrBi1mNL2KMMCKOk8VYDfAWdLW&#10;qj0ZmxT5g5liMW2XwNNSQNBRahVx9zl/nQRI2iolM2l2K4TCZkvv9+oeoP3U9AbPDpXhceUqjTOH&#10;yTPp0YHkN8xExD3iQiM7MsJ6y8VphBHBG10fBiFrIWxQRMOVpIqcx5XmcrFsIqmIAxP5sJbzfpZN&#10;wWLAiuDWCUwfs/UFTj+uc0M3wmaIsOE3QKcy/J3L9aSvJvy0iR4Dxc6eIHSmtXgRhDAMZq5bsGvr&#10;slROSS0h2rcBGPvdYkDIqg0RoiRW5r21AnUFFwaJJDXYkaq/BVcNOoT1KdqQ35icvsz5OExxn5ra&#10;OrN163xd3XfnaR/fEQQTPsqdPDDaVLVn6xcksOpf7gn6x8KjhbI+wSlO4O4gsAy9QofDqCVjGgmX&#10;iM/0CSgbeCL8qiUSjoTp5k09KoAl2jGWwuFTHam+7DWeIkQbid6uQGilspXKUnNlaelWR8dy32Ki&#10;ukWUsEJPkaJ68Z119at3BAhrjeT+4iOPvXjqfqFYLUwEEm4cZqZhxBGWK5p0cZBqEJU+0PqDg0vN&#10;+cF7XhJY/SsVONzzK3CCwQ7W783m6c8cxBZ9t3+wkm9v3t+wlN+fv5e/e7C9fXFpwyLc696LVy56&#10;OfQZ+mrmdp1QV97Jn3HjMDWZ7fwEMF12YOkwIhrt/fQfreT519221oE9rQ178evMwJmBQ2daWw8d&#10;gsBqlLODp/c8e+EVCK1nX4oIefU4pgc5kFBQGjy4SGDleb9jkfTV7Q9uV7LeW9u/s62H9wZjuedt&#10;C9YLv2LBelRG4dTeOCDnOH8A2xVk1Vnpc2colrBi4b1Ih2ZG6UbbglXTV/efu/83vZfpdb1DB242&#10;la9fXlgy6dhWirkqnL49n7+C9Yumrb5wFIE5oKhxtuephx+6WrdQd6Tu6pGtQLkDzTBz/sb0DY7O&#10;QSlrevLy1EJ9ff2GLtWtF4oMnpTLm1NZ2yWxkaqWCVHrr8l2m2ygSQeTZLfLEInkLAmR2VnST0lR&#10;qYIs0RwcBKghMdCtrTpr0V20Ds9u+c2IiqaZuvnOT/RCgRYdA2exGTYwz2hJH0Emnba7aPbyY621&#10;1GSZyi7sOG3sQVkCa9JWRgz5MKBJYe8Vr4pSgAmHmrijaVtBCk49X7K4phQNT/RMxHq2Pfird2Nb&#10;LOaLFZ12J9JKzzp1hw3AMU1tNZOWbjFLlOekyknaFTrLbmC43REH/G0erYY6pMeSi/bu8uf0nCeq&#10;liwJZaUbiDR+fYBrV8w2coFylOBduuHwYG5LLMxlUSoTpo8aX7sWUitbe3DGesAHU+mG0CHsBjap&#10;rbWt8ZhvODCMQj7pL8TJR7CZQzVr3MHGrISH9/7Jt8URUC6MRrE4hx/6j01fCqzfcBK8oWqFUZ4d&#10;LPAsLWbJmKXEWQTs3+ZaC/AkMr0Y9aui8nzStilammxE0QXHQE0gYYBoboAexCEkJK4afS6+/rvR&#10;xBp3S5/fqF4AnVhoOosWGvoG3YscKSydY2dciQSG6EUrCvUYJPhIM/jHJqMH3hTOcLGbW60xsOw5&#10;vPWATi2XExx3TmBfFe0sOB2BTPvGkSce4CjZYWq5kiYIgyL7WBfzXSyxHOiKgs9GXwL/1mAwOGoh&#10;jBx164KfYHvb13Du4pP4uCzHOZ3rmnbr0gdtlqhselqrtIx85HHHI3H7GWUzmypMWDraunGSDCEd&#10;+8eJ2ITPrxr+4KblSn3HLh8texgmLGg14xfXrzxIXSepV64NC6w67dalqDI7FcPUubQI6rlZ5Ggv&#10;i11YGB9kRo7C9AftyWJOgwNDj/7n3s5tqeX6fB6QhvyCl6GiN2amxQ79BrtMbsxMYZIK/KvtsTD4&#10;BBixolfHDLec6r3+BXX6X+uMtZwKq6FoseCHx93gmCaDjiWuuJr4Y7rs/Gd6DWWLMJEIDB81OJYw&#10;ghFZRJ9DYGnMnBwNb+n1eucwZ8YYLBZY9GHqH1LeuWt5tAlvLS7fyv/pAATW2InqiS0t/+sbXxOQ&#10;hloV6x0b0WC3Ch957FS1VDhRNVymG8ONJG/GlbiHczZEdI9rj+soLY+7GgaBPb+HQMJ7S0tz+Xsr&#10;UFVz0FdZEBsu9mdXUnNz11b684MrzZWV5qGVlUr/XPvB9luLS5XFHywKLXUR9ivRI/yLK3W1Glbq&#10;4s/om/nOEQEUVn+su9HdMha5fMUKa3Alf6thYKAB8oo01d7Wgb2trXvPtB46c+iVPfBenX52zwWJ&#10;GxWY0ZdeeosE1kv0cUTIrbeefZy34fSkWu/vzvdVbvNYpnfxofqOWHjCHw5VP34eQ4SfNblvFJRR&#10;oY8elVk5GxnZzvKJjVhctaqRRjk7B0UsVLeOC4F1lm/gvY1rPUIhsf6AJFa5ZfLKfHYhW5/PpvqW&#10;l7O7TQ67KedGo6FTvd/6PQ7NpnlfWNerxWKJVpTR0VFAhXYeIX1VV3fkp9cxS3ge2TmX4HG/xIOE&#10;IGTNpBY+WEh1xHT6twUFzXjB90triuyN1dRTbVfkZJ+VlZY4SxvNJIHtorC1mrT/aVoYl2ZtJmiS&#10;BAQtlyLBeNyjrLUbnXSOf/hbJiibdlxfWG4zo6SMw8aYX/VDYKlqEWZ09K7smApZ8hHOB7u05bQ/&#10;tLWVIA4weoAWX65sIeeP/RFpzY5xKdv9TwuBeUJawcexKutXUmKKpVSrhl/tejXW2/HgWd3XtyH/&#10;qyBRQILPRc8P0gfRUdPdluAxihqaaFzWTGb8Cn3oiGsSJAkPlgf4C3oy6HLCPdqC6jsVjWLVzJUz&#10;cs1dfdPV3fhJYBgsBfpz2jXQzTEKcR6ecggitGjsKHyfkvyC08FR05NCv5Vx79iY5XEXfozxw+42&#10;WLAgsHyNmCUc4GvtMPacjhEHlBXbEMScFikudFLQQE6yCa5EO2CSzy2xbV8KrN+gFzr9SjGK2cFi&#10;IVfkbhEHforNuUdxg53J/DQuX0EmxJH858xkOJeGj31ZvPLk6GDBHhsmKlyiAtzQpUvY0QADoUQa&#10;Jvq5wIl7ik+WLVGhTjrt4lO5zC6fcg5NZS6SGDbqHd1g97juVhSQ6ugIKgDyhM9xl20ZtSawnII7&#10;ypVRqR8wEomZYyTIuRUmv2MPSAIrbLQ8UJm/KetGZa+MTCgcyRnLrUYSCWF/xoUZDxzpbGYAs66c&#10;tpjAhH9C56k+R+QzxAYU8QT6wiGFqwf2fa5TOZ3/u1WDM3Dl+3k7fMGelFxdVRRORLXDLNAAlRn0&#10;nOdM7woORhnSqhDrifUEe3d3bFte/mD3rthEeAJ+2WihtpjRbRUF97hgI+RlqOMaFQ0CXKFtk2EI&#10;0m/CIZ4IJb2Gc8XappTTeJJKiBSJqmp1yycdHdlsX3aOLlAkP65MMtvn8rsMUhT5zjemt16/WXdz&#10;vm7h5p3tUECjo4VqKFRFYlgsFqz7gs7hps3BWLiFdtSFXAFuQbxGBr2GYIM5RN0KuwOY/4ahtAJ7&#10;jIQh/GZ7AuLHzYRx2uXQYMGix43pkLJVjIa2T5KUwSSel+f5WWrxZ6lUf3OFFNbyrVvN1z4tHj6M&#10;HuGJ0JaWx+y0589G5axFPr/4yGNPnShV1apJB5cD/kXT9fg4zh85kZoYoV3onkbXDxoa+ppfH3w9&#10;PziYH+wfzJOymsuiYTh3m9t3kjua7e+/Njg42L/UfPG/LjW378/397W3t+9eulvpqp9EHOEVxmHN&#10;XJ5MTU+mNi97f8Zshoven02lpiaX2/ywv3LxrEgvrGV2kG672zzHBazm5qGG1oGGoafRITz09b2t&#10;ez8lgbV37xnGuXMI4QWMEoopQna1w4P1+FtvRcDDeinyFn3ZzUkNypuapS/nX1+Bvspns9vq73T2&#10;TMTGRkPV4t//0hChKGBtPHtW6itOHJQUdza0i8/PsqUdXz17VrLcobfO2iOFcGG9JyYRhbKSFSz+&#10;5P79cih1hV7UhXq8sPXLqcqEu1TWSlqhVKyGe7a/9nsUV5s2m+gE0Rak+nGhoOqhcLhl32ZWWHV1&#10;/2OaJRaqV6SuOKXzBrqEXyWFNX+nvuMT3htxOnC6xrG01izjq6LBx1AGITgknyDJ9ikpAURRh5tn&#10;ov5vJ8zLr/K/ni0jyo+225ARHs9Hq1KVcUvqyXDvbxm9PrljfmFDbxAncJgpZpzZPqrTwVNAKctZ&#10;2zfaviXLHs5LCgUm0XzCMqWI+bWCwhZ/1i5WBhoTNi4LJvICoBCc01NEcmM5ByQUfUUW9pLC/C5b&#10;dhYJrFjs1d7e7Q/+om3d3JtT/cWMJYtCuMGi2y1CBtG9tySK0ymbcmJ8nSsAFkeHOHl1Ho9zZ4Gr&#10;Etx3syRRv5DLlUJaLlrQSF+hIkd31+NrazRG6FpqDDf6hvcMB7p9CXaZuHmSmJOjHeMcu1GuzT/V&#10;+oPCY8JbYEU2UembdKdVuuj4B0CE9zV2dzcGGttIuA27hofpoq2ztZ2zCAUDgi9nuhlftewKZsbS&#10;noyG1FC4pSW080uB9ev11e5gsUiHeq7gLrGnyOLre5ozn7h+ZdrzaALmhMOiqNmTbHzGZkQOC+cc&#10;6PBNmczrEfZ2XJZOH3WN55hUx1AGdK30cY+WSb4t9iqra4QnNlpygz2HK71uiBuQVzjOIHcjo52L&#10;KkUVSeweCKWMzCi2bDqnnEEpW7VoGXzkcQNIzzmEEYeyyv+MDr1SQQ2Hn3royANk3J1sQ4SYosAJ&#10;JmzzsMOwVydBOjKBQxJlD/cIPQURw3SAtUo6y2WA0ArRCH4CK6ucrBPHuYwVcdh8d1rIzjk/okfw&#10;E7ntUbAtE5u8tFwJMxzvnEkrBd0hCKK1jiOELlfK4u4ckBq5sXCIdo5hwz8x0dO7848W6heu1i93&#10;9gZ7/EE/PclFbdWevyyy+cqj4ym1V7XV2jaYO5L4MqZKTdAoThvQV8m0YlOhQdBJK9LvBhxWOUfy&#10;yl1QS+8H38gC0ADhQfpqagYJttM1mOKlyamtk5NT8zef2TqfqruZ+k4Mhg2Yr3AC9wR7TvVuv/HF&#10;nMNNJzeEY/5TLSqop3R4nWb0VcR1OgIiLOquQEsx+wox0ELb0/piir7haea5c1R50VN0/5jkpVYu&#10;FoGjGKsngZXKer2AUYoe4ZWUF79Rx1ppvlW5W7m79KftI3aLcEuLgDT8UhphLSyHhdaL/+ZEYTRU&#10;UBuH4ypH3GOMukb6cJDScx2lJXHXhoOVxaXmyt27XExiGQt2Qrb57lx/8+DKylwK/UEorJUVRD1X&#10;VpYOHtw/uDR0sP0uKa1Kw+S7QGExzX3m8gzgV5u/X0/a6iIQpPS7ftsG37BhGLw3UHUSF29qmyb7&#10;V/oECjTft7+h9czA3qGDDQ17WViJd3sH4HDfc/rZC5xI+OyF03voM8wNvhWhP+fOPU7q6tkI/XmW&#10;vvDSOVp13uRhFuN1DBFWSCJm6z+o39wbi6FRXHrum//2hRe++c3P5OTUgp7ZbnVcMEbPSoq7CHtG&#10;uUo44I/L5Bz+AIOFZ0X683uCSMpjhHb5Skis5zZufO7j0MKVLCcRgtOwnL3WTaIaDBK6jKuIx/w9&#10;js6TvRiyi2rooquqIxpuCbV8q+7IgbojN5+p++nWr6IzeJ5ruzeAbbjxl+jcfnVynrYgC50+Qx1D&#10;9dmyc9+dzjVWndO+yicZOZVMs3ndaUeOyhj5NEuotM1zmn17djUplJn4jowoTTpzkbhjnB2H47SE&#10;CtgkvX2UBkiq5Vs7ftvZdnLHnQ3B3rYJ2D9VM2yEDcNvGKP6qFkocMyNwGCmpTXdfjA2ooYJDGyj&#10;5dQcFIUsgKbK5Q8FRdNJL0IJoC02I8DtWcCOkrHG4EQU6JcOs7jgN6XXYMnpslYN+WnP2dvx4KvH&#10;1ObFmOovWOk1cpWlIa+aFZaO8IuayOWxamdt4bQnPjWeHWRHPJvc3ZxD8t/YvOUsAs/qyeUAf3Hi&#10;QvhhUnE1djd+Qic6bfiGA8OoYblsd4ke0WVLhD0DbuEYcYrtca0RIkVVmZshZWF8t4olTTV1t0Hq&#10;qnGgEeb5xkNtJLDoE5SwAPdBE2bEZLOLrAdEHCwFxVFGErAYDkVDLbFw1/WTXwqsX3OG13cVPHxU&#10;5lDAEvFUzlW60npymlIsIpVD0JQ8ReyZeYCwSOdrBkxK6cHWxBQc6lfwzSWwpzZN28cC2RFBiRn2&#10;7lHosx87RpEID9SWVFU2WzfjtJvWJJk0XaWTGhIL9R+DiUsR8Briykfi58sQfm5tdVXMuCVlJcwO&#10;ThY51XzjZb7eI4iQ5xy51qMLFWFBYEXV8Kmnvnf1AY6RJ0xa1MqcOc1jKpbHHDElgtIleoSmcRoH&#10;pOEy49wmHUFakD8hPe4RZijQJ5qzIOu7GCSUvcK4ziWuCMtbBN7aKPdM5ifywTF2dDWtKHgwEcHK&#10;EAUxkyUaXgo6OXRPOaMVELSgksCa8PtjbV373uj4oH55c/1C/fbe3mDQP2GoBZHmzP6Lok0llfZY&#10;kfAuX2Wp63gHhjoK6Wh6nV1uwZORNDv2mlqKwK+WYXDXqio252pbxwIuTtns3Hy2Pjt1+QZdxm/M&#10;TE8icY325jempuumLk89c/P61NZUXWp7cEyNVqsFUhaHW8KHe3t6erdv/aIir052+WPhFlD8ci7J&#10;FoV8omsIYNIYjmRzu4szCOko3hPYAy/hcA04Iv7eE3C7C3E3PeoiHHmKUo3Ve+nxpfrpUc7zGCEJ&#10;LB48m8t6U97+yq1K8y3SQM3Pbjm8ZUu1uqW65duP1Gjun4nLecSGjT72vx55pGW0UK1+rE4gqBN+&#10;fLj7HB4+XuKignX0aGPjroanN7S354FsH+xfaW6+di2/ks3Pzc0N5r39/ddW+r2Yf5u7tjJHamhw&#10;MN83NNSw/w/b84P7m/+kef9SZX9nCvIqBYF1+878lcnJ727eVo+mIchXk5Pv/sXuzl1B5jPoJq3L&#10;xXJR9T+dv0hi7hoE1srrBzEt2NpAtwuTe8On+KsVXiwUsMBouHBm4ALyni+8InqEJKpQwUIeIYkr&#10;9/hL0oFFBxDQt35kUeez1+bmsh9srn8oNuEfC/vVUumbv9aDJWcF33u0xr1az8ESoAbhwLIHCBmL&#10;hQ7io3Lm8D05iPieUFb2O9z64fv3C3h150VpMtuXutdYBGu4pBWrRbXl5avnf5+jc8cuOgMxggqL&#10;hq6GT0Rbnnro6oEj/3Tz+s26n57/6vlLMz9/FzO20+cZiIWEwvMzk6k7t+frtwdIrsDRxAnA9sya&#10;XVRZmxxcXTMhpWWgu51fuq5UlU4mZ3+Izk/SDgsU2kr8rBaRlHJaxceVVbv/SGf+m+qY/+U/+q0g&#10;+6ZLJ3d0dtNyE+yKhf3+tmA4bIyZKlxnerGYkxMyNipGOiKcaRnhJ6ZrnBrWshAJAp1NuEXILPyb&#10;olZGgjzMBFFOWdSrSB+CyKL/gJ5UhqEDECEfs2BAiJ6AlsuFYrS29G5+8Bbhzb976FVjopSWnAbu&#10;oVqwvnBBalzECcmWYNlaWz6dAs2FQqJAv8OYPi5iqflmpLkFBl8uv2XYUuXMJC1jwOcbDhwl6QM4&#10;H+ZvTEYNY4uOqXQ5w4SIOQePefIrs8b7EaKLrlVi/sh+X9bSIHU7fG3HJGW08Vg3e+gPDdOC50BL&#10;mOtWIzI5wo2KVvxcJm0jGi3NWR7VQ6GWFn/n5ie+FFi/erRc2aTmCu5CTi0UNfeosiqPBwVMOIx6&#10;0lIa531L0aObguUe9whZLHOVLacYzBNn36iLfVMu3uPLfMHA0Qj2PdAB5o9RwyIhV5vj4DPY/m23&#10;/HmOhA5Pt6CLoHgl1MvpBKRIJC7d9VaxCJ8YjlrFRmBB/DnXuONyL4RTFuORPKQocnLcbtJlwghZ&#10;LunqWOzhBxFYTcu0KGi8wbZWEaFZIkU1gnYZAyoDLiTkCAgWe6dNpnEiJ5gOft2eG4QkUs/NpsWZ&#10;oTs+48qyQ274j4fHdZwgK2PqAKw/kRIf1zlrEFQLh2Rf0UfjXLkaB7Wdzp4itnK06T/VgsCttq6O&#10;5frNy/UwyS53vRprCYcx8y7sb9i0agWb+J5m8Vxbmu1ZAdEfXC0kEgnQvvBA3aurrF0F6lQMsaTl&#10;iYwcoZJWKLxPS19bX319lgtY2Wxl4fLMpGC3z+DqcWMrfXT5ct31qes36a1u/kfbewGUrEZL1ZB6&#10;mM7ent6dD908+YUd9MHYqXCYrk0FzH5ywJ+DXrsILY60lzSZeEWq6uhpjm062kgfNzbuCawlkifQ&#10;uh52OTwF3a0xdaaIYl053AFx9Q9zjKJkgXWRYaMpL6pZc3lSWJX9S81/MlDesiW05f6WLScO/7oK&#10;lpwkxPsXUcL6diH0MV0+zICJu2k40JiNcIOAQy3QmqZVt/UHI5sWd/dV+gC5yq9cy/fl5zA6mEII&#10;80p/P3uxUv355mv02b3K0t2GhqHBwaHX5+71V/YPNt+9u+GDudTP5hDwk1r8gFRE/WZ6P53iEhaq&#10;Wlc2tTWC/zuCgl+hpOUKvoNeVMtEe3Cw/eCnZ86QoDpIwgo2rIZWWLE+bT0EhTX8yoULe2DFekXM&#10;EmJi8Fn+ReqKM3IQ9vvSs896EPLMh9KbRiVf6QMzLV9/mw7cV/30oo0VSs99EzOEv1rBeu+45Ise&#10;P/6oTRcV4FFhtULtCvUqaCzJcD/L9Paz4s86WSZqVxvXKaw/eO5EaDmVunMnlV3AS5ydm+uGwIIJ&#10;i7YB4VM7f6+EgaYd+9RctFgoFqKeQo5FVuipA3V18zevP3PzwHWRSYggKdSwBBDr55dmZlJ/d6du&#10;4WqHT1UN2u4J+py1dq7a6ghVKAEuXsNJiU/tHa0zs4oZQ0EnFe1CMRhn+6x4AjHpVNyRcURneRgC&#10;k7Y12Ed0vuuj4VjPQ79dYTX94rVUpWNf5yba0wV9YdOIhVXkXtHjDU+MMXbHYrCo4AqwY0hKBItZ&#10;C4pV1BlFzyUprGt4rgpuzO5gA4dPSW1Ccao6LWshOOoNNQQDBGpY9BVdkdgbeIcUfrbKSq6gngrS&#10;5u3BxUHT/NXO3olw2WZMcLusLJ0ZHliV09JULnxPzsw6Q5wsoGHmnhfxiC5StC37OxaUpMbePkt6&#10;x97WXI2BiGsYENBhhouiQQK+A90EhhDHa2HAgK9HEnHtTfsgsLUqs7D4us4Gdzy7GSdGDdNlR2Tc&#10;9AUZDN94bAAThUwcxXUcVRFdx5yW6RhBXcDDMi7OZydmPFnK52hfQK9m776ffimwfnXmtMMH95Ve&#10;1KP0mnpk6cdC6QpTuR7aJsdtf5XOE6HwnHBjrRbnoui8t+EpQt3kyb+Aa0TCFVyJwFGXw50bF4Qr&#10;jACWa8fZuhmS2uSuPQQoMm+UorxVQwBHjUQCJSzTLQ2G5aK7aLv7hFBPSvZ4MiO8j2tMKYHQRBQ1&#10;52rRufCRKK6X01ZpVA2f+saBut+9SO5oUwtupJcqnDzgzOiIxYHcSBgjEJMw6JiIe4ZZBqNmsKNF&#10;EKJpmMKTnGBSpYn7UUTpBIpKcvJllTkuRwtxZLPK4jBBobjc+roxRNH3tz9TI4LRQDsakp3JTBXz&#10;d2p4YiI44Y89vL2+vrLAb/X1HRuChh8jWVCkz8udr8IWOQhhtyxeCXts8jNjA8lkEYCGkWGkWSfi&#10;zuftAMK1UWSxQUJMa7FUejIarT4Zbts234f5K9Db89nJS9LWziPoN6anaF9++frN6/N1z8Dint3e&#10;Gw7loqUo/Wu6dPXEeno7O777RfX4m853tJ3ynwqHxqI63OyI5WaVQpsATzHt9PhpcdkTGD46bAPc&#10;9+BlrRWuDDoIXeZEIBCBJ0WznKv08Itg2D8ZennByz2kbGqeW0lXvNLoDs2V6r+1CCNWfuXT/3vL&#10;4VAIFazDj5HCenHdDGEN5s6s0RcfQ+LzN8ZChUKhGvgXHFgoHkYE8UMMnyb4sGtsbPvBcMNiJd+c&#10;b14ZXFnafw2MBqglb/9gXz8wo1mIp/65fP/KYH/zwaG7S4Mr/YND38/n7w3tz1f29y22Zyf7SRJe&#10;TM2D4D5/u16C21lfTc51GYYMQTTNXKlYstRNc3OvQ13dgwVrcWho76G9DQeHGvY+3dDQ8Clb3Q9t&#10;Ipl16JXhgUNnDtHvAUCw5DghJgYjEjlKAst97pziob85YC/9ETYTxgf5SoWhHpX6D+oXXjXG6EpZ&#10;KJZJXUkP1nNr8mrjxrOCgXVWsK0YagWL+3G7KyhwDZKARSLrrJBe7wmgO0zwj0pkw6O18pWMJby/&#10;8T4JrFuT9CreuUMC69o/zHnvbTJJU+dKWjFH1/uWp575vQ7Qpku9RoFhoyhkFdAxDO3cfKSOzoMj&#10;Bw5s5fFB2LAwQwh9NX3j/A0Q3evqrl6tazdU1NNhM1IkncBp1QIGmaWwusaUWuW+3qxNmUqma1ps&#10;FS0/zpBJrs0bSh+XKK04Pea4AxsQD1Zyxfl2UjLg6XWqqka05VtP/K6+fNOOy5c7ugIx0lfhsN8w&#10;kMvA5tAwva4IhhbuWyGy5HZNkjfLWo6eYx3NP9qrmfRv0PszudfIVSuSUCb4M5y6KG/Xz5PHUT1s&#10;hEkCqGNhtcQec0EYlVe6cqng7+3p3Xfyc7xgCztf9YU1MZEn6BJJp8ch2IG0JBdrfjJparfsEUmY&#10;YcRzbrmZGOlIiF6hgy0v8nUrK0UtVyrb0Iqk5upuDIwYw40Dvj0ksHwBYSdxAG0U54BZROAyDQgl&#10;MYz+/ZhpsGuGPMkbdToLblawikzCs4paBuWREd+wz+cLHhvoHmg7dqztWOPwwCdY8PiiEzFHIgLm&#10;jmgfWCVyeGSzXATMpJ0laN5wONZ7telLgfXL+mr5DcOdQ38QvxB5xBOwuG4UYZ6m144ElseNsoku&#10;Lu8eyCumA7C9HbEGbtF0gzda2lQCI8gdAVLUddTHBH/UVICjzGSk2882DSSdEumUdEqUlUyDSQoZ&#10;VmK9YCLKBKwp0SWMxB9fRVEnXUAJS5H9QYiCZHJ9OLxcQDKipiUElq7DgoVDx41+Fo/HlqshNdzy&#10;8IGb07/rGGm68y+FAkYIEYyIR/Gkaeqc6myIQJXhBCZDuGwVMe0sGdOBLpQRMEF347JegmtcZtym&#10;Ywl5FWew+7hbxs25a9aqGjhfd0ufloMrWDy4EqnBWgW6FcOKmmLRznrU0KOqf6Ln1a7ero6FbN1C&#10;3cLC/Hx2YbkrGJzAKMy6mWgnTypgjaAnKJlcN66IYQahVYVHALiC0xHUUxwOxSmTcUTejoSjcr1Q&#10;gQm6WtTV96PBN1C76hPhONn8JOewkLC6gebgzPRW+mB66mbdZbqsXJ+f926PhapqQY+eqBaiIX/L&#10;qZ6dmxf+7AvTV392ddOrtPj6SV+Fh1m0RyIJgPWwXCFQI2cGAsZwwHeU03JcpzFDeFoILLzOpzli&#10;k37G5J4JGwghr9Llv+55eeePrmTnQBll0qj9NsemrCve/K1Kpa/S3Nf+9WooHNpCbye+/c4jv4Ry&#10;f+ed9S4sKK1vh0arxarqa0ywwIroPHbikH8iCdDIhofbNrU25LMrK3P9JHn2L85dm4O6mvPOzV1D&#10;ZE7/HD37/ahmzc2tXBs8eBf+9/z325cGK80Hl+5Vlq6R8AWgQZiwmNw+M7n2VvGNGKbYI8DfXtU1&#10;rUtUrwbz11bylaWldgwODg0d3Ps0Clib6F3D3r1Pf4okwkPwY9E7GLBO7zlttwftSEL6wHPOo7z5&#10;+FvPvkQbJMWpOD3FctWXff3WYiVLSrF+2+b6bUG/Xx9TC+XyC5z1/MJaCUtiGsQIoB2Lw0isR1k6&#10;Se1U47cfF1KLcwmPC+OVAI7KstfZjTV5ZZuxNj53f+zOVOrKlewCRDT9Whlqc5fLtC8tFQujLU/1&#10;/p4jGE2Xu9q6w3rBDXs2qayqqm9peehI3TMH6v4JNqxLODnAapi2qVh/+dWZ8zPzf4et0oagz6+D&#10;86DUildrsTeWTWGga+GsKEYlV+1kGVs+zc4KekPS/l1rGdYKL2xzt7BAjYv5a7fbYjXG5DuNdkLa&#10;k++37PydE9hNv3it7oN9bcFwrC3YE4uZKp2E9A7CyFALDjUHqDX0tZURxSzFcpY1LefWVV1oJv4g&#10;bERzIVJOYZNEGv1zE6GqOj4Md3X7DT8pKdUwobdMkmD0Ny7/qukH9g7xjZbdg2QJUtZGQ2rwcwis&#10;X5z8L50xv6rZFCx+niyYK7AcRxx6jtuatfjsdC2Xw7Lzz+h/FtnQtLcTxYvaVCbK4diu2WNNTqcb&#10;5ijM+KHIdLTRF+D0hgg3OHhkTJavmPxLXwAtEsnAPA0g+5iiaGXJj9YNIpVL5YyecI8HfOzsOtbW&#10;eAyoBkgsFEjoCjSie1BAGOGhZYe42hiYzZwVU5xlZ3kUCtcfC34psH5FX23r6FILdAlEcTpXtD4U&#10;2TJaEYUmrejhy7auI20F/ikUXZS0TUzi7h69UIW4zWfQ40ZAelQigW7mrweOHjWArWXspWdVRrzY&#10;wPU14Jw87IQ84k2UDRDPlKV0UyPcC0EcjePHDllkKWqKp6gINp28Aae9N+MNUXI1Y+Pr0LPPedCo&#10;pIcDkeJZpf1EhqOeq6o61vKNA3W/KzGBJKnqKWiWwhILBayC6TbNBNgMEZkKFDdNxhXRWZDA4Bfd&#10;az4nUNqjzYKLu4mYXXPQBkZIJ+7v6TYbBUYqZliJgHbdbX8L/irdMN0c5Cy+HF9rLkqmKL4D3ajR&#10;cR8eU8MTwVhPV0c9XReyC3XzqTuoYL0x4Q8GgzHVmrWHL+lc4TIZbaziqmftJXKybYCZcvJLxUAg&#10;gQxvVyBhmMrzzrKdJio3ReL0pXNXHy0Uo4VRtRDeeUv0BvOwsORvp9i1OzM9/S7rLPrgn89PT83X&#10;zdMf2rhvvRULvx+lPenok6R71TF/T8/X6p74wk7ek3UdQThB6FKt+obpkSRGuBQE4e4B0ItWddM3&#10;gb0BLWhwNwkgVsAGcZwmjQ+7Bbifbl7JuDGqKOm/7tm389/fnLwy+f/McNKMKF+lskglnMtisrBv&#10;cbH51tLi0F4zfDi05X51y5an0CP8Gkusx9bxsB6z7e4vQmAdhnm3WgggcBqEuYQpCbY84WOI+9q4&#10;4emGPsA+wUzoz5OWIoF1keRJ/9y1iz8Dx/1aPypZ11ZIgV1rvns3v9R8t33wbuXePfrxpaXX+xa8&#10;YDRkU975FE+tCZb7RVCwvBs+iXCuApAkJl31CnruWN47SBptEP/b0lD70N7WvX/evoGbg/S2Cerq&#10;6b17DyGW8NOGvfR+7ytANVzY8yw4DW+99Dik1UuMcH/WcU7xnDtHQuvxjxTlI07KKRV7U3C5V/Le&#10;7AebN9d3MLVNLZb+nikNX/llfSWjCEUujrSsnxXqSuLa3xPFK2F6P8v4q0cZ02ArMJZYXPraaL+J&#10;DuFzG0/cf85IXUFJkp6fFGnV1LXdb+hlDbuIQiHa0vP7Ciy4wG90caiAKGHlSDw8tRlzhP/0058+&#10;M83ztcgknJmZmr4BbsPMV/9y5vzUzZsLVxfqlt8IRlUES1h23WnV3mI6FfsM5npDLQFHThVagIcn&#10;364l4zjFqZ5e58ASjE5Q0OnfaxxHx+gej9szy/9QASK1+L5FMuj9lm89wB6oaapu8/bOTb20vwtO&#10;+FFyCsTGDNruGA7STg7DwGmpV9Ej04q5XIHd6myMHxOVKpJTYVONolYVDvvBnGHpZaAhaHR3bPLR&#10;TZjhrl3B7mBj267uT3wBw6RbV1HZUmFYU2zcJj05/07QkQvv927/HALrif+yvWXMLFsi71loLMtD&#10;yjOiM+dZY5VbFu6sjJBUGZshyBXFpHPVw3iGSMTkZooiKVn4YUUEawB8CJWm+4LDPp9ICQTuzkUb&#10;74j+GYgiYm2w+DPMjy6zMOA6PGXp+mKSq6CwlgXGwxZYyNmwlIyF26GbDw43Hjt0bHjAN3zsUPdA&#10;o2uY9pYOd4LuoWGMGOsaJfRRhtmtEp1fiI5CKwe3v/alwPpsY7y+o3OMEUU81GpnLSilYtxTRG9O&#10;XPk9ikayBG0stJefd0qUZ4YLT5myjjawgH9HAvI6ZBg+Hh88CnaVJydShuNKOsNnP7p4gm/CskjW&#10;SYRAEkiAGsMcUqlM/7viRvUqEufJRFdEyrVVi3dUiiLz+Vafp7u3mpQ9KiUt8Q8ssKCHlHTOLUDu&#10;JCToga06OfvPSmuF0XDo1LcOHPmd59mlTXTyA3xU1Biva5lQUMyqFE53iCgzEUHVKsJGf+4+cZRO&#10;IpEA1As/aCZOm0A7cDPd/AwJS4gl5AbFGW8ft9lZklFqukURS9i3zDVkKwss+mce5UNnGtu+sXA4&#10;FvT5erp7t9Nqfaeujhbkujo4sNp8sVPBoGolhbGKlwGuROqwvDk8Mn1QbGgzNgyLu7YFdvMnHFyI&#10;K9hgBmm/4okgLuxppVxBjPSUosGO+mspEYDMcKipaYBFL89MXxbWEqCwpi/Pz8N+deRO3eYg+gAh&#10;XY8++X405A8fbnm4bkfTF7it2BmLnfKP0X+AGELO3IqYsIzGC0DPsvkj6g+4hgO+xsAe3x46kk8f&#10;BWo0wNOsiHp2xxlPga0DDmE8biSoPdmz8+VvfON7W29c2b79O/ULdDWuS6FX6BVNQvp1rX337t23&#10;moc+PRpqObzlBL099Y6wua+zX72zDtYgPjocQo+wFHZxukECRBAjMYKqqDseGcFr0Rig5XFTw92+&#10;1wdhc782l0fMdL/34t3vZ7P9eRBG+/uz/XibW5lbyfc3tzdXlvLN7Xf35weH9s8NLi3t31+Z9KbY&#10;xz2JJuH0DCPdobm82Q2NnAxKF0E1YmB+MKoZi3N5+t8G8/39f7rUTvpq76d/Tn89/TRXrniUsGHo&#10;jYa9rcx133vm0JmBVy48+xZScjiTEJOD6A0++9Lj43H3OUXxQHE9nubZDg148965vtezFcwQXl2o&#10;n++YQDNJLTz3zRf+rY3BWtNYjzIHizt8jHCXLIb3ZPdPAhsk2P1RtAYFb1S2DM8++ug6Oul7tbqV&#10;TCXc+AcbnytDYNHrKZq+tF9Y3uVWnkSSOR3q4Zbem02//yG5jwREQQPqOTqKoZTww985cBW7jbpn&#10;ruME+fnM9KV3UcdC6vPMzLvnZ6Yn6Wy5eqRuuSuM8UNajvhkLdvXVDGAJ1ANdHbSmW7JsJhanHOS&#10;fVerSTkHtOpMr7FH6Xtvr9aqWVzo0iMoj3i0cx6FfoOSRSeKRm+Muyu/H3qQZ6Dp0vx83fL23dv/&#10;r6CPtnj+WGwiTGrrVAxlpzAwfX40/iYwashqyo/ABQPyyFBH5Zf84WAbabS2zoauYPdEoLuza19X&#10;b2/bD+r7Fju2d3Z2bf+gvqOj0tH+wQfLi+0bOm8t76JDl2TaGDinRZGJAYd7mc/aYnFL58KDv3ZN&#10;86mdJAPL8J3KQT1nZlXz2Okk2jo0swB72U0C0aDhqxvQreMc0czD94oiRz7pVaIn1ErbbGyno7Hb&#10;GB5uBP+KpKIRMN2fEVfxCEeCROzx/rgjgtFE97geiSsyh4iLYdBWMgOPG6+W7VPGqj3ucPvgcj92&#10;qK11oPtYY2PrscbhoyiVnCYRaCiaMSJ4DehFckKWwld/aZbP6bnoGL14vVNfCqzPbOWnOjqD8AvS&#10;1on2TmyjwVOvFUlVY5zKIfC05+gIwHwaEpNwnDyfFMF0ZaifD4u4to/H+XV3+diKzhzsgDC5C+u7&#10;Q+z14fh7Hr4rlJV4QsXGDtiJUfTrJ0ISsfTJCBhE4cck+Ei67THYNJ9IwG3nYVxAke6okraZeWk5&#10;2GiP+/JwMtBqok5qOYvAmsfdRS6KeWwueblUiEZPnPrW967/zucsFUxrSElTNOb7JUvY07M1xoF3&#10;LkBRWVK5gFJCpYoOSJT00BbEMKQo8SVwoT7tSpxGdSti16FqEsvNXAzU7fgViEu6K2PZmaUVd6wZ&#10;4yUXn18BUwdBI5POqWOjerVloifoC8de3vBH9Ufq5klbLRy5U1+/UL+rJ0CrVlW4YlkuOzMapJVb&#10;pD2gTinnMVfXXGz8BS3g4oE7jgVyCw5NWeHmYLqoMKOBxS0tuVqpWghFR8MTnQt3shxASFKDFNbk&#10;ZeFvR4NwRqTk4G3++tT8zTsHFjp6wwU1CvJ7FUIrHIv9Ky5dv1YjB1/toetZNKr7j6I/iORItHMj&#10;QFpIY4WzFCZp2hgwXT68WKcR98T5BK7EiIOzdCKO8YLbE/cA1yMfs1Y99fKrT5EefCpUKoV7/30H&#10;PW66HmdTPL6XQuvQW1larFT6bg3tHauGtpyobqme+qzA+pU3xOW8ePhw6IR6IurnIQo0y3GgJYQw&#10;j0Ro47/H5dvT6Hu6of11kleoYO1fnAN/6//rPzg052WBNdd/DSOF/VBXK9fylZX+15vp5w5+/97+&#10;9hVvpZ000mIqdZGkQ/7Ku6nFehlCiAjCyds/aOs2ImIM1nAgZiGnfdK+Uhnsy+cH6T9cJGHV0DC0&#10;YWiIi1eYIhxip/vQG0MNLLEGDp05c+bCKxfspuDp06ftD1+CiRL66iV86Vwa/isFqRHltvztSiV/&#10;LXv1KimsVId/IobJz4//G1qEX/nm3/8SyH3jWS5h2Q4sdmTJspUMfuawQWYyHBcZ0KJ6VXNhnWXe&#10;+3s2aXTtHf26f/++fxIerIWFedSw8pX67V1FpUT7rfeLhcJY7Kl/BWnxRkdwwhgtyhIWbY38LQ9v&#10;vooi1s1nfvrMJfQF0SAUnUIZLHUekVJXFxY6uvwmfPI5hU7Z59WibcDCkjjLdRF77woJZYssmK5W&#10;ZTAfFs2kvPjzesDJfSJZx5m0WQ1JK87zyW/yhI9H9hsQegeCPICjW1rqHmRb/8TMpR1NTakf7NsH&#10;y/vEKdoF9vT29vj9sWAwDOR7GCUtPwup8Bi+YoZNVLL96AfS58FwcMO21MwTM/OpSv3tDz6ozy5c&#10;3bZ52+a6hakbM5emzp9sOnm5/vp0HXaU2cmZhez89PKmTbuCyGgmjWWiH8uG7yK3ON1l9aHPEfRy&#10;8m/rdoZhrshIHDw/cQp2vePoHiiZmulNoOp5PttpxxLJgW0Lm+fxiMmtH5hcULlAGUtTitaqBPAn&#10;P0rQvmbkE9+wb3jYZxjDLnPcnlZ0c0ExouvjkD5s+fUgNeu0Q2Yz04slHG3culE4OyddQ3dZNeY9&#10;XR7djnGz0XeMdNWhQ20DbQPH2tpI0tGVy+XDfdRmPSL3TdKEsMnn+ypSiTIa1ml/uKXnSNOXAmu9&#10;F2V5267RnD5aQBJvUZSBknTYkZ7S9MBRTmPGGYWRO4YJaKtOO/MvY1unSmLsDU49fSSQMGSLUOCv&#10;XI51LiJPOmmV7dYg3QCd9mDBOjPipE+nbXdARlS4beACffphORf3eFSD60EoBDHs9Fx6tcgBWW+C&#10;OirsW6uZGgpGlGMzLINYHyQV3Fu3zgWsuC4EVoYj2bVRXQ21fOvA75wlOblsgk+ilBSMoWSczhBI&#10;DA5mf6F7Y4o5woTLgH0abUIxSRlImOyfYRhpgM36QnThMglHjXudaZ1FTlxa3qCmRMKOIMDrcfc6&#10;VxaK0jam1GGqcbfizJTLxUJIHTNGQy2xnp6uru3b6PJUd/7ka398mVTWwp3KvhiK5kU5u51ByFAG&#10;qlqXyYgepcwMjvW1RNkz9BiGI5IQOtflTgtwnd0atGSOPc7oEqd/lKJq1/bl5QXZH8S2PzsFg7sk&#10;uAOceGkrXTMu35hkuOKRI9t6W/yhKqaq9LCew1D3th1f5HnbdHKzETwFQkNVxwyGy2FEYDBIoCzK&#10;tTsxH27lVCPwCSeUcy1W8LJGEqh4JTBF6dCQ0qRxbb/M9VGtXKqeKN+/n05+WP7rUvXhnTu3Ze8I&#10;nvtF4XTPpvKLtypLlVvtb5hscy9tOfziO++88zUWWesznx+ze4QvQmN9e0sIvFV/gGukgdMIC9jD&#10;9U80n5HaOYyYz4NPN+Tzzc35/v7Bu82DKS/zGLIXJ0lgeb3XMFIIENZKfg7c0cHFSr7/2v6hu/0r&#10;K3fb+W13dkrU2iZTeQ5+9non/2JmMrXc9onhMkRu+YhZyJEGiLbdXVlZYqhpcyU/NNTesKH9PywO&#10;NQyhkNXQTirr6YahPx/aAL31aevXWwfOHBo4A8YoO7De2sNpz88y2/3xc6Be0S4+Tl+JfASlqmhu&#10;TclpP8gv7q7k87Qn2Fy/kO0IhltgZ/6YkwgxRPhCLYpQerAeZcMV0xkePc5VLMa3S1IDI6+Oo4T1&#10;3nHZDzz7qES5c+tQBBJCnNU6hBufkyWsr9wvx2ZILNMO5YM7qVS+o/5HHZ2j9JqTEKxGq2q49zu/&#10;/2F68ok7Xf4cHfQFtwYjdzj8nw/v3Dy1+cAzU0cO/PQZnCjneRoEe5JLPEt4fmZr3TwprKsL9LyE&#10;o9EcCuvASQoaetJmhHK4IPIFk+xvJ2FFvxCGM5uUCcgc6GynEzrZvp5kztWqra5kvUtjbJN8U/h2&#10;0+xyR62EXsInQz2fwyu+Y2Hb4oZgMGiY/hhpK39LMBYDhgPiqoUbgEY4pJLC8gd9MV8M/Wnwho1w&#10;R/1mEmhNorna9NqOHSdPcgJ8k/yiHFsUX9hx8hcnX9txaccfn/w/r3Z0dAZJoqNCZhbg8GKBoGn6&#10;vm07Po/FYHNveKxoW9yddtzzOC/e427LpnvaDri09MKlrbWfB5BxHEEMbrtFKMhjSYuN0IJhOus0&#10;Bnwwg2KrN+w6DQCdijPetIlUpsFwSj3CJSZXY+tAdyNvtzHvGXcgV1sRzGf5YNnVImOfRXIOvoHu&#10;r6ux8Vgr/FcDbccaGwfaDjW6UDFx6Y6I2zlr1RKIudQScVhJidj6kG6LNsPmWCwW3HnyS4G17gi/&#10;vb3Tr+mjesFTKhZLEthh0SuT83g0sy3BtRJhsOL6iGd1nfTJiAJUWViqaSvvcOcMHzcIzQC/JdAs&#10;Q4tLtrCAVuJ54mSmxnlDiaqsCdRK2p4clvmk66JinMky3RGPjj5cBF02FwcYn5tlC5YmglxAOXei&#10;hSlrsuW1wHY7ayFdRXCMLj1jDreUc1a6DILK2Le+t+N3C6zR0CiSfRUNB2xSMxlMBMuVyeFAooUJ&#10;Q3sAomskYnDwNVuyoKoSnGDNZp4ESBaoniTYnRiJmFKNiqdbaB0YoyJyrFAe4vF1SYYCgQUNhhdL&#10;AfOSHiMeDGrr/ti+zm0Ld44sXL3Bh35T3Z26+frO3pjf78/VRoggqy2MMaA+hleL6zE1iizKUYp8&#10;UrUEF+ogIE+7HJLdbgPc8YMoZWFnpADkQvcj1POd5foPPljgwbo5Ell3rsxwwYqnCKdnbrw7c2Pr&#10;9ampqRtTiHiuS+2mq8WYPhqt0ityKhyO9XRtPvmF7ot21HfFToUhsHI8M4H5g5FxUlmJcUxP1sbX&#10;0287tZwqMaOoQ8KkhZcqEjltcudbe1Ohi9oqbRRwMChp5l2kM7jmloqlsqae6t3+nQXBc0djyQuX&#10;eX53ZZn0VcOf/8uJw1tINlUPf0OCsN75FZi7/e7FR77dcrha+rgU8gVEXABtayPcc8YhAT+c66jv&#10;6HDr060Hs6R3VuC+yufxv/V7ESzYn0/9hbffy6iGfhJY/fnBW/n2g/nbzSv7h76f9zYf3LDYvtTc&#10;3JmdFPCuSe9F9rdPIfw527kpGEC8Jv4z1Z3LRcOxqG/wWr7STHIu3/d6vv/WwaGh3UuLu4cO/vnQ&#10;EFeyhg7upY82oVm49+tfH2g90zrwysArzHNHm/CV0yI4h8SW45yiITFCO+egz+JvpiG2EDFvBDb0&#10;LS5VKrfz8/XbFkhgTYyFQmNqQWKwuID1wmdAo6Sv/s3/JgXWcUZiCe+68GCd5TTCs4+uTyrkFiFU&#10;mGBiCVaDRLnjRrmUxSas+3/wnF846pb/0wLJrOVb27a/oQL1Bop/qRCO/av27//xDT8cRwWtyKdv&#10;iPZ7Ozdf/aP563VH6v7nFDJzLl2a4XnCaXQJz5+ffhdjIXUHrtYtbOj1hws5rYAYDknBSiZtzijS&#10;BVGUmhVpz7N/NfuT2bdZQUnHqkSyc0UKFRZBu1xDjKadNXoO7Aokrc696UFgDgQWfoF2APmgWbnQ&#10;w5+j1dZ0cscT52e8qY62tqBvgq7PQR+tWP5g7FTslM8fjtEfE2OCsdgESaxgV2vbpu0zl574fY0+&#10;JLZuLHRsCsKlFZswSnI3SPpiovNbn0Ng7fjbh3rCKumgjHNNXzkVtyQlCKRV0jb+ghVq2fz8tM26&#10;og+BJhUCi9SQxTE+6NZqnrLY4a3+8IeKC9BPhOMMHx2mCyogW9ysiNjZNTJrB82mcdeh1rbW1u7W&#10;YRDd3aID6dDQHVSscrnm4+CKe6aWcSueAYc5HvE1drcea/QdO3Zs4Fhj90Brt0HP/icuBnJ/ZKGH&#10;pTskbDTuiDAZlfH5qLKoMGHFYj1fCqx1G4iZ5U1dAdPkjOeiIocL6HUn7aB5tJJpwkrN0YDCBKTQ&#10;lSQjAti5rMQYT83k6DsPmlYmRkgN5l9DXeDaxZRyYR9yc+ZyOsOd/vSq4CVxq5lNPsm1dKy1nE9h&#10;/2FBVi7qnhwgpgzadpnuOOx8j3s0hS1Y8G7aMAFRkhWFK6cNMbXAIlgtQ/AJmos7bro/SkvgGue1&#10;tnztwO88z15rILWOySHFwkYgUwQjxIxwnl2C711CeMQchmFEuNiDODv+tjliJETT0GVPpImR+4Rb&#10;526PWwY2j0tIN/KExmVViRmioiVkro/aEYYt8B2KmkUvXGFUHx1VR8dIQgVjvfu2Xb1TV/e3/2xr&#10;lB0L/315Z29vMOzXLefbaMNC7yaTlodvA8GFDr28FjMkeXKKyNZ2eiA0/IzmdAVMj1XLxpHM5bLF&#10;5OK0Utbgv4qG1Z7tm39U/8HCHDuD+/LZFDJY3uXgj0uMcP/n6enr352ent86db1u4frWH71qhtQC&#10;DEeFUCgUfrm394++4JP2ie20i20JA0IYOIpJAyMRIYEF57ojDv5SeR21XlMN0ez+/9l7/6C2zjTf&#10;U0JHMkgchePgQxMEEkTGGgorCwwklhIKY+TCzDqbsY0TUzS+nnHNTLeJ3V3FEBdzXZnsdHqrrxrS&#10;Sd8sPREFcXCaSKKQNn0ZHcWyhWXAlHZJ5PTNVF1Ppqrr7vX2Vtedf1K37lRNVW72+T7ve4Sdzkw2&#10;28nu9GwwYIz5KR297/d9nu/z+fJkAkYIUcOio8dhDa5WDUSgRUxa8K+v8OQO3QiYA8oquWxN1/4/&#10;b14F/Xs2UbEyA4G1tb2d3yxsVnZWTezZs4dRoyyuynGED7/58P1a61mIrPM1pYlgKfiRLA+PecfD&#10;qOWGRY/Qb+8JuALDDUdPjqSH8kPLMLQjGWe5tx4WqqX6XmgmiKs0cxq2tobSQ3cOegr5LY/n6Etb&#10;bvQH7+TzR9M/m/0ZNJUwts/NvF2fWCk0+BraA14xt+h3kAIInv/oRxs3GALanU5vJW7c6B4Z8RS2&#10;CyMeD/3lIX1VyY3Cqko43+uAaKh77tjzz8OG9dNTPadIaP30Qs9PBa3h4mXFyVBdZ4QE1mGYfDXF&#10;cDoNvSHdTRKu+720pWL1dqKixRcK0UI+kfvVr6CwvrEzRvhAOYzw0pnfQ9zNJdH8Q6ewrLK4J/jO&#10;GUl1f+ydS6a+MoUVvyESn80K1jvf2GG631XV2pn669fpJ1lNVFQkEpsvP2EkkcaoaciK7/iNOIvV&#10;lraQ7sgYGvu6gRUIHe9qBqvhxNP/2TJ/5chVTnye/znDsN7mtvrVhZuHDr1lsay2NPoQuKMklbKL&#10;SgLcbdwdNMHrXM1a5CVxUSquonS+R4uyUiXjCgXOISpSNgTvYfGNpO6P8BihBiO1IgpdUUEqsMVA&#10;TQz+4bkvKntoK5rdLDS1/Ghv6/tdSPPy+nzTjT5vG46B043j9Kptb8X1fedkheo3ql5fIznXjvke&#10;n9cQ2Xy0EbW11P7xF1hALE90+JCmGDdT/rCIJqesvHiSwDIH4hdRJ8rlZEkCZG2b2SOMwt0yhQUd&#10;DhqrM2mGFeFkgQYe3S3/3hnoaww0NiJ8kBtCVjNNDVuAOT0eBgUxtWhz2OlxNtrX90xD3bGxC2FH&#10;WGghvxOMCzQIY7KClYzH7s18FvGEhlWdGnf1tbs+AmkUf1zDjfYw7WH2cfhUFBMaX7Z+OZJxvlyQ&#10;a51UVDoVkMAK1X4tsHYe0E0tTzS0TfsBEXYK9wy2RjTd4BtHPcOqOzEjKyxUCsxRHD0oGFXQL7ak&#10;8Gmh+sE5tAzBskv7lT+iR8oSIKLx2EKMK0tFdH4VUfaIRiVZIY74PT4W2DhIElUsUTCLAbOQS9H3&#10;gatpPOD1Ag1J39GPky8tzh+WmeMCrnda/KtcD0OZCr0fFMJ02XhzOEhgxcEZxRBhMDRJAsvy+QLL&#10;5QjS8k+3kSjAwRuNDY5rIUivCwv7FTBbcFyN2xkFJvLt5PigSC3sQW1ExKFzY9u/A7cqx0Gb7dWI&#10;KF/5mSnqNz9UF3QGnZPUMfUJVIyqOibUyUnfdNfeytb3Vy2WlSP7zt0DmWh+4gVaX6YzONeK2ydu&#10;O510GszaAAXLETOxWDbZzS3nOmr24UE/dCMcSwFdJp0mywWsJAPJML2Uw1XVr/eHWitu364QI4QA&#10;Q6F+JXxXV5mDtXB1fm5+Zv3tmRUYSiwrFX/mC5UyqQwQ7qHgnprWq9eqv+S+/rW9LwyoNT5VD5Hy&#10;RQ0IKThWb+ACo/UZeCi8FSQXFTp3GP0hHx0c2FeOKTo/HhCg6mqKI+NMJqO2uIKp5ZwE2fPKRSoL&#10;cxDZrG/v/tbb7OxPWGbTiUTv8vY27SabnSPfHd4TDJb+urTn/P0pOZ8KzWFOw7OP1xy/G0RVklda&#10;tC0HB8OMseXlFo15OuqOVlUdvJMfGloGlCEx1Nu7XF+/VD9LAqt+OUFv/AINwnqQ3bfo6YbnDvCg&#10;Lz26UdgY2fYcdOfveDyzSxh+RCwOExsQ8dzAcaBeOGn9YT2l6SHvR0e7t7a600OoYXXf6K3f8Ix4&#10;tjcKHs/BjUInNxtHRo7y80hVXd1zfc8J1mjfMfjcT/U8/3zP8xdAw/oJeoQXIajo6ZVI2HrqlMgv&#10;oGvZaeS8aXc+0Y1K3HsYfX1iEpNk/gmDW4Tf+nV99QDinRkiyn1Cbv09JgBYwnJ16Z17nOysvOjp&#10;9yRolD9EROnQy70mdzz/x7u/65honuES1mzidsXt69fTlY0ZRcsYmP7LqMGn/vg3ui7PVewN6PzF&#10;6IGjZ9AjCz1Y+5blhOXpt976z//1KopXV+fZ7/7zBXrUwJJ1ZWHt0IlDa5aKJ9p8Kp2wYLMRMsrU&#10;U8WorENFBRCrXLXispZwY0XNecHiomA3CKxw1MQ9/EGR8wzxbw1URJxQFRDdefZt0ZxJRJ4XHYue&#10;mPtiD9hq7pBCPuH5L86d+4t9ra2VLe0DDbsbGnbPLFxf2PfiH3+ZIy5zFS17u9rokMmWJHiPS121&#10;X0AWXrF0DfhCGUFzFHSraDKeRJ8Bcc96UpT8hOg04wCj0awvE7WZvGa6N3LC446VRNdE3TEeTYrg&#10;INbBjr8PjAGe0Dg2FggMewf1cHnVt/rHxcEKQ04YbnKkLrQ/Utc+2jdah6eGPrt1Ss4YK4AxaOZS&#10;LUJSdhJj+UWho7nV6T/WPjbmoq8xNtr+DEjudrCRxpAeMeU0SaZ+kKz5Tac08/DvCIa+1zcQ2vW1&#10;wCpfaNcrWl/+8SPTqGCpE4x0WuROkQY3DsqW9ERCQnaNuH4Vk0Wl6B9IX05c061yhvA1FlheGYlr&#10;DyCUL4KKDKfoYIKQ5E1Gi8WzStF0WcVMTR8zq1Zsf2ewgniYM3ELtbIiXZEZndSef9Br1ZGaI1TI&#10;ZfoRxRQh72zFqBRnkjEqPFziguLUQV300theZo1wSQ2b492gHprs2PXW5x5C99lxo2Qxh5KMkziD&#10;3uAMH/v4IPuqLqAi5R0MI8VJ2P3tZobdoN0/7g3buXvqZSUKzhKrFaQcAPzOwAeJN9KtnwqFNtFH&#10;OoshZtrhxJRCZI+ScdCNo6ukBuAQHahpaNq0zM2uWtbva7BV17bQ2vLCQCbJq6vg+EUVsxGMKpYS&#10;jZUnC4uyc8tud/QHhcrjwbtyitjOS0wRtEMlphlZ2nL0UFfTJrRVBUmL29wlnCFNtTAv0nHgcp+f&#10;n7uGf37/6Zsrt25V7A2pGaM/lU2V+tVgMNjx5/u+/IPF3hd8oQGfmlFRdkRgJoxFcMQ5LuNaQXwY&#10;X3xcYj2NCzSnZVMaz6sKRC2fKBjArDguJ+NRNqLZ+DPkgR8SK6dk6ZXa8WdNsxY2YuGWqF/eLmwW&#10;Nt8nGfKMuid4trTneMezb775+6JH+ObDn1ZXqGChUfjU2WBw0heiA63f7FkO9oATEY6EuWM7FnAN&#10;95086vEMpd3LpKiQ8dxLb8zWL0Fg1S/P/qx+i94DD9YdN0gNQ1s3fjG0le4dOuhJ926PFPJ38p4f&#10;mmDRJZN+lWjAgQALOZrcDi1F+qqtE7HO3CHEXGL9Mukpz8b2QSGwSGJ1do5Uel4eqYTB/dgBBjSc&#10;PEavn3vu2DGOfSaV1UPSijlYh9EihK6i9eLUqcuaEFhOOsX4/s6d7+5+iQTWamJ1s2KvdzI0Gfxl&#10;yXhdFLC+8a37GoQssDjomcUT3FUiOEdUskQGtAnJeocp7pfO/N7vySlC8N0RSniJJZbENOzMEcKM&#10;lQm9P4P07gSGCROz9bcrpzOalkrR84TqDT74myWFVJ+b29uuMgurP5NKqWooGKx58I8sa5abb71l&#10;eWv+ypWryH3++cKV712h1+xjvLKwMGs5tGpZa3qi0asbIFvkbGbuglBWokZVNImhth2TO0BWRWa3&#10;Y8XEfy3KjqGZlSOd8tKqxZ8oKxkO4cNKLtKpW34cJ68YRqp/YP9vilRBVevFBbZWfTXNm7nmlr0D&#10;02oO2oKut+D+ii/w6fOH9g7QCdVM1kaliv5GCjbrK2fSpHWj94LZTWFrj8ZyolMoc60VTPpZRRKh&#10;YaOlo8hrh3DD26JvWPsakYkTQHOwx8uIw7CoVjBVlB6Nenhn/tzV11432jCKAlbDMXrpGxu2yw1D&#10;s+24Y82dENsex9tKNpaS1B3+vnYXQKN9Lvq+o3Rc4+QUpN3LLUgGRzDRmgmIrLDisQ9INuDk4/Od&#10;33vua4FVrmU0NVV2Tft1pLhHpCUcBSxDEXZn06gEPAPTryQWXTT02LoUzxl0U3Oaja5H/I1sPyIB&#10;0UOKe5gN2HjFbm0nbO05nxdGlZ2RNBJDcXYAyVKKmdB8Wl6HfImym47JVhld13SIdxibwjxp5zQ0&#10;p/Dn52JiIHHHyGXjHPPy9V6M5aJZQY9yRrgqFCnmJM73STUzOf3CDz7f5P4XgwawfhpiDUmfGBwM&#10;LCYGvTw2aMfBAi5ofzjs9QWG7a4AskVEZjC72+1jrkHZ5qPPRhfRP85bvRUEAP+gGA7TRanKKqNw&#10;5OFFvy9Sh297jY4fMsgMk8g+TN3t31W7evvEwot8MLzvmNzSNTDQ5svE42XSry3GsQ0RbjNaHcpp&#10;ySAW5UqT2oqati7ZSxwK5BDeybIFi13ebNDEZI6B8ArV17KrOZ8ol69gcMfGcG1+Zn3+GhKer80/&#10;9J/+CxxZD91iB1ZlKFOa0Evv0h4TVIP9NV9WuvN91/0jvtB5n1cvqaizhv28ftDrcR5LjZlwNhtz&#10;aIR1j06opKcViCuu1UJjYfKDPm3YTiePxVi5mcpjIjy+GkM4Ib1kzv9Z7XWmu6d5d4YCKRQ8nSMH&#10;XtuzJxS8u+epPzGrVm+W/9yf+vzsw8/+bvA4KljT7S5TYNmHae3jHmGYMyFhcj9ZdXRkKJ2unwG3&#10;/RfwqC+jNVs/gynGerwT2NGtofxQ95A7T3/nh9L1dw7S+0kbHfy7O548JBV78meWfgZ99X6D14vT&#10;AAY5/DqJeDWkNh5NIysaiNFlEmL1ie2DBZJYB/MFUll3PJ2ssTyeqqqRV6uqTn58QATnCFDDsQN9&#10;Px3ref5Cz08Fyf3iqUFoKxZYh52Xf3LqMnekFUNx6rnd0HCJRG9ic3W1orl5L6bIMpnsf0AFCzWs&#10;HQzWN+4VWCyfHtvJIjT7ge+8I1gM/L87DULBxpIzhYwpxat71BW/HL97dmJ6dmaFSQ2slmdnWwKI&#10;jQOPRKcf7Tu/6bVavdrmU/V+gBpKE2poks4Yx59qPvTQTctbFsvT81eR+3x1/crC/NxDrLauMOV9&#10;btVya622+YkAEryMHNdfiwoTAKNclCqCYhUtp+cUhWYqmk4ryWQQr4usF0x/vJkOHZWVLXpDibDP&#10;iAWW5lAWpe7i5QKFfcXQQwMP3vrnE/v7j9zUL64+0ebTAHzUnJqv6coX+NSnV/eeH5jUyskhvD0t&#10;Iv4V7bNUCg5yyWighUO+JaHNsfIGFdMiwj/lpDcMKWSjRdHeLb5hsza4gP4EQdjuDZezcHThhFJx&#10;KMfgs186c+2NDXCnk0YabQ+0jzb09bUPDyK8J+zXk0kz85lhMsLingQbOcn/RHlLI7033udqaGgf&#10;dfUFPnK19432CTsCfXuevdL5B0DHRrYpHTyYxlaeD5KgvfoaO9qOfC2wTBXf1LTZosIqo0/wvojS&#10;pYKZQQ0Qgwj7GaX9J4Jwz2jcJuudjEfiIBqDtv4JMemmq+i4MKaA5BXpH0wyQHexzHIqcVgCcjkx&#10;J4ovwQY5cdVJ1KUopQoX1WlbnE2YPGootV1UyWQMdN44RtkuwU+G4RQWoWI5fPA0F9roU3OwdsXM&#10;ePYcCSyewUMIFDvJRROZrro9oYnQZMfvH/rcheGclU7XSopdN3Shphj5iA3ICou7HeExOFzAi28P&#10;k+YMQGANesf9XrvXHK0M0CXLQTq8tQ96eQJRhOhgGlYoqIiUVRHhaYxIxhU3Xf2wSzmg82h1SGVU&#10;L50eYLrCxA2t9F27/tLy/fnv7fuM6o+lLRTqmM6IOyAmJrQ1q0jI4QKWwre/kiyz8Ms3n2aFYQz1&#10;OYwQOuRUivRKQlUh+lARsAYQqUkOdL2/C93BZca3r6KAtbCOcGcMmc9DZl2bm1ufp7dmMT+4ert1&#10;L12QJTX1biaYAVp//5EvX1+tPFETGvCF1FRqkn0Ndj7okawNR7Q4BGU8Zk5gJM1pVIVTo7hshRvJ&#10;xFmjRGnvYVC2zWbi+1iYcZZejvOfNUVTH2x+iGQIbO6J5bzHU9jcbi5sjHzcU9oDmPvxp541ZdW9&#10;FazH7/G6P/74U8eDoVIp6Gs0AxGHx4YDrsAFbhUgXD0wNjbceOCkp+AeSi+hfvVSHiWseljrwbFa&#10;Bu10i17duLE1RB/jHnKnD5IwSvfmN5aPVo1sPOrZOFhw/9VConWWo3GW8Gmej/wfeQfHEfcaVnVH&#10;Rg0FvN7dL6HF6AbFfWnpr2beI13V7XZ7RgqJdHd+m36/Tg/9GakaqTpaOVJ5lERW3QFOJTz2fN+B&#10;A1zAQvAzDO4Xf3Lq1GXlFS3CKuviFAksnJaguAxHsmUrj6zn+sT7q6trFasv+3w16qRqCIH1jf+4&#10;M0JYdrkzZ1Sy3IXJigtXwloFQcWC65JJu5Jg98c4JodDCgXI/bEdToNUWd/43QfuZtpmrydMeCz9&#10;PeOZJnmlaRl0CEPn9//GF2v19zv3+hAHU+LUYjT8a2p23bKsnrCQyEKL8ArnPfOrKwsLV+bXr165&#10;Ortqub221tzgVVOakZSroUzMYfVTFJmENokCKErkFVbMYjkgz0zVsJmWd0FvYf3Fbix8hUU6pFrH&#10;ecGXs4TJpG3xDVnESpLAMzKpVOg3Gqj8f+vp3MJmm5pyOCZ0re07X4Tj/je7QmqNmpN1ftGRfSPJ&#10;GWN84C3fnFgDFDP4TR5m+bbnXdTg4SQ0W3WrJrq4soVIOlYLM1m0cXA84Gq0j3O7D02RMGLWUUbS&#10;EZaFF34dttpdDcdGObK5b7Sx/dgxvBmw0pcet4adsShvicJ0LxuXbMYSPFM0CZOLtK5hjpAUVuNY&#10;I5hYLt6qAKcJSwMWMPX4zlNcTPM73zA9/kkF16rf1zHwtcAynXrNza2bbVz5mEhlRTBTLkmCntnh&#10;cKbjoC6KKHAziuoQSkJxsA/EVZPLWGEAou1mKqL7zaWfO2Z+BjlZhbPH4ZQjgngdz2XhtxK8FQgo&#10;c+yFVfzrXHiC+TouzVkxth0LzkIsSz8eT+yh9mPlqTf2bJhng7g8IIj6GJflyqk5sMoYDs4e50x4&#10;WiVsonGYjGUnM/1BWss+d12YmVBoGQOwRoE9UvdBU4G1oI77x/3AP6K+I/JLBq1WL6sqr1+CDTDy&#10;z71BieJFrWtctgWFm8Y+OO7gR54uRgR1OUCoi1mBDEqCtIbRSTH3pIYUSYxvTPtU34BvcnLa521r&#10;69gNCPTN6s+qvC/sbaOPy9CD+LSAu+LYiVsi8hrfWU4wXOgmucfmLk1sMccgmvF+9rcPhh1JmxJL&#10;7sgvMZGiQHZiiA7ZbMHJ0P7m1vdmE+YTbUp09p7j/iDGCK+RzpqDWXf92i3Lrdurt1v2dpRK2dJE&#10;pj9V6n+yFPrDL19ffXKudSA0EAqpjpQ+wIgG3EtQSiKkwFwIzV8qKTZ7p8GjtfSsc70WI9Bwbo3b&#10;7c6ddCb4sJgPJ1irKF+BBkYiq2Z/LfZkFLIKBU8hv7mZz4+MVA3+9Z7g2T17OiCwnn34Hn315g7J&#10;Xbjcn/3TPUE1WMp4eUyXFj2cYcaGxwY5IwAhmHTaHR7bfdJz0L0FkzuJH3cC+mrpZ73LS9eXehPw&#10;X5Hkml3eIoGFEtSdoQ23eyNdnx8h0ffowUc3Hr2TL1T8Vf5gPScQztTPLlciV9obHkRRljaPjDXk&#10;a9xb+dKNdDp9Y/nGlntoaWk5venpzCcS6e0NdyKRL1TSL+gpeEY83y1sFEhqAYwFDhbpq7rnSGA9&#10;R/oKJiwWWFzDUmxOJaK8oiiHAXW/KA3vijOj7b7zEgusZVIYt0+stCBoblLN5sQU4b1Zz+UK1juS&#10;tMAM98ckd+GMWdg6s1PYekwWt94RguuMiH9+p6yw7pVXePvsN89m2hJ8J84KkVV//eVAJqPlcim6&#10;4FVf24O/edmm+tzL7X61nxQbpm7oUeRrq+loPrR2AuOCt65gjPDKlfWf02MGaCxME0JqzVhOnKio&#10;aGojhQWwvGGO/AoLelT6sGLlwOFY1KQyiP+yCWdtkaPGxPsXZZeQS1lFNMGi8lNjKaz4pr5yOm1v&#10;vPEGkA/QDWgRGhqyf2seOldd/c9dZFW/WNFoaFan1tX8Be66F1e7QkFfSdplbCL3OKpxlhwtDikl&#10;ZqpbRP3lJHrIrGOZgCwUM9hlKygNReGVscUWAcpedNgDXjvs7eNw9w7iNO6AyhmEscVvbh5WmT8I&#10;uWN/pq6B/pAwcjXUYZrw2Gh7nys8JQFJcoXm55yIoEuKMB6J16GzuoNUGpKe210YIhxrHzOrAWwM&#10;MYnW7P6Ce0z3O/D7x5nlnsS9Dpv7d6q/Flj8dKupqenljOFXMwYJBgUe8FxOc+iGY8IhjdNgiGPX&#10;d9psomkbN5m0rF3isWgOFRa+ROhzMGwlWmD0YuXtmpMDdGvEWTTVFe7frME+ldM20+BefB0KW7zJ&#10;x38Y0osoRLEdgEtZdBFDksUNq9OBcg+8yTrODNjsuIMZ3Tl+yZQp7mRKliY3v3NJjRHpAjtvtaaE&#10;dkjGPsiqGTV4ftfnRj1XVxoKLWEYiQbQU/P6Bv1hzEvq3GYCh3KQ83DhZhfWdjwzwwGod+DA/QBl&#10;OcTISdg/zhYsPxe9rNxnFK72iMRhQVzpfI+oVpwQFYUeDPTayBoTSDVVJ0MDA77Q+VAoeL517wst&#10;mxUrK5ar+16s/myTxwtt/lzMdMHS7aqJVnAkwlY5nraOIY3bjHO0SfSZw88wer8O4MRgZCdbS1Sx&#10;FE4PFTFfMc0o0U8WVNu2m1sTs4m0KGHNzs7MzcxxMM7MNfjbARu9BhvWNSTknLjd2tXYn1XVd2G/&#10;KpGc6PoK9NUnRx5p60AaRzbrB/EgjPKMFRQNHZGW99jJuL6PZpXwXDm1lFOMRqCKhVYpHSidpDeZ&#10;5yD8WjIqCKJMoP24RYhMpdwHx1veS8y60913PIVCYbvz/e2NTvfIM9kng2ezZ/cA5v7ws/fB3D8N&#10;bKgplc6ezZRCgTEAuQJQUzhd9tDqGw4zumFs2DVWd7LK404PpeG7Wqqnmx30+PrlpdkZNrwDhwUM&#10;VhoVLJJiQ273UH55qMrz0jK9efDgRuFHzW+n62dml+p/Vj8zk/jRhXF4C+kWGqcLMOWgCy7Utk3K&#10;6ga3B90H6Wvm6am7O1/RnVhOD21ve1o8+Y3OkZERT+fGxrZ7oxJOd/QHIbAOwO3+054L4DWAg3Xh&#10;Jz8hSXWZhHnEaVO0w4cR/GzVmNGAQd/dd+4g6pmunrW11dXahrYQyY6J7H/41b8SHcJfU1jsspK9&#10;P9kHNGGj0nV1H67dfG064EVE4aVPebC4R/jOA9+8m2lbnS0XsOhyfm+vj05auVhWyxkZX83+L+Fy&#10;rV5vemJaRVSMmtFT/ROhUE3Nfia6r52wPI3xEIQRci3ryvx/AkkOWKw5yypJrNYBldYHDcwL0XEq&#10;ypag7PQlzfx2WcESsc5R068l10/xSfxGvGgrZz8ngcTi6EKb08EREzxKaMX3+vf/3WI0+jrnlcIE&#10;9i7ttf3BBy1zV//5l7Gqr1V4naEfPvRFLFirT9C9kjWnWSToClOVPM2loSkYTZoFK9k+jfGNaZbG&#10;+S2Nwx0dclhAdm+43fiGcyxwgR7TEm3MYc7se0PkL0y3DkFAjEzpVr9q9dPfp3pczxyrqyOBFXA1&#10;jDYwrqEBNSzxoYoZnMLICLlUKWZoDsLBNMcryEpxuRrHXKN17X2jo6P28hNpOKfOSAD/PSPs1nBS&#10;5Ptg5dcyqu4PdbR1fS2wxEF+V3NTU1sGEeSGIyNwRkkFhh4D7T700SKsQawTzv+zGIsKrQINdFom&#10;g8PeluU4FzrWR3RHGIODbEOCpIgw9Ffixh2KSL0ph2SxcioKxjB/6dP092n6AQyn8zKfixzyFZSf&#10;Lfr66ziJoaGIYB66rwfhG/dHGNzE+dN88kLEE4/AxUSjET9j0SYs8lyUSeZSsq4GFz+UfZJN7rlk&#10;NuQL+Z76wdOfd5I5V6cYGWfOQMgCXaspLwc6261Oq8rNQp4ZBJrd6g3YG0UoDv0HCn2DbJrys9Si&#10;j6BbWEsJAi+u2nEMI6piLESNZBAsqKb0FBK4U2hI5sAzxC2QRP9NVYHM6afdJqj6ahAhT1Ir1Hq7&#10;onn15srKrc9UJtVXV5vaBtomDcYQFHle2Gba27FmOnQtDsiAltXuiYgUy7GBkF8SihEHZyhqMtPZ&#10;jCEiTawoZj8xRyfviUym39dKu24CFazlRHqWdnqGiy4gIgdBzwvrcw/RGzPzcys3V1Ytq01720IG&#10;1uYStweDHV+Fvqq+zcPfoaChewODzC8btyKq22o4nCwsd8IkBN3eKVDLDs1wahhBdTjRkkOgNy1v&#10;4UGnsGwlzVWLLgoY09iRRsKKLmna8UgWx4MtmwXPxh33QU9ho7CZ3y4URqqq1Cf37Ck9eff4n6A9&#10;+OnxwXINC3GEx4+XSv1BVQ2QpgpwJXRsuHHY3sNud+8F9Ax7xsYaTlbdcQ/dWWb8Omzuy/UzS8v0&#10;z5/19m711i+TLErcSG8NwaG+4c4PbbgLnoS76uj2nTtDSMo52LJrZgngrDnSD+ndYzg6IOdV9Ydp&#10;1w+q/tCAJ5GGuqKn/NHC0kwinc/jJT+b6KZfaqNQ+Xd594ans/Ng50HSWHC/j3g8MGORyPq47sCB&#10;Y8/19fT89HnQRi+cunjxJ6cuXFYUzer8kAQWKlgOMUaI273/5J18N/P/07Vrq3+0uXd6UsWJMPft&#10;b33726a+emAH5P6AlFMPmPrpnTLxyixmPSYJo+9wHKGpsABpkEYs2Sw8886nOoQPnP3mN4O7ZW9Q&#10;jBLOdT/iy+QAGiWBVQoG//DLuF6r93V2+VQ9A6c7xo/00MBTu07MWv7GYrEceusau67WF743L8Gj&#10;6Bc+NDdjWbOsVay2fATTAHK8FDk/aD6Ei2age3k6sMiDhGzREtPCtkUGN0Sly12gGaKyhsXSKylz&#10;zGxyctz5ioYzh1J8gyGmrOeiMe3JLC1QdL7q2DX3yW/D07kjM3NfAK1VvdK8l5bbpLDLxHLF6OJi&#10;zKakUMHC6sBn1KJYHYui6SpfySaO9LVqOQXFCxH/ykNcooRF94XuQoIX52GxvoochnMnlxTRfyI7&#10;jrQWbRZOJaXrPN7b52pwueoeqevrax891nCsva9vFOUsO7Y5v9+hROPmvDcwhWKlyonMHP5XjuQy&#10;elAkr/BntHG0TzDDAz2N9jCiRawpEmoOLp/xbBVm+Olu/wDrZDKp6eqEXw3WDDRXfy2wcFW939r8&#10;8qQ1k52gBUvDDZ+DvtKdWpIDU8RjiKs9yocfxiF+c8koF5NMhRWLJjPcuoKQmiJB4UXwC5M27X49&#10;EqElUrVyap6IDpaxgLIzdVo0qaLMKqMF9bIixrMccj9j27XDGuFoUYW9f2hPnralVN2poopih90P&#10;Wx5dGlhFTptcPdnbSooBQskiz3GJNJexsnZ0CndZpCi4trkcCazz0x21Jz6vhfzfhjMqQO4yOyrD&#10;eCT8JHaAglC1AvA7HNbtjV4GrfpFBr0Qq5EpQPJR2bPi4aFpHOvETqwwziWoAmNQK8t0Flq3RRxp&#10;/N/+zxzUmcxpmYkJTpXH0MYkIstQuiJ1VdO2t6WpYoVW4SPnXjz32We1E5v7p6eFOVN0BqJxxURs&#10;kMCagntARKwnTVcmXqOamArYB630e+oOhlAoZbdbjBuFSdSvzJHCGGgRmZQeat3cZHk1K+pXt7lm&#10;dQ0qa4ER7rBhkcJasdyas6zNJp54YXoyBYI7ffak2u/b91U8Uv+ia7LDN+2jr68GMBhHv9e4Dr4+&#10;inhKGb0n6umKlsKtk2HHCe44HvqAtOehnin4H8CztnHNCmdCQGxgHhW9UoCxSBiDiaUZH7Q1bWy4&#10;3W5Ppcfj2djOV3qqdp8MoEVIf556UyosqbLe/NQU4eMPH98TzGaCk6HGRsC7mIQS6KE/9p7AOAc1&#10;wYQ1Nnqyyr19J52erZ/5xS96h2aR3VwPR9X15d5lpmMtb225t7by7q380JB76OB2wbP1r6tGPEcP&#10;Drk3NgqeliYSWMuz10mTvb97FO1+7zhjQegpFPJ7Gz03EI1DAmur4LmzvJTYJKFFAovu4Dzpq+18&#10;obBdcG/Q1zqY36AnmN2Peh71eF4dkYGEfcee6+l5vqfnwuXDkYuHD586NXj5FcUZvkwCi9TWT5wi&#10;7BaFQ6d+NN/9Xnca4wGrltrVihYfhj+zWYFp4DDCBz7lwbqnQCWmAYUbS5CuJOVKiKxLZ87s1LIu&#10;nXlMMLLOiErWr7cIf/eBb971bbK0WlmBvLIkZuvrQiXctSShs6WMuutLuWCrLW30eNbpgKIzMT94&#10;vqNj/9qJ1ZtvHTp0iENzuMG+fmXh6pWf40H09vxDM6Sw/nat4r0ml+40nKhiJWOm60ps54INUJRp&#10;0Pf6280OVrSsxZg0KnWYmbDDBIeogLvbkg6dlzTRu3DEFoUxXsgxBNCkjH61PzRQe+R76+d+CyTW&#10;F+plnmt6kA60bMHi+fPoG5iy5BxXqymwbIzflNGDtph5U/P52GzUJovAp2vsVVFER6EoQrmtAWDb&#10;7TwyxkBt+ggNFUJRhOIuEC0rKRzONe2VFG8yARjc6+hltO6ZutGGPiishr5jDcNOdpg4QZIsTxPG&#10;kyLuOpfcwTUkac+nlW2skf3tfWMNLloWx0QXJuzQkZlIW0RSwq51+OetYZZnYtE0dL2f9qGBjiNf&#10;CyxcJs1NTS94sVplVAfvDU5M1zn8JFkibHgWGCYHW9x5o80J93g0JgNuAJVi2AHnuISB08SsO23A&#10;w2iYQSH5GZJp0HYeLwp5ZZjYNaaqwdMFjJC0nLNzUtSuHOXHb8QRYZUVO802qlhO08FqQOvtNacu&#10;PkqJlYc0YvekRLOfqGhelCzysrouCrNODGTAvB9l7VVSa3wdn29yr+4ezDg0mJdzUGY5P8cL0it/&#10;IMClKGx8wy7kxeHxwc2+CJepItYwFiWuFwE6ZR30O3NWOzxNCCHwO15RSDghyUqMpaAUwhXjeNIA&#10;CM4g4YH05AlM54UQzaWqJLC89FgPtbUNtO3noBnL9/+RsbvqfSu1rXtf8AZzcP2L9Ed6TPHNF+Eo&#10;yQjpq2g0qWjJmClPy4nb0Ff0u3kjThR7/LmoaeaQIBW6NRQu2rCkyKRSmbaq3VWbm4J/JVxYqzOY&#10;HhQE96vz89LpTk+Wp29+f2XldssLbWop1a8G4e/1Bge+ivrVJ9UVPt/5jhemER9Lv5LVjypWGD4s&#10;ulOcudM7vzo2ClPwG3Tb0HbPPF26AcJh8diYgizGjARdEIbBQxicl46SVQ5LoJLMKeaTlnu3oeKl&#10;jY07nhHPwW23e7uzqXL3yT42ue85fv7eCtabn65g4ekfjpeypdKkF9eVHSp3GAZ7ElUBJtjSRdgz&#10;NuxynazMe0jyLM8uLfcucflqVuIWetNptAcBGd3K593p/J0h951tz533b/zrRysLpPk8lYWjP9q/&#10;CtITibKZ9KgX6bLMZ9P975Jg9gXaGjwJ4EW37gylPSPdM/UJjyd/O7252Z1IpDe3u9Pp7nw+X9jI&#10;b3g2CqTXNgojIJh66Hd2Pwp51dfXd6yvD/Kq5ycXwxfCF+nVqcukR085DzuVMPQViqFJRrtrqifv&#10;KbyUSC8vr95eq129vXu6zRcsGaVf/kcxRfjrJSxhwuIMQjQIWSntcBlE5qDoAIrGofhvUbXiMtY7&#10;7NjC++/TV/SPb54923YbeIbVilVGYc3O1D8ykcpkU5qmZLWgGmr9cq7Y6s3pgUlVLZXooBHy6qpv&#10;OlTz4C6L5cQhy6ET81fW30ZT8Mr6/Po6YxroAYWqVr1lrXl1talBp6vOyMK+YBqtijFzTJAlVlFS&#10;A7jiFLWZKowf0MWYhJCLV4LdIAEPZbxDNFpUGIjMwXsQWoqQVlH5XWIIcaBjYCr0nUN04Kv+5F/U&#10;0/p+uB/0MoWZkawx7FuclZNLyjJUsRwJGZX6iivdYsYLpa2iUxIksfDazPuluKi7UKL20yM9gNRP&#10;+ihnSolF4zAmo3MkBrVzyQ+SmtWr6s5XLuOwPu4dazhZ5+rra6gbfaahr+5YXcMxFLH6/A7e8hSu&#10;NZUL7eKZI+oldDSmOx12+zh911ESZ67R9jEvelIfcWYE6wAO77V6Zagbh9ZGePmPQzZqgLmHPmrr&#10;+mcRl/P/ucC61rr/x15jImMYqprC7Vvyv4ayn59H15i7wKYcEkiDEYdTVKBQdIrbxEQEbNIGf6iu&#10;w2vFs9x8kG4ctrOIiUAu6EzAipcTAo2cuWmfFpDhaEwTOXosiiUlWGPGkDwgsUtedAt5dDHWn4HC&#10;8gfsYmIetC0+oZ3mKhkD2+NikyzayrTRaJR9mrkMz8oBE03f8jXMzCFP/YNsUFWDx7/zeer73G6e&#10;noOzBsy2bADaiku5/nHYqADZDggWJBQg+oDAkMInU6ZYkX51ag7/oNP2wQearlpT4skoiYAaHsfB&#10;k5AwWjajo1NoZCThWc/0T4JBSI/yDBbfkM/X1vVnraurq5aHPg1luKc9uFLxclebr7/MDI3lXo85&#10;zCIltwgVG0CyWSVZFqSSdRbX6aFmRQN0CoQvv/KGreyPjImIraS0LmG0UnOkMgOdN/J3KlB8SLyX&#10;SHRDYF1HX5BN7fwMqTX/9tw8GoQ3b92s6JoMoTmYKZVK6qRvsusrqV99sq+hcRqWNbVfRR0qgMIc&#10;aq5+tu3KMAnxmzidGadZUHUgRwh7CaAOIk/eygnckWScbjI9myvlcorKIRnJV6CmkjktZ9CFkgX7&#10;keQ4Lhhvk8dz0O1+FK+2PR4SWFXPTOzZc/bsnrvHn3rz9x9++Pfvg43e3yl8fE/pbrak+lyNXvsF&#10;e8/wsJ2ex1yunmG71xv2i7nCMdfuygJc7mkE5CwtIVYQSPbrMzNLvVuJJQY13Ei7N/LL9VvuoUfd&#10;d45uF4a23PlC1bG69t15zyOtlp/N1pPGWk43WMdRnkWwq+7XNTXY1lLp8SzfGEJ3MD3k2ehdmkkX&#10;8hX5dHq7QLJqe7vQ/b+n8+n8RmE73b2x0QkaFsTVhmfkUU9V3YFnDhyo63MdqHuur++5PlJYF0hf&#10;hYFpuHxZ0S4evqxp4VOH6YJXlKKoaGvjlQcrO+mbLScq1tZWV663TvtCoeAvjV/GRAHrXguW1ENC&#10;Xj1m6idhWn/HDH++JCKdyyUuBo9y2PMl8feZM6b6un+IEImEd3VfBQzuKxWmB6v+x5kMPOU5LZNS&#10;1fPXvqRLtvoRX8hLpyl6qIPoDhxWx4O1aycsq3SCeogePFeP/M4VYNwXmO1+dY4eVAtXZugmuv3+&#10;ri6v1UDXUkDdk1JbibOa1FSLNjm1LXqHJqShrLRMPLnZThQLqUg0FKJsMQZHTmSq0cdnVUfsDe4m&#10;8mehkRjXDDomlTL9TzVbLFf/RSmsaktXEKw+WZhKct9PucyjYbQmaPJGlID74mn2/vIslzkvLwcL&#10;okmH6GywBasoUorgb3e5/IPCX251Tlnh7dJi8XJ+FwNxckmxQ+RoI4TfGe26qamGo3tH+9pJWblc&#10;7aSsSGS1H2scJYWFUB2nbAbGPtgBuAuOvZgBjyUnIg4vnd4a6bMBwXIJeRWwNw4yv8ePnUL70GpO&#10;uYssNwfP7wNuq2UAYazxDezfV/21wPqkef+PG3Xauw1dNVh0Z/x+UXUSA2ucMMxOaw5xcVzmswsP&#10;msQY0YCE5ow1wrOCTsPqsLMtCvWcAJx1VlmZJO1lFGOSHyq856dlCwZXXTzn1P0RUb8yq1eADrIP&#10;S+PADN7iZJOG1t6i7Y1cJsIX1qAYVETDD32sWFQkP2CqCxasJGmteDG2M7uBom7OcAhjPP98fiXK&#10;ccW5GNovwZoffJ74fvGYpsSxbaIVlLQZPvug7geGYRDykqQVbMciFmdQDF+Q/mJkidU/yCZxsTfT&#10;bz2uLMZFVBXiMnlSsggMSpIzDVC5omUyZWQw6JlyiLoVCla+YD/iUENqaNLra2wc+FHzZvOtc9Xn&#10;jvzjVL7qT85ZVlu62kJ0V/P5p8jDnOKmRUPYOuWI4BgVy5VHAncynpOIRH4N5WNrGI/63OtFViIC&#10;XL5D2YhxnzlmpPpTpZb0NtzJaW4eJVDIuv62ADMscN0KTcL5+WsLc7fmVm5ZLE/fbgj195dCtCaD&#10;nxUKDez7albHWZ+vcTI0SVsXFrBG1xiIGvZBe0RzRJyGqT2TSUUKfGdKmLC4qBpGX3qQJTMf4XRH&#10;in/xXL+qp5K56Za9jX7dqtJpI2lTFCOnoM0r61d41tt3e7h5trFBsqOysqlld93g2T1ng3uyoLn/&#10;/q8RRqW+evbxx599+Nnj2axRCk434gKDD2u40TU8POwa68FcBcqogTFSWLsrPSNHh7aWEXWztAzo&#10;VT399bOZGYAbSGD1JrZ63Xlg3EmFbeTT9POktw4WNo4e7TzwyEudlZtrs0ukr+r/rmF8HPwbOh2E&#10;xYRF8PzLns0tklZswfJ46v+qPp0voHSVT99IF7bd+e30jXzBnejNd+e3D3ZubOxA3T0jB557pu+5&#10;ugP0fKDO1VN3su6Z5y/09FgBGg0fVhTnKSdJ2vBFWPmQZwnyaETzHi148hyp2LxqubWy4pn2BdWg&#10;UTL+AwpY3/7WfZQG0+X+GOspWcTiP5ceEwWrSwKDRaLqAeHTYh+8SNS5xEis3zsjPubeDuHvSs7o&#10;2YnX2tLXV+C+olcz15dIYLVnMqkssgj7M2qo40u7Zvc94fNl+qGv6CDgD+mZkK9m14m12hMWy5rl&#10;v14lTbWORiFIWFcW/tcrbGi88jtzFstqbXNrlw+5mAqbGIpm2rAQTTuhzvLhWo5rEHmkO5UsIanM&#10;9mDZrh01VZSovvBJVUzBLXILS5JJ4cjIZuj8lwl27LKsrP9LUlj7WjBYpCaZex8VEUK0XESkwIJH&#10;ipb0qJwdLLvcJV7UjPLFewxV1hCcis3EaJxefMXeaL8wFgg0uvwYd3dEdIcmbldZeEqK2Buepkkm&#10;NQ3785SGUENvXcPoM30AhSK0uW/0WN3omKvvGde4FVm2En3KXyLH40ixnZYhCicKD1OP28cwRTha&#10;1+4CvJFOb2N+gfDBVqHZHMwTMotYJLnYJIIfjvYpFTtU1998LbA+qa6t/LEXaWyqkU1yKmBWtYrb&#10;UbSSHTzlxh0+3TphzVgdaNAJ/JVghOaKH2TY7caTgv4AAzeFAwtmbu6FTTmcEUOkuwsLloDBx4oC&#10;tx5X9NegkVJWbp1FIqJYZbYHeToeWHmN9ZbBMktRFhez/A1h9OICTETMf9H6UQaYyuu4GC9P0Mv3&#10;lxwp88tz4TQqr9VcKdi/p2bXi59zbfxPDa9lcgr3COlWeyPLyokzcuwcwdsDjzujOMMCyB7GXCBY&#10;7ZxpoPK8q5V7U/4ic89Z7MgOJ09jGCnjXcORRSRZUFWtbHTVVdXrVVGs8oLh5AtN+nyToa6Xmypb&#10;NldnziEK55/wEVSvr8+t7m9rm8xKmyNPcCadkiULKEfEoWEKiM9GrPVOm16keDJjH0aD0CsaoFYz&#10;/iFWPlHJEjOPSSRztCmkSvsTtDFWrJLAek+YsGZZV81wg3CGze7XMEM4O3fzacuht+Yqp1U1lZ1U&#10;M6Swsv3Bjq/oEHRkr+/8C/St1JI/cAFkThK/YdxhWhIXrLAC093iMOhqA8TWSW/hGAkmoBfGU0RH&#10;IhyJVbIm5GV2ku4bdaClqaVys7OwXWjqbHnkkYZAhG6NlCGqV/RsaFqwrerOxkE3yatHIT+aKquq&#10;+gwGNdQ8yAWsZx9++LOKWPBgPUwC65fZCV9bYJgHCF0BVx/kvPBIjNvpfeA+/+io5+DRra3eGUQJ&#10;wn81u1SPvBwSWMsssNLpG1vpoa2tdO/Wltu9lXZ3ejZG7pBo+j+qRivztytb0jP1y7OFNkyqjPMc&#10;OF3igNz0q08UejcKboQPpis9W0vpbnehszP//ma6myQVT/vV38in3elE/o6nAGXF+oonCkcOHPj4&#10;QN1zz9VVHag7dqzvmd1VdWgVhsOunvApgNwvXj7sULDVJBUhshSnQwt5NgqFiuV0IrG5eqJ2bbXw&#10;QmOmZGS+aeTgcb/P5n4vCEvIqnfk+OBjZ+Rbpj1L/vWAzH2+JKMK3zELWAL2vpOUw7Wsuw98c2Ki&#10;RcDMSF7B4l4/k27LZDQDyd4GPVZrvjzzybnWaR1zLHS796sksLzBmgd3kbwifWV5ev3IlYW5+YUr&#10;D82vM7fhCGdP0Zuzf1tbW1vR1JBK9WuvKJq5wYvaVFFQRk1EU9REOBXL02umP8vsCEoGfLT8UeKr&#10;FAVxUAO4nM7PvFA7nPHFaBSwhqhppk/msqmMTsfArtqnb537F6OvztWGaImayMa4c7oo8KA8kgFK&#10;lF8xk3HMaYGY7A5Gy6CGZFQ0UjHYwfKUJxJwU8PGpgXG7D30AB/zs6+cTn2YPOLKBBZnEq7lWSIz&#10;CoUkFqkr+ua0g3+E8pWrnTkNo6M/arCP9Y32NTKsQROrdpzPjzv0bZMqnQQ2gg5q1jAti30uV11d&#10;Y9gaGOOBLHjxrXw/K4s5xkM4rVZz90BLH4gOG+lp1Fu9D6798dcCq/ov/02bqk6AaacJDkYslxHB&#10;gdyTE+d3VIhkerbfH3EqxbhICBRJyosfTDgYJwCpwtHOMmgvbJVxLrRnTUWMIhqKcYFRYKUTk6nt&#10;SY0uoFS5FRiR3UBRFHOUSwdgEImJQi5saSSxDKvub/QbEbRp6IPRVZBGg6hQUqSb2BQvyO5iQDXO&#10;XBJ58OLpWKv18uucHBBP/nUp41eP/8MPPmeR3Fen0pLKJXiFDyHjYFTaRYvGLpglmOAPD1olLcQ/&#10;DvCxrqf0lJbCaCAJ14yR0v2GYOkKpmeSYZYG/qTgtcIdowKOq6Ki46dzAV26k+fbGr0ksnxevy/g&#10;HWhpvj17OzF/9fPiJM499Dcrq3sHziOeFISxOEgrNqVMI4d70QHUczRn0I+k5XLJ2A5iNIn+4CAw&#10;SIhWtDuEBinDzkV0nzybAacCRGJG7QRy8r2KfD6ReA81rGVBFyV9RYfvawvMZ5ibn5ubfxrWkrnO&#10;8yrt4Nn+fkzKHQ917fuKrvoK30Abz2ipAVTAG+2Dg8xUcygaQPaonGhZjWejcMUZiAlwOMJ0d9r9&#10;gwG6K/m+9WPg04oRBGaoGaSudHX65b9s3vX++80rc9+fW7Ek3qvYbm330peDFs9qTBzNaaGOowfh&#10;wtq4QwJru/Dy7pGqwdKePU+erTn/lCReybznT2XmPPv4w3/6P9wtlSZC042u9gAnUdEyDLAaKloX&#10;RP7nWN9YXdXREc9QuhdjhAkUr2brEXzzVzN4u74+zTHPkFYQWBvuxNANz6uekUR9evl/Gzl5tHJz&#10;d0t9fWK5shHjlTCb0XkVucOqV/WOVvam3fkh+vR81dHZmd5C5Xanp9BZ6ZmtTxeWEyS80t3LN27k&#10;twF076ysPFo5cpQE1nfhwPK8ijHC5+oOVJ08duy5A8+cPFBXd+z5YTqrX7gYvnxZmbIedkqeHU+j&#10;Ktpluv39lX/HhdDl5abm2trV2xW721SjZOSM3OlfiRbhPSz3e0pY8o/UU+V0HIEaxeszZy7Jd1wq&#10;Sy9OJbzEGC3IrQc+9XT27lkSWBxFeGvuuvBgdTfQqYDWAiOXSmWCX+ZVe66VDlSwXOJ81T8RUoM1&#10;T9UeQljnzVtPY3Tw6pX1+ZkZWN1Bxro6f3WdNNfNQ3+7duh208C0P4UEGNETEoGiNhPVbisjsMqU&#10;zHLqoAzTiZX9Q+y7isXKATvlrJ24zUaPlynwvQUNS0OTi4cSza+PKTWc4NWa/SeunPuXUsRa3/+k&#10;lkk5RR5RMZpkgz+f/a1AmSTjcl4gajM5GDYR+ciWdzl5wEulAko0tjsuYImRz0UN88Hgt4uQuYjf&#10;qRkxATHjfFMTOMgyLi6RSdmU6veP67rVP+VteGS0r72h7pkG0lftja6xMVcjLRMQWJGkLW5OD5YN&#10;toISii9J+svh8HvHx+0QZSTSXOz0HLzgp0/WZbPD4Vy0Obx+MwSXd18FtTXsrQBhqXT+b1k597XA&#10;erG2aXrSj3iVjCED2GM5A4yoiNOsCjlE0TPCICar/hrM7qeFZGEN83pWlyP+Dh1jTN7woN8b8A5y&#10;jzbCM4A627fYEC9rSOzT46Z0LJkxRbCDv7EuxweN8r0piliSaacpohpNV6SmoEbGU/MR2hgjxmUI&#10;LGDymK1VFERUvrCjEjcqy1i5LCxY/ogM3vM7Yjnm0+eMfpABnvo8gfXHjQadWJMaQ7BscRWEBboK&#10;aTsK0DNv1yRGLtDWxIkS4IMbCtdyAbGnfTbl1GDQwZQZdnNDvMIGnIWQNEhflXR2s2Nf8/PE4KR3&#10;EgLLx0/egZCvcXfTpqdpreLQZ+Kufu1ntnx/tSXgUw3BpIjyeUphPqwoYIF/xROX9GCOGRn61QQE&#10;msOG1EFvwG8FMQpoei0K2wG7tJLS4i4wsPIGPg0QO+0GTcvAIwGOxDGEKzPz5QFC2NtnhAdrfe7m&#10;2traiYr9oWymX80Ypf5MMOTr6PiqfLFXu3y+6elJNZNixAw9Y0CB7iu0AiNWGf8hrBFi0sLKXVFc&#10;3Bzpzf1BfomA6QDARy4zyT2DgabWXbWWq/uq8XTu6q21itW/3O7SbVrOgMpCnr2WDdYcvbMB3/cG&#10;6Sz3dqGyqqous+fu8T309Cf3sNzvGyR8Vpiw/vSvSyUEqDQOY3wCHPdhElfDgbEezrS0ewfHSDQ2&#10;nDx60DM0tLy09PZyARys+iWZKtibWF6qJ3W13D1E2iqdXt4a2ti4MbRVOLjxd73LhXT6YNXJR37U&#10;0DQzm6j8yIumI8PcrH52Ann7G7rTXLza2rpTVXW0fjbvgZH9TmEzT2Ijn+5NbBeaEvXL3flCId+9&#10;LcpXlZ6RqhEWWFWvjrxadaDuZF0VoO59j0Bg9djpz4XDkYvOV6YunnJ+qDgvKyCqKdzhckY09ain&#10;gA5kb6Kpqdlya6WipV3N5khfKd/+DBOWrGGxyUrWsMRfj91XwEL882Of8cQVLDZpseySuuod0+R+&#10;94GzasvM9dnb9MTBkiuzs9sNqmFkNSwImf7Qlzqfvm/vR36dloF+IxPkwkCopuPBQ5bblps3LU/P&#10;X7n6c7Yycv7zwhUEp88hhGpl7cShv63d2+bvdyivKJglVHbsVmKjlmOFxR3bVVQkQBdlK5GbWsVy&#10;/rMpuMrlLDZx0eckaYXX5SMFPYYYTx8uxsoZhmDqGBl9oj/0YK3lyL5/EWb3c2uhJM5gOelWS/Kr&#10;FN0C41OY/47dQ7eRqMFiVA5oRnm4MCo/IqmIfQ2HWyUpRamzx87ROFbp0LE6DCUua19xHMdh4pAu&#10;DoGmFEJWQ29EeyWlWwONja6+BuQ9I7TZ1dBHEsvlsjr8/kFnLCkX7aR4QwazmO1Gm+a02pHZhgnE&#10;RlpQLnjD41a7n6ECMP04nVaN1JTfb4bkinfzbktfsqSjEjBwvnXl6xbhJ0dafzztY32V0XnsIVm0&#10;GXRHpQyuJEV0aCd2kOsR1fqaQIk7MHQXR2JOnC8TzQF9w7nDVrZf+f1wDY/Dxy2btBHYz00guHiE&#10;mmylXIobzBzKg96gwcUr9GTubRRKpYUxwsuK8GYZwnlF7zHwBVDANBTTlx0VEAg2w0NdFVluySJW&#10;Et9VTkeyevRahXOero5Mfya756kTn4Ny3zfNbO4MrfH0yDG8fi/Y7dwYZaAoMgmRQkh6BCOVfq/V&#10;KBaLMRC9k4LqnVMwtw/QA49355hcQxJLS6VSmuFMlUp0HlG9zGEgdUUia5JUlTdER4OB89PTKMG0&#10;NJ+wJFYeQs7g/52yzfrsSmWXPcPnnzjdDvBdJnWdAa1swLI6lDjPRBr0MUZGU8oFrJhN54Tqca/X&#10;P2gP+LXTtjK13XYPDUMmXJHeMDKlYFDtqE10pxNpZhjB6D6zMD/z9jUZ77zO4TiYI5y7abGs3p57&#10;2Ue/dCmbybxbUn1tHaHar+gBeq6pbcDnD5Fq1b2Bxo9IpdgvAOqFSpUirjPDKeum7Bu1w57F6U+D&#10;frtI4fJ7Ad0MW/mK+yAWU36phvr1fl0daP3DP58v3yHV1Udurq6t3t5t1QDCUpAODlxSsOXgoxt3&#10;Ht3wjGy43Z2Fzt276/5d6XgQk4T/UG4M3l++4jDCh599+PHSL0tB1fdjUb+iZ9JYw2P0V4+JAyTV&#10;5Wo/OnJwI72VqJ9ZSsDUjvLVDBvel5d7Z2aXSSJhjvDGUH6ZlJLnxpZ7K513Lyfc9R73gYa6BhJY&#10;iUrvOGdrItVbx1iFnnF89KMC+O9uUlmkyNxVm4kfFtDm3Njezqd5mCGd395OJAqezcL2JimrzgLb&#10;3D2d9Hqk87sjH4+MVH3MwNGqkQO7dx94xkXqqqfneftlZ/ii4/DgKWfxlcMak1017hGS/vdXNv0w&#10;nX9/uf69ps0TtWuWiqbdai6bhcD6Fp7uD8u5d4xQCCthbr8k33hM5A++wwJLxOhIYtZOLCE74jFL&#10;+Nj9FnfWV5OtMyCOVFTcZuxIIv9yGx2EcpqRzdGK0GH5Uuuu+1p8XrUf1WzQz1DAVjt2nViFDWvt&#10;5vrP11lbXVlYv3plfo4eVCS26K2ZlVVL7aGmvb4Q7cw5KNXkPSCse4YDmcQg1JQJExW1LlmpQlLp&#10;ohlNyPUTWYkB6SG2yNzxJOd0wAaCoxotbSIrWuRCS4PXk1l6aKj957/z57WWm/t+6/VV9X9pffcV&#10;ulmTcnxKVOrw+09Z6Y8mB79lYrMY4rJFyxLWTNCBJGHbFhcMnEIlFaOLU428i+DLRUi6arojpSTF&#10;nEGcwcXlAUCbbMiYg9wxhTZoEkhTOhTWaMMzDceOjTb0NWAgsG+0nZtKES5daTmZcGaToAYbe7AY&#10;5u6AwLKPQ5I1tgPgHqZFP4yl0AlbdspJWsG2yDYiHhUTdRDJRoqn9ImQzxfyPtG672uBdbXNp6oZ&#10;7kZlmO0ftynZqC2eTOlhKB4GuUekDtH1cs+P1AiQC/QSPw0IuO4UisgfYAcW6wyprLiA5XTaRME0&#10;x0o5aqYZnrZpuuRim81cDaod34XrkQ5py3IIJ5aDSQ2XNQ2IA52ZbhgP1hju5hQeLDPTJWaTMouv&#10;Q8nbkv+OxjPMo+JSBfAJ3FukrTIbzGRLZ5/6wYl/enM/15KB8VzVmEowIaqovAsPcg6jHwkqbLSi&#10;d3j1VDYJ5cKBdNho0QNEOUMT9Mksv4X9N8X/oxmlX2ZUyCk1NDmp+tSQfxLpzZOTpK86BnxdDQMD&#10;XXtbV0/c/EfHBT9jpb59vamtsf8PhJ8RMdqnbYLPoItIRh35OFgJcjmgtmLxeJwxLqhf6X7h8CEl&#10;+fd2Or/EBb/dBI7Zdm5yYe/Kskn9eFfzSySu8t3diRsYIJwBlkFQGRbWZ+ZpR5i/Rn+tzFr+5tat&#10;lc2OYP8EuIr9v9TV8+dD+78ifVV9e+8LHTCw6X7EUMhgyAv+15zOy6zhmb2EMQ+EH4lYTdjHBQXW&#10;75xSkQ45iNjjiBlynYORV1X1TKhr//77YwCq991cTcy+jEwjIa9AJ0ruPXjw0ZE7B0c87q08SjxV&#10;VY+8tuf4cRJYT6Fq9azIfP6U213UsJ7KnA2q5xu8Qku5hvHzD9vHGnsuCBHYSPrKNVZ19ODBoXT6&#10;Z/VpKKvZ5d7ZekBHZ5Z6Z3tn6tPLW8vL7huigrXlPvg/5je2ereGensTS+n6usZH9nY15RtQsvOP&#10;DwqkoIrsMz1UeYPuz6GX8um8J1+/NFtVCeiVO1/Yzld0VwDEARzWdsFT2ekpFJpIX93J3+n0kLxC&#10;rPV3PVVVB0ZGPj7Jqc+vjlTRr/1Mz3hfXd+FQaviPHXx4sXBU69d/lARbUKFM5ecik2tfJ/0W2I5&#10;UdG8WbG2llhtnc7lFJIzudd/9a92PFj3tAlNF5Z0t78jhgovSYXFIThnJLBhR1mVBw9FNxEf/akO&#10;IX3hu3f9vsrrs/Wz1ysqLLOJ9+h3rtjtowduLmdoWSOV6rJ870u9cPd1oTWr9+MQbPT3k8g6/+Cu&#10;WriwLCdurq8v/Pwq2oM/ZyrWzzk1Z33hdxZmV07UHmrePR3yc2FcU0TgYFEwwmWCs20nfFAC3NkX&#10;KzpVclZQ4hnk8JtN4LHEDCFpKPxLKix0OzQnrcWaCSQoSuHBRMtcjtuENV27Tjz9W2/FOtISokWC&#10;VuxyR5VuGnpHCoY0qzNZJonZTJ0FCKkZ7BiVxilo3LjTak2BOOnUlUWxNSrWRugbFNKnHKTXrBpD&#10;tWRBECdYWDiSXLgyC09y5UWDRMIUrYE+l+tYXUPdaJ+r3TU6PNbXPtrggs/0NUUMdEl9VWStxqke&#10;Iu4Ejp1xroY30uc2BsK01I3bAzq87BHmiTsdJNCcZmqtsGo7teTrrCPjGrBBpLC6HjzytcDa55vI&#10;6AbJK4PUgsH3upIT14CIGRZBLbhZcQ1EOBKHXkdiAisFgGdcprLBxxMIMMGdNRaMW7J3GHGayTXM&#10;+lRyOZkjCtUP3cQyzuwU6ibcNOOYEBONoiVolrIwRkiPZUO+V3cogEmgDex0lksu7OMTvkKZklOe&#10;hwM93tYvyG2Md7D6rc5iPAfw9l+Xsv2TNTXf+Zw5wnM/plssCWMryaQYmPXoELK4wuigyGumi1nV&#10;HYYhgq1tH+RA/lM4al6h21tHPiynGXJyF97H/0L0GA6rXS/4JrEo+SYn/SpdsOcHfLhwBwba2vb+&#10;WWvzQ0f2fZGUr3MPrVT8WNU+yOUUiVWIRpWULgHuU9C3AioY5ehPHniQq0A07vAKkRHW7X8/qMWj&#10;ppISYX1ymcbcMK+nJM9oNwiqvoEHmxPd6Yp8Ig2BNTsLV/sM16xAwJqZmWGA++zciuXWrdmmgaAa&#10;zMDd3q/7JjtCXS9+Rfpq3xMDdDPafcigwCRegHHoAVrUwmEOJETvj+7PC3xfIsIojGIkh0QCUcHz&#10;Hog2cmg5XMtgiJZ04NVDoVDj/ubWc7/2HW9Z0o8g1Qg1SwNVy1zDDz2Put2PFjbcHs92Z6G76uWN&#10;wN3jwT3Hg8f/4WHOy/nULOHjZhrhw4/XlErq+ZB3mNMIh9EaBPqqp4dx7oNelLPGhk+e/KH7ztBW&#10;PeTVTP3y8vLsMpJvlpbq63uXEulf/IKU740bAIXeGHJ73Hl3b29+q75+ueWkp8rV0N62u0HQ2zle&#10;AOODkxhY3Y38wqF899DGD9MzM8vpyqOd293b6Yru7vw2THZp+pNHzrMHnHrSWBv8r056u9ODqJyP&#10;RzxwYX388YGPq6r6TrbstjvBUwyHncXL4VOnLp66SOclElVJs0XodGg2727P+5wD8H5FRUWtZeX2&#10;E6kc+jN0+5/+1beEB+tb96krPF16zCxgsQHrjGC4m51AIa3eOXNJ5BDi+dKZSyImB//JrcUzj5W1&#10;leA1fPPu3bOT0y10LV9fAQZrFhWszcpJ2q7ojk0icL316S/5YHDkicbQeVWd6EfUoaH6QqGOp76z&#10;cusQiFgPgX1FT1ev/M6CyPZcX1+/sr5w5L9f+dvaE2vNe6e9qpO0vSICxFggyS5COSmnaLsHOlqu&#10;u4gAQyaHlgNiZRvR9GkXo7IwA9CAdSqCUzbOKLSUvS7xBEnAvXndpUOFEZxQg0GSWBX7frvbhOda&#10;g0nkXGhmiBjqBgrMKyhg6ZotKaYx45KpUIyZ8XAyvi0p6v64hWjznHLqzldoO8FqWnxDGRz7iBaX&#10;KSa4RkSIr8b523Ez3CaHMgUf7eLynTbBhWc8uw4R5XSMu+rQJDzW3ucaddGJq62hvWG0EchrR0wM&#10;qAsHbVxMVZluLlTCHLTej9k56dmFtFxaBf26wDbBbAdvqnUQKW9MAQQAk8MoJQEtxvPfIV9H19cV&#10;rE/+m3dC1+Gn1lMpFZ6bHN9ruApyqPGIoDx0gXVOwmFPG5L/oLDiLN2jtgwkkNPxGglfxphjih0z&#10;hNxkFEmWSlSIsXINiRN2YhKmzk1I3SoVFlQcylVQHcgloUXWEKODkAMGfwKuZoUTqdlgB4kGkrse&#10;4fRMiSMWNNR4cSer2Ca61Xj3k1zBEsYvvCVDpD8A3rKm409+8E9fHOfaFQaqIxEwpvi5csApzggh&#10;ZHM73QoTyLOXYxpKMZZLcakKMoteDBU2ecXQ8Usiwwwat5QydN1HOoMOrZNqSD57J4GX9w20DQx0&#10;dLXt/zcVTX80v++L2UWr983V7m8LaTZRFy5GwVvJSUELn5zVHxHMV9ZMEA2Sx45oIsegPUDicdCr&#10;+13DymJMBDUI+1U5ST62kwgtC1ghWkplexAU7tm52YfmYcK6No/p8ocYRH1tZuYmuPM3K7r8QZVu&#10;BLoWg5P0Cw+sf1W2Q6Q8DwxAWdkD9uExrlEFvIPjgzB2DvrFACxnlQM+ykqZ7lGHCLdmdzuy5P1+&#10;Ixe38SiAUno31Z/qD5IE7mjZXLX8+j3z4trKba/C2ipHMosunVDloyOewqNwJY1sbLi3Pbtf/vvM&#10;8cnjQfX4U8/ep6zeNGNyHjeFVk02GPRNBxDzHLD3uMAEGXa5GntEAYt+fNfYcOPJk0eHSGEtLc0s&#10;zPQmQBet/xmz3OsTy731aXpPd/fyDdAWbvQOPeruTifcG1vLy3fqRqseCbQNgG5o91thuSNlOaiq&#10;Ka+//6Mqd3oo/5I7nS6MFHqXCx53ZeXR7lmRQlioSCTeS88m8p2ewrabfqf09nc7t4Ec7SxsbCMr&#10;p6rqVViwRl49ih4hvRzrszoPOwfDg2Hva4qi/TskPGsaBxDGkux01zQHHdgadle+R9pvOf1+Ym2t&#10;YnU18XLGyKFDCBPWr0SX8Ndc7g8IZSVRDUIxXRKySUCvLj3AMusMKlVn4Mni2EIoLNOs9c6Ze+WV&#10;wDTcnZxu2725MjvbXXt7xYLgp8LLTT7jXS2XwaM42Fb7pZuMXmxqGwip/fTQQH0XqYQ1T+2ynLBY&#10;3mLgKA4sv8PYXgR7IjOd/vqdmcTfrv3Ric6u6elJHVGY6GPbYrYd7qhNwGxkNzC6KAWYqF6V853L&#10;T2bQCx1ORSVLNLvYpfWGFpGUQgEwdL4SfWNxUXxePGaO5H6QzWZpUQiGSGLt++S3WGKdaw6+S0u/&#10;bkhfm2iuik4LKSweKrbxZLipV2NlTEZMYMlMjDv6iqxRHJzMjeqg1UWPPK/VybkfnPSIjmO0jH3e&#10;wa4zET4uw2CTHMvFSokUVtipTHn72l1IeiZ51UhKabQP0c26Q1Vl3Z1HBuOiSShgOzaWwzGbZqWd&#10;7CP7WPvYWCPYojzaxNslpganAOf2h71WtkyzU5W9O1y/Qp9RU1WfT6XFsLb6//cC6yqKJKimQGUh&#10;npKTZKLChWeoQlFJmLuCBixTRyGBHB8KQLotGk854DWH8kJsLtZkVHGmRHvQwSnQMcHNkmUk0Zcm&#10;rW3V9fImL/U65hVTGkvxOCkehPMk6U1YLuAV4heUvS47QCEl6cUUCdBMI04lY8REAqGwZ0bld+LL&#10;+bQ0Y8WL+CW5O6YL6hb99GGHPGU8Wcpm9PNP7f/BP72/nwvQ8m5kUrRXKrYsd2u4jeRlezs2Z50e&#10;MQiXkUamD2OK8S4cVhlN1KmcIIamNCPD/0wZ3KTNGnoIKiM0SX8FJ70+H71Fb5O+anuh7YW9La20&#10;vViuvviFL9wX15r2+jJGkj1S8Wi8CPQYC1pmM4gMBZ7SjnKaUBYZGwKrEbdp+JXCOMaEA4NOG3JN&#10;czaJeC9PCQu1JS2TWWwENQOtmxXpClQ1QBidnZmbmyNxdW2dc57ZMQLT9Sy2itW/bPHRJg72u96v&#10;n6VN5NZX1SCs8J0fGPBxWzCABIhB7xjnxPvt42EEwiBoO+wf9FoxkQPOxqAYGoQPHnxV5r/odFvG&#10;Yx9w/UorleDcU0O+moH9FZu39n1WvHb11Ud02QfOksz6g+xeYKEObni++6h7w+3e6Nz9SJ1P9ZHC&#10;mqx5/E1Zq3r4Hre7KGGBhPXwU3uCk6pvegy2q0EYrlw9w+zEAnptkH4zF72v7mTVUN49BH778kzv&#10;ja1lklbsw+rtTdcvudO9AGItp93dW5gJfPSlRGIoTe/Z8Hh2fxTgaByv6HHj14X9StM+qty6MTT0&#10;0lA67zl6tHPj6Mn85lHPBokrRBByc5CeNzsLnfnubdZcUNck3ba7825AGl59dQSvRz6GC+vjqlcP&#10;fPz8T3p6Th0O23uGnR9+eDl86uJlgWagBUA43DUt42qr212ZoJ9+OZEGSO392orVJq8BbmtWyZ2W&#10;LiyzgvXAvT3Cx8osLOF1R04OBzpLpigEFjqBZy6dERwslLEuyVwdVLEufapD+I1vnr179u9//HLl&#10;ZmJutuL2ygodG5abdu+lxyyq0alMNth6+0tvgFUfae7y+fvpwaFn1Ex/qM03UPPU/hMrh+jJMs+1&#10;YDqwLKxf4crw+sKV+Tm0Cldqmw9VkDY773UqoKCam2gsatsJI9yZFOTuUFQ62k1KQ9F2z9zhh5eV&#10;y8UPozv5OrJBdpq7hFbhw2KPrFOJIdFwUfi75RKRC4VyT/ajCB8c2LXyX35rFda5XaF+nRZ+Z8r0&#10;pHOgtkaHfJWRj0ncxJo1KxCPQruScpKQUOkRlpUnZ3lsPsk3uXPQFbBaBwFDcICAEcGXiwr7lnS1&#10;51DBEtUmvktzsTIYi+5kaKxMxB+hTdlOqgpxNw19pK36RhvqGl191v+FfkRDJIOg3JCUjQphpxXz&#10;iDan1T9utY4HGr0BO5t0gafhrDeHLgNyAI1n07XD6nRMob2FLjT3G21JPeQNhGpCL6x+LbCOtPlV&#10;DKlAZXE1Bn+iorlri2UzKvqDjB3nzhyrLQdXtKyHi1y0pLs+Y1aCdFIY4/5BHcfoQdq4p0BXh8Di&#10;fiJdZUxtFxeYjQfYHGIAkTUS/F6HrRj3BEIgTj8FUniytN+fjuNT4zFQB/GEkUI+LWnQ9w523lun&#10;0Fpgz7GIOOSuYDwqiCwMjI9FpW8IfKdkKsW6wulM8a+HNMJi7PQH2VImNPDC/h889E9eHEeGDSWZ&#10;haeGvl4KgSVgRHEOoZeuPE1QLCA6pMMUDpxczlCyOnqbWIwNfULXJxB9o6sTyBxTMcrJ1Jv+jnYf&#10;Kd/J0LQPsPbz+ztbd1dWNjXVWlZufu+LTzpXV38y84ePhDIKclvAyogW47F4LoJMKbNqePhDuQCI&#10;nzqXk+ZJeiA7MbYAB7/VP2xXyjEL9EASH5ET4Oay0T2WfDKl6sHQwBPNswnWV4n0e+nE/Ntvz8zQ&#10;cfttM32QNNbctfnZlVsnDlXU7h9QM6VUfyqD8p0aGvjKDj9HOhq7Btq8AdHLtdutXvswcoyRrW3V&#10;wxEHA9r94XG67umKBIyB61bAm4WtF+ycPpjKfYDkSs3IkZYsZVNqKIPhzo4n5l7c99n7a/VDFdPa&#10;u0Yum8qJJupAJSms7zJqlIlYu6u+W+ULhj6jhHVvk5DLWH+6J+hT/WAQguXOE4SII2T62iAEVh9p&#10;rrqqqoOePATWwtJS/Y1lpBFy9nN973J9vTu9vNyb3rqBDmHaDeR7b3q5F9HNB+sC4wHE7nhJU/rD&#10;Kr3yp97Vdb3/oxGSS3kSTPmqqipA2Tu3PNvpRHf+/UR9RaE7MUt3c/d2YZvEFQksfC30z9KF7fy2&#10;5+BI1Yj70ZFHmYUFcXX01aoDr1Yde67uub4Lh619w5cPW60XL168/MorWKgVkvtFDNjSIzzQtzc9&#10;s7RAAovU2+Zygo4YzU2TBissxfj2r759TwXrgW/cj8ISNiwZmoNXXKR6B/UrdmFBW0nL+2McoHNG&#10;oLAunRGFrk8LrAe++c27Zxseqays9GzSL1x/na7tQmdrg65mtKyWSgVLasVXoRz+ojXwkb9fnD/O&#10;1oSCdLF17Dq09oNDJ0hhrcPLOE+yCn73dZJZ83M/W/j5wsKCpfmPaptfbhjwqjyhzEs6I9ilqpJ2&#10;LGHEEWejqFm3koE4MclvoMNX0YFBWm/YyXTyaFmYcRFsMckthCl4Wi8LPLStWJS5ekXREMsZKaxA&#10;pSAdnwYe3PXQb6nCqt4MpfTUK0zINy1YizYmYDl10Co0m0QwGFKGMtyeJ9njZo2BdjdePRW0eTjp&#10;mWRUsahEEBHhmGJT0yu0e/qdMjzbFt3hg2o580wbNz2v8HQgWApbOKmkHHulpwJwto/2ufra24G0&#10;ahh11dn1cDjs4IZiMmnir+L0A+dIwCXF4p80pqzjdNTEyDTTxXkQjJF/yDsUpoEyZXRKJqw4tKho&#10;OTKwxusbGOiq+Fpgnds9QYtDJgUkkGFkSZ/k5DgCfG/xWCqDyT4mmDk5rS5islutjsvwhceL8aTO&#10;k+0OR8Yv0eUwYXl53pBRZBElWmau4DoBypI2eFJgYGgwgkkXc4DQ64wwZctlnD9aUD/ioIXS/2R/&#10;mXE4pR9LsA00HnEE3EHRWGDZTnMPkNOoBdO0yH7802JROR3jkm7S4GQfB6ds0jUOsgNwpNlMMHS+&#10;48Fd/7TL/UiPwpBR+JVjKkw8pCgVh97PPwJYMKTlkZ6BIUE+imeZbpWjRZK0VUbXAWAIhbxqJjWh&#10;qkxhIGExwW2GTKjrx20D0wOIv1E/Guhqur26unprdnb+yIvV/w8u2epzV2v/sK3NSErwLz/Y4zk5&#10;VSCo/c4ipw+Vj6UxObkbs72heWHF4dFQux+fLKH4yR1GlkRiJc1c6Hfp15mkn/vPafetgMG9u3Nz&#10;Ft0LbhAKs8i1+fWZW3Mzc3OWtRNrt1snJ/VSKhOkWwUG7oGWc2Vt+CUvj7u6XuiahrMdOFgvaSZ6&#10;A4NyfpH9MBWmSx2+K791nG104XH6F88vDAYGOSwypYk1jfaLpJLNhNRSaVLVJwc69q+uv/iPtT6q&#10;vzfbYoDUgPlRpBamWtye75LmqCLFUQnK+UhnVWOohhR18PifvvkwTFi/LrGeRQHr4Zo9wfONA40u&#10;jrkEBauHXoaFxhoUWTnDw6NIbh5KQ1MtzKZ766XHfWapvr5+FgODNxKkgf4v9t4/tq3zzPcUxR/m&#10;Dx1aR5aPIosiKQ0la7gyDVGRE5GxYNNUIRuQJzeS3I5gyze3Rqa9Uu3krqoOFBgT99YFuoyUOp1A&#10;aI8hxZEBlzyCye2AOaR9ElqMpXg4I4fONAM02wEGuestsJjZP4re290Bst33+7zvodz053TGSYsN&#10;LUuUZFMUyfOe7/s83+fz9eburN3Jef/xzjGA2d/JeX2jU3Goz5nATDwuYVUFri3BxH9beSDnPebN&#10;vQTUAmSS605uY6k1t5VD+apUKq21ZkrRMnqCKFyVcuverXKJfZpbz22Ujnnv/GPu2Jb3q7mv+ibZ&#10;/3/F9eGga/LDQ0xhfeWA3YN+LJOvf8r2bTab9YqV5xAC5C5PuXzlJaYSX2Ky7Z9LmVL9eP2mP2bA&#10;4g6X+xf/4xd/EdPwiBn4zMXV06SWtgGj8FpRnvP587yqJWYHz5tpz0xn8eLXR/TVB0xgze3f73dG&#10;fU7/Zm4J6ZrOS5tdqEXjAM9WA7euPoyT+u229iQ2YPLdLKZzsTDEdh0Zrztya/yt5eU9e1aYtFq+&#10;unL15vLK32GMBEJrZWUpn6+vvxSOBRRKEKi1BkXDipzsKXU7GCdVu5LaJmOZWc8yQipG2NHgphxC&#10;a+UBuDs+d/O9GgEK+VzcNgrLtL8aKme7S7Gz/fuOHP1DNLtP10eOuwuyZrOKBKIKQO6kr4bhqHHL&#10;vBhkXTX5FqheqaJJyMRS2mo1zchpgojhfDbvVl9d1WR4QOMKb+vYHHEHJe4I/KiVb2bVlMZ9J8BZ&#10;UWQGJJcDhwNsiTzxBlQdJrAOIOj5KQQ/HzoJKntbb5uHbSIVxLzR5AFpPVzjs4Qcs2C1ypbhgN0e&#10;s7iFssKvRtArB1km4iaeIUQ6jkhYkAfgCrA7mpa1rE4Cy/+pwGrYXNAdswl9NqHo7CnKFgoa2khU&#10;vqA0KSMxO8xzaPgJmcb5LfMEHr1CdRpYefg8OzDuIzgpsdPTCDp3Ii7aAQICeJ9Ws2iaYs8CBzPw&#10;NGkk7cB5ZdNMhyWPbAcoCxKLt65g2wJySHcPO4YxSF8grzvZtiDUYCB3C/alyrUVV3R4WdMuDPE5&#10;4ntMBQgKLbshxfIZgqeyWyez8ljjb4h7PjqCCSeaCDNsgXY0nP60BmyjpUqTaUAwyzPKCB1KDnYE&#10;Cipg3UqxOfYiDDKNhVHB4BxElkK89liwv5fpq/Zk/8GmTqe//nr+FqA3v6MztGFP/b7kQrBKIcz0&#10;IFpPs+WS5gpE+cqiXBHFSCvvqIqdEXuYXrXRUOSIPRQP/HTEKnj4nOghdJi2nahDD/d7RgHe/AvO&#10;jty9AXa2BWvU925mCfJqkYIIV24vwuu+9PZbey5fzufrrl86S5U7HRGEZ6Rw+PN7f/ZwBFbDvWRf&#10;f18yEOyZYsLqx/BuEn8fnHKMBRLhim3fYMVin81wnKhd2L1DDtlG0ZBIbzYKRaNYrAaSASkiBYLB&#10;vn2bR3+Ns2R6z2ZA1oswYhUxGKEd3Jh8zOt9jgmVpkk00C4NNg0uRGKNc2NjY7+orp7gmIYn8H73&#10;mUgsHEZI2FQ7EsUP9PQcQFgOIgQ449czYZ9ydfomvblSZrF1cY3pK6peXXsdWTmZTM47sDa0lrkz&#10;8D7TQmsDuTte7/ulY+UXjx12MYEVh04LxEMcFMwZl6G2MuKdvTmv07Xh9T72istVXmptXctQc3Ar&#10;BwbWOyWfLwO5xSQV01QDJa+vjF7k4rVrQ2uAx6+zV8IWqFiH2Z9R14ePffjUV74y+JVDf3HAPmWf&#10;GbbJlpH4sO1l1XYFDcKXgSF/WWlbWslf/uOVjLd0eCOXW3+3Od/c4Q8X1SKPWv+oB+vBGtY2AEsE&#10;OgseAy9SnUfFimmsp5/mk4X0kakuXBF2rZ0/53FHi/D+/YUuV9Tpi/r8Tl+p/p2t0qaz1ClVCwYT&#10;WMVstv/WQ5nNaNjTFQxI2WwikS0a99kLTgrGGnc119XdOnKk7u3l21evLt+mKhaNkCx/7/bf3F65&#10;yRTWvfytfHd/UMFiRNV2MeBGLUDyUZjTgUJ38Ryz1PZkoeC4I0AlMMOOl3hgWATncGADcRyw4r3n&#10;htWdhsyuwLxhcXBXjrUGwiSeMhIPivpsYC4x1l33h6ewGv57f7GA1VzlJXwezShDJLG1Yhjahdp2&#10;migHqqZmPS30FkcrqFzaiIChLFOl31+1gY7ARJUyz+HcTNfIfJlFfC67maLNMGooR034XbU0hmwQ&#10;Km/TCnpR7H1XZcyk9bR57IcAaTjZ7jl0svcku9Jix5COg08cWrVtf7vZLMT9dscd9p7AjOLGLLyF&#10;iiukrZCjG6LMrBAvaKE+Mm/SjhwcSQFEVzEUC7YH+w/u/VRgLfUAFp7NFoowEVQLWQMeXNHFw4Fo&#10;VKl/xwUrfO4KoTPRfh2+YkVpKJ0V439KgJ2jQjwox6F8R+EWLMf8sKqaBeeUeAoRT8kTcSxSPEQ2&#10;c3brgDPRiB+XYuamh0+vqiIpgL0sigXHdxzUaXMAg1sQPIcrZLVTBSveaqbiUGfytLUWWyx4be8h&#10;Lo69jBdkghQIeJZRTFQjjbGx3zBGuGhRqT7F9JVqQ2nHbv+OVuuwYykB08og1w0iUhAlWCjo2So7&#10;XyWKCL0JBReCwfZwuK0rjOgb9lksuLAQYiI16GnZ39vW1dW0z3/vzcXLS/nrbxC28nftiXU8H07G&#10;CqohGr94LDQbb/1zCO+wxWJLm0hga9paw/yyJ0oGf4KJDyJAkQLVrFZBEd4+yq1mqBl+dcPQHQmp&#10;rzsPx8wAKhpoGb1Tt7SyvIjeIHdgvbGy+Nbbb7/15pvX7+X3xeZiEYW9BBPVhJTou9T80KaMLvYF&#10;+/qSC6GYp8fjaWeLSEii8CILRm8sSig+Ew/NBGijDnt3YIQ6o9BhIabhC1xT0hgsE1fFbLVQlRBl&#10;NJcM9+/yH/l1XY+GvW92Zmm6AVOERc2ajPoee9/73KDL5XrF6Zz0OV3Oyd652NzY7shYX82ExZUV&#10;E1ZPQF19iYfl7B5rTHo8vVMTnomJds9foEFIsTloU0NfwZDlaToxOvr+nVzmdbAZkEW4iHnCa/9H&#10;a660tuYtUQErt5HLDIBQlvvHY4ff9076JkcnD1hIUc+wpVWKW2gCJiHZm8o570tfzeVKvsk7614f&#10;WoQZ6Cv29L5DiLN8fansL9cP5EqHvWvrX4VoK0VdvjtrS62vt/7PrUNr19Zyd9aGcgMQJz6Xj/0o&#10;1+grg59r+XDwc5/73IFz9pkRh02uam5CNFyxXbGg8vuye6rp8k2mFVrB7Tp2Z6i+o7m5+V5H15xG&#10;T4JMYTkPeLAewbWdoohlxuUwWbVTaKyd2/HOTz9OtSszPweWq/PneRQ0pzjcePwjHcIPTt3feSa8&#10;3+n0OZ3+qM/5YrRc3iz7nU0hSWc7qWJWjvgfEkez4ev9YbYVi2TvyjQGwo4YJuk7vjF+5Mh3P7vn&#10;9tU98F9dXVm5/TZi1EFuWF75u5t/vJTP37rlD1uytoLsRv+IV65eI0lkrcWHCTtPSlSxBF0ASHYB&#10;b7BWHIhTnbEoMzNuvj5XzDDoSmqVyzWZSEmc6cTjZK/QbQh5panmyqHZCky0Rxqfb/6zP7A+4fS+&#10;vkhC12VIRavYTVe4vsI0iOKWOa7b0Gph2WI6oMZ9FJZgMpMPi+Bdh9v6Qze13GrQIrY+F7IaHmaN&#10;O6TQcuRNQqy7hlGbMrJqWXYkZGXKFiSnOrGQHLJ7hgkspqxOnmzzYJSw92TLUy2HSBnJwrbFa2B8&#10;STc7hOoq7oodJasAUfAUh+Z22OAZCJHEmnEQCtDC3c/UFqUoW97GTFsNzVDmQrFY/77p/98LrJ/t&#10;bccWtVBkywMoLuwvnyOncyfx/NMFRdQDCYLBfW4oPSnKsBtm+HSNwx6gExITWPEemtDjETbDbhIv&#10;VMFCNktBBZzOkWBPM3xXFik0TLfprqQ4uwoWbMQH4nRukNJKpVNpAVogZ71mFDCvIhO0SHaYBnk3&#10;J2HBY0CsK254NwuyYiExpdZxnSl0xa1b4HK3WK7wwo2hRwD0G/vCr2e5L32GoAoy+oHZQAAUg89Y&#10;twkRNqOYFcOCsL6ShV2RFCZjZVisQj1SIhTs2t/UFm57vrOzqQtyqml/J7t0d5c7NuvzTJzUj49f&#10;ZLLq6MV/W7xEw5GDTMLJ5t6HB44VoIm3+flE4aV9FS26NKdCz7/K9NU51K/IrWQTVCwe5a7WcqxU&#10;kUBKBkv2n5E9Fut/oT5P/nb259vvsFNwPrO0bLYJgW9/44033nrr7ev37uUpNnUW5auEHpHmkjse&#10;Gux5uj8ZbDwbRJRDTzsBpNgWjaY+Q5TeHCApCcvViOi2UVcQNXt2tk9b30unkbGKYqCBJ1ePKHpR&#10;j80FL/Q/3zH+2V/7TDXcHghpRhHUMxRfrFnn+4/5HqPROpdrctLJrrkGF2KNkd1ndu+Gz/1LP1/A&#10;+hLVr/7lCXiwxuaS7Z4JphHZ2wSag0xRUUrOOfYLjIyA0+BxNY2WvHfWX19cfH3x2rU7GW5yv9a6&#10;yJ6VJe/hO7C5D62tD3lzGaZ7jm2U7hybPHHCNchTg2jnqsQVDF7cTfzYdWcA7cSBDd/h9fUNdld9&#10;5clM5p+HSv53Spm1gRzQV36QRlGw9MLahcaga/CwN7eWWRpiOoynIQLwHj0MasMkuO7Rjcdcg4Nf&#10;aWnxgOE1XNFsqhx32BAbIofcVvXlHp/Xubhyeek6sn1ya0u5HR3j+WZ/F/wMBty+hf/8xQ8+WsJC&#10;LDM1Ck3zFRzsj++s9QhhYectQvQKzz/+tDC9g/1+/nEKeaYC1kf0FS9gMYHlRxHO6feXwfraim7S&#10;fAZ7Yu8WjidvPqyXbsNPusNs2WD6Cp10tgeUYoHGvn1Hxm99o67urc9evnn1KnhYy0vkx8If5BOu&#10;LOWb2QEWVtxkZ6hxAqwVnInxeFttqtj/PpCgw98Jjzo+eVUNnYPxOT4zM6KleI1+u4rFnVupVZtb&#10;pJ3Nc9WAcNhKKiU0W23GmOaMC9JcY2N/f90fEti94Wb47v8qY8DFdEaw3+v7VnYuuuK2CIu/OSCY&#10;qoUMPZCszUMJ+eAVWyvdwwJixB4mjtWG9iHPDCWooHOzmjIhgxoBtKiJZ8jU2uPpyqomZw1NJqGU&#10;0riCRZ9Pcjh6PVMAujON5aE5wpa2tjZ7fMbi1qxij6wRz520lo3wPLizOCGyRaQHYRVsEWDSyeGQ&#10;R4SJgr2bJ4+7hZMblHkHwd0lG/9NNZ5EGwyGPxVYvIRFw1tMEMgyEwAwYuGKwYPlrIZRSRvZ0LBi&#10;+Y6ECUL4n2ApB3t9OOS4wlRMOkucBXchhEl+MM3RTAFTgcfbOWwVkjxmE1rl8Pf5efJSsecIXC2I&#10;am6YsnLGeIqTrExjUJosVebIBvumXBBhzW5RweJ3AoVwXmYgFxeF85wWHs7tEhYlXfJb4C9rZViu&#10;cDBpocpO87OxJ3d899c9bNc/A6iRXrCx863UE2KnB4t6uvYjMBZdyFbBHHCw07CjIGdlOYZcdCnY&#10;G/6mv7TpvNTtjG5mBrb8mx31dbc6Opo76vP/kGeXTF1d/tZ43Z639lz896jjNNzu77+wUEDLnVrt&#10;pzl630HPoJvmQdnBrJEY5eulKqjAWAoKcaC8wfO29wyrqW3IWK2wbBoR+I6IDHyGJAUDyYM7OvIZ&#10;pq8GcrmtzQGMEWKQ8I2VN26uvEFGrMXlt9+u+zoTWP7GUEjHlha1oFhf5763H9pJqjt4NnY2JlXZ&#10;C12y9zCNMnJuBEOCIeKIEmrDPoEvsF+aEgnYji2koEyZ5mU9XrxSDbmYhR6UiK0dTvbv2tdxe/o3&#10;nCumV/Y7DKa3DXCwCprxzdJjG4/5UMGCwPJFJ5tcrra5WCwyFznzJOkrWNqfeMKcH3xC1LH+6Mn7&#10;kTmUsAAZRbZzj/3AlF2A3EFJYb/GlMfjOuHaYJroWuvr37uWaf2/WltJYLVea2UCay238Y9DrWsQ&#10;WLncOupQG65jxyYHB1uesrPHYibOu4MYHsxms4pn1JsrMSF2pzw5uTbkc02+z5SWC3nOPmcOfKqB&#10;LZ/T+e5Arj7Hbrs1s35nHXmHgy5v650c1bfwj9aW0KosMSnmK5XBHWUCZcP3nM+FffVfTNktqFlp&#10;mkWxKbjGtk9xH7xjK4uLS+xWhnLrS5nN7vrLS91SgeY1bIimvw+B9X+aJaydgtEgjFiiM1iLIzxv&#10;UrAgph7nGou/Q7YzhBYpq6e5A+tGDfhQK2CdOjXW6/Q7nWgQ+n1MYm2Uo/9LeDahFwrZol4t7Nvz&#10;sNL22FarqV2SEokEe0aqEfY6odyc7iPjzZgmfIMrqqtEarjK3lE64e2Vm3XNzUc2m+yI+EUuoSai&#10;Q81jnb2o6RTOjesmqIHkE/dZ8aHDVY1OrzNMv89Uao5a9t84jSFVoXlDgMmHxZi3iUZ0k7l+VUgM&#10;1ahoIknvPUNvPJuM9b1wde8fSKewIR8D8pWpGahSrlHZY4GwUplrSlkT4GV1O7RRZOJYhb7iD/5p&#10;jRMa3HxQ0E1VgmHu2XDDjaO4HYZWMcc9BXWwxhUV7gxea9CocCW+pvKViv0ngy3tPb3tJ5/qPdmL&#10;d+3IFTzpOdnDnkhFFY0KVdOzvBgmEA9047IyH7KwvVsIfUEHyhjDcXJfcUighTA1cfGJJeuIW2w2&#10;Ry3SQ2UbH1lPLvT27/qvnwqsnzVE7ZJEOqAI+7UMpQU3bsFG6HybBtAG0ol5sCNHug+TDQ/wdPZM&#10;aQk+RVhAWMwIOoRm+YpAoza3KnqzZDeHDDH04WFy8tVmCOHTYid5FKsqInUcUgD6KJXi+YXkehfA&#10;ULQbgUlgPxQ/ocCTdKCw2E9TCyQFUjWmOze7p03YW4rPx6W0LHHTuDizuK0UE6Oqx4sFXQr3Pzv+&#10;6w77zEiBPLg2W8FWlALBwDBHep9G/wh4REgruVDQZ0FjCAWC7cmD/mhnk6+UydRdz9fVXScZBQDU&#10;8p638peX9wBnc/vynttMguzZw5acfx/30fTbu/oXpCJ5r9KYFGAHvCETlZ9DVvE02VKvptIPeCr4&#10;BhcRYvGRuH0GJ2z7xHDFKkSYJkzudGTTSKYwWwqXZIKt/P2XNjs6Li8BMZqrR1AvQnEzmfz1y2zR&#10;h+/68tKexbp83eXr9c39EQX5g/BfRaQ+f93DG+DeE+4PjCG5gL3IqzE9EZgi9xw47kxTBEJAqXow&#10;QDgzE4gHmLhSmDA2qBBq8LqegcqdKut6kZ3lqlJImosFF8IX9u3rYGr4N93vo1v2YpEdXOgdG3I6&#10;6d14zLvxIZjmcLpPbjlb9rcEg42NZ4NjoI3WsnG4+eqJGgzry2d2n5GSvZ72iYkJ9swcmCCg+9SE&#10;/cDEAehEO7JzJr7pGpw8sZHjETl/xYQVKSwmWNYofzC3BuFDKYXr7CvHShuTJwYHD7GnOz6Ccyl5&#10;LxR2kZS2wwMwrQ+t+1yuUsbn8nkHkKJYygyVLjkzrblcrhR1Ov3gNSAYKVdaa11bGlob8K3/beud&#10;AVJY65lMK7sLby62DhB/dLRcjm5tRCmo0OcabPncIaQfEL1ddhT4kWVpWV9ZWltkgmGJ3ePMnbVM&#10;x2azv7m+uy/LtjVFm/GDH6jFubkPeAXri6bvaufOR3eKEtZOrpMeryUQPk3jg+c5U/QGr1zRBS3B&#10;p7kTnupY6BA+/hGG+85HTp3aeepMFwpYl3DHo/5oeau02RmMVLOA3CWqUvNDLMg0TG8m2bORSDiy&#10;xcRcLBEB+bVv35G6I+NsJVk5Cqb71ZVlCs65SuGEUFuLdUdu5Ts6JdnKts0KOlinSQypKUFisq4i&#10;UFCtPFi7EpNr1AdMca8WW6NnMGxrD6lmfiEHjaqqsHRUcFMgRwu+oHDmOtxXMEUNUKawYZhsQOO9&#10;oj6X7Hv2hSO3/xBCoPe+kMQwWNVm3W6rWq0g4brJcqY4CoYIuBAgVrOOpXLrW4r6J3SSYevxquYQ&#10;jGf5io0Tc+YBgh8mwqhSEHrM5AyKDgy3Xwl0dprgzsb2vBHtobkTZFUtKrMWT/uhljbwRkFrOHmS&#10;LQ0nPfCoy/wWYbjWi7Rz5IBE3r0E+mo+5OmJM+mkaKuq28LVVIhvvGBN5S53RYmHZI0dsdZXuZyk&#10;upih2bSsFEz2dX3tU4HFzsGXQmwhnVWys+RnZbKgSCkuNqMWOlNJF6jMI4BYJrbKQb6piiqhmjXs&#10;UAJ2tMpCIz1U41KEIHe4VbNTl+Zzv1Q6cgumKKpXTK+rFW6At3IJRj1CKwGtBDuLl1bMxEvwF6xp&#10;JrFQUHXbEI/MO4WOK2rKVptaqfXs6AefNomY9MWUhruhfIfuyrDiNnuIWXaql872P/trSVitdqas&#10;iGjFDjebLpF+T/OdAJIGZTcTWG7UApVY+KDTvzmer7u+/AZTT8vLey+yP3/2Z0f37t07TUk38FeJ&#10;Babh39XZ3XDUHw5fWCiSFZL6exgvYJtM8STyrZKNW1lTnGtBeQl8m3XcMmIfmYHF+8BP/9xqfSAU&#10;hx2KcPdrNlNs1Ugs7PDCkNDzzfnm/JuAAGRyW1u8iLEGjbV0/frS0tLi0vW662/l65bu5b99MCJV&#10;i8UsnICzUqSv+aE1WX423R9emEtIEWmW6d5ErGCoRYlpK3s7x9Sfs9vpl4WPE5s0WZZR9UsblK9q&#10;qOYWr1gtJAgLq8xJc4FY+ELv892/VVfzaH0P8lQMGR552SqVvN4Nl2vQ9cooilhOn6+lxbV/ITbX&#10;2Ni4+0nThcVlFlNWwuHOvvjluciZqhT29EwcsAOA5ZmAvmKfgYQVpwCdA1MTLa4Wn9NbWmq9trT4&#10;vda11ta1a2tLTOUwTZUZYrpqrVRaZ+9bl9aYvsrdOew6MfjUVDyOBmHcMgJHiSOLgaae/RvwU3lz&#10;Od+JwdEt3wlvDhaq53y5TMnZUl7KvZNnAqtcLpUgpditr2+VltZaMT24vj4ADARql5lMbvFaJtea&#10;GSjBlOcrO1H/ibKbKcPu7jrE5CxN26J0RS8pi6v19bXWFa6vcMnUO3dkNg8mY1XOaKAD9syZU0xc&#10;/UcusB5FSxASyzS6P1i/IqmFjiBF5KA3SNWr82ZZ6+ka3J1z3B+/8dEO4f37p06dmTsISANs7mWf&#10;jymsTX/nglRNsPNUIZL4++6HKhSm/UFJuqsk3MTxlQLIJGncN948/tb4kctXCeqOtiBwDVdpphBu&#10;rOvjdW/n/W0BrOkY4xczKTarmTCYqo351bKgtxuAVo5zt1rdijITYJd2x6pVsAcEAgcCDP3GVTjk&#10;0xrb8lK6nvBiUQw03F8p68+laqEXVUkziRVpbHxy1zeO/p6rq4a9OxojklQoGtbaVA/pK2KrwurN&#10;DhUb33gWtVrJqjb8A/GZ4l5i8ccmqgIUzTVPxQgwCfnSzKTaa7y3KhIHsbYapnRjXzG4HxZRtjb4&#10;a8VpkooiJqNdVpSQvf3k/kOelpMnT3pOnuz12AOHPAG26ssabw6y/2jotEvGW5o/L6pCnUDwhhwO&#10;WbU5qHxFoS6gNMzMoJQZImc2uynr6mtIf+GIWuFAZrcuBYPJ7k+nCOmwbQtJnBSgSA7iiqs09sZO&#10;KrphFWnJ2WFIoRCMbbaCg8QTJ6B/Rl3N8iRmpacH6RrkYqEZQu7ymXVXKrQlIqQ6DktDFs1n1MCG&#10;JUQVViqcFEK0EMKEpoXrUtSzDNLtvPB6mrszobB03FDB4UZKMpd8brTq0mJQI62KgJxKWqSb02tR&#10;8F8MGmRUhslX5rAJgVUE/TMS2/XCrylhNSz9ubHQQwk3wuud5mO0mq0gF91IGNQVGwVbdPk72Ma7&#10;eTyf/9rH/HJrmP5/unsXFoKz4LLTgYPHH0hAC/VvUb5DbgINaJq9gdO1dMG0TI2zOHDnE8NcPVrV&#10;2m4KlEfzgNdqwAZ22BYVrPrNHR2LmVyOnV3fgS0HHiwmsNaYuPrr67jUIawWEc/+QEQqyHch7YF5&#10;3nf7oT1KDc3BPsoe0ulvUGfPXbogKaFAMDQiWaRQCCeQkIS0bcPQ0ngdnabf20ib1TlQN2jWE1wN&#10;KTCXjMWSTft21P1W6Nfpe+2yDpMjeP6aWnUe87paeIuQfRj1RUcHXU0/jcXGxiJnxr7Ak3FEg5B3&#10;Cp/gHKwnxmbnjktwVfQQBWsCcTkTEwjMaWdXe6aguXpOuk74BnIl+K4Q+LyGCtIadNYak1QY9Cvd&#10;gcxaa10rHR5g+mrwhAcZ1iOC2hyCM1J3uMPOrVyOScGc1zfY0uSaHJwc8k66nvNNMoHla2qqL71b&#10;/+6LWwMDTDVBrTEJN7ROlqvWtfX13MBX1/HcZ9aX1sgT35qLlkvlzfJW1O/j5Su8Qw3vKxPxKxXV&#10;BvYV+2t9ecb1t68vtS4u3+T6KrOWe7d+s2NzV6TKRCrmqZjA/4FavH+fFJZZwXoU8spUWLxFyGEN&#10;j8O9js4g+oRPc7vV0xx9JSgNIvqZ/h0veX20gPXBo6dOzfU7/Zdgci9HfX72O/g3nd+KRSK6XCww&#10;gbX7IbtOLnYEYomsXqXNCGIJA4G+J19gCurturo9e1C8usk11lVxZfn2yuWl/62urtkflrI2A8VB&#10;MQesplZTlCUogAua1bQKcTC5QDakakYiTbbYQyFHQeORKKskwDTTGW8VVm7rqoroPNlh+tzd88PD&#10;7pdtVOZKE7PgVRMEA9WQfu94JHK2r3HXnobf3yJWQ8PtfU9GIlJQ4d00G/fr4wFwO2Qbh1WDqVCh&#10;XZjB6/zbjxxp1O+neBovfTWt/hD5gw4xEEBXaZSMwgwdhhjNrCVJA6RYUDXBG0yJQhZCcwzCGNHp&#10;TlO3e4j0T9nhG/B4TrZgfBCohpOeqfanpuzsxO3maYREwjKqXFuvmrhZIksizZ4n0/HKSggCi1ew&#10;ZixKPBAXkCxbahVazWpmKPFIRLbNZgLrxU89WHzh7wy3L8xRN0BBLCHUFQ/IKxiiLZs2UGlSLKL0&#10;S0h3hYxZFvcPZV7TkoAnRBLhDCCvUPQWKmKxY6tQ4TOEeFu1MkFG1CsOykI9+QrnqJNBKMWdgEwN&#10;p7kqO20VWC7xHR7aDE1QSVsNqoM5UDPCy0EZttmE/8p6mv45x82raXCuuHP/tHiFpgydupQKMA3s&#10;RS1qW1qhkNUT1bEv3Po1Q2E5hyEFCjaIUN4dtwp2GD127CSsK7oS/lZ3R10mf+/ry0dRq/q4n9Xb&#10;Hfv6w2fnsobVMEOnSJIqOIrxBOAJcouYVzBZAXi1mkNEadnSMzJjH6Es5GFz9kWIUH5s84hF1axi&#10;CdMkGA2N3Ts66hbJewPcJD5kMotLa7iWuZ6pyyCptv6Z63X5b4erVXKvEAErEHt4+upnt5Nnz0Yk&#10;+OjZBW1JHdxjthbAVwURxa4UThn0MKVJUuF9ilJV05p4ZWTZaY2rq9mIxNRrX/Jg8+Xfcty84a1L&#10;iq7KRsGAd88w+t5/pWXw0mQLU1eDLYOHJ33ljclXWuCtOXsh0khDgyIgBx73P3pC/PmjL585E6lK&#10;4UNMTfV4etAPtPdM2LnV3YNUwh7PxIH2thMnRkulgaVr10hZMelz7RpTU+gVZnIIz1kfWkJGYSbn&#10;LZG+arHHQzPcvEqTkwRqPlneKgPLniuNOl0Qg6M5b3lyciN6eKBUdjZ1lqNl36jTObDGnufWa2+y&#10;Gy+PLrWWytczayCPlpjGzgywJ38ow35+Zm19y1d2lvc3QZ44oa2eo9hCYMBcf/EZFaRgzab98OVh&#10;z8bK662L31u8vLgIeZVbWy/l6+v9u6RqFlHkKn/SfnDqzKn7px7hAutR0leQWI+aoAaBwnpakBkI&#10;KyoQDbyARZgGU1Cdf1xILDLE3/h5ffXII6fY5dG5bzmdzqizEySsctlfLuc22yQ9UcjCWHA3uePi&#10;Qz6ov/1jLNN6FuY4tlEIBPv6ntxxhMwGn91zEzAsrrBuXl1evk2OLKayrufz+Utd4VCCkgRMhzZg&#10;fRVuCGCHbqV2ijSbBtuhhCItR3MAMrqKWkzKxLyLXJ0Ux5WyK68RFYrteecdwvIOE/TL6CzQQrP6&#10;6mscB8PN2DgOjERwLtK464Xli7+PGqth+uiOfY2R4ixbMGTwEjQKY0tTAJobg1ZZ4kUpIGNpNjPN&#10;Qn3A3Y6GK1UCBfMCkTLwqgGZPUyFKzFxZLHI7NzqSL+Wsm7XE4XTVeYBNzygWTjcsdxSDSQt0Dpp&#10;q7adqWOTv+OwTHna29oOtbVNecK9bR5P21M9dogk2TTIsw9YjbiK49Uvx3Ccu8OowWGZ4ahKTAKB&#10;OT7PBNY8WyE8TG7H2S/9nqbJ3I3G0yfpJ7N3wXBw81OBZW6t2xYCc1Ks7UK7lCgUdCavsjRXSJBM&#10;ES8nKfRwQ2XJII9h1AFL8bBNVqhnGKIkPjuewO8gN4fPBg7b+OFKRyIOzDQ0EZGvyKlFgo2+wYVT&#10;itet+OhJiuCgaWsaHgHBtDMJDKIgoxXAxKLIaJnin+UK30zhRzEFdhrFq1dNgztnY3Guu9UK05ZC&#10;Ot1CFSzOiZJ1po6kbOM3fs15M+c4xTYUnNNAHUlu3bQZYDFkldBcMNh3qT5//frS8icTbNpw8XJH&#10;f9+F8FyR72vIfvWqtUBZR24HZ5tZEMJdWz+5M8MMzrBhWmGECOYj7kptlMUkXmkCoKFuDwfRYW0U&#10;CwpCCHfUtTI1tUQZhBmeRohk3Ex9nhpG+fx43fX8+H/3d0l6FcmF8IxHpFj3wzskp3mYtF7QE+zF&#10;Xc1WkQ8la7TlRKAkTtvpNEkrtkC8xwF8IMxwPqIGz18ioVOpN6SAVTwbSyZ3db85PX3zt1PPDW+X&#10;9y+A6I8evGEU+5yu/S0u1yCImy2DzsnJqHfD96F9rPFsW9/Y2JepYPVELSSH66wvo0145kdMKGKM&#10;cGqi58CEB/4rDwpXnvYD6BUC32CfahsdHC2XXhpaJID72lLrEEmtVuirXCvvDWZQbMrlvBujLtdT&#10;dt4enOFWAEnJKpb4N7dK3lL5/dKxkuuEiwTWRmaj7Htuw7cxUHZ2upyb5U0fu9+5zNDS0hKcXiWf&#10;q8yeaabo1vGsw4I1gHeI6lmHTcvrizqdvrI/Gi1HNza2JichsQ5HJ32TH/6preCAS2j+0Mb6374O&#10;q94Ke/Hk1hBVXV9fv9l9ISbpBXK4Y8P1A9X4wQcfnDr1wSNMYpGp/QbQVz/fIaS/FJvDPVaCeWU6&#10;2iG6zvMGoahc8c9u/IIF6xQU1uzZTqcTJixnpw+/wWYp072gn1GqhWJRqRafP/KwW13T+XBPQM8a&#10;WZ2d12claY4t20/uaB6ve7vuyHf/x02CYaFwRVgsJq8QTHj1jfytZ5r9zm8ls5rs1g2zgMSWyNf+&#10;km+nzOE31bRm0/VVMzZHCIbUayJWT3BwrJypw6EN1spr3CmPmk1WzBKSviKB5XbbzODo10xnksrX&#10;TOxLE5FIY9/B5r2/Z3WshoZnupn6S9xlRz6TMry5Sne8QvKKeqHkabU4ICtsKOaQ6UoTyY0CfrX6&#10;lylzVhNL5SqgYTSVxbHdoTgKVxZLnN2YjU8ObiNaxcbfZtAXeCtBbOtVuaCJwtYDhCzcv+OyrBkO&#10;y0wgMNPecvJQrwecBk/7SQ9VsCxyWgwqGVpKtpCBnp35gIZXrzgwOcipl+YlzknubkccAitkCYzM&#10;KBaZG1Txq9LLROVlBn7C0aRwuOPTFmGtw1zvv9TWdqkzHGInECWhy1SotxVlPYtXDR40yn4epthn&#10;B8HTFYlPADpkJpfYl2DBCthH2g9Y4sPUdHOzb0puW4VPEKYxS4g2IQcwEf7dTAilAlfFuu1Dh+Wd&#10;vzpPk6MdeI2UaliFU6jCpTbxrDTUrobJ385UFrtSMWEMp6nGVVMAaU4aV4lZTlpL5vk89OtYZNHm&#10;0lR9VtcjocgXxn/1OFtrvGDjmAbk8wDry8UFvNrZRCR50L9ZP/72dMMntF40TP+krr6rL7wgHTd4&#10;zjptMFSZJC0qVwrfnmikZDn4nu3NDII4QI5piEsfQdBvz4hDDFmrfOUwEwhrQyfi+KbHjqkQJda4&#10;b8czGT47xk7kmdxmaYkqV+zEW8rdy2eW7i0t1dddr8/7+6oFpuirwIRVI2yBfXj6qqE5FozNKezp&#10;qVLyYxY2dRD12euC6lh4lTNdZWgyx4BhGMZmzEpF9hWdUBsJIHCysUCMHSSh5EJXONbVvXlr72/t&#10;mWvYU39pv4TpDLQIDanPNdiCS5PL9WFLiwv9ssOPRQcDSPMd2/2k0FYCfkVv/Oq/jFXPVKs97RMH&#10;eibO2VG06pnwsI/2Axzi7qE/bZBDJS/xr1qvZRZblyCvhlpRs0LeM6pKd3KZ9VzUB5HXZI/bzyEG&#10;Q6IGoeLOKj1trhdLJa+3VMptQV8xgeXzbZS8ZZ+XSawBn9PlckajCHTOld4nA1Zmbcu3cXgLPcHM&#10;+gAh3XMDXoi4f2zNvIM8QfalLV+THxWgKDzuZXxA7c7nm3zOdeDlSkX94XzT0CLgEkxfXc68k0MR&#10;LBf1N292npXmIrpBxSsaLlehr5im2llji1KD0KS5C6SoCb8iWINwW53nnUFKej4vUgnN+hbVuj4a&#10;Q7jzkQ/u3995//7cJSauMEfojJbL0XKptPWtmJ5giqdQzBYj3UcuPvRD++g3kxLhigE2mQUPqxFd&#10;wj1140e+u3zVnB68jdDn5b+5vXz5f2cKa7H51r0Of3c4ECq49YLptmJbz0qtVCL2Vdbt/h3vGpns&#10;ZFXdjiVM1f4pzRuuYvsMbbUKiUVf07C0zrOTxLzDzc7YbpCi5t0VVYgrlcYKuRjQULNkT+jxu7vH&#10;+p5t/trvj7qaPnq7TzewNilZKcFbcapNM/HKL8uKQ0FYG/HO53XTgsLH/rajhwRRkvvVTnOtykN1&#10;HZx+zze7/C+S4lK1f23KLHOCaNuRoSEO1lobKFQ5zIoPavEmHcReAZapUNzT5jnZe7I9NNV7qM1z&#10;YAo/SlZNyCg7swYLXA0awCirDvSqYMF0D8eJ5A5XPAbX4iIiJ05yy61ZX33PsGpmgkdKoKfJasa+&#10;EEruyn9awXpAqjcc/bavKQwbSkBCYku2INuAcmJKmC1oadVA9SMkQrWpxyc4Y9RAzrrdIQTnsiWe&#10;nZk5lyoLq4/bRgYocyIiXTGQvaSw0/ywGwwN/Gf1Vd4H5JPD+Mf4H+kKd2BxwnoF4W+nrbVYpxoz&#10;XcV2ic/E8ZK0DdlKakUMHHJ6gso1F31m5juo1F+00L2B3KvFvRgIDtJjfTuO/EoS7cpIERgk6qLq&#10;esFBHsQCnBhyNht8vuPb8LR/YhXvhv+3Lt/xfF8yKBlpHtjMHWsFZHM66DgGn2FYpvapSG5NmSMv&#10;9HCB1csOzXlLz4hM5XBhCKhF4ohCMB9ZMTcuiHKflWJ9/o57GZAZWqlMkim9w33OS6hmvYOr9xAp&#10;l/cHq0y6VHUMsEZ2x8JvP0Q9+rVwuF2aQzfnbhETi1m2I5WLujRbLRh8iEa4F4C5Yi81JqmqCIec&#10;1QtoCyaUQiIBg7wERnG4KxwOLyT7d9S9DWfdb3uv9767P4hMC/aT2cY90tjlQm9wEErowxNMYU0+&#10;FvV6J38am4uMNWKQ8AludH+iFkWIrBz2sVGPFI8HQbti0qodtAbE5BzomToAt7uHl7QODZ444RsA&#10;7qr12uLSGtNXrYvX1oauwYWVWYLKas2sD60NTLacaDkx2DszMgNehcXB9k3xODuYQlNtG1vvlwBo&#10;GAD5it3Lyai3dLg0sLGxsVUa8DqdLqePCaUyu633S6WNcinTWtoYGBqijnDO62XiasBb8pbu5NaG&#10;cq5uv/9gU2dXW3/Xvq6DXQedZR/vDvo2yi8CjbVRjnpfOTc/cqgp91etUIXfW1lZzME5fydT2uH3&#10;+5+PseehSszq47ysyPTVBx/sfPSBmtXPOdwfF2HPj1MJiyNE4cMiMcXVFEktKlshAZpqWKLo9VEI&#10;1qmdgDScCfv9o34nU4WQV+XSZnnzAtuPJowiYIKRZz/78A/5hqX9yWRAUmarelWRAGGLNT7bXPfW&#10;23W3jnx2+SoBGtArXEbs88ptfFhZefMfmjv8zv62cARx84ZgMvF+kpVDdMQk0La6Us1GgFnXWl2t&#10;8G9VuLRCj5Ev2DUSFg0cUjofBo8UC9BQL/9QFp73z9iu8HnwGnHLnBzRrChk3d0dGXuye8f4/5j+&#10;ZAtZDQ3TDbfHX+iPFIuY88jqultG9iDeZgtE9LTZiFnFznHueX4mdBOps+aRMmuEZtM1pQqXDB5z&#10;bHQdZurcPDsFibAUt2yQUc2cQzRNWJwoCr+UJjayolggZurT/H+kOWAHFUGaBtQMNPzj8RkPcKM9&#10;9qmTJ1um7O3wp8tCXsFHm5J0obFRftNwbsD82rB7eKYWisOtA3Ezk9DtkDFBzmnURIXn42c0Kmol&#10;c64U3vF7MLlQ97Pfo8vRpeslf2dLeyCEnk0hoTO1gEE4nfzfaTWrWIBnV0IhKm0CwA4hJRHis+Cw&#10;M32Fif6ROK8uUuMQ46Yik4EfiRU3l0KcQIXxPZsNdWZVjAYiEfO02QY8Ldi3Vg60Is0EC5UoQqUE&#10;Fd7GmVgOnpuj2CgQhwRdBWIr/QAFC7fC/UQYQ9TNvB4cIWbDSzNmE+ysr+/+wpFf6XO/GUT5qpCV&#10;dT76BKXF9FZRVgILXR33rufrjn5ik8cN0zfzzfvCybOwcWt89JKXr2CbQwKDhde0banUtitALK/0&#10;JL2mWsAxB2zSbpdTfFFNV9Sfo4lxx5X1AX8lEVDQO/t8d8fi0kDmHjuNL7Vm1rgFK0PJbRmyZF2/&#10;nqmry2yG2da/yARqsVhIRGKRXQ9xwzPdG+xLSnMxtu3PFhO6oWezslzMMq0lwezOtm4aVSTxVGaR&#10;vZdIVBMK4U+liJJIKDEkGsXm5mJ9feGuzs6u/gvJ/s5nxq/+a57li7ea5mx60VaUwSotSl3OV1oG&#10;XZPoEbqaWlyjTt8GmoSx4Nzc2O6xszQ7SPODX9pGuhPKfWzWqC60tx/o6fGgOThxoMfeA4e7Zwrg&#10;UQDeEff8VAu7vXWY2q+/BHs7KFiL1xbXmLLK5O61YrIwEx090dIy2HJoBimzbBVFnvuMLrsVe8/J&#10;ya2NUsn7/lYJHUQmsJxMDx0ue8svlrdKmQEnXPlo7iEaZ2gdTcMhVJvWaaRhjQb/SF/lcvUl/zd7&#10;Y+FgtSrFdhvHz8wlk+HOTV85ilG8qG+rjEKWr1xmui36foaQ83+1+PrKyjW6kaFMrt7v7+wPVrHp&#10;I1svcgh/oJ5m8uqRnY+akgpjhOzPA/LqcdN+BSHFPznPxdXTT4t2ISXk3BAorPM3hL66ceMXRghP&#10;MX11//7chSggoxiBLDOZtbVZ7w/o7NUCro1cbPxYEoyn81092AQjQlZyhKRALLZrx/jbdXUU/Xzz&#10;6jJxsEhXEXB0hSYxm29tdvi7wtTsksXsH28XVLanB1XVDCMVjgwN7mwuqWrzLVaeYpiqBZdywZWq&#10;sTUr3LEliw6h+4rs4AIL+19ZVV+1mhUxdvsVsVLDi6X+yd///fHdkV27vvAffvLJBRU2HH27uXvX&#10;2YheLSYcSDVDFodmk63UG5RxXrQV4U8MheQs+XcRxpc1zHKTgNYLBhZ7jF5dtb62KgwyNFDEDq95&#10;xzBfheMOmVQWhZ6oNfebamYQClOGRjSGWjsmzZlFYijRdLlzgiGTTT/Sbbwsn2Un2Xgg8OOeQ4d6&#10;TyLu+ampmYkQTpU2qnmBtaOl9Fmuzuju2/iEedYtWC2kq0KCewVjOzjMDqqRcaQpuhq2mk2EqmoQ&#10;Xnrfvk8F1kdOzA3/tS5zr97f1cs2SHqxIGXlLMzubK//nqqeThkJKhThcR526xbKD4TRnWNPlB/3&#10;jMCBZY/HeTrgMKTwMFM7qskASNEUmxggFH95YpXKwwfF7Eplu7fH6SnClZUSkFGy40Eq8yqXmob7&#10;SlHM0ByR5XCaHeqCbZVSt7cFnFegsu+m0wUHb3lCYQ1r1Eyj4ddqtcjOq082jy//igVzJUwzANmC&#10;zSgYnNjAJGkhsdDv36zPv3nxk+S63Hy7vrM/GQtKWYPTr0hjcQ1Ko51knmPPDE1W4mFK1QY26dh+&#10;zSoh8uicxRLoOefeNl2Jw1eUIukop1UlbTbeVatxV4qd3dWxI08O97W/zlxrBWCSilZcYA3cWyOJ&#10;lblX6oejhvIa9dlILNj3MI/HvV3hZF9QmkNyMXYPWT1rFNEm1ImLBU7ELGAlYJUU9EhEqkJgzUlK&#10;ghztEmWTBINzSqz/Qn9XP1NZ/f376uv+dS2hi3X7JVsWgxFoQKaV/qYTTLcMwoXlYjrHNRnd2PAN&#10;PGc/uxA5M0YuLKQ7P/GEyXNnWutfoLDOjs1VjaCHKldwufdQkxDU5gk4slC/8vyFZ3BwcNTnxahg&#10;61oO+oqpq2tLsMYNDGTWIXtbcy4mrgZbWqbOjdCAShyhrgElWwiN2D836YuWoLC8viaXa/9gk4sM&#10;6bg4O51+prk6/dFoqXxMjCJGc61rA7m1O1Ry4vYrdn1oo1TuCgePHw9eaNdxXEkoQRXlu7H+g04f&#10;lJWPVBanom+wn5e7RkqQyas1iKvMOx0dHffqm8IxCfgyo8jllfGDD6CvTlHJaucDEYT8Q00niZrU&#10;45zAQHzRxwX6igNHzxOqgRxZjws/1kdHCDm59P5OprDm2G9NkAYmsECm2OyAiVAvagVEJ/Uf+ThU&#10;QUPD5bZge4wyIrNZKaGA6P7sjiPj4/9Ud+S7CFJHj/Aq0RpuL7M30lj5W/Ud3Z1dsUQ2m9DTZv1f&#10;mJNTqQe8V6JZqFp5SDF9eVUQR0XwsBjKxySSxr9csa5WHgCYg5VFTCxYsOY5hZOnwrgdNrMpaa3Z&#10;wTXSV2gUsj/FSITtYhr7O/5Lw8e+jDZMf+3Wjn197GCXMHaTkNg5kKxV5JMhUYJhF7esD7vZZlpx&#10;Q2dR/UqG2DBRCfhnqRrzYtXM0RYYR5ki4izzCip8bB3m2ShKVtZE/U8MEdRajJpaawxq/OQnOoam&#10;GU7jjvUaABqrGzxYGuzRFrvd3n6y92RLy8mn2jznAj2wewE5r4q3VUWvlS3TqnvYgrOoRUYTI85T&#10;B+MEcA/xBEImJ2X+u6X5tCQPNiQqokYnBqg2rRDed/3TFuEvNgr3Xq6rj7raFhKy7pCBxcK7LD9/&#10;FrOUlUSRSTIGBYndQGh3txsed3uAKSwSWDy9hn3DZjV9VfzFgKfc4UboDjju7JCzVU7DU5XiOdAE&#10;vLKKtGkUmSpWaiynhD7jtqxa+jvXYda04VbAneJId7eg0HO2qVl3Kdgwd4hXVIoXw5gEK86CNgHL&#10;PgYrOEgTL9FiofojttnedeRXmYIWe+VCUdER5GyzyXIhW0QVLbbvmfz1/Nf3NnyiKnl5c19/eOFs&#10;DMl5fLRERSK3RXT6aRjY7UbMEYEvVLEVFaY2PDiYIRsZiVvsPSMv88ChBzyUPKZUM+kMmiau8pCE&#10;RCzW192x43JrfWZp7d4aRNVShjcH0TR8p56Xsq7n6/P7A4FZnTuwgM46+zB3/w17nQf7kwvY9xd1&#10;hedKI74IBHmax4qQeR38hgSJLgnQ5rkFpqkCc4HgXBCdGPZHivX19/dfOBuMhQ82H53+V86GNiy7&#10;QgXMnXKbRDV4gizuLlfTh4MnWk5MTvo2fI95vZ+LBeekud2NwoXFI3MAwOJzhX/0R4/ubjxzP3ho&#10;yoMCFkxXdCFxNeXx2GmWcIoJrKdGEVWztoSo52vXWoFxR29woLS2jpriVrnl0FMnBvd7RmZG7DPE&#10;Z4C9wqFklR5P76SvvFXylstR5yATV02Drkmfb7I86XI6nU1NvlHnqNPJJMYAogxzra1DpdzQQC73&#10;Vao53WFvTCndyb1bKpedvUpgQc4WdSRzshUfBjSZLcF3Y32d0cNR3iikS3SD/chyaWlx5a/QHiSq&#10;Vs7r794R9XfNzUk/wrhpocg2e+xEfBry6oNHth1XXFzV6lc3OPfqhglqEAE55LMSgNFai5Au5HmH&#10;9+oGjRd+tEH4wf37px49df9C9JLLF32x7I8SBCta8gekbEIxKGKsuG/Px3PkNxzt7FkAclSXs0pW&#10;Z3Lg7NnGZ4/UjR858o3PLhMG6+ZNsmL93fLNv2Pq6nu3Fy/n6zsOdnX1B3RdSch85k81W3u1UUAx&#10;60KGGjE6SCdeIrGvplKrqRq7QaWCDP6mBdlBxEWroniTArGBJBY4UfPzfG1GYKytZuHmVbLaMLJM&#10;7qE/MYr3q5G5ubHGvmf2fJx5wdO3m5/sf7KvLxbJFtAYTOhFgwIwNFGwUbcBVm7ZzYfq49I8Oyki&#10;nsF0pPPfjRcErBzDWhsHxBmQrFeKyZS0AILFTkJZ4z9ZTYSrlTMhxYaXK7dan4AXGAiFpQqvltgA&#10;p2FuACUC4TlWo6ABxc0E1hRqVy1tLS2HeqcCdjvm+93kYqThQe01XbeaiAbkI/LsYfabkbQKcZEV&#10;ivMiVlyRtVdfFY1MzUpjiyK9llq9YprcqhbCHX/9qcD6pSLr4u26+qb29kAsxFZD2HuzsBohBsWQ&#10;KPA5hHaxQ3ScFHK8u90ShghhwgrYOf2AV4aubPPBcQBrYmxPccuOeUpVqKBIRcpKpQBCqmOd5nOw&#10;oEsBMZWiLmEqLfIF6dV7mh/RYldgEAiLv+TdTDtwZVXhvjtyFmrEYcDLknrW6mk4EnUdDnnKW7I4&#10;ahg8tsUuJGYTibEv1P0KeNXlMDtb6OgP8voVE1jZROxgff34G5/grDHTx18fr9+xb/+FC2HSV7y1&#10;yw5H2zBR6y3k6YfIUtwaV1e8Npw2iWPsodWkcwFkdjN9ZXkwwJqjX1TTqaWZZIbTVsMMZDeKUmPj&#10;wR3dzW/mcpl7a9QPzC1hgh8Ci53TSyhi3Xun+dv5zf4gkztV1JGqs3okEtnxcBmN3V3hcDIZvtDO&#10;tIskUZ1KV2YRtafPZvUIICVoAkqzii6F2L8IsOvBhWQQkSRMWeFtbo59AQWs5/uf7/S/+TusHivR&#10;sALOMSxEWkEKU+ftQ/I3cQHz3Psb7w9Mfi4Yi8ydPTP2ZM18xUlY5lzhk/fPRKrBQz2eHjtpLFSx&#10;2F87KawDE9zoPgWB5XspR/WlJViwlqhzR7x19rX1aPnSUy2DLb3n4vZz9plQfCYUUpT4iENWpJ4W&#10;ZPcwgeWD+huk8UGnb3LShQxBdl87nZNO56gPtiugGIauvd6aWxsora9/teQ9xm7fmzu28c/rJWdn&#10;57faYomCXqSAU7loM7JFuQhjp8ZE1vG+Ls7rjPpgaCpHo+X3mSJ7KcMk1mLrGkzzA+9u1j+z2Rkr&#10;6vqsjtzHYhYlLIPagx+ceuTRnTV5RWOEQmnt5PWrWvWKzwue51k5N7jhipvbSVWdJ347/TMmw56+&#10;wa78YgzhzlOn7kvOqM/vQ1x1FK1C32buUkyKVBUEIxaKx7svflxH+n892N4jZauIzblL24Hg2b7n&#10;j9R948j4d7+7Z+UqIA03r658D91CXMFleWWx4+DBg51hSQrpfNKLMwe5TFLFClARAFIhClJm4iBQ&#10;TvQHha2KWZipqD+sVFYFf0BQ380bIJMXITQhSJjAmifP+xUavFOttYq5tRYVb02bScZp7XhRr7JV&#10;YXfjrl23Pw7GTcP00e5dSXaJLQQRiONgD22xSKMU1rSm1TaZggfE6wfkT6eGG4r5JrGd+82F7Thl&#10;5R6VilkbdKNGEbdwE43FMk/jYG7FplUMdRs+llpd/X5quytrNt+2WVdiOJx39jThoCKEBMqANFyI&#10;Wi9W+5Epz6GWlran2loOTbFVIoAiVFYWdi3cRaUgmpJpLY2BMcuwwktV6BHyhOd4SECwUIegX5FL&#10;K6sqInfEPtvsVhpaMbjjU5P7r3yxrdQ723rDQcmRdZC7SNIxrk5Gd7T/hhFk54YzHO1nRwhEK4lT&#10;GpjIGuHdKKXgYAK6wmvJvNpUSWmYXSOymozikdtdUOGYSnH3Oo9lTnFvUC0YE1fTPK+Z77JOi+P3&#10;tAlqQSMsLdNGAK/fgnAEqdzPleIY+EpKfE6NcHJopbMKhCKmHYdD37GpNa+2gZkxKdG441fMXR/1&#10;DRcKbCcI8CR7R+ywxn3NX//aJ5r5MH30Zt7f/XxXmC0RBpFSgHBnL3gZK8E895pBYs1bFHpUSMFS&#10;ZdCsBlpX5dC5kdC8xRLqsTuspsFq2+Fem3DR1FoslphcZm9ZKdb37Oe7r7fmKIaFE9xJXy2hUViq&#10;z/y39fp/qL9Vv7mLKRcdoYB6ocq0TbXv4R6MDYul+k2/v2Oz3NnVjrpUMDDLkQtQVhGJCKTsSiJx&#10;RoLdKjAXU+ZiwST7hxBXC6BTQW+1J5Ndzx/suH7xd7Lh3nYu6CpT5CoAc9lguInJF55F+IrL9cok&#10;UzWPve/1el/pSURiwbHdY1S9+pKJGiWHOz778gdjkWLokOfQlN1Dg4MIzJmaAP+KlBY1CQ+0nHjq&#10;xOEcpgyuLUFhZcgahWxnEr6TLfsHBwdbes6NnLOT3w5DwaGAnnXMtLuec/q2Ng47J0/AHsYvTE9M&#10;OjfKZaerab/LyT5zMgG2DqnWSihT8lzlvAMDXlBJvaWOf/D7o13JBPp6soHyFQpXhSxQcXqWkiLe&#10;253s7uz0Cbt7Geb590uAbqF+hcs79R0dm539UjVBpUaEZNv+Ho0kpq5+8AFUjzkxyGMI+UfTgHVe&#10;YNypdAXMKAJxRGcQNSsQGc7jW+dF2/Dx89yFdeOjHUKKIbz/6JkL/k4nUgjL7Jf3IRwo0ykl7mbZ&#10;HWMb0Wr1yMd28DccbYINK8t+tKzrTF/NJZN9zz4zfmS87v/+p8tMUS1/7zZKWcsraBDevoqPN/+4&#10;dbM/vL+zXZEcMpzaakXQhUVkBp90SdWKUNvQUcEbZWd9rpu4Bkhp7pER9sJxV1Dc4kuyaekkIcZj&#10;VxwWB1dZbgc1n7gVy6amVkWFzLqdAcPJTKJfKKvoJherZyKR5vGjD2kim91sw8Wje76772B/fzjW&#10;dzYWS8Zi4EFi0lcTQTe8zAZ5ZSPDvptDq+hN0R0FE5qgCctwygx8NKtQVsKb49oVyzBs7SG+4UWh&#10;iJ1H5TQWYllNiQYsYUbZGxUODVnbJg6KANjXUhqHVm2PEqpaEOwFPG5s+5I1yIAOaGjc3nuot40p&#10;rLaWNvuP7UxgofQhss1ozS8WTdeHZigOcxCK4xmoejWDKUIwsEQakFXMThGTQjMr8qKlIcx72djB&#10;5qOfCqxfaXjP+1rCvQshRSisWQWvorSa4CHB6Azy8VQQlejTgF0oLPuII8uDAfVhB1GwOKGdCkmU&#10;HehWILLI0EUZORXrdsYg7xRy0xWGCU+bE4j8xZrmpgAQrgj4LjSZCviCrKM0owy75StamhuLKqTC&#10;uDQQWkLslIQtO6uj2OZQQuz1U7By5BGoe0VE+cYadzWP/9Jd6fRmj5Et6DaQsMgcrQTC+z52VvtH&#10;loqfHV2q797VdSEZDurCGsUz16ngi7FNN+dqsOfGZGCo6UrqNdVcEqzp12wBGlOIj9iHbdb0e6L7&#10;XzH3ULXsB7Gn02qzl4TGqsakvme7j6xkcjiLUxAwWa6WrqOElaf5/Y5n8vn6tlhsjumrYraoF5W5&#10;oB572Jt/LKR73l6+efn6t5sutHX6o7797e1oAUpSsj0Zbk8GY4FkkFutJCmYhKQKJvv6+th3kwH2&#10;jVjs7PNt4YVwp7/5d17sb15iAovtLo0CO4NUY2GXExBzF8ks9jbK9NWGdyM6+VQoMheRzuz+n+DB&#10;YiqrRnTnCdBf3j0WuR84BNyVx86jceyguns8oGJRf5BprDZXS9PhO5k7mbVrSxBVTLl4c1BE6+vr&#10;pUkaXxzsjc+EztnRDuYe1pBFVwItro1Jn2/D5zoxSfIKjUy0CEGscjqdEFujMCKNRpmkWru2+L3F&#10;ViDPvAPegWMDx3J3ct47d17qaO7YjHZJ1bvw2BmyrWjDWDKiTos4dWF4xlCtu/sPdjmjG+TFKm+h&#10;T7i1xQTW5aV8/TuZf3h3s2NH98FYJKvPZquOYtE4BUCDoX7wnz945NSpR06JhGdevRI1rJq84uZ2&#10;ImHR2KDQWTtrAoukFXqDGCSkChafM/xoDOENThm9v/PUBeelS934zf1O56bTWS5lSr3Vu3erqF+x&#10;1/LHY8EyTYUH22MxpoazWU4cncOLdQdTWJ898k8/IZY7R7kvr/zdyu2b3wMfa3HlmrO/61J3SHYU&#10;HLKggotWH3dc4Jz+Gi21FetfWmmdfQDfAEW0auIMmT7S4iMU5DkyYnGrq+bNkABDCDSP21FB4nTM&#10;C2HlnqeJKMJz2sR2WRRq2M/ibTiTH4AZteLx40X22B7fXYz0P9/9r2/K//r9KLvc3te9w/98svFs&#10;7Gz4Qpg9hmw7JVUR5qC9B/GA30LjZiNICbew62OPSkZWXLVp5i5UU2uc1ppI5WastHCQu4fn4ZyJ&#10;K0KdOdBFLXIyNn8AxSOcMlWVtcA2yxpkq5k6KIaSajMGwpKlFbQUfZ8pLJXrKx7c0dN78lBbW9vJ&#10;tsGWKaavAlBQWRvHr6PZmNKLwpefttqEtKJuoLC001WKJrWZY6Ya/w+8CMbbHJpmy/IgJh6XoyT7&#10;/Fc/FVi/+nx0NL/ZxBSWI6sX2BGsMIVFE3YciKDEyY1FkcG82sk2vyEMEY5M2Edoj6JwxLqJ/aTR&#10;vZSBjYwZlAOOrQ3jvmkECfOeXwo0O5Vm/6wcz8RLLeTPsqYfOIbRThSAcXIUsP9k6BTe7LY5bDxj&#10;y5xDVCnSQRWRe+ntzMyUWsxmIbAsqAr/0JzPYK+PQjXBTqm7Xhi//MuO6IZ8W8FtyG6QRXGJ7fM/&#10;zJzX36rqeHH6zY7nw339yfBCxLBycQWflUaFPZ6NQ3BR9oxpfHiATJWc4cDrgxV5pGckZB8J9djd&#10;DzgzRXhOLclRHNP8eE9bzSq6ZiQijf07OupaB3jpqp4kVutShvRVLo+Jws2O8Vv132oMSqBc6AVC&#10;JSRiP/l4Oqh0wcJ69OaezLtlf1N7z1RvF6ALwQDTWMEg+8tUVyAQ7jvLPglfYAKrL3yhPSiFw2eT&#10;XZf83R0/2fu7P9FHy8FZBD0jSd2Qwl3fFP3BD9tnQm2dk5OP+Q4/Bs7Uc55AMBaZPTP25RqioVbH&#10;eoIJrDNjZ6qBXmBGeybs5+xTE+0HJmB1n+qZ8sCZdYBdnWhznWiaLOXuQFzlkNY88BLcUeutQwNR&#10;VwvTVy2HJuKWmRnkTWJYCB4stvXpaXISPsEJYTXpGtzfMgniFRnxJ10iNpG9HfY5N5hqg7NrKPdS&#10;bqDkzaCCxdRV7pg3l/d3b/ovSOjA6gWd6SsZ3GIbu6Lf1QoktWQmsmQ5En6+80UmrXzovTl9W5BY&#10;m++++24mU//upt/fGT6TSOgI5y4cR2+xUPyBCRdllw+2ne2mwDpPTioePEhOd9SxUK/iGc5P12YH&#10;SVHR7OB50lg3nuYuLRJmgvjwQAFr5/1TZ7516VJnZ6cvGo0ydeX3lUsD0UCxWIX1Pss+7mj+GA1D&#10;DUcPBoOhRIIsHDofwmiEwrrFNNbyyk2wGv5mZXll5ebKzeXvLb9BSPeVIVe4q7M3kS24HTUfluAu&#10;cYYmW2srAnGVepAkvo1x4b1BoKwc9pFzAToHs5O2bVWIA1rEV4WpizbHWpaECOkrIpC6ZZsbnQZA&#10;rDlyJ2Xal1QTqQejnYiCMYoFJi2KbG1pbHz22R3/5a2f3L5KSa4Nv9tGB//tZv6Z+v5dz+56MtYY&#10;DDbGzjK1GmRHPNv2JeSioZk2sm3vP6pBsjvr5rORikVE8zqybtt7Zj9VDA/y0T/axQskUBo3+EPr&#10;FQeTKZS/q0Ch0eC7zW1TeTVAWOFSoqEAKLyNdItsiJQ/9gVZcDXEuUzjXUhe+wPIiPLoDU7CorXb&#10;4R62ew61next80y1sL8QWOy+Zw0zE5L9DRmraVRP2H9zwFId5+1AfKABwhmyXykFG02UYQ7sPcqJ&#10;NmhcED+X/U/ZIYUUdm9JiNqKiYW+8L7LDZ8KrF+t779+ecDf1htyZwsFJVvQFYUIjEUT6q+ghgWj&#10;FQ/EgcCyC0yDW+RBw8rOCQy8oFKxGrWIdR5WJTqAam2WzSRhCZWeTgkwAA1TCNOAqfcrJs+h5sBm&#10;CzB2RzabG13BlFGsCJqDpoofImxbqRqyARwtnemr71hCwz+08p4YfhY7M0RmI327jnz9l75IvuYP&#10;21526LaCXHAXdGnfC299wv3m6bqlen9/f3/XhYVglRao93j5ysY7p1T3lSz8mdFQ2iMBlhLZCzSb&#10;krIOYw40PhL46QGbmR5qTZtsG/MLFKxjmrNqJFdAgatzsb7P1wMDAC/7vVIpnwNyiSpY0FdMbtXv&#10;aM7X+4MKhq+y1UQhUdSrxUhdwyegSPfubZhuvV72Ry91dbWFw129C+294fZAKBheCDCdlbzQ1d8W&#10;Xggmew9ecnYe7N68d33v7aP/pgmGo/4YBqgLis3QmL5qo/4gUy6eGYtNanM6Jw9vPLbx/kbJ6+pp&#10;DM7NncEk4Zc4DeuJL4lBQowVju2OVCVUqXp6Jtim1A5h5ZloR2sQzUH+obflRIurtM5EFdNWdyCx&#10;3h/4ai63lisDzeBqmjp3Lh6fwfEKyA12qnrBrXhcMBc5R5tamkaJQPq5E+VJbsXf73JOsjegNltc&#10;L5Y2nOUMjScOUZJNaWgI5iv2k7yld0p5cBWkrFwE1ZVwegivNAw4sORCwaDBEM1m0/7Te5HGvs5S&#10;mX6qs7y1UWbypdu5ydRvh3/zUr9UlCLgeOBmbEXDOAXr1Qc7T3Fx9cVtBxYvXj19ftvYfv4GiSrI&#10;KV7U4l3AnTwrBy4sEZtDoTmksJ4mffVRB9bOR07B4j7Xxe5YUxcmHsk3Viq91CQV77I7x34xvRrx&#10;f6yv4oa9nclgTEnAh4XwpshcrJEprCN1+T11391DgIarV2+v3L56dXnlDQwSLq8srqxc6+zav69N&#10;YovWXT5FrGKMyJRYNSN3ykx7FgN/HNjO+4emLUu2B0Iz7ORric8roeDw963k0RI1Lqtp1SaFIitu&#10;ftpwmGNIbImmopbMiyKpVA2pafbjuHEaegGnflJZxeLu3fglv9DRvGPfrl37Pr9j1469dLm4ly2/&#10;v0Vxq2Hv0aNHO5LJWGNfsrHx7Nn+tmR7Eg7LcJJpq0iRG/yE/Swl4vl4pYi87Vl3TV2FLApOfzry&#10;7XlBR9XMPgv26PQlgl6zNdb2Qw0hOJSYPE+dQbbRRR2PCgPmyOCrZoeWJBM7OAqyatYHNPZ0gZ6n&#10;1iCmTOJqQv9C4mB6D4pHhhwVX2cPHlvu7e2eqfZDvch8tjOBRbVqt2E1mxFWI8CNY0zP2cjgHsel&#10;VsUStSyHZuVKiruu2K+NPrPNsPFXjU2SmM520DCAwRR/rD0Z7v/4TIl/gAILE4U3Nzt73VlEx2QV&#10;KVSwoeqDQ2UYFnZILMqoVKidHEBvCdl1I3/u5uRPyLBCJcX5SXwssMgz1tm7ArSyTeSzYN9EcipV&#10;m/8zgXSqyFiCKkrVHEM0XGhVzYS8BwghbG9kU6/YgDdNEeNUTZlILWIXq6bxW6XQA4gvo6Ao88OI&#10;seY/nb5rFKv6rBTp+0Lzn/3SCr0/GrA42Issq+hKrP+FvZ+sVp++uLeuuXtXV1f/hbBUSItHDFsN&#10;grfjqJnnU4Ts8GGHihnwnOLo4TTfQdkseArPMZUcsokNpQnGES1Wehpqh6ZIbdDMMIfjeiz5hY78&#10;0kpmgDMZMDlIg4T8M/bhHX/HrXv+sKTr1So7bxYTOvsjfWKZClTROvoG000XFzedzo7Ne5ttP+3d&#10;t9nZ39XV1dTp93ce7Cx/+/Jb0xe/9saehoZ/qw/kpnOhoMmGja3K8mwgvH/U9SGky+fsIyHF7Qh2&#10;bjzn2/B6vVslZ1s7qFtjY2M0RWiSGr4k8gjHxhrvSx44Vj0epogP2CfIfTXBVlL4sHoOIJLwUMuJ&#10;QedLuQGCU63fQQlrfWg9N+B0tbS0nJyaga/dbp+Jz/DmYJztzm1Ky2MbSF9GrjOc9ydaPnfI5TvR&#10;QvUrl2ty1DXpdEZ9rhbni2Xfc6X1DARWJjPUurQ2tH6sxNTVnTsl57v19f5w7C5TUsWiXrQVqgUU&#10;7RAzCDOWoTN5KRcRLpq22mw4bTZ2RkvELC1v/fMWKAgv1vu7/X7/vmRVj+j6j6qFokGEBkKLnjq1&#10;U6irLz5itgh3Cu/V07X5QfJcnRc663FqHCLg+WmzQ3jDvAZGA2FGHzep7jd+iQPr0UfGFp7vZOLS&#10;5XsRST8v+ja3yvVdsWo1wU7LclHPRprf+lhfxlBYASmBcAJEZEYw9xp7drwuf7nuyD+9dfSqmfgM&#10;Bxa7DnTr8sof/60z2ekPh9h/kjUxFlzjW6VUs17z8x9EzcSs6pCNPb3qsIeYQB9hZ2C3ErIXIK6s&#10;onRVIZc2k1o1srsgNjj4LCGQmrLANrixCqdWU9uMU+HittKejc//E52jeBwfqsXjY42NTzYyodXf&#10;GGyci0UisbPJWF93967P+5t37Ghubh4fz4+/8Ewe1+7toYJ1w3RD3QsdL3Tvi8UisWRMiiWTfX3h&#10;9uBCsC/cGGuMBUhcUewor/zQDrLWOrWmydvOx6gsFLOLdw7dIeNuypqwsJiPmTBMmUYs2eF+2TE8&#10;L6CdpvkKfUg+jIeqn4bT26rZ+IPCYnJJz1JNT1dIvWnFGomwtgRzwxOi2qDzsGORDdUceURToTBs&#10;sff2BDygYLU85ZmyEytcydpMlil6kK/yyXBNdQzrwxTnzPdclpmQoLdbFDwsVLDCT0AvUD1uyBpc&#10;yEwKFkIBpq+C7cG7aXZWzSrVqhSMMYV19FOB9Rt2+dNvhphOn5UkqZDVuQ1LRD4DODpscysm6B/t&#10;QYwQTowQlxZ9N/ZcuSs8aZtJJwxJZIdNgUVbmUrKHGhNqYJdte3yETUm1QzPMcNHoa5EHBaUElBY&#10;Ku8V4oOtULgC+KdNrYipOGJb0Y1C6/HVpCI0A5dbNomO/JDyAKoctopZae5s37O/9EVyMZ9/0bm/&#10;dyrucGSl/sufbPlq+ubtWx07nu/v79/VP1ewgfCFgRBub3co5jwwbZ0sww7rq/wh4+ODNGRJD78t&#10;PsVNFT0jtpqPwFx/rSZfFHkPph+VIxwM8jyyBeHumUh/83ePXF7MDSxhYPC/kapaq+cId6K5v3sr&#10;n6/fFeLsqWK2Wi0kpK7mht+LDcX09MVpvhyjj3hx783bt6+yDe/t26Sr/j3cH7fLvbIhY/ZUsx1f&#10;2H+Q3OOvNNnhIHW4s6Fw9DHvV70l36TrRG9sLjh35sxY4xNEaviSGUlIrcKxsTkmsDw9E56eA+z5&#10;ou7gxEQ7e3+g5wCfIZxo733q5AnfO14megZKpS3fxrHMWutQLuo80fLUIfvMTHxkJnQOKgv8K+Sz&#10;Zx3uKZdvwzc5igSfQaLMn/jKoRbfJPtklIDzztFJp2syOtl04kX40jdKuVzr0tJajiZEB47lvMe8&#10;3mMlZ8e7Hf13s1k9m9CZkC5iehBTvjaMDsKnjjIBDeAaNvYtpHJVw01O50bU52Papewrd7xbn/92&#10;vf8CBiGYEi8UirxXRPoK3itIqw9M9tV2tDM3X9EY4OOQUk+LPuF50/V+XlBHbwhOAy9lPU2ALP7v&#10;b/wiA+v+I9QhHPvWJRBG2R/f5mSnb6u0VRoIR6rFalUuFguF47GOtz/m1/F0VxLRZlkARxwRSUpI&#10;sf6OZ/LXb92q++7yytWbf3OTk0aX4XHH5fLKyh97w12XOtvZntmwaSkBGk0JxuiqiHYW2c2pBwxY&#10;puN9NWV2/iwB5P/OUJpHyFJZ5QyHCo/PwWxTbZYQFxkl9M9wmUUp8wAdCDYWuyPpB/J3uGwwoxWs&#10;vIqlWakpBYaaof3J8d27dzeebWRvEbgjY0wjxaCd8CEC8+RCLNLYGOHaKxZkoiocq0rsW8EYgMMx&#10;jK+EA8GFBYl9JQET3XvH3wMNQROK06pZa7DQV9m9dyPtB+B2jP5RRQHVK7esmcBlnumcMtH3At9O&#10;K6uGE+K8MDcpw1iG4xTVyFZZQ+bnLrPuxxUWZ3iywwW0KkORdM6HV8m3XkuNNAcbyV9O8fGQerZi&#10;LdYI/8pwKyMBxd520nMSk4RToRCsAA63odWIprr8GpWl2DmT0yN42QoM+JAoZinwtlcE7goHMoFM&#10;jxfTx+UfWSSLtHAwGaCRoFg1a2QBu4HA6kvWT38qsH5TVyPqUWigHVYsGbnbcDrR1L+DvcZkPvfP&#10;3gUC9pEenJ1D5HsHHEsaZgKLmJ7kxGIvJ5pR5eB3qCxsh9Tv855fKk19wgo75Vc4+F8lrLtpeldN&#10;6ztXW6byIvMW/5eogzEBTRe3bHtAEajUDKNMCHPMgyAORIFgfxREQw2HhrlH0OAyyygAzxTr+6X8&#10;gIbpo3tvXl5eWnN6mo/+2ScrEBou1916YVd/X2Nf39kzWY0YoCQc00bhO5wMx/MfaXwEZgkqX6Gq&#10;VzE1K3tYHUxdxe1T6BnJtaNd3c7OeMDdLmJCeXyDOTdsFBPSWP83xseXW3MDdMplKquUEaUscWnO&#10;13f0ByR4Vo4XC2z7n00Evz79+73L+HcbX2rYs2nn6kK2yYmug/tJX7l6AqGQHfwTmxZwer3ew6Oj&#10;o5NNASkSYQJrrFHkED5BXndijT7x5bG56qzH4zlA7UFIqh6IKgBGqTtIoIZDvS0nnO+vrQ94yyXU&#10;sQZydzK5KJNNT02cG2GXwLmRGXuIZoTiksUty5aW0VHfYd8kFawAIIVN6xB8WGhknmi6NDrpujTq&#10;cvpGXb7nfKPlDd9AZmgJ04PrgD+UIK+YktssM30lgWepK1U9S8qI5sKIToGraF3ItqJRKBh0BinK&#10;WjG4z7/5ftTJFNZWyd/BLpv7khLxNKrZooECloHZQbBF/z/23j+2jTNNExRZRUqkVLJKlovuiBIp&#10;pSxzNLY8slpqixo3ZJnMyY2zNytZbi8vkscTIzP+MW7noKYBBTnHjckB2Wr5xt4OjE0F/kVjrqkK&#10;UppghSra1S1HseSAByVMZp255DL/CG0EE+zhgGB2erBAI/e97/t9RaU7O9OD7enEndD6QUm0+ENV&#10;3/e8z/u8z/Ngg+gOcny1QWjbibq6hfIqAFZHUeUuQp6J0dpFYTkIq55FqAWfkdsSUTmfa+K+Ybyz&#10;jiEsmJ9sX6qra19ZWeq/6JQqYBzhenbpvd47/6IW4W/iqDq5JRFKQn/B0WwbfEZGmnp3Bw8yfFXz&#10;4zcYsLoJxu4vX73LANYFRFjQJazb0tnZyf4+bH2TQSXEnbBApo55OFI1y0aqumUJauUGF7cans4Q&#10;uj46BJx44FT4Bu8Gwi/yaRg+EwcTSUWcZI6CbUM4O5MVxqOqjNeg2yRJRpUHEgl7Eh9Qk/ikGl5Y&#10;iWJ5Bw6wFYS9/AzgskvPMUixSjclAWglm9Kz6XT3aQa2epoypzNNyUw+n0mezuSTGQU0lngBazvN&#10;KZU8VFJYlkFxL1ybLxRqxYJkqjJor6IqSWNwFYVdDzhAzAszhXW7IL0M0qSQ56IUDSN5NQS4DPo+&#10;yCCpUU8wXMAI3jBE9IiEo1YAmzzFBURjJ22kw8hUQeKCGW7hTo1dXH4l2ZXpDOPWYvh4LAj8nWmL&#10;Ddd/MtX6RGoUpwHDts0tGsz7kqmwrdIqAo6V+eygSB2EKEP211UcD/8u0M8FlqwETDROAytO+vwW&#10;IPo7t2zZ8kxvX3caPC7gkk4wnJt85muA9c+TWD/ZkUrq2nRYBbUq8CIoWgSRewDsrKLo2x4IoAMW&#10;0h8z2RluCMDOow+xE4+SnTKG/4WJGYZxUDj96OQ2uL+S4ec4sZ94IPUxeHFjWlQSGAWTzO3IjtTw&#10;xZEGB11e2HajJpTFRaS4eFBxsSzs2ujgp6O4SDSYgw4t0CP0+CAh/LzE6m9WBz3+TxSmDSfvvvwF&#10;a9sbPj0Z7OjayI7tfF4plTTymjPvF4tFGewngEjMYvnEAC/DVzeumZjJaJBjKM5lFs0bViCUYtAq&#10;lUqFAgxfeS6ZDvoQy/CbsJY/QEjNVNPDgFETAFZT75m99y7PLxKaAuqkn2IIX5mbv8w+Bzv2tu9O&#10;IHsFYY5uj+L09N789Ctyeb6mTsNwCs+11Pz5LSQZHxxNgYs66GWjVmKxcblxTy6388X6PENYPWDo&#10;/mfk6I6dQkzO+cPfH88rDli3h2B0cAreJyamQlMT6Io1MTUQGqiv3zYWG/xg8ZXG1eV+hoDmXp+f&#10;/3b/UiQWqw+NjoYAYekkZsUBIVcOp5p3xuN7lvbHYgD8DmEO9fBwLEcosHkQRh7ZA67L7Yzkdtbl&#10;4ov9O+OLb84TwJqfhxnFxvnVpbquucutB0Y01XbcCrZ2POxfIB6H0DIThbgyw1bsZQA6Sy1Bo7C3&#10;q3Nx/oN2Bl3iSx1dLcFOwFclCFNivwN/DaivHmyY3LweXnGEhd5XZN3+LIUJQq/w2Vu3iLYi4gon&#10;BI9ixDPhK/IURf+rowS0QB//KybuawzSMZB1evf2ZpijbAfX+fb4Srw92Kq+VakAhCzZXqXz3m9/&#10;zOVkZ+oTRVNQiKU5mqake5s2Hqw5WFNzcO8bYDB6E7IIX3sNsnMIYV29ebmuubO91QYjP5dCLqjr&#10;Z3ABu8mNr0xhKWr8qCAMxqHtZ2K+c8Fk4CpwSgeTHl3X1QJ57Rj0O2BZL0vCe5RaDGo0OwMDTrD8&#10;a2FqDxK6grknkGNJZRpjkoQBqSUssiyCWXTooDILjNUOvOcRqQVuDgC0nMqxnnwSZOuZTG8mA/xe&#10;OpNJNs2me5RjPUBoJdlZhRigx2EASfYsZOHJv4rETwaZV1B9aRWkskyP0OXKYgJYsI15NI1Osl2L&#10;D8KXDa5RE2GB14RTewCGKTG4UIuyKrjIY3XxVS5KhjDBMf0eqSUjhWV5PMQM9yYxN4gvjCesG2Av&#10;Yy8CBtZXQ8xwsFEF6+C21iee+KStNQHcGTwYtkNyP1B2gel5q+gx9BQNCIF7gFRYp9DO3ebqOHxj&#10;j8nzGLaaTuhK3U9+sk8UCmh3caE9ja434NisaU5y5W7D1wDrn98X2ne0sVLSZVDYRc2h7AB8imKW&#10;s6oCKGf/EjoOErJtOkBDa8BwkQ2D4ZGtelHNBshGBCgVYLcg7MY/zoSbJXqL4vlN/pflIhz0BKAw&#10;q9tA82CTO2f5bUZqnVtRJ4oBgRgtDSr5I4TnPZmAGMxa4IAiZ3LYm43PAabrhNMIVDUMYWn5dFPv&#10;9q3/tIjni4RX+97ZuvXg9o1957vZ0jHi3S+5fhgo1IwBtB2jFiG420WtsogBQxMMVGsZ0hHD0oF9&#10;/B7MKASi7O8h4xA1dWN5SqEoIwWNJeZmPGHlW9rEXqwnay9cCC7OUQLhYnBeWLnPzQfnXnm74122&#10;cR4D0bKjVhx3WplO9x1s+Irgq4Y3FpptyE6H5pib7NvSDMhl/zA7b/6TrrOlG0S/28BHKp6L5yKh&#10;iqMAwmqCtiB6uPOs50cf/X5PXqlkMHIQvBpSU6mBNugTwvQgUVj1qan61rHBt7/NQM83vrO4+vr8&#10;4uriTgaThlMMzIUQXtGUEHaQVTWxYyeor+KHhscYwBo8BDTW2XMDwyhvBw+JQTBnyO3fDxKtungO&#10;3DZz8brV+bm5N+fnfjC/uDQPFg39S9u7Lq8oYc19CxRYyNchY8V2Cwb5wZ3NK3oeBOdCCAIgLQs/&#10;es7F9nhwsb29o71jseOHc53paVY4m0BREH1VXHsfrNv94cHj6wwaOH+FsqpbvFP47FG0FL1FIAva&#10;gpTnDCjqWRH3jBJ3+A7vE8KNhWCeX8DDfXJyfPLYM+1PNjP098OVnXV1O5faV97t35lwHWfEBYhY&#10;Ks2+8cYXIOk92bUtCXZuQGPZGnA4TU1nOvYePHhn751/uH2V4SsEVlduYngOJRNeqNsY72IIy4FJ&#10;QpwlloqCFUFIZQoCigMvZLW4i7sIcJEKNsilGWA4NcrWfZPYqoJUJaE42yWSdQxstGUDWZojjwaw&#10;R8j5KxWCZEH7boq4NGDXLa77tAQGEunQ5GwMx5QFMARjX0AHX/IOVCCjgQGpdDqtfMS+UKYrlZER&#10;OIg82S25B7wDBx6U7oOZGuIFiQtyTWGPWuY9Pohru1EwZd7IjOKYEIpZSaXPHrNprjMB5db2wlAb&#10;6naLrkez2cCMhlODAQiaC9tS4UfslbK4n1jZEMWr5RuzSxI3XPBU4QEh1O6SmBoTLwdbgC3k0g6U&#10;CG5Z69IQJQBNWoDBq/rW4TahAmN7wn3faAEl+vDywU0xb1D4MpDOXVPv89vBrVhZBDMVqUSi9Z3P&#10;8dRuOLm1vdtR0gocjQml65GvAdavcxYHd2Q0BkjB/xqCL4sMeYAZOBqByCoZWALAGmX4KpUayoKn&#10;nI4WWS/JZVJSQ00jOWjqG6agHO06nEYFAzp1BtYNBuXkWBahKTg+i4iD2BptiClDtkCb3GPU4Lor&#10;8hxFMFAGhI0AS74k87QciYfjkLS9KCydCGmgzHAkzPMBonQjURYccJTTs72P135Je1gNW2sWaoJd&#10;u/v6ejNpZbqEuBA5giLbx2TuCEtGGtkZTQ+rRpF8GYrI/qFKHU7ugjw0ERrSQ6Gfh9gfj48ZSMKd&#10;DCHwZxaT9cGePvAqsXUt/fiZ9p9eXuzvn+ccFqIrQFlzi+/OXQ7+7UJ7a7JScSu2zcrNaT1dyfzX&#10;k18RfPXpyXf6u2k/YGuVkmltjuT25/ZHhlmtgQyWBhyW07q4zBDWztzTw06P0gM693GCVbxRiO/j&#10;acXJoH97aio0EAoNpKZQgAXNQZS4M+TVNhyLLH7jlblvf+P17yzOL/3FUvzQodbUkA73pZ8axT4A&#10;KCzYYaGGP6lr3Blnj6b5iSdiOwabY7HY2Njh4eGxwcExGCU89IvIof0RULjnYNgvsn9/ZHmZQax4&#10;/1x//+vfmJ9DD6w3F38Y7Ojq6Eg5iua6KLbCCTvoCt73rl37mxvXil4RbHw9cJzmFTfArZJsHuhd&#10;YQiLAax3gwsr7Vt62ObI/reL7x4CrLVJQVodX6++QoRF/qBkfbULySsSXUGv8FnyawA30VuUSsjn&#10;Bp8lgywktkj0vutzCCzoSU7m87Pnn9myvbN9qT3e3s4A1tLKys4toDOrlNjGXXrLeafhC/Fpaahp&#10;RedxhT0Sx9EYrujte7z24N69d/72H+/eRDv3u7evXrny1wxc3b569f9iAOv35mK7W7oS9khYpSq0&#10;qs4uVM0Y+Hc4ajCErxVOFFLX0IFBOnYQaaplidFCyfiRQRYPKHQndW3BIAV90bKimNMV5k22rMBY&#10;More4QtVRjxVXje/J1IL8RNP7rL4RBuF2KBNgHfABqhbYYcYg/Dvvcc+AvFpCpKrWCrBVfbj+9yf&#10;QJT0JgeNMDZIpvQW4i0+6hgGeSJojrM0CxkIu1EZxvaK3LjcrLY3SYTFZwqla9fK0OGBDgIK42fY&#10;07ctoglNqHXBUZRgqbAl9b3bAWKB1Am4KZkEUwafwZJdzpeZNAWA4nMLo1bIQUy8cLAyQ3TK0BOJ&#10;U6m2UAhHA0ENBv0dmh+zLNcFcwW2YURhMpK9n8LC6xRFD+oBj8hEvCOQUeYTvbPJT9r++52bhp/O&#10;OiM6sFha0xetcq95SLaGuR3JVALGgTVHfh+OZjfKzg4NxbkyNQkTiZCOWYQTo2HEV6Bzz2avIz0F&#10;Vh/sjw3h3kiwsiVdy8rciQl0lsQi87xnQEbXwGqN9w2NUsIzCBMVfTkQTxqkuTYT3eBNV0bNOkqw&#10;2BlrlrmJOyXuGBRAbvCz1CC2ioGzogsGnBDCNKSanhg1hCP7IyXZdDrzeMuXEAQ0NOy7e+/ewnPQ&#10;Hexm+MpVTTG/W0T5FU0f4EdgstCdgfIgecq7RPp/cHgJhb43OjoUmkiNBsLFIl9AxYi25Zm+JU7R&#10;4HZYFv9j0FQzNIFUJ5/s3d7eDsDqTY6vOM7qD87NLbDLnZrV1rTjgnUQzBBqaSXd/pXBV59uXWh3&#10;JJlVpWzF9PLdO5o74/sHmwcPT7C6RNeHNBwCl9XWpcYPluO5ushEpZJvAoD1+B+SPwNDWN8HIuvR&#10;74+P6yPJNhBeQWcQ8BWDVROkwRpAH6z6qfr6WPw7wCR++9tzjY2rO/cfik2Bg6wO/8BAUGO16qge&#10;cNRLWmvdB+BFdeiJ4bFYDGxFY2PDw8MDw5HBsdjgocFmcpMABivH3utydfHI8p66D+If/OCD5blv&#10;vwICr/7+/rn2upbgSsduB5IfXNl1TaStiteuFf/mxMcff/xHx//o4//7WhHzBUxsgOAnqL7ZHnJg&#10;e3vXygrDV+8stD+T7rFLFUgeBH37++zt/ffWuKp9bfO69iC/rEt2FiiLzxDu4lKsXYLcIkEWtQaP&#10;Psvjn3mLEP59Dr56sGHT9GgqlJpNtsFsY2dd3c6d7StLkPPMjmRZLnlvqcmTXxCV3VDT/UlScRjC&#10;wouSPt2b6fvbH+89eHBvzRsU9HwVbN2BzLrCvnrtwtWrS53tF7uB9VItLhuqOj6VOa3CGSx/NpAY&#10;rAIplMBJtFD0AjC9zxVbBKqMcsEXbwk3LeTLCwS3rCwCK2JIhnSEVEQRsUUbpInRAANapgzjSMYf&#10;++DPx1hi8qYoWHQkenDGhjuKA6FepMBlAAX3MdADvrzPvl+0/OxDnnMtnrohDMF48S6BK3P0MdCi&#10;R6NwYs5gFAahw4BHzRIqzy2uvcL/bfEQbbwL2BqJM5rRwM+eXZE5RUeeGBLHWCIF0uCeoWiBhXPu&#10;sNSCtMriJkbUIiTxqydZMmBkWH2J5fI4eVWojoaq2WwgVH8KLcCHAroSwGwe2eK+HKCpYi8Zq8ij&#10;GEUKxlfwpyGlO/vKhadHMBaIdy3Z3d3d1/nTf/Jgb/hJZ+d5ZVqxMw1fA6xfr0u40lyvM3hl2y6Y&#10;JDIQDZ7pePDoYdnRslkloev4R0ylQtmoO63jKGtWu45Jg2SJ4tHxCX1FVre418uEjGiOgkux2GeY&#10;gzNuGJLr4jbvWWXJ49o/HpxjUvINiLOLvASh32JhWCEWRHAXpkFmBEhVkTEI12wRL1wksy0G/FCm&#10;pLBPMpVIBAhZrX0snVbGzxz8ksGAhpMn971Rc7Cl65mNfef7mjJJpWKKMCF8djL5v2a5bUsWihbR&#10;50f2Cn3yi9gj/JEKxgwwA5oaZQtmsUi+7aJrawrNpMjTEC1CYTZqIdtnlZT07PnOp1renp/DXBzg&#10;r14hewYgtGoW7rx7Z+FiyvE8x7FLwGApSs+TW78y+OrTff+x27JUVOiqXrJ5SzOomgYjscMwGaIj&#10;dQ/z61qEAayleCQ3qFTSeeCwNn0f3EWxQYgarEd/f7ynZyQ9OzUAuTisppmamAhRa3AiVN82gEOF&#10;9VPDsfgiyNtf+cb84uryYqyNFaajoYAGOZNQnAJ7NQqen4kdyzt/uGd1uQ4CYcHgvTkGE93nhhnO&#10;ijGIFYnkIDSn7uL+uggDV7n4zjj7sD8S37+8vLzYP//664vzP+h/c34x3rHS8e87WlnpWim5bDV+&#10;//2P8XL84+PHPz5x4sQfHf/44xOIsSzoDMrgNOnJJvQK2eKdudjV8U6wPfjuk32nlYrsMnBV4uOD&#10;IMCqwqtj35z8DMYCGTtZWHGcheCK1FgcV/nk1i5EVUe5yp1SCZHRIsH70V8NIXwAU4R5tqylUqlk&#10;Zku8ve4ihBGutidtpzTilBjAcity9xe2QjS809qdSCvTDs4hTTvpdHq878wLdw7u3bv3ZQBYv3f1&#10;wtW7d29euXAF8dZPXrt6YWf3M53JEc12VY/7UBncvRKZnDLPJ5TEhwJXJQmXBhBjMWQgM7yA8myD&#10;Egj5HKFJyitff8XjC3H1sEDLpGHYsQbMVTZLPUKcJozKJr8CgMv80IQJPj+uEEs7S3hU0TqOXTWJ&#10;h+LhFbiOES5l9oHCXMBfqoj/Hd+JGyvzEpInIuJNhMuXTHaiYRvyArm3KNoIwjhgVA24N67xvl7R&#10;N7jgyi12SBtEYLGnBjlCCLCERQNbhDEY1/A9Eojq4+aiInSEC/uFy2OJuz4UJKk63kVPn8YHVVRh&#10;kVekiNugEBsY3wwHRhM4HRgK4UOBTqXlh0+T2su6ngUZ/qmAMkTaAbJw17UShTmDRQO7JzvR1p3p&#10;7rz9z+Kmhn2dpcpHatvXAOvXvPzJ3A7d1kYc23nLBZkPKz8DOsiWgCZGL8sAQ1iJVCKUGgiBYhFl&#10;VtlANkryKTysPI0KAG6BIvMDheKYi8Keln36mwKfG4RDT0nKIg/LLFpw52jbVCQJlmkWjvC0AIPP&#10;V0ieqtJ9qKbP6ggvUmHftE65zR4YlRkB3iSkPGnqFDo9Pel07/YXtn6plEI3D9bcY/Cqr7evD9Sc&#10;eafkkTd9kULVXXDRD6CtPYZehVWrDJhR8NmGwe2sMENbSU2NwpAC23nDsrl+Dpioap6dLtywTEo2&#10;9ZNzKF7IcxQ9mTnTElwAMTsN7rNrl+fZ9bfngsBftSystCpsUbffsituyR5RlO13G74y+KrhbvsI&#10;JB6rACnU7kjrFooh3DExymoTVDsMBbLZrNo6x3DLnng8cjjRo4z3jPdsGv8+CtyxPwhM1uPjPQ8O&#10;JLeBgztk5EyBn3t9/URqYmBqigTv4Dz6ROyHS3FILFpc7M/taD2VGGUlrG1rupLVhyjHNaBZcrRt&#10;/+IyQ3R10BjcETtE04P156A/yL5zNnYI2KtYLFK3f//FXCRSV7dcB+AKWoYfxL81Pz/35uL8fCPo&#10;r94NrnR0bNGVj1gdVpIn5bW14ydOwBtcThxfY//Y5785/vG1fwND4ZbH1hLYI1yQuqulJ2s7/n17&#10;15O96Z5KBZIH4bUC4yzv/UnCV2tEX33zm59hsPxkZ5GPg6TVs36/8Fn+IzQcBWfRXT59hfBqF4qy&#10;kMD6lZRnHFo8dizfui0xOjsLEtPuznawGl1drNNBxu+q75fckmP3fXGeig3/eytQ2BrkNdq2A8q9&#10;np7e2oMLP665d/Xm76EIC1TuF4jPuvLy1f/5G527O7ckWb3suJZQXkmqIwOUMtZjGl9PVfaF74ik&#10;JGo2GDxsr4wG8EVsr/HEDN93oMyj9Tiwse6rlJsTjV4CKQlGbwB/BfpcwFUy+LzTDRBmkafOulRo&#10;YX9q+jHUXJ7Fc5ZF4g4XrRsMDV0zin5+NfexLpO0VHiB8uf5ofWhLENVCmFuWZ5mo9pR9GfAi6ta&#10;MsE1mNwjgYQQxZexYCXJvAtYZmgmOoO1e3hmBpqD5vrX1QIaoSzMtgoS7ZK8F8iRpMVZLNNPjPP1&#10;r+RMBBNNllwUEjU/JBa9DuGbUbDEYJgpFUrE6jnOi0b5ECKSY6al4mgj6TGRxlICp/Abb1l+Hg67&#10;qeckkpnk7tsNvx7u77qYTn4NsH7t/sZKd7iigcHFNDTi5GLR1jD6LxDOqjIIshQ9oENSDsPJ4etR&#10;N0ARhVHe5QeqyYWjNkoepOFAVoZjC6TnPHilyF1Ey4Sm2OEHx9E1eZrSoNHfVmmdlgRdZXBHUgNU&#10;7KKRjZjLUgVXxp3cSbheFqgAcMYRifuYF82ipyG8Ak1Z4DrNxIkHpfY4yXRP05mDXyYosPXewkLL&#10;k32ZZG83xDs4HhQwFtmCsU+sdsqS5VU4SyGEcrnI61OhNkDpP3tJGFrVWHGOQZJg8FssFoVq0/e/&#10;Mnx8Vc185sPJfh6hVXIqSjLT1bIAjNUqQ1Vz7wbn3rlMbqNzwWCwZeGdhd09oKopMZhRsh1dSe/7&#10;CuGrrcEkZh6jBMtp3bGlGacIcy+OMpwDQTVZDXBWVFXaGxsZxMpFnq53nWPHYJLwtM9f/TdgsL7P&#10;AFYpva1+oi00UV8fCtVP1bdNsM/k0DBVn5pKpRjUat0TjwVXFxefjq8OnwLmKhANzyjKTEAfHUX9&#10;ali25FBn4+K34vH9zcPbIK0M4NXY2PDAAOjbz8aAw8IowtiO/XX7LwKqqtu/VMceNpBYucb46tzr&#10;c+Aw2v/6/OrKO8FgR7My7bA/sVvy5PcJYLHLZvqw2b/+8cegrWV4E32xSqBzt+73Plnb0r5xpFSp&#10;AP0FHBhwW5PgfrW+MbhhcnPVYBQybRBKbSCDUbp6VCAtP5OQWzTQp1skwoJsZ1+KRdOEv4yvwKMh&#10;zy7d3Tpw86yCnO3e0rmyuLLavyOsao4DD191nZHtX+Ssy73uRCKtYGgOkFgjPUrPXz3+3Bv3amq+&#10;e/f21deu3rx55cqFl69cRVEWOjbM13V2tc9qacX1eD1lUB+hYAiRO4EP0UjzQc0N39rqBrmD3ue9&#10;K8AK6IJVKJc/pAzDAiRGkKqJKHBMhWbrKwiuVK4cB4SFWakB9EGAyltWoyTJgjL5Ovsa1OiCgCIP&#10;H2ldJDXlMZs8qsakHqGFGAhie4S/D4WCCYGpJBazMl3FGOcZhoQgrVWN4uaG9sxcMwa6FogopBJV&#10;rHuyxet6SXzkuc6yRmHQM/A7sjMz4ahqVm1IJaHVuFEmV0eJm0FSK9QUHvrk9CDh8zAMIXvFpgED&#10;X9gatWSClCSo4hapwonUsooEsPRQfWLbjnoSrmejURrJBNgEv0nWwjPaEHdmIHIbGHXdLaKwnWRu&#10;qq0kk58kuv4FB/rJm18DrH8BwkppPXlF0YEVB1hTRFd2DY5HGeYC2dGkg5v7aGiUH5RZBowf+5A7&#10;hpZkQ+VFAAdYZERloWMAqvUkcSaY3EiUrLFI2efJimyqStrBBjXXCYFtFp4vxcLfGZzlMogXpdOC&#10;bEqgQ2j41uOG4Wu0LWK0JFWD5xEgCgt/4IlIaK+SZyCmqfaF2ye/BGig4WTD1uf/5JGaYNczfRv7&#10;Mqe7TyeUkil5RUPINi05y+sU8GeAmMWsShlBxWu4xsBwJn4CaMlqsTCgK/DA0iGj8IZJs4XcG4P7&#10;NwvVglnVPayzxYLbg0mDktzY8e4CQqrF/rn5FVC4z7MNuB8ahC0LC+3dSgmKbLZ3lpS8MvJXd746&#10;+OrT52suqgxfyTBfrmrJbQxf5QC65CIg/kPNoq4nGAaS5dbFxsalxqVvRXYEJh2lZ9Om8W8ChwUg&#10;C2yw2MfxkY9GkmDIEBqYmggNtNXXT01NwKW+bQq/DcHPqfq6pUi8uTkyeGhwdEZJsF+dDas2w1dD&#10;IGBlWE6WtMj86gfL8aVcc+wJhqYig4ClJs6dGxg4NwZ2o2fHzo6x/w6twsj+OgwizNUtxRm62hln&#10;IGv1B43984vz82++Od/Y/sN3W/pXOtMlR6Wunry2duL4CY6shPX68c1rSGMdP772vmy5LswlQyu+&#10;pMrepu7n2nuVsK0ydFaSafDLM2F48DhXth/fTCZYvrh9w4ZdzwKi2rDrKBepC2Tl01niOxxfAZ/1&#10;LHYJn6VwHDQlxS9vPbvrVzzcJyfz+VE9NJti2CqV0kNJ9iGxrWvl7dXusK31uLLsyo5bSn+hMs2G&#10;n2zpnlUUaDDAWKPjKIrWs3Hvj2tqWmqu3AZvhitXXn4ZRFhX7oIki73PdW1v7x1JKCO2jBP92Dsr&#10;SusqMMkqC7qHI6qyxce1ibiqStAN7BkSMjPKUXYoZ6MfQqVcIPvRMsmzhMMW++UlFwTn1HxjBz+o&#10;wLkYC6xkxAW/48Jw7XXksiTKMhNOnp/1TpeqinjoDRapSCdP5WvsqRWByiKLA0OqghirLMvXPZhv&#10;x+H3MI+lxukgAIDgLAr9mLDNEJZFc+08J4PdC5pZSZavcKfBPJntKEQHcXtRwFeWGJcHecsNLO7X&#10;eYsKs1ehMeYaKnqUwt2d8KPFI5U9krQjfYVgynVFMq8/ZGhKNuzMoVAqMZOoT9C+wF5hcjL0+HBm&#10;dCbA8VUYrGMDOno06I5p3ScQ5lmqx+BVJtP9kEk6HiKA9em+lW16QtdYgWq7HrKgqkhmisouFiO6&#10;rqMXOI6zZtlByspyme/L7CB0NVBlRXkeYbYMg38mnIfs1FVlGhvkoZckWTdIhk38LiQzuSXZZVc8&#10;7FUZR4iv4sGCVKgQmjJV0TqXOaoyq5l5Bp//4I7tUCR4joZjLezhDWVl1E16vMNueU4+n+5Jn2k5&#10;+MW3CU/ee+PVg3eeCnY82dfb23ceGCzHw0FdQjpGkf0lstkw7KBZgIwvsbrQwpepKJFDC+FXMM3A&#10;V80bGp1Au8nR0UBALgoeEU7RI/zcP8LJduH8KwwaaEqY/3nvV5R8enewpeNdHBwEp1FyG2UA6/V3&#10;5hb+NnjnTisE0wF5VVFdJdkzUvsV4q8abm/RGIZQLfCbUbpbu3fsh+hkMEEYiNr08g+xkycbjsp/&#10;1Tn/5gfLHyzV1cUCzrFpBYTu4wJeQa/w0aYex0lvq4e24NQETBDC9OAUg1cD7FtgFosqrFDz/7F/&#10;8PAn9YdyEU3XNVtmf2FV1YZGhwIQQBi1LumR/sU9YLwQGz4cax4cjIBFw7mB4XNT54ZhkJC9A8yK&#10;DZ+NRSJEuOEgYTwXye2Pr/T3z/fPf6d/fv4H80t1XSvBjv6VLSM2jP3J3qS8dmIN6Cp8WydM9+ms&#10;tWNZAFgyJqh5DGMdaNqdgAyXkq2CsZH7Pvye99cmj58QAO0zl6p7+64NhKNucZpKJDqjreitKrxi&#10;YAy/pHgcssM6SnwWabg+zwErDymrs4nZ2VCqbTaRmg2xr091t19MOK7mQFRIxa1UNi5c+SIP5obn&#10;g23QJHTwbWTESSczvV0H7y2gDguMRsnN/crPrt7mflh1G7u2dzNQZkfF1FnR98kU82xlSUjBq9bk&#10;JFgXEng/Psf3YoA8U6jYwh9SUg52H6hnWBBIDb8u3DAMS1VVFwYLwzwfhGBNFJTl8iXukSDahdRA&#10;tEjjzkk1sywAlll1Rpa4crzMdogytN2MGwXDWOcrb+CgjnQNmx3RrIxyEqTPoCeIvRck/ynZhkE/&#10;246ytUuutibR2E0yZYsjJNNfWMkxyrDY3gdOkDOPAWfEnhMJWYm5KvyogHdu+A1LP4vEXDeobflY&#10;qUyZctyPCqMZGeaxVcjFERGSPAxREm46ZCBmwv7MioNEaEgLIW0NrzbECkswxQsvoAzTahrZt2vc&#10;mwHtSO/TkCbIJVVHSWb0zJbnP/0aYP2rncT7VluHtDRMBKMM60NIYXLpKASEhaWIPpoKjYYwMhxq&#10;AMgbJEADXuEueDtEqUJg18wCncXYqgOqaR1EAn5F5lHPdGpcM9ADq4hclLBmF2GEPrFi8tkMQFh4&#10;L+EoGbMdocOWzkz0fUHBEo63AnhDBg6Fxpoml4vgqeK7rlSAbhk/81TL3S+WxGq4ea+mZqGltnb7&#10;xt7M6XSePSylZFU5Y/a0SqR8o/WB1YVZVjlxC1dcJpHwY8uLV4S0dvOaPAoKIIw6YjvuEYtVlkVJ&#10;5OQY4gQ31zmvCLRapMkVHmwqwYvU2/VUMBice5WAVX9w7hVQt8+/PlfzzrsdT70abLPBlJvtnBWI&#10;0u7Z/dUZIPz05O2Lf3xftWBOiq2Jicy2HXXx3GDzIOibBh9jwD6RYH8FHdZBthYr8TcbGxeXl+oi&#10;h7VSpWf62KZNxx78PlBY32cY69FH/6xpfLqSb5tKtZHxVYqhKugNDoTqpyZCIWjTh6BTuGPxiVjk&#10;iUTrjjbobrgBHeLZsUAFtvKSFovvWVpahvYgCK6a8W3wcP3wOfZvDKRY7Muz8M5+Tq6oDGXFI80R&#10;GCfcn1vt729k4Kp/cX6+P9fZFZy7/Gp7EuR1MBXPoBG1A38JXXEiC96OnZ523VIJQjo89HQolQ7I&#10;llpSIXkGOTDvPe/9E5s/5+KbXwEq2rVBMFbr8NV6sHVL0Fho2gA6d4BVQGaBPB7wFkCsW7d+Sd8O&#10;sYeTx/I6/FmSs5CsAs10XU+FAnpbm+Kyw5k9ftf2nPRzNV+w409DSxu4NWiOrSiVHiWfSWYytTXv&#10;3LlzcO+Fm1fvXr372pWrt2/evYlyrKsXLlxd3N7VDmaumqt63L6pcK1q8ylJVVtznx0CaEW5LpJQ&#10;VZGAy/Dd3g3pFCBQPTEa/bDAzRu4+aZRlnjGrD/BV4RpQdmxo9g7CAuh0wxIoLLcilSNfuYCkFam&#10;xoRoYZpgHk8KhqJAcNeo5UY+1uzDfy5Us9b4Y7dgym8mygVh6iXwUcARO8RXM4GZGaJ71KgdZVBG&#10;4sn23NnaI69lsmG0ZLbNmWUawKJAZPS8GgJbUnhOqkUPkdReDFxKxg1yDZN8LMv9bqqCfq4aM7hc&#10;WLT9YPQWhJys9HcsDnP5lCFo6IrcmhVvWpQDkMitn0pMMJxFLFWW4VTISPNwgFeSHyPdlT6ErgCQ&#10;RAhhPkMOjkoWYXNxVTvfdro72fnQVcQPE8D6tOFCe72e1oGKHkFDBPZHVW1qrUGOgJYNwBxhCkRY&#10;AUG3ZmVDTNgWVQQ8USKXstEyzJvw4QmsRGTP4AN/fh+Pt6uPkC0WuV+JzOcyubzzIGc+Gkh0cJnd&#10;F3rvgj27BEIjIrLQwuWIKTxKeSIm+8SBItJYgbBs3vdcU9g1FL0DIz09PU0bn6v5+y8QE5zcB8qr&#10;ru3bt+/uy0AmRFIJq8IBFJ+66YVxFA2NRbNZbN4aYIGPSFXyzZlNw6ShW8tleHgoMBqIDukhPQrU&#10;fcnDU/qIECrwkohMXn0Gmw/0cKkazls6+aa+9pZg8I5oDM6Befjc3A/YpzvBjo6Wy+2K6tqua5fs&#10;accZGe/4CuGrT7e2l0DLDUnPlqxkzsdyuVxkEC8vRr7H1jVllPvIhWDGJ7X0ZuMy8ESRlFOqVEYY&#10;wtq06fv+FOGjTT2zitI2wDDUwAQ73wYm+AghwKupAXIbZde7m9tC29ocsBKQZZCWqAx7D42yu2JH&#10;zqVQpH8xDuL2HcPD22KR5kFwaIgN02XwF4OHCWGBZcO5sUgkdxH8RiN1dew9XleXi8Ti84uN8xB1&#10;yCBWf13nysJP39ntQYCJh4Bp8gQBLN4hFDhrja6zn6xNzzI8ppouJMxBKqFnllQVQYvzkfw+g12m&#10;tfZLCG19f3BXVXb1GXj12QFCLnq/xZuGt5DaevYW7ymS5yiG63w2I2fz5hNraw82TE5DelsyNNuW&#10;TzCIlUql2J8pHxpNTIc1xy2prFgoqUpvR80X3TtpWDmVTID50LTmsGIHIow3tjy1cOfOCz++euU1&#10;YK9ugtXoXQBYDF9d/cYPd7evdCbB3kGm8qwquTLXeY36c4NVfII5zgbSR5Rjxo3gYWUuqEPs9Tql&#10;BU4lhsADkZzi0abUwKK4YIihci45kgqmPQNKoSgPg56JRrUZNQpVOqzHUdRhRVEL7yeBqNcvIdDC&#10;dwYYrqvXURLOH2hBODtwbQM6AJl87zBlzFOj2J4Zsg1FpAXqb+wLatS5BMAVVuUDskWRILCHwAfK&#10;7rF8SapMIE3DsS0L3KLYcwprM+GoApGFrKZRGaLijkTVniC4NorXV+RB+hmwZX/59bsGZW7xXpQh&#10;JQHWac/zXYtE65T3PfkT96wSEVLAomkJrmEPyzQWiIamchYAlU62eKBtR9/5wFCY3PNRgRV1FFZd&#10;dAcfvhX7oQJYnz4frGtNJJNKT4+iuDJMpEo2EFVgQ+1GIQ1ABzUPBKtpYaoFsrDF0x+76JFvQFS1&#10;UesOJu8mh0sUE+iZLtGw3P0XcBHPNUflYpmPp9BIhSQ07qYwdCJ8ZUhgG2Ijg+VCKIOMuYPkMFqE&#10;gxpcdqsuKtgWs+wspkQh7xYIuFy4BQAQDsUDm0bSPU3/reXgT74gDN9w8s9r3qlpeZKBK9BeNTWl&#10;lbxSQYjD8xEgjGIoQPqrLP8UNss3JFEEGXzQGo3yIT31mqeFQnBihUaHhkb1UhEGiQ6IIHk8x9en&#10;PPNhGwLLZbMajI0wtfSR0rS9oyU4/y4J2y9DbxDag3B9IdiyEtye1Cqq60BKDjgi1nyF9FcMYM1K&#10;CDqAqY0muncweBV/EQKUByO5F2PsnEGfBpjDTY0GXFXu7m/ck4sv78kNJpyo41SO8Tbho0BgPfro&#10;9zedV5T6qRT8GyAbrFRoYiqFrligqQOpe30bq3YUG/QWMjo5ujAzPpTQFXZuWNG23PLT8SUIzxmL&#10;7QC6Ct4PDw9P/eW54eGzg+CAhd8aOzd87hz6uQNtVZfL1cUvMuwXHxxenl8EEN3/nfnF/tcb69pX&#10;gl2OdQC9RT31o2Nr2Arc/EvtveOCxtq8dnxtHDhYGCAky3cIwgZrUThGAG6Z768d3/yr+GqdtygZ&#10;MxzFxMFd5BVKbcEq2PKdGo5S33AXl14d5d3CXSiJ/5WMHIb/YITwGLjPJEM/b5tNJhJtKXAygZih&#10;VF5zP1Idx3NBgpXs2/sbILD+B420GrqUFAKskY8cJZ0eV3p6zwQPtrS0vPAGslZg4/7XVwFsXbkA&#10;blj9kCGXtBWaWsIRuAK3GiXdJfe3KnIQgOQTVGbo0SB5ZaGEKpC4nfuRhmcoKnhIHw18KHFdArdw&#10;QGhFDg9VIRXcoWXZqiSzlfcSYqgZ/MfeYJIP/dPJ8B0ZLTsMY4ZRIT2Xozx8Tb1uE90ll2W8Adtn&#10;AHuZMvprsf8NeAz82aLXxQwUH2dX6bfN8HthX9oQimOHbepISoZlCobMN/6k7Cf0/QzzpAwNh2IZ&#10;JmG1f1gPsEdguyUbeSYe1UgA6ohp8igSQl2GX7siwyDxWBJLTHJzmwSYt1XZFRvc4SyJ+1MI6wr2&#10;IvOkDZPK36LkqSXYdIcYXAKwqgCDAJGIqgwR2theZEB2SJsB5gpSB2GcGcJ0Tg3ZZFmKACsaSCht&#10;mUznQ1gRP1wA6+Q7Cxdbt83q+bSS1lEoZ5Y0UvGFsxpgKj2RSIzqiRBKs6g6oJ34SBEYTbgNlB+k&#10;J5TpAOOICRjkoqvISGpZpiGkfSavfLgH+RHB8B5BEqqIPlpH/L2enbtkxGbTqcMOfobkwN6cwgv5&#10;kIVv1FAkuoydLkDmkp07AJSwXAZSCHuhqNSq9Iw09W6sPfjIF3GUndz68sGFltrOjX3ne5tOn042&#10;pdMKq2FMS8TiAJcrOwEhb4fij2FFF7NuTElkPRJGok6+VzQsLTQ6OkSk49CQeoP4PHzZibz7Y9++&#10;nVdJHN1yxGWQaR/q2e6XepTTT3a0LATn5+cvz0EYoXBzf/udy8GOjmAw7WkosFHdklvpPvgVwlcN&#10;txfOQ+yeCiHH3gEl08rwFaThQA7NiwxhTaDrjAbrW9twSoecsy3fbmSX5XhkWLP1vHNs0zh5uj+K&#10;DFZvxSkp3QxUAV2F/cDQwAQqscB5FK4D0JrSZzToqECVL1swas7gtAbJupY6FKvrB2+GyI5WULAP&#10;gtYqdhjsRc+hQ8NZMGhgEOtw7OzwORC6R/bn2K1zMEC4CpF8uebBfgg5XG1chBZh4+rO4Er77DUP&#10;nAuAvnrwYLPoEB7f7NNYVZS1hpL18WTSLckqgk+GslzPdtUSDg+yb70Pzg7HfwVdkfyKyCtufIWJ&#10;zmJOEEiqZ7mp6K0qi8VR1rPCuuEWl8ETTGM/+az8ikG7ycnJBzqC3tm22bQ+29yawuUNohz1AyMu&#10;262h5aumM8/c+w0sC/+jTqUnO7qTMIakuRWNlcD5zOm+lpaOlr0tNT9DF/ebDFyRW8PVCxcuXH27&#10;s6srvkXX09p01DR9GwUhtxZpzZJv506YwHWRrLLc6g0RDxjEf6kYsxKeUcBzLcuq2ULZJMmVIeYR&#10;odFoFLkKgWo/unMIfg7blKMG8CoLFgdZNPjMZnlsIaIsPoGIyArgjYvfoohAX7EVtizsLsp8J0AQ&#10;BW/s1o5GXUGcV2TQTqZfizfn9wFMAMIr6MhJRd9rGQEP+DNQXg97TUjzEgWmKoCnOYqrVPB38ETY&#10;o4n+F6bP3VnkliWef5Vt46CTdw2QRiDPRgsTEVTMXVTJWtXkZg3+KCXmF+J4IfqtWnIJiQNszWQ1&#10;ncvudS1KCmT27GTcKsihYUYBfwa8uaLyEGn2m2yFberJttaHsuPwcAGsT7fOBdubZ9MZPZ9KKI4K&#10;DVweZInuVnYYAFZiNBGiThvyVZz0KLK/uAO2bRQ+AH1u+e/IlYFazNTpI7d1CdK7i9io4i10jMph&#10;xySwWEV+UwBdNLVBEYWmGOWAAw7PN56Bfh1GiY/wVheKkExgskT6Ak0XujCgCxJHVuCHA3oUaa8D&#10;+XAZsZvMAET+dFPvmZY3Tn4BG/S9V1e6+np7z4PyKp3M93zkOLIPdKCuKloqxmtj2oFG5xQtX5SL&#10;zfuhVQf3oqTqocToqVGK6A4lykJiWUSxG03KSFwGJ1CWIbqmZjVkgljzSjrZ3VUbXOjnETlzi29j&#10;5PPbc/3vzLFl/p3OMDBXbFNyNKfS81+/Qv3BhrvtyQMq6ibY+/2R5F/EcwCvQH4VGczlXowM4MAt&#10;nEeJ1PC2CXBati8uxkF+Ho+MqmmloniAsL4JFBY4ujdtckpJiHkGxdXU9wBgheon2gZSME0IyvdU&#10;KqQnFLZVoD82vkG++imd1eRsFY5ORHJLq0vxSGvsL1pjrTGyZ4gdHj53buovh8cAWgHEYiBrjGEt&#10;BriAv4qDCqsOZgeX4ktLq8vxxf5v9y8uLy+uNoIYa7V9ZUfFc9y3wBz0/cnJtWp/8PO6fKR2n8wn&#10;pzEN2gNgJbsug1YuWO7IpSJgnP+u/mrXBur5QbePYnHEvCC2B4Gp2kDfFj6jzx4lkwZu1IAx0M/6&#10;0OvWZxqEm9ldr01ObnigQINwNDU7y9a1bTu21bNXFTj6iW3TKuDIEgPMJTuzu+VLMVzVsNCdTuen&#10;R6ZHHGekoiR7xjd2vNDS0rJ378s3QeZ+gcTumEf4f96+0FXb3rHSCrotjRM1xWpAje/XxFsFZVHt&#10;ckto06uCoyrrYkgBXuWd0vVTqXDBFBoutEugMB6OKUzhrgdGpgVeUMO8XpStxGTNORQOzBB/RTIU&#10;mcMfFRVaKoQXqlhBsA8olAL/Q3IJvSSrly6ppEeBuGb5w+tgyQ4+oSr706mqLUoPeBDEicFJEqbE&#10;HgBqtmrx4FWPl5iWRK0PLpdChGVYxHyhabsGgnAPBWAo7uUjl7D83uAmrmiNX7XOL/tNQFMotHgb&#10;sfp9ogQ8S7LUUgnTrqlGtoSazBTtHMREwP1KnksiLBlCg3GPJioEbEcDUbYGIBxTs8Q2krKdzBng&#10;xhZ3iGRAzU7MtmWSbX0LD2VF/JABrE+fD7bXtSmQUp7XHBdEcg63XoBWnK1qCivvEkOJoSyFTUWj&#10;j5Uxshl36FIArRsAXUVRnWVQh4+fn6avaCe5O3dgAAEWnIuoMIRWOF3j823EtRg8SUc6YnJpgIUA&#10;KwqnUtS9zrWVPGwHT2YAWaYv+YLzJMytS7ABPxSAM8/w9KhV5nYNysjIsaaNLb9lDqth3767rz71&#10;3MbH+873nk7mk7NJRascgOFHzyqSqRfAKxCIkjUDyLACmiOjoRWyx75gkhKDaOV0WR0eoKFP8MBy&#10;b2DrULjw0dwmvcpFQWBx8xYR/Cxio5FCd5TMf+jqCr7dP/fKZcBXq8G5RbIbnQveCS4sBFOOW7Kh&#10;6B9xe5Rnvjr4quHkvSeTB0oquDp5ss0Oorbc05H9pMFiCAuIrAFWsrO/hqYpeihVn9IhLkTp3LO8&#10;Z8+enfGxIYWhUve9TWKW8NE/e3T8mFJKgN8VZicMsA8QSFg/MTAFI4WhU/qpIQWK8TCV+6A40QJZ&#10;HQCXzNbcbZHV1eWd+yPNrWOxw2MxRFc7BoG9mhoYAH372bODY8MxVLcPx84O/2UsggTW/jrIeo4z&#10;fJhbiu9fnu9/s3/5g9XGxdXFxv43V9vb+0q2w8rrA9bkR5sncViQjwz+KsTiSvfN46eP0a5A2YUu&#10;+mKpbEtbO35ibfPnCLA2cPN2DotuVbVV+NVR9BUln9ENSGEBAhMw7GjVu0EwXoLjuvUZfLX5xOa1&#10;DZMPpiFTSM+HUomAvq11FqwaQoCxWodl+y3V9SzbSef1vpYviZ9bwyOZnkQa+oQMkvfklZ40Kwlf&#10;aHmh44VHbv8MoNXtmzRCePPqBQayljq7Ojo/URRXC3vc/crf28uSHyfzGS4LGSjgPsoEGKTCDT9W&#10;B36sY9wsuCnpCV2u+u6IIT7hBy+IrzLHcBypSRZAFVQMBdbZHIRJg8Uu17FasLWoTD5Z7IiGWDQI&#10;b4sSVSsx7IBRtC5ZacmEwNhNLfhWOGohocv+qaZ1iYEM1HGx/8BHFl2whrBVgFeWGJfmBhbosM1T&#10;efAqpj6B2JgmqvQA/heGJamvCgSA4SVdbnNFuYywa6Gknae4lcWLblrcFN+fHqhK6oXloIXidTEP&#10;7yu3OFdArUS8jaWiB0PRFpY9Doe+0YAe5uNbVhTthrGyY59P6UMJtomcCoAiHy1LGb5ykt1tmUx3&#10;30OqmH3YANanW3+6c0sqraRZ2TOtAYviuWKgFWqKgAbzI0PfG4VESWgDZsMUCwAyw3JJw+gB3jwP&#10;o50sH+/lRu2SCGtAo13q/eEOX0YFFuqoXA+orCMoXISzvMglgkU6jwVvqtJ9qODRFZXLGAwDd1gW&#10;hm1iTg65VnYqhHHgAzk21GGFVbi1p7hlKlos64CSt0eaap/a+tvamk/e3Xpy397narf3NmWS+TS7&#10;5JVp1/WExwQ7vSn/FJzbA779VTaAujN/6ESI2CQekwMgC/AVZhuBO/X3ArKBL75oCNAAsWwKgSUt&#10;teV1nNa64U20DRvRe9vbuxbm+onAeh0A1rvEZQWDdxYWmkdst1RywQvRUTZ+hfDVvnu7R+4D0wEp&#10;hG5PMp0a3JkDBisOHg2DuW+xD8ND4SEGqzSF7UqptvqBIbDN6Z5fju9ZXt4ZiQ2HYQ/wjgkO6w+/&#10;Pz6ueDrb6ycYxMIeYQhtGiAgZ6AtMaMF1BIDUm40zPYdF0p1R08EUI0oWdn6SG61fykeOYQODIfH&#10;Dg3GYocgHKf+3NS5gYHhs2OCu4oNj8E84fDZQfBnANJtf10kBwapuXisPv56Y/98I1FYi4uNq3X/&#10;Ie25NjguqO7k5s1CgOVbYPnuCoK+QqH7uALKtBLwV5g8iO6i7x0Bg1L+f45/Dn9VxVVHqxODFCaI&#10;Y4EcOVETkazcnxWEFodYlD2466hoNK6HV2s0QfggrydmUxD/xf4u27ph2D0FHP1ELMR2dFSMldK9&#10;s7u/NHrChqfSydm0VnGUEXDEUir2pqYzz7W0tPyXf7h9hdgrBrH+GjVZV3+vf3tXR/sWXbc1RbUk&#10;oWznvu18014HjER/y08S5onOSEAR8jIKUeCesjA+lwiF8Tu4mhdECg0RYoUizRQaNyRp3d1S2ExU&#10;B8+fmfAMDvSBVScV8SIXOnpdJbYJ2n4uoSoZJ3QRXxWkDyGnmQvgYeDwEv/8oQwpOCjpZ0/3EtQa&#10;XO4uc30XDmGxX+p5EFZBq5/oZtKyx4pZGdRQZtESfTo1QCIxO6wHVD5LROsuNmeUvLXes8ugqUqT&#10;EoRM4fCKYjeis4oUjWj4ec2mHFYtYd9AtqL++GFVqoVgkIRTXNYCNw5TCJcAqkAJgmE/w6AMg6F/&#10;+9CQNqMxmKVDwDN0EG1uNSExLKklT2eSTa3trz6kK/ZDB7BA6N6dSCYTeUWZVlwwlbIxJVkZgiGl&#10;cCAxylah0USAmCD26TpOuCF+QscTVQgUtSjxSgYFiiPW4QMmhj/9AZiqjKZNEswHsitFVzbFWS9c&#10;3NGPF+VGVZGQFSUhI7pbZel7ZepoI33FxUXEgEHB4aBDCIrz8cHDPCuDY5VsmVu2eV6FlYYjPWd+&#10;CwVrQ8PJmy8frDnYUntmd28vzAyC7Kp0QCVwJZe56AyegawyeAXdc7QvyXJoKMob7gYs6hx4QY1r&#10;ngIyEqSvEmybDkvXLAstLIp8ukdkCgm/O8EACrjFgyNJT8nOxFKP0ltbu8IQ1Stz8wvsw+Li5f5F&#10;EmGx9T1Yl7bB/8p1nZ5p5/TvOL7iYpoGzOM+2KUcALFOyfVkix0/icF4Lrf89J5cDhRYuciLkcgv&#10;YmeHaCHU2baUGotNBNia78Ybl+J7cvGlXCQGYkK59AA5LAh7fvx80lLAtZ3t/ThGGEpNTKR+Xt8G&#10;XuMqKHlx48CqHtqEmqYrYTDElqOhyM7lnctLDF5BEE4s1srgFECs4TGAV+fO/eU56BCeHRsGCgtV&#10;WWfBzP0idCsh7jmXi4ATViQ2EJlHg4bG5dXF/sYPFvtXtrnQMStZFsMmPkVVBVfH12nU+SAh+zh+&#10;PgwD457lAcSiSQAGr06c+NzpQeSvuPLqFhFRXKEu+CneFPQ7f/yniKue9QcOb33mp+zXHF1vz4Bv&#10;kxuAwEpta2tL5dlfpZ6dKQlop7MVrn6HJk+j23zJUXr7nvny5Gg1BJNteZgMVEbesp2RsGNXMi0t&#10;e1v2/pcrd69ceeRnGPhMRNaVm5e7Omo7utoYfHFguIhKLL75+9E4hIpIlS5QFp9BotFu/GkZmn8M&#10;TN3wwMMWlv7RREi+URa/iNJmuV2UWIZ8D2MaVKICDpoPlmRTyBeArHB2JooGVdGZbHYmO0P5FDPh&#10;xxBxhYXNArQCL8nRS5Kpqtet60Bh0ft1+L58SZI/tEz5ukkWppcQdDEwdwnOkjAXlAAh5lpAbfno&#10;RgQyUjhbkT1LADyEYbwiKbLQ+h0esK67/gSfcOUqqWWJ73MAoJA6uFEwqm6gBp/HFIgJgSePV8QI&#10;HPDhdT1LqqphhYuOJMCV5X3kEsBCfFXEHEIG8EzLDmRnsMEkxLlg3AP+82Y5CrNQOqcJ0V/0lD6k&#10;ayrkN5KbqRVNZDK9md4tCw+rYvbhA1gNV1cubksxgJVQFEdxzWump1B7CrmpQCIxCps2yuoIZWGu&#10;H+71FhyIUdFRDPNk8YIhCiTT8FOsiLAyObmMwTgwewG/RlEN9NQ0KKiZjwKyH2Pz0DCFUa/n0gwK&#10;5Ee5MEHLMwQM3zbL4hJE+gWeRoUSVzAhiZW9XrADZZObj7A9YIQBhHTvmZrn/1WPuIbnr7xRE2zp&#10;YODqfF9vpimdTOeVEdC2kItvkSw+KRFLRrthgoXwkmsql2aVqw5WwoEFKWtJ8gIMX0G4M2U8v2Rh&#10;dqlUNtcFfVmcGSeCms+1mNWk0RuGyDnFYYeeY721HQuQkDMPxBWF5cDlnSDDVyvbVLvkuRXH6XFG&#10;en63BwgbPm3Yx7BVw9a7gI+391YwtBhi9Swvn0xsYxDl6RzkJ0cikcHB3P5cZPBwbCAM5rB6QIce&#10;Yetw6KWoLLUF4wxgLe2M5+L1DG/JqvsASKzfh9Cc892ujhqsAXC9moIk4lBI0aIlz+ZjU6rLDn3V&#10;ha/Y2eaqsGZK14fZ/e5cXl7MHYqNHUJl+6FDh2KxJ4afGBsbrh8+hw5YMD14FgDWWGzs7PA59tUh&#10;hq0ukgILwp7jO5dePHwuFlman399vnH1g3nAWUureZipA7JucpJ3BqFR+Kss1IZ1DNbxtdPTpley&#10;VPYfLTRiLUI49An//xxfn5JD7cF17gx0/RbXXRF04nQWISfCYLswAPqWkGMJYTxXcUFUzjp89QDu&#10;Z/Kbk5PTeT2RTM2m2HqWxA+h0GwS4lZTrWHXKbkqe74AsL5Mx3NDsDuRzus9mgaSR9txtJE/fepg&#10;TUtLzdUrV15+5Gc0TvjahQuvXb260F7b1dW+Ww9rtu1aPHG0XOCNK05eFcSKLOgrmho0yjQSaPjT&#10;gQxnQfCzqweUbDYa0BMBs1DmHBeiJ/xVZb9FSEN0QoUlkBd+UTQs1XY0zeZm6qzeCGgQ66cFIHoG&#10;Uv5YVR+FBQ+l8KiDZws21e5D7LiP8sFAbEcAoDIRZSGpdYlrEkGcFXairBwJQxnCcIds+fnNNBDE&#10;5/PYSmv5paYIc8YQVnzJojpo5u2oFtBVPtNn2ioCHN/kijuF0Qtb4F2AI4ItZM+4QCu2gcOAXPrG&#10;Rw9EjoZlitatud72mQJheTwspAtiPiHhPA/m9cOCwOJ9Jhg8N61LEO+snxqCmUEId0aMpYQ9DMuG&#10;0XTP7lHSme6+vi1df/Lp1wDrt3YG/zQY6UtomtLjKMo0dKTfQr2VRuF3rMZLQC+Xf83OjOvknQv2&#10;CAy7CJk7/JNNbrtgCB92gxxLuL0KmbWjpJ0KHnAHlbwDpimSodFkXKKJFpPPGsKmD0GDUskhK65w&#10;1AWvFJOXXKRRJDs2VkjJngFThqCst0kFmOUpB5jnE9XDZcvzI869EoMIPenHa9/4V4JYbGc+effV&#10;g3daas9sfLy3N9PdrbDDXHEqHpnqUoiUWSzicyiaMCOjcWG7hk596F1PAdp+FKlPWqOgKspgVUDQ&#10;V6OhUYaSqVziCVt8dFiqmrhi9eUbW3DnDN+ngb0ypZHx3jO1b8+9SxYNwaVFAliX595m+GqhM6DC&#10;8L3tuj3HnODvMr6Cv9/JfXf/4buPHGzZW9vbc+A+4HLbc8HG3Ul210fi8W9BW/DFCOieYrnci4PD&#10;hw+fYxvSKNvET0GTsD5WP5GNyiNxkLnX5Zb271w+e8krATP14MF77z3+zec2NvVNJ+rbUm317G0K&#10;gjC0sK1i88KzyrIl22GHoSpqk2g69MjZ3/2SPhh/ejVycTkH3gxPAH91aBAA1tgTw2OHyf+q/ix4&#10;XzFcdZgBLDBzHxseBqptP/QFL+aam5sjdfsZyBocHo41L8039vczcPXm/Jvz39nZaoPfAsPRk1zh&#10;7k8Afl6rj+AVu8naA9fCAUIIT/GKkK2zdnztc73bBb7atWsdSCLERKwW+TNwfIV+DDwImncQxdjg&#10;UQ6/OJG1zqKBsg7X2PvksZd4fH0ykYAzJQVXEqG2ZCj1cxdDu21XG0lmNu77Uh2AC22Z2Tx4FZbe&#10;qpTUCnuIvV13Ojr+9pErd6/+5AokE4LZKJBYCx2dG7u6OlmprDmuSmuiL46iKwVh2cRtGwySqfPx&#10;P0BMNwzyESUsBiBBDoQCDOuz8rlskvMV57H8dmOVuxHyeK77Ngp4e1ZzQ5qgCu08lWw/SdQ7I2Sy&#10;UTBVYEArO0ML9QwKoRgGi0KwYSCq8ox7aGNc4totGTVb2F0M45A5it2tIpaqwu+gaAqxKpc/FBFe&#10;4RoIv0KNuibmLxc5+oIUC4Rxlhp4KWAJI/W8IiTuYhze4IHZlPcouqL0ktE3ioZIszb8BqEkXiPf&#10;bocEH7xhafDIQUnIQDA/BwpxrMKL0QA6XgQ4g5XVAlF2ogHKjQ7xYGceQHjqVCKka17RgmYR/hZH&#10;STdlevv6NnY+/+nXAOu3qSqZiyccp+KMMITlOKXi/QPTARErECWjBn30MZImggDq/+OOoeWiLZKe&#10;6HKpjHKoI8LC3eCcs+mnK4ioUIPLtarpd4C4PNMgtwbZ5J7uNJaIzgvsB54Dknps3IMQRWQQSOb6&#10;pKeSx8fioOwABEhCcWTgAGrpAZm0jIQv2E6gKD1Nj5/58Xd/842BhpPPX6lZeKqj9sz2PsjC6e0+&#10;nVQqFacEmgD2Llscz3jQK2UvAc0eI38FCCurOR45V5Cvis8lW5zjZp8K97XQ6JA+OjpBCc+h0ShW&#10;Ta4lVft/3JFPtBiFWk28aIZvmy8ih0rHmthavRBcmnv18uXLc4sri6vzmJZzuWOlZaEroVK9D7G4&#10;u3+n+auT+/bVnmHgeOOf9jU1HTvA/niuB5uxW/JUN5FpizwdfxqabQxexQDLRACqHD58eCCgMbCb&#10;SOinQqkQAzahwGNW62J8f12uLh6Pr+ZGL5Vcl/0uBlOPjT/eNN6kpFOpVH1bAlyzs2EaDnRRu2uh&#10;8SGodNlVmdX+KOO1LoVbc7l4fLkusn/H8BNPtI4dOhSJ0WVsuL6+fmqYFFdgLXqWXRmGUULoHYIC&#10;KwIC94uRQxH2Vrc/vjN27tzwYOd35sFLon+xf/7N/vl4QrXQYgEahJs3n/gsrPplCkvgK3aZfHAA&#10;03LYmXgCvbOOr1VJq7Vfkl/xVOcNvO0nLrt8uEVUFoCto0d9BObL3AWrJWgs8Ruq8ApYNwavHkwe&#10;y+cT+VACL5jzHEokQYHVnQrV6xYQkrLr2krv7o6G3xA0/01xWLMpis2p8OPu/qbdz3W0vIFZOa8B&#10;urp5Fzwbrl5Y6evdvbuzjVXLI7atFlExIXpiomflZ7lANDG2EnxPdNUwqqbuGF2MfvAFsD63CkL6&#10;XuaT4obAWNRf9FtvBqqSqlIvgfK4fIQt+HY0TCAK3N7B/hNimVnxTuPSMzNoDDoDxfzMYzNhTGhm&#10;OCpgX0KaSpW5dQMIrcIoiwfVu+cJe0DfTZ00F1zCxKNdJR7uzKp41yHViwa+YZa/icCIj82WX0sK&#10;BxzyybJMN+lwpkDig5ecAyyQmpVbaYuJSnILK3M1lg+vTLH1+bDX9J0IOboTbtnwIloydjgg5423&#10;Du9j+s+MoAzgE7qMMnyFG/aQFhiijBywLdNH+HChpbLzUUsnk2wL2ti3e+unXwOs3yrCuh2MKc4I&#10;wxmKk84rVvHfHBiBKiOAtQb7S+ms2hvNop14OJt9TC6iRp0dRCOId0jplGXQSxKDqaI7T416Uwxd&#10;cFKraBBbVSbtVFHo0z2SIBYgPodOB3JuKIpj1HO0l6BxSaU8HquYHg2/jIGUIsdVFqVBg5eEqwG8&#10;ymIglT4K/5fEweSPSzSQ26Ok000bz9T+Zr2cGp6/+92Wluc6t29/ZmNv7+nettkk9QUxlRMb/1Rr&#10;FaklykooF93qsT0LRmTZsCWShhBMWVUhlj9RXfAgFAc6USkksFIh+ZowtjMNPynMXBeLDcMt1wxx&#10;VgsUJpqs8Dgk70BP78aujneQtLr8Sv/iXBAEWIsdby90BO9cTHuwotkl17Er6ed/h+FVw9Ynm9Lj&#10;4z3sLX/MmyypEMwH+MqDqf5SorsZ1O1P7/8FAiycItw/CFF/h8+Bv5L+vRBs5J/Ux3bUvxRQ0ytx&#10;nNrLRZZWI1nLdeSSC0N6mzY1Nc1Oj3S36YoNw04MZpuYwgMiK1m+BPuA6uL4VDgwFGaHjmyp9lQk&#10;Dt1GsGagC7t3ULnHWg+PjZ0bnjo3dhgUV5g+OFZfjwALBwljzRjyDFk5zc3AXsV35s5NnBuO1M3P&#10;N34HINZif+Py63VZC6X83uTkgwfHN68dX2eAdfxz+KvNokm4uUdjh7jrHTlxHOKhqSn4OQQWmjMQ&#10;vhKjgJyK2iVg1C4fawHI2iCYLhoZ9EEV/BR8Hm4d5XKuXevkV5NoY/pg8sG0ksiDoJSdKKn62YSe&#10;+vknqbY2hq4Yro1aJSp0nNNbOv78S1YxNLSkdEVXnBJkOnqqXCodaKp9t6UGvLDuXmAgi6Gsm3ev&#10;vHzlJ3WZLZ27u7pSb40omu3dNzmFxRVCAhXQ17xFaAkZUJlBjoKogglBGX9QICILov/QUb3M86Jh&#10;7tDgSdGS6FL40YEGTzkW7tG+6R4P1TEkBpXYwWVrtgpjSBQbGEU2K8rzcOGYf2wGY/+wccIKDFmN&#10;cp8eBrI827JERp8kzOXLfv+tDPuHya1vJCrmLVMwSpiMqwSyJB0Owym1Xg7Flkl1RGOroFsyJZrc&#10;9hwBDzl4FIDRj8shNdZnEJaBVo/+d1HNXjTNKijl4g2BrUwcPORAD/rr5H/FfafZcy16M6I5yO0Y&#10;wlkXfmjZaD+Kke9gMg2fZwIaTg/yTqOSbJvtzvTt3l53t+FrgPXb7hLuBM9gdlZC98q2ykdQvwRO&#10;1NkwJnfpo6EwJpJrGkjFzSKqp80KQoFwgCgsCHKRBHOFTX3YrsuEp/DgLP9xtXd4hEiUIrYbQaHF&#10;W34ijYFblR/h4IuyCk1XYxDPjbo8nV0FH9OitH7Slee9wB2DtlDFFiE4YunQ+o+GU2Gk4mS/Rcag&#10;2UcVtoU2NfX+6T+c/I3UnQ0NJ7c+srel5cz2Z/p6+/r6untPn047lolRXSZ2fuifWYTXkdzTZdWl&#10;MPqQroHRK3s5RSaVyY0x2GMtG9jd56GN0o+swCgrVUKzU21tOOIfkrGxKhY8g7AZvzWpzwz/JOZh&#10;2YIDtPwoCrPU1Lu9tmNhLhicu/zK6+Axenlu7u1gy8Kd4Gp7kuErBjNgsKmS3vc7ja+eSTsQpOdq&#10;TsWFJGOcqcN311ZVpRs4JFBgAYUFBFYs8iKYYcXODp5loPdUCpI8U23D2waH2S7hPLNnJ9oi7Inv&#10;aTw89KErsy1T9tz33xvv7XaV7gRgKAxjpbFzE+zfoi7ILOBIB3Ee23rwp9HQYG7nMoC15ljsCdRe&#10;DTaz+z3E8NXwE9AbnDo8PDZ2ePgs+DacZUDrHGewxobPHhpEI/cIPO79uT2A+OrPnYtF4nPzjY3A&#10;Yi1+0Lg6v0OWbbXkuR8hg4UWC+uA1S+7NDyYBChDFFbTrG2V3j9x4jgQWGuf60zqhw8iuNpwq4ql&#10;jt4SSiyBsY5yVEUxhUR33ULXBnTPQg+tDb982Sz4qw2bJzc/eDA5+c2X8nk9lQwlU6lEd4qVIj9v&#10;bUul2lKJRKo+BJmdFtvPbCW9veVLVzE03MskINHMc1Fb9Fa0tGn7Ux0vXMDU59fQpwFGCl+e6+zr&#10;7NzevtIFTULbNUl36Wc7i4DB8voJOJODrrJpMICFPy3wEHmyuuKYSyqgktswwGcU/eHJeLAs8WAd&#10;39ZcqoYEcnvzounPL5oUZUhK3KJFZppwPnmuZWth9hauRhji+HeUUgzdMDgzwLp/HeoOMRMJc3tG&#10;uVCA7YZLxMklAVcy1fSv8irS5CbulimHZzSAdVGIKNRUSfL9hXDGXXI50YRe9+SBxR0gDZE7wutY&#10;AakokFqih8AbplUC0eMtQR8RinaEJ68LizT9bGfTpkPSqj4BcMEi/gp3swA+ftgk5LBOtldDMDc4&#10;xBYefSgb1oBAuE8CM8tOZMCdobM9uO9h7jg8nADr05OXOz8BLyzFsW1Hi5aLZknTXiLhkgIiLLZZ&#10;UA6BBgDnQ5PmUsy3NBSSZzGlIKxlr1Ng8xHkWwykkQg3oRrSANDDsZXBFe8cCxTJEIvd8RFkdETg&#10;gEiH9lVIFk7vmmB6AjZ00IAvCq0iH7pYrzRiXzsMEmJJpAV4KBPQrJCQKTgbGTVHPeP5pqamx88c&#10;fGTf1q1bT7JLA35o+JdALrg1+39/f49hq40be9mlu3s2mU7m0xXej7Nw4NYT3nbcA6wM4Sf4UqI9&#10;QxalbZ5xBNOHTGO9DpJObpg6htfSg1ycQGgqMfTJAKhKAsj38SHsIrcd47FWfAiRctyNsuWHvMOi&#10;cESw1EcQaG1Kb2yp7ZibCwKDBeYMr4IB1rt3ICSn7y0X6Bu34jojI/d+p/uDncmS67BtjT6oTrgk&#10;Q2HJIJY7rSiJ+mYGsL6VI4fRw7HY4cHDkThDL6DHGvxegkGrUABU7ttat40CC9XTuYoc1g9z8boX&#10;IwPXzRKgNnCMctxS2HEtnDQHBGV+iDgK4nDcKHBZpkUlgisXVenSqda6nYuLjd+KNwNBNYbJzoci&#10;EcBXseH64an6+uGxGBJYh8cOxwZBeAUgbMcgqNxjkcghRFgwQpiLxC/m4oPnzp071Bz/xpuNjf/L&#10;dxobl5eXG+PDEnixq5Pgb7BGMTmfmSNcD5iOMxSzecMabxSOX+yWT/xPx9l/QvHV8XWJOp81v0L6&#10;SkCrqox9l+/KQDALU6A/i592bfinLkSPYUMScN/khgcbHqDCfRTag4lQd1tKT7XuAHpxSk/N1gc8&#10;Mo11tXxvx8tfvg2o4XZf2lEUm5C9ynBveuOTHQfRafTCbXIaffnKq11dF7f0benq+mGfktbCDlqT&#10;+1N+UqHgu2EZftqWJf3oRz5Y8FBVxEFZQRJeDbwT+Af/meGiArQUuYk5rCQ+5SUizgSNJVpfWM1Z&#10;6AtvmGIdAi+eIpfHF8pGFZTB+u6CmIrtJqodVR3XRmN3B0aokNOVZL/HaXCzqRvo9kk1aFlaH27t&#10;i0gsrowQDg2Ashigy0YhnSSrDSXCQrRe9awQZSwIxE3V4q8MjxAyxNgAecKbPDNIeLjyYAxJxG6A&#10;7IVWbMh981us9Niq3B81Ai3oxmBjEtrWnrUOd0X5lEBYeIqFISQnKtqFQ4FRBrH0EENaesBRSblv&#10;FaHzk04CwNreceXhnviueVh3koXm7kRCCTi2o+gjqmdCc00n5oetSOgAEL4e5apEuUzHGsCwLFJX&#10;AKVhYhTKm7IlVO6+WTgHVEIDj18e4T4NpmkY6wZneZFgmD7RzA3aOO+KHxmmslzZVTEnQSaNtiHy&#10;copY1lgcwpjsiQSwQ0jIBYxwQZelZQNZWa6OH3qVSk8+P97U+3jv9tra2r0v7D3445q9NTX3ahZq&#10;av7+5tbnG6rD+nTBq0RXnXx+672WjjMv/Pi7B/e21HbV1p5BbHU6czpzvns2nc67noHOWx5MfMBc&#10;CKUyAGldRm9uF17Hl6AziKQgvMi+J71Jac7kompYMoFIrJg8yIkc+h43qKwPaTeQwja48wp2XYs0&#10;pl1cNzVjEn9O+jhh0MDnEiHX0DR7xrd0dCzMvfIf594BgEV2WO+23AkG72wZwXg5166UtMr232mB&#10;+51ZxQbqSsW3EkiHMWGPvY/MZlKpZmjRgYU7AzeDh8Hi8+xgPAZ2WLHBweGQnmgL6UOhtrZQgvyr&#10;1WTdcjxet7wHPN13Doaue4CwbAaiKooDQpDwUFTGBd20QGuiymx3AY0JyCgCs0oURg8ta6Y1kosv&#10;N84vXzw0HMMWYOwQNPwOgT1DrL7+cP05BFTgyIAI6zB6ucfOguUo+yaAq/0vsv9QdxEUYbnIzti5&#10;geHOuv/3FQausEe43Ng4WA/MgutNgoPUGvb5RMjzryKm4zzxeXIzaNofnD8/efzEcQjGWWf8/ksQ&#10;C81FUS61S8imOCnFL7fWfSRG6te7rKPJJvnbsckH4/n8KDgy6KlUoq1tNhXatgONGlKJT2ZDLnhZ&#10;sn/abPqZO3/+pVygu1gBbJegM4/O5d6m3q7a4GtXf3Lhysu3r969CQzWqx0dfb3dfVs627dAN8JR&#10;vaoAyGeseJfOb1sZf3CjTOCgIMkS12ebOE1IrcIChZ/5mcVCXFXgEI1uVw3c460unqbHxUcIggxh&#10;vYfdRm6TzFVaBtFi7D/cKBjlawYscTL0Q+G5WjgTqIIPtsVNU8Wdwi+75ufTlNc9BIGzaKsy0Djd&#10;72ni4mgHwjZpjTVdLgoaSph7+ZI1yAoUexT3EvKH5NnTKfjFL3+ZTN+ggfcA+UbI4adhSmIAnuO4&#10;ah40jzCRPNkygLvyrLJlicoaHgpZ4JOFO6u3woEo0FfwpQ7claYxZDV6Cr1GXd83keErJZlIz2Yy&#10;Wxa2PuTr9cMKsBputze3JRJhR8+PaJpj3WcHja3oAV0La2lQ6gLCwvY4oBQZqhcTNVFhxATA5maB&#10;zbouUdRgmaaBKQOHWGZSvptFw4/C5N3EohBj00Qg5BwiiwwDgUi4kGU7HM18/BBrGA9dfEELyQ9d&#10;oUwiUsgXNzIMD7pAjvHhqITxPA3zk8OkMocBEk/2XKenpymdSTc1Pb5x45/+2xf+ce//9o/frTn4&#10;1N6agzU1B+/VPHJ3K7BaVx6hy8mG52t+/Mj/+t2aWlBZbXmm73QvQ2e9vePjfb2ZzOnu7kwyDf+c&#10;j0pFfDQWkhNgDETADuuq66BrCwBxxcMPKMYzjDI0kwh2PyoQ5O30kCkOyx4NsWeRQOvEROjnQ/I1&#10;w/B7AfgSSFVTPZM3800RdMWV87js8V+Jo5WwwVea+mo7hDPD3Nz8ysrC3FyQAc6DXUnbAYDlOI5b&#10;yTxMAqx/cfd361J+BPJdPbkEKlG20LOVD9TbqlpyumcTrXWkbz/0i8j+XwyOMfQyGItEYpFf7AA3&#10;dYawQqyaTITavgfaP8hPV+22HTsiy8vLHyx+sLoazx2Osl/pQp6jk4T2oCknEtxREXqDFLTGvv5Q&#10;zb7EzjQw/XTtmVRk52p8eXF1qRM064fZ/R6KHIo0H4o98cThWOvh4XroEB4m5AXc1dnD2LwcjI3V&#10;DwObdXYQQxNznbkXiceK5M79u4G/qIu/8uZ3EF41Nn7Q+PTgKFvn5dL9SUJYIoTw+GcTnkXDcA2x&#10;FPBFqGlfO36CK943V+N1fiXemQDUrnUwykdTmz+n48e/Xf24+XNu+BmABV3LzZuPbXiw4Zv/KZ/I&#10;66BSTIVS3dsSqdT5VsBXoRS7GgY1psoO/WRbpvaRL+cW1HC3W/OiwLRhioAlbWKFYM3Nqxcu/z+P&#10;vPza1StXfna1pqO2r3vH7t27t7dvq7DVxEO3UaCpcPU1fZk7UC0FYQFd4B9Z6aby0TipKpqthg2K&#10;pB0OsbgynnpihumzP9WepPgeEF0FUfLxRiL3OeZR0UIC75vL++gJjKMsDlYsjjVM/6YYVfsHAIoK&#10;ZXuaf7tMH8x1TBYv31GOQoU8fPuaFQ7bIMDS7KgmbrIOXPHsNZjh4+0CaL0QWyXMroS3Apl+lXk3&#10;kDuSCotS8VzEHZgiSXd9gI7oL3DJFKtyLSis+BSkRRORMFKpgY2FkGFFPyzDwACYig6Bbm0Gxp0w&#10;ilAV6NAqsp08kckkMslMx0NfDj+sAOvTk5dXdnS3pcFAwFEUFxxBTLCLZnhE0cFslC1FAQpDBwaL&#10;uCYaIwS1EEZjMowg/x0oqgzwFueUCOXkFIQiUKKj1DAsMYJCxzxK3cnAyh/9NTHg3OIM9DWUdJVx&#10;ShH/n6uFyXs0+iEBGKlYAGpLQnZVoCwT/R20l3CekPpvOhyKGkX9gbRFhADe90rH0ko+3ZMeZyBr&#10;vInhpT/d/iTE18MbA1kMXrS8cOfgwRc6WjpqX6it7Xpm48aNfdv7mrq7u8+DA0Nv5nSmKZNON6V7&#10;Z0/3ZnoUpUJDjWgRjH1BT+jEZJ75TrERAWoPUu6XFlaFHh0fW1FYAkqC1COHG3dU1wOnElOpKQav&#10;JlJR40ZZRDIYkj+hLERxVdsrSRSjhphLLFa17hTWVWrqeq7lDoCquf7g/Fz/6g+D4IBVs7CyTbFd&#10;23VA316p+I5BDQ2/gwDrz9s1z35LZSX0/8/e+8e2caZpgqKqSImUqVZJMplYkikLlKwTZHlljRVQ&#10;gvsYS+yWA/jHyI6bEZzw4G70JLHhKANB6nP+UDLoDOCtVibuttc3/gZZWmz0dqmMUBi0wCK6ZmQr&#10;YWIU4IzSGzuJz7PY86LR14MDBmjMzSwOyPm+98dXpXTP7M4Ae5jECG1RFEWyilTV9z3f8z7v8yAu&#10;xlwLICCN6hEnPtkxEH0Z+StwcI9mgCjKUJ8eGnpmMp/lx8shOYE3hSit09DL5xNdHXs710FHXluv&#10;3X458z15GJQdQ68CUQVCvDlwTnQcEJ3EgL4CpfsPI6EEJNW65bIRTl7sfLmzdru20dgazexN5vNJ&#10;8A0FG/eOjuxgU3YQ3Rnk3iQp7jmZRTpLQqpkNtu0mF2YBi1+Bkg32G3QxkcXXnpm9EDPxvVVgFbN&#10;tSdr95pnks/YulN1XbRAh0Lfi7/NRL2wBWc9eJaw1NeeVb2EYN3+op+N88I/ajH6mI+l/G90pX6x&#10;FUA99juA67d/eCzAV0qRLxHfY793/Pd+OTefQt/2JrDB6hgMd/cP5vvT4TQEHyS0EsUoOEuTvfVf&#10;2BLKmZ6Yg20HRxzjA92wW9raGq689dYbV/7sz//8z8HVvb5v166e3r73+np6WpfkOtk4ooug+Oav&#10;ukz/vpLK1tNYklFCGgnRiUQ+pCmi5qSSCUICT/HjpqesrjxL5aGaQbeiUmSp0Bga6QmaKZNklaFG&#10;VlnkDB94b3qBKN+jDj8h2PCcbLhMGuoIn3klXEuaClN56iU8FepHiMwjhonb15f10PlYJA3eD3Fd&#10;OXnR0tciXIRNeK4hfJtW4Rs8e0qiriHptSV0EN8cPqoUtG4GyRt+0ztnQqolLy1vMdPZH6wZUWps&#10;MaGHQud9i1GYJnL6/Qjp3dPYf0n3j4+H4oYw2SXetp14aiy1NDnSNfJnXwGsf73Z59DG3q7u7rFK&#10;9WAiDkbAlijZ8aZ0InQ1lAJuPRwej13DxtpI5D7CdfmHd1TgObYc5iDCRnHPlJKHqMk0dZek7ZQy&#10;CDc95ZKFjBdmmaN2nkB9Af5bqLpyHdS4mz7WVyyMoywicjHP5OBjKAma0MFExA/FRMAdFbIb9QOx&#10;aMqTMCuXuxq7hnyccO9IFFSNDw0dH5uHjkoJIOIHjyPUamk5duzYntm24eG2tuf3vHJg+Nw5KAK2&#10;gPXCue6xc0vDk93dk5NLk93x+NiY/Oruno/H4x84aLllc+Mg6cewrA9RW8gIYpIjlgUToXgCASAm&#10;oFDdzlU+C2aR3F2pFIqnqheZkosVSFUBfXv/lF6i1kkTUSX3TuPnzfb2zHHTUsnzAzRAhGX7Waec&#10;NTTX0tB+YwJqg+vr9ftX96+319f/dbu8GjjoQH0QxBHlI/P/jdnoEagd/nivDpnFUKVAkQ52O+vG&#10;EXlXvHuyt3HjyZcvU3kwGkUmCaFLnoKVJYZZDI2H++NyEocDDXqf5GI5fSrZur5+b70mYdbGTGfy&#10;e7ohEVYMXRFRpeuhwU85ZsjVtbzpCSOXjshNGweNSP9gtLP25Prtffc6G3tOZloBzE2fymRaT0aT&#10;0x3TEls1AXc1PZ3HZGe5R2CHtQj3YfFwGrmtzAzAwEwjYsPsSYkNF0efyR5u3Xl99R7SV+sSZl3O&#10;hPTqp3L1/uCXj/0SGazPuWD9ttT9l8hgSSD2QAGsB3T1Ow2HX/OvAxZqCx3lf9uCuR77pwqEj33+&#10;ih68JRjxWdzO783Ly9R8eD681NXULy+DS6l0eKk/JcEVdCLoJQERwZ4z2XVg5xe4Z2PbTnmYGPIY&#10;lJjf0Q25nhv59sSfvfEGxRH+WR0kLPT0/mhPT0/jexdTkYPlqkFTd0mVBOFrWbW/+VAIC4FoEF0C&#10;/IQjMyMX5VGqeZ6OMlrq1RMKHJV40UziD0/VGvxUHr9Qxjkenq/M8skvU9l1argLgR8nexqgAtXy&#10;xRLkQq8Cfui9eZDt4ynuyGMTGpTuqmqdqXizQIAmB0lUM6V105nTTUrQIaE8x2CjFZU85elz4lZu&#10;EfiFMhWwrN6Jp3HwICEyEdQF2R0jSOgJICbfKecIVz2Y6y/k3qUaDeW7iZ1X7knogXU+ZsCEjIIr&#10;nNlA5I5SrLihkfQN8FVZzkZjA5MDvQfe+vKPyV9egPXw9SuNg13d8Ur5YCURhwqu/DNXBlK5eCSe&#10;AqvRcHqcDK/A9kD38FAWmD6LSIUylWOeX6pjATvJsSpzJVP5A3MmpoXACo9LUFW5qlMVjbB4AUEi&#10;KvSIk0sl+Y99GHC9WUE3lGtQfYnpJlbnlc7IVnbngpyGPWg/ZHiFAixqUIGk6kRcHrCAsPhJrlGt&#10;HqxsHqnEQcUdj28CzhraPrS9ul1eSUQ1fAwsrSbPSUQ1NtYCfNVxCadaJKzC+BuJzOJjQ3PoKOa6&#10;bCOKmitXx3wIcd8zyMglEqnEYiS7gsRB+RGW5VfM9sVkHLTAZxyNdwV2Vinqoamp8akwlAe7wlPh&#10;caNEWnZFuBNGk0NCSfjrLqgUlAT73W8xc+dPWjUR2sKJH59tv9EO6c633/tFPdQK19rr29fqe8sO&#10;CrN151eOM/Thtn8hwNr2ZTrFt/37eeG4VV2+YYmuIPIFUmjh3RsH490DrftQfoX81WcZLMhloPQG&#10;3/ZiUQ7cp0anOHUNKKxYJRFJdextvLdRqzXfXq81ds5kwrGEvFQQX2F3NjZwcCibXLhMpdNlaMSw&#10;nXJX9Pb+Wuc++eR9rR2tYGsK24QNZzskrOrIg+IKjBmyuC/JPNzMLjzXJKFfMov2EQsL2WwmihXD&#10;6OGLMxKXSUS4mF0czfS1blxfvYUAq/bkU80zyZyG9kAQ4ffsswG8+scvAGgeQGAh4Kq/eQH6B8ld&#10;9IV/LCHn85iKAZWPrLYSVD56+u3HBT/8ToHwBRUqDRE5z35n7mdL8/NLadBbLXX1p8JLTQOQ2ond&#10;0XJUS4VK8EY9/f4HvTt33vgia4DP9I4b6BECR4g7MDnyZtuBhvor4NTwP/0lCEd37dr5o5HePRd3&#10;7tw5AD4IHyBaIF0Rnu3QCljy0RbjIhouiOJRd2lkSEBUEY7Qusn1xBL77mheyVPlPUFVNE34HlRK&#10;bqukWN6WDh1PKD0Y3FMKDBK2pEYHJTM/6odJKlUBNBU+9BRgE+otoKJM8+tvyteasA0UCj12WUR8&#10;YlMnFrEBSrAmcEZRJJJqvNYsWwuaIUslqpZST6WybvB8DwxfAsawSvm7+k2Wpk+D8exj+iyc7ynN&#10;1J3caz1HuW9gfx8Z535L7NsCiJWeGkfz9kRoKu6QClkHvbwzn1oaW5ocaV17FALNvsQAa9u7f9oj&#10;AVY8njhYqTjowyxvx0MSboXSqTQoRK8CKsA6VuQbAsywNLvMACuCXiW5HKYMoiabQgJRS+VpZFVl&#10;Qv4lN2sQu4xuWsqmiUx2RdAzyD2/IpBXCY3b3OSmHcpOiKENo01J0lpgMiroILYIP9wRrpFAf7YE&#10;m44ixEpANIOEXDGdYQ0hDtetVisH45VfbbpVCTnnEnMQaJ+Ij02e645PSpD1WtvIcItEVmPdLS0t&#10;YwCqhsC0oFLZlM+SPx10XDaJ49c1hYsbTkgwyM73mEOKHhJxMIOJXMU6awyWLfDJcHehb5wgNH/x&#10;A5+mkU6np6agc3A0FQ6nQ7oamSDOkdKdMfiR7JyFafpN2TZqXyHpkRoK+RS3lOUo9MxUxo7PTtS3&#10;t6+trO5/b996/ZWVD1fq1z5c60nFq1WksNxK5eDImf8+dvr83f8DAdb//1ht25X+T6sSWGG6skv8&#10;o+4ecQy3MtY10NrK6TgSXoEvQ3Ihj0ZTyYUkGU7Jy2eZxadHc0YZzg4n5kQg3bPc3TFTu4dFwttP&#10;7Gs8HH06AgdXBH1HsIcwdl4uTs/n5AVOvETMhaHSCKXznbf31WobYPUQTVJT4MnMyb3J6TzwVqfk&#10;XWQmin2DEIsDQEuCvNF8BgRZAPiy8r7RDCrF4JGtGdBjSQy2+FK0sfWvvr66iiL3e7XmWvTyONRF&#10;sYnwa7987IV/GmE9+7VnH6Mo6BdIevUilgkfvEjWWf8kvPrab0Osx7bwUF/7HJ/1O4jqsS1o7HNa&#10;LFXCfIELhI+dW4rPz3d3p6fS86BvTy31dw0upROp/u40xB7Ik0j30OnIE2M7f7HzC61S2bbWmsJq&#10;NWRsVQ7s7BkYk3Cq4crjaw1r7Xva2tr2NLT3DI709u7p6esAiWz5A7TBYvyBjlilIpA9DLg89BE1&#10;A+0SAiaPfLIQOmgs0iI1uwIIpmnLCT39Dd1bxnqb7gAF6IMqc0vBkNMLldFpYP+kzKR8ZwdVyvRI&#10;7YQDFCzjLVqQ46yAWSCMoySm8aiXz6OnKT2pII91T7krm4y7VBug8GuRcng2HJc7B9m5WXUBkH+N&#10;tmz6plVIqNn8Gclvy6z2LwUknMlFSQRZnm3rCkr56gwRMHQkV97CbyF7SD4ZW+KfuVYIuSkRVYQ5&#10;H8NIwhDn1ULCM2RGSnw1HhpPGCiVx/9aOT0GZroje956JAJjv8QA6+G2v6hPdsfHIGehUkkkHOHG&#10;jWUX1UopjEQNT+U48BkSCXHFYxO6QjooAj2HumdbbNOOiMfikrRg8SCKsAhoyaOLCvjIzpLuD5YK&#10;BUJHUCUkwxRXCSSVcp0Ah0NbjWEup6FTzx1hELNI8iIXt0BYTyIL+QzEWLkYvYcE2CEgYsxdjbEG&#10;XBFOrutsOtUj0CwHkXtlp1zdrJR/dXDz4BC4LrS0HAd8NdbSLT+wuAQbm06lMieBaaXyK4lPXS6h&#10;Q4oUjAxyhk6wV1guoi46Ng0gdUUfYS5h6AVCRAXftp15JUt+GsLv+rNjU2F0F0V5+9R4xDZVDdYf&#10;6KiPk85pS1smS3yQ+XBLIb+8H+fA/yE+znHmhn6/vb1+4sbK6sr6en396pWVtZW33965NF8xnF+V&#10;y5vlysH5V76/Fer8swDWv6ai6l++hf/9H4QDeFKvAs4C8TmkcjvOwe6BXkxJjraCmgmETGDqCWoo&#10;0EShozv5jkazoxJhwSGGCMuAdI/0m5331iW8qkmM1dnZWTs8HQ7NJSoSvbllULTnwuHweOilVPil&#10;dCpegf5wPTI+lYTWQ7AWbWyUW21t7chiouDJPLleZU91ZE9JBCVh094kad+BvQJQ9VJ2AQisaYBX&#10;C9MSSyUlKEwu4A7uzSOvlX1p4XBj48r1laf2s8r9ict70wJ9wx9IfPXgwe8QUZ/TraswQtBdvfC/&#10;AMZ6AY0d/hH+6mtcHSQZVlAAfOy3EBU7OWzFUUERcCvh9TkaSwmwyFPiwdd++Z35c/NL87Q+TC91&#10;pdKpVFdXdzoxKWedNOSsTiWobKVrBw/07Wzcc+i/d9RhA/G2M9s+f/ncAx5u+93LGTJw4av/lvkL&#10;PfAMtCaDXQzc5Mdue29nB9n5G4aI910cDB2cPNC2Z2fDnuFJCa9+1NfX8N2+Vw7sOTC7c2cKGHDI&#10;sNO2OGBBga/kS9A9bRnwUWmZjRIgXbAkmAvyiBryAqLITzIE6JAOh8+G+8dBjmtqpC4N2ui2mLj7&#10;FBd1gHskOpLDG79QSfXmUf+ikrl7yHJRZYxcD1yheCzuy0O/zxLyVSQO0zRfGuVrwBiiFDROA6MZ&#10;RsEgjTvbfQwYQB/FXRX/nSqicpKrrXCh5xvbEzDytmiwTE420/WgXbAUOMX7zJopAkMJP22IoSmL&#10;vGzFZZmuHESwQHieQuxyOSXGCo1HYkBfjadCZ8fTObdYYqW8sCNjaflvcqTnxw8ffgWw/pUB1sN/&#10;/14yFU/H43OOE487miXxd9GQWCsB7TcQ+jz+DaoQou4JDwCDKoMRcOONy5kkolO7hprg2dwNCnxk&#10;fxV06zIQQCNS1qP72VEsMmRlPHYfyrWE/L3uMhDTtGoEY5ki6O0biXl+r0YQ3IDFMMyRFsjX6JUK&#10;+rqDF0IO7LGuohMFwptrOpJfqETCmwA2IO8DevRtsH2Sc+3m5sHKpgRUm3NDlaGDlYPyq+wgdQVd&#10;dWVHDnw25j6Rx7CtYeNgzP/U6NQgYbseU2b5SKWBT5KLNB+AQsRC4GGlKQG67/Yrvx25OpUOpTHc&#10;GUofaQkvLdWIAmetZ/GAYSlRJQFNknUpczFyddXY4lWuDW0S49vur8qbY9+eqL9xo33tysrq42/8&#10;df3bV9Y+fPvtxnhCfgrlsnzPEmcq4/t/IdT50pQJt/31P+gVo2oAujLQICH0D8mF/NTV/sGei52d&#10;jdEMlOlQ1j4tUQraJSSzeYrMSeYzaO6effrp0fGfhRBfxXS4TkVrNQmvJMBarz15b712r/bZlDyG&#10;yrpTdeZSU6F0anx8CpakoVhZHoglibiy0c71H6Ce/qKEV3uTZMwwEz0chc7Ajg4AWMrOPX8KWK0k&#10;Mlh5iadGF5FRA/kVlCybnl6UezadzUexUJiMfgao66Xk4cad11fXn1pdlRDrqeZbtWgmJE82+dYf&#10;PHjwrPwyHzz4FFoFHzx4EbDTi/JiybsfI7Mrefm08PGLhcKvP/5Y/n/hAZQIH8CD8PGAvl6EbkRy&#10;pnqA1/D/MXW9RZ4FwTZbhFnqEV9T7g6Pfa6FkH7a+ny5tb/921//LW7oO0Pz584NLHV3L8nLWNdS&#10;t/zfnZKL+q6RcH/qN/LcCemMCqrdr/Tt3Nm3a/eZz4EfglO7Xwe0c+jQoR0n6up+euhQXfsJanqZ&#10;mLhQJ2/++NDP3zl06My2H79648Qf/3Sivb3h1V27GhpebZ949cIEtCHX3zjRfmJt4lt/XHei7rvt&#10;3504UffTuu/v5svrf/A6AKrduIn35evJ37//rRvyBRra20+072p/h9iH/3fPj17pmqtCd5nhJl7p&#10;Heno7X1l5LW2kbY9I69Ntoz0zY60tR1rGe5tfaXXxZHCUqpz0zS3KK4UBimq1EEACqo2yAY7Cm/Y&#10;qCtCvAVozMMXjISnwthZHg7B2q5kKuTCFFRxWVNbZDfQEjs5QIWDRLhaYIjOfYtbMqS5hEnVO5Sb&#10;u2gOxRIoIts8VnAhXU+yUvolKvU9NnDf4oEa+JCaXskkzTu6im61Bttiw6yZy0XPdxPFOcr1ERq8&#10;bUG2ExwxpPkdmNwlyUM3AzpVnAGCraAFq1pljUqoitywPL+tkA2yhC5nrfNoOJSAW4lxLG+Sozvy&#10;WOm0BFln05E7VIWwbd0S5dTk2NjkwEDf+9u+AlhfgBnl5/XRVGpsSA738bkKcUKWUZF/VVBgpSBS&#10;OEawORdKXMNytY6R5ygpQtOsCDqkk0GDCbVBy/T4lDX9xGc/Pwe9nCyNqS5KjCEVluknEZquKmAL&#10;DU8yLAVC+cuIEMSKQUByjKqKZGOO8MhiEEH4DQGcZUu8iJxqApTluRz6NRC3lJBvRMfyIom9CepB&#10;d75RrepVAzNSQIBU1TcrTjk+FynL74682qyUN8ubBzePuLbOFJjOxbxrRgSWHTkqTSawFBhiSEqJ&#10;nZhADYCPsxXhgymQaB9HftDBWCq1it67qEIrbnqqvz+dnhqHmHujrDqAGdly4gOv24D9UgMEncSM&#10;1Ew/ugs+UjYNtoVbcTaH9kycWFlrf/uNlZW/lOBq7cZae/2Vi5Vy2XXhXR/cHBrZ7QOmbf8SPPXl&#10;AVhrrU7F0KsQUmc4ruumMp0vP1GLJnsu9kDazN6Tmda9GQlm8slM0wLaYJG8Hemh/HQGq4bZ7NNT&#10;Uy9N5SDmA0BW5bVaZ+e95mYgsW5LdHWv9mRzNGYkYk7ZNcqppXhIdyLpiANVa7N0LTQ+DYGD9w43&#10;zhw+fDg605rPJjuSvXtbwYRdgiQJnAabmppIAQbbziaTeynVOSkB1uLT2Wn1w6LEWIujL2WnM/mm&#10;xWlk2PLJz9DnfTTZc7j1T66vrj61+lRz8+p6c/PM5fH7rgOtr4CvXgTmg4wqPXl0ynO8YIL9UEFe&#10;5DpdFEryghOeV7DMwrOfwrlcKBbMgsCHfCqPKrhx/4ceJyi4n376aeHTwrPPPpA35Lz1qfvsswWB&#10;blRa4a5rvVgA0OYirHvw7KcPBKG5B3D/CwWAdBK4FRj9ySsoZT6Qm/khak/kZuUT7z548MvvbN+c&#10;H5urVOYOliGdXP5Di5F4NyyJYpCXSHO75QwN9/R8+0Db7OzzDYeUwd2h//iH//Xd17+/4/1f7Jmd&#10;bf/phYkLFy60X5idlcDn1fYGibC+2/D7DbPtJ+p2ze4E+7tjs30Nfa/M7mlr2NUuUdauC6/uanj1&#10;grx5Y6L91RsTDfLpFz6sn/39ugsSPMFXw2xDw55ZuP/Eq8//P8839LXJn/ra5J1tEiu1DR871ta2&#10;59t9fSfObDvzYRuw5fGqrVnyVL0zdG7ytcGhzeoR1/20sulaRfeXR79ZtKzTVsW5a6IC1jcNNYm4&#10;8jQV58JxGh7TVOwv6NMyjDM8LfiJTEiJdopNpabQ0nIKsuX1ZVNV0Px/qmIWeDd4FsOMEhlTbXkU&#10;gSJNvUJJCcOU7SlJa20bvaQZT1EoIhQxPWp9RMGq6Wu7fA8Ev36oKaWV5Sl9ucVg0vOLlCw+Z9GU&#10;p0Af7j/73lDblkKPQqmwUI+2xUPUJ6uUDbtfI5AvYCmZFa5pmbTiFkNTsG28F0jg5eNBwJvDNCE5&#10;o1BQDnpfAXMVP5seT6PWXeLdIoSd2eiiZYwtdUt8NTnwfzwqdoVfboD1cNsbK6393fGD8UqlEqmg&#10;g4FlO+VIAnXu4fHwFHEwEpNcDcXuUzogNuQZVCqM5GJUjyPCCn3k0JaBj0kPauhyFKZfExTAJQ84&#10;uCO6QcGlkkOBvTupqCzT8q2uyK5BjvKors9FYtd0kI0rmpePXb//TlMxxxoWI505bidMhzAVExcE&#10;kDQagr33pVhY3kNuGuTpIDvSYYCW43PVrULyatmQOFT+5Bwk90nKj7b9xGSJjcB7NYd4LgcbSeSo&#10;LgkQC+qSCagPnocTJpGI2Rr7gJGbus18lcR3LLK06E3LnyLdYTm0gaMPmOyPy502DN3lhh3Qd5pU&#10;ZKQyKRnRqJKlECx443U7/crk0Bx2PLbLlaGhV27Urayt1K2tvX3lxNrajfoT9fX1rZtOWb79crkc&#10;3xz+423/rI7BbV/ac/vMX+9Lz0FYIBBYhi3KHTMXDzfuW29s3Pde58btaCbaejKaSULL3kI2j0U5&#10;bNZDsftnUCnMT+fz2aefDmMQd8QxIvJUSrSudj65IfEVdOvVNu7da16/det7thszwNLdScQllKvE&#10;DQFK5vHnok92btRmoiff7Oh4s/dUMtoxiDqrk4ivOmcyg/nppqZT2UGJoqJ75dZgL5J7T2IHYTKf&#10;zUPi8wIVDKezi4ujo888k51efAnoLMwuzOz9LCPvyEZ7otENCbBuNd9aBZ/RJw5nXhLkMGJ9+qma&#10;kIuoHpZndanIpEhJEQnyl+Ckwg5JxD2jK1vRVIYA/HvV0iZfarlU0oJOMpAIUXZeCW/aiNq0EvMq&#10;cEAX4Ltcw3mFX3tyCCngPhSESSBOcLe/PI/AJ1xuQJzWisWipS2XikVYzRXNj0vUXAN7W7CKENdi&#10;qrFBgpW724eObz/ecuzYcNvzLfKy/fjQ0Fj35CsXB1pahtuODbeMPL9nGLqKjw9B7kNby/GWlqGW&#10;kT3P99W3z7a1nDs2fEz+dvjYnudnJdx6flYCpFnAYCe+DR55LfL/8XMt21uGj2+Xl7vbt29uH5o8&#10;Lr+3nOseO7Jdbu3o3SPb7x69e/eoZR09ffTo0SNH727fvLtpbR+bP/2f/lNR4ijMmIE5+I51R5y2&#10;LPjgi6YrB9sCmAjKUxsKf5YCSejHwHCGcIGnbBWEglMaF7sE/5b07ez5gn9l5e0J/y9poRTkc8Gs&#10;LpFWOLIs/LogrdmwwxxIMY/d/kzVOujYJnM6SnblBaYxmnJIVgcJlDI8k+keP8vCF8vjwRa0MlJA&#10;m2pw5FKhUFyZTUaKQWOftSV6mfuvuD9bs8kDf5m2ZmmcR0IaEuVFIYKOQM+X0PPb9/ESNzAqrasw&#10;P2eJhW/Kpunsksm23JpnCxUyJHw3MD2EFu4hjMimumAaSKsEACyAVmflpHY2XZZL6jsocZH/42m0&#10;b58ceeORsYP+sgOsQ1dWogNd8xJgQSeho+Mf100kEvFwGEqEU+M5LHXBH/tqDs7JTUo2Z98eCRmE&#10;x1YBGg66JjqQE7UiOF0QNdUlNL8DsZXJ8nRE6hb7BDBKoedays0E0zDpleRdd6pY3IuhDAv95SFS&#10;i/KKkXAVfmqf6huBup9TgeMzLkFWGvxDclQuxKJ2LPZD8rODJDjI0CGRug1OSNVNMN2ulocqm3MH&#10;K3ItXHZQbur6jYtkCW/jxGQ7aGqVw4T4BMYJyV1Fd9NEAtFVJMGsFvByGC9kBu18AE0REJl00rFe&#10;X34WeiQcluOaHNjS4X55iiUiWsk24obwF6e+Y57wvWUEuzCw5MpWoTj4sRc0n7VT7yGeHpqtX3l7&#10;ba1ure7EjRv1a2sn1urXdna7lcqRqgQB8c2WnY9yyDNeDtW/twTFX92oOoBgq8nGfbf3r6/e3vf1&#10;v3z8+tfvZRCiTAN3BR7u+D+TWaDQZ/TCkvAq25QdBSQcnkLDHblWaVzfuH2vttoMXg3yAqZYF9NA&#10;b0GDmGZAoRnKyqFQNjPT+XJn68nB36RTqdD5ROJ8P2Q2dyRJXy8BFuTzkARL3rt3GmVXHRnmsjJJ&#10;SCRES3fQ3Ut8NTo6+pPR0exPXnomuyBxGnQTLsxEpxcWF6OHT7b+4OurzavNT+0HI3dwcs/JE8C1&#10;FflrWoSoipR0VSwusxWlxdT0Mn0j3gTOfMWmFtVTTaJVsGLvx74HF4kTliUyWhZVvNfiEYRwW1E9&#10;hi8FdZtxnHypil4ApraAT6XfQdeM5eE2qWZvcZaW38gvRwM42yzCD0VRQO3o33z8cdEqFl88ah09&#10;ahVf/ORvPvmbopBArSgRz13r6N2jR7/5zaNH3E/kjxLWFD+588k3tw9tv3v6E+tFCYm2H7Xu3D19&#10;tHrk6JEPjhzdvv3I3bvbj2//Xz8pvgjLRPm6Ejmd/iY89bT8uWjSwq8ood4d25JPlV8QkApaA3lt&#10;HxGafJxZrFZsvZK26eQl12GL5KtKh6HkOjT6WaohLjBzN0vME7GAGuPzzIDCogZBGifJbeqSTw9R&#10;PQ51VMZ4aAriWGAAlfO7EyTz+QoooZoUVWehSa8fACuUh5QCwongm1LUm+yb5aG4QdN4UPdK5H9F&#10;439AqgX2noH3FvkmMAdFQnU2RKUYEjtoPfQNvNSyFoZ+wm20fW41clxcdbNbjuYn2DAs9c3uPTUC&#10;s50Xvw59JtToreQvvvmgYPmG+vhwKFamFkUjFzMwNJFE7YivQpj8nJZTGBQHx+EXFfnoO7j7mh0B&#10;eNXdMjmpSg1fAawvwOX1uo3ejsk0SN3nEhEMDpbDbCUeTwPCmpoKowkH4AX5F43Jvz1QVyDdLcvp&#10;A9Xa1wTHjluBtBJONcghBHaWGoGVP7tGDu9QR7S4Xq0sx21RpZWGiaF6JuUbCiUhAtrLLceIQMtJ&#10;7BIDlEIOXOT0hkU+k2MJLJawy+3ecT8oXwVIlbiaSCiHd8BY4C2SQBUZATyIgSLoBLvjukDeOGAC&#10;VUFeA2cf11IPQAaOfBk03YmwF1xCidRIcBXiWiFH90TKhu/Jyi8CpXtPndYkg6QQIWyfEXoo/TPs&#10;fxpPp/pT8qSSyFYYlTkdXZhxAEM9VsHPhCCNP6YQ8iJU+CFdpiKwoQ5JFjBAWhqJ+Gv1Nz58WyKr&#10;urW19vYbH9bVt9e3t0bsDwwJMSvxoaG+L1cmuy9GVvFGvy1G/kcIrBN/9d7g3FylihYNhmMZrdHa&#10;7dr6/pXrK9fhsnE5k8lkQd0OAAts3JOZy2jSABVCIJDQgyq7CNWUqXR4PBeLpM+e2i8xVQ3g1Tp4&#10;eu673dx4Ktw0nrsaASH9py6UivVcePBktLO2b+Zi73P94VQqnSgnQAwZHgSK7OTe6MUZrBBGk9PT&#10;g3IXsoOkwJqe7sD2QlRdAWk1DaGE8vuC/D86uviT7OIi8FhwyUQ/w9bC6YXsdOvhw637Vvav/pFE&#10;WJCT09wcnTTQu42JYMJW8sgCKkgD2AMYqFBkSFUsBNiHs0YtywoQESIeK8BjcLNgbcFM6rblFYVj&#10;IRIrwr0AngpIjhHQMosasljwqyJ2zBYsjV7JdVHiAy9iQbapgPqkRSAMmpsx8BTDo2gBKHBZB+8R&#10;VpEeDzMWyB/BDhjXTeheh+Q0rqSg0mnjr+EBBviw2q5ThRWVBV9oeCfBHH5wFhnMyA/trkRpKoLU&#10;deH5dyymunE1Z8ufLOQcXFwHAawStkE2RujFjY5OrlFxXPnm/Ea9Oz5LoiRJyt/AIkMqaEb2uLCm&#10;BSRTILAiiMV+UvSHQp7FZGUW0UOfs06QV+dBADpOMgs5qyuBk3KaMv2igVky/e6ZwKEd8YjS3HOb&#10;oeYzoiB8KjE0Yi2pydQRm/6QItzzDeXRS0JtRygXB6H5XoA0BuqupxJu+Iu2QgelIOMoSCkklLps&#10;+pnMwibliutS45Sv1DLNj+Ader60LaiiUOO2xcM5W2SbW/qKzCD7mc2v3HJVsJpGATdeWctZFoUl&#10;59HtCrDUOGAqZLHG8SeQvo+HygC/bUz70CrpsbGuyclHC199+QHWtjc+bOydXOpOxxPx1JyjU2Co&#10;UZE/hcF2CYuE6QjlTUZiXslFGRHIoNDmPZaL3KeigbL+xCPG4rPLo9EBeCxiguXDShxCQFQKDXI4&#10;uOlqeSAU/yU8jDtQDSHybHBCaHiA1clrquGVDA6oLE8FAdWMZ5Gbr22XIbU6RCU81LyHgGxFm6xI&#10;jPKfWazOxUYLrSFcyN8UOA6qC3YKYlEdi5gFzabY5lCOkrBjsTJhQCwJEuhKgAEXJfWYmkqoloOs&#10;R5GNvtmcoNUQcerohRSbAmI4FR4fB3/9UOiq7slh3zGE79asUYHfXzx9vp+w4JGQkrp04MFFXPHz&#10;jhBNbjuVub4Pb6ytrZ14W17Vt79940Z9+65dPRH9iCPBZaV8ZLL9zP9A8OMXGinh8V9eVvytLq6H&#10;oEs+81A1e53ZvXvHH9bV7ZC35ArirTPbdoM+efe2M+/Wnaj7Vt23duz4+7979z+++9a7h/7g9dd3&#10;nzn07o/fPXTo3bpd9e8diMfnDNeo6hJPmx+cjG7cru2/vrJfoqubX5ffZ6LYPKguC5nL6J8ABFI2&#10;n80Tt5TPLj49NT46+nQ++XS46WTzeufG+j2QYD21v3mjdntftH+8KzP1vVAuFrt2//59/Voum4nO&#10;HO58udbZMxhOpbu6+9MxA9ivXCI1MCjREzBYUb5kOojDQpF7JrlX7Qvs1sIpILEAYAGbJpGVxHvQ&#10;S5j9yegz/9szciPJTBTiCRenoTFx4+bqKiiw7jXfan558IdMc8rrItT5TgPAQTEfAiEXW3tBJY2/&#10;Lf56mQqCSGRtCVrhOo9Fs26BXgGS3X0whuiqoIzxLLRqMS38pwguCzgmYSmsZhUswmoFTd5EAsor&#10;WmBuUsAnWRJXeYKN9pDHKlCbv1mE3Dol6NziUqT4F9hR18XoLEsjVhegD9wBtUSEQQCTJODGK1uo&#10;cQKQFqYJs4jTBSbbviOfabn0kmosIZCHi6k7BOnwXgund15Zok8g2WvCx+HBu9cgFRg+bdxNEz9F&#10;uAUdMdpW+xsqxwEW1lRPMeWNEVfFb9gLZFO2x9ySWQr8SE1mfTyPoQQI3Kn8ZUZAXZFOAHuVDk2V&#10;i74FjOnrxCljJhB+YUu45m8fNsUVXXKeKrCZAu4C9/ipwp8KnHBJxuQxVcUUlSrtsVjc04ICaMlv&#10;4YM1c1VFsvomNtTgTu9VoR2VewuPNL3ArYqdFVWfJB7ZH136NyUzqFiq6BxvC5dFoTnUb2D6vdpC&#10;ZfYoNSy5SheWzeWPi34F0vZjzYzQ+UjsvN81mCD3dizAoPIKtC7p8YRh2RbMU7Yu3EQ8DgbuAyOT&#10;hx5+BbC+QABrx9srrYOTXV3d8+m5SqXCycLVg3EQNKahg5yU2WTUqXtaOReJOGD3iWxNIpTT74MC&#10;S1gcKoxtIKbH1u2C0xc8bpJFpM91MCS9KTSHHWy52EjsqeDgPJVhCEe0CW5YMdBhxSJXdbaLsjSV&#10;nC5Mv/1WuTxpVAwz7XIFHRsI64xj4idRWdDwh87awCXAkEethTbFpru2z1hRvcF2nIjxQ2gWBJsk&#10;2JEEeUBE2C4+lqCEHhBfQVUQyqtwrSuXLirTaeRpr+CVbTEnpoYIOT+UEmh5MvWzNGQIgwwCWg3g&#10;7VqU9qip+Hr4fC2xTAkVqkyo+Y5alup0ESVTj13jVhgVKyGHfHto9r329nqJserXbtT/QqKr9vqG&#10;nTvTuvOBUykbH4zNTpz5Z1NH6usMQZ+HAXuEvzlz6IxEQu++fuZ1bn+XeIifcwbaq7Blfds2v8H9&#10;zDYJg/4A7juz+9Ch3d+HJvbdO96VuOn1HTt2H1p75115z5n31/7s0Ls7Tux4Z+LMtr9rb5g40d5e&#10;d+bQjrfenzgxMXHjxMSJuh3vnKiraz+B+dwNF3a1v7rrRvuuhob2CxcuQBvYhfZdF/7tzvlKBYyw&#10;ICdHGKeitY3a/scfv76yun/1+uMr12uXySR9YYv9FbBC0wvg25AHNJPNLyDSkjdbZ5LJztXmzjcb&#10;a3/SvH+1eeMHUCNsOns23JEZ/V7u2lQymnxpNJmZeXlfY3RmX+PJrnAqnl5KyWHUcRJzCXlopfub&#10;uk69mWyNRi9HD89g0nSyI/vcb5oGs4jzWhXUQ4yVhR5DuXVOzHluMQtqd9ipxZeeGd8LfYQnP4Pe&#10;wmS09XDrL27eWgUjrPWN2h9Fz6uqCLXKm0HGJbJX8nxkYop6QcyCi0DJ8xkjzVwGB6MiQ3sNxVjE&#10;XCFngEJNs2CSxAWnX7R/A6RhFTRuiykwVSYIawFoKiDooCojniIAv5CisnCdhs01EmNRr4yJAwu6&#10;vgjqFQH0xMd6AYqCqrEetgIAy3aVKR+e367Fn4NFncHgbmcBey0hpgQ3hTs4OOCoYNHq0EKlj62G&#10;CMw9ZhcayHilKFGL8lgQhAFuA/6MdJ82e9uw3Mi6w3QQolSUtapgZT8yi/8wW0kmzDKTkAwVmbYo&#10;KWm7FqT4qdBjT7tUwkVuCYdloboMKQVD22JtpTZhpyCjC1wuQOxuL/s2DqYyvDIJbBDr5NHPJdWo&#10;45cJA0+sIFrQx+eseRf8Vm1ccQfMD4MUFRxtBoJbiknUttQqWTllUmy151tOYenEUupyC4QhKjjQ&#10;DDqAaGqCP3Hh89VEs3TpEuYJiSBRkIUaEAHNUg2VrUOfqCV8TwbFXCn9mA0fP51cgXcDIHtNHw/h&#10;tIIqdkjCAcur8RDdAQZYUCSMlGnesyC8sZpIpVJjk13dHX2PEn/1KACsbW+9/96bAyOvDfcuxROJ&#10;eMShspWbwLpUKpyeAn4mgUBCfo9pNgKJCoSB5CiYUJRIguUx82pylY+rgewyDkMftmZQ1CCjMTq4&#10;+IlQg8OxuCDsqqvOBLJ65+K5KQzqYnQiOcGeJ5DJy5mcaHxuBQnHwvLXDJZbriQSqMEKhVSXX4hD&#10;B64CzpL/HB2ciSylTeKQZIGzgBx7sXIoPw8whfwG0Hq5HOxNIqZYNRS106uzFgs9WXMRmJNYjYaI&#10;x+NwLTIlVUoRdYaS24RmpKd+BgALoS4sXBwb/V79oHbOww4GKdPkoZ4/Gm4Jhg9Xp2ek8snpqfsa&#10;REsrfGUu2wmIeq5vb//TG/Xy0i6Rx65dfX37lgzHcCofHJk80D7x+m8V4B4iMsLLmTO7t23bLXHT&#10;69B3Lm/+/Y7db0lM863du18H8PNO3V9IdLTjpz/f/c77O9794/b339rxrRsT77/z7rZt79Zte3io&#10;/d2H2w7Vvb9728/rJgDr7Gpvl98lMjohwdGJuhPfBRx0Qv7QfuK/ynve3b37/Qv/l3zgrobZhl0n&#10;brTf+P6Z3TsgoXti14WfXmifgLavC/J3E3Un2hv6Zo+1NUhI9fvt0Mb1/LFjx84dOzZ8bKRtZOS1&#10;tr6LAwfa5E/DLcePDx0faunphT5CcI01dFfvir53r7b6+MqVFQmxVr9+faV5BlL/CFolF6iDME8Y&#10;K5+kAiEmL2cXktmmaQloGvev70smZ/6kef2pdagS3mtufSnV/9xgpkkeOF09jY09+zY2DkdPts5E&#10;W7vk6YenWnoupju6YRhOOd7f/1z/KQBYjK9mopl89unnmpqangOxFWrsqaNQQirIyUFMBWBrQcKr&#10;7AL8BL2Eo8+8NH14JjlNBlkZ+YI90ES4KpHjU53rN7P3YzoDCiQ3qU2FdErLFB0MNw3getGSUa/Q&#10;PFxQUmoUCCknRQRj5iUsxhRNflCRNJkFxXZJfAJUlkA0ZSnxFsZBfIzOk4ruooLjaSRxXNeTmKzA&#10;AwuTXB8x/2PRq6KNN+ATy0QeusCsBM6viIbMoPKEGEmJoXk+NDke7g5GUTFF5ZKrjMveeTZ3+1q4&#10;3gGhsURNgv4xK0UKAlYtU4MvEXa4i5aw/FBWv5xm0uYtJVQqAmlokZpN809y+gBLfreAKpAZKYeK&#10;ZL60SXlbBVafHvcY+uiGg4uZQGLrT49bEEpUSYilU+OJEMArOScIUwQRhMLHJUhE6aLkUzlW4MWJ&#10;rX9yeSwovoA26fkh0Vi580ylW6eUPstwRICtVOy0nGtQ2OAJbtNTr+MRfEQyz1XxgKYCYkRhMcOq&#10;tBnC8pOhVZaOsqpC5bkfBk1/G4ldP7q0jH0YpGQr8SN9w1PhNyd6zK4pbGVuyaAmtYvyJTK3xOco&#10;XkDOKpEYy62AskqTECt3nswZ8CdDxfzA+WNAYFtqeGBy4M1HTClb9wi8h0Mfvtc6MLKnr3UgNZeA&#10;VEKsrVXj8mRKg76aW+F0QFOQUkMxIPgfLd1zMa/oWZzrLHzVJBIsls9Bwdgr+Iw0VbYVP4P8QjwU&#10;u5tU8CpgWCECEXbBE4IXsS5Ih2HTHuIL046VIzptqsAleKWTxAMX1LnQm4fDZAQdsbDLL6Gylkkr&#10;lYNInasAtWI6uWzjyORxm9N9GCzl+GhXsDcwAkXwXIjQE6qZQ5HYeeL0sPaI8iuwhMhVItg8QAtV&#10;U2XUaL5/AjF6Gp/1fB88IJaegoaRKYjImUpHQP1g+mW9oK3X58B5+CALQFMV/1kXa1cNUJ+kk5mO&#10;6fy4p1lyQnV5uJnr6tlZX38Dss3q19beXtvVXr+rYVffK73djlEtRzYne769axc7qwCsOrRjx463&#10;3t1xYu3G2oR81kQdWAOdaH/n7+okBDrxzjsXJES60d43O9F+YaLu0N/tqq+rq3u/TiInef+JiTpg&#10;iybkQ9sn3vnjiV1/cebvf3po2+sTFy5M/OEE9LLPzl64ALnae769Z09f3672XbN7GvoaXm2Yfb5h&#10;tu35PQ3t7bN9DbO/P9vQ1vbKxT17drZLYCiR1QS0wLcdazt2bvh4CzZtbW8Zbhkb+s6me3fzV9vB&#10;0+w72+8e/ebRF4/ePSK/3b17+pOj1eodt1D8xPpkebn4SfGTo90DA/MOuow68uNKt3Zu3Fu9cvPK&#10;lcevXL++cv3WfolvpjEUh8AVtA8u5KfzoM1SFcImiALM55uymc5otHm9883kxupq83rz6p/U7v3J&#10;rdtNXdmujtbBdCSWjpcT6XS4a2BgoKOnI12plMvy8IkDf2XfB2GWrkegOvzcYBKCmjs7O5+oPdE5&#10;A8L2puxiU5OEUsmTyeSbp5BIk3uRzYMIC+mrPGboLEzL3ZxOQvTg6OiiBHxg2AUIsfVk9PDhv7q5&#10;eh1k7s21Wzdfum/Ytk4qITofVaddYE+HM5cR56Q0/NlmwbaJRAvrsZhZAGZJFIVZtJmOwoogASbN&#10;Yuk88lCWyRosi5z0rKLJUhV5zyW5MsAnAZUFjtVyDWWR9TdUB81iUVxNX9UBt+HKxAqOehSUmshv&#10;sWlTUTkh0wrMMlmvyckqEiLxcIRsldw3O+5gGdB2dcryAnUA1i81FMpD8U5jXMVBCoQGEIxxdRIe&#10;WEDzS5KWQg2SMRfJpixFQ7GJuGK3USpVlDin6BNSqhzre3uikTABi+V4b0pTYYQlz6UeI0+1A1Ks&#10;MzTXlZh4MlXXHTsl8OSv0pJNZshLpmVE4nEw4utOJ8osoFKUjB8IyPU121Zyd7N0adk3kPFwJPaL&#10;ZuYWawWlAeepQhXvlN0Bt4R7bNBOIzI44xAhp8qLml+RtG1aOVKtkmuEnJloEsGlpOa+l1WwV/g8&#10;VGHxUQJurOiKX4IuWPSJMEvkhQVI3NO2mNOD27vwtvQRFpUAjuz0rZIP2pbhZU2/613NVnJ3Y6GY&#10;MZ5KJ8bPpsGTEgqC7H6VBiYR5e0Ri98pvFk9PhYf6+4fGTnQ86h1Ij0KAGvbz6/sGpx8pa/nwFJc&#10;4gNAWHKotY8AwoL4eZjbJRgBlgYa8NCpE0GWATIsQFhg7yugaxjb4mgpa5oKCqA7GzqPkhsWom4l&#10;HERhKDo4oYe7Tr80ibm3SKBNceimOuVNg6zQDTKH1yAfMRTT0beEnQoUdy2UHRfTNRIfOU6F/KiQ&#10;ZWLDKkREEf9H4LMkcIJaKPZLsvHXNf2HtqafB/EhPpwk7WRthc6h6BcPBcgERxrgbuo2Wq9QUgJz&#10;xMjob7GnUpJ3S1O+DZqdG0daHqRwchEDP1GIlRr3WOQGMitWUPglWSUt8AN3WLxcLA8mB/PZZPaa&#10;id1UuFVn6ZU9P2oA+DMhwc+u7+7sk6hlV8+etuFzSxXDKRvdF3sA6Xx3xzsnflr3f7dPnLiw9mrD&#10;hQt1J+St9gsNDe0TEhBJ0CSRUXt7X9sxiYsaGvr2zDZ8e3a2T4Kt2Vmw+mnbM9v3yohEQbMNB0aO&#10;SaR0rK2vbXj42Ldn22bhxvMjwy3btx8fbmsZPjZ8bEhejg+3DENC0VhLS8uebw8fH8Ne+XPnWgA7&#10;jbW8ck4+Zn5obHjk3Njx7cclprp75Mhd94hlQueWZR29c/eOVaCyD7WoyUmRBDTAlULdx+WarQeO&#10;tobuCetuvNtwdQPjcvRUR0/jxtcff/wvrwDEWrm18tQ+ibAWMsBhUcRzJqrqcyTByi8QzMrLD3mm&#10;EYzYW0+u31p9qnl1/aknOzdu3epo6ujINv0m4RpGPJRIA2mVkMAq4ZTLiLBgAHWFE4oAvopVEon+&#10;0ecGoYlQ4qvbG50zL8+gFVa2CYT2eUonBAKrNSMBFjBYoMCfJl/3RZC6o+r+pVEJsJoymenpzPTC&#10;dHLh5MmTPY3rK837JfR7stbcfGv0/yz/0PZX9lzoV96RiD8IQ2l6go1NLE53M5FospT0iTRYcMJh&#10;DwsUQHQX4BB2zRYU2wVSddThCG6RMYUCYQi5hJ2OQ05jJVGZ65qXWFd346lK2dUqFfnKpMWyHEdu&#10;RDeWLr7a6/xao+5BRn5kb0m0llCpeHLQEX5/MpvwyYkPC45MKmGlEAt+JMyyx9IuFfOonMiNiSyc&#10;L5j8FNgMxElgeD2p0i3CWTS/U/3TokYg/CgZ83FvJTx7GUDmMu2/xI0wBeNeF/1ILE0txsxlM6CQ&#10;lga6xmwCPPHXBnSiakq/FU6DhbQSL8tYn82tR8j9lMiaQVmPlqhitqyon5IEhWVovbDZZRwl4SY1&#10;ynnCbw2kIR0V7ZcuSXh1abmkceoO9TCWlEi9xAcX+5Jy96HwTQ/8XD6UjPNxgjAFixSekmCZ/qZN&#10;v59SvYgy1ypw0q3O0ipWwWsM2oSS6zOBaLGDlskeoORFL98RhuSYps+/KcMLX7elbMDwHcPG5BOW&#10;S4hhmWn0bYXIlV5j7KkchuB48q5RBOH5NNhM0jQ1HkJ3BlC4QzROuqzbZBZmaxLOVofi3d1LAyMj&#10;vT1/8PArgPWFRFiNvb0NO/v2DnSnrkagm8WtisLmfKo/nELvJc7FIRty6McD0OHEiMKKJL5hC9RA&#10;qFY1cLnCM8oiWxCVkc50KEWBQs0Me3zgccDPepbg+E2BjTucE2MHXnakwjCtKpBnMTpuTTcRQVGW&#10;zuU1HNks6A5hG2FCViYrJAqW60TIGQtV6QfxCMZ3haa5nP+EWAt5LnlPDu3ekK/K5eizwF+zr1Wa&#10;7Noh5DDC1Ud5M07CK50wn7JZVpaoKmuZDKlcNk3w7y3ZcqodPxsCSh74K9C4R/CVcI3k29oEDdis&#10;yghi4ZX6X6hObvnYYrojm+3IDua/YbIji+5qojI/NjR2/K4EN8eGtw9tVt3q5tB3NtHzCzS+9rnu&#10;c6+8MjLymgRAx4cPHGvbMzwwNgSGQMMjQ8eH5H3nxsYk5jl+fGj4teHhc/NDlfjY/FB86Dh4DG0f&#10;64Zfbh65e3fo+N2jR7bf3Yxvyle9e9Ry5twXJaBpOejedY/esU6fxlY0eTlaPF08bcmvo6BftqzT&#10;nxy9O1c9LaclV7x4umgdBRKh4ErcJIHU3aPy4fAgiZ5IRSNQMeNiWxcqjgHFu8pPg1w4sHlBE9TY&#10;AK1C7JhhGmOO7rqOrhtCj+89efj2CsArQFjXb67ebIZGQoBX+TxRWMloBv0aMnnEV9MZtPdMLuSn&#10;W6PJmVrnTLRzFWii2vr+J59svhl9bmDwuVTItiHo0Imn4lgVjGE5UHerhiMhVcXUy6kIJiEa8lZ/&#10;fxO6NADEmumcmbkcnUYMN92UTe5NngR9PdYKwRALCSz6n1xYXAQlWNPi6OLiT15aBIf3THYh2ij3&#10;N585GW09vL66vg4mWM37m/9z5tr9a6BWZE6hyHyUqbRRMOEjr2VuGpyVQGJLLFwBhrokbM9i6tXT&#10;yDulaJLKko0UOA8euS2s92mgXtdAuFVEcEblOoRsViVePTgX745XN+e7u+Pp7rn4Unyu7MbjVfmK&#10;EtHJaTZeqTrzY70X93Rv4jbAOQtEWVWTCTKTQ38tBVAszIwS7GYJu0R9i7S6U6cma2xINuZQFUZD&#10;QT5AdBJ10QkI5qsEySws//lReJZvQoWvxrjKRrRFmjSN22SsohyqNKyALkOfJNEoJa6YaqXTJvVK&#10;AlYVWxks7M2WmOW1vn970S4Bm+Ee7F5SlpqMmpiSCigqQAYlLJV6bDYKH5NNSiZ2Ay1RwE6pxMYJ&#10;qGMqWRLmahIxFYPsQeF7WLGiCtkx3IHS/yzhVWn5IwxGxrIaqqfwtU1lhKrM5onkYk8z1krB0VV1&#10;XWa2SstBPXOrap1Boqdgs62IQOKzhG+1Jd+JS5MNfQ7W1sZDVqqYTN36PhBiS34ZGZ36QFRZmsK9&#10;urIm5RfziETwNGWLYX5eisZcq8onVIb0pndfoIX2ebmAl8v4dO58COwaUS0M2c5TaSKyIgalYNuE&#10;1Cpj84ivDvQeeOTw1SMCsB7+vH4nXBo7egfnQ3JyIWvK6nw3+FtOnQ2HgKpCbBFJXEUbgpjjUPQy&#10;uRLA4qDAHh5+PBMHPJuqnRePPZQesgOUx8s/OTKbxN6QeMvyTd1IfkAJCEL1bZi+xxO8fhV4JLlr&#10;FcNPkVYO6SYHJVsk+bJ4henJCbRSLsv/TixxkKRSIdJLoTYd2Cm6A1cQOXy7kVCcMm9IVYW+7CSz&#10;ClG8IMSeU8kxAW7xV+NyAw58KII6lMCbR4eZnFqMlQsVxQG6W6AQ9Pn8cHx8KjSeQjulcYghnJoK&#10;maq9h81cPZYzeMTY8YnKtLZaQnPJlIlsc6njVEdHU9Ng2FP90PgSp08fNRHSfHKaTYiWaW4EcFJ1&#10;reKdze2fyknjdFFzq45bkOj3tICGrhdd7ZM7R49KeHNUXqqb7l2nUtmU8PwuAxwETARt5dWdI0eP&#10;HpmL/6oKLT4O2IpVzg33dut6FVEQxWVTc7uEQHgguq5QXaYutLzfIcExsFBV5KJcMFXANnoXNTo2&#10;Nm1Ra5hQ3pnEQbg+vCIVjQaVY4s7V2EtCB9SvAImaK4uZ1a3I9rTuX9lZeX6ypWVK1dWVleaOy/P&#10;gPwKm/YykJbzGUmgkuTQgDVCiWvyUEiMrkuA1dkMBULIydmord4+9dxgfzpUlvgKSGLhgL/vXDru&#10;JCoGdk3YOhSU9XKirFGdOhZK9SdBfyUB1hMSXknEBttqynacGqQNo8VoBncomT91ahraC0F0vzCa&#10;nf4JMFhg07DYlF18ejEJ7YpR0OmDpuuv5PtZ3Q8qd4mxMqPf+IbuAXXNbr/ccGIxcI+HiqRKNwxl&#10;R+nP9QXtU8104nKWt4omSbMJzvyaZkoOfy+SnRW+DIB91ToI8zuUIosaUTusbwfxkVX8uPixhM7u&#10;kc07pnVHImoLjgH2zUKmS5ubu8vmWdhKJ1+uqnZMJXj5+ptAwoR+o1g1LC5bhGossnlZ1ny/GRed&#10;B0AMapuOWOY+AKTJiljys1yNODcsF8Jbsghb+YGAItBN0U4sk/cE3YuQzCJ/Zg2t8s07OEppRSKv&#10;4FxcVjvua8uFelNUF/zROYtGAstGskjoygVLyaPIPkHzFHdSYl6rRPyUW1V5NRxnzI6egi0NOOjP&#10;DKJuzC1Oo778XlX6JMjylj+6dKnESMqvfApFc5WC9ELTNIP255LCO4jLzFLR5HqvWULvdywlq4bp&#10;oHbtERmFUPi08lW1WFuC7H7Jb+ghXZbtx+mIwPtBCzxFOWoIZHZ+lqBu+3sJ7e3K78pPG8RirupV&#10;EKpqiFMgjjC8r6jrUw1GqFQjcCmuxbAGkqP1PC70Y3hNNcJEBOVXkYSEVx4azaMKyzjY3d09OXlu&#10;ZGTkwO6HXwGsL6jS/ecf/mnfzvd6BgYGwxFn06FSleYeTKfTZ6dClPoMpE0sgggEnNB1hx2fAHrp&#10;THFS/zUQ7xabMWiC1mxspkBoC5t/BOWnkwzCdH1PdbkcNmE5TKteVwg/7wndGIjPxdUyHsdgi+qU&#10;JfCH+RiGOcIqBbVSMcnJwFLGcyqQAFt0NbvCudWRGJqvI1BCUT9lNQPWSjCMhGxB0rFHctQ7mEiT&#10;hIvCBXPkshWH14lAI5pQydPMOblU/beYaAuiElzftAt1kXpIwqv0+DiavU5hbnp/iK1+tS3NQyrL&#10;lP8rlpBGHwBVSBIqIyzAeAPTg0lIWsmH+AQlzqHAlqku9VDy3rj4JLL/Qh9kOXITR6TLh+p0LbiH&#10;3dV1ezOOccHyP3oAufhb+IPig10h/0LuEVcHc3ycKSXAcTe/A4gGQZUtCB2BSIUzjFy85TL5BBAL&#10;euUtshiymauiujTEVgrbMVzsfK9idISL3ZnIjIoq/inIgF9BPvzLWL4npZxHi+XuJUe+F7kh+44Y&#10;S0ZbNyS+unL9yopEWF+//pSETJcX8lkSuedR3J5ZAEuspuxCNr8AEvfF6Xx+EDxJa+vNnZ0bEsKs&#10;1u7dvieB1q1kqqsrdXacbEHk0VowHMepzFWQPIM+VgjpkR+aAV2tUKQUTiLUv/cwAivgwzpnnpzJ&#10;ZKabmrKn8tls8uRJBFZoKA/f82jnPp1NJjvyo4vgeCV3anoU/RrkjkkgFm2cgbtORls7V1dv3rx5&#10;69Y6hj3fbL6895puV+QeuFwdpM43k4wxN6smNcuRLQgpnNBCHcHWJTeV7i9rly4VDZebBGkyNK3A&#10;mpSc3Qsoc7eVkABcQ3SL+mGK9GoaxfKw+RZefg0LMAuKv/LPWQD4DFySiY5Zl0oAQpZRkSVfvYgE&#10;W5ECUu2A2Q2Su2CjmuNq5FlavAS1u2JRQi2wP9CIRirSdFgUp00Da40V19Rcm6korPoX5T67iECx&#10;r5Er9LQ1S3XGSbyGhBfsrEbqdd4Ly/dtpdv8qZpBpYl3IQBrQjUU0KbAqx689lUQIOQ4l1DAxI7p&#10;NNJ5YI+Ake/ifqlUCuybWOvOYAbF6H5zIlNFJd8hXVPFN+X1ySSWrlMtVmO1V4kNTksSX3m+1l54&#10;fuqGL79X/XmmEo3TlxdwdPLtIAhB2ksVDwmz+mE33KygApNNS3FLvr0CVbxVS5WfsxyAKm2Lhl4F&#10;7KjCnWpJVyBQbJG+QvVSI0pLKGsxb0uErKcF0joi0UwVW4iTmCeYYZX339dBzBwJhZTcChzcY+g0&#10;mgbJyTghrlDIsdVbAH8GJzEWT6XGxrqGR9r6Dj38CmB9Yf1G19p3tbfv7Oga6E/MVRyXvD89F6KF&#10;p86GXxqPOVAYA9wB3wBgQfucQ5aa4OgjqCdWY3NLTygRFh+mBeWHRZa8SMOg9IgCCAX7oWvCrejk&#10;hBM049IppcYvXDMU8AiGp1kx1JjHDCeWQIxlBYhDBBKsQHnBCzmTkJhtJIiSYuoqFCKPtzLzV8o5&#10;NEZuC/gTJE5TDk6MXFixkEgtidhamwDACTMICTItcrtHXRmdfmBm4zuiKCsIjTKfvRi2ikC06ngo&#10;FWZ/Od3bGlCKok21TjLVoM1hjkIZ/yninJX1WkmMnMoPNg12NCVHPRJ/+XpPW/id5mSdISwYpylz&#10;FREO2nx7cgLWweheeSTimwKU4356xDXoLldlYynbIHgwPEc+FqgtUa0Ae2VszpeBHjMV0YQbJ7AB&#10;rICNe4GOjALtF+0qWwxZFBqJ/oy+qT4SVnGDX0keRgxbgbRU/vv8I+y0RYZEVBm0qaPI0pa7L/ZG&#10;qsh/wdMHDrc2XvkPb1y5/vj1K48/Lq+b12szmfz0Alo1oN4dMRbKsoBRyjctghVpMnMx01mrdXbW&#10;VlHh3nzv9lPNq52/CXf1p0FLp3lgDmg4EhDKfzq0tAO60hFkafIXhjCQwTIiiRR4kM5cjh6GJsLD&#10;T9ZmWvcuYI1wOrk304EFwWnisbJ4JYGX3H52FLoI4WEArpBda0pGM9HDM7Dbe6PRH+xfXV1ZubUf&#10;vdzXm/fvv/w9+BvrjmtyUY/dU5S5Gk7dLmIn4U/z1Oonb1fjAwPpOyLVW/1Io0xSv4m4EBi7I2qG&#10;nww0ZQjEmqRwRw28RbgMfv64iKJ1uS9LaQQk+FyAVgCytWJgWYoopYAoRjCLBM4SyuHdM1Uh0GJ+&#10;Vr65osa9i2jwhWp1jZT4RONqFoNEExdHJdegMDCJznRL80kpi+tkTK8QSRecl7hkwJ5IdkvBLB/V&#10;FojbrLqm8HvgqHWzRJwfcmUU8loEilVZj+GGbRtvL5e4zhf0+gcRyso3FJRRmp4bz0X0EuvSLy2T&#10;DK5EblSlLQQVogXPV4UzMLC45kkUH5Xl5FJAF/fvl5SvBycBlmC3NB80mVucS01TKaqYyzJVU6NH&#10;KX9sIE+svGqX9o0W/AZG1NWT4zx/KZ074mT2+aQn6D5UgonDVKQT5yYqhbkKShQ+DFKOC+RZ5gql&#10;6CL2ywtSfwRHE/p2FDhjUWGRxuiSovA81tUTG2rCi8BpztUgZX0VSZyHeQatGdJnI6E0yXorukbS&#10;K/IOKsdT8aH0ZGqsa6St5xHkrx4dgPVw9y5oIWvs7RhIxeNz5SrPW86YnOVBZ01//RwJ3FGxBFk5&#10;6JgAQu5I5JpHoxlV4jFqEK2x2KVW85tmPVLQotWLYDObAoWj4zxrUh8zDkoqoZDSoFnCDYsBU13J&#10;yd+gpsYYXek8kpusX1Y8vNDYeoaMJMhuFyLIUXkl4VIa+Ses9klQdT6GmYWAtmIxBbCI1ILPIYKs&#10;VYjc2uV1nP3gIqC9AhKiAGBJI5woeJvIDnkFjdr6aHr3MLHdcBklwFkYwbZciP0aTwB7BWArHMMP&#10;iPzAhLLbw4YYP2geRQCCbVZhheOppRTWweB0rnZ0dDQNZgezHVMKsnKPssWUjonuqgxDhLL3QbGW&#10;7rLBPZAtwPAo03u6dl1Ipq0ItzrnsCN28GvqT5PPqYbK8u7yUMW1K3p8rMxd7y490EKwiQDqDtpr&#10;C2y7R9tj/MCYrAJHDzcATfRE9imjx4EbLB0B/CzqItXIRVJQtpJtc20FH4DW9pe6d56KO7BDwGKJ&#10;csebKML6L1cev/Ifrjx+ff9Tq821yxkyoUKR+2UoFGaS5DeayecXs0AqRaMz0RpUCNdvgtXU7ZqE&#10;ME/9UUd4sCt8NhQRTFcZ8bjuGIYDZtEYewyFQ13XdDCSpRKhUSknmlqhsgccViMIsaBG2DSYHwQc&#10;BZ5XxGERvAOgBYk90Dm4ABKsxUXoJoTvEn1lZjKZaOdnEhu2tkafXN2/vrqCWc+rEJfTGX1GIEMo&#10;lM0HzapUVqesBuE6tmn50NwkJ2Eogvw7MTY2MDDW/Vo3VQex44+uVT3P88viJIJHLIN+Vii+UxJC&#10;dNTkvHKqBcIfqaJb9DJAYAHX5dLvqH6GoXyko+e+R8syFSO01TTK/0m+xHIxkO8zi4RZ8fDOTxfJ&#10;6qEEQMrmRjTbIqhikdYT4RFxeNwKGFQgCT35Gb8IrgrUzWIDMUcPpx5E9AhjpSl5eFp6xWEe6XRQ&#10;HTSF/xi1fFxWGjkiq0p+OctfePnhzSWzpKfDZ9NTId2jJetH5pYSXckrMQoqfc5iy9sS36wpY3T1&#10;JuWeSGiQGx/PxfRSUPbCTOYSBXYwzPSYEzIpvUf472l52U+hVjbzpS18o6pFq6RoUVpWtTXaJQ9f&#10;0CR/dV9q7qkPwEO1uXA03zAUaSdX+LpV36FKKBzIpqBc93ShMAirH2FUlP2Nr/tCBxBNie2Fz4P5&#10;nJpgb7Hg0BNYMmQXSGiGvAazaA7T5yIQLIJICuso6OMOK/YE22E5xh2UXlHEhybHjzT4MywtTQ6P&#10;9D2S+OrRAVgPd3/YXv/eezv7egZS3eDWwE4hR+IpDFabQl4nxoZPoUQCO+sMOi4Q2+gf4bLP08wt&#10;6moe4WjZyk50SimlEjm4imhxPrG5jM0+Jttg2UKRXx7UFvBMKXC+ANo8V2mnYljX02OC0g/JAsFC&#10;MyiLq4QkrccTvcD2wdCoFKfqJwi5QizAipBfPDmsYhU0pnisCDNcEaon+la7SG1VHDR6oYnBNxUm&#10;DRb3f6PRHaATbhCHt4BQAXkbuSQcD4eh7H42NS4BHmZ/jafDIcVEBeoOTtdh9EjkNKza6Q/H3J9m&#10;+pmQMLY5Ax2QlteU7fjZJZO0zKq9Uo03FgJcaqniuoDNQQ4MUnSNin626up3FcTZjFcM4q1cZcbl&#10;N5xRNfH0WIfLlKacravIIlk2oyP+nCwW/TMxZZHZts1hJLblIqtVoE8W+7cEC66ExX1A6PchSFRD&#10;cNHiyEcGVwQVBeE3XsOSH2T1ld6BhE4+WBL3Jlp/sPLGXz6ObYRXHgfJ0nptJrowLUEVmDNgCiGF&#10;/wGPJQFPE2Q+722MNnbWmm93Prl6ffWp2+u1e/ufWr8ZTQ0OnpVgXg6Nuk0Ii5VXMCojvrI19QWD&#10;ujxK9Eqs8txJiddI5r4PrUaT2aeb5B9xkBOeEVuhzD3Lpu4Qiigh1U+mFxafBusGcsXKTydbYYcl&#10;IstEGzfW19ch7Hl1P8Cr5tqTL49C9priLwMlNR91PnlsC2XtS/VuC+UA7sDk5NLAQLdLCQ0E0IWi&#10;hbA3RVhiixkxLZzsAkIt9sIqkLAKABNE61iUCC/vcU20bsdW2U8/hcq3HeAzyjHEUQQPLLVtQXJz&#10;NNJD9IUIzNpaf4NfFTQ2jkBEJJRqCgR6SItRjyAcNkRX4TFFAEmQF71vQcFpizTfWtQ3rGmBJBwB&#10;VYEl7lhztdSe+P1wcDIa8YqKHSYBvaqzKrk8dXlq2J3h5zkEb8sXE3CLHBTrTDsUnsJW/4juwyiS&#10;QyFmKGl+2yHySr5Yig2mLKU28EUKJvQ5npfjVb+cIGL3/egujZyiSqWgPQlrhGYQdqPoNa10CeK9&#10;L5VQsaUFcrlS0NlEO+NRQ+JySdlKsZM1ICythL/0FJPl+ZVEQXgJPdlYEKFa/iwV96MFjvRiS4cQ&#10;KzhsXKjS4OfabBhhm8qHwVObw3f+0bLpu18FCJD0+5x57VtUoBoG0lCwcQo78nO42D8PE8x5DniG&#10;lXaCQmyNOwTwbcJYtl1JjI2lUmPd3ZMDI49e/+CjBrAevv7z9/r6+l7t613qr1CVEAfbyny4KRwC&#10;G3FoHXQibPWUw8Y9qBJiOyEcIl7QooMGupZm+cw3jdKobmWzZY19/3A89lCWpVxBqV5mkS0I3cMN&#10;NCw64vOAGBrXMYwYuFEhyRTTTRJ0KxEjWXChByoEN3HtgwL7sFZoHyljYyS+pQhnBlJbIDVMMjUG&#10;QTukwEL3K2wrxMVGzHBtA2piaDxsEXw0yTdV4wRPlQBEkEO3uccdBx7ADbZi+WKQTTQ+Dqk45DCX&#10;DqXT4QgOqDp68bCRs2qvMZU6AQZftL8nn1Koh+CghYt6Dxe8pjXf0dExmB3cO1ihlTonA5lsBUR/&#10;Pepf1zgEBB7gMiRhQgjoK8CIEJwmFPlmoUusq4p2nCXtEsTBvBD5Jsd69uoaoRzSorOUyrY0nhRJ&#10;j05YCgTNNnTi25afEWlxLUcoJRUH+iKOsqBmouZXTc2MVHoFToyLj3CTcJY/jFqqXWg5frHVkdiq&#10;CnGErl3uuvjeG1f4srICjE/nzOXMApkjgBNWHm8sTOcX8oB8BiFLZ2YmE923v/ZkDSwaarX1jfXm&#10;9a/X+vsHu0CdhyY+8BEBgHJ0wFcwhoOk39awmVyCWGSwhG3I8y2VRIDViEaj8koiqOwpwMlIWDUx&#10;wEpmB/PTHFAI3NVzP4HqIBBqWdRiTSfzAAmjEmBN5/f2NK7fW5d4EZxG5c6tS4CVuQasHWW3aNSR&#10;x9og5c1JvJ+LTpN0yFrUjAcfXAvYti4dwUQXCnpzrUAFjM2EfHZQNjvhYjxQqbfFRFuqgsarLcA9&#10;rrjjQFKhZ5ES3LKI36oSAixgUx+Zspt0PFg0kJjUSszrNpKPacHwxMYMimUwLSLp2BIL942L7L6z&#10;OIEYYtHkX4bEM0Lx44q1spShqd+5K+8qFQil8TpHs06TnTJ3Eir8RYEWBE21IkF/i85MK3ATZ06f&#10;m6tVQLBwachDxwOVRLjFHwpgRyw1dfasHLCgK5zsP3Hi99hZoMQ2OMslRlme787K0IvPERWtB1/3&#10;dbBmgmEqHI6xWNzzSopXZ3cdVnGzd4KHGnalsUKmq7R8CRGWucVfQdnybLX9CroGTD8lmRskTWV6&#10;ANsrMa/Htp6kUGf6TRmVceOj7+yvyD8wRteUHSqUVh1d81eLitgztcArxxdxLVN7Jv/o+SSi0uFz&#10;96n8eO7HjJhcWaGdaO48u1FHUHdFpj9EWoXIBxv72hP2aQBWTKLKW7aTmO9emvxN98DA5MiB1x9+&#10;BbC+8FL3Xb1tI68ceC09NpeoRByD6jZWdb4/nU5JfOXEKtBNl8CDATmbGGXFUKEwFhMeEuzUGeQ7&#10;M5C2j9tBVJ4Ad69uIbo03wUKpeAFU5XALU5xUudCCYd4TwWcamBtFYsYuQRCoRjZjAoWbNBanIYk&#10;OWuSbbJv9sOmg5ZRQc8F6h7ETsIQV0L94OYYNRpCdKF8+w5aVMQSLPoC7IZAsqD5RSsMV9wSzM72&#10;pwS5bK7GCaFtcXEXJVuiqsj5XDo8dTaHaVMSXUmYlWCNPxIHJaE0Aiabi5WUaoEKoCavX5WGjapu&#10;3CJgVJYGupbSusXqA72iq95ETZVjhcZ5bKouZxtbNFrk9w0MFjpTBrZIQD5ZetVWpl6W6tjTfUsK&#10;97XebnxNZKIIZtlUkqTiHc4lFiqYERJTHBwzTxZPZlhd4sZEhefuAFqxQC0mrM8lGyksxq8rFP+i&#10;5Ks+dmMr2JI7NuDori5hHdJY8Z5GaCFcufKh/Lq+cvNWrbPWmUlmphfQ3zOzkM9OA9CCqOeF5OLT&#10;wB591hiNNq7Xao21m7dWazVoIby3+vVMuqsrJfE4mScCUQXfgAlkmYecttkDXB6ptk7pTfLQO5uM&#10;nmxEkwa4enKmFWuDWXQazZMEC6qUqMDKowrrFCjbFyCDsGkauSxQbMkdxTTDpNzPZPTwBhQI11fR&#10;ROJ2rfn2E5lRHdsngVFVZVVORaBuEsNd6pgH0MdRMURNwt8mPgdFubuVX7nK5g27QcF1kkAU4gki&#10;u6D6JyoOR3kSquCEduSceAjBv3UVzK4KpkUmoxQgL38AfwfhvybupEVsJjXWgOMWSq6E5sMXaLwh&#10;MywqoltU4NPIvwt3hLXapn94KLNJ5b8uKIUQWzGgVGrRUsFC2C8UH6qctFSYnsm8rN9cYVnUSeKn&#10;hFEV3MbnQro0fGo6pOi4rq6Cs2i849YY209tZf0FsG1Ki25qvsuARxosZFF+OBU+OwWZpmflaB4r&#10;IcfDyzPCPmILbcVmT5YPbkoqwUa+0ZJfcCvq4XAqLMeoRCwUTutkxgAjL7BXnvJTgN1YLvq+Bur1&#10;0V5Ls02isAhrKbpM8wIXGgJdgpseuaunhBInBlbULhn0ByDAtU0OlsaqHBjFUolSmD6dZPmNlvQh&#10;CSVR5+0RPwYnqE2ftk28FEI43K8gDy6w5dDQq8ILlvckxfWdn0Usdz6XyyFdkYsEl/M5MK8O4UwD&#10;dQuS84Ygea0CrSNcecRVi10GeXt6bHJ4cvJAb0fjI8pfPWIA68c7WwfaDgzEU5D8HA85Ntn0VeOh&#10;cD+XxWIGthPGwPU8l8hJwGVEmMSS/zxNia15YSj83mghlA+mkqri9MuLEiRebBptEA54wie0TFrx&#10;oiEBCaew4Ojngsph13VijIJyumrGxQqYbyJPq1Ol5HL96pcgoOaW0XUBioTYCZujV6NeQqqN8toC&#10;FhOOxJGufcfl4gdaORewPZ2QHCag2UGyJ3nxcIaPhQQWwy4FsTQqOxjpFJxaqak0Ab3xEBi5pwwW&#10;rYMeV5FYPJRYilXnj5HrHqYfOEEDOcsBEMiC8EiObRYFL+qOoXoPTQJ9mtJ+u4GCHGgkSlKBCRgE&#10;SlDxQwpLlQCJoyI6SbPYlgElPTBR8D3Cu3MaS6TYHMr9fCCn0SjgF0soMF8pqIXJc8hkoaxGMLDy&#10;kZhygGQzDK6LWoyekEOxGGS5ts/KKf6KpFg2eZNBkxiOXsvElekwvTl3jNboxpXHVz4Ep9ErN1dX&#10;bjVvbLycmc5nGGBNQwsh0Fjog/V0Uz6fz8xcjkZr6xsvd67fvLUu0Utttbn5P6839S+FwcTG1Ehr&#10;hX8vnfVhMHCDCuu+Bm1ZQNoBYYnq11iqIwpOWDMSYT2BIiygq5qy2UGOyZlOgjvDNFqMdjRl84Ng&#10;NwrKdoh7RpH7KHQWZrPJTOvJzxBf7Y1GN36B9BU4YdXW15vXn4hefkYYqtGVaA+L52q3GpN4einV&#10;ezEFH03FsVUgE/FAlbgrWGREiyRRxQZ31QPMzroWYX/huUAo0F/D5C5PVFwChhbo31lAAZfAqEJT&#10;WW1YGPyMUYTAcBbZBIUbQ7HiCB0ZNpNjfFCYVI9W6ziLDwKTy8+6WhHxmgCVoYKQoY3GIXScI5Pr&#10;uFXHxpYOODvsO8iz2g4d5NCHAXp10vfBfUd4AYFrCVtdKyUgoiyd+nYB9KM9m0btIYZDLRqOzgeK&#10;pvAsh0SrlY3AnAlfWE1oGDslaJzg7BfTzgG+gvEldDYdzqHSXenC2XrUxEQbYoRUlJdGmigl+hTa&#10;1pKn8JBghy632Pl02LiPEqogS8Y0VcuiphpwWKbmK+ovlUrLy2D5jkZXJVMlDnIakO/sqQESM9lU&#10;wTQ939dTWWr4dlgcvyg4z1r46Te+Ubzli1OFgi1ksa/oMgLFpuYnCwo3kEgoizHfDkvJ431xGHpK&#10;qCZHj0RYHpMNpk4zSUyt2zEJ5Dz+lIioeGfwEyX+Sk434DxHL38a1gCwKpMHYry7v3use2xyYLK3&#10;cefuh18BrC/D5dB7vb0/GhlY6k7Np+LxSszlOk4lHU7HoIeQC2YU/IzeBMrlPJaQ33PXlq3AdNhS&#10;qw2JbwzBsgGT7UioAEmNfgXfx5ZDC4GzKGg8bStSiPN1hNIjcjNKAQaFMqrPARbpdOqgkLDI/S4A&#10;TSi+3dKquom6BahFiKAEqdmGbjhOpRJPzEWMWELCx4gToSwd1LlLBAk2ovK3jpyHMUaUmpJQqq+W&#10;dCzINlX4gTADvzq2myhR0IhrKFaONZGeacfCaQj2RD85atmVa8OpKcNU7try4RHHN8HByHpWjsKY&#10;g1vwzK3Nltwk4IcxCOV66tNmZB+v7PWguEKzDy2ssQ5ETAOSFmSDjlUkkmHpXLBAXGVXHYUqbRKt&#10;UP1QJw8GDH63FBSyuJWPZVHWlpkS5xuL+AAs6dqKSSHJlUUZwaqaiKjL5nxcEkJDnooAFwjPVEbb&#10;wjVos4T/LBVMZJH1AH4SZqDThT3WDehTHIk2SoB15cp/WYEioQQl6+CFBVbpebIazYD2Kg/uDNmn&#10;MYkw2hiNzqzXbm/Ubt6CDsJmUDvdjD73D+F0KGborGSDCVrXdHTfIrALfBYbnkIRSkeVljzBoI2w&#10;FeuDh+V17cnO1swpBFjAXEFETrYjOT09CHnT04OD09g8CGXCxVGwvAJL91FgtwCBJaNJ/F2yNfqD&#10;90DlvnpTvqENCMy51/nEwjUsUlL5ye8TlP/calWignI1PuZCScpwlSO2TRnvzBOjATkVuZADKgDe&#10;AYgROLTZNusqEWLYyo1D5Z27rup0IHJTMJfmEnHkuuTkwT0NyEvjs1xqKnURjdhkmaZhBRuSzPEw&#10;pKUbrxegKVYUALonKtjnarmUvKxWFTrgf5c6X3XqqADwKa9cx4FnyxsG+K9VDdeowkuY2DDrumDU&#10;JqpVBl3QM4LPly9uwEvokB7AokI4l9AVA31xAWBX5Q14pqhWKvI1ynHH1hMR6LgQXkGgBg1OcQ//&#10;Xfroo4/Mjy65cV/Dzd0tQEoDRepnMcuJ3Qinz46nxiHhbjwdjpFeif30fEZc+1wvADfm+dpZ9oDx&#10;FMljmvp4JIfZw2C3PKXfB8sCMnzQCN5oml/2U65XJc0Xm2H74r8BaKUVS6Yv9DOVbMksfYRlNwTa&#10;tipioheE0ALfhsBFwTcJFX5TocSorkdu86YfosgflCoDcpJ4sFDFjm8OX1Ygyw582JWUzMNuaYax&#10;wlRAy+PiofCbjDxl/ipAaRXTr4HkqmLEcpQ3hyZIuRwJr9JYEoTqRQImgIRhF7GQg6bt+A16X5z4&#10;wMDkZPckyK/qzmz7CmB9OTis7/f09PzowEB311J3/GCiDNmuMJiJI+lu1CNJECOhhp5YkmgKKayc&#10;geVBZJByuVDsPvXqBUZ/li9a5OqOpxWUw6apqn7oaVWgdiQaKFzWWavgZk7HKih9E5YCPEBJCGLc&#10;Mmw/MRfSyWTL9AM8uUHutMZ5C1zwUmcNC0JBnl/AZa7uQtJvuVLZBDNvpwKp1iFg6qCprFr1090t&#10;okl4CuIzl+RdrGc3WXJtEqmLfR9Cq+RQEGBXKrw8snSXXk8PTY3/f+y93W8j550uWGQVaZIyhRSH&#10;oCCJEimBcjSCEh3LUAaS4EBtSRmNgc4EgtzWCJ4WEBz0jY34GGi0Ae2FTwY7XsypNCftOFsYFyF3&#10;Nw/QIatREuKtIYXQJC2uRIc4SluCfRaxuy8OZoDZBc5ggdzM1cD7+3qLCrD/QByzP0Txo1iUyOLz&#10;Pr/nYz20/NoGvrvWnQSvZCIbhhXkObj4jg4OT1zRqHMWsMS6VC5BKPFtB1NWOew44tQLqHA+ctDP&#10;2tKFKajw81PTTiKqDPqw47EgIQTVe6u6b0lRxUNGBaUk2TNQb6kUCCdAUvJHTVEY0TUqLO6t6EqX&#10;xWHa0qQrrKZM9ypEgyCJqFwF0oGqRO0qY5AG2ESUVtRYRlGITuDcDkrCdf5UdL+dilXt4Yc2Ro02&#10;7SogpuzJyZV/f1OMhIsc1YAQa3vgJSrKSWEg6OfHrdbgx4cArl5c+Pz4xcPBV6anc4VogvqSMerK&#10;wK8uTVBhD8o9nTIanB6iLaS42EZoJsxEYeAaUljZbCx7jOPGwRi1OXMGA2raydSIZ0mEtSKN02/C&#10;tZQesbnyOiqwFslzOPDWyuZbb20upmL/unC48PFhtbrw4snngLEG/yw+dI8Fg9TGUnYsVYHgup8h&#10;ZHLdo6OGK/ZL+Uryt0bdJaij00yZMy5cwU8Vgjkue1BJuYdPWjcb4iyFt2OjIUyry8q+BnFBLkEb&#10;xCZHJgH7I0JRZgOwUIV+N0z54M0Rl9DJcZOFKAbxA/hBAISTPLiLJHYYKnAOPj0bhelcFNcExlGd&#10;gtsMQmh1zrFtHOEI3ET0ZOIr3QAUVT/ga5M1QEVY3Qh3ulk7anCurduIUkBzj977mWS9kcxl6mYN&#10;dqcOzxAAmVGH7ZlGvW7U4Hdfy8AZ+KZWT9ysIeMUzb8HrwnkXOGXDoeem8kXbt+ZnP7d6J2zydzo&#10;3MAGes1ey/3bUCS0nswnzYNk5JVXro+OrkyG79QoiIabpSlukPl5lkTRGux+NIdqg1BoD/5/DQGW&#10;oAFGVK6uSqGtIOWKJLUqzVgAEh4jWHZPx+8QIDb04ewtY3IfxU3rqt4QeaqeikZVYItmZ2V2GVLb&#10;jtOj2SC5HPvmQslkfVcCsCgKK4j/CvyGsiYU8yM+S9cJNOZEGFEOI46j9bs9VZ7IT+eukkqpthsr&#10;ePerxYNjMciiAyf9boMIbfrccIMGw7LTb3LuqQgsJ8ghYzLOemwYifUkfJYY8De6TEndezgtJHZg&#10;+T24EKcnyyh0Xw6JwerAZekHfay4NHtGIiCT+cbM7fzMzMzzU9lffXXh1VcNYH35tD0+fmdq9Lnn&#10;fpS/lSzkE7ri2eG4UuMkc4otCJnof6AWmWidUTj8RUGuody6Pf2SJVqVvktFrCQ2KKvsLo8IiKTa&#10;xTd2YIOr8MxBNBQ8tndYaLGrHLGS2g4vOzNRD5rpHSG7eEi/y7r4Bpub+ZPDVXMxzifUJXkL7veZ&#10;YptwDVhpHBx8v+EG43SuxOBgeItjmyRWQmnnexXV1e64Un3L3tx6Q3dvwZpUd0wXjq48nXLMBL3l&#10;6xuIrCKvYQFhIaGbGxs4h49sJO7qQSSpo5oYlEQhEH86ZIx0dHmqStmlAIpYgORyV3qmjUZPFbvT&#10;zXoyhWgEIxb6cFQWSPk8lPAFHrkRVCFrf0WySSvKpeA2+hEKavLC0xBhoiwe8vH0z3VY90VDIpdC&#10;gyzKufhMJsTuJcRUUdiLCDWSsVcq3EVU6SM4l3kLeQFVLqdgVZTmh+WrFT50BZmwjMoq5PRrfH8q&#10;NkEewmrVLj5sLRx+PDh4cpLd3KQoLC4ixO5npIwoZ3R0Zz67M3+SPW0dIoF1ZbB1pfXiR/HI7EsF&#10;WJXi7I/U7UQVUeunwb8P/MYQgI7oy2GEZaxHInM7qavZ7JX5kxPstwGAdW1zGx+LYBOlREhGA+Mr&#10;QFYD2PxMuaPbbwKg+g5HYcGeDqxsYolOPB67aCHAOlw4pBysF1vZxX//K9ormhKzZI/wrouTYdjN&#10;unEziSloLqBDCScjm4KJcMNlBsqlZFqWzeF9jpjeQXTEofs14oRcwTw6JfYzAQU34kEbA3caLzfq&#10;R/jJ1gAcApuoJ6PI/dDEGClgYjwx1/aTOlJLjc8amW/nY+Nj8DOu30rSLY5qFHJLWf/ihYANHTV+&#10;+MlkeH5uJnkz88nRJ4DPMgVKUEO+iYbhOJvT+QnSxyy8FDKRA9PQe3A8KBTMg0z05q1cfvL2zXrm&#10;36YL0Uw+Hhuafm89PxrZmM4c5MZy+Ttn80P5qfk7cHZ2NgLv6unbs7O3x56PxWI/HXolfvpMam5u&#10;Lh6L7WRjc7Ozs7HqaWpqdmZsbGxuMn4VbhSbPPbDE09W075/ET58dPGvrfC/fv73tn12fDrx6Cx7&#10;8etHFxMTFxeP/NPTm+VGwB03XJViQG91WYQ5mQ1AVsuYqhR6DQCWCgwVUXZZRbiXrctiIi7mCqZx&#10;ohB3xMJ4Xy+8VtgQo/MyLB6iGJJr6WiK5bD4IIEhoKVYjcvjQBpKlu/SPE2J4nuiIlElM0GUVvm+&#10;2BHpW8noKosRgeksNSZwFcUWZI3o/TkimxuDVHrldyJxnq6rrlwJwHLkAGHpMwVVCORwUSMPSghR&#10;lVVUgzBVgtseIy7sIe41DMm44hFQAot9DwwDRe1Rzl0MhdYPDNb5qkTREJqnHKv8mVByks7gHh1k&#10;8pFk8tm1Hy09O/a/nH3xzS+//Bpg/cGcXj0/jU39eOYbS/m1pfxMJlNnooEwQoM7ZUjbnjAxeDT6&#10;HlJaPEyuJ9AVgTM6VW2jJtr96Tcu8IRzElGU67AlSfCQrj6JdUm/4oIolWi1q1xzFECnokQdxwnC&#10;aayexT3wjsO50UqmpBAcf68CVmhYxdMMSkkS0RdJu8rCkzQE13DztIQFcv0YoxipPKsExVWW7L0y&#10;+4qnhwXnDRPbtJEMMJweu/T0SrmS2cDs9khkGVcw+v0oLAgzoY3ccqNcYcek41xK7WNkxXXsgYlG&#10;dRG5TNSRrJeQw913y48J9amxYY/PoHKSZMP9qkS9oqZ2xCLwBKafmUDBYQS0mDtniER57ZYwVbTl&#10;Rh8ROUoOwxpd+rhmforTuMn+riRReCVu0erXGxF91aCxENNsVCgpDSX4OU5KP/WqkapHBQ8dPSDS&#10;mLQSERetBCs0Kqo4qn1VRMdExzcQ/DYQRzTcZOpq1R5uDldRhnW6UP34EADWyb8znBnaBHDFgQ3b&#10;iK+231xJZd/Y2ckeXzlu4eDt5HMMafi4NTCdGsDUWlKuO+wZpEkgTdDQIGQYj12a7hg9HXPcOXo0&#10;EY0MRIZiV+NXkL5CR+LxTiw+NLoyMAoYamVzbugVhlfiIBzavo6XA/YCJIWx7shtDSC6+s5bKMyC&#10;C3FkOBePt1qthY+rmDa6MNiiJKydt+6xa1TYSxLaAVrRSfBvEpcEr9uGcWRQI3yDB3Jwu4OlA1Qm&#10;HRCLVDFrtSPnqH5UJzKoLr8lCtma+VldSehRe3Czob9riR2e8GXPQQtnPVq4nQ/BsQRvG7qdM82B&#10;DdMwc3cmM8yTGkbdMepmI7OBVpRC4T1ULRzknz+dnDwNn46Z5txC6oV6YTbz3J1pdKIkamYhh9Gt&#10;dYZ23196/ql0uj3x/PM/i2SSt9ZGxy9iM9Nj06HXxmZu5woDkdzYXGp6YHR0ZhZPA7OzQ5Pjz/x0&#10;dGh0NJWamhyfHJ8/jY2fTmC/WGzi4l9jz1xo/pOLiePT6tlCOJY9C4fPHoX9J+MX/mm4dfHQfpQ9&#10;Hg9XvfDpRbiq+Z7mtz3vke9r1fAjz/f9Rzb8D0gqfPHokV998uTlzogf9rTwKtyuDZtut9vaF1W/&#10;fXqhaRNpz3/k2fah35qYaD/B/MLCXSkP6yuB+kJ4Pg6TKblQyAHIL0QihiU8kioq7ClZVDlo9tnV&#10;JZGVYBW391gygrPI7FqPUD9eIZLbWM5tZPai30sk3PuWIJ77QeC6MgSWA8WU0oRTGbIsEu+Xuf5Q&#10;QbH79ylF9W65fCnq1gqM02q93utny/ejHXosCXFIiUUiVIJPlfJ9BGplS2WXWkz2IUBiN6YTpOvw&#10;WLAiwrOkawXmASH2gnkgk388FuUqIkd//JhAVSKKxYJcYZvIwCs6EeWJYMI0ExTXHeJ0a+pgS9CQ&#10;EAVYmYO6qwcfHCxtxyWke5BJJpfy+fw3ltYwnqH66tNffg2w/qAQVnVybnQmfzt/O7e0lEtm6lwp&#10;R59eJloH+dVBCQ2hTOa9DFFXCMv5MvTxUfCwAjdCsVbkTS84CEMcLFKyBxQV4pZdQDpKEcTLEpLJ&#10;OqrYxlLQypHUm8CNxx+tRBv3KpYak1dUqo1VESsOp9OQdktZ68TqhyDBZUin2mZonthwg0T6iohI&#10;ZT7oSB8sD+AdUv6Q8Kwi6jBmbnpBHhbhLZR1uDiLcPvVzpUMQKuNDUzAKhSMciWKqRihjell7st1&#10;xQgktaFO4IxSQgRxARGvJb1EEiPmoNY/+vpL6z3L1RtB3bzYHtlrwEokizGRrvd1b+wGJ3IKn7LR&#10;CHCWiIqZSJJhG79OxJzgiilKCCUmqPhH1iA8ys4thwXtxFqhFJ5p8IqgISG1cBcbhgjfOU5J55bd&#10;wCxYkaJejrkKZpSi+Koo3CUOd8LKUr/DYmzKRrbULuo83YLfvYHczE8nw5iDRSRWuFr96OPB+ezJ&#10;Dknct9+EfyuLNCd8c3sFKa2hqyfZ+MkxACHMcG8Ntj4/GTxcSF0fjQ/Q+sPgEaDhuhR9JeKOgLKi&#10;UTKq3GVGmAhFrr80GovFfnICqA3j3LPZ2A6r3NFIOMch7gCwBGHNAsrDoeHs9raArjc3sYb6TZK7&#10;o/kRCS2yEZ4eHn4MAAv2cqF12Bo82Rn6K8NQ/CtgHYPiIgCGOxh+elSnBh+9YuIiHgk39Dni84nO&#10;Tk3mHB6iIMI/mJ0quMZ/RAyEiwg3elBLGs5v65la/r/MP/+zsVuhRm1mNpIojI+PTU9HCtFCLpmb&#10;GRgb2FwZm5mbm70z/kzsIhvLxqdgsTc1sXCaunZ1MraTmgy3xuPxyakfT/3sZ3NzP0tNTrXCAHCy&#10;87FsLDYZmz8Nh8N2VfPCsZh/7k8+s7AAgGciNjk0l7qTmjybXEztXIVHGcvnfzeZTm8BVGmHfdhC&#10;yw6Hfc87fFitws8kHL449MO+rT0KL7QuHrXgLAZ0aLYfTk+kL+B+PrwK2udauA2gyscOjNUnX7zc&#10;TgMKWl31n7QBDnl+WDtPP0mHt8JpzWtrVcBSWhfwVXoivAWAyieEpW1pWwid2nBfbRXun04/gQ36&#10;T1b9LW11dQvv5HU0uK3W1ujh0uk0bt3zqv4Xvl+1q7BL7eo/zIjnhw6T0lThyBALD5nwkV/AVtNC&#10;LrcMH+fToc+kt5hzxctyuMQ5m3QROmoQFjTQKz0WCZQs+M06Vj0CS8D1QmEj93oOF4SAJkxD/5TR&#10;DpblBIVBHB5vyRjSUar0oPMZ9//+/XcllJ5td+X7TrB87AuZxGlYdqQ5uv8QeAVO3+Ct01N6LLqS&#10;FI7Eb3EyhXJF9px+wDyK1iqX4q+YIHCUH5Ne8aIECQRfEr2lB7lhWNf8GMMr7qlutWjgQzfeMfDd&#10;k1hX6Yp70mzLrTjcCRKKLmMiQ+bIofojfnROGMITioOTydztpaW1NYy/em7y1S+//Bpg/YHFYY3P&#10;zszMAEYGfJUHhHWkelxw/HMUFaazfi9RT2SiB+K3wwmhAZi8jka8hC4qa4Yo1iW/Cn6g7UpRghPU&#10;Q5Fgib1v+DiYGUOVF/iHhT/S3OxY9x2VS6rM/3hcUDzWrh7ouihtyw1qO4NCwh6nH+FXkSlZQjYJ&#10;k6OyCvS+GDxw8uqBCMBRiTmW3CGI6LJUKYeokBgo3iUxmKHEQKiSNfpv2O8XpiMbgKc2CushrLJY&#10;36B+nFxBnjjFFuKKkGeAvYDFslQ63i71BnEVg152LKWtIj/ANH7ubvR2FeHtiNdFmWj4C7Wl4dce&#10;7PiRUQkwCvkJKQW/H36AQhs6HlFm4q5eqdcNcmRVZMoocz+xZdH9DFe6Ux1lMeRsrEpgtBeLIKnY&#10;4fxnwjxJ0lVFV4p2UWupENOG4VYcSV8QexaXSbCDvo+sG654xCqkK3b4fqJlFX87najxp4LwCkU3&#10;M7Hx4WbVbiLKQjnWRyfZ7ODgz99E2grbnmlQKBPDxcX4/NlO9mRw8EoL9VqtwcHWi62/ya7MpuLw&#10;2cbyY5JhGZxyoZrFHE5xp5hRE7CNidWPBr6pcte/szIZix1fye5gfmn2+CQWW0S7IP4ZUqfNWUZT&#10;QwCuVvA/9BRuyvDwzU1WbbGrcIAAVnwcpfc4IXzx44UWlj6fxBeH1l3Vk4lvPgeH2beTKEUMJUO/&#10;mx0APDTzs5/NjN2enZpKTY2OpuI/BRg0Xj09nU9tz0yNDozNzs7FJ7OnsdRcKjU2Nz85OzozGxuP&#10;7UzG47Gz02P//JEfbofHT71udXz8H8LnAFnD4YXwqV/1/C80z7+44WnpVTjjX/gAI6raeTu96tuA&#10;RkpeGjmecLjqhyc8uwSAR/MAnADQaD/BO2jeQlp7+WVAMnBdewtgCUATwCttH/HRuV/yPNsDfOK3&#10;n6T9rTRAlhvhLdxCu+mnAWlVATn54fOLtmZ74bSvtdMTT8EjAvjREIiFb0xMnIZxYuc/CqfTq+0J&#10;uE11C1BROo3oCh4t3fa3LibSYUBaE20b9gjwE9zzEVzlIUoKL8AjeHYXnpbnlbSX/a12eBUeaLW9&#10;taV1O/D1vA0I64stf3UVtqd14QkCFtPwr9b28TnC+S8AYH2BEE2zS/DDrHrnt9/VCaTrhiPyH6KZ&#10;DS59oONWLbexgVCIercEhwX+GOZdFD2uNEk9XeE0CYtgOSm997iqMroRyeG6MBLZODAPqEIM5xsu&#10;HXTvf6qCpKX4Rngs5cKzJNpQktCd8rsSi6WSqTnkylE29CDVy1GNh3qgPeFdNe5xDDaPUfBh3i0r&#10;62MAwsp3RbivEtzKMmZx9b4YQyKFLtU/K62W5JI6qjWRhbD45N4xEuICW2dvIJ8SBzzi4RMaxELs&#10;IMwkeES4h7SV1N2uH5hYUVAO2hWDPQJslnwhuZRLFvK313I/evbZtecm3v/K46uvIMB6+v3UzI9/&#10;/Oza7Xz+2ZmZW5kXTFOoFnT+No4y66EkGfZwKIjNhNSeU48mTCNhoN59PVFXBJYuDJIjRRgqnV2A&#10;TEMPanNUooGjLCv9K1TljSWhxJKIRfQD3PhTwEoVVXfYYzGVTO2cIATeskR41asocRZVTYt6nsP+&#10;VOGE3qv0y6oqAhLVyiVwm/dkdcGf3qoeQdggJX9UOjJJi4AjnuWoHuPgjXvf3ABsFYE/hVDC0HsG&#10;8leh0GsYLMOCMSvQ4wetXqomNXAc935oOU7Q8iDPnZ7o0ih83o5urwuQsnqumhEGFaZ6w1HYr6J8&#10;6opEEl84bU68+bu6yoKldAr8a5Jqud6wXEE/hHxU/w383NxGnXOxdE7GILN7kKfEwvqKyk+oSKCF&#10;WPOdz0iWg/IbVzg2Hq06nPnAd+9HB6j55CW+jTJVWUWGxFfDUbd2KyJW0fu35jRSt2GaKHI262uT&#10;toSNnj8crlYXjgE2He5waufiz+dYA/UmNeQsUiboyeBCK4sNNK3BQySwTjYHrt2ZhgOo03NdKR00&#10;qfCZPQPIKBpMB/E/Wj4gwQUAa/o7kevxbGwnlo1fjWV3rpycxCnNfYVEVXwiJdjitUVMcd+EqzDe&#10;XQDXInYUEr/1JiU2fOc7b33nrYHNVDwWPht8eHh4+PHHDw/PDhdan3++s7m4bQgBiDPZ/EzqzuSd&#10;8XFARuPjExfhMGCTi3D30Wn43LY/fN8HwKN9AcjC1rQnJS/8CPk9OF3A37DnVauedh7GkRggm+7/&#10;8J60/ScIcADo2F1ABltbf5fWulur6fQvVgFSAejASRjyNghWbA0hUlsrbQGo2Opq4dUtwB9tQCSI&#10;fNI3AK4AwOkiZxQGIKJ1PT/tNRGVbGnIDflbGkEjv41YCIAKIDTYD/wW8QxCHvgGeaY2gjG4STX8&#10;CJ+RBw/qaxMTbQBUAJXONf/c12zbB4Dt+/Y50kd29fACngxgLg/3E3YJkBKcA5DoET0FsAjuBRed&#10;A5yCO+PL5xyuO8fXUHG/WCqW7JKH0A92vjOiab/QfvEyQD2EUmnEVQgbAQ128cKOhwrAkl0F3FfV&#10;EEvCj1NDRPmFp+FX7dGtd9U4sF9M5rB9U5AUXFTLLRdyy5GxXMb9vUoIKwheKAeRejKl41ZoJzDk&#10;SbCqam0u624h97scHLg+ca0ytbruYfY0Ukblu+X7QXZCkLXJZiY1KWTFVxnfnuWy68iwsGf1w5Mt&#10;S7FeukRaBRaffoVQkICgWKPMcpTnGu/exWcAR/peRZBbxZIyAWmLRAdQWaJ0LBUz6uiXOTNRuzr9&#10;pmaidGng2SOQhUQzRrJjVGhofU+RDjz1I/8XYytmrZCvwiLb9dAeFYIomstEISHZ3u8HiRiSEmHU&#10;E8mlfDKZLORy+dv5tdvPrn1j7f2nv/zya4D1B4iwPrwz9dyPZ2YAYf14Zm0pU0tGjSA+s+fW0edA&#10;Bcc4FjQx1B1fO+9R0DtArhq+VnqKNsIAqk8tjhBkasdRiVgOF0JbioC2lNIdMUqPswHYqC/sFAql&#10;epZy2yoYwVNDCVbW+9y2ijGtOEEJgq7SNGUkyYyQGO96DWpqdS/ZnRmb9cVPogzTHSlSCwKf78pi&#10;zKnIXJADnTlsQFe9CIqAoQweV8RecLY2XSggwMptrBt6+V2jEClshJZzuYJZ5nG/KquleSPLzDgu&#10;r7fL0sxKjwT7hsPuSnnqAjYbM9tDK7Mr2wP3kAJzqIlLWnf5kAl3duomOwjZwilePlcSptCXT79D&#10;8xJmcYNzuhrDuZTyqboJK0GElluvO6TXqRCHVVF9NaKU50BThzujXSGgGg1yaqJSuiJFhaQ4xkB2&#10;3EqFIuJpxmewo8xVqAppMrKXucy+4abpcY6+j74zl3xt5Gxz2OGv0uhdCfbC8R2Ktc26iZoj87Pv&#10;P+cXh+1mE3Xuww+rAJyunCycxBlgxd/cVlp3QDOpxXgsFj9pDZ4cV1E7Xh08vtL6OD4zFJ9bxj4p&#10;ElZhiCmSVURiGY7Ut+J3WPxMtBbHYCWMuhkauP6dl1LZq5M72TgSWCcnx1SXwyp3SRnFSPnUtSHE&#10;eoDztjdHmbtaFF3WJkreMYuUohveev2ttzav/TT+eWth4XBh4aMqPKOFVuzKYHZoZ+d7et1s/BaF&#10;SvWj58bD6fZ5Ox0Opy8I17S30umn0umJ9DkyKT4iICSK/NXV1a2uH75BbMujtOZhdTxAoHP/9PRJ&#10;s+RtIQETXk1f+DbySoAi/PbEDYAzbQ/uCwgI524ErtoaQBUkamyN4JGPjwSQoxt+suX5xEoBePK3&#10;6A5wd4BhXV/r4hwNkFjHb3e7zPdoNFnraudtHMJ1Na+zpZUAoXhVwFPnOHvzvHb4HKAKACb7nEyi&#10;dhHQCuAkrz0xcQE7W4UHhysBDhWLdrHYBIQGt2nCP/jeHi7CH/sL9JbapRLcCE6Ag+C2RcBQH5bs&#10;poc3LBZL+0WbtlCia+CGxf1SaR831WwyWPK2EJXhdrxOp9QhSIbbg60294u8lVLxl/BFa2v/s9t5&#10;2fPhD+Crqv9r32slyxLOgFNnXVHvst6QXmTdreUiuVwkX6/cL6usl55Se3OmpopJ6Cl4JdM5R6V+&#10;4m3v31VNz4hTjg4Okg2AU3d15ygqUAJeupjNft8K9O1kXerXfMiEjQ+b7wZmRj3ITeTHpyGmw4Gn&#10;JH+/lPUVFPaoPicLAFYGy/ywRXbZxKi/8n3qFXCpp6dsUNOGVdEDhZUVOIepnMqSpGZdD5Kaeb4S&#10;JL0bPdxIj4jBHjcUGonE93DQt0fgMhFVsUUJHgMiS7UeCqaF61SEk2DJVSYUQlSWoOKQhIkHrrv/&#10;F+t7kUWnpS0eksxaMrmUu4X/TefXxmaeXXt2bWr8V19++TXA+sNEWN+cnHlubWYtmbx1O7+UDGUy&#10;NddVn5tYoI4BaDxavoc1gOskzFqnpmWjXjepE7BHczKdy8CkzCwoIraUyEm076wk3OU5Dt+OM9gZ&#10;fgHsYcmVimORzHfxFlpyQOhJfDwPznaVuIrDXipcSsYhW7rSt7PsnW7w27qyLoqTZFdWXxUnOAA4&#10;nH++yzM7zmEkGRbV3ssklfVilmrzsVjGHwRh0cd4PWoEVN7RdK6AdV4bhQLqx6OF5ch0DtNG6wHQ&#10;s/TLccOOag7s8exVZoYWNmSpTlSxF8O9/kNtbnR7ZXN7dnvjsaoiUiEOfACuBI2BQeIiy5AbBoOO&#10;CiYpoiCKO6mVzp17VYLaQGSjDJkfYoAQO+jRJefWalRdSLdtcBo2/4d4p44ICn1lvDHy7BOVxbZ7&#10;QUcN8aU5EomEiz1XGqUNTPM3GlwT3WD0JHeVm4vxjJOKDJP6YFgiRnNKJM92nV3G+nrZiNLzaMBr&#10;mUgs4/v5p3A+aD+ED1MAWAvVE+So3lBVhBSTsEiBo/HFa7H57E5r8OzKICmwBo+zZy++8cor8dgm&#10;0r4uHZThBSBIS9ginQ7V8PegbooZjLisTMJMRHPfeel6KnsnfiUbQwXW529kT65eXYRHRYT1CgGs&#10;oZWhuUVEd/D/5ug2i963paLwGvVBI77CO61sA8h6a2UlFU/95Kx1iO0/h63DhfDZ6d8PZq9eeWPz&#10;nnmEtrvf1utHz46H/bZ/jsIj+OqdA9CamECpEWIYf/VGG/VEGiKv1bav3UiHt86JWUGgk169sQro&#10;7AKu78JNuoSLAARViY+6cbEKm96C23thuNuTsFbyAG+h1EhbRRIKtoMPs8VQaQu3qHm4IRzp4dY8&#10;jVgqPAvwq6t1t7boxh18pDbfTWu/XNL8G1qbUMyq1vU0r4lgZ3+kZH9gl5qdEQAzCF6axf0mwRjA&#10;MIiSvFKpCeDGI+hU2i8xbrLh8iLBKUJKgHx+WfLoG8JOxeL/8Er/jFCohKCqWOQbMvYieGUjsNr3&#10;OoCj9ksebuB9fBC6WZO3ua82PTLCiI2+E9RGEOtlrUNPDvCV72lfdKt+K/kpJaKSV8KhtAIK8lKt&#10;3T1Rqju4WqDQd0uoLUflU+mXLHtOEINVYXhWER6+YunBOtaROF/Ut3LQKR4gmLvBnAnJZQjEo/xo&#10;ZUvFKjB+6TkisRcSCnULZSV+sCSZirwUysfoBDqNstWvrKEdOKD+MlaxwOfC/Xf/Q9kRIQccHA2C&#10;PazSUG4ABxup4Ei2TtAI1jauUonpypON6CtB0QrrRDetczGtKlDDSxMErQRdGVjcHE2sZ7ADJ0Tw&#10;igRWxFdhBw7TWOwdxFzrRJSyrTNmkBvhSGGF/hnlkpiZ5FIhn08WlnK5tbWZsbXnpqb8bz795dcA&#10;6w8WYf1vp1Oiw7q1BDArd7NmutyGi9UwllsLBXV9prmeFNUe0aGmeYTIPHrPoSL4XkUVCcs8TV7v&#10;PYtJrl3V0yKUC7UG9ipBGgk7yNgFYil/DL61dytiQJaaBNmIhJL36Sb+rsIlGRVpj1HjR4tmg0gC&#10;VWTsHlRoqTAYSY4KpJnsqCnflUC6hmRUWTTlCcRlumQyVSR7SVl8CcsYB7VMnfWn8K/8SeT1XCSS&#10;K2yECu9lMsuYVhOJYLUXr7RokrkrqaVBcWqvIhZrOUo6R5I+IXGu1IpG35WTQyubs0PbA7Mrj3uV&#10;vtSeRTZukOnQ4HArg1CVQ9Z2I+B2UIKN58w6W94RqVDSKPntGwbf3BQMhAiSIBgFH6EBzSUjP5Xr&#10;OZRRDRs2P6nV0VKJwLZhYOsShmA3GghXnb++fdM6qJFWjWaDBpOoDQJKPYJ/aMBjiZf1L5HaLtxo&#10;F77fReskaq1pWfqYfGk0cDMaFcwfchq9cu9xr4e0vukYtahh3DOOGoDPZgZCsMlEYXqDGqDqmPsB&#10;COug0ThyX5iqVoniIBnWwkL2ysLh3/xNHFDNIgKsRaklfHMoHo9nTwBStbJZLKH5/OQke/zxYHws&#10;FduZxkOx7iZwX0wT859EhoV6K6ET+UdEcaMmAqwQ4Dszc/2l6ZVYDIOwsldOjo+vvHGyg42CKHIf&#10;mGWS6hUkqxBeUddzYCtEiHVN0t5VTSGV7KwMbMZTO1cWqtWPDheOz5DBai20Bq9kr7zxuoG/ZPj3&#10;ydG3/1MYYNATZI48JJVsHzkfhDoIYsLwhzANACbfD0+Eb2wBzMIBH1zavhEO32hveR3Pq9pa19Ze&#10;9ohUQprG63aRmbKJO2ra557teaVusegxbtC0LwCQeV14RBRUeVpTW91SkKLTZOjU3YKb/AJugTfw&#10;bIJUhLG+6Gp2F7AYbHMENoVY5AvEXFsAsDyCOghckEIqlT6Efx6BIUAy+4pjKiKiQjxTsjVkrxgb&#10;FQkFIRaSy/i2HzIEKnZsuWuJrrAZhRHUAgCFD/AhbwThVIeQE+4EPtD+Pj0cQzQkvZqKssKbNRmf&#10;7X9Y5NvibTr4o/jCs7UvvO4Xmp++uFl2dfW+tnTD7VkUinVpbKimflSQzVqGXhABxYJ3K7i0p8RR&#10;qj6RA9BlMKcLeY/BZ1Y/P8qiQxuXt2LTntF341hWv1GQjIsiwxKneU9EYOI4D7qXhVxDq8QlAVYg&#10;encChRRVOVuWuR70xCbognfLFYeIL7hBHatz6+jJkgWviNZr0QTVLQNS2ls39EpQ4khkPz7PxDoV&#10;Mq+z2Y8zFOQDT52iZKAXCRYPCQFGre+FUEwTymDdYAjxFoVJhkjOvkec1h658H9jknpVNTjB6TOH&#10;+5xd44VaJll4AQBWLpdfyq/NYHL7xPt/JPDqKwqwAGKdjo7OwC/zdhJOtwpoJhQ9MMkj3SN8IYcy&#10;zFuF3iusBy+ve2Y9cYAdS/V7FKWuSF9HQi5JjNVzVEYTJ1r1mMjq6cHFltM3iztKV85RoTgQc9Ti&#10;q4LabnTe7lIzn4jeLaWt0kU+L5G9knbuSCKnTOFlLUYPiiiMi5EJHQapnWpS2D9cXJr6WdLlqkuU&#10;hAqkR91pw7mUZ8kEVgLj4+CDXvw5ybFILpLDfNHljXXK8A3lchuREM+NeBmpX85Y5ocPYpLZj/zJ&#10;J1S25QREPvpm8GcJAGt2ZXtoYPqV7eX/Vw9mfMS2UREe/eRl6ofgyXArrkwAEW85FGdEqUV4JeUx&#10;Iu8jKjgcqP3W4RUzZxySPAFQRB2gBBI1v8Xjo8Nh5Yboi+r/glxnIQnwCj7LTdRymyb27iHLHy1E&#10;jcydxah5cx2uDxUQ1JuFyO2CSdWX9fzsv2VuhmqzM+9lYOEHh8yl8fBcLpmJFmpL04XCxsb0v700&#10;PZCPTI8ObIQyketjr42lhsYGBvIzcwPT04BJZqdGZ0dTqdhxbP50PrYD2CU2n81WH03EYtkLOJ2i&#10;I21y+ubBwYF5hMII5+C58eZwszhsVx+iyH3h5Pjw+Ozs5wCrtpHAIrX7IpbnxONXT96ItVqfZz//&#10;+EX0D145/vy7J6lX5lJzBVjLJnQzQRNCeoWRph1+3qaJKaM6C7BMqsJAIIpplLAoN6O565HteDy2&#10;c+Xs5OTspDX/ZyfZeDaO1kCaESJuGsUJ4FwqhXhPgSlmsK4x6IJ/c8hl4e6iEuv6NdjV7EWregi4&#10;6vBwIbwQbrVePMle+ZsBIwGQ+a/xN3303Hham0gDQumUvCZiAhsVSHbJQ2x0DlhL63ZRYgRY6dwH&#10;oGR3PbsDZz2tfQ5wBtBLt6NV4T5eCSdtNkrTSwQwikgRley37ZGS8DzIKiFrM1LsAjAawTuXOiM0&#10;NrORpAKkZJc6cNXL3a1faFurGuzFOSqQfL/b7XqAOmA/mnDO3ocH+BC22OkgnaUJfQWnfQYtpaKg&#10;FkJLBHdKRFwxhLJxX20ESSWbcVSpSaopgj0ioeLxHQAkgls09WvKvQksMSwr0SW0kf0uQy56HPVw&#10;jOQQP+0T5cW4j+6IV+3TmQ9w44TV9hUKAwAJP9ISPPMSPLWJs4ws8Mjv1pgf3b3vNFR3qNJHXGow&#10;viRqwnwCdtaJ1lzpLKw+tyUzuYquMJZkRUk4oKOsNrBmID85fAigl8/o9aVSzqVALAW67gc1h9Yl&#10;NbwaFxAs+lSmiX21RkWi161+OzPXJ8KFpnwMAY4xacJZJpMiisXe1RMZXP3D+ynznkGaEq7AcPlz&#10;jOzv8AY13g10ViqqOhFiXVdI/F2JjJKkw12+h8CMZoF70cQeYKgEh0PygBBN9/AHo6qxY7AQRDLw&#10;vUOwfsqg71IlsCqhLwVEUInAQSaZSeZznyQLS4X8Wn5m6sfPP+P/r69++eXXAOsP+/RN5LDWZvLJ&#10;b99KAoS+WauROIRjojAfsKYq+xKU78Fp//Dpx8qsOkCsdWSxAu2TdMdTQlyFWwodhYNYVM4eNlk1&#10;qaQALjHkPHb8poG0TYWzEVS1uv7pfUdC3/iNyMldkv4ZNNDLuojjICyZOVpB9hFuV/ZI0Wci8VKm&#10;wV3RsItmjOIC7vIxoiKZwiqwSwyF+i6GAOlE1DcMZqzwTd6ouAYXTMHP8pMcniIErkKF9QTGjeYi&#10;yyrXoaK4O0uht36rA0cvswfHEULdkrkqsvv4lr2bG3rlldGBgYGx2Zcey76Lx1Bv/NYkrFp+/H9/&#10;2ut96pAHqddD3ociAnpOr9xDF7cgpx6pD+D6nhktcFtpBo4ayUIhd3sgV4hMz47lx1JT07npmdHR&#10;0dTc0OnP43PbA7cjGxsDL4Vyt6fid1Kz0wOzoz+bAwA/Mzs1tzg3NDQ5HrsTvzOZmkodZ1OTsfHW&#10;o/H4VOx0JxUbnL8TGz87m/95LNZa8M9ik/Hx6nE2XD08PT4ePz1bODsNhxfO5s8wj6h1mj1ttR5V&#10;H1ZbrYtw1Uat9a/RPnYYvgj7pWr1CfrEDh9hmtU5Wu6f4EevXQ0/gj9Pfg3n4CJPC1+kffjYfWRX&#10;xzKZWs38Td1sHBnm0vNNkrkji/Xd72I2Z2zn+OwNDEfYHhhYjBOBhXFYsZPBHQBY2eOHh4OHrcFW&#10;Njv4cGd0KD40hhmCJsEmQyFuwyQWq54QuGsQ5sL49scGybQydEQPvRR5BYMIjk+yx4CwTlonV+I7&#10;8c3rAzj6ZXylBGCAooa2h7ZJfEVIa/GanJ+jvHmJJd1c2V68Fp/MthZoQHgIP6Vq9fT48MWTk2wk&#10;WUP+CuNjj/LfSmvtNPykOjyuQgLGI+zRLH5IMzMGTUzf0AVNONv0whpgAbiyiVryjgJWtr3PW7Hl&#10;L+IJRAqArewRAA0IuuDCtzsdxFsINejh4LFQ2N2Fb1E6RfhO64wAToLdEIQkJNA+7MrbcFOEMF3Y&#10;+Nv7HxLb1JTnQACn2WwiO2WXlHSKQA2P9egS3E/ZY/oWIRkjrpJMBHG38HqEkbSJfXhyxRKrsZp8&#10;m32GZ/CDQqzojXj8UAyi9vlBSZLFoKzEm6erWKtV5FFjiZgtvN4rCcfmfaEh2Gw/QbFb+CzJHURM&#10;QTlTP3YaB2YD9ViUaia1NIKvrMuFLxa+363AjxcUx6ogcoeQSIXN2RbLg/oBBkEThkrYg/UCUzrG&#10;O/dQMCLZmz1lHbTKPD7gaaSo6DEttFwWQyA3/LGLiKLcJQw0EFzR37KMMJn0UgEObojHdvh5ZARO&#10;KaLILAeBTgI+n0K4JHN3ObLUorkiDV6oHDAUdSSYVKm7Ku46zmrWQwyrQvwNf95FleKKkRcxVeQL&#10;DHFvG35EIsZimLUnQqwMsVukgq+Ta5iEykrp6wTpQQ3jKFpPLr1waym5lFu6lV/63bMzU6mJ4q9e&#10;ffrLrwHWH74OK5waHcsv5ZLJpczSrUztZuZmXcZLvPquZ6LKiooj5yR1E0a5HxnHK3htHT6iK5Yg&#10;KWkdp6DRnsOyRIFSuoqKIsFWf8gWBLg7nLGgcAuad8UraJV3ObWBtEQ9JW3nI4JuNZQQm/wjFZ6p&#10;iwCcE4ld1QgrHRPsvxPIxSgwKD0IDIi0n5JYik46WhGpJ2MpDIM3/ZeDCkdNYS1Zz3KovVeaWrla&#10;waoXkq8VNmi6HypsRDEKK7JsMJOOeEZKHWUBSBp2RlpKoUr7a+mBjJ6KtHpK0TYzN7o5e31gdmwz&#10;8ph4No5xp13sYStccm12dGV6YCZye3YWwxZnh1Jx+DM7F9/OvTY9O7f9bwMD0/8H7NoGfMVLRocW&#10;49mz+ezOnZ3Y+MT4xMQpnNJh1PMsYBDR6bEP+OYGpv/Y9j8ttFqt4+NH1UfVhX/QhqsXj/zqxekj&#10;tMpTzg9OncLpdhc9+X7Vr4bTWtWzMc1o2PbOUZOMAyTb06rnNoURoVELPrZtAEYk8/X9w/DEqe81&#10;0WevoUvNX13V2p5/Gm5rfAMAT74fbvMZz6u2/a12+9xHU356C79etP1HONzyMbDI38LobD8Fa8eb&#10;v8H0p4NavbEWfr85jCr3qv3davWjhZOT48GPP/75CnYor8zFF1M4JIwvxucHWzvjmN1+iADr8OTk&#10;84cfp0bjsdRtWI6EkK2qc3A7WwkBdZuwRA56+tCPhOMGxzGjpoO9caGomYh8ZzY7H4tdyf7k5MrJ&#10;lfkr2fl4PL7IXsFtYargDICpaymArIv0j7FUahEuRcX7nIwIkdMi3+Ni/Fp84hSgIvyhtFEAWIdX&#10;Rn+XL7xQJ57SqDeOnv07b+uJr3kdD/VIWtezR2yGGgRSUN8dsEJISuEVJaKqEGo0kWRC2NCB/7o2&#10;YSnEQyJy4omdN1LqIPbp4IMwwTXS6XbwZrAxAW6lt2m4N1IilRJqlz4sjowg7bOP0AWuazIukcEa&#10;0kcAaGimVtrfJ9IJQJqgmmGBTzz3o4cv8vyPOSzcSPMBzQGLDB4fFD+AC0l8TshRQTrbK6nt2Bp9&#10;69H3LNnqlBTB5ZHuSqHUEj1/JsIIEhaFCuPpJO8NoyuEYwiqEGCNlGzRdwHA6mKKlh9+6k+emfBP&#10;b/ZQWSrqbKzC/iRXa+gGNV6Kj9AJjMdWYEBGB9+9x/dISV4uK5xCTWU9ZT60FN/liqqT1slBZaeu&#10;QqO40R4lusQG3TOMe+a6aVhB3rSqAJRJIfJLTjBDUILyQAZGmiwriP1UOnvmuir9+p6gwcfV7+uS&#10;ORVKLhfeCfIS2ZjokjErerBeSAIAavR0hRWPlCyd72sERSDyHM11hkkoniJ2DBfCmfVQf0Jo4t+6&#10;5CxE66SbASjHlb144wxzViGpeZZbZhIY4dvjKFfHcNSTpMOAA6ubg+jNTAal7fml/NjMczOjU6mL&#10;0tNfPv3HhK++sgALM91jo9O5fP5HM1jafSt3K/ltg3MEJV3WrTETus5sJ7yaMqTzq/MrD6+DGzwm&#10;MZBiVhS5o0vq1S6XOpA2aFc4KElvciTEUzgnEWf3/bKK3pJec0Y1mL2gO4EWqt80Z7FEE48+PWGC&#10;qG2HqDSLu40Jx4ggvSeW3n6q76X+daKySc9117pbUQle+B86eRzGXrrTqKGE3UgmLF0Z9hzTSBwk&#10;+nkCtBp0D5K5dVkaYbkXQJmQUS5XHKmk6HGKhMSdSjwLNXmhjo0S9HoC65T7RY4P9Nxzc7OY4Tg2&#10;O7TRU8ZFKZjgYM5nJ49PWwstP/wo7FcRYLSfeEWbDPePFlqHAFTOTydOz6pn46ePwmenZxhAfRrG&#10;mEO76oXDp+Fw9dy/SKcRqQDSgbuhUCeMVrM2wiHb9sOn42lNq16kfX8CcBE8DkYFYW7ixI3VVQBY&#10;aUBb6TQAHDSfhW0NcZWNbjL4pEYY1iQshpFJgMVQy9PFjCT48yStdRErnYcJQoXRKl+dmCCrvdZ+&#10;pGnhra0tD/Can0Zv2Xl7SxMjmr+lbYXTYXwowFXaOeIqH6Ac+uztdlg7mw4lf1M/qGMJXb3+yZRH&#10;fTn/hCqsjz76+Argq8GPTxZX3sRB3RC6CYeGdgB4LszvnH1+crzw4osLn59cabUGv/v50FBsPD6Q&#10;ia6vGyZ2oouC3aU0d8OoZ9ZdGqE+pnbnBLVRYSJhorC8XFiG91JheuVqNp79PHt8ciVLp3hqJ769&#10;ubJN9YIqCWvo2rV4HFkswlObxF8B2CJ2jfXu21RQnQI4iNqsoWvPnB7ijLDVqn50WD2daB0ej2L4&#10;3VEd0RUsof/7N55qb7V9e5/BQQlgAuILnqbZiKmQ3LFx5AagxhO/HZ0onIAUR6w7wmuZ7BJgRQM6&#10;wkae4m4QQb1d8rpaV3uZSCgUgTMxhkxOU6ZyJAkXMVXJftvvFmV8to/7UhwpMRCxO2rexqzRCD+G&#10;aKP4OwRVI56tKCzEafTkkKVDm1+JlFlFEWHRnLA/BKSnJwNCPKsAlAzybI/F7Yrj6ghlh992FBuG&#10;m/xASL0Szwn5ufA4kUeJwrThXeDJdV5+GXnBbvvJRDo9OfMnExfHdYviBco9/KuX9XJlKWNIZ6iq&#10;zHNkskeHWVZOlXVsO11OOL0yoyPx7rk9YcO5NIMO4BKgo+IWKhzq4DqccShZNSQyxRq1KAV+3sPm&#10;TQlAlFWd8ynZFctcyiPMlBPMxnjlyOKPICxUD9CQE+AvJZOXZ8S79v11Io5QXG4wcHN5oQ3XZQp7&#10;0fUEZmWHQgm970g04ObMQSEKMipBBgVb2w3Y5N5elIZ7LJ8XJRZOBKMJAWeYb5qgXiud6634b8KM&#10;ykyRPYSEr1hMY5rmZ45KTKXgnB6FlpINCO77Qu2glsxkMktrhfwYvCfXRidPw6Vf/VGBq682wPry&#10;6V/NT47OrD07k7/1o/yzGOuejNaDel/8bD6oRaMBjYUzQYLt4q64V+fItXtYrFmRAPWKQkn0VupJ&#10;JDtjjSCiipcQFQWsnF2VRCWZeI5onIIQUQRqSgXPWvbADyikW0NYKpJGMRNGm7urSnt2HSfQyUvt&#10;SgAJK6pe2pLSAotwmRhUHF3SzK2+OY9iGtx6poFbuJWBtyn/xL5vIhXd6LHxTq3cLMushYiIjlJY&#10;Q4SIajHbqPRUlrU7ks3HIislCXMdlewq4EqmooxJj2ZGZwfGZgYGZkzOcrCUpVGnwNAffiMdPgXo&#10;dIHTsXMfUxwxS9FvX7TDGPVzgRzVxGk7HJ4YHz9FPOUDIApvpS/8w/ACfPcP4XMNIdI53OSGR7GI&#10;nu23J9IAX26EJ25gNuSNiYlzrYoIqA3gRttqr5IoGe1nW1ta2r8B4CodDmOoNSzMbftc885Xt9A0&#10;Rr5+v9Nsa55/3iS09batpXFU1LQ9Dz7/t1Y9L0z4K/2f05jJBEAOdhDuUNVwexp+YPsAyQDYoXVf&#10;6wK28vz2loc6bbwD6nh8SgTwbHgC3VIJ84vmki9Ea/V6wzzCiuFvpIc9GhIOA856eHgCKOdkIfvz&#10;7es4JVxB9RV6COOxhT/LLhwfc4b7wpWT1uHDnaGr2ezoLVz24hsDm35RaeXqBgnPcCEC+CohSe5i&#10;2oZTvb5cCL22Aeczkd/NZWMxRFYKYC3G4pubK9LzrE7XAF4Rh7UtiOra0OLctUV1EnHW3Fw8RV8X&#10;U8+cYlUOTwir8PuHX/bUTC7awAJko/4vB588+4OnMIuKBoGlJmOPkq1kUzapkxDNoBabrXdMIKmB&#10;YmkEx4hIQcow0CZFO3NEOAosKkVWx6NRH/zTUFEFWE6Mc6VA8lS8PF4rFT8kVNMRwTlfuo87o5WY&#10;CrMVkttnUqrrifpJ8J3dxy546QiP6dS0s882BWKrD5oC8OgahpfBkNFuNvksQ7Wi6ODVI5SCKSvf&#10;J1BvwUUfFAPujS5qFoONsCBrxGb5WNH2v8D4d1/7n/DSXh1/bmZtbeaZi1aSao6VbB3O3E0WatRj&#10;1KB2wLKjJoX9BliAV4mN1zdCqEf43j01bhOq3FL5pL/XI8tNr5QlZenKdBRQU+yRhsO9Q6tr855x&#10;j9YREqXFGcMqgl0ZdnjCVxHdvSXa16CNxnKdS+meVl8SZl3CZsSuIYeloyuPPoxM3v+yhUmj1n0A&#10;iTWUlWNyI7y/WE0uT2KdM6syhJsS0hXdU9MIfj+SeiOU2QsRPqPGOPIOcgdOSLkIEWMZ90xEXShG&#10;Q5CF2MukS9S+IU1muBw4xJFjetAri1DRaRg3k8lM7YVarvZCMo/S9nx+bWr8//zbV//o4NVXGmB9&#10;+eXfLkyOrt2+nV9aWlrLF5aSyeTNuis2f8r0bNRr6IvAzwMUZHGs+zrxpOvriO3r7H7FKX7FldAE&#10;ETX1aLXTE9cbjcl1a5eNhkoBhdhBmB6EPO+KWMCRulFLBni7ej/bioOoLCKNxEoIXxqiwUKainKl&#10;SMplqW4+p6cHseyyLHJdlQjPi6RdrlHmTeoKCeqCGCtOf0QnCNSAD6kGt3MaIghtHKEAy3Ak5rLH&#10;lhUK0qpRNQ4mIkdyBUMd6yyVIR+o6xnq0VDQdZn8JglWz2JZmmUFVLOlSqz+OplfGxsby7gYeWU0&#10;9CBCDJuGG+6f/yCdbp9jlDXSPr5XDWNIItaChC9aRFCNw2nirHp4enr6X04Ru2AlSTUdtqsLePa8&#10;Ct8CngKIdIF80Wq6rVXP/fB52D8/nzgN06bgPHyE+0/SNzCuEqdzcMs21oP4N54AVguTAe0RYCJU&#10;TjfP/dW0thW+saV10ay/2h0597WOXYT/zzFTst31qvhRrcH9bvgoq0b1NbImpBLC5Meqdg5gaQvO&#10;YoAjpiRVKRWSApLwCSKqutFuU3ZTe+uc0pdGml2bfP9waWs6eTNTIybHqDc++VaTqRn7of2wWh08&#10;29l54yR+dRFtedvb28RhoQarlT0ZzJ4dfgzIanj4u4OtwxfjqavHsYFCJko1B7BIMVhp5XKVM7q4&#10;jZ6ZSdBFdTyAL6+bCRMO1JnlDJyPHpiF343GYldjFOSefSOb/bOd+LU44KjtlRUKZWArIewDoCnm&#10;p1B1DxBq7hr8dy1OAQ4UkQWXjg7NwS0AeF1LjY9f4HjwIdGVVd9/EvbTU8lQvXEEL976J/UXfvT8&#10;t1bhB19iEZWNQzwcDDIQeQAYwibSCNEEDQVthUlEUQQIC4kcr/S2EFmwDRrF4TY8jeAUIYcOqs27&#10;OBnseh17BJkaDpbSZJhWbO7zQwiKKTZHisGYrVgKzr9Nee2E35hS29/nsRvL5smLhzuBgIsILIYy&#10;op0iv19RUV2Sa2UXhfViboqfI8vIiiP92wY6rpKa8dlCPOGeMYws9eGdmgYqsgqfoSjniwpp8U0C&#10;BguedNW/uAHrha1VOHnjA9OwdIpNtPKf4uGgzBxID3uB86PJhMExK6hYMh3WLTn9QECsEny9AAu6&#10;wuuRQmidy2AoIp0XshKuUFbrOYWklMWPjzNU1drTGypShsl20rqTQfcddMyyRVFqZSzWpOtWL2gQ&#10;VEZEJ+j6U6JZ8s70KqqF2Qq8gypX4jNdD/pAnPtmAd4vib1onSt4yvc/BYz1Q/I9wVXwWfSOmdgL&#10;1VjY1eNGHuz32WNyaj1q9BN18Ah8F8NLCVLhXwBh9JXAFtkA96JsGQyxBhme8/fIPhhdlwGiaSqk&#10;haML9gDUjR51E/U4Qp+fapkFcbREP8okUfVcQ33O2u2ltanw+3/xxwiuvvIA6+lXbex3v337FsfI&#10;JpeSoYThyFiPXBhGrZZBCR++vDKh9zI8eCaYVZc42+9heYJ6M5F6KVBe7VIqOnEymM6gO4JiOEBB&#10;ml2QK1Jpn9xOYPFaR72telzA06OVTw/DLF2LR5EiB+eJvixJeiy0ZwJIBn8cVOdIowqnePYkukuI&#10;NL0fIBXEa/LeVlQ0lZqdOk69XjswXEFa7s2brJpvwPusnqhLAhW8/Ssy53Stcm2jUMhFCoXCdATx&#10;lTDjTkBMBWEWqiWVCEBdRR4HgTO0fEWp2S6Pc/G2/zsGjDbcd2WKqktrvLBczp//AJARipJwFqQh&#10;aKEUxqo/cXE+XLU/OkehePUhkjcefgyHq4CoFqpVr1lsYj/fMF5zbuNMz6axno/nWAbT5FRG26ti&#10;krVte+de9ZyIIEwyetsLt8+rdG9WujSblDXkeU0tfZrWEPRtecRpeR3Yq04TdgtFPef4wY4Wf9r6&#10;8DkJqwPioai+GYadtPEBAJax+61EnFiJoJmtRllMYGkdb+uLLspcNIB+AMHC/hSsI28emHVkc+qN&#10;b58WFcCyHz48XBicj++cnJwsbq+8tTI0QCHui3Px7PzOceu49eJgdbg5jKFZH51ci8ezqelMNJRE&#10;q5HpsoWAlreco7OOS194Y/UwtnCdABbKOsgSXnhtOZo4OIjMxGOxnezV2HE2uwMPm70ax6xRDHMf&#10;3VQjQnQMIJQKEtxxSAiXEO6CizeHVHlOag4AVjx2PD4erj48rMrJD4fTfnpyLHR0VDs4MgBhHf3o&#10;qafg1aBUQ0QXeUHuEycWsNrbE1TSaaKlsOvRJHDE08g+aBN71VTadoEYNqZXNbtM7QDAGkF8VdK0&#10;fURjHo0AaQNwx32GQB8qEx4BqVIxMCBSslVJ5R/YnmCpoqAYfry3bY/AHU4u0dLnNQMcI1wUnpof&#10;wNPqlrwvSBZWCiyDNO0TqTuDx/1S/yrJBFVMVEfFPRSLrJOX82JjtBUJxvZD+0HpMmW1H2xwJFDh&#10;7+OTgh/cL9+HN5MXTt+A1Un4Rgqri0YnJo6XPsUWKCoVhCMLKitnUvkMOtGoAcYy68hiSY+qMgca&#10;GxE45ryWg1XdRiGyzsojlQDD9hlV9ecEXmg6tAKCA9jCetq6q0gsOpZ+xvZu5GyQwyLHhskdm5ZI&#10;SIOKHqmJtco3ExWhpXqyenVlyWw4SvitMieCHCul3VK6MtrCQabuuiikomfioFORj4q7BtHH5jsA&#10;vwxlkbRw2W9K/DsRWK6obUX4ZekMlvbw002mg6FMtJBBqfweJjtQmOg7CWq94SCs4CReQjXTMSm7&#10;AqMi8T/nsX454UKFgVGSH3xS1PDjNpnLr+Wnzl99+o8UXH3lARb25pz+dPTHt/P5peRSAdV2yDz3&#10;1OCN/aT1WmY9tBdiJyu6LaJEZ+HIEF+bmXWajCDGQsC+yzL2iuok5gUIkUhcvMfzNemP45gjiy6y&#10;1IM6Siuv42wQawAdai5k8bbOCfEyO+QgeF0VBor3kMuQubjHdWg2aUlqeU9XQagK4FX4HS3D0YbL&#10;4ZbMqeGSTZmQhd6yqObOrHNcJl7XiDp3KTkSFnZmvXHUgKNG3YQjlC7+Z8wXg8McHOtCy8tJMxiU&#10;6v2enF6lF5iVLf2urP7I0yfxMSz91x0rqDikHURyq4wQy+qJo6hClgKlYXOdv/zBKnWg+P5Wif1Z&#10;GAZ5bv9TFTEKopXh4n+Ts3B4Hy7+I7vIyEPGxvX3i8MK3xTxmuY+KY75MvimCZuQG9Pcx94vfvg+&#10;fFp9SNv7vdM+r+CH4VGbiJ8YmcE57Rw/6JkvUadfXr6n7EEzGPFIojZehvBtX+z5++Trgus/UDcq&#10;IarzX9aQURkZ6VBIue+Hq+OFDKwjjVq9fgQAq/IsATrAkw8/evhPh4fVs535wewgIqyVRQz6RP0T&#10;AazjVuvvqxyZZX/3uzupq1d3ZnHNSxMCo4f4iqLDDmqZBB99YQ3CrBbNKpZDlI5T2IOzcB6O4Aev&#10;zUxeje/MYxTW2Ulr8MWTqztX40MroyuzKwOzo0NDc5sBjcWZEfzt5hy1Iy6itRD/bW5vy62G5mIX&#10;4fDpKdotGWF51fCqP7E68Z9jBePbtU+OEFR+tvTMDUxIYOwEKKjjKazxQekDu6SpYAOvS2PEDlz/&#10;NqcyEOUCUEuUSbagK6ZibG8EUQ4W3HTepl8LICv48XcQ05C2aoTACG5WOCqml5AMw0yoEdp+V3n6&#10;EC7BTsqOEoTqBCySLeQWEVu2VxKA1AxAlQqdQmkUkVAjHY8gGGIjDFK31a0QUdpiLaQJaMm+jLBE&#10;mh58iygsoMP2L5FTdjCM5NmmrTgreQ8pU2SJclAD7owkaX9aHH9u5vmn0udbz4xFrkdup04nLgrv&#10;GlJcR8UAcBpNjd1KkKDCBcTF9dyO6g/maPL1yEZhowBw/rVCJDddeKyMPCIe76kCv8szuQoraB2i&#10;tnTVbEFoxe0XhvUw1hPWEuY903iHUAV+AhCKIF0I50KwAAMfxW1QMLoi6nk9qtgdjoBR/Rq9S1mc&#10;et9XqGTyruncpzZ5bjIj4yIfoBshEUztrRvEvolv0XJpdpcIFdb3EjLECApxAD+S5Q/RVea1Auu0&#10;9jJ7FPUYIv6KxOu0TsLUbTEIEqBC/2801DeCBaFZJIhPXJo0XA55pU8a16wVkgX4vJ0uvfrlH/Xp&#10;Kw6wEGFNpmby+VvJ3FJuKb92a6mA2UZBUDi+BcwajqLRi0pN4DihRmS1jn4L/AIvrffgFvfonXbP&#10;6bHsXcqRd7mk2HEqKlLBEvCisrJIYHmfVVmODAWdoJ6wJxFVOMKjdxzyN2Uu76S8LEttWsWbBEIl&#10;BaC4H4Ff3UhHSV6xpHJeSjinAhYOvlR5nY7s8X2lLte5IxcVpszF0THvroNqm3oUUzedBsp6joiu&#10;k+pnePtnbqGT8LWQqdoFe7LHSvjJEgjSi0lnmDocSbJEj9kpxwoskU4vkE9grKVSZakVIoJCAF1/&#10;/oNVVJbjqWR3PYJYZMVvAqYC1DI8zGiqKBQTQi1BSwGqev8B0lmX4U7Jfl+8+0g08f2ZpWJ4Q5tq&#10;XtpE6ffPsLgZwVzx/fffD1BTcLLpI7cpUK+/L5QQaYsqBy60EU41f0koi/z+xQ95TFR8YEtyJHz0&#10;fVgsNW3vZU17u4PzQQ8zvzXbTmUy9YNatG42DPOoYU4iaMJB4cPqcPXwcPDs7Gzn6g6mMwwBcInf&#10;QQnW/Hz8J4OHH39kCxZ7+NFOKhtbjCRDBdSsRqMHFARGaMrRDVrbEteL4g0xQSGs2ktw5QfaHuAd&#10;lBmNXY1fnT8+zh6fYBPiSTYWR8365sorWPh8LX4tRchphbVXCKvmFjdnCWWlrl1LkfxqW2EwvDCe&#10;DXunLcBXh2ghrJ57Ve0iTUnt4zO1ZL0Ga4Sj2refTftbAIQ6PB30UIPO0zRCIgCHaGboddgjaAvq&#10;4HPaua+RfQ7RyghjG8RO8J8H0AuzRJtq+tVB3+CIR3bCkc4I66ZKpeYIhYEWFeBgDbjCLLbA5X2A&#10;ISOImJA4K5ISCoVe/bTOEo/1SJKlkSw/gEMjgnw6xUAOv1/CwAhGYszR0XCUkE6nJDp+0eb3jYsB&#10;vpLsd9pXex9ZLbl2X35w4hPc7zfnBGL8QE1fkrnmJYm7emO8PzEzNHT9+lQ4PTp9fXp6evJ04tEt&#10;FFm5PVeaLeFIMDU3k8tUaF1nYrBaIKqiIyQeL4xCDuBVoRBaLkQ2cpGQSqkqW5Jl7rBNGadtlvQ8&#10;4xX3WfHOunNOyKV5HEXjsGsHl6+uiSMxGnu/g1IkJHBcps8JX5UlurkXqKk4JpGc02p9qwc62orS&#10;eckhTaWnBj2JeiCnkKpCFR6opPEHyAm/A2/A5UbZCcRcuLsJ8ggCAKtdMkZKxwj1G64jb0VOQpa3&#10;Y54pLnyIV6DAdtJNor5emggxsAExFceJru/9XiwpUljwcPeccq/HQwdMy+ClMgUQNjAPL5nP5ca+&#10;+eWXXwOsrzbC+otw7KdjY7fzheSt/NJSYelWMmRgLqJYCrG71z2qc2kl+VkJtKPgJJrJEIMVpdEh&#10;CQJR0Ltu9BxL1QgrDbuuRnEVJRTXJQG0ovwlluP0cQ0X1sB94N7lCr1LOSoU47QYnLluhUd8sgwi&#10;nf0uF/L0uEwY1e941f1+YKeIrSRBAvUMtIkG96w0DI51cBiUiQRep3I9ft/vckA3pkm68hA4s6SJ&#10;UD2KBb+OeVAzj0xnlyvvZQipN+BAt7yx0ZPICjEwCiGl1lOW1GNLLo2lMCb3Dvapcznh3LTBpdhU&#10;VaPr/RpBdfTS//IHE+F2um3bmtbxKBqaMcuDBwiZENo8aNIIb5hRjYI3w0RWCb4ZJijzSxkbCUpq&#10;9rEQYTW+u1zVLP4+JCsVFfLqo6wHfNWHso0+yyXQySYR0O/jLrbW24wF7d9DZuwOK136JBsulj6w&#10;OzTPRNTYxcDwboe6g22vWz0bwJzdzCd188g4Mr+fDxdFh4WVhBhwsHAlfm0xvogRCUM7Ozvx+Px8&#10;7Nrx4OHDQ+SvMJb04YvxVHZ+M1eIZpYRXqGJkNLbHadummY0wwvajMwXuEmtsFwgtgveTsuhyAYu&#10;u8cmY7F49pgl7scn2exO7N+HhkY3kcFCgBVPXRtiymrumvIMCqsVn8OALCK20GC4iYmjqWuTp+Hq&#10;o8MqISwMn/D9dnoiHb5x8cxzt5KkFmwcrX1rXOtgbjtFIdAob4T8dzJpo5GrxA8IFKC5Gw4EvXPt&#10;XJPL/C4AM5w7lzzUWmG+Qtfr9JEPbBV/5iOdTmfE034BSFdg1whlbdLMrKnwCRNeAHvOBU4Xm/BI&#10;FLdgS1wExWexcVGGcbbGU8XSJd1WsameUUCtsQS+CBCQHYL4YlQlg0STsaqKQRSxa0g/lfoDxhJT&#10;pTj3EwpKNFmlovoJEVAEOKhSJWxO3epTX/sqZJSkW50+mKTTn/56YGx2BW0rFG43nU9N/GQ8aWEV&#10;oc79oMjONKYmU7+r4ZGnYRpUcKYHCZ8UY6nrIYRXr2HtGSCsQiQaBBnr/QZokR0EnJGKE+w1TKfh&#10;MG2lQmwsbuqxdLeOjall3awnogCx8NiHBBYcAd8xgkhRSd5Sqci9yzUxUrusIiACbZbLyTnBDI+6&#10;BB1F7jtSH636czhJVJcYU7QSRWH56pqZmivgzHUZen1GhX8Vs1YnyZrkvLukxIWVcd08iLL0ipXw&#10;B/Am3suQURLng1SBg1AqxG2DrM2itKw9ZrRCooPn7xJs/qLmXoN4QHFr9djZjX5QjEk0k2NTpS+/&#10;Blhf+dPf2uHUzMzM2AxOhG/lby3dKiRNR4CHoIBKw5RhMzJY6/Tyoi8JeJklCoUCfqOm2CFUZFn9&#10;sT272iw1GSNKiViYSr960GE2SAgdiUxR6IKRB61xKqoJmjZiOY1eRU0b9V1WWbEcS3ISuFiQBoaO&#10;Jc2GwSM5ktalS6Z5w6gbSn/VYEUnjRZ1yZ2iH4l5wBQXICv4W6fWYlgGUU45dvceHblGzeS9c7iZ&#10;hvzNZiiU29ioBzXTDteOCn3sXAqCYQeQMlWig6DX919TU4xr3e3hz6Piogq1jCiwERw4VEiXkpX9&#10;+Q/+Lt0Ot7FcBD4uYelv86TvgT38AJ34pGO21Siv+QBnhU3+bBNwAxcM282+BIqHg8GdRCD1IMBA&#10;peaD/x8+KsBtfB/ZntcnzooSdU03fmDbDySySN21qXaQpz9FDlFCJEYp4mp+yC0mTc4YGH4wTOHk&#10;+C1ArHZ7q9SlJpaSt7XlhyfH1vKFmzUqJawbjckmCdFIePZwGPtlTk524sc/n0OAFY/vxO9k56/u&#10;tAYPB6s4Iqx+F252Ep/LXhmKoASLK17RXYulscZBgqSxmToWbaxHyTtYR8yFUJunhHh2owAHc7Pw&#10;052r8Ww2fjWW3cnOnwyeZONxwlHbsyuvDM3FMdzqmswIR1GLJUqsodHFfonO9iahLJwaprKPqqTX&#10;txFe+VXEV230gj7z3DfWCr9p1H9zYH7/2XTa87ZQ4y6ZCIBEOx272yGKEH5wnSaJ2zxlGvQZXWFi&#10;QZOlW/id7fnY7oI/d3RoYu5V5+0SsmH0QkIM0j1HdRz2yXir6a20pvx4gn9swisEjoIwKK8pZA+q&#10;vjg9omgHUqaiMjSysAp/2yjUx1dDiQFiUUmc3haqigOpAonUZdxUvKw1D/ZN+f7sEUmnCsLh9yX3&#10;XWVCMMzal0GhJ1NLxHFsp7SVC1LEWBJ6WuS8+84lb+Mv/2ssMjAwC9Aqgq0E16cjs0+1JmpllFoZ&#10;bo+5bDgOPjcZG625DWoERdyjq4Efxyw4lhmBw00uhFMsTN4rGKJX5X5AUlzftxxlqnGCXmQGYWaN&#10;j1GqDvayKIorB8tw8DU5xJPMdCz2xnyZshr09fihegrZ3e/348DCUHCVKK9UOo+CYZfVWHQsx0N/&#10;WeVtMUFVYSl5oCXTE3W9bBZMGWQEIwL4crfMgixdZd0ItgMI9kOr4Zq/eSFDCndKWjiIHuxR/gIh&#10;KBXWEA0JeELEtS5K5L310N46zw336Oaq+Dm0x4p3UxbQPcu6y7Zx1M3BerhxVB+bfPprgPVH8Bxf&#10;/VX1zhQW56ytLS3dyueT+dkQL8N15QbEVvVEhl9UJHRfz4jePROCs6HCOnkwQoUMrpgSnBoiQQi7&#10;EtYOyACL4wwKdUKaiXx9u7qaFloB6dWjG6swgp5kkTpB+jrTxruqXpnnjBUinh0FopgSYhZM9Eic&#10;laeyE+jxAD6VCWBR8iLSWBXGZlh/6krqhITMy/Emc2Cp0gos50L5QCORLJhYIYRdEg2VfUpqLXoT&#10;9+DZNLCCEH6swl1Ziu4WVTvrAugfPq/7rMNXqlDLMsgUww5JR/9/9MR64vFdQVDUWMRLW0FqVkXX&#10;Fc9V+cs/Sbcx1MD2zttaSQVy27ZwVaSuQsF2fxI3zIO/D3hIV6KB4XCTWCAcxAlF9WC42eeUfu80&#10;rETogXxKTRwFBZXUQ+0Hsqr3+7dsUkY43vYDAWLDsJdobmv2d//yyNBWBXEqkHufAiPh8/ZB0yZ6&#10;Dnaa9rYa9j4s2tiJh4GlW4/CU8l8rlZL1GrGUcOsrIURN1GI5nD1u989XBi8shOPZ9+IY8boTnbn&#10;5/H5bPykdXh8OPxPKG4C+DJ8BbDMG0O5aLIQyvA7BBleExepEk5Yh8VshjrLcFBI6YQIrHDmAGde&#10;X0Y6K5EczcZisatoI7x6AgBrfgceDQmqV4ZGN4cWU6m5a6Rqx1pntAkyjbWyghHuxGBRYBaps0ZH&#10;UeD+k0ewc4e+zYFn7bCfbvvV9FPPTK2t/Wgpc+DCUqD2XNrX2lrH67w8ss9xB16x1PHIKMAKpJEg&#10;mR3lQpTDULKrGumvOmQs0OymStEaKQLSKiFvNOIJYJOsT0q4Ko7Ib8nT7JL63bOWieuPiwJiipca&#10;AvG35xUDyTj7DQn1aAr2YW1zcb9Z8hA12U3usKHYTqaiRtQdeSXgeX0wJeFTQVQESQQDvRQxWtJi&#10;I2p2BEYYqcAb4QBRWyRYEgq/73ndINC9hNFd0qqDqKyp0tsvE6+oDCsN8zvgl+9fm4Zf4MB05KXI&#10;9bGBgYHpmdjFeL0sUiXXZS7IWfvW5PMFJK8w2tZlH4ygD4mGmd5YjrzGr0dY22WCGHflDLIoas+y&#10;VC4MHR5pIxXWY0vnBaeY6qqEJ6CNyrBP5l50by+K7BXKT1maFLQjVoI+HiV4d2QgaUk0Ks0oHcXx&#10;O9Ib21OpEXgoVpHyfJws3y/LLKPHQNFh3BX0z2AkjvgfKWJQFc+qhC15Dq5zaYTIXIJbcRuAE+so&#10;o20cRTn4HX50BTzLKi5q0JFoyD0VXhpI3sV1GCWOOkQB8uY7qFRzOaRat0Qc4lBjVuOgXnv21a8B&#10;1h/Dk3z6L85PU6MzM2P5Qj7/I+onzN10kaERMx2hi0a9VqMPEPi8EIk7yrDWEWJRAi6liTCzBTBr&#10;Y50EWVjF0utRgjUs4yk4K2E8RqoIwzwdSaFyJJZUsjkrPcFHQf2DlPH8HspyTPH2BusVishi7yFs&#10;YtfRVUEPXuWwN8/p59ndJU2npeJkcKxToego1SfRs2jc5jZcS/mf0SzoutIR1KsYpoll7PQhmqhR&#10;/gkPDl3etXdZgqBXMrCe3DDK9JYn47NaOjp9Sr1MHT8siizf1yUhi0Jl9AYeT8w63bP8wxAceJd7&#10;QnWzcEwXfb9KaZWfkmv95X/ChM92F8MP1AywWa2S0Kop7NCDYaKtmElC/gk/qYrDHxSRRiI8A98P&#10;K3CDpX3FB03msOxSALBwg4pLugyw7GIwLmzKpaUAKOGJ5ehNtTdqlS9XU0QAw6QihnTbxEepR6Sp&#10;pN2/Z1Pq5lj9PPzBcGmY4JooxeiT3MaqN5T9n4+PLd1KotQdgDFAjskqmSZpSvjR37cGF052dq5e&#10;3cn+fBFw1s+zO/Hs/NWT1scfDw/b59WH1eGHww+zCIy2C9EC9ZBFVReZgXnNJk4bZPFLVyVMWvtm&#10;yD0Ix2v4Etl4PbccfSEzmwVoFctezR4fn5zMZ6/iQJLE7K9sbs6hvP5SHlYqhR7DocVrm68MzSF9&#10;hckNHIVFVNYi4KuLw+qvHwK6evjwITylcHo13PbH/+QHf/KtmTXUWtZN4+D26aqPI9Ou1hnpvFwa&#10;GUH2CAV6dkcBLOwoVCojuNDrcL2Np1KxCNN04R5CgNEwkATzIyNd8f2RK4IS11HaXnr/feQpPxSd&#10;0tsINvb3aXDnBWKsfSq8kVcHbYAGeiotlBsAKSWiKZDfLtr9+sEAQTVp8DlSvKRTt0Vf1UddooUK&#10;QrEC46EdFEfb6qb7XF3ICaScLc9BD/ul4mXItl/a70vXbdU6SGn0toKUH/4yQFiwPfixEMT6x6HI&#10;2MwrkenrkemXxsYAaI0+MxGrsYsOFnblHivbvzH108k1xFfoV3XVBC4Yr+lWo5CL5JYp4ul7oY1I&#10;/T6XE0o/IfXLlFXIqC6FNBW9n/3p9PWfluo3pJECK9gtTmUwAF8hx8PxmyZOxe6Rg07vV7uKgh53&#10;711LUexidw5yQlXklQApuYnrlJWEgrd1X6zlKsI9QIy6FQStKjmaNAY5QQKFpdIiVG+GiPB1IchY&#10;PCYK/V1cIlHXPUZlwRvaTOxRzJaCUXvCd8kYhzoPQ2wsDBHpBe92A3Mj4Es/6h6fPHJYjQa8AY+e&#10;/xpg/XE8zW927djUzOzYbVjdruULubXbS0lJVHIZ2uBLs1E/QP6UArBIQcJzkRB3FSKFVcisM7O1&#10;Tpetc+L79xLr7xFPDQuB9WidnVVRinFxej0RX6rCG5kNSp55xZJ09yD4iQSRuurbkyOKJZTRLuXX&#10;seJKCbL03aDvkN5S5Urw1nRUJLwILRs8rKT8BhmRuk6/9RmXRBXHqJkuq8gc10S0Wa+brpmJNkyM&#10;wHIR2okK3VAFiQ3j6FYO1kJU/i4EnBzFJL1+t9/+o+CWI705WIyDAXmwTbNuUtl1cmj7+ne2/+qx&#10;il/G4kMnaDHUJUgeH6hhVP77U1vpNsUXNBljDDdxAgb/hpknQn6Ku2/JU2g/GEZGi1AV///Arspc&#10;8QF96BECQ54KwdYwZSgM28qCVxLHYVOIMlG+Y29dAKFKD4SuIm5smD9EEbbR3IaRUpO9gdzKQlow&#10;+INWdvlOyeqp2cUrBWwa7sCDJjf5wg59gHtjw/+2x/GYDAM1T4O/fjg9Ppu/laklDo5cs153v/2M&#10;XQzisA5PWoODg1comCoe39nZgf+zOzvzLbhu+CNSuFfth4Nw8dDAejSTzBwc4JRhGXMQYeGKtTnv&#10;uAeh9YNEYZmoXxwMEryCc8hbAdzKLAPCiiyvH5i3n4/HYldRgTV/coIxp7GdHcoL3R4dGoqnUnB+&#10;lCiqzaHUtRQGuiOJJSNBLipcxOYcPBe/mm09PHxY/TX8molmo5DX9Phz3/jRs9/C5gYEWbmlFAZ2&#10;IH/1MgAsrYOngBii3FH8vXmlQKUkAzaMwbA53LxTJMtEl0M29xHrjpRG/rnT7Yx0vZdVh+A+OQQZ&#10;rFCAKOvsbG6JAajVxSs/JBRij3DauW17WqnLZck4SAteNKUgq6MoO2UrsXogjyel+T5P60qwM0UO&#10;wbIl5oEqrQNQ1Sn9M7xA+jNLMT2WAlQJl/ySUqyKzF6VAlOioDCVv6oGhkHJIKu1yGkr6RWX+avL&#10;Bsfx8PsCt/5xO3I9MjY9Nv276YGXpq9PX5+KXcxnygGbhFkNmIP1/GRs1DSoUhLHh+LsCdw+euUI&#10;13TwkoM/G9MhZVFWMEkdgqgrI6g/VWCn5/S1WcIQBUKqckCC4S0NrqAx5ESh5wQo7veC+ZySXzmW&#10;0lg5jn5Jj8XHf4vT4MV4SEoz+QZ2qdFPeHdUlweNJETqIcyaowYDaoEcNDujmELxWtJFa6krWCoS&#10;BPrQ6LEsNiM8fea6n8GxHpVaeyHSXxG3FZKKwvWo0mGxASwqOCuT4MR7pLrw8M3xOU6Zjs+Ar47q&#10;R0fnT38NsP4oTq/+aTMcw1Cs/NLttXz+9lIun6/hW9cJVInIKLvmb2pRfkslou/Bx0mS1u1Y3bSe&#10;EZcrZzdk1hNIZuH0H4BVIZSk2uAMZzEG3GoCO616uxUUxVeCwgY14JM4dglqcfptVZy2rsZ9POMT&#10;pFIRk6BMBXsVrmWQtFJOk2eep2xJXTyjIaTHGpJtZVluw8FZn1uBvxJArEJZnIMoTwFdA5NW62Sl&#10;SdQylAbj0JKrP+SX3UMFaMMtI4dNTHFPJpkSbxVU0VuBZJMIdHqOrnlUj9bUgRN/RObo0MrA9YHt&#10;11UfV4WdRX1AqJoikOT7yx/8Heagax5LbgHGPKoizBgW/yBSUA+Qw7KHSxi38KD5gCCXbQtIQchi&#10;M19FViuCXdSNLPcvUkcybtH+oDn8oEQgrMjtycOiVW8W+7osAnLEWBGuQ/0KIDR4WOHUSoy9bJoY&#10;2sxdMMCrUn0LAbPm/8fe+/+2kad3nqSqyJbIoeFSKzQoUZYs0I4iaOxrN+yBJbQhf1FW01h3ctOS&#10;7TMGEjC3CBaIMZMOGo1A+WFnchcDvTWuzHQ6KGSqQLvFBThkCSTHWjVLCJuSxcj0MnCPNdczF3Q6&#10;iwkSIJfDXg7XwG72t73P+3meT1Ezf8K4ZVuWKH4pUqyq9+d53s/rTUKM+jbsyIYU5HNsjtxleGT8&#10;BzuX0ogud/9qXOYiFFgMYYXn7mczzWyz3gp3rPCNb550Af+qknR82nj69On+FSV37tx5S+mrwaGh&#10;83fyz55UETREGiyX22wo9TWbUMdWOqbSEiJJdSu8Lyya5Z5PKAmVTKkT3nw2lZzHfjKP6XnqEd4F&#10;pkjdePLm4NDgjfNX8gf5/f0r++oxB++QseomLFVKUI19bUymBIdgeR++qSTWTTQH4XIXesPtIfQL&#10;b5zc/XFus7pZVRpr090s5zZHBvYOT7786vXj11955frxyeP3Jye/8+rpkVi35ne7t7pKD/ndzn9T&#10;Mot+226XBJEGYkllB9JiVBp/6tqSkqNe0CKsVR3/nut3Y0qrqY9bse4PYzEiMYxKjy0yPBWpHVjk&#10;vBi+95r7kbplJ4Kdk0jpAGbmuEKA6JuUWH3x/zVq+kmYsiuITyeifzI7vhirOVF5iu+c9WEZEs/x&#10;YxGcvaNLUChIAbRVoyJZkZ3ucK7nGA6q+fNon+tGpcaO0gMQxkQj4duyzX4UJU2i61HRF+6puvzH&#10;uSLX4R49uLSykh4fx1+1j6enE8PfHTiZFf44CJ7qf9O2Z6amBoczLauFUmmgrUyy3KQYUruSLExM&#10;JCbidycK/0iRYyVjTVeepCLUMwRQGsXzaT0k9iwNtTJKoqlK5DRXR7JeiY2innqPr6d+ExLrPcJA&#10;qWOilaKVa88WYrS2vOuH0t26Xj/GUG95IDOMorNses7amyWkwCOkUglepVH1Su+Iud6ISlN0Y/No&#10;vHXPiIaY5PmWNjgykJCnAUG2BSUUFcFwlLUoNBofdSpYJUMEX6XII89Z0vTTFGrTgnwA/NR8D54B&#10;lnta3wWtVn1nx/rpN5d//QuB9UK0CX931H0yODV7//r1+zMzM5MZuN1DT4Oi0PaqUGnppztNYbqn&#10;kMKEjnNSvO9KbhHwvZCtkz8rs7ioJFiBBzTIGGhFLUYmh4CQmyJd4kWDuLzbydRIj2f+NDbCE5w5&#10;rFuGTAYyZJhG41NkiQI3C3B3I0oNlSYkiy7CZH2yYUu6j8EZER5Z1yse6aqK16ogAyKyu1c8qYBh&#10;q3aSZgCvokX1qxTPD6ovGT0atEzb4B6iEltUZNOpExVCO/RkqpLN7JKO0195HQlPhRBE7ArCF3qY&#10;PiFxFjycO7Hw9XQ6vXBi8ZOKlme64chKMnK4q4+/fuXdkZE9X8QS3EVV0iI5rl2pkwaVrEiv0M+p&#10;wuXm2m36nrChuq5TY5CBg8oQrkKzg267ii/dMhnJgbjClamKxO4rjgxmY5cjjZ+2cBjYxAwFxG4s&#10;6kbC3+Vu5aQIxR1KCKY2e7Fki3Auy/GmtaVfqG6xRbqujCpbGRuBDXW33FwOBEfX1fBKON33DreX&#10;u4MTmcxZpbF2rNaO9fEbrw7gEQFYLbu5x43G5rGDY8fyUFZK8AzfOZ/f333WKKvX8PHhplu9vJlr&#10;fPrsrduJLDKb1REWXCv2adAsURwTgonVNFDa80vfUgormZpIIOJ5vaBkVyqrdpaJpcTEvPr/e4Pq&#10;I3/l4Njup/sHBwf7+fz5G4K0ukQ9wQUhNIwNQ2GRqhq6eRM/HiKBBa01rJTX4OBP1IZVq5BYm5v/&#10;aTPnDgyMPDnzypz6mHxlcm7u+vVvnj1+/bWBbqxbrMW6kESjfkdpnNgtfot8xHUc0jBd0VTqOve4&#10;yDXq34rtLXfpKurX0XH9ex2l0/x73eXl2LX/0u3GYr8fU98XP+LBRJRvRl1XFEmRp/1oGo+UVk0p&#10;M3fkd1BLIzu4+L5QY6q5msXuRg539SaJub7uSB/Bf7SjQhtLnqIQ2TnOmRGfPM5XE52zleMbjWqr&#10;+hEdeMQALxUoVmlORzRhsUb5iTJTcWQSUCp1kpfDBa9ihGeQcCCeI4ziq50HD+R5PPiNS4l0enx1&#10;GhOESmIl0mdOPhnMvk/Vq1JP2l6lytiXT5+euh/C5m7SYJqUrKOaEXRQKwOJVWhWStJGE59WD8aJ&#10;XhQf0TP6ZhChRNsRA8GOSOR071zZ4bRBahdWjNTiOoL7iNTAgX3qTf8eFbSksIRH4MIXbYm2RxCW&#10;psR9S2kccvB0P65CUlnF3u5JCU3D4Y+0ILmxx/grgwnMpWiKsbQRRQjpGhm/SBVxY22ACR/hpiXe&#10;RkeTaMo0nw/UCh6FB0wWBBW4M1pBUK9LFmE2S/iVJBm2eKhwcT37AaBhSWaqqlswBSmAJeHj8I2P&#10;X/4PXwisF0NifTV2uD346uzM9ZnJyeuTE5nCXCEMPFMPp1VEFnheU4eNoxwcEkcki6IV1bJgywpD&#10;Jr/HkVROJniW9nWLe4NUWrWgz6RdqC5b4+ITySImhqh7gW1LKkIc9Gz3ghDY4M88Dani3dGksMR4&#10;YXHR5B9Uor7fGk8ZktfqoV4MVexI4xCtC+KnxVSskIEPMqhYEc96UCGPAh7yjZBciimSinUcUJJh&#10;sh4C3wBqmOVFFTdhMWhAqh0IXU9C5iP3QL82r4v48EViThCvsHqdkt4G2qk8Lfl/Hz+RBoAyPbb0&#10;f30jGooEYkYKezI2oLQiduiHr7z70sC2o/VRGYhPPo+WGVtORSkf3ChXjFUYx0LRJ8fIAq5PuVw4&#10;UkpFbE3UbpRaUw45buq+SbflqMClqwpt1+fiFLcEcfUt2H1R0mJrFUm2Nru/UNaCwtnCFXA7Fnks&#10;/tz+huAHbS54cd9xy2WBRY3Kak6uUtaFuE31gyp1KaUc0iaJNbA9cBqJFe9klcAKw2br7B9Wo8fJ&#10;uY0/evpHnx7bfWvozlfyd5SsyecHL1zYbcDgrjTY5mMlsKrHLj+7Pf0DWsFml+YpkIzEFRxWhaX5&#10;VHx6NQHOzvx0QomquNoXqJGICfosBFYhkViCQX516ruDSr4d5CGwju0+u7K/z3OEJ26eG1IS69LX&#10;uBGoK1jUF1QqaxYCjNztl5CYeGMw/5PGJlev8Edt5k+efPu1V47Pzb05OTc5jmCs4+rTq6e6cGNT&#10;a5DYVDGERFJci0M0BvUCKNEFsMUtpby6t2I/vBW7hk+3kG0UY8XRdru1UYCwap1ObXs59sPlmF8b&#10;vfVD6CvKwynqRGa6W6rsjPpi39ISpuhsb7uO0nrEMwMCXozw0CxS0mQJVKNKJTeRixwuo4tGfewo&#10;1zFdHSvoR+Um3LTm9237uT44nruHGs8lTT+X9WCxP1vocMGL+6S1owGDHdFiHzGq9cgMougrX/Pe&#10;3ZrQ4xlEryWiqMdHD4ZX0unpcfVpdWU6kYDA2h9sfiL1mIDhfrZ3/Hunh6fOWUZgwiWEQEA9IGcT&#10;292ACd0uVQKraZH+KFHtpsSChjMzSlzI6unxQ2iukh3BPWVcz5NSEgub3hHCQ894P/BKdkB276zM&#10;EyI9BzkFyXXrvdR7qeAzzcDiZ8AZN+pOS0iuFo20JqLOs7UNq2+iEkuV3EXQe2iX3i+h11j6xBbd&#10;x4WwjSjYg4wgSAUiifZJidz8kneoExH1DKMn/UiEGmoE64Zssd4MW4ePedp9Sw0POl9RQ1HpNJQU&#10;Cs1slpUWSg7AcsWJ/4DjAZ0wAymekdAyg5Zl1Xc+PvvyV78QWC9IEesv3dqzP52Zmbk/N3n9/uRc&#10;IVNIhibbkiK0OyY1gjC7SPk5IQ2QhE3yXdH0hDp/ZAG5FVJWkmy9mF/vdwVNUNgoxVCv9ZOLSc2C&#10;0h159Rc6Tmk0ITpRGQqqoUlNyA/wJm3x4Ih6h4e0fKCOeI/qVBjc0Cgoae3RuJ3N9E8ugGnrk565&#10;w9SzVKwqEt7gvUHoEk93GWnDmCmXlD5QCj2hVDJUNzfVnt8Ss37Q6y8DA0/PGwcmDiM9L4rI8XRK&#10;amQr1Qs5dPjUkcrC8Jm4UMlt8DAzm/767ML4wu106n1DU0UN7cDoSceAO54t77fe/L2XYrm21ILg&#10;sGpXq1Sjoek8/CRHbT/UiJTQUl+Wc44YmFhdtdVHjnuAVExSP6EeIFWJ1EkrR4ODOYddXbmc8LPo&#10;IkdEFe5enY/b0HK5Mh6L+4c+epVb7laOS1CR9yunFVUO5SxHE1C51MbWG63yIj42CT7cOockw80q&#10;F9rU9bZyOZZcZbZ5lbGFMGFtx9z92cw7k5mzYDWE4U5r7iVq/9HVc5cv7B47+PTgKwdfeSuf/7Oh&#10;P3srfwcZzw23ATf8ZSVfLlcvPH58IlGIp5qpJNBDcYYNFqYLZEoszK8n5uM0yZW9q/aO+fmklU0l&#10;mYRFY4eZiaXV6XiqPjF4cnB/f/fOOUTlfHqwmz//7M5N9QFf1TkOIPza7TFYsKaGlNwaxiDhTcZj&#10;DV1iKabk1VB+F772zYb6DH2lpOXuqTOnj89dPzs3+er9uevXJ48rrTX36sm9bjc22rnFBSz1B/Us&#10;zSd3EccNERGrLV97d3l5GarqVu3aMhTXtvo2VuOQPpdQWB0XIq3rd0G/+odRCKzO6D+oOy06Ryia&#10;bd+NMnkAmYIvKTZKqc++/wA4NKGYUTtO5hQEsk62choXhLG96ItCw1tg25dUQH4jaOaU3FdRoqIl&#10;X9DReT60GTqksCgA1aJ0KDu6WyiIhg470fTIn7ZecVkKfUa3o+cSXbfPDnW0x8zXE4fSLoVBTIZf&#10;KQmBNWQZoLkHzhjNDq6m0+MXE9Mric9Pn9k/mdrA8BmOHqZBSTnW8ZnTr732/WyPBBaK5yiwaDlC&#10;R5CHrJJo8I7/rFEJ3KhERs+eRjvQMbBX0bUgQrqLIYHXgr2S6CruKuhqU8kzS6XST9X7vV7XYcim&#10;9R5OCjxll8KqE6EaPSNiJkTHPlu0Hjcij0QV8kOVRIzpMB26JZp5Gxs6pJq0ES0rN0r/ZynCPEi7&#10;QSe+GqUoYlbjS7VtzdA6Co+mhFultCGqLariRS4yseFi4JCO5EGFkUOeOLmUpmqFO2TBAqOUM+Wy&#10;86gk8JpLXRJ4EfsrMK1W6403Pq5njo9+6QuB9aJIrMO9k1Nj3xmbUQrrvlraTxae77S8Cp+wK9yU&#10;plaUJZmEgmSgLAH11ioUCP7D8xU6qInUezYaaFXXzYbkdUd1JkWlILPHs4AV9hLR27tJ7vmkaXt6&#10;EYVi1A5NLwK2pQdHgBXF2Y0chvHkZ+zCsgUSykedingiMbvI7PZ+jAHFKFPFqiXmSx7bVQIOfnYS&#10;XpWIva6+y0bPLSR+e1Kdmq2QwlDkMGDrAluJA37MqJzVaxleSRPatb+SjxNqz67wZtvsJzAt6FD1&#10;ypmcI9STknlmdmEWIXVfP/G/9GRk0I64opUjeYqk6ypv/s8xatr9nZI+LJEgsETLUNKgTM7hIugj&#10;CB4RW9A3NDUoZSzya6m/PumfHJWo2IWec9vQS1Bc7TK5u5SaKbP7pE3dOSi2Nt8bKhPlMgRSzmdu&#10;fFnQ8mzbaud4w6q4PshcVMxS96OuQndB5bD2FmEkXPa5qEvRMWzDiN/eFFwoNhf1tC1tuEdpjSca&#10;3dg24KuH1UElrzKZJDxYO2HrZ1/ejIpkuer+/rHdY1cOjh07eCs/dCd/cOfO/p80Xkd6Mkzu6rW6&#10;3Gg8/aP0EiCFYbKwdJfXDMn5RKLAWYOFCRoBgfUKMQjz7INFlxArErz9M3enV5ZS9cLU/mB+8A5q&#10;UFcOqEd4Pn9zmNihJ75+bnjoJpGvvqbEFukrpbpOnBtCo/AczRTevDk0NHTnxpUGxgZZYKmPmvrv&#10;yZnXvjl3/JXJ698Z+2bmONWvJs+d3N7uIrumBssUJFY3FuNGllMbrXEvGAh3xz/cJjBrt+N392JF&#10;JcqQcEM/jPntvW2u9nQZ6cl0qtHYcneUXO38uT+tR78qUkoUzVzsxPhWfWTD0SafllH4yWGMCmvS&#10;xmNfu3pTFdVW3NNlKO3Ic6IQQseVWlQtgo3WGNBOLUhfkA7qaqOSo1gjETSqBRE/IgSXA1sYbazI&#10;NRfEB91EZMHFhsGiEOP5WRWLfbxWf1BRl6z+4ZeQDeUHZZiv0uPTiZX0dDqxOv356cFTg6ZNxeiA&#10;l1mBZdfP/eHLp19+7T6Ae2YroIEktkjppGcd4VzRnnEZBWQTEhHfNc78F/NyvI0NCTizdSg9WO6R&#10;qkKTTsYRtXILZMFJKKwUJBa6hXXBblo6G7AnD1TyvL7t3dD2U9nMngZHMVeU1SKteWWLSvJHzhQk&#10;CR++vxGl8AiSIap92ZHZXufvcLGAccxaN9oRIlUYFu+XmIwjSYyGodMSA759ywt2AgJQk9gKKtTw&#10;gFHLSnLSDmRWdj1uvQdKKXxZ6/HkokmdRyJQY/wbvgTrjbPf/tIXAusFkVh/7B/++f73//3U7MzM&#10;zDuFwlwmfDuDJn/knqbdFL2uwEotAi+KTz/IcmU0u6j2KxqyyMYpjlyGKpJRZpM6rVh1VH4sU53Q&#10;UmE9rKdMXWiiWRKMyJJG2In/ACcrU+cz0/u6sgOkkHpEkxXTQw50DjG0QQ/0QY/t8XRPRt82b1ck&#10;QMfQrE/PiFAvIk08UEWxeIMXS+1AYTNUTzwMPT2CiB0jlcUWNLE8Cy3SQFYQhBYwpdqKzz5Ms9WT&#10;tRew+CTP1lghvd9rSbChaCPqYZaYs0A9RezTJrEf0Cj1jsRzVXr/ee5EWkmsr9+ePfcvvYeS6Ris&#10;yUiiIfJRhFbF+8abL43muEEI+3ejhv5W2YVQKaNSlMuRlxyFK+qpKYmlyQYYNvRJR8G2BW8WyRd4&#10;2UmD4MRCnCmiZJXJ1oUOIFzm0EpbOQxsbSN7Bv05atuQplI3o+YhrskWLHq0LaJFlNt+rlx2OKgQ&#10;pvstnzOnBY8lfb8cqz91d5w8zSYyCL22loOu1Lxy1RoTkrivyCWvXAwR03vLbmwMPPe3w7Bl7iiF&#10;dZ0GDnlCcvOPnu1eubJ77NnusQMlrz59dufGbqPRwGyee9nNbeZy1cbu42OJOJPZlahCwEZWyaul&#10;+OJ6YamQLCQScXpvztNEV0G0uRJexHhXv9xUtjCRiKeSE1Pn84P5O0PII/z04JkSWFcOhlClwvjg&#10;JfJdQWMN3wSzAZ534jGgMXhzauiE+vnNG28d7DaqSvFVLytd5dJ2/nPu8ckz37k+OXkdoLu5zNmz&#10;c5Nnj585PKxtd2/d6sSUxhr9IYpY3dgtoYrFSMK03YhrDkVVq3Frr0a/ww6pFgTlkMWJ6e4drgMp&#10;cbId64xCXamLlLzoxKL6jk/pR8TWdJQ+i9VGI7pn9EUxKjdBvRdlro/eO/d0d8/VOARXYnGiNMTI&#10;EcWKTaBXlO1To3cAJJTrRmh3cW4xtsuNHFM+JSIKQtTVvcBOt9Pf3KNxzmK2OoI+dZk96hzpIjIX&#10;3uFBQhKz/0CgBzcK3nxU3npwOb06mx5PT0+vplfGYccaHnwyaBkm1Vx6FEXYMkvhmTNTr712+lXE&#10;02BtFxypz3hRkrEojJ7HiqUV2BqQsFHSwE9NQFgzIuCxOsxVbD1SR+QqsXeV+hx2g5EJwGEhpgI6&#10;inoSqfCD98wUz3dYus5vmsbG+/aG1jwlsY3KDJPNTb6e0a/uiCjSM4LRYVr7wvpUekpZsyM7mX2E&#10;onXkDjzd7aRDbUVcuzirGfLo2mSPqzyUucdopkruhWSRySePgE6JdGJs0atvUI4t1yECXV/Izkdt&#10;GjJkrReSli5iEf9HnQd3WvWPz770pS8E1gtjxXKrPx64MHh65v7kxJxa2mfPQmLJlIrBScItfj9a&#10;9RRVk7KMcifbu84F0eUreLAQTp5FDdkKLYkkNtjW9VP0+R6i6+h5/aou7w5Bk3BbOp8Qac3Gmt0i&#10;t1cyHtrCfanAUGWldO/7A0iLNYNTSj2dp+zpY4/N7UGjj74DM4tElQaAyqJEPcvnzdD0WqFVsSUr&#10;ywtkiiRlJcMkBgjVKTL0CibvsIyjR7aDdlfRQKKuiRm9Hg8wbnhWi44xUsCC+2FDx4HaNMTSUysh&#10;i7tNpleR9ZXNBteZMTiwFlbTY4VPIoSEjnmVhZYOfFTHyjff7TjtHBvGc9Uf8xAgVbDKbHEBmqpM&#10;PnIfCkddtUwSCxatdk7b49u4kpJjPtW5IFUw+qc0jlJEW+Kk2oKOKpcB0CKtBsBDTcuhXK4tYAZS&#10;Qm11X1tll13oDrfvIMpQX6K/Sufg3rhjKNYbVwYYoZiosKYey43GxvBUyg4Xr1zaPig4h6ccxQLG&#10;nSQyG8ViscPf2Yu5T2aymczbzXAnVAe752/PDNREv7URl3Nw0Hh64dmxZwfHjjUO8oONzceNyyj6&#10;bSqJ5VY3G8cev7VEA7SLiSWsIuLzEwsriUW1ik0kCvBYge4cKnU1kSiQBZ72Cpr7UAK6KbyTVHZ8&#10;OD84mCc+w5VnSmDl8/vnhy7BxX7i5rlh0lXD4DCggHUT7CsKyEEd6+YweoODg9/dzKnt2Ww0Hqt/&#10;1c2nDbQwG8PHlbyam5u8/sp1tTufbc7NHX95uRZzl2PdbvdWB+nXo8XOre6te9zI6nIPr4b4P6JY&#10;iULp1KSVVoPAYkN5p08oYFwBMxNEYJG5C5WubqcTIa5wnZjbKSoV1t52dSyNE8E6OVIwarO5Sp9z&#10;+Qfg0HvuEe66KzAuxxXdRWKLOo9sLJT4mlqsXzliccZJhsIEcbiRSFovAlv1bVR6YjCqkkXP140i&#10;CEliypWoSVl0JPa5KNz5oyQuXc57JIU6133AWuyRU849KKen0+RyX51eGU+nE+mpgSfDqQrPNxsI&#10;zMERsj515rXXXn1tph62LNisgyPWbfS/vEgZ0FHOZOnQO6JLjGh+GeZSDWeGspKxpqgfSOYrCtXh&#10;+C62kPe4v+eR1WsjsCT+mJxYHFJopQTGaVHzULvS+9HHkDf9zbT7T8Duu7A0eca29ZRgZOqQPmNJ&#10;xiFl4pz8V5Ujs4pef0SRYWJRL5KOkJqSZWhjrBGdhKiCphVl5PHwOA8SzZwoxNYzTBM5a6yxKp46&#10;dFPCTrxAy/51buSsQ3fF64ERaIa9Osi/sVMPw+ev/O9fCKwXqYq1t3d48tzYRAFzR3NqeR+2DM5Z&#10;16RPrhUr2W5SMiYHq0XThTBn4Ut81UwSJH2n1YJd6n142L1ILUTDgVStXTMECMUtsx5ouEkT3wQV&#10;0i44QrRC5mXrtBkyCbQslnTZOOxKQrKzKY2nQgJtjXa2Cq3TJCNekgkrUTQVNygrBmU9o/bber6j&#10;NptrQZJUbWpnmYVYXxxFsD7L7HieZWr2vc2WyAolXSPnmbMbLAah4KBV8tTxptLTiT0c5xP1/Iks&#10;SvQUMLZSFmGLbZ3+3Cu1ZsZOjC2sYobb22CoiulpPrKkPUYsefUCvPlSLLJt56rbUt5xUMWi6lRN&#10;zEk5p0yzfOQxV1pLWFjUbePJwjZbp9rsniJHO1DpW21d3xJPl+vWlM7ZEtN5W92MbFnMfmg7ZR/6&#10;KecyEUIzHco0gUhdQpx0yjnazLYPGjtFD/rSydxSt41RX7KM8cB+74/uBR1EGhvUVnge9HK3hDJB&#10;10LSL2o1e3vL27FaLF/IZJrNnXpzJ2yFOz+bPHQPoccQ5LeJ0OeGUlZXDg4+bTR275yv5jbpldxU&#10;/zWqbmN3dwjkhUy8sLREO0Lha7dhWycRlRLwaFb9dD4RvwuHe4pAWeoKSpsnIzNf4eJYfj9/HpjR&#10;/MGVK1dQzroyNETeK7KxDylZNQyX+0043pHwfAmBOZcu3bwxhL7i/uPG5iZZ293qY8wPqk9q44Yz&#10;z+cmaX7wlTm1K2fUV6+e+p3tw073b7p+Z5SKV0pgdTv3oA+UBK6RpcqVuD+hjCq1VaMaEVKSR4Fw&#10;h0zpkkQhiYXfss9zoChOdUe5NditFVH/6vCIHSHTPqIameNvbzPEM1ItXWrMdQ+1GUrKP12WV7i0&#10;2HFFNrldl+uhgKP7kbzWMTvMwpIfujHGgrKBn93reI8cUUmwrNd8sarDKtUZjWpUUbplhLhyNZQh&#10;KqRpRFgxSqAu3qtx7DOPMLp+sR+UGHHltVfrEam6IiTWh87CNPnbV6enV1eBG/3+T06ehk2in6Kn&#10;/tS//L3Tr7762ukCLO5BYOpgPzvCE5Ay+oQXbBoYGIifSRpnmnZMHTdbjA26vC86DC2A90vsiCqR&#10;sZ2OuCX2ZpA5nGpALeGapzh0Ux0YPwtMMqnC4wB5gUVo6SHooT2N+WNrFwm1kiH8iDVmQhjC6upF&#10;3T77G2y+kKM7G/UN7SXzxORvB2zMiBSWIZk6EsQD9PIGF6cq3APUUNWS+NcAQ7Upro3PQlGzVXvi&#10;Rep6FFUGv4lpQV21qE9LybCksTjeEGYZqV7RomqRvO4kr9ARaQU7lhU2s/d/+6tfCKwXq1E4MHD+&#10;9PTk/cnJybczXIMOKno2T/v+HholU51aaI4QNt4MTwTiXbSYTS6iTkwCn93cXA6mWECdSVWRGhKt&#10;mWxtJsIesabe3vUsTReyDjJILHi9Fu2uKc/uF6CAQE3BBaY2wlJX9rRbHmZ1Q0fHa+QVG7PWPOZj&#10;MbeUVJV6FFD77ACkBjKIt6wdIitw9Ux9CiQrCMYxphenkmEIl1YrDCX9kAUWMFY9dfzAzkg5zC0c&#10;V3oSRKh2ST6IlfSUtE1pi7hKxd5ARS7U0eweprN7dD3OZq80Z2bGxmZnxyZMwkIEJvijZN3iox7r&#10;OwHfB2tv/tsYzo41VIM2KTpFAFU8J0jtO5Sz2rn+sF5b1BB5w8leBXAC+YWJfaU+b3FmIH7okGUe&#10;Cg0JOsLEQhlL/Yw43ORv1/k8rHtQqsLDb7Ud7cVCnU2qVDXu0YlJzHGla0d30pbRRaFKRKlyUARt&#10;VnDSq8w5m3yTXFS/IsYE5T+r8xlCYWKHscOBWaQXXG3Wm+HOjtn66UzNreX4hfr7x48b+/mDZwfH&#10;Llw4Vr389M5QHu23HFqEFELTuDA8HS/MKwU1sTRP64vVE7eX1uM8AlEnNBayO7Pr00vrE4UUZ02h&#10;p0i5heA90685sbo6dF5JrME8QO55YBry+0o53eQq1QmZHBw6d+LETWI03CTWqLpQ6asbNz492M01&#10;1Ee1sdn458bTag4+sUY+Pzg+NzczhxLWfbVUOjs3d3zu5ZMjA+p5d2JKRYze+mHn97uANADVwKVK&#10;h7p9LspTNfaZK8WFREIOIaSRO/JgkeLiAhIhZH0JgHTd2PItUlhdwEZjDF2AvCq2KRvQr0UJzGSf&#10;I5VRdO8hEJy4EK70E7XG8TsdqLmaq7uH7LJi9hUMVC4/dgRDcCLRxQnOdEeuBny6lCzgatioDgQS&#10;qhU72IuaqFDUIikyrhfbFHxTjCBhWisV2bhedCMwvDQZo1lE6YE6erIxynvCDbceITIKFazV9Oo0&#10;aFjTK9OJ4anBYSpKGdGkoFGaGx4+ffq1qcHCT5W4CiiQkCRWKSIQGLJsExMTFJY6XHk9LwI20I97&#10;euEmXYOoIWdHGND331eiqPR+qaQDJ6K7Vf+//0mpxFqB6dGLDEIMDFO9r2n9iTkdWlMorWV+Fh2a&#10;NfSG48A06DOSf70+2R19C7s/ZF35RXOVrWcg6cnb2psuZv/IZWUD3kWnGU+QE1ZkuWdJpycopdXR&#10;i+KvPVtH7rARVspYLZrThljaUb+CFvEaWgEtyGkqysrSBOG6JmKp8+M6Flfq0CBUDfJuWbB+1utv&#10;HP/qFwLrRZJY/1usdjjwLP+ns5PvPFfnbzPQSygdAk1VJmuxIAt0LNgX15OyHkeFx8L8SODZ3Hoj&#10;mzmhT1qCe+hJWboi0F16A/eI5M7sqJ2dJpAJpKJamvZmtJrZJNeEIqSB2jnDcJGGEa0KcwrIikQI&#10;d0+Q7tQFtLm8u2aImtOTzUKFr5jNZssmaaU0ZQVVKQRdk7bzUDxTzzLLq7TQYuJLmPxBSDX6gCkK&#10;D6MKWXJp6Td7TGagF60nyVu8k7ZMT4PzxBOgV4yG/QllTrC+skyB6OkaWq9XWavsvD05eb/Zq5AR&#10;IPB0lY25X71W3aQjxRqtqB6++XvbUQFLiYIat7+2+oOFVKQC7lym+MhFVWZdQs5yVLAIYFWmkJot&#10;murDOCDOrjkMAJLH3XdIpdGMHvUIc9KR06ZxzWoob7Wj4UIKGiH+EYjxR4EQ+ja+y9R5Am+xTNIV&#10;uTKUmGi3WozkQE0HqRBzq6q+RFeTn5x0GZmvRN9Ul6+NXFuOPbnfzGTezmYz/9hqolc45VYPhTa6&#10;+fTpwcHB7rELT582GpeVZLnxrFHNOVUSpbnN6uXqiTgCOJHlPY+M1/jXT6zG+U2Cpkk8fjcO12Aq&#10;NZ6ILxXUu7SpdpGlQhwW99BanKGEs3B9NT09NHh+EA6sO/m34HLPn89TxjN87Ddhshq+dO7m8E2o&#10;qks3Gdhwk8AMN25cOfa0cfnpbgP9wWqj8XrjT4DBalzYHx4/O/fNmcnrSlzNvYPy1dznr5w53EM4&#10;M/ztozRBiDYh12zwyrS1xmCce4zqVjWtGdhAxQHGjKhyXBn3w99cG7YnJ3ZtBPZ1OLuUNOv4fmR6&#10;Yt3R0X22WgSKL7pdyiz0u/c6bLuiDGT4pu65WvhwtSy6G18ACKP9xqEjPUctblxin5F3TJewhOwg&#10;di6QbpXaHj1ioOr4UbBzcdTXkoi/93X+pRvxH3wdRig5Pe2i24/goQs/coq/FChd1Nk6jqM5XWzD&#10;enAZHvc0YbDGV8enVxOvDQ6eI9ePGXkrjIczT6YGT35/+Mw4ndS5hqWPzD3pjZX6Xm9GQtE4kYFl&#10;nxStShrNHuUH6vYcfYHjh9Iln7yPa6hV4kaJeHulklwXFbDSJxsl8rwblsx3qLPBehLlKhoqRHcQ&#10;hndZLqa4U7hGd3SEnRBBvGDv1YBT7ZeNqKOR0Uo3G6m9KfAs0KzoiQXCNhSpWYr6iiWO0ql40dP0&#10;5Lp2Sdev+jhGfvDAi8J3IImERI0Dq1rXhurFh+WK9RY6fi2PPDDqgFzZCOJ0VhQKJOAsi/SlOlqk&#10;2MjBN8Tw8k74giqsF1Vg/Y//8buHF548eXLyO5lmy2oBZkfZTNDcPAjRKwVWGP+PhaUkz+/Fs+zk&#10;S4XqfaeWQgEVlzg92ZD0ZZRnaJ+iWb5o9BZFKFwDbiq6CrMUWq0dxisQJ8GgUpVHYYAtGZaL8h8w&#10;8dfyzFaF0/2o/mtHGVMsNkgVViSrweb5XhkoRN26RXuNWoz0Kjw42PJaIUBYOEokwZIxs4vJJp0e&#10;gadA9SpMNsPUP4aoUJHJ3JDcZey/2fTtEysfMEXG2wmEvuD1eGmknmdABxmaLOSG6ZohJgMkjpo8&#10;5Zwy2YDG6zw63HC9+5Nezz5CEw2i+RjkSmRm41JpVIcrJbB+p610VY1y9qrVQ8ismigpFJGqVCbK&#10;aaYVZFgOXb8c6j5UrEGZIsdpNTlutLXL0FoQPLgqKlh+u+xLIjTlM+cEvLC93eY6B8uituAVchLo&#10;24djRYQr9pfjK93abGuwPMMkMCPIEqrNfSy/veUOAFbPGsuVch28VzlHTDVtCgqiSheHqpB1ubp3&#10;bWQ5FnOHC5m5iblMRh3q6mHYOju1fUGPV+Y2H++eVxLrQqPx9HK18fjYboOjhniSsHrye/HCElqE&#10;E4X5bDIVT4+t8r4Ad28q/pvzSwwfvbuQoMxYvHsIgxX/QdJKJtLfomHC7MJCehj+q/38W1cOvnJw&#10;7IDsWEM3T3wNkurEzaGpIaWv0CRU3yjZdZM57sOXhgb3jzU2Hyv9t9tAR7P6c9ZZ1epufkw9pcmZ&#10;mcnJ46KwMpNTJwcAsf9voz50ldJAt0Y7XX909FZHZvT6UY7qpe3KL4QKQBxsTNKqxp05Kg6xeGIs&#10;rO9QapEf24ajKxb7YYSN6pCbq933T2nagdSk/FqM/lPyqk04KqdvWhIPlaOZ6TxIOOrrhmFtVCzk&#10;lLHk68oYFDTSpyG6YiyIULblNwErSHqyReGado4Y2IngLqB1R2YC+X1EYqhIstLRMPpiP92Z3l1F&#10;J0o0pBuBOgGVNhopN19mJ/EiVvv6Sgks6KvV6fT46urn4+MrF6enzgyOeSIGAo9CIIzS9cGpk4On&#10;x6bGkmp158GGJQPQgRchrXo2V2Z0sIVtIevlD9Z/0zSo2MOf1uiAZBjR6CFD+SpelJBaUmJsoxeE&#10;LaFVkbLyIr1DckddIqE5OAlYluF95nmmqfYA2FZNcZNSwIFp9rRBoydYaXE+2ToNx46Y517Qp9Zw&#10;lKL2VlE9ChOMXgTz4g0qHU29l4pUNA2oiV9kJmapZPTnCKPQEhlQZEGLKpWWXoYJq4sFX3uAV6Qf&#10;ncHj5hRc6xHCwQ6y8zzsFZ9PriPPcF2prXW8BtmsJXYuCut+rhRW3frRC9klfHEF1pe6AwOnzow1&#10;IctNNPqR2YKSjnoXUZinuQhG+yIkOs0QMrpa7Uwtj8MESTaJx8oWKUMsdmgrWyfK6BkQwdvZXEM2&#10;mPaJRHaBT1H7y5M9vKKzaxhXxV9SkYx+EHCIMsk3BED3PJZT3pquNGOvJP9VxWPbouwgrQCerQpB&#10;R00LXT+TcS4G7Fcy+BWqQ4aHlAR1PlWLmBazSAV5zLLnYXN2Nn379gc9SlJXmpAtB7oK3kcpRHnP&#10;2o/f84B+SFHgREgltCg9SEAskpYompHsYh6V7Ho0/Yh7/+ZMEKEafnb8905xtEvb2axS3ysH9LpD&#10;VivSCuVNJkTlSGhtuTk9VVhlKxO6fFu5drstWgiVLDLGU0mpjGlB5P+BtE4FI4AVchx8WBvZcwXj&#10;IKwGmozPca5hTbf/6IFyQJ8SajSnrysDitIR9HP0uFB87ArLkXijDas5bX97YLnmUyfLdQRJRANo&#10;OJ/l6Jsah+rgufH4WQ0x2LHlk59PzE3OvXM209xp1f8xfJ55bTun+fW53DFUlnafHTQ2N3O5x+pf&#10;brNGEwCu22icPK2kFQBwE+p4qhTT7MI8ey8Wkz9IJYFsRw50qpBOF8DJwgTI/ER8PrGo3k6piZV/&#10;t7Jupaz1xO2F9LmT+TuD+YNj+fzBwf5X8DVKWGgRXro5BY876yu0DFG8wmjhzaHBG0O7jafVp5vV&#10;16ubSmJV8XWjuv/dg/3Pz15FzeqdOQisyUzmnbNzrz47PPSVDEV7kItXHfX0u6Pdzg9vOT4TDGod&#10;KU75MbfGhnHu/EG7UG+Qh/XcLgId/6u61VZ7y+eyYdt3HrCGQjQ0SSXhuo5GNiYSTGxJUr+MKnSV&#10;y/Z2rY0+Ir3S9jv3joQCdthH1fU7/pH+myCpRuke2caOMpcrnnnoQKpo1sQORXisLd+txmq1aCSR&#10;byPQBb9fj6Iwm1Ff4yGglnL9rp6ITt/5CKq0qORdW5uqtiSb0QGzy9F4LYlKLEr2MxfA2rgt3q+Q&#10;Vx8+euBAYI2fmE2PT3++Or46PX7m1MnhkG2vao2LlpT6NDM1NTWYf/YsnyU0jGWZRuBpg5YWTCVD&#10;BzOrA1vLriTj89/6VuLiamJiPhWUyMGkieY9iQOMYpGjVptNOKrS+0qPUbSYnk0slagiX4rybnqB&#10;MKNpXfgZ2hFUiQd3lDmIxDan6A4N/qNmgqTCMgGQj5ERdMuTHkQEDdQO98gZJQyfiowwcXOkIoBU&#10;Yb5HI5EcUCa3rgDH7umyWD+pkcgWgl0nW2sgdi+eVMIKuEWnFjiDjYBrVwGb301Q3rE4B4W0kpy/&#10;i0MBrJcUEU0dQ7wOWfCzvYCbhK3WGx/Xm893fu2Vr34hsF6kp/7n2yeHMy2mdVAjKmCbkfEZyldZ&#10;iiCktXqK4AspdcYAl1RqSj3WPl5Fslu0nJBUc/IbVWw7CiimJFB4sircpNdDuRXaWxjubrBxytZR&#10;nVRJrjCUoCVRfDpasJ8bw9df0xA+D6h4j+kGTHxrUQahV2GxRYYrGm+0uMQdUq07Sf6aVJ3dBBaF&#10;UmFYBrLMkEcJ1jS4zxtfWEgvfP0P/inAEsxuZX8QiKedUC+aURXB/GQK0C499KyUPKj6n6pWMJXx&#10;1Erg9Xminr47myIWBTrBQs9+PtlicgzgLMd/70wst5nj+hUxsAjOQCBRAKtg2t7UbM8cLlLyqEbh&#10;MviKoJzc+ctxj82hBqLSXMgFZIa7u4W8HXCvcmX4onJkQS+7te2RbSV/KKim6nLeoAQUktecOO/a&#10;fV7m4hVrMWRTU7WrnNNjjLktiDOOjXaiWhguYO6puvnAQNelW5I2ispZuGxL12Ug8YgRj8d2UPda&#10;Xh4YHodP6Z1MNrR2dsLnzbmTfsQ6reYeo4J1bLcBfPtmju+SAnU2c9XhyfjEUpw8WGqh+q10+m68&#10;wAS35ERarT/ggFd7yfRCIj4xv56qW8mJ1SV1KSZRC+MXL6aXlOJKpL+Wvjg7CGf7PhnqlchSX58f&#10;GhoiK/s5ahCiM0hsd6piYXjwzsHTgxuNy5tPiS0KQlej8fOnjd3d/YPhyR+dPYu61cTkcTjMMpmz&#10;14cHHtzr3gJ2veOTvb2jvsEpPxb7YUcjzglR1eHyTltcTg5y+dSvj2b52OtOgjkGZBaVtNQbpvY3&#10;FGNJk4Y1dkW1qdWHXnLNH3W4L1b0lboj37lbbG8PMDkhUjb3GEPqjlIoD2McwDHtclKz26m5vySD&#10;fJ5X5P6cqyuWTsQ01YGAPrILqJy1xZKdFE/biVBWTtut/UKLUHhWDjvGXK4yFSPrVFuHWZM2c/1f&#10;LroJp0HryYj2ID3HIjn4uQqnHvzRI2BGf8OZnU7Pfn18nMSV+jQ+derJyRBw0Z6hzt+gNahT+ukz&#10;U4PVD8sf5uIhpxG2AqPv0hIbujAWSqy5NsLE9GoiMUF/E0vJ97is09PIdFsv5SrEVebMwZIM+JWo&#10;NGTreB3D0KmpJZ7AoWIUKSwes06Zpc8IDEjZzxx6/F5KqvIYXTL1AzMlgY5wJT012OtrHi860mkl&#10;V4rqW3a08IzajRK0Zmg0vHEkIcP7hWlCsWsEdqkSVbFkuV/SdhTtAoviYfv9wigM1yN/CM4gP8VS&#10;F78Lc8ekobCHrXlxuhP9Lr4OgUV/1IkzZXnc+FU33gnrz+vh1V97AbuEL3CLcCD2/dOTlhmamASG&#10;PjdbJjW2sS9hCuoH2UVMDqpdBpNRi/FCMrCFiOCJl73icQwgykICKeWrRJASrljZzEmQyWFPZx7Y&#10;D7W5kDIIqcJje1GWuqe5DgQJNXUJm5ELuB8Sd4Rlr3CAjFB8d9BQpJjBQDj1FXG72zx9yxe0yGwF&#10;WD2qV4vCTKXaElW90cmj++iHJQqyq7QztqAWomOJz7D8Ueuf5wXvGx7DsJBl4emAL5mA6XGyMwUE&#10;oXKFRw1TSZMGqLmn+EnJ/OwzW2Z31vh4ska4K5sdWKwscWRsBa2QiRMoPH7jzS+/FANQgVzbiJFp&#10;92tDLsOwyM9U3sqRl10YpEQAbWP8rkzIBUoCZJK7ugKKVDTdt4VIG86IpnFCYazDAEV9yCfVB6g7&#10;0VCgvg9pEral0UdShrovW204vrb4ujwUSBOCPvf3xDjlcCIh/PYkA2iKkUIR2+42jYPRFVgH+JLx&#10;TMAm1lyonOSY1qAE4V5s71osNnB6EvOy2bfrYQj+2dnjp/7CqVYj89rTC8ifweuyWT2sRj+oXr48&#10;W1hHnHlhvlBIWYWFhbvqC5R2lWz6l3Fk4oB9lZpIr8bnE3G8bZITEwV1sXoLZVdWExdXLl5chRpf&#10;WE1PnT8/ODh45fxXDvJ3Dg7O3zm/fwd2K7FgndBROUBfoUN4887+669fvrwJ9FWjUb3cwBjh7tPq&#10;sWe7z86fvlqfw9jgRCbzztzbmbPq89xrZ9BIjXW79zq3oEpqna7EL99SAouUEdRFt80yI2rmuZzo&#10;J5OF8qKql+CQZhGYl4CgJcnn9jmgW2iaFLjstP+mG8U+d2NdBmmpv4eQajW6Bc0k+qP3qCYFgdfV&#10;dnbt2HIYq457wVSh0/dMuZGnPcr/dg6RZe1r91hOKlgk5hmRJYFO3KN0i1zdoifY7xT6v0QHBURC&#10;be+W7g4WKa9RbUMtcsHrUhWjs/Bzl0tpPBY5CqVJUHrHwRzB31GDEvVgzBD+lUPuq0JifByDhNOJ&#10;xOnBweFAitVELO4FwU9nTp75yYPf+PDDB+cs0yLfRmD0+3wS+qJ9RT0q05SSSN75ViGRmC8sLSWW&#10;lswN6a2V9KBNHzzAkuJ9W5d2SrwWhAuLIaOGBBNiVFEHTxgBqlMWuJrJddPY+My0Pkgxo8EkWgOl&#10;FcKPBcH1nsdVOS1UesYvcbzokAyDqVHRBHa1AC0JLkLjF6QxYIs9wqO8Vo0Vpeelge6swzxDaISG&#10;1w8DatGd9bjnsmHr+lc05i5DiKK5KuKE019wyFrU9GvxVJM6JbWuEqKBNBbQ7vG45LwTg5jbhC0y&#10;utfr9efhGy+gwnphBdaXRren5p5fDS1rh1ArnmnqvHbbMFNCVgSniiYGU4uF+SRZzzHFVhHPkMby&#10;etrdzc1AUgEsKLTSErZAhSNAadqV8QUV2+uz2G2xwleYzKnf8dAXLfMfW7jnPimFxA6NFHq2AK7o&#10;mujpoS6rdJbFpSs+MlWo7MVqTa1GvADxNxiB8SR2kJ2KSZY/ZmoRR4wAxHcBRkiPj3bn5tjCwgkl&#10;sT6QoR3e53u2BFGZXLGTo6Z0QlGca5l09yl6PFM9/zV+cWwjWUin5z+zsU+vCRiQ3PKGp9n0FQ70&#10;IYIX9RRgH2t5D4+fOTPgtnM/3h+oVgfUWZEHA6ucsAyHzaYwO6PqUk6ibZQs2fK5LECzg65EKhPN&#10;oV1m3joCBMt8K7bGE/eB7kMpK3eAm4LOZpUUE+xZbQCxSLrhFMc4S53n7It5vc1BhxzxTCwr8hVT&#10;lCA6mKiYoFqGL1H78hnT4NQw5a/7WP4vRBdiNJIN8ahfKVVGfKT2JlzusdrA7FwGfwpXm82wvvP8&#10;7Jtn2kRrV3+UntpsVJ/+PU8EXGhUqzUdp5PbnC2kluaz8XkUrRZXbye4ZIV4nIkFdS4rgNm+Hk+n&#10;v7VeSKwj9jVUCis+31RvrYnZlfRqGrFz6YsLC//u4mnKe4bDPX9nP3+Qz383PwTqFSiil4ZP3P7a&#10;iZtoD8KLdenm0J1jDWiqy2rLYL8HABUmrKePG8/Oj2WuZiYnIareAeMrk2lm5l559RQ0R6d7q+tT&#10;WqBf64y6GhrA431+p+N2AQatuZ1YDZ1B6qTeczgOhn61pK849rstdUKJ2GHJIRWmUedBkeGkJFlc&#10;V7cAYzW0/qjUFIsh9VD/plArqrGZnUs97f62sTm95ksbM8pi7vi/iP5sEzkC2pp0dUfnDiKrkgcu&#10;an2PGWFEZBjxaOQh3d9oH0HK5ahHDmkrR/Ki2EJFW4qN6OKx6F6KTIHnzRulfGgeRnT0U5JUaMJD&#10;MB3VdSKT+/S4ElYL4yhgja+uTk+czp8aNnn4XycQB5WZUwPYkzY3h5MEcmdOgx7vjjA1rLp6tMir&#10;xKcn5hNLE4nC4vzE3aVCIlkSNCf3EcVUwStRMcFrV/kRVpXM6fU8bh72aDoP5TPUfUxqENbpUGkZ&#10;pc8MM0n+KxSxUkzGIh6pZjp45EnVCARPLPpcfOpVApNXwTrPxmNJF7n3I9kVlZfIsEW2KFu/Ch67&#10;3T3P7p8weDVtR6E8XhDqAYI+LysKQ9SxiBwfTZGyOquROpOVQMYLpOGHb2lBrxa6mBleT7KwQs8n&#10;GVfrL16BFbL4ZVJUdyvc+Xin/rx+9ezx/+MLgfUiVK/++Ku1kzP1wKpbLRivWlZgWoGOJAysxTiN&#10;mdPcXooVVjIZmhVuyQlFnR1PFb6AHVhr7LEqyRQtf7vG4CcY1XnhUdHDfVL5JQFD+X52T4O4PEMH&#10;OrPyqrDNsyK+du1FsHUWocd4eLKAIyuVTPEtXoSscV8S34rPC5550jgAzpsW9QYJ8VUXCBYSCKl+&#10;BSVY4Vx4HSFq29bbXmbs9onZyenxJZPJdjrIRqgUUhcPdKfT6K3R/h5Qc9AM6bEDPUuNut7E2InZ&#10;2wt/8FkU4+VFdC4ZjfG0BwPd3FB+W5XAfuPLL710qlbdrF547D7ZF2c7tQp1TmBO/kEi+ZQoyAqL&#10;ZvAQ3Oc6jFrnGBruzpWhu3KUzxwJMxSoIrN8ziH2FBuZ/C3xsguGocwltLLvysm1TGqML821XX6g&#10;Nj9Ejtxc0UjhFjUR23Lf0dmZh7GoMNemYpa+BbPb2+gj8s3K1C7c4lBrP3c48O5ALLZ9cizzzsRk&#10;IfN2PdzZ2Xmeef7G/0rAdpT9qtW/f9xoQE5VUQjcZLAFbcHTmUKqQB4s9WkpvTo/P4GhwkLhbmI8&#10;nZhP3EVWTnw6vZpQP44TR62uBFcWe89EIrGqPi6uXlxBEWt1dvBkPr+PCcKv5PP5A1AbpmBuv3li&#10;mFxXSlmdu3Ti0qUTNy8N3Tl4vbH5z42niBxEtvPlxxSSU77ceDY4M3f16lyGClj41wSEYu76q2e2&#10;a4CLdrqd2vJ/6W75aG1x1E1R2l1KlKgfAorQqcVYiXRBHO3Iy0ytMFYk+PWQ2mkzvYPosFSLipzo&#10;guZsg8B+jztqqEpxvh830jqRPDuiSkiltJ2oxSYlKqKEduAWp99jUffopI9IV42wpw43CCUiB+Jv&#10;C+8PvV5obzmcpcny33U1Q0H7xNyi9AlH/f7AosTptHlWUdzs4viq1aRj2GY2Vq3PcIgmB4Wn5cr/&#10;akO2uN/6qB+Vc2F6dTw9vjKenl5dTY+nVydOD8a+T0mDQrhETHD9tcHqfygrgVXO/8cAh2c5yPCc&#10;cWQ+0sgoNhplEkuJCbBuF+P0X1LwBFERSKbsxASlO2Y4Fpc8o6ejkGlYCc4HGj9ESUlPA3pGKVDr&#10;ztR74sUqlT5TAoIY70gRQ/QXud0tclpwv/A906PkHcZX6xqcAOVDTOMFzAE0dOMjknq8Nt+QjfRk&#10;WtJmWy23PPu4UXlSnrZt2UdwYcZGnxDhiZNLH1oroZyNjD6BlA+49F1QMYRpjfMKfkdq1Y5TUcWo&#10;1FsBMd0XqXSFJFKlr+LzSmBNLKkXoQ6kkBFAZHnqLLtTD59f/dEL58N6IQXWl7p7h6futwIrVPrK&#10;CuthaAE9Lj3sIFlIEq0Aa3FquSt9ZXmebs6TYZJ8RjogEy0s3eXHe/5hBLHTwU+2Fka8U7Q8sasT&#10;EEvqwfTurkQ9+cjXxUWnqD1ekVToSmRfJD9BhVEMRkXLmh0EwWu0HtM6uU5mq106pMNA0iQX1mKW&#10;1lvMUE0lOXWQouNNkxB/PYzc9MRsBv20U7n69dlZdaQcnzXtwPD6A8ee9j2wm4qC4XWkqnrglJKp&#10;IRXL1DHJRmGLa/R29vTYbDo9u7AkBxMehAwkU1EOrlJLQwWraYgfTe28L58igYWuTqOmxAI509X3&#10;Mpqnc5BzOaWZchxkw8E0LCJqDEZol0m65LYAuGpzBw+1Kxf/2m2Hmoi5stZC5FWnIBXiPGzXlKDZ&#10;pOlAqj6RqcsnwkIku6jCxXUGNwp7Jv8X5BHNFba5DkVFKM4wJFySyxl31JUUd1c0l8gyDVdyuD5G&#10;1q4am+bBgvCd6sheLLa3/WTm/qQSWJlMvdmsh82rP5s7lSMOw+5AQwnSBgU8A+AJPIOrG6sH00mA&#10;GJB3s5hdTV+cj6NfWEikMW6vVFbBStWtwmoaP7krEQeob+G/TNy6u5peXU+kV9MLCwsrs0ODSmDt&#10;P/v0IP+V8+ePfTe/P3hjcDA/xJ72m8M3yfKuPg995QD6qtog9JUSVk8xOKik1v7wmdNzc81fU7rq&#10;amZy7m2EAEFdzbwy8/2R5dhyLIbgwU5sj71KeDUP+6N8XU5U7vjdmj9aI6AnmohsiQPeQgkv3+Hf&#10;cfuB48SqPEvH7iKnRh24GrfaOu12H0mlQQo1evkh7EZlBtHtSNgMiaFO5yNH0w8cnepH5SFGyrtC&#10;uOJakM6h6cRqmlkq8dDYhJoYuhxBSWy5OjXQoTnXsrPF7zhHiKYSD+j4R83u5MBi9K37dzVJZcKf&#10;LQoaPNIM1NB7DWRwj2IZ9FMqimnL148n1TFHG7v+Ko93DsRVenV1ejo9PfG9qZNjBlewYNToESxg&#10;Zir2wCnnNh9duB8EaBK2uEfYx2BJ9EbffGSbE4kJ5DUl5wtL8fX5eNYocWSNYUQWbx2JbOu0GFuY&#10;WYZOE6TWoxG2SqzcQHHQhR/cRxAKoUQdMC2CJCDuAuE5cJCZhjqqWugUolnIagsgGpCu2CvWk8jX&#10;nu4lUFuBhwQNybnQA1EGN/REC27ohXt/CjEyjEnTj18T294Q0IMnJw1iv1d4BW9E/ns6qrZmmyUx&#10;/Efq86HuTWqShF4+G4JCRCELgwXqDs24WpnHCdaAweH4/F219CrcxesTj4eMHVM6zPpYKayP61c/&#10;ftEU1gspsP5ye/vkTN20lLBCe5CGB3UsjWGpd8liajGeXK/TLrK4GG+q5Qn0Qa/S05ku5IASvznR&#10;raSW9FAvOjgxEHQ4eqO29OCvp0NpBE7O43/cEvRani5asVjy+pWbI7lTrLl6OsCTpEvP5nxB2Qw6&#10;ZAiznaq5JEceGmw9p/xmCYentVjIdFGqZEF0sU8TdnQqF6llTmhHtSnSPnMnFsbTs+pI+dlD2rFb&#10;bG+nPdhr6VUU9nQq+CltplQn2HwfQF/h8ak8zsSunh3MnFi4vTC7MDv2wQYeSE8QcHeQ5oCiTMUW&#10;TXNzs1Np1da/emXk1MlYzv1PFHzTr1cB8unoYTzyuLMbK+f2P+sPaBPWXOS2ahOowUFdi8xWVLti&#10;7ZNzpJfYRh+OnVhuZGbKcfsRD6cUT5mlFDSQu6mEndJubY6xIeFF5C2STS7PArpsCitDofHpiNCh&#10;hOjCc6CmJpUoMG5I3URXW7fU+dsRxxbl7AEQT9hUPE515Nre8t6T4ftzmUnAGrL1Zmg+/7WPvzPQ&#10;hnq5sIs/DUwIKH16iK4h8+3V9+Xz4/NJFLDmE0tJpaMScWQRFhIrE+q7iWxiIpms17Pz4+mFFRxm&#10;sXK31KVxxBNm48lUdmJ+Pb6ysLqQhmlveHBwKJ/Pn0cd6zx9MQiJdfPc8KWb55jifunm0I07B43X&#10;G09ZXj0FWvTnMIhdblQ/HTubOZtVgmpy5h1g26l0pf5Mnj7zZDsW267FlpXA6voCGqhq6qvMyUU+&#10;beTiwKle03524rPr/hx165yIa+YzPtZxuP5ZJuBnO2KaU4GM6zf3dHYgWewpX9mNGFU1d7Qd6/j3&#10;6HLInO1DwrizWMHvTNhVrjiuRF2PymiiBnP5kWIjj/wodCPn1jhlwjT4Qvik65FazLn9zqDmark1&#10;vjXHV0tmjnQ2+dGL7CkTRz2bsJwo2Fn73J2jhq6+d97l+yB4b03kVblc/vDBFBBYCfJfTSPzGZiG&#10;mRJIo2JXx8c3Jr8ce+Rs5T78k8HTqUAdn5V4oZk4beOIIAWaMmX0NoxMQi2NC0peFbKp+cTdeGBH&#10;9APb0F4DLvRUonLNGmsR8Z2TiOHDtlZdpRJzGtjMZXscTIBOoFJYlD1Bq1GLAgqJzkzed7qENJaF&#10;ar0HrkTF7tM9+WxDXQZRVnq8PGKvc8+uV5GN27BLGjxa0pYrr2J6Ubwhx2Vz51O7uPr5z3ZfnlaY&#10;ukCdv9PD3v+kC3laSOl8MoPztwNYxViOQVgZQSvESQHnFauOhBy1oFJ/5xmXF08uQmkhPm7RCuAw&#10;QRGrVd9phfWrZ1+0GtYLKLC+9Je1Pz89d3UnVPrKDGHCsoIIve6B50GlzuRiql7HiaUQVtbQ4dL5&#10;nNwHsw3d6qZCVCQ/bBJZmOSjUASuPFW80DR4XFAKW5ovUon4B0cagwbHJLMW4xE8247oobQ36bjP&#10;qDzGVxQyBBeSlZJqUjJiJRBLI/G1WlhehfCwm6GQ85JZ4V/RusukceOUF4RN2ntbQHv2wQtULB8f&#10;S6+k1dFxJbAYHMHGfJMe2qRDSY9L97Im6xkVk/OjQ4pMNU2b8RNk+X9j7PbCwtjXFqZvL5YkUdE7&#10;kuDASEAKEuN5SI8LZEHPa5l//cq7I0+2eXSQUQxaZlUFhMUX0pQhmoRlZEEfUVhMJuVwHGidHJ1Q&#10;cz4NFaJFSFxsh3zoSJDWUYI+943UOYRjalxSYu5WrgzxhRMMRBEubQMD6pTpOg5ZpHgATZO5dBZi&#10;m21cRLlqO7nIZcWCTOBZuvAVxRe2+bOcVHFl5Bdyqc3nUtvAu3ux7Z+cHJuDcWninbfD+o7VzHz8&#10;RuYMmFfVC9ULu8+ofoUOocvVwCr52D58K52BwEIcZ/Lz9ArmCecLdyeS1vrEdCG+lFACK1uIT8ws&#10;fItoWKDgTK8iSSeZzWSxgLfiF1eVtrqYXliYVQJr6kYeEHclrgaHBvPPoLCGbiAyB0OEly4pdZW/&#10;coyQXD9voEGI/uDTy+qTkly7r/6oru41Uyek6DtnM29ffRtq6/qrZwaWRw5jbueHKGC5FGTscM4Q&#10;7N2wV/n3SFF0eFgPBCyYzts1HsDkWk8MRPeawwObYhzy/b7W5ZLiFk1nUq8MCsiNcO2kzdC469b8&#10;bjcaBoyxbBJrVa0f+lc73N6rHUGyk0Bps8+cCPIsXjqE0CKt5hS5NVfjIldn1N8euRbb3ttzR4mO&#10;iqYgg9Z9vd1Cdj8y3lf0wfqQuT+/rbOn+br8nPmJRlk3RVdXvYosA4/SvgTRJeqwIwYwmqgEnALm&#10;MJ/So2jj/urOtFLaienx9DjSntVXU8Nnxkowgatd2xIxUJr78k8ePMCS6DcGCyDFBEqvVCLcO4kj&#10;GfOTjhvGZeKJwnrybmECtFv1Fp2Q4g6XhEgqeNFSrWfYR8me2opV+kaPzPPMbiDWVmnDjob3qINh&#10;JVN18z0Ou2DiVGCSaxXrUvyAi1dQXHw8tSglWq3Se4If5eFuHUojhHU9On4kyFkWlVLCKm1siMIy&#10;SqUNLZ8s09DUd48KgDrbg2AORmQPLkmuLbG1CIiN8SXjn3b+8O2SZ/cLgeR1pWriT4WC1WpR5Cuu&#10;3jKzYRAEmYy3E1JLIqT4wSTNEqqXnaCjd+N31foqmVXfNFsSGO3hNLtjPW82r77527/+hcD6VfZf&#10;jR7WpjKWUhfWG+GO2TJ31OJIrxsscvICUEsDhNDjb7fEYrgmrfEKswL4f449trlqVNFYOs4EjPij&#10;do8gC7KOsCmyhj2arYBVVkWGA72IMCoZzYYhjvk1MAzIRsVThLa2Hnia40Drnwp3AWltwyhdrCEY&#10;Y0q7KqWWYnjQlMBqrbGYQ0yOAtS0zKCC2Vx6lr1Kr9Xyoklh2KkmZ2dnF5TCygYVTfcijWl5UWXa&#10;i+JJCe7gmWGTGpOLyTBMhYGuiOMI+PDqmDr7zi6szt5e+oRrVhVDTwxIRnaU+qzhw5z07Hn/6vjv&#10;jIxs/0JJisVWtcaFLOIxOJghLKNAJfb0HDm8WXpx/CAXq9i45XCPkAgODrXwylTScgiwBeIoTs3s&#10;rqI7xMzWJnflHJ2HU27n2j7j4B3mYaG5k6PBtHKu3Y5yddpkAPN1IUv7to6qL948h13sbeExkFdn&#10;i+xcDgGH2LgPo9aWZsXTo1WvxWrbA9tPTk/MTbwz904Bwc9hPbSCq1NVJ1dtVC9cOMYVLEFaVCMh&#10;92fTyXhBaM2JdKJAS1O1m1jx6XRifmlcXb6eid9dnV0ik2sqm51Ql1OPUK1T1j9I3k0vwOS+uqJ+&#10;xa/lQb96K38eHqxn+TvQWoM3buSHYHM/d/PSjfxXDj59/SlgDE9Rvdp8+hTtwepleNtz+ZmrzWxT&#10;SSz1cVb9a4bPm5mrZ2fOnHwyENvbi9W6t251u50orNiV5rAM4R1Cq9wDwUFjB5h5HzWwoI3+hi+p&#10;SsSRL3N45I9ydV2I8OwRjsrpbsc6fsftG69GXf9erIZhuk7nnqaIIma6q4cSqV9Iowpt3E3RZZ4W&#10;E2O1gsGnj2qx7nIs9hHXipQ2QrswFrvVdWrb23ux5XdHrnUOr43sqa9j127poho3NYtF14nM7X4U&#10;O1jjkGrNGJUfjmo2g45v5gIo6bN2BObq1Byu1okmdPtoVO4Z1njQMkqTLjtarBEI69GDO9OzSmB9&#10;DtPe6sr4dCIxPHVyTKbUWqY0/+y5M5sPHpXVrvXhs4Q6pZstK2yRC962LNuOJIVmPNGoshcmlubj&#10;d5HWBNJtIkkoB8F8HrEfYRzQ0wE6EnFqa1zhQ0Pn7IiEY/3DuYGscwylsJJmykK2R4oUlrpRi0ax&#10;MToLo3sStSuTRRfo1QQpjceJkEW8Ht6alk5V1g2QDVvH3dCzI2IpcyJ6hja/6/xopvjYHrOlpZNH&#10;U00SUxv5zUTLGRrKwIdOi15Qu6RW4Z5Gc/FmBRXdLSRhGtIYJ62hYappIVek0syoA3/Q4oIEnts8&#10;BBYmCjFEXCjME547i/l8omwglu0N63m9mb169uU//kJg/Srrq8N/f129UZTCCkPTNHeovNOjeM8Q&#10;5xHKBIfXG/+nzAoNfNA8m82Z5zKTQvgm7vdB9zzsD6IIMEFSkVl0aWamNNArkSnc43xyHiqUbnfA&#10;CqPCfT51h2uCbvD0qo2mD8mMxdWqSsCtRxGDvGEVzkk0Kpy+qQ4eZioLB5QMu/TVVZJ4DamQ7O3g&#10;uHs2TYtUdG2MQgR7rCNRUGplrl+/fr9gISKVhR3zK6xAK0ng6SNAsdpOE5KO/sETKgVpNDfVld8/&#10;+73Zhdnb6en07MJntILqGSQueUbAiCzvQnWnOCz+FHh/fXzk1Le3hUDFVR5qChKzIafdVtS+c5B+&#10;U+bkQUoHhAyDpZz5nuyJV0IKp6eyI31CDoj24bQiJxaPmrGmom4fUzld5NZQL08i76j85R5luNe4&#10;MMHudtdn11WOx8KU3NoStpWMsPlHGpjQYChocQ1L8kdqnBlN3Kwyx1Tr14AemIpbPhIZ1Sar8+/A&#10;sj8wOzE3NznxTqb5PKyjjrkzOeU6jx83LjQaF/afVN1Dag0+djel8udcPlfIZmWkNpmdTkwUAIVD&#10;lHNifGU1nikAwhsvFCZmC9l58AazBaWm4ut0/fXExQlUr1C/gs39xFR+EHjR/Fuf5pF/OJg/oC5h&#10;fpCCCG/kj316rPFUqSnqDap/l2G+2ty8XP2TY08PxrI/uorQ6kxBPYnM2Xcyz8OmUlrHX4odbsdi&#10;y11XyY6Odmuz9Y0p/dAFxLQiWVPrcogza1knEljU9lXKil9dKV5x8add1Je5jlRwoiDltnuvs7wM&#10;zD7BQn1tWmJsaazLNnfUibr31A/vOdFsIEKQqKOoJ+/c0f4dk7pzi+0HMfXcftj1Bd5Jc4axa8vb&#10;sW5sBB8v7V1bpjHRkeU95PeoZ4qoxVFMRXb/Zm+Z6k+YduQ7x5NQWswvjoprrCPVNPjsRWPhOeei&#10;HqPjRNk8LkppUhJjM7v0Bd0iqylXyllO0ZfkHk1w33JJX205f5WnlJzV9PTK6vT4ysr09NRgfrgl&#10;OcUwTtAC6vpU7cGH6gaXnZ+vaIEFxiUbt222rJf6JiRqfAWZBHxAySTQt/NJkWE9Q6OkvMgP70VE&#10;c2kA9IyIo86JX6JpoHI0EktHM9uGSevRUC0m4inD+4ZhbADiZaXIuGsK5IZAf4gbCz777D10D+uY&#10;IYLvRHy1njAm5PAWENzUiED1mF6Mom0iNRn5XDUs3rD7iTueDm2kTGg5ELNNXap/XNTi+DHd9VCf&#10;NzYiijTfrEJrax2aQ0PvXIcirYWqVogDcGCYWGBBYCmFtU41vPl5mohBCWsx2wzJWYfeohViTdes&#10;X/34zVNf+kJg/crSGWKHU9ezllq9kwNLqXM6VVPGUzK+uBhfROWKLN9xjOKSi5wb3owbQIFoTXbP&#10;SsA/IIyVDMx5Wumw+d2raAKvYEIpyVztP6y17CCKQNTVK6LB6OHcNbq6R5McawJ5N3QhDZ8rWn3Y&#10;EszT0nOIzHkXyCnP4am3fzMlxSoSVUkJdybzVcgErNQi8+wZpaV2J3B71WOG2ZbkAeHTw7Wf/Ztm&#10;5X0K1xKWaBCh2KFJJSSHnf89xOOA305HnpBKhkzCpwPcxtnTSmCp0/DK9MIH/HrJQGV//JgknLjS&#10;Wk3TliNyq/Vbx8+cPDmgfUooXqHAtKldUayxSHJtijOLQnCUKgL8nIYC2wSOynGPMMeKi/qEZeYo&#10;+JziTMYpkVdtEi98Eq/qahOakDWaM3QEmKUBDXTPNWFvSS/SYX89g9lzvg7aYcY7LPT0Ex63L2Mb&#10;arl29EhQe2weInGgfr5Fm0kB1OwgkmkyRm6p0/TIods+OTM5Cei5OvKhgRFazcnT+9Xq40bjx3/y&#10;bP8CBgiJ3IDNyQHg8PTEBCVxpggGV1iaiNMkRDJZWE0klmCyIg6OUmHZAuuwu+nVi9+ap8DO+EI6&#10;vXIR1Sv130o6fWJoKp8fgs/9CipYBwcHz/bz+ZP5wamhoSElr44de/31x0pPNYjOgM/q4zHag9Xc&#10;wMzHV+9mrmauNifm3sbcYPNqE+HO18+MDOwhDijWAZmhSNirNsD2UJkYJa3BP0QsKyig0U6NR/9q&#10;3Eal2Bfuy26JY0t6qxFWTBOvYH3zeVjQd6Kijvo9dd3RLukaKh5Jc9Zxox6aG7nTdfCOL5gyH5k8&#10;pNSLUedQIo/IpV4stpXCugXG1kdQMW2ljVCsUxqL9NWpayNKXqmPazF1sfoY+dsYKlux5di1a3vb&#10;IyNdwjB0pP9Iesjd26amI9iqXYlm5EFGh+mgvggs19cSS+pfbWk21mL8/o1knxi3yB9YY5f+I7X1&#10;PnUFWb8+ePQIKIh//QxJhAnYr1anlc5aTX936svnPD2KTDrAtN8YO1N78OBR2SnnLo+FQCK3wrDl&#10;CZ+KSks6w5gFSQWEGNtr1etXJ9RHAW4HYUhFVSxPE9w9zvdjxeQdcbAfccEbR+YTOWlZF7rwA3Nx&#10;kfJo1+NKYT38z6zOjMBMWUEAKxah/pLscjXN91DDsqz3ov4ARbDisPmQqKI929D5FTxuuKYfXgIH&#10;e5GVKtJb0VLa0IfgHnUpBJqlnWl8djH6xjUeSQpkXlNTL943Mpat06O5TYujudli9y6FOwtTkSYI&#10;CeuOEkClkkIQKaralPocT62ro8P8PEaLk/C/13lOCuk7O/Xn4cfqF/Txx6/EvvSFwPrV/PhqbOA7&#10;V+tWsxk21S6wY+70PG18tHCCwHskyzXPeNLySj12srMf26b8GXlfr1H0AumoDVsgnFSZpUCGf9LD&#10;r8SqoiqUtkyJ38sTGgG/dWEe9Dh1RudD2xGsgG9BwAVmlEqAtB0RUjxbg1YqpI4qNFZLqipgv7ta&#10;06A7R7oqPFK4EokFJyYUkJlqJqmorY4T3BQ01V4FtWTsZLLGJzorNPSCcKcFVyoKVZo6wXwXdTBi&#10;nlePqWEoeZkhjjkMiQlD3GO/xO95peenUb5Kr3y+ett8yCOLXn+IRZAX0FcmadCd2bhNcDDU2H/r&#10;+EvfPjniS3GHJZVDTPdNnoVrQwLxjzEqSEgrhzt4frucgwOHJ/Zwcz6zaIHUpvqPn+M0FV6Uk7ii&#10;8GdhrdeqZPoSijoZoGQjqLtUzm3RPUnXz6HTF6pYRDulaUPq+cE3RZfVkIHIla4cobzIjaMx3qTi&#10;KM3HFXM29wu3cmLL8n1uceJM53Bjs+Y4tYHtWC12WJ0aUwJrYiKTVfqqhYp/feL0hUa1sXthd393&#10;F9OEvJmHJPOq1fLQUjaJ5GYcPKkTwCbf1Ofjn08vxa3FuG4wQ2kl6wFGBqe/FS8k1YL+8/TKakIJ&#10;sYSSWNOrC+nZ4eHBvHwMngevYf/8YH4fRvf8lU+VukI38CnmBXObjc2fVxs/rjb++fLl6u7JqVfv&#10;k+0qQ1jRZvNss/lcfbp6fWxqe3vgMEZ8USQrM+tTXu4t+j3EIpXTro2iMXdPjO7AGrTFdkTNMMma&#10;4WrVlutEXcGif4TmJOiptoZU1WIx2K7uQcdpFhQ73dvRvJ6mebqRA6tG5q1RN8rzk94hvTt9qp1u&#10;4WpKN6r7L37kdzEdiVoZxOT29rWRd6sjp5TSOnUttrx3bS9W2xvYVtrqb7e3R/ZGYnTN7b3tmC6Y&#10;CaOBAwg7NfF+1ZgY4cg4YbGNBqdO+SF9VOx3GP3oS1cGBtwi0650RJAGoWpuaTQ8qM1g/oNdKmAl&#10;xlen8WcFJvepKTNiXKFUkm1tXD/16MED2OJzH+4vAr5kWRwfL906jXLXdIWStjDZFevjrCASekY/&#10;mY+kFFtBNrz+AN7/Kyk1tBS0bWkISpqrMBCMnnbTCyfLsB9aWapVJZWeMI0NuyfBPPgIAmK6W4F4&#10;3iG4lMZipUURr3Ve3loml/grAm/n00JPZgq9QNocgQCweLIn8DQ0S5vl7f65gBofMhHo9VWVLFVh&#10;gA+4KxkEXv8Fx0teuBqNI2ovVoBzEXlMAuoQclYOvFkEAVLiCxtTCXAEoCQ5rNTX6dx5txCPT8T5&#10;LJpiwiTKX/Udq14Pm//mjbmX/uILgfUrWb/6dffwtJJXz7N1OFBQvvLQA8Q7ugX+7GKcg50X1Tsk&#10;Rdx22rnUkmKtn/5E6qdFNDZCBVeoZVXRLiFqztG7fS3qY3s6apQKsqSkeFSO67Toa9O+QfwFI5AH&#10;qXCmM33JSVo8OEJ2LA4uxL5X4RakMOAlKNp4qCEHRItT0oR26qxaeZl1PkVyelaSTecf0NxLU11o&#10;tqxWK5TDGaB/ennVylj6CQKtbAa9aF6aJOdOSAVlHTBhijhSW7ZGSzeuXql/nu76iUVfXScDSkN6&#10;JX17xsTxj16gNV0E5F5pvy7n/XRymnCEFCT0s5dHvn1qpCamJ6JPUTFpUw8T5iigEHiG3JGilsPh&#10;OW1HmmvltlPjoo/TZkGjz7Uc5SZYdpE5ZMqiExMwAISHJ0NUjjDxMLc7FA6oZBRYAG7Vp35d29H9&#10;yqij5+jMFnjh+a6Iy0Uqi2phMmUo90mJ0FF+Ibztrh9tIqEhXJIWDgb3ay4s2bUaolzU+TZ2eDgw&#10;OPP5+PWJTDM0rdDcMcMgnJw6+ZNq9QI+CB+GuxkYwJeb6mW7RMdJOlbWCdbMsbYTs59PTxf4wJpM&#10;yUh6PfleVmkp9QcJ0BOJ6dUVJaxW0tO4DGOE3xsaJIW1v3/+4CB//vz+eaWuvps/f9B4/din+69f&#10;eL3BSIbNxp80Ni///PXNTaW3Lkxdn2s+zwBEn8lm3nknS86rZub+3OTsmVMDsXat1r3V7cZqTGIa&#10;pYpQWQp9ZbjOO4KL6ij5oOP/HIAzq9s1WNtrEvAn5ap239weZcGAoyBJgI42HI0i1hD525oR5R/l&#10;FoitvUOxPBrw6ehWmtwzm5m4iuTydKLmgnKETyzWuXUt5v+l30UfcO/ayLVry7dqse3l7ZfOnCKt&#10;tXxteeRvld4a+dvYwJ6rfsnql7e3F1Ovh1Jm6nMnirXxGeBQjAheVLwrMiXUL7oxsdxr6laRnX2a&#10;hcqhl9RVZXyDbKIfvUg6LOeIrKKvHrDDDXtUcTs9nUhM350mhbUyfXHi9JmT30c+co/EAw4mb3vv&#10;Hx9p/9UD9aEE1oVCQD1CkAArWi/JCKHw0fucc/JqlLiFZ5p6gpAKQ2S98IjfLmNKdklUE4fulOzo&#10;AoMBUv3Y555ILYHQKF2RzMLYnlxfTyaDDQ1+EGynZ5IFi33udNyzRGiRyMKUkfpHa121jv2sp4cc&#10;e4JH8KLRHqPvnCIYPC2dDV5vwuEeROSGfoihtyYarB8CTWlnXNTilklQibjtuJFlRc+Ac948MbtT&#10;j6CFqFnmV4MaCrnV8iheDr8SK56sr5PIWlevRlYtwO4W7t7Nxu+i8L0eX0x5os5arZ2destSS6Oz&#10;1788+qUvBNavoAGrdvinc9bO87DZRIvE5DN2Rb0h15DEns0qkQUqFGRWnbG5NgUZ92QvtT2NdYLp&#10;2waewe5pgBvZsvR6okJlpl5F9JHnRfA4AR7IeCGngVKNhif2iM7e4hwpz5bOGO9szHIIPF0sMnhS&#10;kUcMK+xbqnieRA5yrA1fFpCcYt6VaQlmmD9Rt9BCf5DyHqhnaoaZkO2dtF7reUhpNIzmO00yKjBl&#10;gpz4jHORKKvQk6pXwAlCHJGjNtLEZI26f4t8Xr2eVOeJMEo2sg07M3Z79l/SsxPmms2hrGsyayn3&#10;3mNzu00TAZVWGNAkIV7I3/rtU6cGBmK6etSWVOecq//qBGiqHJH8UqqHcVgyilfWQ2LMPHIpbEZj&#10;3emcyrUsl88qhGaQuXpBcpJyauN0DkWF2SztiGJbuhCS2pxl0pZQQkeoVcwK5VU/G9qphEFRPTkU&#10;q8quDEVu13D5lugHFoPiJaKtJ48Xe7YgLfBYMknXPtxb9rt7AwNT4xPoEjatUB0yzZ0d842J154M&#10;VPmjUcX0YK0xcIFrWZsfDsXD+BLWpotJ2HrnmcAbn19V50m0Ylhg4T2Ff3en0xfR91lZuZim1qD6&#10;Un2/AtmlBNYJxjTk8wc38ufvnM/fGTw/OLh/4UKj8fTY7usNklaNy5vV119/vVFtNHK56oUzpyev&#10;7uxklL6ayz7PvJN5OxtebT5vzmUmr489+a97I3tt0hEIvQNYwPej/p4jPb9Rvx0BGjr86Z7DcLGa&#10;niF1WNW0uSCzFakD3R/UnTLiNfhH8m1cJmeQGQuBgsQa7ZAlvhNVrdqC6vS1idzXwc2Cj+KIHpL4&#10;fpubjDmXEpZ9pRzV8+vEYv/9mhJTI+9eW/7vvz86OvLtl0a+/e67L7388r/98ssvv/SS+uL3rsVG&#10;ri0raeVu7y1vd5BU7ap/3VH/HkFO3WJRCnw8sEhfO9rSTliL2DbzrqLBSd0IRTW06B6hMzBOnu2D&#10;ji5gaWRDW/dUZXKQNBa5Ap1HD9z0+PhqIjEOh7vSWInpsZNnBpk1EPQCMQYZr5zag75S2/T//T8F&#10;E2krFtHcPUlw4XSbkmaV23rcmroIgk5OJT3KoidqoWFIlhnR0inBkKpVOM70Sn0og0GRgerYUqpI&#10;HmEg0CrDkORXaapZqSwafuuL6ykTC/GHG70S27ToEGhyJxDABsuSkUIuYAEcx1+YgibFmUgYh5I4&#10;qyMHxQZFRHRD2oUUzsySqtJHhNITqEhgtKHZPhz1ahhB5NyKZgXZjMXz5TRWyJwd9aQrupXIdq0W&#10;g16hcqGTQniyAo58ho0kWIzDPxAXoHs2lZwnMHEcYe8YGLOkEKaW7U0koe483/nR3Ku/+4XA+tUr&#10;YP3FwNjVN0JL/Z6BGA155II0UDMTz9A6nQjU8ULWoh1pjb3aazQtWOFiUESEippYa4ag3G3OrqEp&#10;Q5sBBFL0pVE/qmALAcWWt/Sa0LCohEX9RWQVhOI3kjRCjxZ43J2sSB0YBibOk47Qo7KWo92yIvOF&#10;5NGyhCKq7VdE+uQYIDCpAMVKmvgK9nN1sNtRCjSwxZWPJmkQVHpqz955OxBUg9cT1EpA+evah25y&#10;HGGLIVd6RhrHmDqIe9BZZsR98TSx2OvZa5XJmZmZCVOwNpxH6Nm6s1oRcMMaj9sYLcvjRmmFWoQj&#10;IyMseXLoqeUuq/+rGna1CdLoZn/AsL2VK5MnnM1MgphkpUVnXdJaXMBqk2mKlU+bqQzsniY7lM9B&#10;ztG0HzHhyyAR5do6b8QRXoI657Z5WpCLTnpWUOpPOXdLYJYCPqU7FiMVuodaD9bE/uVGdiE+I7NQ&#10;pLQVlnXltvQ8CZLVcWtObSQWq3W3t0cGh2fG789l6gDKthCl+/H48BOSV48bjWr/A8CG3O7YRKqQ&#10;gI0VFt14EhRBHD6ThSUlsJZoYCIlULVUPJFOryTUp/QCqFcrqyuIyVmByFpJr6iLxoYHpwYHz+/v&#10;7+bv5K8g7jmf3/2j/5+99/9t48zSPUlWiZKpUHA5DA1K1ldIHrUhK9c2ZCAyklXL4XSmsWNnOvIk&#10;GwQSkB4Ei+1GJw0YvnvVP0w37p0AQXV4OxlPF6aLkGXxAmyyhKI2Wg6LuBWKNkdWmrNKy94k0+h2&#10;Bncwd3dwgYv9obGLwS6wwL7POectqvc/6MC09Y2i+L2qnvec53weJa/ube/cI2Y7BeIgGQfVM+f+&#10;zOj8cmOeaFeAtk/Dnd/Izi9PnBqZuzRVr6+0Y52Y+njVL2x8TMd7qkSpx1+WOQNORObI4eJwxzno&#10;MNJAXO5Vn6srFBmofVcOw1vZyC2ZjlG7q6Uh7pQKWWQ7O8HPUa3id5OvM3eKyI3EX7RihImPHE0R&#10;rJM1CzG5WlKKLLMbPUe3r14zJR9RqFKn2Mo7J09eePnpp0/Op793Yf6Z69evf0Odrn/jmS+uP3Py&#10;aaW+rl7NtDsxVLs6fuzVg9hvDhj+iTedT/wHibr5uEAaqyeFNnrTgXIPHdagLS5OiTbbKPbqVkVN&#10;RdUKtNh7TOpTWYRaBJJTN6IE1tIbs/Bf9a0OzsKNNTJ19oSr2eIkJRpeeL6fBVZhO+f0ISlWHctp&#10;QRyFHnOXrCRwULETsdvD0rs6Uzp8XALyNI2n5ApuR7vHS1vi2egaEvfcg1FFXgWblYz4obqwutPA&#10;oBIWeZPuFA1B9kb1zBSl5+Qt9l6RARVQUlSyGJNlMTIrmTJTLtqHj0vG48ckMhll1RUoO34I5e6A&#10;Ux3dby/UU1PcX9SgMCOSTkbFtHQhrJcH7VqW6WoOqWHoB0cP8E1Do9yl6MfRa2ZIhURPrci8EFhu&#10;wDMCpcw+p64geoNkbwcB67txQrqz4yaZRNYR6bMmxmqs5tFy8+ic/9QTgfVV01d/VJ1Tu2frU/UR&#10;hrVAqY8KCSa7koynb8ZpsJQGTZOWKyk3BtMPuoZOfzE2eaOzKChPz4O4HIYgs4F6ilA3FMnlTe/g&#10;ri2xOpKyR9sM/kxKT0Z0fZTgHBnfKzrvsGLrBCq7ciw7VAxi0qB0u7J2of1NheUVnwAaJiXFc5JU&#10;faDFHhQWDxabxCdtYnESvN8Qx5mRSj3uulxZ603wcj2N5qqpriX1Z/W9WrVFJjEvsHgPg+MwnKok&#10;KXWGvCHCtFIJ3dtUoPe0+dSV4j0/Ns+tyMN1vUZQ0YgX7/rL/T/84aNXW3rGjhqAhMDKMYYhl9N5&#10;z1UypRfUObua8M7OKMCuWoxrb8khDyIrx3ZfTbSSfDeffVLULiywVarqt7SaQaUL5ngqQ5ArxWc3&#10;PE37tZgeqVQR2cAYcpnbFQx7URfV0OXy2Rtf5HQ5FoAEqSflR8ItVxRqabHMBbfigS/jg7hQ2Wep&#10;UJToaDSO/PZkPTGSXryVvllDBStUaw2vNjI1lajmXqjCjZWoUqOwyiysvZ+k8+PYacbZ234lPn3l&#10;pb5xaqXXKBGH+s3q/90PZweXlL56u2+UBNaq+kFpK1JaSCNcXVr6c4Cw1OnBma9ffP3M/v7Q/v29&#10;nZ2FnQVys7O8wudP/lP1BWdne2xifLnRWE4vTqSXF9O3JtLzy9lGbTmtzjk3lkg8SihhrcTVgVIS&#10;ndaGBOIVkSJU2N3VHDDOGKKGHtHU3yUWFsEYikTaKGgDOs0UQK7S3Ogu6l8YICTNtuEUj7uJAMui&#10;ywtYnUpaNJzIuHPcjU6HBwO5iOlX/aj3poMFmVpGkxaOzEOQNR+cNA1Ah7UM/c+Yklcr7618e/46&#10;9NS/+ZXaO6jV2OabWP9sbm7+6lfXf/UPX8yffPqd/veUDMvAmEUqKxaLDUdaqOgUI+QW89YZYSUC&#10;i+IHe22+nMNus1avMqVN+o4Wlr0ClrAlCvS4tVDradSPUMsqFz66U119Y2RwdnZ2tO/yIHTW+MzU&#10;wBQwojQiiPE39UPz+bP9f/s1JbCK1cKdtxvquK4O701K7QuJSdrtWc97+cldTmhGIBcX5wNLpAMH&#10;d3luD+3A1XmbyVKCKKB5Q/t2ybb1NdpRGYhbGF3NLUXtzDV5+no9n19HCc4g4EGUqaiu2RNXRJKs&#10;7ZQPJk4szslAUkZSdo55Wf3eNZG4YW/qPbskPNu94LCIyKh2lYGkOUc52LZgs1ydA2SbSU5DpBBD&#10;zyTrh6X2/l7k79fg1q79O2dIW4bHBj0LOwvPsgK8FCYElhJdNRhC1APDMTO5npUaFow206t9b8d1&#10;mwRazK0gvc0KmsHR8lHz2os//IMnAusrpq/+InaqBgFdawamGTRMKhlVjM2S25jO/kwdL+LxfJBq&#10;xOMfljQLRRQQlVzXZGgDgkwJkK4kOMsXj8QH+lYVuaits5/1hIgtKAY7opIww93Q+Tj0G6bs2jxW&#10;Y7/J5a1jYYBUmNKQUdf9/7OiPA3SIm+WumZTrO3sRQ50U5CdyZaVIqEVJAN2oVOGTkiFq0A9oAYp&#10;qtDwXhp87UbSZIA6h1JBXGFAxBPLAO/hXEp7rxgmFBZ3D72ArVc02exVPEF4GbKc1GyXSsXeonmC&#10;rh0t1Ui6aeeVWrkF5ppNrnsqm1UI5O5ev9Dfn8nENAeLilW5Y581gFR+X1bqpwrqFApNDEknlii8&#10;7NT/w78iV6pykgbIFYCI+4n5s3KrBwllUzRbp3LawsOeK0eKI05RO6R9pxpjExX7bRxmPILgGFXC&#10;oqstc81LmFdCtkLLkKBZrOjYf7WhrsFBvl5UHNsVOry6iocxam7W2+pAncnU61PpIE09chNW98Cy&#10;0iMDZx5U7wGIlVhYIKs7NQir23fOxLNgX4Hjk4xTAAaAzRRY+aEFwuBLV9QPKFC+BBvdat8sgRmo&#10;hIVmIT6hSUi0htM/GUAJ68yZM1+/v//rvaG9/R3c6L2dnReqkFbV/6MK29ULL+ScgZmR6flb4430&#10;UfrWYvom/O03obDUTxMTl/7y7Eo9M1lXEuJAnfxX2dtOxRn13OfKhRyaqB16yjTCqVPEGOEwMFCU&#10;wCzMdKlhSoheS/cEcxzBzH1CTqpRz3Frg23cLa0tqCHYItf6gc9g92N+LIcnFnkegRuLEiDjR/k9&#10;EfUhVxCYCAPPuIeIShT1QGNXY5n+p+c/bVoh6o5B+DlRsjfJOsAm5M8r3/ji2is/GMNs4dVYW20U&#10;saJSWJ0oKZq9+lpttSIkRM86tdEzn/H7Cporh1oUIKfSMWxJnCIHP/MIAN7FXACjTqjOxmaQWKRN&#10;7xTuLKw+9+zgd8dn8Zbom708+/7U5P3ngUsSOaGkVtd481Kmf0UJrP9wx3nha4MB9aM82qMYJi3i&#10;7GiU0GDnVFd8WVSx8lI8IR1PMfNAEo89W/aTRknTboSWzvJJilZkMyf5UaIqkm33Yqa7XBGz2WxP&#10;Xi9av+ZNXh9LpCKvOwF0YD5DKoUNqMa+rOBDMzpZnAYbpUPTGhi/70b8Lpcbg55oRVfLPXrsnsiu&#10;Ne62RNOD3HBEdkfXeAz8BXckUS3DxeBHN10d8ywNVu2LZ8SOq5sl9I1SVVZoQSLBhAW95LlBo9k0&#10;3c83U1S+Wo9zwYqGxKanR5eWlmavJPPreHYCenui0xs2lcCqHTWajcWzf/FEYH21DFiFmaTXDMKw&#10;4alley0UrO/mphdk0+iTwZ+XTWbj1J9jY5O4pWRGdk1oKGtaH1D0gsvZyqYb9Q0FOOrapU3YsFxi&#10;aNmujGHIisNlyBMrFU5MECnBTnVXWmjqj9aoGSgbAde1oMNsNrB3udHI2cd0bkWjGeAEODYvGNRo&#10;FcXpOCkmUlGHBxMt5t0kpTqYVoOy7W0vaRpKR6o7t+b1zb322um+u1RiCy2uaYGi7nVtTYkX0WUF&#10;Fu33lBhivWfSuDKnRgReVyxVbpTyQ1qxy3Ab6psamCgg1A1zwSrU6FTKSt1zdc9SARX0SJTStPHm&#10;yf7JybbfiqjtUpzKOTRFqD3vnNfsiEeLcnNyTFKHU4TBUUU2SbVwoWKL5UlZWnkogeiCCPOEuLIk&#10;4gljhBA+BHdvtTh2mTHfcvAutPy6rw57sCBn2isxv4NZvYh9pdmi4AvIwBqkHD2iCIkl5MweX6vI&#10;7i+eceOqlwanMkmJPWCQELFiy/dj6pb9h4mZ8WyjUcOR2gutZtAMszMfTI1Vq9WFveo/oU3o/BOa&#10;hNtV58734/HvTqtj1fjsS1eywJfk47zWhrVk+qW+G3M3ruTR7ogPoiJxefUyVNUSCyySVfg8qs5m&#10;lPvUmYGzAwOPvr4/tDe0MFRVqg7/kDu4va001gvqU257YezpCaWk0BekwUF0COdvphtHy/PpiXPP&#10;jo2pV1w9icXOQexVJSEiGgJKSQV22BWcqo8CEiAKxYOO33lXffsuqOgdPbDXI41xmcbhN4L6nNM2&#10;cJ7/JLam428UOZSITHncWgS2s9XxacBAXcaPwnjIUU/Zz1z65PlAH7k3jqDWadgQBcacJnQKfwvv&#10;wl2pDSl91FGfDl7tvJp5+sIXv7LhOW6CWcDmBlv2Nkpe4filNp9rR+mT72RQv2qjQdg5GI6idsjf&#10;vvGR3MENcVANczULZ7QKUcpOQeNKnQhIoQOnUd+LEnOkXyjgCn/D6cU8sTblH9HuAwrra3uDJ070&#10;qROGH/puDM4OTo0NzAQGV35MaXGF5+uTkwX0CLd37pwI0B8MTbPJlD2TwXy2odbBiI8plbie4wmo&#10;Sv0mYvx50kGAZIqSlPVoIAmzErUMSxo3SjseSqfh9aIbMTy59K7NUYyvCrgDYKbiRHUHcLBkMAaB&#10;hVDXNWGPwEhtMlWrmdgbWnd1zKtO1UlZPXDOOlIOqeP+GM6QCLFgRxGFMjtpiBXfjVqZlDdY0bJJ&#10;CSsDzUhp33OfIpVNuV3byiON+kN4XsiLxVdRiVKoZS5e3zTNTlEhy+Nmnzo1PfeaklzqJ9vi3s86&#10;EMRXEPqQQgFrcGlucBVM4ux6NksB0dRobDbVRwM4rJOZp54IrK9SAavwfA0VzkDpcKsWhBJDo3ZS&#10;ShPkqWWWXM/m1XbgIXVQSAzkpCKntssJxtTp3kS51WOOqGFHgYForVX0gmeNaezH9Jkk6fT6h+w6&#10;qLjRuK1sIqze1jybem96vtBwK1H2sc3LC9fedHs/uyLWPEGMmmmMzuazoq/0JoadAuI3wWVIic09&#10;uKuUUYoCCpVWpPxRJXPCMKD+31b29NzSa/9yOUXboNofCfbTc2W2VwdfqWcrzKaZTMoAYS9Uh2QK&#10;j8Btuz27ABewabfRlUAhSgXT45r8jaGdbeoqsyiim8HPUp74WeXZ2zz53uRYnXBUrd+pV9G0YFE4&#10;WLke6V1pK4DcUTDYZZ+OTA8WJWZQ/QF1P1C2yhWP8aq540aGZOnUMQ6gIEqLwQxc46KMGkitogwe&#10;5r4EqyhRbydW2pP9b61kJlcePnoQc4hEGfMdJX8cBl2RaaXl6DS8Ahej1Pm7hM7kLiBJOAkk5IvS&#10;JCIVTHDPc9SQpAIdW7Rwn2jGP9GuJz6YSKdvBnBghRgaNZvpuZEPEo5SWPif2EOPcAdg9//ldVSw&#10;1pPjg7NYon5X7UeT8agICuP60uCNt/PrV95eHbyMctUgURkGl0ZRvELK8+BldanZwb7LN5ZuzE0N&#10;DAyMDQyc2f/13t7ezsLC9j/t3LtXre4swN9eBZ7hhftfJs6/uLiIiEH2XsnnRqNxlF68NDU1cHZy&#10;MlH1f7PS7ij1dED1pBYxM9nWDvxqmXVrsdWqHwD/2alLNDJs7sOIImRPXEtKUeB3AMqq/gHNWkYi&#10;TkH0RlF7vQ8IvS562Sdhwu+Mdz92pDDlAIlOysrnsGm8jhQ1KAgpDu8W0DzdU3qBi0VpOTuRd4+k&#10;Ti728wM8Sid28POnT177B1RtvWvN5jWWVQSRrEjUL+1AMEbvvfnF0/3vXB0e9g86+McJOQWtQqPA&#10;wA2/qH1TLBs3qAZIbyPO5dG41YJzrEUKG1ZH6mDOBkqEBRkxpMhFX1+QchHlCSz8TYGRo3f2RpdG&#10;Lt+Y7eu7MXpjFI6958+eOpUsGcwAYCCgnb745eRkvfA1pXW3y1NNmAWtJtpTZL72hAJqRKQaWzsZ&#10;uBtme3FMtGHf5kV7Gi/0ujpphipXAmp3BSSqmxa9+Ge+fp0eGJEQuhGlyjCsPCaErBQxqfUkoYfc&#10;RGLvMODARIEXi9iUpRaclow4YqaQuoVEc7Bk7JDtGuzhgPndjZwWdpRIS4eDCoYFK7yc3mSLCK/K&#10;S9RrVVd8l6+Ldvq0p4eQiyctz4zTQErKdDd7LFNXUKU4YnkRYUhPbxGyAQcZDA/C217xCJID9mtq&#10;nWw1FJaTJdCr+j84+NrcrFJY69kahpBNfibUvsZqmlZwhNb/0//nU08E1lfIgHUqbTVSoIviJQ69&#10;CCn3eUBjdfwWySdNzJXYHFEsLuyuID+FvU7SBgYIVj1dUUjwAkpuTi8tk5xZXVJIUoG2K5Jy42oG&#10;KC9DXTkDozE69BNOqy7KN1EDnsgjXoVt8RUaEGFOl6BM3SAA8hjBNFS6xhaWFZoobWNIyLHU0iYl&#10;UKo8JwPetaR9aLpd8nHZnF3BDJZzp+fmlv7lxo27dkWskiWSN009kiLoLeDsw3QDHniyvAOlMv0z&#10;qnfUYIiQwp6tTQ4afb/GJgn8lSuJ9oSCkXRpmo0x0cq0eDTIruiEbLROT76XUTtj9AbLzD9oCYmB&#10;jrK53RwZo9D08kl/qXOAsSoLuYGmBnO7AqcmTGeLTU6ayhDRFYqcHEImdFnAswjCYCCidpWMeRgr&#10;6IxAHJs+0jlvTjvzZTtWb8ecGLxDVzOTBIrEp3Z9pe4zIH6X7FOEm2AElpi2ihTuXD5mqefDtlRf&#10;tB2Ma2wFApYWRPaxbIQpTN1BIM/bK3V0CRuLN5sWuk1hM7TUMnvk7AcPoLAO0SVceIjBy23n3vZz&#10;+aTaaY6vKoGVTZJJEYtsnh1MwsiuPm4Qg2FwdfXy6NLqZdFUGCFUAmsJiIZR4owOXobAmjrz4/sg&#10;xw+hF7lTXYCzfmf7HjJxcrny3oOBmRepdJVevrkInbUMOEM628imlxcnfjR19kGm/2wm5oNwXj8A&#10;goKmPmX8zSnuch0vV/1NcdhXrwxoDOoXsXchrTq6W9gBmZ8EQY6HDnse9rIQZ8WtzZOaFFrDf90S&#10;RxJs6eR4d5x3izS54PeY5yC4c2Ihp80UOPWPVZYvuHdBHeDsXWpSM3RU3i/8vomhRHfgq3vcP6/E&#10;QljBlueRaZPtRxUNj6FpY+RbmV5wrZl+5uTT/cM0ghiTNOcegkFSCYeV1NwgxSUTj0pi0Ttf6nlF&#10;nYboyJ3haq/2tOsUxZawvBgfx4mcIrGcHqyBSljqy56SVauzoN6pr4OzL82empo6lTQYs2RwUdqz&#10;Lk1OZiaLd+58pF6MyQZVsNR7tOlpKzzXdCKygF0yBFXK1ZuulVpnnEjSjHzqnmdoHVXaKkFWlVxS&#10;VxKII/3Fki3xNLLQc42e+upyDcyV2Bx1vSRf7qZoytbkOBs3BLMLKsv0pGcBziiVrYAUpDQdums0&#10;9GNxCUvtginBkDBZlmVGSRsEK3VN9zFGt03a23alj2lwWhsW04/Vf87mMXUxjEE84q5n5YZjQsrk&#10;9n5KHfJMO8qAFm8tz3F6MmLIPFEqE8AYgu4gmakgIMOAXFnqWDKdJMjoFfg0r2SRkFVLqSXW6dGl&#10;uZewGoPDwMJfengems2m1Ww0Pj2aOPtvnwisr8zpL87PB0e1RmDVMEEow6+gG7gWxURR4If68rhU&#10;kYVMVy8LqIclITgEVreJK16SUpUuX3lEs9IcLJnu27KNKKfP7Uo8ziZbNNf04sEW3zpDr2zPk0Bo&#10;m/t9omKosEWVKVOPhNDZRpSzY1CrUq1BGhT5pzbPBpV9UMdi3BWljwYfgpCXpFWNkBoAUAiwysrW&#10;TJog4QwgVNTU/QsvjQwuzc3dmMuXbJdXUiyVTIvTqo+BaWzbtHRgPGVwpWm5RPUrtoZ15VkVA1lJ&#10;5qyJka9jryMEKetTWDXV/Qe/q5FiieqKHK2411/pn5yMaY9VsQxGZ05Tsao5fCbbe5UHC6G3MESI&#10;X0iIM/mhqLXHqIMchdPSMBgrqF1a+HNNSZDVctmofsQZg7pvhxJSq7WyshJ79QB8cfX7euLLzJcH&#10;9fpB60H/2acv/ODb7zzdn+k//847/f0/nMystGO+TwB4Kl2VZQIOnmGZayTgaUv3EqlAhk4k29z1&#10;OBeV13xf9yd9upvlMrHt8fgKTr1dV8okkUgohZU+UksN2FvU0cv10iMzHxwuVKt7C1BY1YdVEqO5&#10;E/n18Svxvr7BG29TFsY6v6VS6fhd6yXgGJZAaUdH8EZf36r62je49BoVtlbVOZfV2bNKW6lv1G/6&#10;3hgYOHN/b28BOAglsu4tqG/vLWx/Aof7C7ly9dHk2NlLqF1l04u3GtnFicXp+Ub6VmO5cXTUUGLr&#10;0tTUtxNvqafrVVIOdZ9sQ+yUK3JLCtgveNeqeIbUs4FiVQdC9d3Ou+wzf1cahDoysqiznEmY8thb&#10;xCcTFBqqPh0kwPDtbPAgQpHNUvXqQyfKPSbx4nf8A6eXg8gvT4tCCtHUpdpQFOrj7Kp7zDODBJiP&#10;eLY0RKgE1kFnuFNsTzDFBRvLFu1mKD1iy7Y3jZC2SNpxkUOmFnhueO2LZ15ut1fUE9XB/CT502RS&#10;MHK9bxR6rnWn+HFRmGw98gLD2SXXvJhj6oLzC905dITXIAFCZehO0aWOpA/yp8Id+fp3e5cH55TC&#10;Asp9FsTR2akzA6esklqMGSRJPLUDMo35s48eTV6FKvP/tj4Li7WJNDszAkN5Gh4qjm4h5XQl6iZE&#10;nciyGDcqjK1jWqlEF4IsK0k4jmtEkYQ6n14bXdWOfmvLjojwXUZdiWepS/hm2pXm0RlAdJhp4u4G&#10;fJARV4hBNiTxl7okstjUzqmFlsZkUXwh/WBxfHQqiyiadfawYgxJIngA8NTmrVTyD7lrf5f9H0nZ&#10;RmG8umuK8yvJhhCLbwOqLhVP6tWuUBSZDkSu9gpNa3lMx6Hjjhc2sqF8x/SGoBmGXsXDyivNBMls&#10;loPmUn2Dg6cx5wLrGUIb0STEy0sF87BZO2pe+/TSHz0RWF+ZApYzYTUZf2URIk1D2LwG5NV0kg16&#10;KYONDbYsaNhHTk0+25VgF6m38AyfoJokqcYNXTNEXCGuYlPM210JfdaeQl2pEtN8hbvrtvxAPnkC&#10;E7gR32WNS1hCSOFsaJu7hFIuq9iSGuiiHGSiEkebWqNHa6eacJc3MgwYJy2ergdf3bwLfYWlEu0W&#10;KpHoYwBeODK3NLc0Mnf67S6bKPUQYMXUiVpSiPc0qyGEA8uzko0gCHgvELgy8ywlK3lO8KVbcXkI&#10;UX6LZ7PS1dKSVanFpfMajGEezJseMlbVHqCy9sqfPJpsd6CTymK2Kmw7OiEnahlWo7N0MQrhODmn&#10;1doFw0hilwvSJWSuKB+tZZiPi1fU0ePwHKfcy73BJBiRsnLcp+OpvaswG6+0fVQvYpOJh+3Ywcrk&#10;+Qsn/+yZL774s6NnTr584dK3z57vz2RWEv2Z9tUD7gwJkYkO+GSRL5Knq0hFLQkqJE23i1IdV0Ko&#10;NyMuLF9KYZRz6Di/oEvSo1KHR78eW6k/rCcc59T0ctBs0v4Ox4Oa1Th36iKkFdqEf72QIEFa3bn4&#10;P8b7klemZ2/cWMVgkFqmZq9cyae8WgquK1SwllZnB3HQvLHaR072waWl0ySwbvSt3hi8DH11Y/by&#10;oPrzG6fuHyJYWn1UF3Z2dhbuKZG1U31BqStn+xfVxNjZ5y9NcFOQ+oK3xrlN2Fg+Sqenx8cnTmUe&#10;nH3UTqDT+ZuY0wsrhtdcg/wLmBClqhb8TZBYnU5RqntUvkKFxhGPEbVdBSlLSo2ju6u+Rs1KZXCY&#10;pgUYSRDlJov64rqVT3WijcIwcAvvokq10To2OEjSBShUnoCQ8EG2usPfLiOmObJlIaGpQBMWfuyg&#10;U+zASTWW9tANpA1t0216Sh2U1Ept8/btUtNl0/bWZsmGH9ls1sKgaXrXn+m/GivG2lKzakXEUO0T&#10;OyCxWIgyCUmCbWjiu6PBC2zE51BOqUzxyAeUJl8ty8VWkdrUXPfT8wIksVpaat355uzo6TlYsBCU&#10;A9fe1OThjKn3bR52BKa59T+dzUw+yHx55+/+xv9f6+9DXKGEFTAIgRHK3ZJ0+wxhnwvMnRdsFZie&#10;YGdKWt3NEmVDUHuhRNYt2WVpfxY53bGnL1GRSvoH+C3pMP6tEc0WSoaOBAKaQr9Bw0CtfUvApWPN&#10;ErpiKHNdiwN+IkFIedPwMAbIJmTZZMKcZQoyC6ILqqsW+bNEOSExYRq1pyy3ILKY701KW44vm8yn&#10;qNZPeFOqkaXkw0QByXQfY33NN6tWvWxysaMBbcONkO0GqlXUNKwwmpTtJ/xCqfdZ0KQcXSuepzHj&#10;LA3C4KTOwKTL6OrcyEuSYpq1tH1LvY7NRi04OjpaHH4isL4yBKypNATWcrbpBYGntXrF9oIkF7BS&#10;rK9s6U6VZNBNb7NrjDxgnvgaO9QraNcJE8uuaKWlLr6mxw+pN+i6HPziRgOFsq1iGVoil6HtajC7&#10;KUFQLuHhtQhzuwLe5dkO5mtV9CBxFIRMf+UFNPKltr18NhtPpsTTbhFuxQPuCiFavNFmhWDE8iqw&#10;3JATpsg03xWGgmt//uK31BH0jaXXBvO2tORtzpHmYlOJuaK2XkYaehXUmI4TCgbGepMdoq6ns1R5&#10;P1bR+zhymFaEhRGlObK5DGjkgJdwAW5+k/XkGjxe7vVX3nvwIHbgo/xA+AWeJUSiTE7YDGVkIleF&#10;5A53e1kHFfKxuMjLdj5U06GQ7Oot7YIqsuGqwEYn7ko50e+FSEWO9BYTLAFgKDgxJbDeirVX/IPY&#10;wUFi8q3M5PmnL7zSrHwRhte+uH698vn168+cPPnyy+/8SX//5MpKJhGDB7vu6IF3fXdYHLQYjkpx&#10;i74wu2BRJkq5UlZ+hxqILbHi76pj9y6QWQWek1SfIBJ8X1iUfmJmOmwijdOiTqH6cu3cBxcfoD8I&#10;/XP4y6qTq+58ciI+3Re/Mr06i1nAwT+/0UeneMpaz14enB28jO7gLLnZZyG01GVG33jtW0vqR5y3&#10;ykdRorsvnT6xf29nAZrqk2r1k+onSmjdU6fq9idVJzF59p3nz7H3ar7BAmtiYhFpztnGcmNxfOLS&#10;zMzA2IN6u76iJGLMhweKxQJeoE6Hj+rUoGqRuiQpRTWkzoFP+qLVosm5DlvR4R3KceFKtIN+TYs8&#10;8ODoJL4N7T8ScJTjDPvIN6Z6UItjjDqOdOE6VO46kCgZljJQHj61eiM4LJWGJn30lctUzXJa2sYl&#10;bE5KGXD8Vzvv+ogevHjTvRZ5jgLL3ipVMENj//SnnLUSsQdQwoJsrrifX/vvVzKMZ+/QvW8VC8cF&#10;ViEyFxb1k/kxz0uKf50uP0xvJ7+slxnSCSzrfqjgUuH332UkgwxzFoTK2qNbqL+/M7Q0NzJKDiw0&#10;ClfHZ2fO7s2Q/cqjuT1UiLyt+ckfont+52t3ErHMeNNrqmWxC5ElGAQDOAXXNLqP8XO3lwlRolA+&#10;dT0h7d9QKHK3tPOqGyXeiFnd1rOIJdnvRz74Y0QHiaox9GSzXvcJN0pJpTy3I7P5dbKZdg1qnhlk&#10;FosAC54bDQYaEfILezSasLZSKRFWrIyU4qoxOIuqWRwcqvbTgXZo1dhTBQnGaovKWhbrLoJskYSi&#10;87n3aH4IvYXmpSlRHjgyEN2dmiMewa1IRIV8sAkNFomuHG2AJxQnMH5rQUN6SmCJyosn83lYfq9M&#10;x98e5I1/ZJzdzWrFH7BRnqZqGsvq//J8/1NPBNZXpEE4di4dNNU7NB2GjVrUyFcSIA5MAb89suam&#10;RCgQn51nel3Z8LoVu7ep2b3tRiCj/FmQnxXejLkI4/aymNnIbYiHXJfDJEtd9JMSFBVOiqoYjC3n&#10;1ELXNfT0IusbW5LSpbZb4eWFzCdzG76RzNekEW+6FkHULVOTIQM9GByQvgLJHQN7HhuwuBzFpFG3&#10;MaL01emlN+ZOX+6y5QPrTB6XkeobDdlUaNqEQr+gBD210koz/yqZlGhFJC7odZxNdSpbz1czccy2&#10;e3ZTHphxvbUtl2ttSTatbtp6YkDtXMPrr/R/mYkdfFnn+lTZKVYF4Y6gwRzLrLJ0B4HF2s21tCEe&#10;nHTiuIvlhrEHhd2WDHHRxLwjjSFxl8tltYOnyFBJOrI46KEw/Z3m9mNt0LdjKytvZfrPP/30ycVG&#10;ZdPjVnIFq0P1UK6r0zPPvPL/9F99q45jSjvRrkMLlDn5uaBH3Yos+4iRVOCJSPJxo1HFUHJfi0Fi&#10;eEnyMzebqkpz+FXpV/nt9oGfyKzUH4xY1lFQ46K9OnYdhTdfnBk4PDzcU/pqYW9vb2Fn75ufnLjy&#10;0vSVK+OzN1ZHV2dHB28MAh56Y/Wl8VXehQIjChCDOg9iagkGm6XT3/rz1RvwMKvPNy7Df7V0+rln&#10;X1+o7hzCeLVDo4OAXqFVWC3vPZo8+/KLJ5fT4xNKV00vNzA8uDx/chyzgw2ME16Y+suBBw/6E/X6&#10;gQ9E+QYeDMPIuTQkcgYs/xyqeX5RE+7V69ARB7YmYXIFpshMsSJT08uF3La2lxd0PbPwMakqdtxt&#10;SFmnqOceZHhOOoAkUVr8JKOxS0AHny+EN1HB7xRlelAkuxJY6h1U5AQkGibkN47DvTkSc3771eGD&#10;WObL2EDTrWiXszoUwnxw+x9ub239dAvV8i1SV1uRNbuCzbNy9PKjyZWDzoae9+vpq+HjZqxCFDOt&#10;i3PqzSJlKCYtkAzMsXpiSFi50ANrCeAd14luOrXTWSKWsTmKuqK4hMLX/v3SyBzKVzf6Zlf7+mZ/&#10;+9tL5+/P0WSgK0QF7FWaE987Pzk5WVQCK3P/XBCaDAmwmpKTZ3quFSy+PzqeTgaBW7I591nm7Fgc&#10;eeRyQhGLB//sbsTnFO8n74GF4t7V/OOuppNWSr0EmmhN2BVglocJajKPgNaQJx85df1co+e/1XmA&#10;hk7yM8meyutimwJbyZYkZnQO1qFaE03/WdQCtIjQLCqLwfD0FzVqPtQsSzcU8TeChmd1BW1l3bXY&#10;lkVkU8FvKU2Wj0vZzbIZtUX5Nx4Cnj1OenZ5IpGHE6kxyJ5XOih4NBUoaozponGuVKhHMh3Pwok5&#10;Ojret9RHZ5J7M6RrdsNm06oFNbVmapz/zhOB9dUoYD0YP/ozdKsCMwR8jkFMaotpxjXFIJ/NmkIF&#10;5ZoV9alkuFeHqHOliQcLSdHLhJsUranQxQ1tmzuKMuYr039dw4jKPl2hYkmZjMQSrkf4oYiG5y4g&#10;RzREhfGKzj2Uv6u4uomobgwexoAFVEDRcEpkwQJlAtCOLc8Ar139roaqFY+rqK0wz/grDA5XOGOn&#10;W6mQR52QFOGtEZzU8fS1vs8iAFeFsoPI3S+FOf7icTS8pW4wy1wtfHj8FMJP1eX6Hvc6SkotWUmd&#10;AC8jljIzox7Smk2seo81YTJuwt+Pp8gTRr26PHmw6jQm5+yiH1iobrdITpGeQrOMlRUb3/E5V3VI&#10;e+VaPclEFS2uT7WE5L5L5itOo+n4ml2VQ8NOildFhiO0dsUlRYTRAiublnPQqrcf+isHD9+58Moz&#10;R80vmoFapjfVfmqTByC76OdU3tzcfPPNZ5555uVvZ1ZWMpOTiYwv6YNU7PAJMC7qySmI3Z4YWS0m&#10;jtJAYSHXyvGII+cRlnnqv6gZpzpHse7nHrbrsdjDdqY+NV0LGiGmesgzEtSs5q0fPNiDwlrYWVgY&#10;UhpraOf7l9evxK/MjkJDjZJ1ndgLN6gHiJ8gsjgPh3gMl/tWB+eeO32jb/Vy3+XZy0tLr7322tK3&#10;Tv+/J06cOURXcGiHkPH4v1PdVvrq8NHh2acvvbi4OJ2+BR7DUQMCCyb3W4vpW8uLExNzf/niJfW0&#10;tNtKFRLogDtb75JOAkCBC1UPHvk9qr4SnJ2iZC37HfKMtyjPhuNsoujisvYLFbRg7iUUgy32caF1&#10;cOB8XCzckW5ZL6GQNa/mQzAMq8BDhDxY5xNoQ9jmON9nNIPTC8jBi1Tmv3eEG9FLfYY+9IEL9a9O&#10;tqfcEB1CwK/0SkQJrJ9u3d6ER+i2vbW5tWV/hh+oVQhcXfj5K/0ZJUc3Cj5rS6ZWHcs/5K5gQXu0&#10;uEKHdqdwuJjGCm4FtiEeh2WUrnQPC47OVHQiqBscavSkFqkWJ7lDTo5guP/t3o3R0dlV+iCg+2/P&#10;TY2dewxKEk+tcTLw55Z18tvvTb5VbCXuJ0ZqyEZtWGbYDGiP7BpW0GgE10KUiST9xjCOF5nwYdVS&#10;mA7Px1NsZWfzul65QRl12Q1S6UpwF5OfIy+W/JHYGQwGOHO+F6s03hlWpEtIa9l8yjKimHpDFs40&#10;8ONqKLMOtVa7SpvdY6Ha91qNZLLXzUtRXqG2w5NawgB8dDJFZWFkSacdkpuLf82QeBpVtIK70mYk&#10;D4iHyUX8WZwVVj5pSogt3z0X9zQk/FAlOnDhMOR5nqHLb1hHu8R2R1rOh/BeIY0wC6W1rn6azq+O&#10;opbdt3r6hrQP43H1zEhiTi1o3ly8mU4fXRp+IrC+Evoq9nzj6OgoCI7UPytUh26JRQ/TGHCA0Ign&#10;8yazpiieSryO4v6DzrAZ04TPHAkoMAVba6OK0EApnxnCq2JbrKbcruQHSgWMhv40VYH/0qj0bFa4&#10;bS8kaDtTR+01ToSWQlcUI8XZEJ5rSyfRSjUIcKWOl7SxZ7MUguPR+sfFtmoaNBUsVJQgKTFyVC8m&#10;fEUoos+Q2UjUoUzr6NzI6blBtc289j/fpoYm7eUIaWVETVSpsnGFTT2VWEDms6lkgB2BWbJ7plGb&#10;A4c0LM9MhnwFXTdaQPIIJSPf1X6vlpRyW9fVuBfm4KEYdP2VP/lybEVzotRxoBXxsITrvk2yiiID&#10;c9qDxbhsbrjh4NBiw1JR87IKEjzIrSWfbSdsQqfeCKfqUMErhn4iDR1CXeUYYeS07jixA0TvPjz/&#10;4jNfvOkdXVPr71Dt4eytv7cxgUp9Ts78UrLxV9/4N9945sLT59/54ZeZdjECnO46VXKIcQ+JRRPP&#10;CrKgK3DSYIsm/dUtFznYEN9xiiKUYKsYIbvoCF6tH7Ri9fpKfWrcaga1kPbJXtDED+mRsb39IdjQ&#10;lQAaGtrb+eR06qUr09wgJGFF8TezDBEdpK4g5ggR4Xt5FPODl1dX594YvHz58urSyHMnnlOnUyde&#10;//7rr58Z+kRd6SfVF7Zf2K7uvACnV3VvcuzB2PkfvThxa/H9iYmJRVSuGqhfqX/pdHo+nV4enXp/&#10;Zur5qUw9oe4yHNQfS/5KUSD2Ik+K/v2qtHfpGYLbH/wr3zmItYqajCCDhKiAsaQqy1Oqc72lhsn6&#10;CkE16qn7uIDemVPQ8cjQTxuaCMUKTpeDhg96aTjqplstlnL8lhENwnAoR/AdIqhYi0k+ALUNCxwO&#10;4GeuZg5iidgAHfVsQR0TZuD2Z5ufbd4u2aWt/7JFQ3GbLCTosxca3ucnM22g3At+VGza0JT1DXZO&#10;bRR1b7O4gRScjWLEmY+cY36BqnFovUYmxbKMrsqwZdERnQnFigdT7o0Q6voVSa07v8Zb5rejZNGZ&#10;VR+jM1OP5h5rYLEOw3GvNT69kEDy4uTAg6lmSDsnD6tjtl3bagVn375Ns4BGacs+RjG3DR2C47H1&#10;NJ41+SIS6kyfdCZO93g3sCsRqS5dgjuWrKSQMO95mo9eYmKW8NGpSwh1RAHOPEzY9XRyh60Xx5LW&#10;zCB66sgBX1/SfJ0ScA7avcEnNmRZAiNl3STed4tMWtRapMYiSzLT5BFByTw0pXoVsKFeX/guMVg5&#10;sUQprKBrqCtzNY4hYnjpaVU2B3NCiUesMWrTep5FTRN1xzBBSAYs5owiV2uWUHhvjPzpaPwK+Fjk&#10;FSMIPKKQms2mWkU1/nn+naeeCKyvwOnfPfhgunETZUm17GGmOumlSuNnWSVDmNFgdQXdiboRG9O5&#10;DOWKZWpNMpsi9aWLT4JYEPHgSpXLiHqD2p5FcYLi/hLkrrT3ZCaF/O0VMsnL9fI729Yo8wqzSFAo&#10;8wQEVaEtmAKcGyxCaAMMolld1zYpgAEbGKaKOWBUEnIIfBCkgruB2sSoM0mkK+5telTSxUzA/Mjp&#10;b80tvTY3aGlrGrX5Qm1Cl/gusUqSXvKAhyewlroNz5YHS/PNruzWCPPeNVMBR4PRVXdlJ8mvkEua&#10;t2JJOzNJndAuOwLoGbG9ivfFyf7MZDsyVen2oCCx4HuvRoR3mi8ssy0rlyvgvzpQ/N86B5DQ2wXd&#10;lFOaRfzQSoYhwzlKfqasGwa18+0QoNJXq3z2pnN4YexqbOVh/eHMh7960wtrTcR4Nb0I728zphbH&#10;wy5YqoiL/R++eObk05lMZiVGVateQYPtMDqcUPO2ci2GtRe5MeizjBKFII8hV6QqGPVuJJClCOJ7&#10;3a9nEtUP4ExEPphFhJpmMwjnRx4sLBzu7SzsfLIztPfJzr0Tb8evTPcxk/3G6o3LJKlIbA1SaC/p&#10;qxswsS/B7r66CkbD0uk/fe6EElWvnzhx4rkThztD+/vq+u5VP6neq26jMZir7lUTF8++M/btCxPp&#10;m+lpmK6mb0FWqaVt9ub84mL6VlrprPkffTAzdfbsZKJ9FU9KS/KKHUdjL0U5EZoBrxjXr4ih/m6n&#10;RaTPIqsdASGgm+fTMB+w+9T55X5qS2KyNW6T+ql1/EXL15N3BYKJkjARQDmqPf6BFMscEUv8grBa&#10;cXpO92HBl1JOAFfAqNBTLMisHr98ZVY3Bck8arf9erv9oPlmxQgRPGFHHfQSSsCflTZ1fQYiy4gG&#10;VNzK5y+v1Nuxgw0KkdbtPE2NGEZRTWxY6p4Oazv7cKsojeddLk35nCEkcqsgnUO85/nBFhntEA0d&#10;yiCA4x9zX/FT/RGmCG+MjqC1PMvOvd+Onjo7NvcYc360R/Q83qd4QWPxnf7JyUz//cnJiSYs0vCO&#10;Wx6vLXWEFkc3c7SWHc0AMm9UCQcCra8rZcGmq1IksLgZqPuEpahfqNEPkVCjNB78caVLyuN4nIyQ&#10;HKhglUpqnmeeDiUm7kTXoDtneIAze4J4l26hPKBokIfip2nyGkRCMc5LGYorUOp8i3ffZpASDDwN&#10;f9/lOUFSU7qEBQ6WjCESQBoOc656oZGTyketm4k8KzVTl6tcdWErECcsrLR8HBK0l1S24FIBhAIu&#10;rOx0PD59JZtfz0K1xVMp9YT3Db6h9NUbp08Pxrm0RXE6xHKHTL6GXU3Q/LMX/+MTgfUVMGBlxmbS&#10;WeoQcjgVew4NN8AwK+K/0+q15xFau2uzyrE1F0FtWigek/Aw7DXNvSR9BSansckMhoqQ2KUIhboS&#10;kWkQQ+hpzzZ5tggM2EUajpTFuhXGlwusQXsKK8x88KIrpnSYqGIGnLn6VKGJX4pY4IIU1YtZOwXU&#10;fU9xnKg6t2topq8eSeFNNyB95UooojrgMyIVCsvEQitcPDc3MjI4flO87Fysos2rx5LuYtOhISCX&#10;R2uStEdowPrlapUa+UbJfrZlBKSvdOCgKDXJIBTKfcWQWngyyT1J0qN8d5FvVTn5Xv/kiiPE85yo&#10;qFaktXqROerMXEHOLRd3AXh0coWeU13zz9mYI4fuolCkkBbiDONAznUtElcktzhWEBmHPDvFVPhC&#10;bOXqq7FY/a3xkoG5ZDgWKu5aV6IVbXrfqIdCJA/EPALc525ef+aVl9+ZzGSKrJ1aZBQqkIlMqmZF&#10;eLi5EtKK7jZ/ob4i17f8lo9Ingj6TkdJyp4mq/XDmN9u1xMLp4KwkQ1CK0DWWNA0g/Dap+em7i8s&#10;7C3svKAU1s7h3uGJpf+OVqQc30w+q1n0CZdW+2YhtahveFktWF9b6utTQuu100pbnTnzujpdPPP6&#10;wJmL+/tn9mBt36luE/IK+mpbHTcf9J+/cGH+n9MT6cbNdIPSnHG62WgofTWv/k2cm3hxZmoKYNFE&#10;ov0ui55WUUKWtWeoqBPvnF+K9GRV02FhQJh0zjmmqb5OsXhAMpoz9qir2ooSjwQRRf25YvHjegz+&#10;KUxybmzQjWw4kYQgCloBRHeMlkbiJUr9ky+4Kv4rdT1+LxFQ3QDCZ4q76tvdqPCGf7ss0oscXan0&#10;cbseqz9Il27fvr0FLoO0xWhrUT9uHbMKRcjMrtIYzfF+P6bEujisHOGNFuRnP0ok5HHAyO3e0W1M&#10;FEhp+9j2eRikKDW/nN8SgJdf0Cas3SKNFxAqhIt4EFUftXajChbhGv7ToBJYlKg0O0phzz85OzDD&#10;vTQTA4QyUKzejdmTz0/2939Zrz+YaWIWw1Lv0xqDPt2uoTPjbQq0YTQ7iacu18q7Jbe5jKINdkX5&#10;VFf2KSXxa9nS57NZoZVs8WJJb0Py65mKobUUzedQOzFyi+pMVptqWCSGKHzvsUtM95IhnjKXIBQE&#10;8yFElss8dBBUzajuT0x6LC5Ry1J7T6Iz8DgSGdyJtpCilCoWWKymeB/Pti3GOFh66JDS0IArVW8H&#10;tn9w4rXhZWEbo+NfMp+nOl9KuplesHjpB6Piy4fzSpvy+fuKK2tjGSp0ze9S4SoZ56jnJFFXscZS&#10;+4tvPTuazGdJYGUxq+8RRwhpdY3GUaORnn/ricD6CjQIPzi3+GnNCpeDVCjMKqoLWVmiGeTx8gd4&#10;y3Sj9jwXVAT41I2QDFR24ow/g91BekykQsUpN3RtIWG5mgWlzVJuBB/tErLdlSk5yh/sYj6jQrwC&#10;7atiJVjpWbRcV+4Fiy/asNGHy2qYlcYxEDiVEnGU2mokebOkTbbbtbiwFQjiV1ukUoTE4xvviqCj&#10;KrApwYPeNevTL4RsHKUDIivHNrZsSUV1w3SNfrflhgHfCIEiUrwQ7AKuICEXnAit9J5a8Fm6VK8T&#10;TMlyplfpLlqfgYQnahir0iWhdvbDg9VPHizkARZ0JYubggVOfSYoFlGd4KxqyTk6iaY3CtiiuSdu&#10;3VC6c4uyaMD2zqHNxAQEljotSQPJMbGbq0bUcXRors+pX1159V11YGxAXobNZsj01ugYuGV7UdfU&#10;YPj+pnoarr/5xfzT/ZkYS4YoYZqJXAVJquNRQdTpZGzel2xCdK96kYn0oHKCeMhpxDw+HsJ8X8/U&#10;/3rCDBo1K+ASFszEn4a1xedBq6pWF74JG9be97//V5f7lgb16cbo3OAshThThvONwdWlG6t9fXOn&#10;v6W+Ls0996cnTkBbKYl18fDX++o0tDB0f0edhlC82r6Xu7fjVBML/efPX7pw8ta8JOGwtrqlVFa2&#10;cXP55vzy4sm5H10amDp7/mwm838hv5EO4OSuIilAnzda4LKToorRy0kWNL8ojTcqTaEAxbHM6OS1&#10;5BkQeAI3WFsa5889L//gQD3DHQgMv85K++NC4eNh8rmzLnOKTDJA7I24kYo0o9hxIuN3R4pa3DMr&#10;FI+pQXJAMQ5L8mSkCkkVorISKjloa3oXFhxiqv7yzMjcYJ95e0tq44wOqJSEPs6mIpvGXyoCy7r0&#10;oB2L/Ryg0YLITCX1NMh9oxAlIxao2FYgxP3vpOIU9NtLvXlQziqTIV995IpRgAFJq5b+i13KLKg6&#10;xwgNQJN+FJWy7uQGB9UDmQVqdHR1dLZvXCnoU3dhDpLqDvh6RBVMzZ88/+PEo0R97NwR5L96j5o1&#10;04j2g6SxSrxTKq1BOhl2L/7Vs8NsVi30Uh8C3pYyuc7FAHesE0us0ZjZeczabnd1AUsbdSnZGb8N&#10;oxxCocFryzv1OwQyZVEqjkn1K86HRrPSdYU6alJ5DpN8kj2DBr2phxJJy3QNdn2pPT70UzZZg4cD&#10;8opK+SlZQSdZVeF/cNe07n5omscSDZPwvXNsIwkru9vLioZBgZbATMuiZAawqwLOzXHd/y30GO3o&#10;VRg1WtE5IpKcK/Pf9IrVsvBeoUF4JXvlCnwp6jsILMDwTq8mp/MoYbHAItuW5wVHzcZRcKQk1vPf&#10;eSKwft/11fAHLx6lg0Yj26g11QqJsZzdiu1l42m8GdPqhU/posmaFJnFC0V6ItpqbaFvij3dtZnv&#10;ThWois35gIb2BdpU2SJPOr1rKQuePeQVwZwy+YFuE1B2TpEmowUqU9wKrGh31xr3xGyvohdPAqtL&#10;SpxgAFN71Pvj4UHB2WmPY9eQbTArcfO0KQYBRmglZ0c4XUQ7Ad+P1B3G3YxNpZxID1Y8MfS7hpW+&#10;ZW5yoBU24EYALoyBEWkKlm5A/pmuHc0JuObxkWqX7pfMZYr64CPFmmZrQZRoCDEo80wVNuyKVOYR&#10;lfPKe/2TsZbQEojGAAO7U86BxrDt8ExhiwYInZba+bfKpL2U+GKOQwuhzwVkFm4XZWyQhv3LOPC1&#10;CKLOXpQDaR76tJan+kJrWymYMlMdcjKZSApGaZirV1diD50ZcGHJUOfyiwxdrp7K25uC2jHYrq+p&#10;rrbxqy9OvpdJoCyyG9mC1APa1emCTGNwxOSCA59TdoS83XJaLbG1t8Tfw5YiVL7KDo8mqvNAG41l&#10;rk4mHsyppXItwAR8qBbFQbNpBdfS514cGbi/t/PJ3t7Q0N6ZvzpzAuJpcJCsqxgivDw7qnagq6uz&#10;ly/39fWtXl69cXl16bXXTkNd/anSVyf++PXDw6G9Ieirf39v4ZsL1eo3F5A0+EJ1x0kkfjl2durC&#10;4snFW2m0AtON9MQtiR1s3Fy8qbbU+XRj/NzMpefHHlYnH8Ue1glC1WppMsCwE5WBhAWgn5QqFeuc&#10;lm4hwmDEQcsHvjYKwejOAUb8PJVzMkvKna2CzCDy9SPA2ekwEnTjYwE2UCUI7wqOAJcXXL1ASpqx&#10;t0pGCZWoGe4ItLNAY4jUmpNIHE0B2RWSu9NhSnxL13uKBJZXN/RfY7HqdqFVTYx0Dalqyz4prOmk&#10;F17NkQ+rQu2wa2MHSA6I6Qcjc5AbPSLqMNfchpGKw4CwTg/5LndhF5XZwm65LM1vsrljoeLnNCKr&#10;pWlZmnVx3H31ESnGjyKg+wuD50YGB/tGQe9Qcr3vt6emBn7iejR8TJ01iWwJTfU+eBpDH4nJmUYQ&#10;1siG1Wh6QcpyJYaZbfHdKOIGi9cStSFKCItBPCBH1GST62bJEJCFYfSCUBnXsNblNmCXc/7ERFty&#10;eTRxSwa+bVsGEXXioS17by5JV0j3oLCkdn53MWVdYm5Et0SZFtx+g3HJNKAmPY9llynhyXKiiEmd&#10;OcgvtuVZllrsIp29luRaVoNMIYIyTEkKWpKyQqmFUQM0jZHXtowCRokbNIatlnew/4O+RfAqPEuB&#10;2S2xdawSMr8dRwHMO4v7V5faXHHp07EB0c5cxIKZPQsP1nRfHxZgS2+MnJ5dn6YECIJ1xRumehHV&#10;QwF/r6lONy90ngis33N99bdjM/PLSl4pfYVZKR040wUvCsUfAvm7XUh8CU0Wd1XUuBKbO/mDyIpV&#10;oWXAGg+lYOTO4AIU8gfXbI+TBUyM5IkRXtdmNrkeRm4sihLElXCQpyE4Uz1prLbAx2hQPkatnyHN&#10;rPD4PpmBpoeSRGIF0oOKsluSxkuSZHmnTdHtuhZfIqvngiGv/lktXcLPeSZ302bEFKlIGn2Jim+e&#10;dgtgj+Dynq2Snsu6dgRzJ5nmuSnaC9Dkn/rOFFeVBFZXeIYSQo78l7B1dfWSyDi2btRmXr4iEwU4&#10;2xXzFY21VKiCVbn+cr8SWGzDkYwcp0xYhgJHPqPQg9Ygsp3LLa1XjoUTqu9paJ/YjuzFYTd7i40w&#10;VL1C7UMdjTdI4nBLCQfFXEuOJ7limcMB8feIHI7V/2u9/XAA0dkAlBF6NQwhrjbV67gFsbpZIr1c&#10;0S5bj7rA15555vx7bxWcXV+T23O7ZUwvHgsnRuWsRXdYuqBFGfOnhiYNQkIS7LL/O1fm0owD20yL&#10;ZZcfW2m3Mwk/8Wy21qhReaAZBkGAIOGjxXOjA2cu7nxzb29hb+jMiedef/25wcsALly+fOPykvra&#10;d/kyonCWlpaee+45qlipT398Aqc/fn1//+KZw4v7GEMc2tnZA1KUGoSfVPeqY5OTZ89f+l66ETTm&#10;55fT89nldPooLfD2tDpHya2b8+l0dvEHY/0PJicfkYGupTOIW9RyGxbxwyo315JCZOvYEKGeWPDF&#10;k6VUVwelqwNxbNFzxcpTQ92pvZijZ4hFEQ0csh+cSk4f0493CgziZHjmhpJjBxF5lNxdUYeQZhn9&#10;TrEltid16Y3iMLp2Rc3xLHC9FOIsJ3zZcrEM4plMM5bxCP3Yb/zOgV+f/OuL47yOI2sPzeN60k5n&#10;gVUpbYX2Fs8eL8LLF2vHtJgqFjSRoZdIrU9RWU+icWSkkW1ixV48It5BhV0lSrEpcWnOQdOQgj0p&#10;lAlvzGKU+EwFrF1GuauHs1u448wNjg6OrqKA1ae+rp4bGBt41v2MM/zIwk5Sy/NALXx+bDLzy8nE&#10;WNaymjaOzbUG9mBht2szKprKdqWS7gtyd4+ElMcs85JFrlQ02+hZK7H3irxVEkfItS0RTW5E4duq&#10;CBO0pCHwBt+g2+URRFvPLRrsh7c9btZZScY1cJFM3VDJDaanUxBWVhIlnNAEjUodHjzT8kyGb4YQ&#10;UCGlJxOxuhdf42pcfYX4FIy0R3cQta9kjRqGtaz6LlmjhoSHESmDa1cyFFFhToTL1l11x3+KGpaV&#10;zAMQn1zPxnFQMNEmNLtcxPKI8sz4eYZhAdVAMs2THhCQPup+mtnsd9PZ78ZJY11RV5aMr0+/3Tc4&#10;Nwcn5rNvr1+ZJps7WbHymKUxvWtqHWei43s0f/apJwLr9/r0Bw9+sLh88wjo2MCsUP2cISWNvFoJ&#10;WBj7yKa6Sj1BR3VdCbXRmkDSAm3NEGBIgysR0ChGuNIexNhdxXb1tKAXxOMmLEPmXcqOUv+oGE0B&#10;6nfx3yUiCWPO4TA0xdH4WC0kUpFPipYobnfrNtkKAC31eInEBnJLMgZJVWUR9xPPJ0EHtmgWFwP4&#10;ZL0MaCLFfezqRiLTR4GogzONFisVI0qfEfKWhhGv8V6HSnaGC1ArqjKsDGvpvHjb0fAKPVOGlvG4&#10;aPDYDNyulGqo6qWZYnbFpMIbI5HZ/d+l22JYhp4isPKMyVN7ALvXaCXEq0GuACWwJjMHRe4DlrXi&#10;qFJNaVuc7+Woachu9xeOdwZbNFiYK4v44uZfUShSugjks6KSekVLd98oNXAXogyk+F0JOaGqU/0g&#10;9qqfGOVwL3eNloOhKwHXSm6GVOD0TB3OKEMArnutcfTyD9vvEkyJeRDFgp5rpGBjjvdpSfIbX4hK&#10;ag71P8Wq5UQgCWFKwH3FTAq6//WVeuxhvf4wMTOebTQC2m0HTXAArWZtevTUwMCZvW/uLSixpCTU&#10;mYsnnnvu9b967vS//vNVpbKW/vXpEyee+/73f70/NHQ4tD908cz+4f5FmNr3h/bvH+6fObN/cQiw&#10;h52F7cOvL4Amqr5dSJydOv/0907OHx0tz2fVmkepqWXytKeVyvr0CJmDiw1IrUZ68Vx/4q1YPVEV&#10;sBfhyAqUEKS9TmJ7Ioq+w064AqFeaRQPr1jMB4CVpw39DlUexckGLCaH4iAViVhYuwVHjxIWRTm0&#10;SMlR2erjDQ77Zve2hO+Ryb3+O0qlQ7fAZCz1ArZ8H2Y/uhKlrjZ8JPzEXiWEutIoknfpFP8RNTS8&#10;pC2nR5BnXxN8XrGD2Iof+zKTSVwMUKLZKhEjRW1RmxQ1VQEujmKQP9usdDfVjinMjo5RKlI9JjUr&#10;wlR1DnR2T29eUEc0qlt+l4taUkGj57UQ2dp+oQQ7A0k0o53HbFF/K9PFysSkp7gBn6pWu7oOxoWs&#10;XbQI50ZXRwdnR0dpiLCv7yf3fzwwUypRBBj3tOBXUtuFehum3790djLxKHEmHfKAPw7PqWT+Z2rX&#10;6nk6x8awb/NcnxjSCcZuYy2p/j82OObvD9fV9yUjGlFyjc+0C6u0xXmzLs8LstQqfcbFLVeLKAkj&#10;dA3dTdQJX91jxwrqEt5FxQyMdDsCkoYTUzPvv5TNmrCQN5F1HHgMnwslqyqEYsIyJ9QBhjIZpa1g&#10;IgANzZ+n0SpucBBr3TMI1eqJD19gPvit2lf2gnF5aP3vb6vHWvFo/0yz3uQnSVEqs012BUOYVx7v&#10;az0OhRUkkXQP8Dszn4xns2S/okIVOoTZ5HeRAr/6xhs/efYlJbDiQL3TlGE+Sek6oVrQNQO1z2k2&#10;fvAHTwTW73UBq/6X4zUrCJaxSJc5CUMIoyRioKy7zEgg809PXRm6P+hq4qgrnS3P/i+eMMYj4zrT&#10;G+jNri4VBNbN5F2lNH5GSoYMiGQkIgGUz8NeePzEQQu9ElT0nbp7eUIvIAABoozSH/AHNV0XRmcQ&#10;JsKsehfns42kldTqLJCAdpN9kakuSFlBdP2sztRaiHFbMLUbbDL7nMSARwGdml7sisUMaAQtBbC1&#10;Q7iR7b0CoxdGVdRtNvKIgUCK9Bpahobdq6lrCJbN1ntTbG5yphtNaa5R9R1JkZb4xDS/j/YdtGeh&#10;p/z6yf5MgsEFZUG451rqaBD528F0d3a5mNUjuDu68EFlqzJ6hsxJb4kw4bQcTbUiULw6/MWOMeCR&#10;Z7gLZSXOL4RIkwpAW9GvwzpzmA5dt+cnwyyDJ+n0FRvrSSCMpMJpGOrIqA4bnzevvfLOezEyt5Q5&#10;VJCO7S0mJ1GYojj5OcxHptFwx8tFotSzuSinpxyV1CAQfEEUAo8bqvvnr9QfVsfOJRs30SQ01UEN&#10;CWNq71c7Gp06cWJgb+j+1y9+fQDlqTP7v97Z+WR7e0ipp6//euETJZo+2ds7/PX9X+/fv//9i/uH&#10;h/uHe0P7h/h+/+v7e0MLIJV+srOzXX30IOf8MpEYO3v+0uK8ElVHWQnDubkM6FUDVavl5WWlqxYR&#10;lLOcfvHcpUtjmXq96nPWIvdGgRiggMYI78kzkSgzlkk2lami6LCsYmO/frhF7gK2xHYlhjaeTYim&#10;3VqsGjjCeINZ7cWPhWZAFaANPb8YAcoZ7hrN3Uk3kO8maUJolmH03oZfjcH5FnOInNDiQQp6QxV2&#10;uVRE8QFF4TcUgd5glMiBejO1Y7H2o0xi4We3laDYkiSvLUNytajWQCipza3bW7bbOIWxAIi5gw45&#10;r455q9iCdew5LHQOnE7R17iGXsbNHa4dEjRCPTifetaCtsBVCOye2630ZBCBVMmq3V2WaaTUPmr1&#10;WA1/978jhnB09cas+q8E1vhPxsbOjH7W9ahbpmFM3DGzGo15pbDGxqbSatmG2o8ZksBKpiTY2ZAi&#10;VElcBsAvkFe8RAYE7IpKdlKHHaced9lHLu0/JY5KURSO0e0xYlyjhz5kD7tMFrA51DXU8y9Rsr1L&#10;04LQSskwIQIK+UhDXIbwxVNTYw8+GHx2Wu0Ug/DzZhbV4iD0mhBXtLhh/j6GikLAR0NyaZEbnir8&#10;wo2XfB7KC9Gyz2XS8xorIJ0C7UnuB+8vBRoothRJgkut582upY6A6+QsseBKToV0NCCzFSWXfM6d&#10;QPdzllQVeYmkkrU+naX4LO4PZvmb5BVME6+eO/3sT5K06icSVlIdoZJQlOqFbDZrljomHzUvxJ56&#10;IrB+j0//cWwCeAY0QWoeDFFAVKpNJHlFKRfoD2gMymG217pcUaWCDa+DeJAQX7vsHGVMg80FW8m3&#10;qRARytBhgHAhQQtFpHSB/OazyAugUOksRzat069ZLuWjdh8NgPws4p8SriRLCQR5bLVJpDan+JOk&#10;4EBs1VCJq3F4QVIrL5pqsYgUTPmeXZNSnrnqBdRokijAJnfbGUBPD8P7vFLxTOzShI1C25IVNEyi&#10;7XnSp1TLzu6Wa6XHk1TgWn4/+dgIYQTL3hTeqekenynnKA+XRp9si/31bjRZIHhR4dVrSZJK6iR4&#10;cy3KBJJOIQxprvvFK3+SSRzQ2KCjpwd3uYpVzUXJOdXtY2gs3Ugk+1WZzPAUryLVIBosQ50K1ZAi&#10;14lifiRWoORYlQEbHnWluMPIXUJUNjBBWB/Lhni2Ku4az4eabNF3UVw3mngGK+Q5lUFxl3K+w2vP&#10;PN3/Vr3I6o7o8AVqYerSGbowuM+YWMwx/AncgTJZ3JWQIp4SylVcsao6xSh3mNtoPkDjuVi7vdJ+&#10;mEicmh5PY5SwCV42xqeb6ofluQ9O/fHh/fv3z5w5QzOBF5WE2tvbWdjb2Rk6VNJqb+H+/tDe3v39&#10;+/v7e/tD+0piqe8O9y8qcVVFIs7OEJqD9x58+SAxeX7m+Znvzc/fQsJ0MH9TialbaNofNY6ajdoy&#10;BQ+yy31i4sXR58fGJuvtRJX6TJG9h5OsCxxrxNpF0Jy7LS40CsjCAeodfDIftnaOaOwlt+TUrx2G&#10;PCEhpwU5oN4p3C1Efcxh47dk5BTFo6T+b7ATXMxG0rOUu1YU1GaBDElRiB+U2cHBwatUt4qtoGio&#10;FI/6rsOqDPT0XfG4FyQgkzhqSBMoO6JdikVoYXW/648eHTZu6/55adOOMvXUUkhtr3TkvW1v3s5O&#10;PVyp/3KyveJ0hjvDxWNjjcWe2X5Dk1O59NYRt756/wifIYcHucueMEF85Ii4gPcie/Kliy6Ad/Tg&#10;tfBUX/8mqoXluD+IsOcXZsHAGkRSzuzq4Oz4zNmByfRtOA+YxUQhppi5U1Lj09TyyUtn+88MjHBj&#10;DQUfk1t/a6QjNF+0SzuXrWPABSWhGClllgwsMbGzzyZN5BKi3BXNEhqirUpbWl9JtxDdQBkl4mYi&#10;HRUISgOnlyw8+RXoGty1VWdTKtiHH6pd9x8GJpvXGS26/EGiOvbud/7iaw9GBsetYBTRijVT6YyA&#10;chbDAFYsQD6RimxyzxA7b3zS/ifmner0D+1hqRiaGl/hAhy5PRhlSsxAQ6DsFT235fJ9tr1k3DRS&#10;OsqQji7ZvFowM6/dFTJjRYfAMd+aMROfq0Om+6abUuJqOj6dJZC7WuMjmVrpqz64NQffeHZq0KIq&#10;QZaPefls3vIAdCRFudxsLDcXf/hEYP0+NwgzI0org/pbC0JuQVMNJDv9M/iv7gbxJOKjXKlNscdd&#10;s9hpqE/YVxo6Sn1tooy73dDlUELIsDV2X6ON5lJpxgxrWfWGNUlomDQ5K3AECHrSUnGRUPhGzoLM&#10;V1/GJ6DHktGAoHrbN7ReMyVuKolHgB4bVb/QRKNYG9P1jlh1MXOUBluY0sCTvLp+ZRITi+ryHleE&#10;aZchJqcAwTm9IUiD+VaclsjIiBJXA0GbmWjgL2+HNSqfqbs9jQQeyr3iuUtD9nxbPVCil+XeaC+1&#10;QocUCXKVwyTCUEio5NWKJjErHPZO0TvXT76XyPjHe365IsJwqs52VVe0chR/TInP1W1qFzqsPHJs&#10;xWptS12KxvJQ+gFUapfy4Fq9PpxWN7s0s+5wMLC6KfpNucV9PA6Ryz3064lMfQTpaXZXPWshHHcy&#10;qKDTvGz1nKJdunX79iYL9wr9Nnzm5Uy7HaNOETcdmTbEGivHB0UqwbUohaXYU348/190Cj0wmIgy&#10;4ZNGWdfq68NMJtF+lHgwMj6eVRuI2TQDtadXH582Gt78zKkPDi8O3L//+v6ZM98/3P/1ISTU3tDh&#10;kBJXQ3tKVL1+X53xYxSulN46VELrEL8FpfTezp4SYkAy5Fo/mfnRucXl+fnm0dHNxXSjUavVSEvN&#10;N7K12s30TZSwbuEMNAh/NDUwlnmQyaz49VirVZR0vkJLiEwIEKTZQJSIOAvSpyoR2eQKgsAiReV3&#10;2GkmRcgWj7OxaaouAZMihtSrWa/rwbmiQLAEuSCqCrk1Irda2ucuCUq9fuUGA0RbReZyFjgCOkZx&#10;SbHigVLcMEUd+P7B1Z9r+GixF7/s+BryTqyGXLlcpOoRKA/130AbtxP1vcYmHdO3SgRsoA2L53i7&#10;6v1U+gzMhq3KjHoG2+q2Yv4wHGJKPG1ELAa6Y8PkwI80l1/s9V2Zzo6qac5HUa24S63nMhsNeexx&#10;F2QJR5f+jvuteLhWZFZZzxGyzoLg+trC7ODgudHRQdDcRwdXx0fGpi4OUofQ0wYflgRKMV4LlhdP&#10;Tk0+GhuY9Sj7jipYebizPd2r6+qenXpKUM4q6Z5eV0CcasekvsSTSODjgrneHWFPrlaIdBb1XKPU&#10;+iiGUBxWttSOuj0Wou4udoX1rtnunjBxUnF1q6SMCK5pGIsfTNYhJp76g+oH2eT7KBQ3gmataVnN&#10;MFCHC2rSqwdpopDcbFpAuyBfAXUtQKhcWxSOMBTZzlphY66OSHR5jezKzIOnk234r9n+a2MOnoYl&#10;DTObdOmIRJBQaZvkLcxWeUqchdR15DU3z7bjU8g7LwJroDM4zagr4LoRR5hdj19mUN4bM29MJ+Xs&#10;uO7SeBT5HDYbjYYSWEdHl77zRGD9/jYInalFJa1qKGKFbhRgR/UrlGoD6BjheGLAq2vbXb11sX5f&#10;Y9tQZM3SMGWe6jO6VI7A98xaV+/2kCzZsFexE8lKBoye4pKNpQdtwYlKZgm3rgtXFvUCk4GVvZVE&#10;yBQx2QNg5Sz+SwzqSuRVMpmejpP2ULeTbaC1YzZuZsf/2QwbSb4VNrsja5k2eXQYcWHSeZZ4v0y1&#10;ovA4G49R7Dy20jf3Wl/gSm0YirRr21rehBBaJlecsZJz3UbQNULYTq3xeFBTdydtUbahyTQG7Hq2&#10;to6RZaBP0drEPBA/4yV6MulmbHl+ecqSOoT07Omb131Zl+BhLjxYSmB1CsdYVlSfqlZ1K68gQHdd&#10;4Gppfzs191AKgnWnLDKKmki74rEq0uydwEQL7O5xOLxQMyEKmv2eKzJTi4z0kGj1dsyZMSy8v6DF&#10;u1zMJy2vdmCfk0rEwWDrNlJOMNpj32b1FX7x8koic1DQrSxhQwA2X2xpN1ZLJuvElExJiIXIwl2M&#10;QqjRU/TFsaXP5AeorqqO7MP6wrPj2aCGeXHs5UPkkNTC5q0Ll6Y+ODWwsL+PEtb37x+StEJCIexV&#10;QzvIK9w/o1TVwhDl6uzjd0jCgd1qYWfbuaee6Orz6fTNo6DZCIIGUpuXg2yDOoRZdAZxRlbklvpx&#10;4vxYol5P1GPVer1KokiTBGBngqgFaAmt22EuSPlUOUIRKEdBhPUYQhn9WB0MLL/oMwFMqlPc6RIf&#10;HbjkrTJ1GBHrWI0R9p4n4CIPuDYaKTn1sSY7oJKlxUikMDSngPWJz8rKGYYEeTfWRhxlp3NA7iv1&#10;3z/wV37+84OfxzqaPiWDiPJ6U+twt5WDTGHC1984MV89ot/U1XN7U4Zl8MXY3OQgQiKag5N1e+vv&#10;Nz/bnOifTGS+VPKqHttwDo7lDvq/4xeTNOfj2c/DvWlAhktQ/ZSgVzLZuIvIgGIZReIC5RjmpGTb&#10;s24VtYOM+4xRy/EOQKMLqGCtjo/eQFbO6GzfyI/P7o0olWISxpPi4KVSTW7u+flL5yfHpkZCm0Gj&#10;gZfK5/NkcdLmKF4FU51JsOusjdwkbBRJ0yiZlpVPmR+y27XEw4J2NKsnLnchtJML3hCaK9d7SKWU&#10;wHNl2DsJMXVbt7e2NBuC82sxoAcyBE4f1tZrFK3M/U7T8C6cXeFqzVN/9Oz46Ev/MjJda3x6hLmS&#10;ZkNprKYXwJ6ENiGWOhyH46nvYNDyiPPpEYc16v952gTf1QwFV2cfQoq9KQUFIbOLPYb7L6ZJozWb&#10;Vhy6c51QRWLn5daDsRZl7Bq9CBGO2pYr9YwwifoV9NM6ma94lPDtvr7VwdWlwTdOvZGlEbIkT5Mx&#10;UciC7zQMa7VmsNw4ajZP/tsnAuv39vS3id9ajYYFhHvgStFDvV+C6fg6NdmyajFEUUxdxlytCecJ&#10;PZ2uxDmzpb0XJEqOB7fnB+IgJ0Q0uyGwn+QXMgOT45VN0k1JAU7BFEVxBkHAMssiBcTZUjo6Xf2p&#10;mQ0wAcg/UbAU/zVWN0E+KaDfm+N5k67aDNEubywmrabSWOGtReQ+5SXwE3+b5ylCyh9MaunFxS+L&#10;OfOAdxI4FA+l8S+nXzv92o27tikFlzUjAqWSAPDkO0xLY+3ZdLuhXfG6RpbrUijcmSkviqYmmuYa&#10;V7MZvWDxhmxy0VAPW3IbTeaiKMsom5e6H09Jcd8//BzToGsGV7K/8fJbDzIxR0fk6DbgduS0QsuQ&#10;S1Q5/klJIae6nduW8k40T7hLDbfIpEWThYxIoiYiF7HICY9OW5k7SznxVBOCWxgJ6gZyTv1ACYUP&#10;kogf8iSPlwmthFFzgR2lOVOUI25TNUJdhOz/7vUvztczK1wi4WlG6QPqMhvVdMpcLnDY9o1jPGO6&#10;REtF05A5JxKCvp6r26XMRfXoEyt1dTcPnx2naQc0CbF+DtR+X60w57936i9nph7As74PrNXQ4d7Q&#10;wjehohZ2qgs7SlUpaaXkFYILD4eqSG9meYWoQSdXHZv50aI6eigZFaj9aW25gdMiyyuc8Ll2E672&#10;eXXuxLmpTP1qpo0yT9XX0kVycEjDOIVeg0sessx9FnOaZU8KC01CPBu+mPylLKWeijKlG9Nr7Wjo&#10;BmsuKTo52gQeRfUxYkFXebTiijgG9HlY3etYTGpBlE8J5kHH+Zhs7f4B9wivxg4OyIPVvvrzlczV&#10;q0prdei2/hEqcJfZXSgPIbiP45QldNpBxnU7Vq/fC1Dr3CyVPit9pk7/Temzf3W7BGll3779r0ou&#10;xeVsnszU2xl1Y23WljCOsY+9w54w3R8s6PDqQlTI+kf1VO4eoyzoYUe0U0ll0WZEZ++yinKk7MfO&#10;NfiuiAFfoOEPrmB9xNrrjrqSOwvjKF3Nrg6OIj+8b3yqf+DBszQ2TQZtQ7pdjNkLj5bnFy88/8HA&#10;TIhsRaW4ajVL7c6ycd514FRyDY1c4N5fVA/npWhKSaoSKlicd3GXzVdc91IaiaRViXc/pa60CRn3&#10;zoM5kp+NJ9qgDiP0F0xYtsTvUO3LZWg7PtT+/kOrZsLeS8OEdHwIPe/oQr9uhz1VGPvxg8mBU32N&#10;fJaXGUFT7embHvdBw7BpwY0FXyS2SfQeOFkZ3QZ4Y0M6TMDFQSGOOvEwyhSMqOsuo6xcSbzpis2l&#10;mbKATDPCf67JzBRaKrpLAqlFK1zsowzNwGL7K6I0PO4gmuvxZPy700qarRMK68q0Ulvrs0ujFPaw&#10;dPrEtziSR/2S7TCpIBunFrAXNsNm8+ioedRcfFLB+r09fac9AIMH5FUtpHIpNaTDfJxrQOprPuCc&#10;mzW9VUrBnd3twrSjEUM+l4Dt3Qh3tcbMd5tbWupS7BBAjDn6P5YAqsSKxQqJZJcZSA4yZwOCT8cs&#10;Egbv1rKmPlEtiLOOcW3JZFqiA1M0JpMMtDO01oQvtBnOn3t/OgvwMdp0uIEgGTfZiEV7nBpTT1ho&#10;WQZlnBNZijF/FfvauZFvqe3jtdm7UmKWJaJEIlIYKLkgseTE9wCl0qCKST1LdAehH9Htc4WEHLm8&#10;GQPsEXkeLURXrO2RZ9SVaWgKJ9QlP7Wj6iFb1UqvWfNcCRHyrr/y3uQkXDe77Eiq9gJzymS3opMD&#10;PVVm5USjhlBg7Mui2Gee8c9RkQoT6HBnSbYOIQ+ODSiSymFXCrqNLe3KAg6rrD1eBSdRb9frh30m&#10;am9bW5uoULm2FdLTgH0iOdw8+zZ1G7akPUg+Cvv6hcmVFR/kyjKG4jk+kTtHZOmmYJcyZcMRO15J&#10;K1h8rmauQlpE+XbUCOPpNL6zSrZIZY+UCKBZSmEdFOt1wBqATqiRzd1Sm0wtSC8Gny4+e+rczJm9&#10;+68PXITCQtFKndSXw19z5YpOpLbUJ6itvfsXE/fUqzD5wchEWr1QRzeXs8tqkRMGtaMG0gXH1Sfw&#10;GW7OK32VbqgzpwmFdWlqsl6/msi064C1OwXhHLDAwg8tFkp8FpihOVi1kXPt0IACxgYd/4AahErL&#10;yIAeROa2FLEcrjaxV46p/Tmnp5Ja0kTrFJ0oyxiYdhZ670ph5ncz9iQ+R4kf/12lT3z2JeHpH6YR&#10;xJ+rF6bTidVX2levXl1pK5GV6fhKXCmRlcms1Nu/8SnJkKtMGMMjXZUj2xJlS/6Cbu7VGM0f1utj&#10;4d+rI/uWpxYe+fU/jK//Yeruh3fNu4/vmmZ+Oh93Ycz66VF/JpOp1w9ixf+8UdDPX5FFlqBEhwl7&#10;ReAGLSaldMeyisFq+hHqdmCxrM/kU26XuqTcf9XWtPIxcPtHx778DZYgd+6Pj4/O9o0CMzo7Otg3&#10;d2bg7Jkpi+2eLLDYOt6lucHg6Oha+tLZqQmMECq5YTW49h7PWjxQF/mh9D8iYbGfSoicMJtT405S&#10;LCT5lEYHtz67XdLruVIPL+rSlfAqj6ebI4fXMT8pfytFtG5kAAP+Gcva9eQ6xZPxflWJoWNi4qnv&#10;bNTV6cHAwLOztew8mJuNoNlE/bgZAkxHA4YoZQXQWvwDeoUhJsPVXv6oCYlSw9RvSMNI4D2YoZ5A&#10;dHXxil3yEcKVj1ubtjU6HgY4vxKGmARMEa+ILMLJZPb9eHZ8OjAplDYK+CEiluGJIctTT6bGt4PV&#10;DUcxtFaqb44IxINLS6efHWHdptuPNFfOjRGaVW5e+/RoebHzRGD9vp42MqdS1lHjCK6SkIMBlT4K&#10;G2x0UnIawZxSQeH4u+gz06/EH+TyH1J9BTF9hHmX2pVorAotaFwrz6ImsLiCawW9SUEOpaEyEuPh&#10;kkKJC+7yQF2S0zphRxe4wt1U6i7tE/IacCVoUUpNgMEK8ooAod5NJRVxqxWwsMn1xakK4LKsuwb3&#10;F1PSCdfXk5LthQp7TIg37PTM6bm5b82dPv2SaVO0gUtpQV12u4eykgL0MyRfls12CFTveAWE+8Xs&#10;VhcXU8+T5SLYwzME2GNj0YS7xhmEaim15paiGZ4ugf+g56A+9QShrpzRPWhOJI0KL89CkNwzbZZK&#10;SjZVnVwvj3CbylM5QESpE8j8K4wTlrVYamEWUMmj3G6ujC6f+iuKFCwXIJ2IIEqzgeqbXFkM7VVq&#10;CAp/iho7ZQyylQkZwLl2hVY9E4v98uFU3HgMLMVt3rmx65+tGVZQkeQhohmS311dLAzt+f4fvhWL&#10;+bqpp/nxFKdHhvcW3SdJe2up4zTs6u0VdUIdBQKF83oh/37B1Ssy6fuORttX/SL78Z36w4OVtvNg&#10;ZDqNNKlGQAhAq4koi+Vsc/7ci+MzZwYGPhgYGDhzuPCJUliH+/f39ob2DlGp+kR93Kveq+5BYS3s&#10;De0MLewtOAuXzl1YvtZEZz6NRqBSUjVcHxWt0iAzpNPL+NXN+UZwlF1enBh/ceZBIhGDJo3pBhzG&#10;IymQsSBQBLZYdYYZ54VMPxrddHz1YDgL6MB3Ygdo0dUzvlAXMO0mYwj0s/jpCru5IluKWtwqE84T&#10;Th0STVCyG2K/AsCKHFlFCB8yZOFO+iKwnPbVhzGOzilSAjR46R3c7RU0BYc79ZUvMw/b732pXqUv&#10;V4YPMl9SvqB6yRIQxisHnY7w6VtaGpeLuSifeoNKcrHYQbtdvRiuGZv2bW+wrw809L6+vpem4+rA&#10;Fs9PD86+9NLd20pg3b72Tv+kkm+/+c9FrtcRLH64F0n9bpTorKtYkZzkHikXpvA8k+Fq1+esxl2x&#10;429o4VXmvqvWZD0LW6HMGisXiaw7ELqOc+f+RN9v+3472zdIcYSjp6amnv9gZtkkExYNE3e7EiMB&#10;qzcS0pe/94NLgQsVoRRXjXykqSx0E+8xopZgtP9gdxXyUMmZYZkoUaFBaN21QMRytd1qi7gNjNES&#10;6kKXnVYlHh8XIgFUm24r0qVul7ScimxgEgxNoHgXVlmLuwUYIjLhLTPd8NMX/13PvvKUElkFv/rL&#10;qblz443Fc+lslqaxrCA4ChpN6CY07WvNwKopkYVTiDYHilv49ggDKTUPPweWiS02wJSKx6x0GU+S&#10;GNwQ3nlZLSOHpDJ+bkJdueTeILA5yZxQauglp/vUAp3vPBiPzG6XbDKWb4Bc58laNS0ThPF4qhaP&#10;r+dn/z/23ji2rTu79yR5LymFMgtfm6ZBKxIlgZI1gizHMTLAk+DWK1ljpUBlz4ReB4vUfvAUbjAO&#10;ZoyFYCAOsJh52ylgsCaeM4IvmksoNFlAuaRw6R2B4CVyTTPR1Gz4YEcyYsWzEwfb6RbdDrpYINii&#10;D++Pzp7vOb9LKX3d3YfdBwQBQtsyJVEUeXl5f997zvd8vpN958bPIWiy7+DBcbVsJWZYuXERwZXl&#10;A1ZPt7E5u3mzdeUbgfU1dWBlhvujwG3UWe/IZD/t/Ak2kLtQ7EwY6Cj/uiqm+OdDlmpXq+Y29BWf&#10;yrCqkoIWYvssBR6wOY6KtA1rKN23DOFr88qsXlcBzD56V3nUdZAbFG2dlZMvwFgHsmsqUpdhQ65A&#10;IYohKo1GK+v37iw+ieGqesKNqAT1iETkRCJ6x40YutrbE1FfX5Gg8yTdDzpRWqCWfepo/6sn+5Hu&#10;PNORuEW/wmwpLhgn5wlyNGsxQROVl4oYwgyeTgQ2nktTnJsdc0uagl6gWFaRDeBa6uyx020TChZP&#10;jcZYrqGQYMpZ7/nPtBFzVcHaJoH13VCoxmpnnbOdfcdVM7n2kbm755dUtSAuckndirP6kgzQ8pkN&#10;Ei2IniCbrXKSwoaawirAWqoYlPebcTlos6bp++Z9ijoplxBkjPni0eALcMponj81UNB2EnN49oc3&#10;ykXL60jQaqV4PB5vZWpY3EFp4PwX5cZq5naXEFAxCdDim2nnA/k296EybXSqMJrv+ALSMZ3arshC&#10;VcIzUayDJckMtdpb8dBg/1CsGkPcQUOnM2l2TM3WZ2l9mx7v33frOYwR3udy1e/cv//SX31w94O7&#10;/479Vh988FcfcGfw/l/+5Qe/W/7ILPemESW3uUT3VQfpqjqLGAU0CDFAyCjRxBJrrwSKWLHx/tHj&#10;I8OhrccheKhUw6qJNG2lMDjnRSGqILmaMu2XF08dNCNJADQI2d9POqIWCvAkpyPkL7A6hcoALKbp&#10;z7WhdSxbU0p8jOxnhXBP+pJS05FQmbyiNvhbfiW/0i1g1eLvBVZy/vShn3qc3wi0SGC1MU9Kars9&#10;N/cf5/4Bfqw4giBR1YrPAVQ1F2/VWg4T1/M7KHTTrK3n13mK0Am0kZ+44bSeOQ9Rcs8WtAvp4IzM&#10;yUSjMzNY6MLjF85diMLFt7z9+mBPPF728xP5WUiA479GGsUjzSvDv+nzV9Wz4Q2U53xEc7UpPj//&#10;eTqmKlU1uS2oKns+R+tdllbruypZpJY/IoE1ngqHvzh3buDcQN+F8EDv4NiRwVHXdwh1GOME8DnQ&#10;gGiF0Z44O32zzlcR3uUKLDnKaTQcLtidjuF6UkfLdlMKDT7DjOolumiGBN2zM6GjlbI7qkyKVQC5&#10;l6TbJygpPhzh8NURV7zmJ0OXSkUOgMz6tS9eHvB1+sfNwwo7Q/wHaqmc5Iq7uZj58hJ12Ax8/Cx0&#10;a2Lfg/6h8LVraVqquD1frdLJDv2rGnQNWVa6UliQWlWUf1z+xKP/FjmtveE1SJ8BpUU3hSJDNazi&#10;l7BUbiA+RwDHREwIEL7tQmcSaDDhT1UZKvFjfj6iI1SElrpKdJ4XioqcRs8H1aU7mYVq1szAq6+e&#10;7Osb6Ov7dhgxOSrATZDe7ARGbwfHcS9KmhAm94n4+98IrK/n5eXayKlElc+beSTO5lKMqwb2ovSy&#10;u1oHTh4w3LOdizLBxkv9Re5X26pDyAF7Eoewk/qlrFdZjpXBuqn0hc5h5xXkynD1y9Ordfh608H5&#10;4DyfIERg/UrMy4N4B94/UmB3ZLelv1BU83yLaEQJMldZsIxuhickFEOqhE9pWxfBp3oCibWZqMci&#10;CdVJVwLrM0WNkGeOfCuWcpYNM5OGRDN+vtwl9CaO9h/83snJyb6DJLBUPJXmh1grgcVJ6p4rToks&#10;2F+ey11HY160HVIKBYffoXufjfpJRKwqxBsReVt6h3Yn201O9Z+RxI5CWoGFGlVjdxXf4e66mEln&#10;EJZ95tiN4RBXe3Jcz1A+KqS5lYHDwihhEhOFPqkhucOxQteMr0ptKin2pFUsv2J2T0rqrxJmazsW&#10;r6af0rYKuZITCNdH5W4bkb8Z+FXbcczB1Gf/ByO3Wcdb3QlrlKv8sFgeULcqm0fHg+OfTQ9nMlsO&#10;l0RWpUuJklpetQPZeY+kO7b11NrnYZ8+5NA6nslIDyqzAbnRdmotLJykBZ2ySMf1HbUpOhE9qFz5&#10;8lagFQrdn0jUl6Y4w8Kjg99mvb7Jh/FGPTU0se/W8y8+fIgW4V1Gst/9oPzv6MoH5bvll+4//PAl&#10;Uli/u3Y3+dLI8b3T042KXk1sVqdmYX6sJmKJCB36abdsoEkYW4pt1mfRjpQyVmpgtPfh4GCrFTKf&#10;tcT2nWuq6kpTruUF9wXbD2pzKgrZ3MibO2x7GK+QySxlGidQ4zhIboQqI5YpuoCxUxwv1JToQRVB&#10;KHVKaZGpWowIEZUnsyLm7RUpxuR8XicrsNrcf2xDgEmHsZk/tIF7CGTm5mDACrRqtVYg09Nz47uv&#10;7z+799jeY2f3f/fGXKt1Y7iFml1ouNWao1uFHrcCApRQkd38O01uDjr5jTZJslDtYR0RS0XjjUgw&#10;GA3Og6lnYJlLpdNvhM+FO7cLhezyk/3Dw6TdfHuV6euoldyXOA3y5aYIrFxzF9Nd2fhzwk4zfd1H&#10;n63mc/63IVZ3Mn3UDAHXtfLiweINxerq5+rNYib/w4vh8XH6yzk5dG3i1thYT78hB5iOwJ7gCJco&#10;VMA4G4kYQjg8fAoWp8Ur/PX5qADOszu9vZ3hQCV+dKzpXCgvlT7R5XCI4jrQzcVSqRvu3FGxO+qe&#10;dvhXpW55TFFJVeWqJD1CpdI63FMEnKzkO+WtaP0Oc7hYz2lC7Kx47uLp4S9jCfbs+YuX91z557/4&#10;E7SVQ723+mNVesJVaCx62u61mzFawgCmMx65VVzqPLJVf/SoSpuGPp2tIjvZ8Oi/esKoAOHpkS5z&#10;RZihn4gmRIXpD4Ab4rpRxcGUNnij6vGmvmQZSMxJcENPOiWunIQHIy7j1UDOnqdtQUvHvCQPJoJA&#10;iAY5yhklrOtIIAS+fRIOu/CF1/5NyuBMNp4hVNggfjXY7kuHGbden330w7HLe74RWF9LREMgNJFw&#10;YSdJLOk+S1PTEu/UaedJuBHUr/DuUI0+NcCmQp0thRoRapblk2u5zHUR4S4ytoHUvCx3HyuoQ3F/&#10;EB90i33daqrXqhiksILpdGKeR1ql2ZfwyVdQTfNdxPo89JfyoXdzBdmL5FNIjWqEnVq7kqTF24j6&#10;ree6m0tDQYa0c+4zqbUEo+/oii/Notyw1FVzkMdwbFslplvesf7+g/2vfm9y4OSP+OywULKz8l1+&#10;Lgo5KkPAWWHPaaSv6BnRO5zvmod8eFiAZWmpoHnKxYZyoY2eP+inEsO4g8pSU5uoCvKDMrpZ8pbX&#10;2W3iJIFFG7jAUuxJfT8JrDKSfld9wzrzGISE5YOv5J+q3ySTkpbTVBgHxBYmu/G1TaZP0n/ATK2S&#10;QGma3Qk8fCOJpQQICEfGB6X6IeqLf/8a/cHZfi0eAmzUedB/7h1EUCAoBxU66T0Xs6opq2jNlucV&#10;hh6MDPbue1BDMcr5U4kKFliDVE7osdA/oCHPBwIZ9AQDdNPMe1y7yrTi9OdyPH6jlQm04KeuZYAM&#10;d1o1/JSqusl2WUv6UotuUG5lsM6/OPlF6lpiE8mEtK5VgegxvIbrGrND45P7el/sfZG7gjCy/9Vd&#10;uZRf+p2Hd8sPn3/8uDf0oHfkeOztRTqSuw0sAbNLAC/EUAmbTkuPsNrY5IFBdzPmztanrsViE6O3&#10;HtS2MHHZqolCyosrO2+KrV2pAVOG2kzVg1IoA3xMNn1jXJ7DXtpmG9atGt1XqOb4RH6IBtiZ6OVk&#10;K1Eu5yuH9aRCOu1gGgQ96rOiVhQBS+xf+P+eKmixerlHn9UygZ10ZxjEgEUIzGVac5mAswFeQjvz&#10;1iuL23/7twe2z+By+sAre1/vufH4vdaz+ON4i/ENAWkaBsRtNRfY2NhA29OZCzjcAd0g1Vjb6vVw&#10;TlcwgjMLwci3w+GFmWjkDTpnnJmZEYEF4e4dH47XthwBhfn0q9xuAD5vU8hwxlg5KA82V82/5iHV&#10;3RTVvMqi3jUkmDNVXWo1v8qvCLqB5kqum+coP7Vuru/GtyqFlf8WCawL4/jXN9A3Hk6lR0d6hvt1&#10;IQ/473HdUuHI6Hbpm9P1+vQSPN8uajhWJRpMwEiqaz6+PSu6piNoqy7yRbMMXtGjiHbuYL47ylR3&#10;BKSW1C2UN71bn+LiVYez2MVy5Vu0OoreILKsVPJtWCWxxxeLRcFmSFzhZxbstIb+dpSkoKFs+xXd&#10;8OwzR/71ltge1Tb8H0Njg4NHB+qpJbfupm+FJiJ0hlJPNAy3vukarvuITlmqjdkGqlx06j6LkvNm&#10;nU6Iqm4i1vDqJFzoO40E5nNnXVp3EnRZokXwWh1WX2xYlXwIBVsVBy4dm/yOSVDEUCTqn8oz7r1D&#10;8nQmfT0aqSqog7JWceErnZ6ZSaQG+r43iQDCyclwKtz37b7+f5NiO4rBESOR6xH0SqHcxIJv0OOG&#10;LTN9fP/hbwTW17FBeMgZTNcfGTiwG9wg5Cpp/Z0EKSA065BbIBHjloR+2h0xOHJQc1Z13iQ1JuuX&#10;sAAXZ04uyl789kYJzCaBz9qIC02Rd3T1Y+LkEqoL2xNdo14PBpeCQSaM7lDbwWln9Kjvh49G1fDh&#10;LrD7O/NAOBjoA6qGma3mZfnxXawg2TxGAqu+lHDFCqU859E7RpdLyqzSBN4++GHpgTIwwNbrOMvx&#10;Fk/1vzp58tWTJ8f7vm0VFMjdd0+xnmIfGvOa0CLkOjMTTIMJgy1T9EatZNVMcJe+qvgWuKbeuTrn&#10;E9qKfKf4+XTffroa3aUr1nxVzOaJRX5NvCh7CfDAvWsjN0KPA5BUcFDR/2ssrMosrtZEA/mlp+Tv&#10;ci1nnWtQMlIoWAfVIRRjDiQXfZdnCNUMHmmqpkznJaUzuFZulh9LLQUW+jVfuikexBrkTKgWwBJZ&#10;C229dDRYuihIaO4t2PBc8QihxsNIOJzTp7eHBgdfKjtgrAcC0hyTZBKT61dN5TQ+lG+3uDqS+YdM&#10;QDEsM/EWTO6kU2ofxyGz5khs1UDTCrR6WiYIkDsE+m4vU1J1mmaI9FUo8GB0Yny2zmmEDbehb4Lc&#10;0ECSUjU21Pfciy8+fOl3Pnz40t2Xfv/uXbitPr770t21D/4qWa6V747Mxv5o0UOAnMslY3QHZ2NL&#10;YC/MNgz6rNp41GhUwW2fTdQ36VuJemzo1EgodBkPkaRDwEGTasOf5MsxeIHjjptmt6ql2m/Cm8qp&#10;/Ek18dnNH2TtRcqEdgBws5K+A61pmmr9NxVJ0+zOyLE222X57jKh8O8eU6SAxKIXYUXN9kk1S/KT&#10;YcBa2S1eSJAFbpBqQthjjaRuz97ZM9vbv1789Q+26XLGo3X29JkDR75/dn9PfDjukJxy2K2FLdGq&#10;teLxuXgL1Un6/B/KgfYGtCOM9KHMqIc3zHIlPR5Oz6d/FB4PXw+GseQthMMXTi68AHBDwTrV06Jd&#10;QcVbC65UHt/Kv+gQOkIVMzk2QED0InIRUsCsK1MNCHY7gEwMXeWY8dV1/tFV6S2u7tCw0DLsOtxZ&#10;aa2rIYNv/WU4PDD+BWjufSSwSGIdHw79BK053fqs0kFKjiazctzWQpcQGMObMVi56diH3AmXoUrB&#10;tzUxxQs0VIBUpHc0VUjCJ5xkYUTvdDnrEoUMhaW+ZHXjCFGW4q4jW9o/WX6hy32QCJ4iDxlmS5q1&#10;G5Wl5NXy8nKpozJ4gNQiRScz4nyWbAj4XJ7A4tS9/5eSDemsPYcP39sX/mKk5jz3xfhAeraejkXd&#10;hGs8SqCvHtvEbEhiFtwTOmmhtxi9tR65s7NVNN3oJKYao2uC703MzvJZDaYV6X0ddevzDXZp+ax3&#10;0Tu2Z2DUL+EXAGitue4vPtfnQcYQD3yCqVY8NcgNQlFZ6WC6b/Jk/8nXSGD1fRFeCF+40Hfy4AAK&#10;YJJfwjRTHZTYYFX6IUx0N9xGbPpY+xuB9bVkNHx8tB5tcEsbcSVWxablWIcLXWRQBBqpY1vSZb/Y&#10;sTvq/SJ6CwmDVqk7BCfhLZZCjlhZyQK7yFUdG5O583UJXcZ9kxwoiCDh7EzN1bnYoktMcx3DFNhV&#10;aTedT6BZiB04MT8fDL6Df8FgF/zO/USQ9bDD12UCI6swJMyjslUcM53ZRXGmQm8jEnHVuiQN6jr3&#10;FVmnuDI/KGOECZ4+9Dxsgi6klz7FFxsT/X2T3+s/iVHbOx1bVa4qSiZ5wtuTyT9SelkDkserqmIc&#10;Bh7rkURFE2CY1N9Jx3UU9BgyikETdMvPNN7MMs6T7agRYvV7LE9xxCA1O/zbuW3Q0JmDvmRxlkPF&#10;s7zFs3O1B47Z3GWCKqu/yS77ipEMeTPZpWN1vVnd764p9SEFqdUmYm1zysvOjOpdzAPuKprl5s5X&#10;2CW/O4mHVilQLvOOU6vVQvvStpT0SgiK45kkOmQXFCyycHu5SKK+0DjWEwqF0FPKlP1+jUwONjlI&#10;F90q0wGysgU7u1JX52WAsB14j/6eP3+e1Nb5DCbUgBGN04c4rfGOxDD6XrR8ch2CjUUIqclyrdYK&#10;xUODIwOx2BIsHq7LsggQOSR3eEZkYvClD+7ef/6/uf87v3//9+//zl/9L/fvm6Hh+4MjE6np6Wt1&#10;HLINo067Gf2IV63XG7N0tu3VQWt/1FisbpLG2nTpqJ+YwuIArOjE2DD92lYIDn2Hx+9Uhh/mBDkY&#10;KG86OdPXVArKkFcaCX9rWwIucxhbLw5xfKPNFHcJQfKjg3LcxO0qNHSxVv1cGPOe9P8Yw97FOInJ&#10;KgcmwQrLqRUuCUmhTD0Gpjis1NrSUVuhV4herXsreac9N5cJNGuhVn6rZ//Q3/7m9Blv25vd9my5&#10;QAZ9fgYq6+zVTIBEVis+lyF1TJuDdHFojl4ykso1ztYBmxSbJUDCeWuwTuq88IIBe/vMTHohvEAf&#10;FmYi9Gn4Ql+kCJC7dvuVIy26T4wLbOyCie5kC6mda12AYGIuo7OJ9XUlUAFbWAWZQcYJ1VbPdRH2&#10;rKXWFQ5fdVjNXYOVqztEd7/2BXIqBNZ9ePPHLwycuzBAzyEVDH4xFh/4hE+hOmrOjVQIcn+UG9qo&#10;1COGVFUxSehWStWIzARxXajURYP6BFGxTJUkjouhn4bVwRc6yNi4Y+AInYh8xmjS7E5UDvvbVUsQ&#10;t/4k2ymJ5spqn9CnpZIfXijn43yHWeG8F9WAIR5+aVmVxHQ2uSqFJaoRg4D1R4sn/ouaYnuuXDmc&#10;3xj+8MUHvSdGHjwcOP7iRCIx1HtrEgi5a6l0rL4024gkHlXpzUTnM56XIFk1RRJrNjYVW6xP4wrJ&#10;MAiu2OzUtVQilpoeGOm9NbopAqsiFi2tIkZci8nWCGsGxSgo84GSN0IfSUVdjwbFCw9aO/xa3RpW&#10;JJUYf+3k5MmTcF+RvAp/ce5C32sH+6LzuBXPJzJeG7I4WFdhhizw2GF36BuB9TUsYF15dzBN70t0&#10;o+kNa2d5oKJSD0ZYdJBukWpVR6kFGVPr8FqflcxhpQc4ugVZJz5jBDOFKpBY6Gt6FHviO9BWEaG0&#10;Wd2Q9W7ppZs6o/FcnecmYClE4LTr1jcT9QiPWOFPtI5MJ/pCIoKPtFs2XJ0tnqpFp6bp8Iy4pETr&#10;WSJRT01MTKaWSGPRHcSWuEYV1V32XkmwjjQhsZtDabndsHZN0jxBwWp4FRJYB0/2nXyVjoKTJ+8U&#10;BAsqKqwj0jLLqdO29Am9hIvgg0hUFfD4d+iaajjyADNJB8Tj+CGDuqrQ3fnsInqsCuNq+QZ6mzed&#10;zYk/lnjQdDHL45DrbXIVTU/w4Ca2gLd9di4UAsu7Kczycrm8iyPadZ93RVWyO2ao4gh3vuPrKfE9&#10;rQr2apW/z1HQZXh8Fc8Bk4hwt+eE9MBzX4AglB0f8Elr2qENjOjX4qHn05Y0B7OlZUaLLr+wzNcK&#10;xeKyViqItjw1diP+gFbZGi2rWLvgpULdqpn3M/KcwK9ouT0vwSuBAHqDmdZ7cF/Fb3z/yOv7/9P+&#10;q9/t6blBl/famblhLNatwBYqXL/Ctlhf57Jdcx0KKwkP/pqC0Du1rUyt9vDEqS+GYi5mkjh7tpGo&#10;oy1D/yr12OggmO0v3S2X1z5YK780OH2NToo3PXvRQw+clpJq4+/o9gBUG3WSUvDpLiUadYzxbrqN&#10;TXeTo51jU1BZsdjxwQwYXBlwOM3cIXNFlUtUKcpkRxXXCJuqaZWXATueC8SVLUwPSq6zH6KnhvAc&#10;eXGZ0ZTkqQPaP1Z3ul6Yy1xXTM3VLo1d/fqcqexaK/jCu+LGWrl3T5nXnXxzRepB7Gtfyb1r1ny4&#10;u5jFTQjaWibThFKuHTlw5gm9UzhyzrY10lYFBlJ2CoWsfbHw5oGzPXM3bpB4asWhNx/HQ6HW8PDc&#10;3BzupNWa4y4zVF0t/izgjOjQZr9XPRcOf3sBfcHgTGrhXDg4Ex7/9ni49G+LRTv79PO9R3ridOu2&#10;Sm5UeHbWUmY3N2dDSn/rSnUKFQLNSLVRVpOijdiox7AKmQpEbxA8kqZUsfKrKi0n56suQYz+PNed&#10;N/QRpbBl3f9icnL8C1qIB8YHwumZ1Mwb/YMDHZ2Pi7pYMQyvGqtoitHpGih0GAm3wgPNRkLvVOrz&#10;fJz5TIAuXQMWT/eVijtaq9SJCjTH4NoxncXorHn4HLuza/SwI0frjugmNABLTMUq+SUq0Wu+/epL&#10;Vq+imiTkG3V23TDr2+qjSKShU+uKrWYAF/df2fNfvI5dOXz48JU/vrLnp996+eVc79i7ucH+cOxm&#10;78Nb4+momx7tT1fBOcH5UKy+uelWZ5dml1JD12Kpa5uLfzcxRO+0a0igOjryk39/68PQ43hrbBZx&#10;hxUZNfT4gamB7LpQQdmSHuSQtuuisL4DSRWMct1q/nokOn99nm84kw6CfUUfwq+dPDmJ+tW5C+Pf&#10;vtA3cKH/e/tSXPKiWyau40bo2qBo4KdNisBaiu39pkX4dRRYAXNfnRvX9aqu/zJrd2y7UonSXkK7&#10;vA6Au98elAYg8kxUGp4lviu2yKDGglqVV5GkTK9jSy1LTO62zQHKCaYxgC2Fvlw3A73rGhKP45dN&#10;U54yMtmqeWlXJIeKh2AbnEwNiyfm5OjXsEffUxLtCZ/aIWmK3yWGyyFuExOjb03GYqlUvVqv87Rg&#10;BG/vSF11GN3ofFBdQX9O5zanhANJr83jPqbmHTv62uSrmLY9eU4UkqbyrxUCkDOEUJlD8KFX17O2&#10;4TOAhUqh8/RNFrwVTUpXFRWVjWAH+M0AP9VLqjPY5YzKRI+KW8Wos66zZtMFwIWiduIaiIMWw6U4&#10;yFSztvfeqJXzTVFJEFfdBELSQ+W7XVHFJSbSUDnxUaE3uKrKV/IDO1mDEiyDW7DiyinGZxnn4MpB&#10;LyE5JltXmsrBi9QcNoCRynJoAWu3N9r5dqD8bDh0Ky3UPwNj23Qc1juf8cxR55MODsHViEvb1Pvb&#10;sz3xzFboWSDTlpxgFGV4Rkv6OIcwT3YoAFf7e1tzGDVsQTvNzd14/ezeA9vbf/u322cO/NGBAwf+&#10;6JWpYyS14ki/q/0jluhaQI0R8kYAaJOfUJJB5gAeOOVyq7Y1NnFqOkYnJY9cT3cfkW5ysbq5SAQv&#10;aZXZoS+mp6dTQxOnbk7HXAs6rFHh1FqkfoDfwygtcOcwXFJ1Z6voDm7WGy47WkmRTS/Flq7dTKWO&#10;j5CcoIdHCvFXbazGHHssIsrJc13FPJRndn03Ry/nl2BQlmnujETmZfMwU4B9XGrMQKHE2Wvlt6mY&#10;786IdzWfyEWrZk61D1Eoy+3OruE25SFFOzClgghKgzIWQXXdExJpLu/nzZit2q8CzlYtkK8Nnz1w&#10;oIGN1HBtnDrAg14s0EW7VKAvQGa9+eaBvWdf78kE5uKBQHx4OF4LDZPA4tpVjbaRE6i1N8z2r2qt&#10;UOCjxykUsLIveAPhb6fSb6QXFmiRC4fTP0rNhL99IXzn9vIy6a83p/b3kGB7lpFCmwhTv9W3AWml&#10;YP/53CrQC2xZxEAAT2I6pJqSeaWVFBVEOd/zfgTOKpN2V3f8VTsXpEGr8tW7X6JhgaGaf/fBOEw6&#10;fYCNjoeBxHrj+PNDHRz2Kmx/Rj5nKT0R4YQZetNjngW4ZIY0IDqmwuYBWCwqn0k/T9WfVNBzUc0T&#10;ciA2IA26BsxLCWZSJBTe4RG5+fkoF786nElo+XyGotisVG5qScpV/E5FO7+k8olKviWr03XYc+EM&#10;Nyvy7xasg8ehHuwj1cT7xIXeR8bi1P/Hqs2ePWggHqZzjHsr//vz959/bJbH+icnJsZj9K5LxGJh&#10;9N7ridmJff2TQ+nJW6GxfSMTiVTvVjPXLPMR5ZAzFsOIoeoPVjQwsivSwaCzfhSvuMPBZCvuF84z&#10;JVQqWgJlmL/OtavryHmGwKJ/A30XLqCCNXCyr2+chNZrB5/r43oY2o7zqH8Fo7T6pmmdsDVVJYDA&#10;IlU4/dNvBNbX7/LTwPAA4j+qs3BgYQCQRIEhs6IumsJctupoakBQ4CkX2a/NXULBzVkSTM5FJ2V+&#10;Z2oRpvaQUEC3p/tMB1G60o07zGcXz3w3l1jxj6T/Lrpd4Qasbu6LbXGUCpfS6J+NXHSuuHVs32fF&#10;P1TxAzetLkBukTRkbPqHNweOTfxk9Gh/eGgojbw3PheJ3LGiUgJTpsVuFAIYn7oMP/KdWnKYEZb7&#10;5lD/we/R2cjkZELLan7qnyXhph2h+erSqfT4h43uZKOqXwmQQSknTWUYK/yFMa9AFZbiIGdVL1FT&#10;W12xMThGUWgOmuYj8tzjPwtm2c7GzAO7QCrvzN4bmZrDk3JrYjNvqoIVpM5dAY+y0319bTW5G9kA&#10;4BXzspLKKV322e+sltb9ecF1YBzWWYPtjjxk0zUaiUnBd5bN7ihislwOYK4vsHEI0XehBwcNeb3e&#10;4YNU+kcLC+GF6xwjGVwIz0TS6XnsoJde6cnUApjaPyRhwD6qaJXVG+kqaLZapnV5rpVBA7AVONSO&#10;j519ZXH7Bz/wfuktkkh74tm/vmjbZ7a3t9F+ujwXr5mB2lwrcN40a86643R5FGuiMla5QpQz4cJq&#10;hXr7xwcSRqTOZ9qY+G64iJtVvhjvTPbJJToea6T6QdX2GlUcrBtV1GHBR6TrzO3xGo1FAwmgdTa8&#10;0w1isdnZ1PRSfWno1OjgWE/ccdAQCzjOhuKzK5xo3vQJmGy/Eh+aMg3JlB/3tRSWwy9BwY7F9C8J&#10;9MuLWkarS8EduJZV/og1sSNDniKiVEfQj3XJcwJRDgpPaS7VBuwGJYsdK6cQ78y84kfe3oLDKZfn&#10;lzwTgjY6NLj3zJlNells+9eki0hdFVhdZfnDJS5m0bp/+zf26VfOXu35LiqPgiBtmYG54fgWrO8I&#10;vMG+FHr82DGlQ1hcrpA8SaVJXC28sTCTQn9wIRUeP5f+pIBm89O9J3patVA8Xgus3Ns1MGgyActk&#10;N74ptqi843xEe6jz10D758uy9fLr62y1khEBBZ1QXUCpVvGgrXzM7zJf7S5jmeZuIvzPhUXa/A/P&#10;j/ddQMrzhYE+etTj4fEv9v0Bwp61LguTDkWnRgeqaF5pJN8NTA+SLGFQAe1zuqYZwq/UJRqGGaHF&#10;kkwUseLBobT4CccLGm/rd6Bx0JgoFuk43tGZ3eDSeZ6msm9gBCmBwZMtLZfYaLXjZc/6bKtOR+Kk&#10;Ueta3oEn+4YsNVLoTxryUaxkM9AQvIaIrqlwGzQ93cbmVOb/3+wc/PBX6MP7JOPLd+8PjvT2joz0&#10;fvjxiyM3hwYmJ0bKgdq93LtckXw3d/jlK7/97ZXDf0y3p5/84xMJw+BTc40jBwUigbRwzEgFuXSF&#10;uUDObVY1K9Jd1zkPBy1EiccRRAPjGejz8YELqfDABbogyfvCawf3vUZ3wUhvuT9Fy6If0St+nQE4&#10;rFh96hsP1teR0WA+F6u7CZIaVRUNbGlPXKZJ3anS62wpc7v/FsHbCgOFHamgaMJsZ9xlxfLHUiw4&#10;s3AbS5MAKM1CpmekzuarSMSdd0VSqThfTWLQPYbNMbBdF5e2OnuwvnzJqsJpV5xBcVS6TUEFivJ/&#10;no42CDeh05WhCRJX/fRvYmKifxpsoUQ1kQCNz9J9OqlERwP9wG1JXePwena4Y7DP4hYqSseelfWm&#10;6Y4mJ665yJW1uIKnBo2F+M5qj5NGrW7sDSdPc49U71iKma/KeNBkvnMBDHce5om6HaujYi2kfHWR&#10;LRC2NGsFvSyjwpWOikzVrMTorVSHHmLDYAwWStvemWM3emrOFjcGFdyK5RNdddZMBWcAcXTd96Kv&#10;7/QJc1xvWtvNaGelJTKkvAMDV6gGsKt5kTZBxEL1BzR0+u30uTAa1tbKWHtMpx3YcNr5jQ0k6w3/&#10;LAoP4BM9Tcej9ELq3DgvLmH4FdILC5FEWudp1APfDTwLPWgFxDR9SJY15CGiLymmqxqGB+kD/Y3T&#10;V3qOvLJoFcRB57kaUjbcBoay6563uHhg79VW/L2204pnAhxA03WFC4O1KSUtrmWQ4AnUtmqh4d6b&#10;6QiiABDQ4aF85WGuAnUEvaIDyU6iq9rQGwagpHW3YegkroxFHV1Fus4s+AZqDWA1wPQOAhYbbuvv&#10;1CdGBocfZ2DBZmd7kjOUWU02TQW+Ut4zZonlJHqQ9UHT/4644GUyUBKERFm1HSlLyXfQ1yXx6zBB&#10;A41bvNarSU5+TkomIaperJGaqt7CWHIWWKZoJxSmVhR3lEENPDy44qck5iRFBx83HKfJXyMVjDnA&#10;rdBWe+zA06z+S0QGFgrL+FMsfsryKnspW7Avge7PhH+s3W9CEr+yd+9/6um5emMuU4v3DLMIJd2L&#10;QYXW1se1Wrx8/2aWzipIpqXGSZdHadlKLbyRpr0oNQPyaLi0TPd3++nEieFAIBSqzc0FDh3KbwTO&#10;tzdonxJaaZs0bbtt1mqtuMN40792Ao5csHegvkea3FSqk8RWPplHl5BbrHkfc5XbATSsJ3eh2xWq&#10;dDWXFxn7bm43+t1cffd55KiQuhoYByv1Agmskd70C3xYU/QbrVOZHhkMayUMEuqup9E+h/IPZxFW&#10;XToOGLzeBw1NIY5VgekTsUXxMdznKOiGpIXRl5eXJedGZ7QzxqwtAbGzHFJHIxWMozIKS5+yY57v&#10;TNsxYZF2y1pd45ef9MzFs6wiOZSY7Z4tGir5OeEfxfHehG9/8dgf/9do1LDMunL43XfffZ/+vbuy&#10;stJM3i0H8it/cgX9xZevXPnPu5Ev907gvcqWi0oF6wCPFNJD07QKwmQRfgMAw3U2WEkFis3uynQV&#10;FIcWWojwCwdT6TS9kuHwub4w9FVf32sHD/a9EUxHBEvEfK3rPHcYiVQjrqRFCxOIDg6p+DcC6+t3&#10;ef9uPx/SZ6suemmMIagzEh2QWlRZYCRSDqyOPxaidaHuFysyRyjsS/EGkdJQpSlV5LJ0f5BVRMy8&#10;wUx02JY5VM9iVYAKN4ouaP7russVLN2P4eSakS4nN7SQVbzdisvmdRPf8yp2t3iFhQ/8PZcBKYnY&#10;tZunfnj8rROjI/uOTw/1A/01GzSqPKeH6Vq/cJWYp5MIYZi6ugpOlnFAjr1hUApyRiukLb1Gw63Q&#10;wZoRL8xnFS6FyEyVTEVPg857fH57l1TPdjdlxuetZ2OoZtcEIT+E7+h82OLNz21Y9llpFzlMlYGC&#10;UTayCvEBb0WdjqZTx0eDHcvTXJ0TIaH2Gtt7b/wYDbCdFBxu1HFozrqaI1TJOcnymqpPCafBWXPK&#10;5bu+Z0sNAKrhQwaQJnl2z1RNJ/WzfiKgUBmTzE+UIMQkcKQAbzXztNrnD20cov8CZqA8fCvhVTTP&#10;cnlOJxW+ML6wkCZ1lU6HsTpGEIlZoJ10+2qrdj9Eq+AhP4zXZNcMPx0UfDIBNP0CG/A/t2vx41OL&#10;doHjofm4bfNriA82/HSeu33mlf3xQDsw18oEMjWnvKsHypDVfBdAimtirA4NTg7VUwlJ6OCkWR3n&#10;u7TPssRCRxBhtFzickHWJklXNdyK5HkYngvwNFg9aFbQddpDZ93NWGxoaGLg1IlMDcpqDnU109lB&#10;iENINvNN2H/g6ZHuXc7PBsQ3m/mVnCJXKVaVmWsK2IEnSHOM/lJJgGw0y7GAVjYuDvnjXmF+pxtI&#10;0oFzHNX4YJ5ZW92JxRXkD97D71thZeWTDroEg9wOkJN7iyzEAoHz551aYCsTGju2/aZm29lLl1C5&#10;ul34tJj9VMSWRrLKtgty0exLGp/Q/eDp55+ffnr6zPaBV44dO3v1RuZ8Zo421FycXpaPSfkGWsOh&#10;0ESBRdm/XcQSx+UD1A9oH5pBNSj8yXKhuFx8euwEnXOE0IMlIU5yFjOlc4Fn8UwoHu/picfpfi/f&#10;QJ7O3PnzgblnTuBZYB0Ciw3tgfjwHI9NcrOUtOh6EyWtLz17rlPJDOaq/7Wu891Ek1Fe3S8n5kBw&#10;kcCahMd9gAUhCa1/3zs81Kl0KiyWcOKqWcuDe/Ycrg0xTWBJrzSquuDJsffRuaHmiZ/H0MQ1pTgK&#10;3QKTKiex1KpwJoYBLkPJ51qprAwcs7SiJrZ4QbHjdJCDFqQoxkqKlJlYsv6emaaK6lC0fECyKCpJ&#10;bS8qd5YfolMqVWjFQQmNTunRn3jC58t6wzMeTR37r+k92sPVKfxHsurw4f9HOvqew4MYZOH3tidV&#10;tYr/HyxZ4Ktx6UpGBpWkgj3LL12hK5jGFwRyRZ8PIB2nj2dD+06+drIvFexiiPwpePCy6IheUcPo&#10;rOgMNxY5/vI3AutrWMH6s9TSFHpl9Yoak8uiOcWTDPMRS1i9ysPOZCspplxUJndQ2n0PVVbmBzE0&#10;yFl5YnHnsUDaaxK6kBBY0GiSNmNLzoIniVp0BuXCKMwn+jpGj7mUpTp/DLaVzGSvW52S3l1FrF9+&#10;pQuf0sKGe4kiVQHel3osdS029MOJ/aMjR26N9A/FhiZS1+isIMpB8nSuhwFEDgYStqm0Cw0hoyu8&#10;Hkp0NibyUKgAqrRyEUZaHhTM+mrKll4qRI0EBSFrkYERbtQHS7gs3fxQdxaEkpQtcaj4pBoR3hyy&#10;Gn3zgiUnkJyCLJOEpNoAE+OOblSlt8Phak8d79cvsggFk59t7t6Zsz/uoVPwtaSf99wtRv1N2Vxb&#10;/xKXgENiPiorHijgo+XdlatyWRpnSUFarcPJC5+JJKmY3ZHB/E6TsKlG2Zs59m2t+r1Gp33okICM&#10;2o7zcah3iLbUExuHrkT6jdQ4SlcoXtFxKh0Oz6NhWiDluP06KZyy0wqsmOaGKaF2+A0Ykaw9QwEC&#10;UciY3q8NBwKjm9tnULPyOAm3woEYiCujX2Q9QS2rsYgi1ncz8TitspmAFK5UHzRpruExy3yd+JTM&#10;OBJ34qGj6VQi5lY4/YwDS9jozgKKK1QNg8taHpJpdXQS6ZeinGqgcIWWoNFwZ2knTHC6M2mrerUa&#10;OzV0anSYHgWYWxnSidIRJBUqpinBUm3I0H9TfEPMpWBTVN5nNyhHkVI2TccHNeBHQJuqSeYzP69m&#10;OcCRQvRzjmK2wvXuCDdznWtdHGyTz4n9jpMEGRcqXCzuLq6gIZnnAcKVfK6bFNPMrZg7aYQ+Eyuf&#10;a2PoDxWnwODs55/bnk1KijuCxafFLNQUIr0LKA2jP1gokuSyuWl4Sere9Mb7zW9Ov3n69PYrZ8++&#10;/t2enrm5DEljMEbLz4aHx/otum2xeNuKYbXjxS2dXnjjR+HwhQvh8RkSWMvLy0+PX+0JYbyhhalE&#10;kmg34kg+JEH17PFwz/CNG/G599678T/cuLp//+v7z+7//o+/f/YI3f7x8DN6kq2esfgN1qDJddo8&#10;69hoKgp7Ryb54YP5L00KShkr6fx1Pud89KXIRsUaTf783ecH+vtPAuMeRmdzYGB8pHdsUhP+ipSp&#10;6XDHS+6eiUuoYFWAj2IgllfhgAGtoJPAuh4JujJ2yDOAVqkoKc6qyFSSuMGCJkcbdiRY4mVnhcVo&#10;wGBE/0QZ3ZXlXZO2n/ipPlEIh0+4FiZOLGFAKGGl+XZ3CLOOVvzkBRJr3RRDenR0/e356Nuk8K7T&#10;ieJnYg+hMy16KktTU/u/spCYwwM45f9DnfOImDjm7YxPVTwMbQVBHo3s8Nq5ZjWT9r8yo2ANESPC&#10;M4Kx8LnJvvD4a6Su+gZODgR3hqoiTL3+Dkti3GFFRpoYwWEZm5vuxJVvBNbX7nLFfK4+685uVmN1&#10;qHQ4mjQfjJ4Ifgd6gfEMEuXpe4WkVqVixxnTDr6UX8gSG9BF37alq9abHmXuwFIkqotbPMvqDMII&#10;FSiD1yXO76Q1iJssBqLQ0TGU2T2cnuE6emtcFfdjDRDtiaISJpDQg3Ej9SXkxZGuSgSR55a4ebx/&#10;IhX74Ym3jowNjg3eGhkdr6evTdfrwCXA5K65CW7eMb6UdRamFhUYHTIQTw5TurDRQzUZroqv6pJZ&#10;LX8YUAr40Jh0gFD1LLrqAtsq7Au0SKGVbOWt0ixPK8pBS51mViLXEd+DcEFxMYjxLGsJWjTLYwX4&#10;DAAbg0MXmYsj3Uvr0rGfHY12PHQGod88Hjs4sz/+45pj7tSYJH1QKlnJ3aYp864joIayEEHX/G+v&#10;KYlVLv+NZBXyPSn/jqQA0+LQbApgW5GXVpuS9ccMB5YH0nBLNnPlgImI33a+vUELepsWx+evcaPa&#10;TSdoPXwjFf72Qiq8QPpqJh1OpcMLwXesgn3Ra2wfYXBVa8N3dTNJm5SGg1IELbNoq21sYHYwPrJ3&#10;G9UqF/oKuArricUFLHzyxJP8sUZj88z2K/tZOLUCu/AU+aSz1kVICYk+2QyE6P5bGSd0fCiVjpFK&#10;wqkAn2nqFeAadKipBj5iqBXFTtm7G9Bg2MHFicUExEYDeNFEfbPuziZi6Ym3Bod74nNtBDQGnrUc&#10;qQHx1nTyvnOqaUr8osgoIbh2feiYqmyqcTe/0cvyaoPnP50AaFIkIoXbzlT/Mk8qODKRiKLKajd5&#10;z1QByFzAaq6g3JJES9ZUlCt8I+80HeExdKnuuRWhuEsFbMX3YeUVSwIGfUwdBNqt4cxwo2g/gbjK&#10;FmySV9nC56g9XUK2G30sFoqXsrBkZbPLfDqDsjfwewDDdQqa9/T0m2+e3j7wyt79w/EHP+7pGb6c&#10;b8d7HoxW6IeWl29rddQTuGczk0qnL4xfQLtt4bNlusflp6dOPBt+HGrVnsVD8eHhuVaL1VVoLh4a&#10;vtHT03P19atHzu595QA4EWd+cObXZ+wfPJ06fmTwwYcPQg96kGNYE3NaXnFF/erdl2Ou8zt1PDP/&#10;pXHB1VVmje3+GZZYZu7d5/v6+7lJOB4eCofH3/hicGTfQFaqGlyQsjolT2o7V6YtmeLBeZ8OI5be&#10;oF3KK3lANkUShjKbl7QdKJUcxktcf2KylSFxgFGr0Oko+fWJLZxBzoRBoIL4X9mJ68c+y2rQkZnA&#10;Yqm4q/unfqPWzXrGZDSakAWxbGkofHGID27NYi6qG4n5YBQn7h4TdipebGpq6uzcVwQxv/JiLIpu&#10;P1cFJWaNz+b9tFcd2hNx1RGA2+HI+k5Xa0FbXQ+mmeiO5l9U4O8ozKf7JibHx79IpaVoBQqRoLCU&#10;2AKxIR1VzhEL4q7hbm4O//YbgfX1E1h3X3VBB0FspuwztGYnFDU9ott+uB4CRlVkniUkd5s7VQA0&#10;WYr2pBAO3Jvn1D5hDfjJMyi00P7zjiFVoUtZcWtzD42WnSjpIoxZkaYCXkjnxgqcLLJG6ShowRVl&#10;iFsAH1AygGeLuy8IK0G9ymhU6/XYkluP0c/GYtfGx1M3j98a+dnEwNCp7w8Ok74aG7t1qz8VvMah&#10;vRYSGHU9CGK82t0Vxp0HFG0J/uH9/A91W9Pv6OxeF1sTtKFkHLLxXWMaqD8RiTNA9wlfc0md4c3D&#10;1WDeGBezYr3yY+kLag5a2q965HpVkhYhbtn8pTj5kkyRVSLLsqFBOdLQ1ZnVhfdiZTN0+N6tKB8E&#10;wBLiQ3LFQgUr7igwQ7MrIcq7om1yphJWqjilhJfA3dmCJVatMgsrZVVfV90zZv1wmWedmUh5f3gN&#10;Hl/MUuWaKgS6yXfpOLmtgNP+1cahQ4c2Dv2vh9qO8yDUG6vYFftJnZZEElhBVK/4wjKLjkzvQM9v&#10;bx84Quvg5VatLa0xhBri17M9ihREhtRPoN3OxK8eOTLZKCB5suFyPY8Ele3JBUdK6C3UtbwnjUeN&#10;xQNn41twbm3s1OmUvwy4epTIuG22RqsqCblQK/TwxMTNWNWo6pxVwoIfwt/jFiCUPyzuBqyFaH+j&#10;oNVwJZi26larm2Bfzc7OTt9MVKtDE0MDk7fGQuWtWq01F2BSudPs5gNLhUrEziHmLSkSkzJly9Rg&#10;XoYJVzhx2GnnVGdznSffuPpVm5trI+bPIS1qNpOOo4hYmH5gvkbZxGgcK0mJccl3G155PyCHe4fs&#10;QpLGJP5KxOBKE8FFK8hwVo99N38gjwRFVHvyXLyamwuc7zm299o2+oNgXhUuifEKf1Gu1uw6bUVu&#10;EmYv0ZuQ4aBZiK0il7dKJMvojXHJLpymy5kDm5vb3DY8tv/qkR962cJycfn2bQ8WYkxwYUYeECz6&#10;l3A7BfQIz+w91hMP1VqPe2qB+OMWj5re+O7Vq6+fPUayii4k3t68fZsegf3E4lZl9ulvPvcmjk/0&#10;D02dff3G5dCworyigpv3i1Vcy8up4cp8U3Rq13a1S01JsxAFx+YOFR6zh6b57uDAwYP9fQPnBi6M&#10;kygcDw/0jg1OqOMl+580yxdYv/1pHaEqusE6y1NThHT8MpjPFOTpF9JMxVKpJAD1jm80V9zQrFbk&#10;xHjaU+8gaBBaCQ5aXU41Occmy9wqaU/65FAJ0MmySGJZtVwUs7vGM+RC2tL8iEKcbAPsV8LrV6IH&#10;URSXPA8UaiqYLUhK746ljrF0TuttHng0tbfnK1JYhz88eDPd4BI13t66t2RILgedBFe8LMzuXMAC&#10;PVrqpIxl4B1uR2rBeMICCzdKz88skNQXzRWJKIM8a6+o8LTmhaOl49fw+gGjy6ZR+0ZgfQ2HCJ8P&#10;xzbdxmLd8GQET9caUUNBaivZkj/dZwnDxOpUUMiSF14FvMhwHc8N+s0sSUO2QASOzSci3aAbeGhQ&#10;EIId3vb9mhUPUbf12ShLpQr9c9FaoTWpqusYfEdFwOVClsuiCmUA4N4No47MTxcT8lUegYdiQtel&#10;PhVbQsMlNjQ9dGpiYnTs+yf27Rvd99bY8IP4g8HewQ9HJq4hncR1o4xcIE0pWYTz8/JgpYmXFbcD&#10;Y0MrDTyhVN/JC3c6nuYb77NioarInGPBFpyqIOz9iHbLdpfY46ViFZRdSvOdWh1BaVpcoeLDls1D&#10;nOzV4kwJTVX0WYRZEnoMGieCd+64DEGeN5Txn9b2BKLoX45YMZ1VLzcq6bGcOd4z2ALYyGx26aFl&#10;8yXTBzZAWiXNXc3AsrnmqKoVylXJNbpZc001zpqr0gbESq6Io1zNEvMPPO6y9Odg0lrlHBCTa1ns&#10;qG9u1ebiyDrJ5zfYRnVoI7/h1B6HRtLQQRfrGNGh41Q4jObgAtevFlIL4WAQe47366mrP0Z0SiCw&#10;oRph8AQ1A/HLjpPhKBUnf3lw/ytnTp9++pusGNsXAZu1ffes9Ag97hhy67DRcBveAVpvM7VWSz1/&#10;R8HCJOt6XYgTIIndo2ex1QqFQlsjA6lE1W1gaULJSrekleBiZcC7CQ1Crs42sCPT7+DgC/xfpZ2+&#10;Wk/Ers3G0vXYxMjgw1At0ArVyrVaLd7acgIMa3ekhmUyhqKpmAFNFlOHULNzuITEeEwpKdHju7eS&#10;P5QHoqLZVMwrNTKYz5UzwKbPgQaPigs/Rcfc3c6twc/O+kr4oM282Y0bRDiP0DKbzLbPKUp7fsdf&#10;hZ9byXeN7V0kAyM0pRxmNu85mXwGnqfAj6cWt59Cv2hcwso+5XlBWnEv6l6nVKj85ObEePY2O9yl&#10;cMXI2QLrK/QQsyTJbO9S9ol96enT209vf/70NtqGZxYbtn0pCw11u+DGUE1gTgMM7gPh8JCrfbpc&#10;LBYgsMYu11rDN3puzNG/nqtXe45xuer0madv/uYSCb5LF3GKckmopzgNwnDi55/T7/n8ze29Vy/H&#10;t7CBTPjXeZOu5pWodcqmQGHNdS4qsvwC5yPvBxRKeJSUCvE28TdZEqTe/Lu9AwePHhy/cA6zhCSv&#10;wgNjvQ/6szwNpJKWtc5yXOmOtsy3VUTiYwCPLrYlkRdBhbJC0CAUVkefj2aXuQKl+VSZrIQ8YyDZ&#10;8kPlOxe1v4cbMqpLPGGnwOx1sXNpWYXBYu+85qcOQpmBIJoVHOlOtQyqDXQtzgjTspd2YKSaj4qI&#10;QlyAcAo2KseZMaKn0lic3ZzqufLVSKwr73845G26OEfi97arfMCanLbSg6SlRyzuMFtJp0+F5IDO&#10;EJkHyKEKNFYkiNGdyAIdy9IzEXG1s28rEUmzawvhb7wJBP8gaWcMka0a7uz0N2HPX0eB9d+Gl8R9&#10;W4G/3ab1phrlOJsgg6oqWscSiyKb3dEozKr2HyhP3URCS8SBBvwVe7VseleyXEFLua5CBWCXzLL9&#10;intXbBXEzjOFIKjZzfTE+EwUogoxb7orKgsdQ49tLvQddF0arufxhLuBXiJqXgZCIqokrFyVP1Kf&#10;morF0rHpmzdjP3zryIkjYyP07wGqV4O0Kg6HHkxOz2Jcy513+bFLVIOSgsIaZX0lqFCYqDj3q3Dt&#10;YH//wb4oxA292TrsIdOyiiIhdTxmgFr+poHGwsbyQBf1sw3piAV5yT6qi6oryI1YlZJj+wGLdLDr&#10;cDne4uAvZK1y3Laa3wTLQfKt8QMyvg2Pz1vs4oxZhp/tA/JGxSucnQvNOX5JxpSknHKobP4NrjZJ&#10;OpVVN2wtad7l263xbbmvx1ZowTskk7muQiOx9pHcaNWE20bm/mm9WVULtBiweNEAjDSnkglb8cs1&#10;0wlwKMnGf39og/RVm5TFg9EEVgrbi/ExKpYKz8zQwphO0Ukfm7HeAYa0YZ85i3wbJ9BqyWQ8rdqk&#10;7uJzARM5dLVQ6B/fmlrUXrhET/winj3kjv1E2oGkpeSft+ix9rI9z+av1Rvbe78fp0uAFseySEu2&#10;mpXh7WrKMKEymDXNVi1AcmhfKpGoYne1GKBtqX6CEEf4L7xX+NuAp72aqNfhbK8a0TrCeTdj6aGJ&#10;n/SPhcqhFinDOInGmlPLOPd2VYtyed76OYFQNSVMWMGmwGrKy6SfQikAhIDUxXYbVaZmMyklqjwz&#10;JmB8MgPyoua/xNJosi1PJEEuFyhLy1W6v90kmRXTF1K+q0pQDk2fjJVTLnc0Be+p9lheSjpS3uEb&#10;5AIBJ9PGDOH+7UXaUpcQR14o0D/r09v08qauRa3icilxs29k8O7gaLrTKbJjvbgM7QV5pSgOaBwW&#10;ljW7YINIWqhIxjy02tPl4nIRNqvi7aIdTcwspIPzb5BQn0mF34i51vJylr61nN2emn5l77G9e6de&#10;ib1y4MD2aRJXT39t/9Lb/iXzgQtcKEb5GPqu+Pf8a+k3WlUIvtun9/bEQ46/7aXEt6r64iKzlAEe&#10;qPdVxXDngpWZW2MXXXKtmwGdT+543AEa7Z082P8aOKN9433j4QvjA/v+bLBfJlzYugmhtHxcqY49&#10;x3Xx6oD7V0HBH8V9SzyfwSh729WUH30MhhdIBFmsgkp+gKAkPiMxhw8xgGXBD4/CkmEwsYbr55om&#10;P6UynHniMFvi+y6VVNAzV7FYVZW64YRc9tKYKAoAoBTDur1K3Hq5glNQnGVDzTHxhoNH6Z2zObU5&#10;dezQV1TE+um+Rzj7Yn8bJ/mwP0XsrhbbMCqeOyvMUa5AXY/4wc3AWs1LultC9QeFhsVTh6rOlVAD&#10;hzHWWmC6A2kfTeiVLmTIqDcap/78t98IrK+hx33fuG5jGE7XBUNgM6kqyiFUn2Q7fpizv6pLf7CT&#10;7dJBUacRmzefCmW7WXicorxrdhCXatTju7OzKhUanPYlFwDQdGx2YvDBi71HUxHSUVWuT7lsGm5g&#10;qBB/G25d53QSHV9mq7BRNRAvVQcYu+puunVawGZjtIjFUrGhyZ9MDO099tbY2NiR/SdGxuhgGI8P&#10;x2kZ//PnUrHZ2LWha3VXzKLuHXpXc8lWPVL3DismWwEgLCbDF7yJ/slXSWF9B85xOqPp8BO2cbKm&#10;KlYWG6s0cblrmmDc6Zuuz9Vi+VYp8K2zMnAt4dnCE2PDlSHketzyogDiMVXQkWKUxaoM2UX4OTeq&#10;9FVEDQO4CXeJ+wZ70rou9C2bnfSWdebYjfhlR8pRZdFOiCIMcTuMltfyVrmcTAqdyqdUra2tgdSu&#10;QKKKiZX/F6iG8havJRjbX2GnFa0QGybPuqMc0sRXumYgky1CGO7jSOD8obxzvn2+TQrLCWwFPuyv&#10;e9CmXnAGdYfr6fDCgpjcF8ILYcTKFUgvevaTvT2tLdIirXgA9ZKNPOpLtfhcZqtVyxzKh3pOPSmq&#10;IU1SWHBb2Vypgjj36IS0vln1NklTPbFsZX5n4bW9eeDY1Z44Oqll1Rpdc9aU9QyGcDGRJRG32DS3&#10;ti4P18rD/Yga8NhfxbODcMJwQQEAB/piYpYVFjqEzL7adEEpSiToCdI+um/kQS2OxmCc5OEWRzm3&#10;peZDz2qVU29IDKkGLiPGmzkxsW9IgYmrVM0diJMzxx7/99qBDZXfoupeMLGXa4E8vxxJ1m2OiC0R&#10;WPl1k6sx/FrluypK+o8+48kRmKyaMPQ7ibDf5VE6W8nvjNDlu+OEfj7fumiRfCDQhkeu1Rrba9sF&#10;z0N/EE3CwqWBmDuxb3DwwcjkwORk77PQ3dpLdA7wfL9RLNiF7DLJm0+L2WJxeZm7hGgmko7iT7QC&#10;z6xx/5A79VBXy2xl/72CV03MvEEKPTWdoNfCLt4m8QWD1jKppqdPT58+8wP4vH5gZ59estFCpr2m&#10;4YkpslBAwoLGv69UUP3L7BMb48+XTu8diw9zi5aDpv34Z7XJVv2OX963aamIx1XmOiQRs2MmV3O7&#10;03NEXdG33v2Dgb7Jgb5zFy4gVYUe+8DYnw1OaoruLYYMtzDki45/xqxFRbzvuIKzT00DDhMHh0pJ&#10;akj4o/392ws/um6pPEHhLTCzATlmDNT7rDtayEDSCs8SghKoqzBahjEoi7zMBXat7ACIKuyofFPJ&#10;K7lCZ7LRt+8Aauo737VdiHfNkMXibe5IqihbvDGrOG+O7Q18RSbvKyceubG6oQreFX5QMk2oV0QB&#10;ITHQnwQMAjh6XfBYwiJN8JRhQmpaQb+bKCOHiTQPIXJmZJCWIK5jJapR6GNbXms6t9c3jcUTV74R&#10;WF+/y578vnMGjnGeUZGkPU/JDJ0PUYWO0EWtrCJWdfzalcAFAGiXlhVb3C9KBwsgbu6zGd2KkArg&#10;s0XF8XECZitmqyfqS9PT6djAYChUvhsKjTz3T1HpElYRR8hsRq8OrJALyYV1qiH+LLchET+kr6qg&#10;NYLRm56enqY7HTp16ti+0dGJ/SPDg2MjIyfGhg//9MphWthbdGQfnEglOGW3wZARz4i6O1Yx+lBP&#10;uGzmZ2kFeEVWSFax0ZOTJ/smXz35nSwrLn928KKmEq81zfaxL1K9qjBi3vKUvpI8Hksd1khQFRh2&#10;D5nakchrlMy4Q4lMRNyywzmN0o1VFS+8BDb/lkqUmVpRiXXEO5820QgfdPcMWYbOj4FLWNmKlz12&#10;IxT3u38h6QR+kEzehT5inVQjfbXme7pFagnFIcnDZhL0zBQHU352DbE7pgompIWhFmojFRf5dvk2&#10;h+chuyRgOjUn59TYEp2jK7AXtR1SVBuHVg7RNfqzYcKRvvVscDSIx2w3IK9g/FyA8WohnUphnJBE&#10;lk6rG23P2PHhy3NzLVqky1iyNxznkOnEMQQYj1+OXz0+xee/tmKQ2SKvSFD9oVcBPD0WIz30d/VF&#10;X1l5oq8a3qZ3em9PT88wmoSOs6Ywo8mumDTV4rmaQxiQ+TH9xkBodDwWfASrFfZRdLkt4IgsyCtQ&#10;Gqp1lFxBc6AddTYyW6cvDR0dGdk38rPB0IPHGXreJBUhODIovzlMQ1eSJumYTfFeoUinWFfSjFKx&#10;i74PSimi/Eo7E6CNGzjfVi52Jy/FQwDC6HV3ZBSQ4VncHaQrG8pJlZNalBmqSelRzSRI4HO3Ayl9&#10;QzyA3YBMcLBWcn74M30zmc83d0cVCkaDfm6FJOB5xyEtGY+dsS6xVKEX1daeFqqjJ/YNDw5+f2Rw&#10;uFz+mHagTKAcevzsmdM7ji5SAQqqVCh+Svs+lBXLK/5akaTSMpQP6SlIoGUuNEkJa5lE13LhydSm&#10;V6l6WuE2fXYb6op0GlfBlu0ntn2pAIWnQV7R24XekyT7NJZTGs8y8nwjClggc4EZAeuXVjh9rNbT&#10;Est+0+QJSgGL5Xappp8zqWFVNUnX5YXdNUz4JUhDvpyTb35r3/jka32MwTqJ2m14YHD4zyZ8KKBK&#10;7yoe8QXWnp/wiItu8eQdOCHIl08ExfnjZrskdU0rGTPBmbfFnNDNwMGF61fo0fmSS8kkBIixDSuq&#10;Swyt1ikWO1LB8gMJS8r0nu2CRBUMQtlFJHwCni5dR7dA/0zSdDQpf4m9pFLlxYKBWFEA5Enr4m3T&#10;MDbrS7FI7MhXozH2XOmlE/eqV2UjFpsLxA3AbnfPkypTxYi4RiR43Yc1SMQz6lnzM0HRWEx3TwcF&#10;wxDssrL4WDcvoYVoKNZBCYKCe6KJgEMlvBHf843A+hoKLHPkZr1Ouy+S8ngmVMEEWGBx2gsbpdTQ&#10;IPQV48Y7/vybwAj4j0AZkIUXRW+Qz0bmffPVPN7rhlXyZww1HSapOiLXhq7VE9cmRsYG46FaKIQ5&#10;t7u3+v8peIfOm6p1hgXR4lTlqStOFkEHsSEQoQgXrRqJOscfJK5NJ0hhXZsemr5589jE8f2j3x8j&#10;0fb41thwTYLZrwS2QrWtB0fHY8iOq7pLCey/JARFYSV8EElE949iXPvRZNtYQ6OAl0yefPXcHb0q&#10;YFA2XHXYpaVKRcICZXt8xWoAqGpXfIA7D5voPCFga76vDeisbsyjxlmiLo/uRHRuuKoYQjWUCVqW&#10;3ZFuohVVuC4BdqFBGHUfNeWlHe94tggsAGsAFz9GCsTHWPnghab5QZlbQyaEFncJk/SFZllahTxt&#10;yBIjn+wa4ZNdPgNPIwoCC0YfWhDbgcyvagESPLUWraAB9LvASnDyKJ3AU2SWUaqBqtqgL20gnxd9&#10;rg309mqPe/tjJBLtrEGvZhDgDDr6pJkxGk7jND6aJYVp297SseFQKD5HqqT9D4EW0FV5E/pqK37k&#10;2FRj8ZfM+dc0D7AMFEc82hagJRiJWP/oa5NHJyf6U2BwVDyp/YvMQqOpcPpsT8/juIzpYVvswFUx&#10;HmmWHbWKssqoheZqW62RgUQiAZ47WO6MZdCrrg68KHZS0u9V+mY9kUadNpGYHkqNfhgCHaAGWeXU&#10;Lou6ygSQ5XzINy4h1malqejxTGlPNiXEZcN01ptNZa6W0T0/HGcln2+3z29s5OmDqQQRcrRNNXPA&#10;tazyR2UH9UahvOebza14yBQjEIuypBScpA3JBC0pUPGX4HpfN7tO7byjYFkrCqavqm+qvZhXXAbS&#10;Xqv5dSUtAnO8gwScwSFYqCBt6P9isXKz/8QYLkfGWsOggNEGcgKhZ+C6Oke1FyxGNnCT0BIaaaHA&#10;KgtaKluEzoI5y+a3S7GY/RSVLuiwYvH27dufkq66DWmFP/T128uf4ubFT4s4WRHeSvYJfBKoLxcw&#10;2cJ1K8HJMwFVGpPsr7f55trnB+LDPVtmvk37vCLsd/3smPRgUoNK3BQnVhfnDsXF6FHFc/g5Mx1W&#10;/a/8xXN9r02cu3DuwkDf+IXxL8Lhm/vijwe0kiIsY+XtaJ9s7bQiXI1z8zQ0qHU6qOl0LJIcFzrw&#10;ShgzH2yy1swbwXCEVRVHyirlhTO7KM/LRLuUd42ZC5WoP6EUZd9EScOwINMYQGhgjFVHlaSA1iqp&#10;KK+Sr766ZixUw+5gQikKH5Yv+WSQGiKvwlkzcrQ0oka2SKeMDQQ/02lkpFrde/UrCovZ8yBdjUYb&#10;ukLeofOP2WBlxGfui8VZbLRCRXgePUJHhASbquZFRV1PdAVVYgYOd+gqv1c4wywRxpS6EVrkogzU&#10;Q8KbhF8bRmXz5d9+I7C+hgJrcLJej4Ei7Uk7rKHcUtGOQloKJz2rBuNEQXVNV5aCjmLFp9MTzKBg&#10;3JTvIPoOZJVUhaDLozLmJtw0tx6LLUETxWK03lyLnfrJ2OVQ6LLzi19s0MmgubW29fzBgXQiwfPs&#10;qGChA1h18UC5UkU/X61y5TixNAsQA6pWsaEhfJyNXUsD1X7ixEjPg1qtHKKF3HdI5mkte3iLKe50&#10;PlKfjjEDmWSJjscqAmse7gVViLexAdB5c/G4p/snT57s7z/ZdzBi6WpsEgU7O0urNxO/smytYvGE&#10;uZ6LSPKhjZpQOpNFp2xIngaUBqwtlC3xvVuGULjoiKKz4YqxDKVu9iNXDyGxQNoyMFWJzERX8nzo&#10;er36J/JUb2og1aF4xa1Kb3v7bM/wsJjcWT1tcWew/IFMDZbLWzIo2EyWFeRdUA5rX0Y40I1gdi+j&#10;xCWLsVSvaGkBA90MbDkOkpaRxwttxbSjGhDY6FzNPWsHtsr0VVCvAKpqS1+rTTeAGPvwaFhv1L2s&#10;nQi+EQzO0IleZCmNeJMFJo0ufFawPNoUnj3VEx+mPyCKvhdA+m/gH+d6hnv2Tx84IzP8UFa8+YXK&#10;cKlQH7/ZP3pwZN/Y4ODg4/v3Q38wGU7T8cyw7EVXmO5eFre3t1/PbA3DrLYzC2AqKCesTElJxvbp&#10;qY9p99oanEyDz4+jr0t7KtqBepXDd6sotlaXElUjdrx38ubN6VT/4IsvhmrxZ4yYbwWazlamhe2D&#10;OT6/tSYtpTw3A31hwz577tLlzb9G0zC/C4uAL7c3cGmfbyMm6L3zTYa7s2QK8IOXpGd8zj/LI5Eg&#10;iOaSzdCDEKOrHD+cUDmv6de2xcG1npcS2b9gaPJ1zsoRH5LQGMxdtFEoQ3NFEA7rojECc6TDaavF&#10;x27C3851DrtQHzg+OtI71jM21oM+fovks1Or5Z3aM3wSCo1GS1lbikpixMoWP82y0Yo/Q12rwN1C&#10;uKWKBVJPxU/xXXQVP0Wla/kF2OKBZ+CiVpGlFys2nxkvqAhbsys2gqZVUk/Wb0cWl6WKxe569t1r&#10;hTP7f9wTz+XarQDmL3Ndivv6zpRgN4cwuTM9qHTU6rr5Lyct/c36Fy8OvEbaioGU4+Ph8HhqdPjh&#10;gDgrGOJOHyraju95z6hmcCqhJhPNnEQW4QSWqFZiR5TENJeMMMKvP+OCkowDlhTcCnYr/W0OJOyo&#10;ojnXpHgYMcoSy9AAV2Dg1bJIJ/p2pdPNbd5VwcqK/x3hOtllpjfgM8OFhtNlfoe9V4qupXCnkplM&#10;/0XZ9mAL19ltNKqN6tSJ+FfUJ9uTH43hNInDHjExLFMyFYnaZUeAXuVCtVdpcFkgUq1HjGpifh6a&#10;6rrKv+FCFecKJHyDO0+3suwC3zpSdRN0yKioDF1dWO4YR47t+UZgfR097gNVb9OdcjcNiQQ26qg5&#10;zSfm73ymoJboCXYuZuV/wVuJeYgLNdmL2kVUcXRdVxl+jOn0ZZVyX0UTwbqu3Eg8HFK/iSE+FkZD&#10;09M3h4ZOne0JhUQG7dlz5f1f3DNr5fLDh7cmaXENziyk6EABabWE+MAqfUww3aoem56+Rn/SfE8A&#10;ie7dOz2dGu8f7Z8cHd33462tWu4X766s/LS7c7ZroWe9JyZjiUSD3iWkq7AXRxHTgCd+fZ4fuFFh&#10;C3ql4nc+K3zaYllDr01OTr7aPx4+N/OZzZYrvzVYERF6UcKDcIzjH2SUQtar03nJvMriiegMu+dR&#10;AE2SW4R1LAY3TYcVzMUBKGJwKgUfrGyhZagZAvUTNh63KwGKUhlsbLpVZcvYE+7gdJwdYeCMATR6&#10;gwSnVK6SSeXeLvulrPLf7KgJ0k5rmNYnvbVm+sGCSYV9T/q0BtZeQnDAktCuZUhNkT7+0zYcViQf&#10;6BJoO7VMJoM83kBmDtdIRiFkhL7S/lOYcdptpD1v0Pe36Dsv3fonHX50uxqbeSMRlImadHomnQbQ&#10;PX3nk6wLgWXbB64CtN2auzxHH2709Hz/xFtn976yeeb0E1StBKyBJw97z/YTuxE7NfJ48MMHzw8P&#10;DodAo/w41Hr2LPSw92dpzWugh4dKFt86e2lxfzw0hlrfapO9ykkeBzD9oUnTBySwc8ncqv25uRV6&#10;ro/OsNlyBVQ7zgqM9OSS7jLJLVpPDPUfPTrY29u7byyEwkztWQjys/WrdpM2Fm0itNPeVbhzGNN8&#10;8AQPCYqCRVtwBUp2g+ROzuwqGAVagl7l3uAGqdVMQLQQ9/gg3Bg1ekjKWCCy0vOomVxV4hKT0+aU&#10;Ykeo8U26Vs5xDE6e5wZX8qoqlfelgnjvdyNEu0F++fy9HaiDr//wkNdB0qLv0Gtdq112xqY3zxTs&#10;J0w/sJe1t4bHxkI9Y/QCcQ8ZJVAH9IgAKazW8IOXnFvp5YJWKEHuLBeWtSL6dMu3l3/vE/CxsrKI&#10;i3iCGZ4EF/uswGpgnVXklqHGeIbPYXDn72kkyIossbLirgLilCuZ2YJSViLqwDmFa4IVl9S1YLF/&#10;emCsp6d9j7Nz/gVP9ec5ZJ4rnaVIWcwqya/S5shhuHB1F+R+Z4yQP3/3f/72RN9JxOX0pVIIiwqf&#10;6h0cRwfgM5XIhen9XWWN/7OiG+JxR30L+gsFoeuIUzV0poxKGGHJC6dmgj/SOdu0IzArFkpWx6Mb&#10;v41mYEd6g5+w24plDwy1Va5h+a097uzxKLSuI95ZFa3YkqWpFJyLWklZJkqSikMCK4FQeiwXBg8I&#10;+Ylr/sAhmFI4EuMSuQMCI72fPMSlG4uxI9+P/+IrahO+vO+NKsxjwAghoMFgvB2XmIQ/6BmbLoNZ&#10;NJ7nRH8l1jWeiH2du4bcyQjOK42Vjik8KePgUfhyDZkGrUjMM2s33ats/fYbgfU1vHyLdEu1sVSt&#10;V+XFdNmORzJb/984GEZWKq2bGSjFF/YOKwqKbXfA+oWYMiLK6BeNquIVLf+sWdxFW0bxmB/n2bHp&#10;WH0J7cGbx4aGjk3cJIF1I/PPuzX6nsOHD7/vOB/fv//hhw//rPf5gxN0IpcC15FkFQmq6elTQ0Mk&#10;qYbS0wMDdHWcPiOpRV8+Ovi49vjB4OBgaIvWb5ZsO/fqBD4OjUzcjA3VG/WE61qariid0WDEYFs+&#10;mv9cUrIrvnyqeFW8q7LWsf7+/pPf62OBlb2oUnrY7MMuNE7UudhRckmZf5i9ZKkWYQL6CgOU/owM&#10;F/TYu4VmLG3nCmp9EFgu2zx5ZKejGrQdyYO8KHwHkrnivqJbklDkmPeG24gOKoE1X7AqcuQCVOOJ&#10;Vdk+O/c4lIG7fXUXBKvM9CPHhMOd9AJG5dD6W1PUhh3k5pfjn5MybCifYaFwMjVSS79qY3Uk8RS/&#10;3AogUYYE1hbonVs10l+sswLmhtOG/grkUWqBxJIqF12ch6NBnVGudgyzNur4hFTChXRqIYKNjtUv&#10;m/X2X+25MRfv6bl6ZD+IRYvb29uezY43RobZ3ITNXkTT54lePU7iZnCw9/nhUCskvyr0mGVg6NZQ&#10;1HWfkDRFgk4BBi87u3127GpPDZU+foY5n1qvWAbrpp+cgzGxfBmN7dqD/lSw7roNQK/0z3Q9Nn58&#10;8NZ4JJKe+KfJ4/0jmF59+HHNzOB3QzLUOIrPQeXqTw85AeUjVyWpvD8imBMhRwppJcnwK7G6c72o&#10;mZerK4JaajskkzagWTcytTnEPK/jR3J5lckt2CoYr6CqHRl1y6/ypKHpbEguoSN62hElKdpIlbLU&#10;deEuyOhmfjdLM8+FqkMkDldUVUbVs3KKpOEDG/Kk/+YyteHYm28WBH5gFz5/oUpnWKHQA2Q/b9EL&#10;5GygpLkRgIEPcDPQK3pjMkvI5Sd7GSqq8FlkZl7/hKOgeaSwKNKIDVjoIC5LPxABh1luMOJr7N2C&#10;/rotzi3u+nEJC/sWA+N3VNRygScU0RTk36FJVasIKUeHxzP7b4wNsyjtbg3OGeJun8m1rOQ6R0lh&#10;9jOHVrsDRxbMihKBlFvHV7jatSI1r5/nVj9698PwyZN9A32vDYTTEFjpcN/Y85NVy8I5oTgXLK2+&#10;S23smfAMGTuD8jL4tA9nKG/TsS1qlTS2XAGsYEFgzUSLWckjVDi+kuZqWYMLWNFoh3nsyAxkgmjJ&#10;gm2qer0K44K+49zyuX30mEpMZi91GIjFlS+tJL52JolqIq/EhVXFLGGCM3GUkaskN8TvslDD+s71&#10;+euITnaNDh44QhIanrG4ObW5d//cV6SwDocmqkb1EQhBLkk+VzDCepc6ypQsJr1z85C0VoPpDQhz&#10;vC4ZhRFxYbGygrs9wfzbWBBTMj6CMeJ5KhhOAuQ498irLF35RmB9HS9bUegMw3PrBl5UIxJ8hzvH&#10;iIWq0NLe6ciMG73cHX4riSdJE+s7dn2ciyT8rpYys0d3BStFIgbGhLj5YklUMu16S7GlxCyppCG6&#10;nDr1w9TZI/GX/7MaKMI5X/6TlUPvv/wXv6CT4q0/OHpwtL+PjjdDAzdT+MGJicmBif59o/39I7f2&#10;jRydnJicHL0V2qqVA07u/ffvrfziF4e/fKdXsBKOTC+lr3mN6ZtwiGOHj0oskGriRSvg1luS3tyV&#10;QB4qUZNHJ+Fyp8u5OwVLQUUlX1ow9twz7diqrCUzhRhoqrBVirZTtNsUtJ5I41XzS1KQaFkNsHuD&#10;GQ04V2Q3iSUZ21mhmGazFeSRZQuW5kHSSglLshcbjxpuTNkU9gQRimzxcJVU284cmwvUyj6mQfGd&#10;kmoQsGx+YKpUY99fpcIJ11humd3cZwGTlv3OIRqFmEqDfuILpFM7EI/XhLUegO883mpytB6+55Co&#10;MlHIymQCG3/KI2WkDLij2Kq9ODrkMhw120jBDcomBiBmZtLpdN1mczHsL1ahMTW199gx0lZnnp65&#10;9PTM9plLamQwyzOq9JQvYtMV/mgoNvGzfbdCD0aev1/+OE6rd7vmBMo1FMy4i1k+GoThHSYsLLWX&#10;SEjb22/9uGfYQaUnmUw2V3cLzbJE9UF8sSWqmXMCDx7XzK2PP3zuaDhqGEPPPf9c3+S+3g8fPu79&#10;g329vR+GhstOLZ5xysxgCDiPW7VnIemecmywOKnykhaoBvLY6sT+JmEwCF5MhvcURj1nSkQNExia&#10;SCfeyJ8/5LyHCT3SJagXrfs8KxZOcFPl8Pj5k3Xu7OZXpYGlqnJye8eHYiF1EKoJL7DKQ5RKVjIv&#10;biqmZK028ztO9xWhYElM4YqamlP9QnlWuUDGod1iePq0qKtL0EmNgX3DtRrtNG3aJLSNzgdUFHQA&#10;JSwuebVq5efqt1HCKnKxCQKpGAmP94WDn7HWgv+qxM1CVWRi4zsrKS5WfUq3x+BOUbxby1lRVyVW&#10;U375qsBKjZGnxUt+8apQeKqahctP7U6pyIAIdBjBmj8W/3FPTcj3TVOeLWT3uq88zXXOemTMCWPb&#10;181Vrgb+nJuKPFDYvbkfr2OaP//vwjB8DvQNpN7ggODxgd6xCVeORgwkrFilod2Ht5cNmXEDm8mr&#10;8IH6OvL9YNoQvos4pCqpHy1cn4kUS4KqYoVFG4EPRYxRiEYNuWn2BYGs09+K7le36PiYVUxk0kVF&#10;UUgqFIctXSVUreDKksKVeN1LyoQFBg0fC0lsGFmFyGKavARKA+UQZLOqBPJFecUBSO5RtdrwNhf/&#10;p2OZl7+SbtmeK3f7E0Z91q0uNtAIFLelUF251sTNPE8BydgP5zFb2DWikFBiwIpIGYuOa/whQcc3&#10;+rSqhuwfGTAW2LhPuyIpz3RPml4pjvz2G4H1dbRg7TNIYLFtvEo7C+3Q6PBJtHc0egeORHrH3bF0&#10;Xcon6BJ2OB4QTUF3lzW8OyooNqaIImCRWqhwMcdWtmxO5SOBlZiKTQ9d2zvECmvoeI/zf29f7A7K&#10;IBH98PvfuhcaHBw5MTo6NkwnvC+9OHj/Ye8gCafQgwcfhx7XNpx2/v0/2fOvY+nej2fit36yxEDS&#10;WBCuAhgLGc2i9KDL1meBJvhFJkFaVWxvom8cM4QnJ/sORvngwPU9z1LkT8llxAKPah2XqQDR6cCM&#10;jhjGyLyr+5Urvy5os6WqoHwLmjG/FI1K50/vSM9QQV59jyodbehHOGEb4zgY16xH8YqAzNVYbAz6&#10;TzytMf6U65CcC/Prs/EW3MxlRwksEVdr3Cgs7y5P+WhRM7nrK/z5Ovpl65gnTK4qm7vJpKUksl3i&#10;mRrrqMyNDFjkPT3xG/G5zBzCZ8q1DODnc6RroDKYVpXZQlrgXI0UzxayZ+Kh2oNbQzrnNV3UGung&#10;TBpl83mc7aXTMV1qprZ8+PvC00+5LJFlor4lnqsuSkzqr/8Xe+8b28Z95vtSnCHlkibgsWkKNEtR&#10;FCiZJWgpjpACUZCzhv609osjext5m3PhIwFKN1vUQdYvBAN1gEWCs9lFdo6Ia5cw0Q4h02QB7pDC&#10;MMcCD4fIhGHrwLrlIolk+E8WcQLsLhY9u9hXxgK5uG9yf9/n+Q0lO3txcYGLJG1NyTRFUhQ5HM58&#10;53m+z+erl521y6PjyeFBYAHEzhr2Lw880/B8WRbac82fj/rg8nPatslAS/FI6EAuShfWxm7gDPVJ&#10;XaO/m9IndM5HQhyg9vLtsdjBt5E9sxFtftSsQXhZNe/blpcqVk1v82UhG4S48no9sqDE/qlcoZ9J&#10;A9XSIZIotwipPJVbl5iFgrSZcwIh5MompNlNWNF+aG1tgdIOxxUDl8T7VHTFlXiAzX4JLEr0+4IQ&#10;QZsATljSLU9XHilYuJ+QYzkUWdYlDivnDhPmOn18qMtjKLCNaB1fmCbsMA+tb9cquk1E6I93MZTQ&#10;9c7hiIsZ7aWnFka9L4fBUFmEG61bK1qL1tZNy/Npt2mh4Cm+hBau1Q5ivYfsqTCeQfWRP2n+QeUO&#10;0gpp0k8oqQqNEIIzCksWylcAMqCaRddcpcFDsYaQJoPq4st4bN02ETHRq+TzUlwJkfDggfKgh7Fn&#10;4474MKs9UnM8tWiePjCYTIY95EQr7nmxmy643XKTnpEDDbW1meMKF3nXdgcJ945kVsWd9vmCmWAw&#10;G0TYMwX8pJ/fF5eHt9i6qGJzsPZI0T8EboCiOHViYKJFOD8QuIKq04BKpCrayvQqWuK5514Z4HAu&#10;F5RQIZO5ogWuIHwwQHOEGNysSLgVJ1GgvqWqVFgnRpZ0skNGUeCN5MSDGS+B02UZTFiWyCtFdzgp&#10;Q1FtrVeuSAiXjDekwcU6UbcuRS5F/PPzA6rYZN7FXHpbWwCRevrAmcH39389Eus7lyOR0MyH2x+2&#10;HU2oPfDGNJJXddoE1eXuoo4alkMMLwNZ8nUD6Q2XYHuPNPwRql35qWjVoN1noxHxa4EGhhRRrCLG&#10;KkUf4SdY/OtG4s0nAut38XT+c63VsD/EQB2GySGuEObtD7hRwxztErCvA2ULTWVfDxDvXAioebdg&#10;tQfULiud8+4FJORhJ6+bpoyTWWibC60I2oMXL05PH8DI39Qx7zv/Xz4xCEQ/f/ToO6eE3Np//lTx&#10;yPu/XH/31KlT1zzvv/POXx5FTvr/w8O97w0fi4WEvtq229stuA3xFKlNyFGb8AfIyGuFYPM9ifVC&#10;+U25mIXJPRtPn3hRFfvwZYUDc+gutO0yGXXBdSmTe4em7sCxToOKmuLOCphU9HKkHjAkBF+b91P5&#10;ikJyOGF62aA6lowkJFwGgS4UFLACtmrjqZOPSxUiYSHULyVPccij4yCMUHxGF/7xTDJ5O9yUJncX&#10;a0VxOLWayxiNurYqtBIlpCAaje7enWbMdn/ksEKrEP2n8KwnLHRGshZ+6cDhAweOnzlw+PThA//X&#10;oR9f+OM/HnzrL/7PH/7Q829U4dpBVCAYVovI2BXnni7QoOHkbSFJLidU+NMVsXfcpjwJZiSfTKQC&#10;ldKeIDVaZmaJbG5coLtLmZFUwGIRhnnDiZ+NDg+PJ5ufNi3L+oRCpYXAwiDFltVEp1L85Wbhg2xA&#10;09riWJEaQSWx4195YXxwvEnNtd9IMGt0o7+4UDWKgpgAiAIpE0wEepMfUS3wo+6nWwUho8Kojwm9&#10;WUMdj0N88O3ZKTA3LCfUi/jVLQwKcjuwGHVhnbynFjdA5/RxCzIYp9PJdWSnjub7MLo5KxQW/Gwe&#10;iytLMpM5StAAmg3cjOZy/cBq7OqZ1CAjAjuciNfPv6HCWrRokQBc77AM3E3ao4DnaKEKESX0WUHa&#10;tNcp7jlX3JVgRY4i3OPUWv9ksRte9M7pRok+ZqVSe+75pjc8CzS/BQF8W0huXlxhIURR8twigSUU&#10;VuophXxY1OS7Wk8kfEtpn5BYz6l37tzJP5UvfZa/2ndNldmuxcOEqH1yXML9so4WVglHKVTUIvxD&#10;/irPClby6sDAwPwv/NfrD8TH/8GDgI/syZcuAWGkXvne/C9aig4cVx5T1ua94xcGk2GLsrdZbBbF&#10;OrJZ6ENFN3lAU6Lcq5iOIItWFfObVWoRPuZwJz1/bR/5ryiLUCishM93duxypleng9w65dUoj1aw&#10;vhhWiMBGCDb4R3WVq0X+wIDGOgfmdUV/AOpJBJQrjgGslNmf1UOyGbEaAg8k1KqSR7oOjRQ2IvPf&#10;w6NdUVWqurN9gSOkGWhFyc+gkOY5VIdnzSsybFCRUAexOYTjSC33q150E4ssOioC0h1h93AtiUN0&#10;RSF8kFArC+3GbydmDr9w7N+/pjbhnzVDkVZjpvWh0FdtkIIwmEwDhSoas9LuQbZ0ToQmdpZhclCk&#10;UEttgPhsTMETTRuEb1uraw2yzqOHhDuSA4syJjTESoorGke/eCKwfhdPfz3QBoXaRnqH5hg2NAAs&#10;UwGXCSXhmH0Z9Yt5iC1XSPGFBsEH/I0AtXPIJI8Je4xV1TkcmYNjKMhFrEYIxgmttkIjoelXR6Zf&#10;Pf7SreY7/78ckez/f0tT2L9167WpuVSCvDJ2g4ztmqEGbFdfYXCFs/6kN8E9JiF0l353LvaiOKRc&#10;CsZSPcmjMpipTkh3gwcKiS6qsijDTUZAYkPF34Kx3WQSs17BFC5vqOQcszowT9BkFTb3njhYrvAs&#10;NY3gGNLQIHuJlENEAHp+1isIZXS0ZH8R3KIWIWj5bCVzhMAKN72L5BfZW5ZiGMHGhiuvqrmaG/S8&#10;p6YVjfabhJ2am8/HDiUye+cK3cVwMjl8a/zivZWPP/7+xysff/bxx4gduYeAuBeE4vrx4OtvvT4Y&#10;fjn81mA4PDg4+NZbs+L0F4tvvfW3Qup0Pd1mcnhsxG8smzQ4r0RSzw2EBoScf07sXlIGzcVDO5Vg&#10;d6OOKQqENKdpUzlEZ/cMou2w01QNPXR5dHwY/Th2fFlbn2wJibUFfUWDi0LyfGoVCt7YJU1bqNfh&#10;v6GO6srpA6+PJ63d0l0hurnLayjsxj8XOe+4ADMVqYEdISDxB5reLsBWi02UyjzFgrgAaxElOELZ&#10;CHkTLVDETScnUeyw1BPwu8hlok6O6VRFTrPpZw/KRhSbogq5LUxndsE+kJqGCaCu9Uq825g/7ERz&#10;1agcWIgyCcsluRepP8mPb7G1il/Urn0956JH14tuJCHNNhBPkxD+uRu5d9clXmI9927u3SMF+WSs&#10;wq4sE0rs5mJ3Nuy5lTGoPARAw/M7O2EhsLpNDmAEtEKoUqu5+AkmAf7Nc5PMav8m3qqdgwrDPsul&#10;8v18KZEWAisuNEj8xJLvUiBw/UGvdyd/H/Xg+1fvl+6X8p/J5ELTBC8rrxj43QoEVqm8DE9WPv9Z&#10;/rOrZbFZso3yHf3BleuBVPrkyfR3fc/N0+D8wEmgIAcC1OG5hADf51oKRfVQOUxZOHAhSQJLcvd5&#10;4KCz6/8vFDZ5tHKz+Aj5qpDbLOxOYvYh7kiUotHcb58NMgYrSKxdISNjz689kKPcQmX16upjAuv8&#10;tOGww5097uIQ7BLN6/kv1ankJKmfuvbKK74UAUZx0MLV8x73/DSiivo1SRKtMEsBp3qAUlptcQTI&#10;M3+y7SeJpZy7U5EVrYr8Xel9d3lYcFtVqPaOopqLH0XdueLC3ikAjMDxGqJk/Jf82hWTN7Wqs20v&#10;tFvb28eTXxfVfX9hNJMAmrHR/nDb4agRQjZQnht9sQ8OmCzuF2ISUHHJpNwVMblORQUucdFEd4Qp&#10;/BwHjL4g7PQNuwGmWX2muP+JwPqdPHXmhbZq2QhI1tpiFyVWmUZk3k1Dkm4q5o/LeUAifECX0KcN&#10;t0jsBy5TCNO8OPCYHwAJlOs+1BRDKYVWHLvdaglxFYpg/O/A8ePTx5M7W6e+opLvqeZ4JpNIiL+O&#10;iB1bPFUqX9nuqxCXjD4rXSFKvSljBtERd/5eHclkTmSz6VBdN7l7Z3KOhsL3oiMwuDJDNo3umSv6&#10;soGDFbL9B+pchaJCuDSzKRwQzdjQ1QFZvrKpgKUoZapv8TbO3bJyw1DvoWaPJ+9vBfx1gLgwubZb&#10;wPriHV1F3oROzC08uXvHwuEdb7fIBIYqolFqVsE1Vm3s0p5qtWdqu6j26G61K+pes+HeWHMFSCcX&#10;vR1+ffyl8Z+tnq6365QU1HOQL2T8vbFsOPpPzJ/8471/Xvjn7fZEuz0xcfz4jyZeOPDGmeNCdx06&#10;c+z1Y4cuXPjxhZeGn8+sQrGiTaPfjYQGUkBgJc6mUzYsL7StNt2BI5JYzMkg2jZz2RRqFWLvPTKp&#10;LYzfCjc9WySlxG4a03JCTYhLN+HEsqyCZ6cpdua12uVgIxIJGLT31pE/d+9Mcvzlggz2icqmIFfz&#10;qh2LrrGsfoZMJ2ftUMPTQ15z8TeoXAXM1RZ2vjebn3qKaN6h2Ue6hPfEjA61CMPA5nJ2uRc4YqWz&#10;TnTWTsdFIUjQqfwGpOrdAkYzhYLrHuGRww6jrKoyI7KwieRI1sGdalTm2tD+n4lN4s97avBnRek3&#10;Ooy9kiUyNtLjT62vs3iAHLBcLGlhr/uKSaNFIa7WOSGGH9w1YVEBrLOeAw92tjjqULGwtGLmp//G&#10;K96LLrvwIIBrQizWuuGwUOzIvf6hhSFT+LY+Dd8aoPeevOx5fXVE6I6H6bgvTVrkRDDoO3nyF4Hr&#10;6oP/9b/u3LlTuXOn1/uXO/m8uUzQZDJRIdhQF9c9deePnrpTyefzd556YNjBkUjmZOB78yfF2hYn&#10;NXPyOfyXAHwt8dwrJ4nClkjHg8HspI+BXOX7eBYr0+OLza4F23rRXRz9ruomwbAK6ONCThFbtEPD&#10;hKReC1WKJwRZ7PEiVvTaB+kMKli+NEpYqNKlxybjFcU1wSqKWq+sPbrd/He1zgNopLB6ikYMLDgh&#10;VDfPlNlUM3/+ip8jamT9SNo8UfSiuMCAofflVU8OARqaVtfIIKoasjQlj/cqOhvaKaWQsVcQWeVK&#10;v0bl4rA4IacsNlcB2x0d7LHLXjd60s7VM+tyvyOeyoDYNDv8qp02TRMC6n7B83URsf79vbGRCBWe&#10;bK3dpvxRcBpRzRJf9TaCHFSEFlIVym32oTilOvKi2KVIveXQXoPVF4sr+fapmJpsCCUnNurKh3/9&#10;xRdPBNbvpAXraVVrNWBIEmuIJun/mtMApyNA871cYbYD/j52gV1X8tpf+HcBT6joorEcAcNTpWRD&#10;BFUqu9OmRhvqamY11JoGsyoxMn38+PFjL9/8quq955veg1Mjc5m1TEjoSmqC26pKry5ApCoyYOk0&#10;p2ewOYA+Crqc6RDXOTMjiZDGZn9KeTb5vmYdyRqSsy60js31q7Kp1ym22c8MGaOf0kx/RF6+Q22/&#10;shGZZ3c7BBYTMnRZTmM0PFfmqYqFGe0A7JPYFgb8vUqd6Pbasd0t7vmWo1LPUmnzOOS9Q+Hk7Owi&#10;10PcKULpeP8NjwRyZs7b0FfRKjmQ2GQlCzmb0Vzh0ZHCqKxvoSLiHT927Nh4BiBah0MQHUcW0eoU&#10;ecH1TFibKY4E2qi0fNpx7t4TW6p79+791+3WxYu/rZekzUpZaaVCqRQcKM9pZolbCiVd72N2+tZa&#10;PpWoNQi9xY7l1s8ur43VCiglFW4CBlW0ikeEqropFoCFqki3JkSPkBdAVzS9Y8E1zbivm/jzptk7&#10;fXjq9UELdIONaH8R9GcvuRK0G5MsFEW01iRTv5BRN4ueHYuifzyLQl8VLUqGseQYHbXgqqSpmM8O&#10;CVVFzahKGiYqQVi5Iv8VajB1JI9B6CeKdb7JD1MkKQdVU+y6odeFXB+tId/SarRalLmKBFmAWsNL&#10;4iBo5C6KV7KJ54DHvHmEw5zJ/NUhpzoXz6AFOlTdIjY82YYs/qPvFwvrMoOQ5VW/zymjoqEkorQA&#10;POGwp7uzJsfxSmblYNjbLBA3zYu2oJBSs93bgxfGL4wPjr/sIfkIl/vtbsHj7WYrJR7mI0e6Ekkv&#10;QWKdDaYfxtNLcRpACabP+nzPydP8965fUedP+gE/to0HPSo0gJ3hTw0MPOfTLg0EBsSvZ4PpdPBs&#10;8OzZ7ya+m/YJuYZ85WD2RNC3JB6QYFTQcMGgOL6KxU9G9Hy5TBDSldLCS54uPFiyVMXOs8ImF6kI&#10;xEDAjSKh06hhyAqb0e45Lu8V+h6sahQ9w0Lx2v9BonHJ54vHEVCdTqenRuN3kHZT7xFnVH3M5C62&#10;53NcJIHFGuN36vwA9wgHGtTLo8J8T4glzffKDCGqeorrYudSUkUJMLVdVSRnXX7G5N3qAWIdukR3&#10;o292r+zmoyrcK2T0lS7x7jIdmm2l8nfk9Yr0ghmKbDbCT8pbTFWbBwovAGiqeL2OY2+326AfHpi6&#10;8HURsU5Z7w1nU6GQXzwPIbNAQYWFWUOsm2rPgD1PeaQyeps7hYYUVgQmdeQesS4nBbG9ZNgxbFcg&#10;3UNbNcQ/sbu0668c/eKJwPrdPL0ZVz6M2A1aT8SKQhFqy4jG9YcG3CHAwJ6Tyo4sKmaRwX1gPhCh&#10;C7DKzNNYvY1eMtet6B8HId+FdMPwIABWq63p6YsjI6lXp+eOv1Z486sqf77paf5Ndnp65HgmEWq1&#10;bXqy4iMMfdWgKpzGz5lrRZyqSK+FrA0U7A7zlFnKm6pDIszcTa3gvb5JSE9N3IxXTAk7WGw2CVLK&#10;ltKlQ6snXZ0GqwbUqqg1Sw4INAgpnkhu3ViYGdQiNOSWzSDau01R94GeoaptNeCf2MPF2T9qyO4m&#10;RyAZ984kB4neiPl9VKo4B4dE1kZhT/+rFt293JH33FvNckVG1BUc7AAfPjZ64WfPrzK6wqRFYdJ8&#10;g2yWEla+H/znBtTQLI6QXM7f49wkQrbB9ahyvdVQgZOJKFcZ7SixtoQp2iuyFG4flhTy+pn47XJ7&#10;0vvSaHMHU2jdLUQeQpZ4motIO+4gXQfjdqhmAYvlae7ULo+ggmUaLOKM778wGKYm4S4KzKW613jB&#10;oMkX5U5cEUUmyxMmtiplAcJwjooW8AncfAM9HVz2Ik3zkTuqQ9HRUots5mQQDnSK9Jx3yENPw2cF&#10;rgHlWPxYrMRyxa0Co7IwcigkcE46tqqUjUN5PlTRIvuVZPdTlmK/hUiviEcYO9wqPCKeH6FB18lS&#10;ZKHoQouPdRKpNCEa1qM5BmcV1vu0KzJnHaFBOIwRktgi89amC2ooNsNdT21kxVwht7ppziTD4WbT&#10;u9j1Lr4s9OlNz2zywkvHXrpw6Nih8fHx5IVkeJbmCAF0b3b3OdJeRR7zq5+FfAlf2rfkW8KkXfq7&#10;KDEtCV1yLhsMniNVdC4e9OFKcc0JIbzi2bXsWmYykx2bPBiLncsODWVZQQlJFY+D7AmpFeRHwX9p&#10;uvVEJpiRIit24mE6xRoPRdXS9rFw99Ou1MVV9GEpUqrK9UHq9olrGeBe6JPcQRqtEiSDryAldoMN&#10;7kXYuf7umWw8uARdtRTHy4un01kILIY9UyiOUXl8eP9vFA57phahrGCJLYp/IECeBOa5C23jJCIp&#10;gxOaqfykKP3IZlVab7m4xffXZYqzeAwtcB0lLJfRUNGlUlK4T9iT0NKKDnsD+d6Z9K5Izqjiuih1&#10;9tyzHCv3BRYNNtLh4zxF2fojZJBV68oDsQFe0NrbDXE0ZoemXzj0dSmsN08VmsOxeOZiBArLhr/G&#10;sdsmKlhIy0UKpF0nmpXc/JpcwLINt6TFZivZS6yb3BRknijGJcUeeUaIq5ntxkwklDi4/4snAut3&#10;9LQTaNNAnRDgCKRRVQapCCGhzvgHUn6Gsgf8e3qEzPWQQ4NCVmlI//YPDPwiEom0AkJacOPMXBGr&#10;FjpsZAOns7ranpkGvX11pjWdGbk4Mn18aurY+1/Z6nP+5q3x10ZmfrSN16pRAcuGPGSBiE8yKRFT&#10;ximSAZcxoAodY1DqFHPlTMcdGZTdN5dcjFvrjTbZ3kF0N41ddoVtEllUN9hJJCEQxDKFmOhpVCzU&#10;GOhg8FEjb+Ok5uMjRrBGqdrvt1U33lAFosHWWnsLWDBhsbqiBxHP/B8PDQ4mw13L3bVusP+Zdru1&#10;aLRDcmmjxiDSwp6KTXRTVqmiu23D6K4bnm7KbdwaHj72+uWMWEYmbVVoAVITz5RR1rzYeF4A4YAk&#10;WiG3WGrhosmQUB7oKlVAhbxfVkpXUe4oc4mKHpILVpQSt8yL3qQfdJPpGeIx3kiKFysEllAHze5N&#10;dNP+Ci6oxaa14xWqixgAiO3z7Hi6XrH7tobTkfqKjs4VtX9P3zsDSLdbtCKPWr+GxaKKlQzzEwh0&#10;9Gm4u9hktIDQBOLionXTEuKL6jhMVCDsVI4NV+JSJxeNUjHLcv30bFC3PMyNz3EWIVe7qF1HRPCi&#10;Jb3p0pXFw4ydqLxvp+A2NilxsPabYlRahJBeXePdP7cSOxyRhyanDIssHrFuoup0A9ps3W1pFiUZ&#10;AtpOEsuFPKhZW2zh2tVXbNAqrtMTg5E+R6HTLm2z2PSGF8P1koO3uaSYzqFwMlxrhqGevIuLnpeO&#10;HT+8cPr0vcOHXzjw48HBYwcOCZ2L2cId8ma9HcceGMN/EFlX86GTCZ/vYdqXDp7zpamXlo6fjZNa&#10;EkLpYZqqQKyVTgh5JNRUJpjNZjNAumTE1eKKNE/ppYPQUkvi98RlaK24+GXxA0Dq+JHqWOKXhVJL&#10;++sGOcGg57en3mp2wwVJMavy/KBrOxPCljgmRVpcUQl/hYiCoMY9o9Vc7vG4Z8ita28H07Gs+PMx&#10;8SwfokGZPjiekb5PVlmKoj1W3PgrcnWKXbVKm4sAQfWuqzRdU+m5Gc7i1xuJk0ZeSJwSu03pYI62&#10;LxUdR4QgVVHPT+/nOPfo/7zOfQ2VvaMVbjJWKvmKO3tCc4p9uhWLKN3tDlI9HjOLbt2KRwjRTNR5&#10;+6ZQixCxILyHEU+d+ISq8YBKcwt228GmbmLm8NSpr0t6nF/3fJr875Mkg1rbYu/ZAF3BqcP23kDn&#10;UCNul0bHj1yiqqNrqJJtRh62U9WB0rpQ7tLgaHdaEU3sihvbLbvRbkW2WzMzD9/54osnAut3tUM4&#10;7TTgbrcb9jbmGtqUrgTzXU83tEZkYD5CrA5UpnAO7zrW+vl5iWdHmmVqHvrKb2ukxcXuzmQyVN0x&#10;qTvoGHLuVKw6oYuhVeSiC5EVujiSmZpKfnWfkfMd77Gp6VAohYJuAAHR836tBUUj7WZwJUr+p264&#10;RSPOwNaJ7UcOfaZeUSPR6JmEYiBkO/xademIdyilkGrd9jx70/wB8au9Xo/bfCYb5Jcl3AEP3jMQ&#10;t+UHgwYGLLdqTvOFBhPIlpX+8Z+hl1RyV9jAu2rAkQG2UV/84lGBhc8wiUaImnuHvIiUwY51A0DR&#10;mrUrFjaoqgV0Q+1tF0yASkd0g3RVddeC1ZFFm2J0D61U7DWeuZUcHz02mlLqJg020OQooNhUyeKm&#10;oYLJS6JUkSVdN+/SJQpyrBvSLMYg0ZLixsOhcoWc3ztl/pGkrfStYTSMz0hhkfpCRdCo69NJb9gr&#10;dsw3jxQsyVSytjyL3pe7TbTuvN7F5mwXAqsJEmrX49mx9qUdpkgSqmHh8AsXwrNbks7wNi+T3J7i&#10;XmGzIDWL5I4KaVQLdyHd0B/EXy1YpFj4y6pJ0ifPIfJIn1Aq9ICeWs2qNSFuUYuyONQuSvR26sph&#10;6E/mCdIuugPOKJWWODIQZicUSiiV2w2NJN1GlAZypAMd3hFvLionHa5B4lHQ+GUHOt7VHIgO626g&#10;4Dr+ynqxsE6gp3WZTcgUeXETdFpHVqbAwKKBQaZg8ZX0bDdh6M5RA7Lzbq4ZDr/stcumWVop3S/d&#10;b4FysONpemrijRk8c/zwabo6/9PPTp+eOH7s0PHnz4xTYRDThYWPmk83rprLZSpmYpAv5UtAVyXS&#10;Q5PBhFBaaYwVLqUfIsJPCCdf/CHpp7i4ZikO9RVP+4T0EleupdFUhIiKB89S1YpSaYSuSkNmsaKK&#10;y0k+/A91di4TjGUfRgJaXecQHbG+ziW7nttWkRH5/UFAqjpGxddmn1ZR3XPODqxdgbU38JlpWG8H&#10;s0NDafHchepb8qUSvvTYaFwKK9V1sT8msN4R2ysiixPUWQm40+D+QJ28VkaPi1KKYq/WK5QqyG5Q&#10;ha3qKGUR2RACq+zqJI6yQSHrThlpggGCBcqGHnutxAGi2+ojV1fJZb0ThwHPpcLAeOnS0vtqTGEh&#10;Vqr069FcC1OcwHzEPbT3R64HOB4Wx2ELba0xMzPxwtS7X1tx5/zRdzy3x+KhRsv+LRLfGu0GeAqY&#10;yG/ZjjiAX2igotUAeBitP7DfHWNBdeRsocyIxi5lgb7FfVszjcYM9wZDLUqkn14bfvOLJwLrd/b0&#10;joMZwoYGk7vQ3uLQhAVWXSOZLTQ0+GiYpHkOSgpD835Co0WI1DCQeg6jNUKB+W27TnUKFwMijeGS&#10;cUtX2RFEMrdIW4VCc3NzI1OXj3xl7cEv9r/j+WBsbjo03WppDlb7CPBRFPnXogqW0XMFkkHOaU4j&#10;FBsElQpTdaGGHFWG/Zgcz0jdL7bCK2y2lvpL4QoOnARcIQu0eLwa36YiEe4G+RFYMDmqTWY29mBR&#10;RBibGgzDdTrw9ohBW0REFg+tadQkVFQVzoRI65FA0J+7gkWCJoTAAsuzuLf7JwXSP71d25Do0Vqt&#10;Fu3zF6K7bAZIMoa8F1icbeyFvItrbiWHRw/G7LvcIDZNTv/mWT8OZ8RmE4AJws7ifJlcWcBNCqmF&#10;oDmdshO5fqWzeKIfcKRNlg5yYpk8Usl2Z7lUWHyaNGFJv3K82bzd9RR+CFj6DwkPRWcez98KCbTj&#10;AZ8rGfZ0/1YokJ3uDtCnhZ2xSL1kkn8Lz2j73oHwrLfoVrD4hf5m17pWdItYHfcbHaGmt7tjYViw&#10;aN2EBIpS44/dTVR7IllFiw6LlOUVpFVNnDFInUtSMiy5WKASGZzRBel+KpLQI9RUh7uKQidZuJFA&#10;sXLEM0cghRoZrKquGUv2c4FggEe/U+zv//vIdjwS/vAW/OmSjdVBck6OvfUMI+VqDY8rrhclt51t&#10;WMXctd1cnfXd5EIWH0VgZ1/TyzSQb5Z/OhcenkVfNdytNZuJ06fvioVPoA2jVP5sZeL4oWNT42KZ&#10;opPrbd7sflTLVEplk5NtSuWrTsiXENojcy429KwQUyj0oK0Wj/vAN0BlCvoqDenFNClEJ/vQelvC&#10;91ka05M6irQWSakllLPiaDjGg5lzcZJa52BwzwQzsZgPcSYMJi2t6Mpxb7f7KU9fEiUM8rfAEdlV&#10;Nl4Rv0LmZ1cxPYi47OImJFa0H/4spNX/3KOwhMAKgoEVF3LvLCgN6fjYVALOKmyYoDZUQ7EfE1h/&#10;yel1yHzGkRzcVwBXIb1eUWR8s6RO0ahNjwMKjX5eDuhX6hVSNeyHVwiE5Vqo7lTKikZbHVXp89wr&#10;nClIBS+3m+jWpLhUhQnFvPycSjtFRdk1U5aJm9X/GUeSlLQYwIE7TBNEDgpgg9kz7tZRFvpwe2Z7&#10;YvrQqa+vfbb/lOUNH/SFWr+9CO4PcRvEHtTRyAzbsCmYsEG1LKS/a1BYHGII2BEytDTVsWGHRyT8&#10;h9vtBjbgM+g6it3kTCs0kPiZ9839XzwRWL+7BaxRB6nJ8OlpSFTWDNvf0ogF6rC5iAyFoBCl5iPz&#10;CE1CcmUEpSvEU0KikHlLcwwu31A4TN/jLOkM5G9uIDpwZjsi5FXo4sjaSOZ45rWdr3L1Ob946/n4&#10;yNzUSCOEddsJtMDy1Pyugz/APFFTkXRPwPrE0WD95Of/5ToqMkRzt7nER5OAuMpFjbqCCYUatW72&#10;FPnCbZdx4fez0sQWiehZBrdNOZNQL5ds6XZTbZiwSEP15GQiM7AMnq/hLZDYLprY8tjcVlQMuCxb&#10;jdTzj9gS/ooPYxH4XMf7cfrH3Vve5CzVNWqIZLb6+qpQe6a2UWPoVQEi4lHCKPzu1YL0DFVZhvEs&#10;YbS24zYNk7duXX4+Brda/a5BIYBoopLCwnBlSZF6T4fTSqG6GuXZQGwtmxJQyPKqxH0/HgxEP1Bm&#10;xdFVy9Q9pO2zyROcZo+6enLCEK2j+6Y5hVAaoa5+iAlCDKPdLHq8tZcvHDp+ZnAxnAy/BVjEW8lF&#10;cAG8TUuoLK93OJNSeY5QXzaN9r17h17ubnERSC6KDQQKbdT2DFmKBQIF04l2ilEqXeyIRQtRxKwq&#10;iJEoY0TZfA5F1OmQRGI0O7ngmt7ajnxUd0KQUQou/7NTBXGrimoQVYVIwoDGxTZyau9FiwhPhEy2&#10;antGGHZbvuSVQ2+K1JZl5apUX1svSC0H2XSTIqfFynHzJidN4/Gtt6kAJl5Yjv9glWpTm1EGz/MU&#10;4brEOKyvuzmEshJW2OVv5jrNcHh2eOUqypvkwTp2iykayWSzMLpyt4XDG3jpKBTw6srEmdcuh7vJ&#10;WctTw708ntq3IxUSWBQ7mM8viAO/h8Fz584N/ckQGmm+9Fk2ZC2lJaETcspHWguVK6G7cMNDNBS5&#10;guWWqsQ33T8e9MGKFYS0Edfgxrh0aKHhGMumI1pACAaiRYi1d2IQIU8Us1gkv1WHJkzxbhUZ0XDD&#10;DRWqSuP/ZnSziALoZm43O/tG7toeVkP12nv4u2lfcCmOl5OO++KTz0cqLK44aVBVLj7mQzoF9yfh&#10;BlFGMsjgIQ4jMSwNr1XPZSn0zVWy2VjhYA7mLKhaoHFJ6Bk3uZlpVpzl3CuB5KAGtCt12TzsScu6&#10;4loaqKDPRCxp1GL5RBPWPZzL5mJZuijL0gbPdggOGqN5bIO0HFqSmPG+HujJ8g8il2daM/9j5vDx&#10;xa9RgZw/um69dzDzMNFC3FwD5rDtNhxZthBL0Ftt+G4cDdWLdhtlrbbYydqUtdO2NRQ3kGyo2Y6t&#10;fYj5Lw0KKyLUlfZhaC0Tu/UHU736PRVYHbu9vd2YwbypOLUd1RCHCprjtnMQgUdADyGztmcajYjd&#10;0DS/DVxUZL7lb5ONz5RYTlPG4JhKXWoHqbXElz3ToGxmodVCF6enR9am596YOjb8l1/pZ+NU83Jm&#10;7cDxzEgLQ45wttsBpif4/S0kMriNP52RVkQxMUIvDg0NnVXzJtkR4RWSdivCXeFl6kzC4jIR6axl&#10;lyWKdAkqXwFUhSt7pJqoISZLXaC8U/Ah9Vw1mZGDJG2O36FU7Z4hvQk6U0np4l3cXVNpDAH6SrxH&#10;zkT4kUV6qs1TLCYj9I17F7zhZHK2SDZtMApQtcKU3D9t1KJco4GtCtDRDtTTBhewpAPrkVPNjX6u&#10;uZWwXM779N+Mx8aAPpN9P4oFXFGIZk/kLqrsgXOP9YVysGmokMIZ9RJPGEpFplNyHG1yyZLF1S9u&#10;LCxLSzu25SXZNgRVtESNw1Kpcr+iO+1DRNbaso4ULYpFLP5wcfjQ2PRPfvrT758+fPjAmRfI4nPh&#10;jwffGvR2axbFE3qHs/6KFHJCBzqnUcLyWP2pSyFBscwYUMEIe+lDIwu6O59PzqqOkESkRTo52UR0&#10;//VPLlFf/Hv7mT5Ln6pdN4nYzsWqDteoxKOvFySQqpBzQQk0XdhhYDspuVr/QfF/B1BTV2XR1ZTb&#10;EqW3jammkhpKTK6CtcV+KrIUrfdHAeUAIVnEuAS3p6EF8NU6zQ+yR6tAHvk9ogr3ttxCVjgc9oz9&#10;FEVLs2SWVqaTtU+6GPT0hj2FtZW2s8wTCzpWCGVFLy1MH3p5MbxIKPyu5xOrWRseKOOGMvjs+ZWy&#10;E0mkMkuxP5kcevZFklKENPhz4o/GySTuixMNXXwTlZRLW6Sr4meXoJnAQgiydQtQBPzPigsaS+qr&#10;bJw1lzil/PN2mbDxeX3FaU1caIr1hyO5JVK0ysQN/mBgIRVzN7Coqh2mvItFv7lJgrzYX0guvlW2&#10;GL/z9Nks/u4S5B+FPafjBxO8LUAeIXmxHpsi/OJNGnVWFCZeGshNFnLI778irr1zp7yLpCLqKMkr&#10;fMbK/elkHL2pRNcLqGRQJ5ao2GyV73BlqlLOOzRoeN1gNSShgRU2sStGTyO7BWSTHC9kK72czTF1&#10;RiWTRasnxwZlr7AnHadUURNnZUUNAHnArD+kglDJH2UgrbE9024fPnx48GtUWPv3nz+1/pvat+Mp&#10;sXPb/m17ZgYVKBupz9p2oyE0Fsks+gbTChtpGyUusQNqbJNzC6RR8QPqX+IKsZtstCIzkdDc89ap&#10;81988URg/U4XsNaEuJoQbyl8eSpD08QqrBHmn46RKJ7ZkJwns857RuMuCwR0ymSdapmdRP2qlcGB&#10;gyxKUPBstGZWIzNoKo+MjEzPHZh66edfcXH3fHd4dCybmA61HKFi6ioIB9QdDDAtVZXPnDtzUi6V&#10;GtmhE9kfDJ28XtdMGn2j28HIohfMTnjZhEMdjw8HGUpqGqq0P9hie8yKSWFoO0ssh6ZlqJhl1gMR&#10;P+MZAv55tYdHVZV+zjxpLdclgeqZ2Aw5aCfagPEFDNVWxTHTdvvA+49qyrbD0a8GP6WJY01PONn9&#10;B+4byeoGMgX/aYNjnTc29lSuILHEjngzWiUHljRhMd699qs9I3UdLsjkal7vaDbbciRbVvxfV5iL&#10;jgKVQkhQEq6muQyVRJ1BMKsU6g32XfGGrFS5wTiKnA8Uy31FNkmVPk6U/ezsmiMPvLgjCO4rhwe7&#10;4W7Xs3Xk5lbBs9j1eIanJg5//JOVkvn33//Xn1419X/9/vfvTbx65tChQ8cGux6rtuOxdsQrSKj6&#10;MihcJb3u2AuHX0oOh8nBVJCxQlS1k+1COJjROK2S3CEwOnzn3HqtkgOpQHgptyfoRvzRkucKIiH0&#10;kVW0Q7Oc0Q6x00HYYn8XudZzshKCGmKxINuEcm9OTwU/VfG4m3iHCgyKJcn29kd9Dr2QhxBh0qJO&#10;UcObuWI/qhnDjlYB/jESdMU+t52DnPEyueC1a8XuDxt21guAi3LNCr9PvU4JbEDdxrI2SZNdK4Zn&#10;w7OXl0sQT6b5cfsysreFbvJ4PEeG74otD2srF6Akdv4f3ztwLLzYnZ2dBYpWaDFrUqE4QEQJivOr&#10;9ZlU9tzkn/zJ0OSzJ4RggosqyCWstPstvpa4ooXzJapsBUEoZRMWtQ/pRIOEkFknwNeShneybAV9&#10;VPyCdd4XCWlC3JVL+lXFuLs9MT7btD7dYkD7ZsFlL2ARbGKsUwisdcxV3qCxAIvrWEUEPlc7QmZh&#10;iUbp1k1mjnE79doHQtCdjaPKBuM9uffHUpU6u7DY6v44B+uL8zaHENYdcfZAZdRBAKFnnHtDhSg5&#10;8UeuAymrZAOfdZCqkQlLo0JThQtOrmcKhvSeZMmoCkOy3MAcWcuC7XReZdYo3dJvQOI5y7FDcRmM&#10;UxUKSjVkm18KLF1atIDb1/wBtoTJYhz7YdES0drb2+3WzOHw1ytE9p8//52P/vtkPE3z8ZFWCzOA&#10;rca2EFowVRGzvd2wP2y1xFWtdgNNQ7vdFof520hPaWvwXDVmxK3tmVBoINIYSIXit669+Qcmr34f&#10;Bdb5957TbHSPMVZqA/mvIQzH0TR0whA4qBJonO0/EqRJ9l/xgURJh1P3jH4rULrb3cKVkFg2vOS0&#10;BqF6JfRVaGRuZC4z9hVXr8TH4Nr42Gs/G4tPa+KVaXW4PzUKIEQBqAUHlk6SktxCXOU2nLvKdIyC&#10;B8+exNAMmF6ct6wss5okZxFUEqGfbIcKTFhqWGh1Cu+iPxEJULSFiZK5HEjEBjKvc2mpXi6jzhWQ&#10;gdCRnszFQYIF1KsiQ6QlmIAydoTAgsISGx+/ZtgIXmiEQmdOPWrIQFESY52mTv3b6fHFGkLwqMVX&#10;2NvlqnHpZKP2CIWBmoPRTQkhZdm1IeNz+EFIabCxJ1q4nfz18LeyKreHHQfKk61sCvPXuS3IY5lU&#10;wDAJqkDVLLSYaYmypqLWYond7rQBL7l2DVa0DpnkqMSHuQo2dO0xui/r3z/wF91ZTxP1mC1r0bt4&#10;ZHR7pbQiHnlZFiDFff+lZNYPHz/02qFDF8IFT7dbE0vHG/MThgtlNdNZvXfm5eFBj1t3YkXZzxTa&#10;ZNM7j1dC/GzmqIxEk/nRnIwBLFKDNUojgtZG3/tmSRW0QQ+4QcqtJqtcWwwABSCrSHUwbgduokRF&#10;M4aoaUVlP5FNXKTDGBhb65fFapZryMpF3UtFAjbk5HNz8VoovoAeKpSdVbxJ9in0C3kS8AgXsPZQ&#10;xykvkUxGzNZE8Wtd2rhw/q7rIVvn8lXO8lhSOzRnPWHPpEmDoGZpZWrQW+P4Is+Wd/rjumMybwOM&#10;dwpgxjqz8MKFwfHxC+PhT7td7+1w84ODcf9TMpUZdSwjFRuKDU0ODR18cQliirxLqDuRIQuCykfe&#10;dwI6QECRUoKuYo+Wj9TVEv33kBqIdN+1OOxcSwkqiiVO0tWkdxIRf710tUzPzzy98KNj3XDztsed&#10;C6DQR6GYkJdThCS98e4Nt9hXpYUvbmSq+6asYOWuXcu5t1aldP2799KyrBZMEO6UBJaCirYUWEKt&#10;ZB7bju4fqZMCczRsMwJ+miKExNJ6YmvCzqiK+1FixcNYPVxglALoDiodGBo8dojPa0/27sRmDZJK&#10;o7yPgITT0OSOHMDRyxXWQ0a5z2XgDqJCQFK9XK7sIrR0NYDINb/aM6S91FB2ne4Gk+VpmCfQgtfC&#10;5ulFBQF9jfbMTFtthw4c/7oxUftPnbpW+/W3vzU6FltDBSrUikTIqS40V2S1EdluUHFhpjVD8IXW&#10;zHYr8qMWn0KtxgzuBv01E1pbS584eDt3av/+L754IrB+509vxi75I5FQIoWjBLBoyXnnoC8MUIMj&#10;fUU4vkEAg0HhwYhlN2SpylVXblfQJMSDw5E4dQerDxn2Iqti1UI0Tmj61czUcHLnq5bn+9+/NTo2&#10;9UZmpKHRAZNK2YCoFknYl0qWUVNsvEweIRSvxVGczNCL58Ci+e71EnUNDVOWUGiD1KOBQUPnHhxv&#10;HRQGOYidB6KwEcRM9TFCw+s9NtFjySp5caCo0UOpdV0ltRQgXFaLBJ6s3xj1CmNJJdGPrqNjWJtA&#10;sECYXhcPqImDpMgLZ84/XsGCXYNGCKF/24dmuztbFnuwpD9nQ+bdSFsRZRlvFB6hiUa/dA0/QLR/&#10;7X/CvW4PJ5Pe4aAQPzRFiNXGtVkZjAej2KC67AuaSinPF9EXNDGBStc7Mr9R7/cH2dNfoogcnTUZ&#10;NR/hLNNNTiKkNqJZIgsW7T0mBmfDMEYXb5I7evGXk+hU3nXrYkTV0iumfvX0C6+NvnYIMO5wt1lr&#10;1valejKSB8/n9Avh4cEkNOmG6/jfeMR/RVCpzQIFJ0vaO+zoHaCQakxdYCIS35fsUJL8YNWallRs&#10;G7wMZS6gxyJjU5VVCs0FMqiS+3I0D1h0HVhAJlU3rJw0WNWi/TeWphbo2aJeRX9kg4Y/O3AIUfmM&#10;9RCVXo6wIcySWTx/Ja47IicBb1q78kqSrnLFapRjYMjcXiRz+409BS/ZIqRgQjQIa0UOqy6Gu57w&#10;66H8imOumKU7pw9RnDMQDc3xwx+bcnhU1+WMQxlqt3T33tTgsfFj40lvN/zpbaGxrF9NlnUCwZfL&#10;5VL5X9vBoWAsNvTs5BAEE+TUQALEBR+PGC4l2O3uS8elEwtzgbC+U+kqwTfihiXCtaMfB0WDS/QN&#10;a1fquQTEGGRZIhJQ6xzYI57DvZnXkt1u0lPkiiMvg5xMO9gbgXPDVaiUBCnRV9xTXIedLcptZkI4&#10;VHPfeQ+FuCAqcr4UdzgzB1MPULfq8TGX+PrZ4xu6YYdAo5pGJnECFQY0cUFTyhWXmeAWjPotPiF5&#10;6KCQcO6VSqWu4cBtXpXkGUXZLZzrSrmnV8B9wCEhHrTHj0JGLY4X46wvt/knAVisvsp9pBYB4Hua&#10;LIZRboXUYrKDKbeySv1K4AodC1PGbYABX86CYy/Y27bdbk0fnjj1DWgH7T9//uj6Ee9Y7GAmFQol&#10;YgfjielQqLUaikRajVSkEVlFfklIKC87NDMSX22HLk6HIjOINmzZkdTFxEh6JDP8nWvrb/4Biqvf&#10;V5P7nz1z8OC3hkcPxj9P+5U6DD2wY61GCJUp4f2Ysq8b/TqV4fL8aVDOMF2/tkHIc0PiaWmUthWZ&#10;AFPUbq0KdYUC1nRiei4zNmod/apXof3vDk/NvTp9MfTblj9iI3wQ3gQGYBFtVDN7pgwSZoc6edz1&#10;9lTsxLmgOBh+8bpuMmeUZlwkOZOjng2XueceV5LAMupMY20hNV0lpAO1v+pk7arkK43MwW8NnbSh&#10;0noGNQeh+qhBqBjL0pTAGdLSCa9I6ydNyxEmhjzutq3W4ZrUnO3xx4IzFgCPdeVw3Vw4FGZMQ4f2&#10;wjXmhGJ/vIMZNoQZR2F1rxUeo4pGWUxFJei9IKstUovxbdVbw2HvM5cvIvrapNnHEss6Rb+L1qop&#10;O4JYjCiHmiUk+fQgxamIZTLdwUR5Ko+95wpcztBXJVNm4/BwISHKWFY5PLwJrqgia1yEWVD004fC&#10;t7xUGPkhQgJfvv18q2SSg17hWcT7qH6gFfXx9199ffD5Y+PhLuzunpr3cqhXIpM1nnB74rXky+Gw&#10;Fd1LZ6jJ8cr+DKW82MEMHxRXtBqVg4fRTUZOYVZslyImS4S1fl1MnnWqBU4CpnjATo7NTognhOdq&#10;kziisi/IiYFIbK4yt33TfWjxBhb7T5EUIRQa9JUU0SgofUKlMmKr5+TEH1GrCi5xobhelHHNAFq5&#10;PiG0vaRC6LC+IpsWyleddY51Xs8V1rks44KwZKIO9yIXZ5uL4amPS46Dd/L+wjjooQii7HbnPsZq&#10;sGwoQIjSjCCimPPQ1SuHXzs2PD7s/RTgjY+8Ya/326F8Rbx7PPxwdSUeOzH07MFnJ39AzT/IIZoe&#10;fOVkIv0wkaCmIGxX8Iv7fCO+NBHSSUjBZYXG35Jbw5LXS6aWb8kdRPQR1WEpHjyRTQxENE2hMMJy&#10;WXeciWPh8KdN9q4VZUTOZpWAGcXHInCY3y5xohC3UUbhd/ak5EBfFXPXPkizDQxhi+TY92We93Hd&#10;iapKYvvcG/6S1dSmoBUN4TIq9dWEWLoSGAhwEDODQRWjUjGJ6SkhVwphaBS2RellQw4zM1uB+VRy&#10;kpn1TxnGrkt+CiUkccX4UhmKAw78de26votTloIO8qrkwknp3nWZF+JXVfoLPZ4mrEivO4r+CnFP&#10;G7Q19UcGAtRVMReIoN5uYfgu9MI73xRRAp11qlMY/t+bBe9YNjYiFFVKaCh/K5VZwy4wlYoIxTUz&#10;dTmTiIgfW6GLrZFsNjb69K1fv1f966PnxQP8geqr30/Q6NFa7datffsuf/vpSR9lSwp9VQ+1DBSx&#10;mBXMVWRdjvub1EXrRyArrped8bQSy4CGo93anmmtCv1OddBV8Q2ox8iB18a9X/1k7f5r3kmxqocm&#10;2i2xsm+rpk1ET0rHIZeCzbgp3SBqE/c4scn5bSwmtqdiM/fi95bF55k0ZU+nWUMOfzGp86e7UHau&#10;2zOs3fa7iY4BJOvoUpsCAZjPKyO1v95/qnD5YEpFfV2l+EHyU2EkkFN6qDpvGmQE7cOPe4rEu4Oa&#10;BVVG0dCq1rbtxm/vvv7oon2HJlhYJKMwdPjY6wAKfbk85VY93FoVgxk6hWq1KEtWG/00wijXcmoF&#10;twYmhwtzTw83a+E05eHoBg/aiyVzl4aQjBKPIpVIl4tFWNf1+qtjqVW/SqLTMVaw7CumoedNSlnT&#10;0fxRwNMpVcSBLyTPCjEbIMQUs35X7IrNHiJPVL/d03tU9kKZC0rLKB1Oil1xhxQWwoNrx1c+7ikl&#10;LnrQPhkxvZyt89np145NHRsdhJe91vRYtX2pZX2lpMMidPdHh6ea3abXkxMLQwiUKpefonsLenvp&#10;9hRCs5vp6Nqtii4Pn8muNVp0NfJEWX2NZbGBnJuEMo5ws7PJ8ipX5F0wHgWqiy1OFCnYgY+KhjsJ&#10;ZGbRg9X6SNRctFbIWZhKiIo/+hty44vlkmNGvAyNXue4QO4McnJgp7Al7rT+bpHKUzJxUaYXciFm&#10;U7q31mXEdIEd75I1ui7BqlyhqQJbIf73LIYXd8ITf8oQYrOynaw1P8W45+3wbEKWJpc/y5dIveBd&#10;AvtsRVdOv3Bs37Hx4fDtbrN7O3w77L01puRXMH5LXqxS4kR2aPLZocmhEyhKfRe1Kt8rxGwI+rjq&#10;tIS4GRrHW+IuoC8jm4TswWKSe4JNW1AzS/F4hrBYTBg9kc3C474UDGaz8UQroCrlEg0SrpjOvanw&#10;R94umqSFnIzIRuogSA1iIV2TtavdGcEq7Fbw6FWLxc1aUU4X3uj3XwmAce1p4kf4yG+fPhv3PUxn&#10;DqYrbJdSeFBZaX7J9xGioDvVEfeoy4hYIWDmI0ofo47NS6XC1SYuYwnBxeUpXZLeHXaPqrvWKmzr&#10;OZhZ/F4lDwDEJZq9VmQZjGQWjyiqgetXxMdSU3jGkCN3KjIfWo4mypycOrZiV0hCGbJmWeEqfV1x&#10;Y3YMTcgqobAakFiXBgLXuYYlNsjtNpKfZ0KhA4PfJMuS0Ejni7nzQmqNTo5OZjPxdCIz/Myv9+1b&#10;S6TWDn6wL5Y5eKsmBFg8M3preNj6lfXu++u/hLL6gxVXv7cCa/+pU7lk0wsIzzNj/iu2H7AGu6Hy&#10;qS+jqFbD+THKbltwt3ZVp+QllLAQfGKvrrZse5WFlT0DMAPUzfSrU28cah79Gtah/TuXMyMXQyHx&#10;0oQQqS/X0bzT1IDUVy1bJfWocExOW1W4z2fozpTYqCJJI5vqtWlwh/HuXL1GKUZZZvsCfP6ScEUW&#10;NcTX+CVn3Sa8O/vU6nWYTWcsXgq50VRArRuan3BZFHvPKV+yHSgPMV2JtSyjVakTCRSNptGmScUc&#10;aKNlL7z8WAu4bcI0DB+UDt1z+MfJ5mJzZzfFGfR2JO31DTp7SeXRTWZWurJqLxMLAov/ubpL7Me9&#10;Xu8oAEEGF6vIrWeYTiLoU6+rgZO/MBTN9mNZqLZh2Kmx2BuZkVjKFKuM2A9gbXMiq4mLAVsc2cUT&#10;ttG7LpbidSSfqQ9wfPtA4eNhIj6UKmpFuW4PDER+EQjMp1K/8DvSF03xRAtzQkk2t24KkSD0Vc1K&#10;2mUqXSmlcr5CEquU113c1k9PHxcCa3TxE0/B07Sa3qcTeh5CDF3M7R8deNnb7XqbxY1C7e1abjeW&#10;cU/1qQ+339yjvKLU8ZM/CnHW6S+8/yQjowtULNzoTxRawFiRM4qR7zRzhoIR/iaNlxGZver6u0Bt&#10;oCThqJDBG9hp70pePOzmLnLe2kC0JExfFAbYRCNQmq/4a527gazsigycZxzXka2b5LmXFAfmtXdy&#10;xY6rBdYhw4C7uimnDUlbsUwrMHgULHrWDrOzXav50t2rYtEKZWKUMt1uN7zziVjq4WRkxTHuorWM&#10;vqDBec4Vhnkqxr1D46PPj1vRjhVOit/xvjfcKOsmsz5LylVNKCAorBezS+mHie/G08RiEGcZfHxx&#10;1g/DoTics+mleDATzCyRukKNKB3kUha4DIRrgJIS12XPBePi97OxLEmreBZFpYd+jQQApjPMthMa&#10;F7qva3GvlYGuuc0O5Q/tZYfeWN+tY4EJK94wdH2r8i43Hi11fec9CKyzBOyS5bbn98UrPaXOEouq&#10;Sv/+pW3dGG2OqSBk+KGC5HalTp+enrKL/5RoBGk/d21UdAsVlsS/B27tXLYJuTOp9MrleuAS3F3z&#10;gZ4bJ2iQxqIYezWgXvcH5q8zSIsRDpKQ7NKxZPSOgdw9FU4HcZaXDXx3vJFQXfiFwABGgITAarDV&#10;3QGzkBCdbRiatj/cnjj2zTKFcyFq//n/tv/8+U6t6fXeOHV0//5T196/9s6po0dPHf2z82Lfm3vn&#10;vLifuMf+/X/Q0ur3WGBhJXjz/SPrR3a6zdrB59QrYkVH8jPMWCqHPzNWQBwRiV1g3bVbSX6o444M&#10;qmCn2fSrduu3IKU1Wq0QaliYHJyexlk8M3brl1/HerT//K1M/OLFEChwtlbXdWqsob9GFizMI4uN&#10;Vm9ZlphatqRYKaV2RhzZZoMn4tn0dbVOlaplU5Ei05SsdYN4mVJp1qmODnc/TwRSbLOsXik91PlW&#10;6iM/dzcG5y/7NNVxyL3JxKx5ja2eqtGH+7kHnZSpo/cxgUC4U051wK6r4lEarfbEXz52NLttOHaL&#10;2aiY0vvnH4ebYa9nFzDqlmA24L3aoKpKdI/PauORllZ0c1dg9UGlG27cczVX8Da9kyGxBpgr1NqD&#10;I8o0S9OX903GPvedzQZPpsWeKhWay8SyodBrl6ems2OZWHomtZaBK+ZkYmRtLJaNi11iPDGSSJ+c&#10;/978dbFMTj7nnz95cn7ej5+uX4c3BFiKVHAgdTadGEiJXzyZmbzI1SjMI8L8fPiCF7EqW0K1eCxP&#10;YWfkKZPJSSV3QrFCwPYVAmf99PDo+Og4cJe4986tWAT1LWAjSvXtwy91w8lwt7/Aahv917/Rb/MR&#10;7L6zGZWGNmm54il9VK4gd2SmkJz3q1IzjwK2N/sEB3JB5WSwIfa90U03EVrC38X1BU60Q7YhNRSl&#10;y6u6O5rQf29z7htYo5vJVW+Jl+ARiqnQJwLQiKDbw5PFs5tuuOC6K6vWZQiOx4OSFUQUF8gosLB/&#10;b9JXRS5cyYZZobjLLrdmFz1Nb6b0WYnmEvTTo5ZHKBMkGDW9obxD3roSA85IYJVRxyqJD8S9Qy8N&#10;73s7F41iWFXcu+aNK7DBo65ZUu6vPMzGJp+dHBKfVYz5weCeCS5BEMWzGfBB0wNxjmwmrlUwk+HE&#10;HETlUCPuBLfjgidwr2wsDqSoEFXxOIJqsrFYVvwQOzcp7pYRtyQGkFpJa1LJdOyx4W44jMhtoPd5&#10;cRY2eQEVWTxdc/Hs/fpfld4zRrWy3f2RU+E3nQ+IfAq95/OdJQfZwX1p0AvqDIrCUeCX/d2XFTrc&#10;tRUUxmFy11gr1blHSOec+0wuKBI9/Fg8xsctQYTh4NdcFANLsB4s9qh1lcs6lc7J6e4iU9xEZ3F/&#10;P033DGjSTtWTcoqTdXqKG3MoLspDeaLHq3o/p7DCPFQpyeo0jkTO+vnA9/CHKbxMCCwN+KhtbWbi&#10;8LFvrndp/3nx9R9Xup6cfu8FFqltAD12arcmfQHtSqCtghPVWtUQ/G1TDIu4JPSTA1yW2JerbhI4&#10;ncTPLduOrEbkXMRMy26Q6yrEp4sJlK+Ov3b51tfTKT9/pDk1tzaSajhq23aMZfT9Yb/C9gNNPE01&#10;zB5PBIrXi/kU+JVoaxDKpOMnsuJr6ERgmdMHcRC3jNZdnWWWzomF7Xad1Sb1T8l/FZAVst1CIE6V&#10;u2Nv7rGkjgSMusoFLJugXHUSVRIXoUiKu26YFamSOGpn2agDg6Uyygsx2rbW+vDAY0dx+1t1R7yN&#10;KndxVefemfHXMUXYieb6diKLYFbwXnHbqvCl7le0EN3TBIvu5hRKl1GUfN7RXNTrrU2OqE7bZBI3&#10;F9zMV187OJbNBj8HKBsZcOlsLDOWyYy+NjYWy2Tic2JPmOF/wfgbCIgT/2IZkH8G5gdSJz//PJXy&#10;nT15CTkCJ0+eTQwImZZKnY1NYo+H/Wg6jl/x90ps1bqPUlXp8GAz3G0uIhNw0VPzTNGhOhWsaLku&#10;l6TU0nl3/vGBl4aHB5NeROjs1LzJUa1MA2KwxR9+vhkOfyqWmuy4CYWCkb+a/HljL3BU1v/IxF6F&#10;Pd2SwTjRPZatnLyv9LNtyKid4m7AoYUiiFRpZK7KQZ7B0U4WeUJ9FqPFmsXc8E1GYu2BlfFQqJvh&#10;TbKrQ6568Xb9puaytjodOedXZDAonclsQ0wOsgOLbVYslEgj4XG3WN+tS0wp162KR8TN764X1yUN&#10;THYd+UFuEnbUMysU1vB2qUT2OrO08HoTGTkeIbC8Yw5qj6ab3k1zDuXyfbjq8EaNvHHodpWy/d72&#10;esXh4M5lJ88p37DdrcSHhsYOPhuLTZ5Ii1UiiJTBTCZ2TqxWsey5jFhTXlkiPrvQVmJNy8RimXPn&#10;KI2Q7gpVlWGUe5YllvjKiLXynNBamXNCXmVjwdjY0FjsXIxWuoSfw6ZxWnGOjzfDSU8Xy1S8T4hq&#10;LnL5kLIHb8jvG7Sw0TusElID/WYoRhpcKD5SwEJqYe6ZbDbNEC6f789hyH8Y+8++kixgGZSI8x8I&#10;rGEH00oaKmzsDEdxqKEFjIruyhpYqyrin+o3OF2Z24SSlICqEfJwKPQ58ECRgRJUEbvOzQwF0fSB&#10;wCVYGga0ntRXlLtDPUKl4Y8EFNVvG/1QZxfxzoeLbnqr+E9Tr0PNPYARqydDofV+uDS1CGEnGxgg&#10;V1hDmxfHWsCm9ii5rA181ExrJjRxIHz0iV55IrC+yTrrL7cK703+eXBeAV02sOpXhbICv0Glvl/A&#10;RpWqrcGmZaiGRreKbzi3Wv5Wo7G6HYq0IqGITcMScF+Fpi9eRPFqZG5qatz7/vmv5wPwl83Rkbm1&#10;UAOvqo42IJmjoGf4K+Bap5R+51NsQsQ2SjFDa0GxbT0hjl2HfkHOIqZUKA4kjsJB1kCuiwVkU1OR&#10;u6iOJunwVB8z3MBBnMr61J/teW63fPW7pK8CMks7wHHyBpsVuCfIJBkCZhjEnYHzq46EHIpdDYg3&#10;o42L7QOPz2xP1O2FNlnlTDRvzQOD4UWvp8iBgmyIrjGcQbb93C6hy8HabYh1uATzn/qdRPEQNcY0&#10;YC+OfYQQWMMxm+AdyrIi5/rasbG19Fo8uBZf+xwNmCCzhsTO6/nXshzIG09n5oRKEju0OUir7NRY&#10;LJ7FPhAaStwxOxSDw1jIsxPiCrGvTKSzk9SxoRpE9qC4XaXwyBXyRivG6Rfe8ni63e7Wlth9W95m&#10;4imDFVZJ52ToMscaljg1Wrl6eu6lwWQSWS1Woen9wDtWMWHD0kvGvXtTCCEOW1UuV20U+o41cqZt&#10;uCHYrvLc7KCYVeX2IKYDrIJMHaz20xtrewuDHdkSLFi4SGUveMk3O7uJh+Ify6siaS+QRykxEHtp&#10;cnbJ++LtyknE6IbEQLD9vspw2Q1J4armNskERE6sHPcLUSA7siUzBYGzuslBN1yIQgohw0QLzWaH&#10;CPUdl9nO8Hb3tE5gVDeTUDKh2NdVbIZnZ5ujygo+NSVT+XgiicpPEzmEMXPFQDSlzmGQ/I+I/fly&#10;Pq+XzLnjt6vRak4sWm/ytlXwetfKK9TsxbtYjseI0zA0GSSBRYo9JmSU0N9CrdM3nFZixUNHMCO0&#10;fTZzDv8JfQWJRaE4hBKF5kqL2+KZpUwwFjsXFIr/HN15THxNidUynhlba+evlii4qWTedSbOvN4N&#10;d8MWClMEl6X5wCiZsW4Ui9doqUBkSREVlYOEhWpxU6wrj1evcrBo5a79SqzrcNifjTMZ1ZeI7UtU&#10;iE9YV3iu2/jy/FynDo4hAnN0GE39/utq/Qp8oBX2XfUYF4oCUeTz+bzLXpc8LDe/ph64rkrWFQZ2&#10;FMqwj4/F/HxXpBpq/oFL7MOSEs1N2xFSqh2Z1yplKlVxJqFbmTIkY0KyRsl/SqwZVTxHv1ruB0Mr&#10;bo60TNjSiBNI3vr5AQJioRUKPvpCu/Vhe2Z74sDU+Scq5YnA+iafzr+5XvjomX0+sSI7akuj/jj1&#10;nzSEJ6mE+tfaNoIKAOqE1kIwQAMpSsT0WN1uTUTE4cRFoa8iLfQGX40npo9PvTaePPJ1rf2nvMOH&#10;RtamKfrJhnrSaILQxqcaxGKJGCWCOGFVmf0p5Ji41BrJnkAJK5ZZReNO5zadwdgDsluRf50JYQA9&#10;QHjVNSIPBxqXpL6iujq7F+7d2iuC9l8OKXX/ABewAi0QkCV4hlECBpffK4rpbvlo60MPZ4vtkk1o&#10;B7Vu245mB5zpL1WwnLojFI9RUhgocfyt8GK3+cgEYKHG2IEO/9gp1FzgU9Q1ZO0ZoNvoV68o4uVX&#10;Gxv92cJc4T2vdzitmssyaJBgVmYok5H8xnjaPdEecC1DPZrgWbot83kcTRux10tnsrH451THEqc3&#10;Mtmxoaxs0YjvEyg0oKuTPRFH6UpI39jY5GQaM10mediFrDM+PvCWhRahtfUPhZuW9UEr36OCmsyG&#10;1kt5OLDYgsUu6e9PDIbDaCtaBavm/WBYy5t4KBiYDwwuWt7wTSyg2oZkNESj0b1Q+z3FKTLBQ+hs&#10;7gWNbRIrbPPRQiBVOHDnjlvEyvX9WNQN5MfchNOK84noMYviF6rkcrIK/dHDPrfM5ZlZhV/VdqGm&#10;aFTKOEI87iZBAjZR/qqKv2WRhqLRRYs7hBbXnoquL4toVuuy1FWgQldOGvHXOSca/268ey33LvHg&#10;2fcuaVoU98w1rZ3mbHLxZzrF5JQU5U+PzyaTTc9HTU9hWFup18W6AwsWQzSY566AJgqJVW5Pj3sK&#10;iEaOfpQMF4ofefeppMYq6PiWp4PBmNBXJ36QfSWdSSRoJRPanMnrBGffs/ZRljPbsegsiGuDsWD8&#10;BPxW4rfEGR0EZGNjUxmx4kGOoboai42Njh6MZcYGHFOIK2C4dHNlZeE40hLDn+RAGSMnFssoHg3I&#10;3bjWz8FZ7xPb6V0TkjtarBZc1SXP+PR3b4u1XTxxcuEToT49ui9BsAQDbULannw5TOUdCp2o44hD&#10;8wcgRtQroHXSfB42Rbobtmz40qmKjCVUJGhUl+mB0D0BTVpCSRTVQ0OjY6MHr6Bjx6k6ttBXfGz4&#10;oJ9JWGEWsmFH5gMEc4drHpKrjKIZ27T0PjOeFJ8Lapi351tMGu3pEjDP9S4cDimV+gB1O1XYyi6h&#10;iCX+zl3HFoe2H840tlvbMzMT7z9RKU8E1je8WXj03wuFD0azvxACChmhfrtBaYOaUFy2RjlLbQ3p&#10;hW1xUj+02x/aM3bDnonMAOixGqK2IPcGIxMjIwfm1uJz8WPJcPNrS1U6+vPxn70xkgg5QgwKgSUU&#10;h0aGJ1WzwWdAzQiIS275L4MCTr1COgQUG3ftotjKZkOOUddpZFKnsUlmtNAmAM1FYri43n+VIFsS&#10;r8VHWkzJErrtzmPRFvvf0IS+igRkZGEkoCouwZhxW/WK3vdi0Zwzb5/0nm7IChb+E9pXhcD6UgVr&#10;1am3V/H8TCZLHJoND4Y9MoHwn/qeot3A5qiMr3M97XyhIzHvUlyRhtjY04Ky6Lt269atpzM2TQLo&#10;tByF4HFGWF+tpTNiZzHi293LfQ73cfAEejFwE0MsUU0qGIx/7l4RI2mVydAlocGC2XTwBJq24h+S&#10;dyHBhOgaGxuYN0oSnyh2y/nDyULBU7A8Wwh+8Xw0apQMpUxLscSAJdon6/1CiV66evoCMFg71lbB&#10;06w1980/hRKLuVy6d+/wmXDTO9vMFfbARjcLnX4TtVbDDGUVSqkqvopVatZtRDf2zARsRoud3ZJU&#10;tJPrSFtbh1gMUZmmA2s5pTdLQgPz2qsUCtwhs1WtSAOEFAjNjT5Cj1pWocllNY/M667V3DxqJEKT&#10;Eb4j62E5hjVJ21Vxl9tOF//qZsE1uheLRMVa78hO3zpXoorMZsitF9dvgNYupFehAEjDOoXxURK0&#10;a8qi/6vshS++W2h2w2/dyghNougrKHBe6N7uNi2UGWOKWXcA8qUwSTd7sgItnC/r+cq/PPWvC1O3&#10;4K8XOrd52yME9HshwlBBUpfKoezZEyeGhoKxZ1Pq9nYoIU++kQQMfQmx7qUTiTUfpJcvgR9SiVQo&#10;kUolRlKJh+L2+FxsKBN/OAJn/MgIfnUtnhEncTYVE+JsJD2SGJkORabX5qYnRkI8uyieHT2FuwfG&#10;u11P898gJTt9RUosi6I7QchlrD2NQKpzktedwPqPnYQge+8supZnYSnDPORDX3py38WKPFQziIXl&#10;fLkpcArqy0HYc51NnVeIM2rojKxalmB2paIEEqkBpWQorvVKbHYqPbdmXnd1jyptWdrk+MHRbz8d&#10;V2AKIcipKRTYJT+OJkmFycoYbaEqvXprlShZ7MDi/qDRZ7QrLlJebCfqZMRvDGimoykllneGZHQx&#10;YL5CzFKtgdhnMnYAn6rVV1CWt9WF9ocNyKuR0MQvn8iUJwLrm66xrhWaXu++s/5fRPxCSaFQRV1B&#10;Wwu0VluRbRsIhgZFVpKVvSHu1J4BLQ1hzq3QxVBoIjQ9Mj09MjI3JTZQU2PDVvHr644fbd6aGpsa&#10;aVGbEznWdXa4a8ScIod4zyAXOh3TkS3AAIXdlsE5Sr3h3KVYFrJpEceBUA7M/6RClvj9nun2GA3D&#10;NV8RbKvOrilCEZScg48KzZ2IzWkWbIj3B/6+tyunKDwmL1l/pQpvFpf5iFM8zYYfLdoA6Sshr9r1&#10;wPbxxwVWqO1sR8ClIkHo3D2TfCss9mcU7yJ9ORLNTsmCpK/efhw+UHUvk2KI9q1HspjTr9O8l7zV&#10;/PnktkFkKiari4WyNhZMf07u4nga1Ec6+TD+LlXUuSz1+WJUpcqy9TjGX7gi+7m4LYYZeam5TsT5&#10;V05kMyfOnQuicDGWVlWjRF4doBz08iGP5RFKA3nFlqfrDT6FyU6FwZCyNsK0hlJZdqL0759Z9Ox4&#10;LIaKe4eD6n2zBI11997pM2Fx6uY4MIf4nXskaf/UYVACNVIZbR/dlLMBVb4KzhvopygZrKiQ1IkW&#10;3URn14C1QeyraBU1rCopKXaws8eK03gkw53/VQkp/4n1SFRkbTfrEAwvUOE3haaymuwOk8xQUKp4&#10;6k08gyOStiD9V8WCK5GoDtXJuXQulk6AlVLGMxu13NnBDnFFQcByrVk5GVuIqyyPWJLPm3rdXCmV&#10;zFK+nfy0ifjmT73N7IyjOHcNTj/SXRlcLpWfyn8mRFZZ7GaFjKEy2G8K1m1vOPneM6Nqmd9MpXy1&#10;veRDCesH54ayxlPlUiOUiqQSQkClAB+CmopEQvgpAvxQxN8S//kb4myAEiZCMxPTByZaKdxlAGDt&#10;gWlorFRoJvTKTCoVei4yHRFbt8Zd83Sp9PFn5T+6mgfklFcipfTxvTPexaY3/InEVVCVL1qltvDj&#10;5nZpstqkaVD0anObEjh67dExwmtvi6OI7Isn0Lr0UYhiIjaakBwsPqtc/A8EluI4dbsu1JLCFlPy&#10;HqiqW6GSx2qGXg8MJHwqt+TKFbesRIIGaqgdcBGgXOL6MLZv377kr38dqbhRFRXFjvjn/VdQ65II&#10;eI7N4TNHZTSWzN/hKUSWWlBcZbZm4Y4RdAkHInWhpOmwh+5XlqUznY+FxP+o9QdkYS0QuG4DCWio&#10;/3VhoY1kmtDIzOGJ5BMb1hOB9U3vE57yfLpj3frfJrPpAa2dyiQCmpBRiFdaHUlxbaoVAYdB6KuZ&#10;VXHZRkSl3VidTpCfPRK6ODK3NjKHSJw3nr98K/z+1zjecdQ7fGhuLRP6UMgrFUUp5qvb+JBC2dgB&#10;o+e28AzOXaSLQo65GKrlEpMRDLCbSCsZxCMlBCj5jcAH6ymuj4vh8NJ/RZRPmTeo5Bc6jz07Ifw0&#10;Weni59NjG2jPJV/1Q+Ylwt31ueu6Q0M8KtxeeG2U0n7mSxWsBWc1IXOM6kbbPDPYRWZJvxNYsDa4&#10;VlUDI4mKVBtyrPDRicGobAqSO75W2wEKK0pRdx2Ki4b48CY/sH6ecRzHXO4H15ifvXoQBhdYi6Gx&#10;yCADD7FQUpkTsmZF5SloJ3EiEUXi6oQruXA9CSqoK9wDXyfofufEnYaGJrMptUduHQnfOn3obz+p&#10;iR230FceT/Mjb/qPOHUFBQemgxNrlMoPpK/E978eCHtqzRomDz1iV/n0wB9hPG1FN8x7B956PTzb&#10;ZDlTfaTDx7k1VN6jxbA7XijN7GxvLzI8jHxQqCPBPlWtdsQ+liJqyOvWYbVEs4LY4UJ0VYUokuCp&#10;TR5Ik2OGKEmJmzvFXOdTT440ltRXm7LhWIjuSZXetdDX8FtVqYhIKxGhgTgNRa5K5TgKseAWoSRy&#10;gdCmN3OdIisqIaesnPt7pKM6RZlE6PLe3TRDOT94s1jcanbFgoz/qVlCyI2iP3XAG74tBH/3drg5&#10;mbDryACAP64ErztNhZbz5afKeRSxxI/LC692sf55albt03CyVvggVSZjHaSO6Vs6ceLc0FDs2W/F&#10;9auKXr9r3m03HGcBOV0fIlZXJcavXlpR6itlcM5KimI6aJ8LXbfyk5XSxx87iN51PhSbNLG9oyG1&#10;xoBQaGKrlmpoqK+JP3VVPJtShUJ6dBpyRJrPTyaSL3eTQoVjOqFDCkvK2M0CnGvrN25cy11bl1Ys&#10;uldOvH108JKr7o13vNGnNvzy7di5bDz+cIk+MktLCV869q2RXp8zCsEy9h9VsOpkB1D0KzK+T2WB&#10;1SclsDHKqL8yMDAwL+eUFTdrucfkUV13EwCFeCKm6d2ZnyWT48PPxLSKlHi9iuNG1MNCr7j5E7KK&#10;xVqqIhWVWzjLCy1XrnAuooKGYqVXR15OXY0EepU+s1l3cTTEf8+TQispgUv+632JJd5QuNE0VQis&#10;bbu13XL+x8ThqXefSKwnAuubXcL6Yv/RU/9NbJDf+/bkZGzq25M+xOkQyGptZC0+kk4nplMXp1dX&#10;UawKTQhBRS3BmdDI2vTI2lpiRNxrbS2TycZeu5z0vHvq/Ne4xh/1Jkcza2sjLc1Gz0/IIIc2GRzz&#10;TOwpHg6kLh6N54AtztOAVJQi2CrdTql6piSrKmzbMriapMjg57oQarJyRUOEAXa+I4UHD7iy9ZiU&#10;nWuhC+vemx1Ye7SVTL03XTcCjVKzvjLEC6GgHA0J8yrNHqjO1OMCa9sxQmsqJXRjrHnl+Fser9fq&#10;SNxVrbBTi27ujdejUhWP9Heicnxwr6Ko8YBa9LFZQyqTFLzepvdyAzA02NnEvgiL6t7YJFp+pKPI&#10;PZWhYUIMbsHrAuN6MJh19RKNEAapfJWVSovU1gnclmHxFXRv+oHQXT+I/QC+Zr/a06kjWaIe008O&#10;zXqohvXDLdRHvr2q87gZqyy9fJ8Fa/6z/H1CAdA42OlDs03xEggZ8JF3+PN/KZml0rLQa/eODw6G&#10;w7ctsjt1KATn0WVAgc+1WtRFNBS4pQqsBZ1zBAoVsADD6hQg1nKczYeWncWZwKSRitQzFDdIZ1Wu&#10;P6BYZBPVJhu1INPYetUhQvyG267t9yF/gzQjklc3xZ+56T5VmfMs0e2FTq5o7VFD6wXZMZTuofVc&#10;v3UoYQxHGPbkkt3X+ToaJ2StRr1EMsq7k4lUv7p584i1eFvoq31tTBAS7/WzQ7PebtPb9X7aHA4t&#10;6BREVWIiP6cViV3r1byev3o1T73clcOLYikJJbtTCyeTszVvjGzuZdiwrqYAAT34J0vBoWfVq6Xy&#10;/Xz+aumquPFqCfN+JaGKIN2gi8RjirOVUn5FKD1DoUlAWgnEs7p69Y/y4gw1M6GkSoqDqWnxxFbE&#10;L+fxRMgOVqKkZwrKoXFTvbxyqBtudmc9HQisaqHfBgTUlfupVMVaBwvrGjzs0WKOi525alEIaWa0&#10;7paw/qe4+6+zQ7H4Q5R9l4K+9FLqYTp2MM3aisvl9crwlzeub1LYaV2h/C0/j89AZpVZ97CbXVzK&#10;qw9PDjw3YFAxCXGCFVY2ZS43EQqLUX4qkWcUZ+3QvuFfe5+J1bmr2BMqs94IzJPi0YjnQEYs2eHr&#10;6S5MtMKOqj51ocLe9Z6sxYMcrw34Fc2vuhU2Jp66fixobjzzylUlMHBJviL4sGy0KoW+WnAadqvh&#10;aPb29vbUz//siVZ5IrC+6VYs1LGaYlP28197b/3nbwVTqUQms/bq3FwmM5WZmprKZEZC09NriZnV&#10;1kUhqMRpbmTkVUx8ZeJzmbmHmdjB8eGkd+vU1zvX8Wbz1vDoa5mRiKbVHc4gpnIRSljI6PL7NQa4&#10;M/aKun1kViK9ZCqUB8TRd7zJN/txQTQXSAGDhltbAuC9HiBfl1BvLJgMprrTVq3+uL7KTKhOYD4S&#10;AeydC1iKbuh9Hh/D9rgfSCQZ3qzJTHvHhsKiUUi13mg4tm0vvPrY5vao3WqvJhRZQ6uTByvctKK7&#10;++GaLFb1g4xRmJKioSMdWG5TcGcDrnb8QmfjUXVFd6/d7nq9MY1RRpzmajj6xGhMCKg42dkxOU8S&#10;i2bgaTy+L5mGxH8xllhQYOLYPXauL7qyQbdDGF9yjVmsvIZeHHp2aNJHJhDT5DlBU//n8dmmB9rK&#10;4+kKofUtlcztskNo6m7VSuy5pZ8abuWfvhD2ND9q3ix4mp6m9/bPevdNggmYpw9fQI+wCeyCrOoJ&#10;jVXtuJWqKPhXaAi6i6MapSA6WsSb+JVqoV/66sjxTXZ0beak+Ypup2oVga+osUYVLFlspGurCD0U&#10;j2ARdYyBWVRTlDk5ncIjXULSa5udgqfWtQoe8WFu1gpcWJH4BD6DzUs2Ay2r2M/HKfRbhDwD6Naj&#10;ZNFLyLx19x48XIgeoUQ5sBiThIYqgaH+oXBzvRgOd7tbmc/wTq2IRfvxwmC30BSnHcszdhVWSOmh&#10;k+/QssIep3K+UsbHb3ml7Sm8Ry+smUwOJptNb4I5WeKNfWohvpT+7tDkku/FZ/1PIcQGmiqfvw9J&#10;dBVyCWb5PK6G2hJ6ioJuSvgL+XL56n3x0//N3vvGtnGn974UZyQ5pAloZFoCw9UfCpasK8iyHGMD&#10;rAJvdG1rkwC9cm6inLoXhlRot+lBs8juCyNoHeAiAZqem87JtM4hOGiHkMbkC97hCCPXwiyHyIjh&#10;rhbSDYFNJMO2XCTORdtTdFPgosCi9/S8Ouf+nj+/Ie3si9N2i9sComX94Z8hRYq/+c7zfJ/PV8gn&#10;EE6HeHNxJlzP/luhqMqHJdgYyjSQZ/kCFtXyJNhsxV4Jz8fTS81Llzx6jiDRCG1zRgUmFphsL1QU&#10;u7CKGKZTFH8zlcYWDg3eQYDDnTYyTAis+ew0sE+f5b56txBYqbbAAtNU/Jd0INyQMsswJhlKWBoU&#10;slRdYttlHOGHIyNdp7o1W3reuYjFn8F8PrCAakajvGdLeXDu7t14NTciFkYKZVbKLqDicb4PG3ll&#10;bvARuA/jcySHVKHkZypo4WEnTpyUEaqliwPZksV50Ah2UPJ5elziU4m2UCqL3wmyoRM9NzBGNkwA&#10;46++6N4PxfoXbm5e3L+YmplaOpomPBJY//pF1hvFv39p3fPjYrf6zDeeAmKfkFHvCnU1fmJ8fGp0&#10;JJUaGZ07NTc6KqQXYGXO939jbHy8v39sODeRLhZ/+tF7/79z1F6qToy9C/WrEE5QedJIXSUCsEkG&#10;p7os1keQ8qyjuiJklY39fSQOUBoj+jMxK0iohxDpV3Rd1+K+IagolciilEs60KO2FKnWXEV7YjF8&#10;YzwFGTfcqSQ9Jkds2Au6Eh2rKizlFKIMtGC6GQDIPYlNyI+sqXVx+Hb9ydDTRl3Irk0OIxSL7v23&#10;fz2djnuwkzYAOtARixMx2TONb5sSflWN5uRYaGWq4l8HBkuKM4hx2U376Z9NqqFQVeBvFwf/8Hnm&#10;Zn/yGrYBCTgEFSoci4f5LZBZ80JCgV6CkUCQWOh5RwF1TdawrtEP2cEsKS0AYE3NT2fxu8Gzg99K&#10;Iv3eYXuVc/gAgp5BXflLl5r+3bMWX2Ln0dgDahnMVxjDAgUQseu85xRO9i75QpeZVb/q+x8Pql/B&#10;HtXRQ+fBy+l078Qlg1TRBhratyJIOxncJQs/EwGyHud+NjLUTgT3G0hXqavwypCoQoHRZkdjrwLG&#10;dKhbZTIGwUaNrQbjPYvywzDajqvHBz3Rz47XBlAEvNZEh5fzgVHVCtxX2wZ3BUFigRvL5ClAmif0&#10;UFdRTQqSnc2n10CWrdGGuGjFFqPtdcbCo8by0N4FHCyx0XhTvBwjJcexV4XEcgp94hjOx2lPf6hg&#10;hfDHzeZxPJ5xKH/S0amVKy54OJG5TX98n+Xu3gWvKCBhgetvP6/AoF1y8Fpy8FuvzUIB6zBvl1Fj&#10;5XXwycM3EG1I2inPJyxJwbXxJCRWCfVYHvvJNv4EN5NXh3MK8CO0CsVWUMiJq7ojb+bSd4UM9wwm&#10;hm1tyYHAjGfeQd59cf3OHWgRstcK1DMiRkFIGwzK6uCRrv8/yen515YB5c651N1TY29xmDyP/Zm/&#10;RGCFoVgZYMiQFpUP0RSesPDgjBt35EF48ftdXd0JaZmKakdMFtVdJAUCzRi9UJbVmr0Yj9/d/dlY&#10;jULUXKVVVoKenk0aN5S1KcIvM80K76/cotYj3EUJa1OQeq+U9cgUhrKqpJclKYJlWJlrYDBFjWuv&#10;Ig5hb3Sh7oND2NqCZrnuotjYfTcMhL7SwEvX13tExDoSWP8m6ljH33tDnN7zTe/jiWM3h8fGp8fH&#10;s2fHxs6eHc9+MDqaHTv2VH//2cHxs8O7Y8eGd5/Z3Y03Xjp9GjIr/xW0Ot8wzpx/dyRVS2zCFCQk&#10;uKiETAc9U+tJDHSrqFpavCpg1Rp4DRDbApR6HEcGeeJA6iiRMzEIh9DqHKIsNrECLE8F2HtaG4DV&#10;o4H1nYIFFTd8gtLyxttztQBM6li/giPNnu+0dD0qmyPzT9y/gzGGuCKC0uM10HLQg6WRSyKoA0M/&#10;SD1Bcj8+IdbasAbSylHwqPbl93NpP8aMUKmpMo8VPjLIdGcJVX3sEjqjGN2WWA5ViuCr3k0348+c&#10;cqxVcKURD8Fx65dvjienh65hhw/V1TVQVUNTVJBKXgOkY5Zs7uKcV1hg4WkeZBYwMqTUGoTWIXng&#10;UWGJbU1fBfTRVfUeUEYdheChv3eyF/UVoLCW/Lt/kvzKYhoDzabJIoku9sCH93AvCXOEJ9+/JJ4c&#10;oTM8vxnP9S/oAH4Anbh6Lp2+O5FeMytbbQZW5vE4bJIx4odPeAKAfGnRMyfHBhvc9TNIZ0mPVBEc&#10;0UI+GWbbnA7twMjcvpXZaRe+ijIFJ0OmOHOrYkoXFqCuGlWP8e4yz0gItS1MLpTaypSmK2MH6laN&#10;YnGnGJ3MNVNILqNjDpAKUjtQhxE33JEGrTWsVTUI7kA9wyJpCZ5CxIHDLSp8rZlN8bI84xaAgoVB&#10;zhdi1Zh50Iz7sXjqEAqQPN9ZoC+45y2Jl7UAPT1dqKjfm/o1nsbI+Hcfxe/m4tPPYwcQ4wiHRrqX&#10;k4Pz4k/i1vNQ94KCk46FLOj/5SEkSeghKEblCwUSUoVSActRJSRBfJmnIhZWplBcUeVKaiv7ELbG&#10;5StZ/NKxcOrOnLmbzl1Kfw5VK4OejwxR9lGNY13vjrSyr2ORq7FVgd8EfFpbBhNJ27k6xvo3loGD&#10;Rex5Sp4eFwLL1dyWLGOVtn+JLcKFdz2oMKFBup4TC8SHUCDHyWTEUHFZSC+fGnnuuZEuLCdFYTYS&#10;RQqCBkyeNIGolFsoqO6/7afvxnfHA5cNFdBJHOjREkJjqWUGYTGrAfIOwW+lc1VMR/ZWWeo4qtKT&#10;LZ70nkXR0iS2WPApMub1HgRD4x06ULvSkHIKxaxbQIUW66Eb1jc//fRTCCZM9Z156UhhHQmsf0PF&#10;rOOnT7/00XYjHo/vfnx3Nzc8Mbwb/9nHfmPD+yRW9eO78bjZKK5/dPr4G/9q/rCPP/3R9oU33x1N&#10;1Ta12iZWsJwQ82sCNEkuBInUnwI+ocWKRiFzlXJfezE5/2xCDUmY6HgmNg4pqlChUUOdswVV4n9a&#10;jMxjeSXkW03jNAvINg5S44/PDx6/OXe9HtZZji0sQO60BsAYAGnpMiDH4nnlVjs2B2l9oVjYALxH&#10;cg4DirT6fq32hMAaRYHlQiFuBZwZ6qs/FAJrCVjkXlWCMavtoGfSC1VqDUYQrA0simx0uq6w/SRr&#10;JdTy2r0bb8aP1bAPC0YoSCMMg+mxs9kk4LCnwdI+PZVFJ9UQubGyWfRbzU+B6JKOK9RdQnShz11c&#10;RtWrayyy6PssMR2mriWzVwEveVWFXYetcJDzw3Pvv/+oubTn7Xnw1xkfKKygsR2s1SyubJlDKHYA&#10;eaxm6X87B8zLz2PeXiwW9+PHJls2ZEdDh3jm36cP7vowBcfPmBkF/TUajUymYj7eneOw5cdsaga2&#10;+mDEjH4Uzz+0ByHUT+g2JH8byEbiTcGkGeZBol0dzTwmA95hY5ktsGAByH1LTjCaB1FJTbw+Yrtb&#10;nQ9oi8BaRbPYyVCAwpVXxEoYne3tcE6zwQYsFGImF7yYg8UArKKM3SNSqfiyhhAo3jhBGwwaNRSn&#10;A4iT8bM6Zjzaq3qp3tv0P/G8eK55cCxUQjK269En+hFahLNC6uBrVpgzKrfNzAYMY+zmcvG0N36v&#10;xC9lIQUiZGhwPnm1/zkhuw6xLmWTGMqDKYvEFRix8oVZ7AYKgUVFKbwS6DjqJ+I426FUXXSFPLaY&#10;xQ+HaMEqUGnL5uwl58G5dDzdvLSE+dsZJq2S6G2QXw3N7iyh4M8AkV7A3zAalSLi72X7kNzx6//z&#10;sjgUWU4ml+eHhiApp7t7/EKNacYclvPR1xe+/9fVxLteiCKlBzBYaFjq0hIqkqhooI/yBss9I6dG&#10;urtaclQvkjVlDA8EgQUFLMgybIGNCtaymV4f9gHTIUo8tCuomMSjaR+SUV6mGbbQOoXbsqS+IsZW&#10;i0d2SrJkRvCtMm+PjyLZbw/Ro5jNo7MZowx4L/K5EuUrYcF7VCzQ4f7ip/VPL6Yuzs28emLtSGEd&#10;Cax/e0LrvdOnf/pf/svTO7Gdp3f+4PTx4/8BygS//d7pN377X1vb+/hLsYOxyx9MvXXxouZqAail&#10;FUCMQgQhELDg7dkVsjnd+srWdU4T1FPTr1x95erv3tPhJiCtJIhdQb3jkBELXAiuJDmgYwv6g2Kl&#10;AaUUQPkq4TIkWXxoqfNPLIVrqf1FNQw3FzqQWZZdJl67xF6RCasl0wh5vAbVXCuExiJwUhOgsNRQ&#10;3axvPlHBeuMtyEPFBEkCzId9vXdfXwJ+AUNGPQJ+P+ZZhyYXZxejQYvVFg4ZVjvD7ih4j+VDdVeI&#10;Ev8pEFgEhVCUFce6//Y3+sf+eJDGAMHlDqm7QLCaorLV9LV5VF5XidmQhXIV6Kqp5Hx2Pgv9w+lr&#10;0xKKhd9A1SoL/cbs9BBUxrJXBwe/dVX9SsHqFdrV9SsnoFkDmFHPPPgsPuYgfFRBhKUtq1fi20Oq&#10;mIhdJtzqcPGdeBOgAQe+d1Ct5qZVkGurMGJ2/02x8/SLxOvMSLMT90qLJoGvMhGY3WRNFNnKwVhD&#10;V5CMBQyCJpQW7GErSMKqkImefV0gydDchdUu2lEjYkoqsIZ3YHRquINYJLAMpGY1mDGPNRQQQyah&#10;LwGwgELLbKyZOzuQmUPqaoeHCsVl/5nLUSan3BjS7U4wd+gTrrENHmfj8GsR4O7bBk8ZNriqtcZT&#10;iPH0pXgsrUGtcVXoK+fLc7s53/P3Yn48Nm6LPxad0FIIDrXhsEd8Wz4s6aB8qPa4Whpbv11tgEfc&#10;vJ1rfpZ+9A0VzOtwWUEberG7Ozl/NTk/+MoXsxjnXUKBhZYrbBHmuddXwjIUCi4QVW5krMLqFnQB&#10;y/i9TR3CAlvebaxokc89D6YtsQH4kwIgyeKJR77f9JoeKiSw5QGzAvmyhqSIEdCdBBRA6QnkID5X&#10;2vyG9SgsZ/1ny9NZwssDz13oq9HseKpFYTXiMwSW/RKBNbyoQdyXUtZ43AbsSqpYjdjRVI6getoI&#10;REi3wPeJ0gsNUa2oiEWGB8zLIfKWpburl9Pxj+Pxb4y4jE52y6B3NBgkTFglsli16H1FjisZlFOW&#10;lndUYArBrlqPyTpGvEuchBLRSFmEScOkoiW6aNm8sfAdAKkSKdWyFj9dXLx48eLc3J+9+sMjhXUk&#10;sP7Ntg6Py/hvTDH8V/mX/FLMnBid+2A0lQoA0IBaSEsMBBrXr2ocUwqLwQqiGtCn5LbuT129Kvba&#10;r90qEyEUcU4YqqdLhxaQNHHskA6u+Buaah7owZBDccRorehk21KsoJZ6AtByfHSxHtTDusRlwToY&#10;8GQymaxordHxEepUzdJ5/BkvcWFR06A43wOWi3AzqP9NfefxO3kXVlqMSHRhkNB1+t7fTccOpFfH&#10;qHbWWTLcVapWOxOfyZZFLAeTUA7StrWVkUaszFaj+rEfT++erVlYKtRXV3AiYPV8/NixY0/98dl+&#10;VFnZqel5xK9Df09oJfGPKQ1IwMJvrpHWEgqKxwuvgZwC9ZWcQkQDRuhME66BQO7fmrZa0MyDnfOh&#10;2EW/cOJS7lIzFvs8VvTEAffQIaK5yNaD1ZE89gmRZkmaDJKf7d879/7dXNM/iO3twM1uDuSh5+jc&#10;t5TVd9O5XFroUqofCV1a6dCYlailh33ALU7GiRp6FWODpBXWrLYIgUXuKRRPiJokMxW8AmCRqyBF&#10;FDlaBg0hVhoZ7PCRVWsDKl9Yj+LUQSDqe590oLmkKJNTiPCouKYFAmrNYJuV2dgrmhxq87QnSViy&#10;NSiDpsGMJX57YravAeiqSBb37bZwWKPL1mRmdIM3JicShcCKpZdu5letEAj5SmmxN54DyGgzno5/&#10;8NBynKi4SG1c14GXxSnlaWYPz/utPqP6kw1y/Fc/i8cf+SPPI3GjpOcV0CAjy6/MTw+efXEWUAo6&#10;OtN1bvPNstTKF4RgK5CzCt3voL1ocJAuhWtCoYp1WIl0F3YHS1TOstGtBR1DoteWbGt/wr/kw1CF&#10;wVgxGG4wKqzBMS8IniTkjlLMdhEYWAAxo6lDeroifZUx1m8nMZu6G0ju2CIcOTs2UqYwQPQwlJWv&#10;C6zj46HrigMuhRLBusBERYESxJ9SaHXBqZvUD37RPamSB6ssB2vYgSX+hwl0YcHC1iKfu6pcOROP&#10;f/zx7tj3yy7A5FFngXsUTVFldtCjGGo3+EriDu2SNHi1eJXrwNBEJnvSePAYS20dSCQtrIfJI1bW&#10;jje6EjcWcJYIwMbikLe+GezXZlKp+syZ3FGX8EhgHZ3+pU5vxGLxc3Ojo3NvzWjB36ghmqogVQbS&#10;fySmSqXkCMKwI2w9tPS/Gb+aHZy+OvgbX1BsDsWVYlEmJOcBDhXqbD53HOYmoF09MdDFzFDxpneY&#10;Qmpp9VTvE/rq5uKDIKgHta6FNqMBa+4cIU8HjFEyDufcg8e9hSPVKxCVA4V5IbHEb1UXv2Fd2wwn&#10;HufE3wSeV4hrMUAn3L/sg8oOUJgyBgikA9hTM7k9w5ymDWl+32iXaSpEAahuENwde4cGop2oPAL6&#10;Iu7Hc8eyowHcn7Jqw7PkOM7MWG4CJFZ//9jY2Qv9WTpNo1qCDmH2WhYnBvF78cM8cRyuAYQh6hhm&#10;oYF4jb1aIKnENeHmMGc4KCTYtwbVr1AA28gptFbPxe5C6I235/lCKc3dc3UJFqXmUwnrVljG0u+B&#10;jcZm61burrhZEQhaVX/3FHJLodlZ6Ou9m87tGZzcLL3oW2BBL7YjBTNGI5NpyCYgzRLgrraYYcgV&#10;zB42cAKx0qDGXIOoC3yjSjsM2uD2K84LVrZkjYwqIg2jQ8B1wl7NNqmhaCA6XvJHKw16+FiJMrGn&#10;Z3KWDQHdDdkYpGKWSf/XyEzPemxtbc9ba7C5fUfcZF1IrO317Z8aa9sGqQQTG4ek0ihDGs56Wvya&#10;fvx1vzqat8P7QoDrpYfn4n7zUcyL59LNasrGMRKsQpYYqWHBTlmx4IUSkgdT6uxZe8K4fRtDIBvm&#10;Z8347mfZfFlHQ5RdOtV9qvvFycFXklfFX8TzQF4QtxQbxcbgrNBNJZvUFRW2StwOLJC7nRkMBapi&#10;yVoX6ir86ZBuVaDq1SFpLogWR1++E554HdJymjHPyIhfuVKBMUKsXBYrYLhqJzXCqWquG1sVBI6C&#10;0b3RGfMsJwnXvz09dG0eAKNQvhJfnh2dPjZaplgb4mD9EoH1xlvgwXJVxSXzATo1NcBggdtcEvaw&#10;GSeeMKFIExRPyDQsNLPjdVplK9GjRrBRrGGFbml0d3e3uvuT8QTbsJxV3eq5wTRT7hK2MAya7gQM&#10;7pbashD/gFb2sm61CX/g1CrbXMDCAhiqvXIJMwglAL7MUe3i+xXg54DVfeFDYDX0YOA0snSUlVYY&#10;1veD2vWZ1MW+7373p8ePJNaRwDo6/Qs1COP9l6fmaqlUTQvqNOKnBQnNTQRkk1oY6NFaBD6Ahptl&#10;lfFzyx4R+3Sx184OfqeFvBe4io3twKCm/jnrK0dZ0bl0haoM6lc9AUq3gBGmrmQ9KEFtceyJt/pw&#10;uCj01X4w0EXUCPh0y6LgLZnFRZb2KIGVZnM4x0usV9DvRJd7sLAAnH01tLQns3ImnDAMA6yvgTXK&#10;/ctz77+OcXsmThGK3fEB9v3IcGWwcd30NjaqhLuqZkAyZDIb1YzZtr5vdTDePSrHNIx4PDc8fnk0&#10;sEL0X2Gc0Kqj75+YGJt4Z2L4meHhsQtn+/vFxyCprP5+IajGWXKNizOnr8HEYBaiBcWPg8wZvSaE&#10;F2iq6bPi0yBcnsXL+i8MQjNxMDufPJtUD22eIrQt3Xlw4lL6EbrVizE/vZv6iuYL0c/DPnjc8xKk&#10;snSIXSldf3gyF6t64unxIWWnOjyCRTEo/SkAasgB48jMEKubjf7wlFU/QUVD3IQMFS+Qzp4hSgPp&#10;K5oE4P7dFlnTEXoOhSlqPhJ2gbdOQYQNwFYBQItqTyCSGD0K6k48+1WOdM7IZMkGW7QwdYf7kcjj&#10;Av5Vox3ATO07pl4ZjFpYk/z1YqPY2AFZBdx4KrxQrw+nAg0OKCwKfbW23ojJWhdZ3qW+kkgHvrM9&#10;f8ePGX9oAR4fzHKFBxNC/DZ9v9n0i8MWReQAWJQjjaD+JFn7ZahBYQnEmZ1bz2C9bmPLqO7mcrmJ&#10;kXtQQjos6YXN7q4XJ5NZ6Def7X6+kD8stycBS1TCIq1kU+uvVCBPO5ax6EuBZgZLPF2Yl5+pv3io&#10;w/VLh7jBv6UxwrxNj9GZOROLp4XA8kFSVhA3lqlg4jNY7FhYrbGJff0O1qrE5ZWK0ZmT087MvrNe&#10;mU9mh4S6GkoipCE5OTI08QF1w1hk6V8XWKeD0A0hsAshoAsYj5xwP1TLxLuSFGMLVpnaZPdzzyUo&#10;JYcUlN7C/h2PEsJiSTFeCFXGFWkzXr1r3h4efuqU6xIqQrznVA2LXQsaG6la9CZTMIZQsRIDicQX&#10;0mxVkpgryn7mQhbIr4grCu9Uhb1iUa+wTNKb1kWSjwnJEKRAspajAK5hv1avXdyfOdm3dySwjgTW&#10;0elfpEHYXBqb+uByKghqAYREIOwT7FeAvgrwXTmQUForoKlWFGYf4LJjfSB26q8Aiuk3WgxnwHBC&#10;ywrRyEVVLTJeUcIgvOVXMPBGS4DxHDcPBiydiFrqfn3qCXzC6X03qNeDYKDNGAUngdWSiwzE1/MC&#10;JCGj0hoalc21hQQHsorbum6oBpvBg8etcBOh6oY1C7UHNBYg9GXJJxAWtwmrUK4iDEOj2s7E2djI&#10;QEmmwpRy8VHJRPwBWTgxeO8N9Rixcxke/qCODUIwrjmoTBzlq9W/vny+7/zY8Jkzb5+/MDHWP9Yv&#10;JNbgtbP/Toio8f7+8ezg2f9l7OwYKS9xhjiNPSV+HB8XVx2ktMHsVHYoK246+Mf9Qn1lzwp9NTY2&#10;fnYQRw2nXxl8EZ8VB6N/9RV7pjcd/ywWi8Hc3VLuZpDnEEL6gN0xTanRXiAPC3feXtFXF88I9enH&#10;ikKZmdX4cLeFAkuoxcOTE7neZiwDyqginpaY94SlnbkL9HVD4kaLVFoCYjex1QnJAENjNP1XbNeg&#10;DBMTmKOG7RbcFlOZG5GXCxpNW4iu5A4jsEYzG+2UZ3GrDdmqjAAN4toAC88gPByMX1Sm8gwmh5IP&#10;HXMH1ySNwYxQWZR1w4IM+4Jwp9geXDO217bFhbsH3FCkhOdMFMQDd92Q4Tux2J4ZM6cKMECICuti&#10;724OEA2x5pKZvbfiWO3mINFgQb6IfaxNBDM0mdtOPqwaH39cFc+y+NvNDQ/n4sPa82J7UGmyR059&#10;v/u1q4PXksn5ZAKagMyvonIThhqWZJcvbxdsrkcVWE2xAYt0VmE28mqVIvoVuuLh2wJsCkpjdqm0&#10;iv3m0pXLuXhsaSl26Q9wiJCLUoC7ylBLEKXVOn/FRqGBmvcOYEV/JNOgjeg662ay+9pQN80RosTq&#10;nro5hXZz6pRZv6yCte3Cm15zFW2TCuNgU3cB26BLNJWEpCvhyHNdp27QigK4GSVivevkXwcQDJq4&#10;NJ5qtqzNnDiS+slwrnr2QyHlXEwCk77zgT91o20gTJSgfVoP2FO/0JU24U8eM0YGrHJU0RIrVY96&#10;q6VIVgMyninAx2ECBPoytC5yrgIRJ6HeQucGLNb1zTrEjuzPzJzYee9oV3gksI5Ov/oCVrG5O/bB&#10;uakPUptCYAmdBORzNIUvcCiN+BwijgWPB7FmhKSpljtEI2rdyd/9O5cP9cThNXbaXOwXYnKzToUr&#10;QlOJS2A4kSylAXIXVGSPAqg0db1+8YkJgONj9+sJbTEYGOAlAoF+HNdDFAZlpUWjiuzIkquRnC+E&#10;sjvEjFHmT6AqrhCPm1r4+D0NiweZGgK+kIMeM6fvf81d8v2djggcLksJofVjs8pxz5xS3OC2VJWp&#10;DFV5q6+NzJkZP+7vjo2NhlYYOgqW8+lhOnq54CiFK4snv7f44OTJvr65vqmp8+fHz49fODt+YXx8&#10;/Gz/2PAwyC6hqLJCW53tB2E11n9h/EK/OGdqKnt+GjJ3p8YvHHsKro3jhdPjY2eA1TA4n5y+mv3W&#10;i89jXonCMKxXf5hr+lC/8jzvbu/Yn99b1SWewaYwaG4W5ukz27BWf+flZjN24O9BHKFQWNNBC1uE&#10;il2aeac3HatChA2p0kgUGVQ1ahjS8YQQ9w1miXoysSYD9awihM95B1AU2spUMp1xgqygikRv92Ro&#10;Dok3HkMArUVQUX7+G1vSY7UhzXSNihwjjHUQtQykwhswrEiohiJm2pCMkrwr0E87e8TG8lBAGRI6&#10;yvhQQF+ZRdRrWM/C62yvb8Ol2wb53U32GNHNxHVly3HbuyS01O5mXkEZbCurH6Rz6Wos5n3ejFen&#10;yivKCr48hNy3QCnjDheGCKEFCPyqMla0xszPqrer+Ie7O5z7STyOLixQOrNvTZ7qhkTC5NT0fLKc&#10;P6TqFagqhF2VhNI+5HJWqaNHSPhQm7ENWMiSLiwkPHCv8JDkFvvhJaUBG4TiL74U7p9YajaXmunP&#10;obqXoecMKo1RHuEdUqCySkXksDvrlASNadCMIqVe4fr/lexeRnE1NDn02lD3iyPdF45Nk+/JpTrW&#10;103ux89AUo4QVFaCRmduqXAkptIkMusZXPdaYllJdXf/4DmOEVQolBlXPE4OdDXMo0jg6gTdPvAa&#10;nIPpzUfx3d3JTfJ3wgNxZbQrZ6hz15FWAZozVClImhILmb6gR3AIioqG+lYJ0FoLt4jzhR8rXFJj&#10;HjwRCfX7mz1dN5jpPoB508BjVvSwXq/t79eup+b6zhzVsI4E1tHpV2/Aein+zpmpy31TowM9tRD7&#10;dBYYNqF4lehZoKzABJLXxTEWNvVbitNqCRmWD6egKvLK5PJrt76wQVy5aFSXQHZKeXbavHc0Y7lU&#10;tepByha6u6BipmmAGU4FF59cBRtuPaipgdaDAivgAlaJy1UtmlTG5afE1BhFgrFwPVrBmemwRyyc&#10;NBGJwFIIsA5PPymwwtRb8HsqjnjA4ZW+3jQ0ZWId6Ktvcy0LmoLsZN/ohFWatPOumpHlqu2L54G3&#10;jYaZbsaGj/2nU5ZzH2CAOjPVEX4vdj9O6DirzpVViHu7cuXK/cXvzczM9c1dfvPd8398ZmzizNsX&#10;zpw5098/PvZ2FkBrZ/7TOJxOnD9/7vy5y28OnYPwgNHzJ+DrCSHNxs+fO/fmmwOTQ8vz4gQVrOdt&#10;xeF8YGXFPtmbhkZoDOpRd3PH1Dw+nKg5qOPcmfj4Cvnu5UPAJdl58RD70gcxIDXEoERVHbyu6g8R&#10;KGvPnHknHUvHikRUZ30D9SScyW8YUUQO+5zaKdANLj6B6bwioWNFUlaMD42UEEY7Vxpt6limUWlQ&#10;VQpo8NgULFbaJisqkoEQ9qreFlm0GpnHy4xFceVKBupKFShhZaBmUvRMM+oVNsh2Jc4tbpseqSFy&#10;rK+hEIPMacJZAc8BJNMa9buK5NRvoNVd/F9bixphDB8FvWnQgOLattm8dCn2TFiAmGexE1xVzscf&#10;xSH7MdaM/8lQy2nTMxzUWOCTOxTvAxJX94jnDoSFVKO68fEfQTiT8dl/3N3djfcr5DW3Z7XJF7/f&#10;/Wx2cDo5Pz14azZv37PbJFHUWrJlWICyFXQIC2itinqFIJ7yBV0h57tN6gshpdg8xBoWlrlsBj4g&#10;7B2hXdb9vnQz3kynY/BKMW7B87baQYNr7Q7hY6HOjBi9Y/DzeqdIV8pMDy0LZTW5DB/d3cvdo/1Y&#10;wcJ3P1oQ3Je+JrBSLg05u6SvtISaGEgQQ4EXE1hgQKCJI6HNye6Rnjw3BOXEHmU7gw/BxeM/GAu6&#10;hdmDKLsWT7yTvus30/FjpzRCxkPWfYg0d0jk4e5fKypX6ZpQeeqHKjHdo5lB4slHSBr0iCHWwQ2C&#10;xMKCWra5mq+Q6mP+vM7Z046DJgnG4gCqvuyAOwuQg0GwWavtz7zal/vopaPd4ZHAOjr9ak/b/u6F&#10;N0fn5kZqtRQEvzuueDNCnRt4LRKKELRgjsayWhapGRQvK+X6NKzO08ls8tbPV2HvSmR3R1asqCKu&#10;s0WK6DCWRlOAEWIU9JU4SHTKlloP3caTLomBYD8I1AAZo0DpA2JEQsi7EKFcDqfwwNjPPbG3aUWV&#10;80h/tfA6PQOaigxl9GIFmqbVw//2eKVMD12HfgPobcIUYXopFm/KEUGJoYQeIOfrYTGkylRRobSq&#10;tzc6XdRVlAlygK4KO1A0YAlFc3M4W7MwWAiOOcn2BPtKiF+2VqBpKH6bFdqP2qsPr/zlgweL+w8e&#10;7J8UC+G5C+f6zp2/PDU0enlq6oNzl8UPb49P9fX1zZ3cf7BYX6zXQudB/YE4Xfne3FszJxevrH5Z&#10;uwaN3Pn57Pzgi/dWUNFRnJHdl16K+weed1D1/fjdpywSezbKKngO83iUjaYe3DHjfrcsbvjgh03/&#10;9ZjpL3lmsXp7rPu6gm0pV3mhL53O5YTAalSMLQRfsYLhoGtOwTYxErtobnHDEJ5S1BkGSKwKl7wa&#10;4vmWssorRlB2wK5veTxWgL3ICuoqHDIomh21Lrh7Ki8yQ16WIcWm4a4zxmM5zzBxiP3HLXwwDFzH&#10;ZBvcpYuH8DTXsWTNirxZiHQgKbgdAeQJeoUlMLBwA8drreg9vWY8TV1FpF8RQau4xlcXAsuLPcql&#10;ly4AWUxftf8m9UA780hofR9MS/5wWKb4be7ckg/HBp8cGm+wPkXqRy+sDv/49u2f3DZvV4tmNZ5L&#10;x+OpWQT426XfS410dXfPZ6e7J6e/1XOPjeoFKGV1VKE4U5CElmweik3PouoS/2eDWh40Ft4YZg/L&#10;4qvcml06LDD8gZAN1CmEuciZ3qXmXaGx9oREovgh0/PEa0edwOhURA/W+o+Mx06mt2V2/nynIgRW&#10;cii5vJxMDk1Owkf3yNSxaQR+ilXHxcLRf3ty7fsoVP/cFfLKUnsSGiURApfTBTdUKyoacR6hrpzq&#10;7lYjPChO7ikU20y1I5UUGnicUF+1xB2vzvUKgRWPNXNZyNBRXSKOapQRmCCjFQXucGHK6hELFTAf&#10;oCWgl8p2WVJoQNKVlCjMHlkRZQfTqYMvyuKKJSxWycD7El0HpCHKLTo0JU9tTw+hjfFAOAz3g5n9&#10;k3OvnvB//6iIdSSwjk6/0gKWHx++kJoZeHOqVgugmi4O6EINFooAFgsSQQHaNkNJ7cN+HDbpRkFh&#10;JeevDnb/HONy0EnEKCkM+dK5mqWTzR1qVTjNHPBbfSChYiyeWA8cdX8z9J48xhxXatC5hMYgh7FC&#10;zUssVdfVFiWgOi2Exkv+Cx7mRdJuBWpuK+JMcJ8KaRWgwEIWxebf+I89Efsraoj6CvRhqFhXXn0/&#10;1/TTe0ZUhdowOexOQhmodkXjgvClCqOD5oYkYlXb/UG2bEP76yCX9tM3x1NaCGOV4G8XezxyWdi6&#10;5dDKyN2JFRj3W4Gr3NNXMN7t9758+ODBw4Lt/PmDMAwfLIbO6pUr9fqDFf13Hj58CDs4hcJS0Ayj&#10;l56HgpP95Uwy+dp0VrxQV7+V/DtQcg41a/SHLzeXYk2/uhTzfL8az/4dYeVtak2RfxpklvhKC7ud&#10;J3CD/sLLr4M7vhorFqv+7Wc+qNUJRmqtPvjupZzQAqSCilQYQr0hu4VbJmNAgcpuUFThFvquyMFO&#10;vvYiwhoyHBLYnvFDNbMFxqsiBUNjaGAGOQ2VTBsczzCtDAwaZKikJUFl6NkyxOtVRPy7acbMCjw4&#10;zzO3qqQHKxnD2zJIHDUw6CbiMZDFytzbKRZlTM4alqS2QRs0ihRIbcpxNxiME/LJ4MlBMGQ9bUR9&#10;xQZ/Z7BEg494M3339XifDQOEjhI+sOdyoK+a6fQl35uwSisOhhaVCKSh0A8lyIo8FLv8EictQ79v&#10;tvax8e2ffWze/uyTrUY1dzfuZ12U1nbp+Vr3jee6J+ezy93JwXllNiKNlvKzUkiV2OjOmFGcKuRz&#10;qayVLxV0IMDTaCEVvqC7CNdEHARqNGodigcINAdEYZXvf+9EfNeP+eLPZA1NWKbhVc3iJyYNB8pi&#10;1WOROMUOhWU8cQKBlVwGaNzoyGQ3hOWMXB7OIj3GokxSxf1ai/AdFRcp19U4qBmjHjQFR/h0gneW&#10;6SgN3o7uqRdD6TjnDiEHEuIXjQAMsM6U4U5hrSxdOZGLx08fP/7RT0ZcsewoKgSNWSo7L1S6NXkd&#10;Whiu6lLoRJdQWIB2L+dnOzOdLavNbEdGg+Jqt4Jb0PQDKaa0ne/lki0h81RkwzYo5vl0dYl1t4y2&#10;e1B7YRiEQe3ixZOXc0tHuIYjgXV0+hX6r954L35mam4mNfPBB9c3aZZYhwlCFFhITyEEloNMhJZD&#10;C4FjYaOwpdc/mJ6fHhnJnv0HihpkYjvRMy2L43G4uI0xhbwEBXwwVVNhJUJ81Z/X992JJ9/fLykD&#10;F1VwuA9Ai1DjtBt4BFBq7yiv0+ZlUTwaKkQ6F1we9gSJWypCIQCEpQZCtr3deU/v5cWxHJLVYYRQ&#10;iMmHfe8Pp8URNqgjj6bbNqqRtWpjg0nu6HnfkIyrTHQBFVfg4gYGE0qqZcMHxP/ENMYRKbKhiX3C&#10;UodtGSkTVMIiP4hQNThfIBbSB5APiLtDewUAoLpNfTtqMtgIIeNt4A+K/TCVTCbnhRh+ZXpwvnUI&#10;jUhoEIp/J3thEhDG02KQ2jz5laXQOBpCIe3SV2SbhhEzcouBxx10V+vhuffFbTwYz/uk+tnPzqaC&#10;kCJ27BfOvZ/O9fqeCYJpo0heJ4/nA8HZDd25CqE9TcaxwyifQcIHilAGpznL+hYiE1CreTR6B4pM&#10;3KYBgLFPeO7QEEqtsmXiiwVbafA9iPuvMJL0MeapaX5GVTNUxBv4ankEEwd1VGETlmlyYI5Z9DrR&#10;7vhI1jxyCCGhHUETXgyM7RXIJIZTg5hOSGQgZztWrAjK0KBByCJ0UD2zyLIr9qjZjKd7+2zAta86&#10;q78zugtY92bTfxSPedl82cH6VR6h7Kh7kd1OqDLLxgoU8Nzz4uIvx9Y3blfxVKzuDg/njp36EsdB&#10;87POB88JgSVk92vJ7NnuewgYRU5oBBEFWTXLYc2ovgqR3rLpu1JHpYtzcZBICuQrziwEqQcBAIfA&#10;hy/RFOFqyar3pe/GPSEalzjP0RB/KsYGADMMMmLdkUk4FeNHxi87dRBHhRobBIE1NJn6MDEyiT73&#10;sYkpCWhA1rry+0+ufpcRk+JaLqwqlNUMx1+EYiAJo7cH9CzdrTvEHoXuYItLTwqVsSxd5bIUlbBw&#10;qMd1lbmcX4Q7M/pHBlzXVS1rpWWRnRTt8DgF7UprV1mHTqMqE6cJaIVue/TblQO3IxaHgqABKwFL&#10;qYZj1TTrU2o7tsiLhb4Nrptp4rh2oSuBCYzistBV7qs4Sth37kzzp0cK60hgHZ1+VaffT/sX5lKb&#10;F6/XgiBQrfvY33M1rbYgxAz7nRIaxFfpNJinQGIgHVDBW9ZeHJ2adJ3a9ZqCnUHdtRzYvXMQIfFI&#10;HVhErNB1wY2FAdIDZHCHo0aL+ofiinVxHHX6yfpaqr4PdCrGLGs0RagSPybkWrh8ZCtUW2NZRZ1M&#10;C/N6oHfZA3wGNUEerEB8BGH2MSmnQ8C1WG0wYdGy1BdeTuf8tO+1g3HMTMRxB+82skOlwELTVYYQ&#10;WRtt61U1ytBh33vDjKfjj3LHPggtFFhYwHdYu5RlBiCOgykKR6HAtXSubIGAEUpGEtbldUtRZCDs&#10;YxGor7fPsO8PzSchv1CorMHkF2AzVjBxUBe7uXgsFtsTSknorPhPeu5ZqzQ7qNst2nHTFqgfJXtT&#10;YP94YeYdwGftmDvi82fx/5QKQ8gjFL9M4eQ7/t27sSKVqrZMoxGFOCOTCrJpKA2wwdSpCM/AzEkp&#10;sMRzDJ4tLG1BaQj1lRwoZNaDERnpM0UjI0OLiDBqSvgoSbIGvUIRXR5ppkYGSRpFfN08mmAz0OxO&#10;3inxYBqEYyg2ZBHrafH1afNp8sCjSUj+Igaqsa22BqiYkqVZxJbg2hoNFRLxAVSj2LyBSAeqYRkN&#10;MGB9Fn97X3dWxSvlXFl9O5bLCYXlewDPvzyLr7xFr3iZhjuxmCVeLYimKXFYMyQIWl+mjMyPb39c&#10;xf7sN3PDw8NDSh4rXvnZVPeLz01ms1nsHt/6rXs2lD9LVIviz1DMAisVFsSgKJUnoDvpKFsWtqBk&#10;RVoKfqSoaJuqWQWMeqYeIXQHwd8HlPHw1TN3H3nN9CV/j8qVFRCx4rWXyFVDBuU8rqrW1h4vY7GF&#10;bd3ITiaFsOpSurqHlidfEwLr2MSoDhnLMu35axWs92pA/7RcBab/bjCIXUtoIF1anAOIegZUFYP2&#10;uG4l24eYNw/UGjiBjQFN7gkXBwvB9+V8b7iJ9/tG/NgI+OmFwlK+4HnoxIJKICxdpkaLb5BYCldQ&#10;JIpU0VepI5jPl3G9I/cXPQY3AIWlaV0Lrk0JFhRWxjlhFlT4SWcplrZA1EFiUqjIjRDLuLN/sR4u&#10;Xjz5ZzN9J9JHCutIYB2dfkWnl5oHf/huauZirSYElutCwjMgsODQCoxK5HDXaKQXpErZabFZvYUp&#10;gJaet2qhWNvzeeINUwQWvp1XLGLrwU81C7N1dGXF3cQa1MIC1uRr8CbHG7bcsB64w0+8uY8Pa3Ut&#10;0MJgARzxPfjAQJS15PHZSsd0jRUhGggwCiuLo+u80jibnBUmlJ0Kpq6gHrzbeXfboQpNUPH4nVCI&#10;SCd82Nf7KB73ZQixTH1hQPtGlLOH31Y3eJSwQXoqI0tYmUbmsXCdDb8Zj9/dHR6Bg2d6ZA40AUs2&#10;GyvQg4x9Q06b486crhzq0givE+uZpvy4j4dsK9RBluVEHmjyTuXDoflryezgtcHpVwa7wYOFs1w2&#10;5AG9DzE5nlf0Ynt+fPi5lkLz/2SchsoVb6YE9UubzT7iwypfOXNpSYizoufFPvN/NlXb10JHscWf&#10;iP7gRHopfklSQTm6hpzpGRAxHqc9R6eKwXmFW3RVj3JyGtACbJAJmgxKprlD18CmYqNRzBTZwVX9&#10;xMMzixLuii9PVHIEiw956zNGFDtIQigDGNktqrMVURVukBcrg3BRqKZkzJ01Ll4ZJgU9NwxZjnqa&#10;wFbUESxGY4HtCTjmk24bP0WGFsKyaIAQKaRrmAFNRFS8vd/0/eruvu0iK0NxrvSl05eaQgB7sWoz&#10;N0elRGgIOTQcUaLZThBOOkA1MKYZuVO69eULY43q7W9+k6Yvbg/3PjP2llXCYcPfcqd/0NUNGQHJ&#10;yeXBrueR0WAzyT2KHeTWYKld1pJkd2xZ0zmRoINilW5LymipcEhW91lb4h6EhlMgbKnsPOg7EJLe&#10;92NNaOMKUYrYikqjItuBd4SCYhiDnCwEfkblcc97RbYIs69M/wLs7ZCXA7DRkezEiO5GFCyxfBlP&#10;LH8+ghPEh0oB8ppK5aey9JxjnYoTwkLQOzL+mSMCqXNIFi0QWAs9sgqG6CxUdeH5NHrHj5vxrBBY&#10;oaW61hcqFKgkMFlpIQ2Luo7lku1iIGIiobRREKvS+iUjKxRZ8hL3kBArmqLe6NLAEkYrtRJlhZXw&#10;N8AilqPf19hmkRiAPFeNUafg5ri/eLK+n0r1nej9+yOFdSSwjk6/itPpg9ju+FzqYm1A6CtVpY6V&#10;o5ITPOASU4LD2/UW5wjCMdcKrh54xCWOktH5jm1BceSEvAEcGoT/MMOnhzXEk8LNNLRYDkACIWw8&#10;tHjkeUX9NNgc/1qDUNPqgZBYCHNgilWwoOG2W0yAkHPOCIxvMZWGVYklgyMc9pUGNCxUU9Ug1NSg&#10;k/xysBK6oePiXJ8CmIkH59K+v3Qpis2j3fZfVblBWKUMZ7Oa6SBXQgGr2o4rxPRhSXlvwD40U037&#10;B9WPh8dSIcAi4UmDmg/52y1bj6YJ9UhdtTN96TMiJPiHEgMViAtK82HKSkkG/zKuTKysQ0lEBE0n&#10;s2dffB4LYiDIbOtB3/tL3h7y6mOg/JKqjjUGu1QiCzXuwHUa+2dHFp3nuC/0pZt+PI4TiNX4UKoW&#10;aBYgD3Xn/qsTr6dzezT1h/hQWcSCYlW1c6qykxLG8CtDJumg071S9NoO9KLRwB8bxUqG+oB8GW+s&#10;Aq8Rc0a35BiiWWyH8WSKCNqH5iHatRoIc8CQO48fWKPqkySDshN0ocCYbpIy2iFPOzEDioRV2PEw&#10;HgelGlLIuYC1vg000rX/XOTK1TZ8wOQhKSx/TTLhqTImJK5J2/RisWbTu1xYFfppFeYGPj3Xm/aF&#10;CN4zY376TB0FFvST7zH2SgfdAm04nCcUb0nLhcYdYBvK9pf1u0b19h8RYbU6PJy7+W6Yxw3n7aHk&#10;c88tzyeTz3Y/dzVZ5j5fxGunjwI4rBjdjniG2UOWSljkkvQGaP4hwgE8ejptotDBfy9IGilcAexC&#10;jjMzIfTVQcy/tCeejornbTWor9qhoAhkcWetw4j1S/qELLCeygpxNbk8tDw0tAxROVPDp/LifUwr&#10;kRAiuv/E4duUi25RCmpGh7oK9W29LCQPyiuiq0usqI6OeSWa0CuzA16O1CDPEzWaRuYqxLmHqe/+&#10;lOplnw2P1ENNLC3qyKlTaIfqudEDwARaTMuyqecKnTbQlcDiVsjZz1jgKsv6FDPeqS6FUTia1jOw&#10;YEXQU0XGiJXY4KlED3GgZ7NH1UjDUcELGgt6WN/fr9dmZubO9cbeONo1Hgmso9M/+/RGMXZwRuwW&#10;axev9wQhJBBCU88NElBZ0tgmpZGpioQVZTgTzR1DaLj6TqnKOrYEFSI1oAeLmv8O6BVoGlquyr0+&#10;Rt5peGDZEjpDDerhwJOkuzdOhRh2T7BTPORDUDIM6dBoYivi7/FxXRlnlFsw4ojHfC2LVYYN0m6T&#10;jy/hpO0H2h92KDoTWoTQxRR6BHN+Fk+koZSA9qGG9F2Zf0UDg/i9LGxJARaZ4R/rErI5G61HRqMZ&#10;X4rFx/qnZ0Jnf3QqQNcYhmJz/62sy/FsqBe1uDOH7CDGOiuMfpdxgQR5oAYiWlyAZVRi6QXziHm9&#10;4Iw+2/3s5GuT3cvJwYV7OnEYgB7/O+feBxYF7L19SMoZgmEmBF0dUlZsGSN6OSlHwVJWCSsktlV4&#10;9f1mswmIB9OLfXZ27nqtDv1F8bvUH5xI9/ZewoG/DMUJyicHnFMGRDo3Mpw5JJ+gItWigF8lq0wG&#10;mrAkDJQjlxtFlkzUVPzEo2RIahg2tkjnVsR2MiyiMsDXAi+cuFc2yiOkIQNjfRX0gBnowK8Smb8K&#10;owiGhF+uSV+7uYbUUANKVuihMr2isfe5eOpMyh2UlRaiswt9hQ8aqAtrlDtoSCM7fOtT4jMAs6Cm&#10;5wHtAhJ17gilKwTWbu2hg8B2R3ff+kYTW7ge1LZGCxYnGKEUhlpUyb5XgsFAPDuP5neoJ6FNSnFm&#10;z63/1TdpvDWTuf2NifFsAvqI4l9hf0gIrOnlpJAjy4PfoTITGqlmMfUGDeylAmukAgwJKohuQKyp&#10;JI1im5AYDcjJ0vkynGTkUUK45LBArKwyx1kqJ/tyQpp7fhzo9tBJlthV4+tVQGK537ljmGuMbViX&#10;xDE6/ag6nU1OAml0ObksvnYDyT1VpuoV5USU40/4I9DhDqisRFcP5RBC+0xtKeyz4tp4mbJqFIJS&#10;tSRdis6zqFYFi6Ptgi4ii6laJtkE69cZD5eZ40Z1rAbzNUr93X8Y7UJF19Nzo8WJX/TexnEgBDEn&#10;8C1+PaVK9gw3LPGx0eLG9SeVosx6UgG+R62I7kBqy+5MTXTcTWhjQk9R/MaQau1QWKzjarV6LZWa&#10;6Xu5N3ZUwzoSWEenf7a+evogfmFusyZOA6Cv4GgucC0qk6s0rheAX9OSVWeLP60gbZQYUwRggFlg&#10;iw6cwKNlgXXSQgqW+I9CDGZnABWDg9DY8BP6qkXHiEpYrwefKrtPPkJfEeoK4FULJK0WkJyVoCo5&#10;HVTCYrMih2w4i0uPYHw0n9MCdKg4zhsgOAT8fre0INisa291HKv935C8HGornJQDHKz0++/EY0bj&#10;wIxm2DLIGEV1lZHu9gxZpDOkGKodgXeNzGMAAPgvdp1+/OaZCx+ETnD+3FyIIHeyuGM4YB4BCgjL&#10;txyZaKPQZB8MGXLdCm9QtnngryShk6WvYL8JNyKmI6owcVYh7B5KJq/OJ5OTyRf/Tie6qbhDx3mh&#10;L5cGzii0CWMHu7lTeW4uwlZxC4clArhH42p6nqDc9pcPepcO/Fhsz/Oazeqx1EgtpDxKq36/rzed&#10;S4vnDvD24LsCn1OlweYpZHAKfdQAi/kW60+6DJKbM1C8gkIURBWCV8swGlt4C5jkhwvRjZUBJYMN&#10;WAMs7ABhEKIJb0pVDSQ4cCUEFC/NJhpYvoo4DgZlSEe0/ipJYSGDaG9v+l6xuNfwSN5B+arR4XNH&#10;Zzr09gji/oRfSNzFDtSdKLuQO4NQzyJ2FmuyogHzmx5a6YtecScGGX2xMcdxVjG2T9m/cPdAyLjP&#10;vb1Y09vdtElS4ygn/KlC8A1ERNL0qM3VJEy7mc2DOnYm1n8MohG1Z/zYWP8pMmEJLZbq/n7X8vJ8&#10;cmT5xbOvzRakUX22EDUJ87asUhV4rJBqWdwR5GoXGeCFLrPzZfiTgZIa+7gonrBQwEeU/xJAWejh&#10;c+wHfc3463Gh0Zt7kWutmHmyzYqXYAFr/Q4+gSy28Np3ZOvQMKrJZHJoeWQZQVjdk93do9PHBtgJ&#10;RWYF+/EF5vgYAK5gbWIKFtARAE5FZHYESvH8IX6vtGTkjsxfLkewPS5kaT3P8aCeRvqq5dY/1fpy&#10;xJc6XR0egBAJSwnmUjwTLRSZWDDJ2FVmp4NiJW6Qz7Ssh3WdClYRZbTcpv1ZFD9oqQtiS0qZNgPH&#10;R+3AMPTUUW4YqChxDhj6b8Ej3OxJdHVpcLimWPctsfzXQWClZmbO9R6VsI4E1tHpn6uvtovxsdGL&#10;tYGBWqoHRpVRVSgwsQxHckGwUBNaSG3R21Lhlh+Ox+gkbVYsCWBAdzl2vFqkfEL8R1QsAjRAfvJ9&#10;MFH1dP0ppvDUBhJ47IREh0DTwicR7v/9tJBXqia0F/GyGDUqlp4W6qsI146lNJ3DIixL0dsY95Y8&#10;6rT0+8SBx8o8oORDV6urHUvuR19YmpUadTGSGtOqX+7NpdNx7vwhlTyzwQxR+IbDCKP6FSmtztLV&#10;xmOkUTj56ealdG7sRHZA/M77q18ChEFmx+oris1VCdkOBK3EBCqcBoRxQchFQQYSfK+w6xw6RuKM&#10;svj6VYk1GZW4cDv52tBr0/PZpFBYg79778sVigOCvJwHLy/djRUhshkE1t2xBIXFib3vYR77UGSb&#10;BlcN9ghhzoxiVMRje+GH8YNHkEXoNS9V706fqoOnxYW5b+vBmUvvp/1iY4ukppBRDVJZUqp66IgC&#10;41Om2AB6ukl5zkaRdWkjwmd5lCuIw3ZQEtsCZzgoMbBgVbxqETcCrxB4tgyMxKGkwscw+g0cJ8xI&#10;2pUJydOZx9KM4DIgl1VMQwKuzN0YZgx+jqNuNOVHCCviWxXX2qqKbeuMxkSzlrmzR4OB2/JqRRkY&#10;vUbfw0a9WNXEScKGuRdbWmr6zbQ/ateEWgWbnHM5HYcZz73PYzG/euEhReTk81TQcMDgDjOfK1DJ&#10;KsPrhdCEko46qZQ/tKz9eKN628tg9vXG8LGxkdlDBXrApec/TZ66MSL+LH4wOTI0+AUR2bnu1Aa4&#10;61HjsFT4TfxWCCmdMKO2HakngryXMCOR61noudJLZOEqSJKDTZj51fD8OzkIJGwuNXfQsC5exC0h&#10;tUAfb7F3nQpXWLuCb7A4eIdF1Z3ONuG6kU0OQeHqF92oskbEb3QhReGpEKYFOuXxkNP36gilEkuf&#10;hsVxLfEhLg9Yo2qxi1xpl4IQpMy9PKxZsdQps0+9DA04Cr8QawxFg0EFK5z5ITHSj69/M7uJ3Hih&#10;aIIoukaN6MgSb2oria4ELW1is04Zmaa81uHAoiXjdahvqCQWxP2Wylim0tkpwNuE6rNSjsCA4v+H&#10;PZiYqGlwqAvJzzo6b8XyH+7vfy91cb/vXHrtvaMi1pHAOjr9c/xXe96fTJxP1QZSA6keV3GZVmyJ&#10;916gBT3BrQDfh5ZjsWaiqWNYNLAYBXRQGoK2VpjHR0dx2GYMQ9WiNy1aF8BJsAJHiolgANcgrSex&#10;IO7V4ZhmTQs2N7efeITHxywVsu43WV8BGkasCQlLstutzpwuhoqS9YCK7lZHiJeC84uQ84zJipj3&#10;HARhqi3q1n9uher+QGihG0r8S030puO516OwG4NyCDNQwmL1hP71Ddkq/DabsMR++scR86nCRmuU&#10;FIaf9uO54YkLkEMI4zvRw7M5uaYk3VM2x2jIHiHVow7Z2Q5NOsAlIA9Juq3Q6I4MBSht2VgB01GF&#10;KaPzyfnpq9lXpueFwCJTlw1Npfsnzyw1Y97T3t6OGfN9c9q2JVUeiiKgsujqmKCCaTk4RgadIMd5&#10;4cSluO/7v14EnJF/bGRT7E3uQx2wXls8l07HqjHKxAZMVbHT017EgMAMgNdRGVW+FlaI3nhAVGV4&#10;mNCgFiLC1EFrGdhNlNHQqMBAfAnJBfrMQAaXAR44fM3QEt8mxlcacFOAkGbaDi48v9LwgDqPWsmE&#10;7p9J+YKmDMIpRrAqgyNzjCiHULLZ19FRv7PXKBa9HQx52WYe+dNGR/mKbrpmiHup+lwK8y6lY0JH&#10;+c+4NjBDHFu//+D8wZIQWJ+ABk77bz3vIESjgJHNNkly6Mqh5kJ1jAiPvP1lHoBWJX3Fci5Xqx/L&#10;0uo3xm6et2wLdfPzhZHJrueG5pe7JydPDT47G0kr8HRR9anA3IVZqmEVWCfZ0rVeklWtkk1yCmMQ&#10;aYoQqVkcDk22Lb4p/G3ZD50Z8UeSfgR4+lgRYWMYyLgF84RbsvZorN/5ESusO0YH1v0OpQxFfq31&#10;9bPLU8nuX3Q/Ozk58otJUFpTN0dbZaxdEY/dmepUDccn7oPhUqx8Lhx0LUDZHuKe1bLEILRY1rSU&#10;NuwAmQxtw1RH4KnYPiIWaLWCRqNFmHht//wjMj8cN3dHXE1VcRHFcT4Eb7ntdaxMzUhbrIhosrKk&#10;uZ2QDEq5HeDMtTQa6NaeG7ihkY0DUqo5pLVd95Jg+hL0C8GzFSBsK9Fzo6tHpfYhLO1hvX5xZn9m&#10;7kT6148U1pHAOjr9k0/H34jF4mPn5mZS4tQVWJBvisAqDSjniDpHxxPNDFoSEhqSAUt3hARTSeIQ&#10;eZTYBugPxxYi8l4Uji7EAUK9Zakgbv4UEA1BT0/XgBp1HrW6ltDOP/mO3nYtLdSCMKDJP4rvEodc&#10;KxxiimvfE1GofNhnke9KUTg1Ah/a/QTPRsNGVE2sdELl3IzudfseZAMGeESHtrPa+fffeV2IjiK3&#10;Bs2N6oaEKG2QxMrwfxlImOGGYQasWoxnqFZNRliaRiOe86u7E2fGRsR9uToSLfS2fZ37mnZHBUvs&#10;L1ccXsphT1pmnLpe5gFCSVm37Sg80Kail0KWHCGKDu3Ra/OD89lBcfrWb/zcdiRqy67PnIlBYnMx&#10;5u01xUMcylP1C5tOEUqLjNR5vKMSeWxw5/5CX/p1Pxb3Pcja8XeHEvXFxTBcDOphPXz1h+nYZ75s&#10;0NF4YPHx8KCKgQUnrGs1Gg1zj56laMQvgzD1jFnkCcIiEktZYCGUymPqKDWUwFFl0Lw/ybgM6VvK&#10;ipQgiAwMH1IwIVMa4GGAKwydXdDSrLAnH+WV6VEPsMHZLIwd98CEZRKKndxULK/W6Bf2doS44oJX&#10;5CVaiwYLuREGFy/h7+HFxGPZLnp+c+lS2m/05xUH/jxs5cHcRDrtH3j+536sGU8Hecu2y6h14dUo&#10;EyQNy4uURAgTCujDKlHpqXTPsa9cyFRv3yal/5OxY/21vM2khnC6e6F7fn5+ZLJ7/ux3nj+kWhW0&#10;qnk+kGOd2YKVJ6mEgc+2LaFYeA0bs3XwRxTjJczHOaTmok3SC7nu4NeCv56HhYevnknDX89S81IM&#10;m4Gm9xfIOTPMTnuV8SOQVXewirUe8bHW20UsVFnr/25oehkQo1DHAtLoL6bO1souMgsUKvukOpeY&#10;02LVQyqyy3A9DeAIQv2g2Upvd+2ko4mWEipllWVmDbE9JWnKAc3SdaPnBrL64K5dcbD5YCa3xstu&#10;dWpT01zAm5ZDLnX1LGguyyfuNkaELZ3Su7lapXPNqmXpnF5NJXpiO4iDG9dFLeW018HIihUJRfTK&#10;h6wBVUqd1liuYahQfX//4v7Mud6900d7ySOBdXT6p8mr4y/FduJvv5lCfZXqAbNngJBNyKTBQxuN&#10;SthYYMeVxZIcTxBcqvqdBPJD0dlOUFF2tZPFHZxYFD/oyPMdNxH0kF2dKCw424dRDfVaTfv0Pzz5&#10;IE9BTJbqAnOvBx4PCyyqj6N/XWkfRuKQI+1sqIKu8Hg1tPz4mlrX9R5aTGEhdTXYfD1i42zroRrS&#10;Y3WwDHelrxdikBmZVL0NWTiZTGfPb0OqKvOvNnhOMMIyMHBJThR6aHOPxWMHt382MUaUUQepGHrn&#10;kKAFVuUS0xjtKAlQysgy2trtCHzFMSlRlCHsGu1V8sTjVUgkza4OZV+5RgJr8Nm/I+cWXMeZmuhN&#10;+7GdWNGDSEHfnH5+VSbl5G3WaCCuSrj/LkkrGHYIbf3KolBR3gGASj0vVu3v2gRpJV7OUMisE6/H&#10;7zb3ovHBLawYcZhzhs81SHNBRy8Tga0AmwDgTbgyYEahd5YxGXlOt0EWVsOLkgqh3LQlm31FM1Mp&#10;dgwYZKAYkonQWQY1LOFmla0tSIyuYPLKlkFlL5P27uS3h0RBtlyjOCL/1TZFE0IozvZ2EdELUkBR&#10;pB6G+hQ972lCvcMViiwBDZkYjfmFQp+ZVY8NXjAiGYuZzXTTM0cLtr4KNc3VmYlc7pEXE8+w76f9&#10;cYuRHrjjXRHfrtC0GLaJIYoGcozQ6Q4lKsCNllYW7Yu56mfVDRx4rf5kLDtKM6dgVR9JPvdi8tp0&#10;9/L00GDy57+JGgnVVcmmChXWm6gUxeOCBYwIOMzPFijf+Us+L4JnIXgUBxttEmAFpOjmKYuQroFJ&#10;AVde7V0CgGpT/A2CqvoLT7wQODXwJP1KlrBYWEnjVVuv3lnvXx7CpOeh16AgN9LdPT2uksACLxSY&#10;3Pc7BNbxUYUQDq6FB103EjQAk0CnVVkO7rF+Qa6fQpHRCjrJy2VphipHrGMFDE4DUGi/0ZOgnGhx&#10;H+H9xQmPK+UvfWN0MwjR8IrZ0BTQ8yG5GygxxyEd1KI71stlPMBtEYwL7qkkpxexOygDCJWSwsJL&#10;6ahesQSk2pZOx8pCtruMHL2lIhVLRRQ0IcPC/f392v7Fl3NLp49qWEcC6+j0Tzq95+2lT8zVwNN4&#10;vSaOYFwYJ25Z1qKGE3Y9RHFfCEheUUNQqijwckIfsUXqiQ/uoOzjhvRGVtwQSOgKgYVJs4hjRY3H&#10;B1HhgHmetJcbakFtM/xazmhc0dS6EFgBHW4tDMCjgskXi6JwaJAu6hDy4R/2D5U8ZXthIaolfWKO&#10;OgADNLUezBsLelQhr2rqB3IZKerQtgPhgz1CEFj/u59eahbbRZc2yz3DXcLMhtkxTMhqayMKaUE+&#10;FisMCFFppg8O7h6bmBjVFwMLJgfBZVNiA7mDegnOLcET55SIeMXje+zDglYo719RPGHrUOGmny6F&#10;GUKsUA05jmMr9sjg4PT0NAmsVyxrxUZ3lxBY59Lp3kf+QczciwHIMpO9h/JK1tF42BCTtUs2Q0fR&#10;kAWliUP7hXOXYj4AMHfMWKz6zD9oQmEJgbUv/t/vS8fv5ppkp2oAzMpEwWRS2aqYMYqSngBedNlo&#10;NTIZoX0Ix96WZEXyxbMMoZaeuCDWwF4hKiKz+gkXyghoBd1HkGccfLMlm4+G/BmRXNjBNCvVKqs0&#10;OWYICYhYDIN9/ZpJLUCDUVjYGGxA+cqQWc7IbaDuFcY8P3lCRbXN7UPjDhW84P920RebQ0mBJa2d&#10;HSF10/7N1RIgxRxFX72c3k1Xm00v1vQf+fHr4o/ZLh+WpOyGEvKKbZOi0cndDj3CEhUhsbakh+Hq&#10;m9WN2x/fhhqsYY5lLyccFFB2vnC/u/sHr8EAXnJyflCdvQdqyi7nC1Hkc2TFwpoVNQYLJQ505mDC&#10;fFS84sHCPA0TSvY7MxroRjA8wcOG9pUT/utpIa/2xId4cv6C3XmNjjnCO+uoo+7ImGfUVWblCfUl&#10;nthj3UNJiCJMCoW1LPTVZLI/VabIeYXFVAdpNN6ykPFruaqENFCOICkTFDEti4/VyAHR0lmpAGOv&#10;XLY6sgojUaN1dd1Al3uPSuUliPr73plL7H84XpzerImjK/BaqDQZjQeNnO/KuYTkddDLMpZHkRV7&#10;NkBYiJhnfaV0PEJqYipRS5DdnY+bKRQ82KWkHhUXZDBikVlDbHuxVtvfH5jp6710pLCOBNbR6Z9S&#10;v/rtP/Djb4+marXr11OpANzt96GNFwL7CpaZGscEckA7eQloiBDe4YhwSDjt2WFeZoja57aE1FJD&#10;kAgtlFDk4FIA/yC2SaSFnls4b+ZYqqWq9c1AM598lG90aXWtHgQIzoJbwk0HFnpoqlFsvFzWZeip&#10;jA2D6EE45mO4O601HJPqWAoC/GhF6UnUArHOCY0V5ngZ+fs8KMR9zQLPJ6jFKy/Hl+KX4sBdqnob&#10;DQ4ZrFY7aO7YGay2LdLgI4a5wo02V7TK4cIAXIqnm80/yd2cGK87YMES9wIO93LekaQFFEoOPQLF&#10;hgANWFdxYIywVDBwSJh8nWbdSXc5AGYvyz4RySeHCDjgjK8Pnh3MJucHp7FH+J17DgIexC76ykxv&#10;sxlvxvY80/OrQmAlZ2l60EEOqY7Q0RJg31u4+yaoJcmrghCA4bm0Hxf7RxN8Q+bBIFjpQlDXYT08&#10;eUIoA79BWgeae4a5hYB0EDufoFoyI5taRCI12P9excicDMEUWGM1eACRCl/sgQeZBu4204NBOboc&#10;yaENHBrcwjYhqLsKcraoq4gPA/bRDXTxiIdjmJ9Vi1zhEq8i8LRgU1hwArDoGvcpKb25ATKPW4ZA&#10;t8LE5m0IeRbb2DOZKUHJzaYQU8DAEpevrdF1i9HMIX7reWSWx0lDz4/FltKpAkhjob6dB+fTkNjn&#10;xR41q83YTfjrAEoCjRFKBxa26HTZ1kXtgpIIZBigGsLVT3OZ239UzVQhyGm3f2pAJ1CDUFgj091D&#10;89OvJJPJ1wYnf/48bAUGGng6UIooILJHM4MkrdhgZZOCsnm+EM9ECQ6usAIhSQucp8Nf0MB1CC3n&#10;L09O+OlLMUSpeRj3XPQ2sH5lMqfdjDIJ4Rv8tiJ5DnfwHO4R/tozQ9PJZfF/chmSCCe7s/39tbKL&#10;LneXmcfD0fLyUg2N75CNigPTCwlKWE6oDEHgGhLN9ChyHVMsiXcvRd4ri9caDGT4cKDnOTWxSeNB&#10;qFlCNaxNROSD08dO1cRRiEUlLIodxLKZdI22Isc7irxyqRwVrCLfldWKJJXOiBqLeg2Y4xCtyEzs&#10;wl+oTJFbZSYDWrgO3kjcguV1YSFB8go/1/frYe3iyb4fxo58WEcC6+j0j9ZX78X8eO7M5blTqev7&#10;198agCK2Rg52DabrYJkJhJbpCaxodJCMDKCJQDXB1VSeVubDuBYxtBwXCVJu2HEp+bd0PGBb6JEc&#10;LJfad26oXg/qgTv1tbeyqbiqG9TQlL7AGRQ9NPSCBPTyvTJEn0IgstIOR0YcchRwKt3vFjFJXY7b&#10;IcKXkFehpmlBjQ8uXyqHlhrOdVGbU/w6D1724+l4M0p5Ia8VVq8oH8f8tgzRAaeVLGBBG7EqXfBV&#10;U+qxRqVRFfrqUu7m8NichQ3CQK3hFJhtWbBDk2hRhx83uLQQkIWqiupXUF5zXEWS2ssl0kMWtoug&#10;SVRimjtMF+CGhFiy6tmr2avz09npwW8NTp+98ZsYWwi0pFTfmdzr/pIfA/uT2I3Ha89jiqFC3AfI&#10;Kizn8+KOW+Ibmx4hULHIdCPuaqb39buxqu9BZs6B15/YrO1DkzAMg8XFmeH063c9isTBMhPUlkBo&#10;oXOtSKUijzQVUAoqslBYNLcIuo6SCiigqGuiBEEDVVQRcncadJYnhAlWsDhZGpKWkVpaAU4EzyNS&#10;7F/EHDUk/4obuFUENICQQ+VVMYsyiKWxzZHOhLViaSSt6mtCOm2vMeQdxR7wrMDRZaA/bA0RWGsd&#10;WAbaxpqxTr54s+nzyCL8IiBVYxP3gSYmXgTnfv1CzGs2Y6ZQWZ6/myqEyJRFCaTja49znvTCAA4W&#10;6Bs2vkYYR1iyZ8WrZq1eGb99G+qt3xZ6/ycTZ98M0SkvNjBbm55ffg3Ccq4mpwc/nMWUcBolRIR7&#10;qV2gYvs7l6PIkmXnCc4QId9JhgGMFOdc8zRsyLfgehc+fJhE/epvX+h7Bw47YgD/KkKnFuPBG1sN&#10;6qmipy4ytkMJi9DuW431JycJf+0bk0MI9JqcHFruHpnsnh7r3yxzSA6EAiquHpmwjr+rBQEM84lV&#10;BtkMXZiT06PessqKJBeTq5xKVyTGqMjDEBjICSxHtSXE74nbUo0+8VxPAsjKeKOV2tjwpd/me/7o&#10;wmZ9UUMmTojBNSjr3DIDGJj/UIpoeFEwjy4J8mU+ZOSHSSNILqWvilURrl5C8bVCEAmlXeSHNqO8&#10;qVrD7iQ82C6hsFxHknjCcPHTVGrmz/rOLL13tLs8ElhHp39c+eqnfvMgPj43c3EkBT1CgotiqUnt&#10;6dFUFc1XYJYiBYSNQDoQojJWiCV1i9p0tO7IMjkkW7kOeNaRuoLmLB358LqO6o26fT0YJQFMCHG1&#10;oFbXwtrXGoRvnHKDxGYQBKjJAqo7DXT14HalddPi40n6sSXTTa12jAXT+1CDOa7GAgtblFod2BCu&#10;2+Lu5Gkhr6xwrqYQBssKXziXrubSfqNB3KTqX3WGPUdROG0ZlTF/DNGDSCAlLQY1LuRheTDwVm02&#10;fT+9+4e74yBBLGezFoYRJlU2fFjF8LiAEFIrWN93XIrOwbECZwUigpwViqFDazM0BBEwhCmDDmdt&#10;A5E0VBTbnboq9qDXoEf4yvS8mo889HNvv3siBynPsf9zT+ir3G7wPKLYMUcur9OomBCAmF6HRQ+i&#10;uaOHWejCh1f+fTrt+f6eEAYH/sEzI7X9AegPitP+9Qfn0s130mtcdcpsNaJCVbUjKTDqvzZMDiPc&#10;Avt6BuJyDMpdhn8VIq4LtYMzfiTZKlh+AhOTSfoK0ggx4xmgWIAQhboVXGU3jrcQe+9GUSZDi7Nj&#10;SOP3GATRkMHTxYyQw2x6J7r6HWjwUdSzIYXX2hp2+ZhtVfTIIyZe6j0PYaLi09PFOxiHw7KsQWwG&#10;CnqOcvSY7mCia6uZvhRb8qdKIJNsx3EWZyZ8/xIO2nmmP/VQD9HOVAaPnKXSGAOFD7Jm4a5ynizn&#10;0CdUxN9U+ELqGWgQwh9kdfdmdiqlA8sdpNrhyHSyW2iTa/PJ7rM/uFdiC1UU5UxVK51h7CXpc2fD&#10;FQwXHpZkVcsmxYVDiHkQcFi9OsSsnUIBJxOjxiKUxfTylw/OvZN+3fdiaSGyjC1gnlWKPGkKAgvS&#10;sGWzsNhhwYKO7nZHFpFh/E9PPTs0uTzSDV1CCMr5/tSx4a57mAcoEX5KSXbqzP3rmyFGurvqh1oC&#10;xwdpYWqVlY4QQgKLOrTa4HZUVWfLPBqnyroa0kQzoflsN3ED8KFdPQgspTkfte+7vuxOHj/QNPH+&#10;d2XENNwvxx+SHV8nNiiT25WI6VdGtxfb3UtseC9zA9SltVBeHKlAORVDAHiYgOBfzRKqW+u5kbh1&#10;C9ZV9mwo3E8NN1O1+kxf34mjLuGRwDo6/aP01Rsf+XE//nZfamZzLlVLXQ8smh4UUifEIRoMY67x&#10;AKHFugmd7TBzA4XthFBfeDPXkt539Ltb2IjTFRc88zi4B3mFKIdWFEcTcoakDQgmLHiBGQBIopvW&#10;1xqEx4dDLbEfBCHfgDlYC4g1RiANPDZH5hDCYE05il+l/DCqZZERH6cNFWczIbPCAFeqimUJepkK&#10;4UYbLbBgpVwdfkuoxV15+b82d9MHQAPnaDskfWc6SVeZNuwqQw6tTOfZmYiGVYQGoR9L7+4OX5iz&#10;7rtWWA/qIVXznSiTGQNqHAXrVbqMenYUwjlY7orOl1iyaOfYZHunehZF7jjwugDcxoEtiVci/2n2&#10;FfCmTCevXc3Od0F0NFWoHvaNn59oCnkUg5Mfj+8GBTC2w+MQu0Uwsx+KHXkZqmzYeEIn9WH5Hg2h&#10;ifOunFt6hPWrWNX3qwdnN+u1euiG+5tCYi2+CrBRoV8gVCjDLIQGjlVyOmHbdg5RNbLLSk9YhQIB&#10;K1GUjiGHBaNUaLH7rWCgjcdVMo8RVxk0ymcMGfRsGlXZfgQyBCo0yLeh4mIxxpAscrYbO5HD2ox5&#10;CGMwEbhu/AFLpW0SSSYb1Y0iDwvKChqTGzDXeW0bFMIaw907VFU0R4jlOQ/bjzH/wG+m07HhQGgr&#10;sQesh85JoVKbjy5BOKFXzC3mXQc7gV9hTOR96ufhdANAsAhPRs05FDj4AxSyHD0crtz+rIplVyMz&#10;ODVlEUpNt2f17mvd3YBIm/9F8uoXmOqMdFFSV9KGBfUq+F+iWUBgYZH2KpWYbUVw09IhZTzTP116&#10;uPIFSYOnFEPEOoAOe3jyTA7Aqummt2MYHkhjbwNLhfCUVSIDGzcCOTsHaLPQcy12eLD+t8mhZfC2&#10;i8/Lk90jI8n/mDvF1iKFO35lwrIc3xVLX4B9Q6GYYDlYuJEgQCgmrjLWqszOJQYj4NVrL566wfmp&#10;cvGxouBlBZr6yFVP3Oi5EbQPShfPpaP8mfWzGhzYhVC+J02nYjo0WrvIxUrhPLQEtFxSSkzb4rHp&#10;EkdOO+S9Dy0iqlKSlnTlkw4rlUtslLDkoVwZr1lqcbUtOuiVrn4lDAb2r59KzfT1/h9HCutIYB2d&#10;/odPp2OxAz99fi41cDGV+l4qFRJpD0pYKrFRKMBhoUdVpMO9heBQZiq4KvKxVLSu0z4er+hYPMkM&#10;rk4VTVsth1wIOogpGFsJEgTXq91CRBZcXQvEvjj4GqHhv38E7qtACzfl1CFYBa53aS0qyeNcYAkP&#10;z9BHH/UiJe4Y6uMWFbnaKBiFZxhJYqliQXFVVXVVN/XS8ePvTenie7fmKtTstK48OPFf06/H/SJP&#10;EUauKtkXjBTWQYfY4pYh1bUoFdrMQC2lmvGb/uu54WPfHVIdaKKFTpQ4aHO+MtkwHAu/pf4eyC+w&#10;wwNazBXayaE10pE9AyR40wNG6JhlQX/Q0RmbIWSQZeVTg9PJ+cnk9LVvnX1locSMBnGdL8+duXAm&#10;1kR55fnx5sH5WR01W0ni4clp4uCTDfKqxHk5JbRI2/rvzbwDFiHfI2/y8C8G9qE8t7+/WP/r+l+/&#10;nIa6BJb0GkCwomoSqSjUQUykohKh0FjFDGQVch8vQ2B2FlgG0hGk2sKRwgyWmFBHeSbTIOiqFbM9&#10;YIilLBpbhCQdg8kNgN3AGlkRwaSAzyoSX8vD0GGEQxC8HbYNICz0uJP72pTfoD7awQnABklADCh8&#10;milXDZoUxDjC4tNtRMMac0YNdGrR5owiTBvEms3Y6KyDsdlaWJpJ+2mhuXzwyDVvpkKgu5cBI1W2&#10;D8Erp2M5UodqEAE+oXdYwhKk+KlMvPY8FMRGG9+GCha2Wp/KTm220GUnrvq8lh1aXp6evzafnBz8&#10;zm+hvOIaEzio7tn5jupVnoOeS3TmIRa8KGvapk6hLE+xxx7BWTRlWGDLO/i57nGgtH14v++HufSj&#10;JfFX+PkOPnsV1sqgqBhyYa5FrUBTfjUbaySw+KL1pybnh7q7fzGZnBQHE5PPjgwd6+9SpQOdkgHL&#10;ytuNp7d73wqD2mbAFRuymSdoePqWymKEWoBlNoyT4nGtknXq+8+d+o5qkckzgjTw8SUe+Wg8x7Og&#10;WjzGLP6d7D1Yk7X52LSquaHm0sEqz/2oerkNXyizpZTRfshXkMtYucxVKcmVp0NYh8v54v4HgLtA&#10;3UyyXOHMo7RR8K+EJX/0f4ETrGcBOGCuXEktxa2lRlO1uT97tfejI4V1JLCOTv+D9auX9mJN/513&#10;U6mBgdpmrXY9gAIHUjV1FbOQ4a2GYE+NIDG4QoQdQ4Qh9PkCDCjk5aVFsoojKaBHSLQDujVN3sBh&#10;IpXg8cNa4dSdMIAqVfA15MrxqTAI6kJg1Ra6ugaosTgwMNDTQoAC2wraNlNqYVq6EjXbLOYeWxRn&#10;Sq1DIOzhpmBd6VFxfkjIK/FwtdEz5y8KYVhXa4Eqno5VcS+rJ3/4/m48no55zLPayJjSaCUpWKy0&#10;qpmocSgLWByaA1fBPX+1kYEGYW54+GYKWJxuaEXpg1B+IId7wWaBaKPtykIvFfiwLGux7kLykEKi&#10;THFYmgl9teK4uD0FhBVYr+BMxwLtDMGA4vPlwfnXJpdfm88O9r/2BcbAEaXhy6nvXjhzqenHvukD&#10;Yyn2TFiAKpodZU4ryHW3MUkyomxRuDA0DMUPV16GGXs/JgTW5zG/OpYagP4HlOfU+pWTvenXm40M&#10;+M8MqZsyJKx4gI9ClYuMU2BRQ8iFhglsKohOwT7hFrnciyabxNvpQ+h38niDcBN+CQweFTSgO1kR&#10;Ggr21xmTpRaxI4rs4GoAc95gscPArmqRnPg0/QdpzDRNWNw2CcyA1nasYMlaCnnfUaNhIjT2CeFs&#10;0FZrJrUTDQ4jbJjiLKrVAD61uO3Fdv5gZ8mMxU/ZOPbgOKv17/qvw9O7V2x84n3z/CgclmCHEDx7&#10;MC9YwmgjFFFybBABHYxJgCJWSTmczTurq+P/H3vvG9vGnad5FllFykOGC5dN0aDdkixBUusEWZHb&#10;6AAjwxudZHXcwI6cS+RNXuSkgdKTaVyMbmNhBBjnjQPMNNBTE+KSECR2ipBLVQuoi6Ur5lrgsogp&#10;M+xoxrpw0QkVSFbjYgcYYAcZLwY4IOgdYN/c3u/751eUk9m9fT0tObFkSfwjSio+9Xyf7+fZ3EIP&#10;dqtaPnHq0rtvBftIUbBmjKGplYlJGCE/9+pz+/8J1hcMu4dlQAusFKXbSzPEuSoSvCEKwyPovYjV&#10;0FZUDi1HjByLRzrWoUO5eGSS2rbbf2k4G19YUHxFqXCPI/U8lo+0Ca1DUQ79c5OIWHmq46aSbYjC&#10;n5g6h1WE4k/6ucTE6MqVUzryGVQmjYpjlTc0Ha6F4sADJhJuGQMFaxEgDSYUPesmNDx3KHHgGI7J&#10;3fEGWeHFWuLa5VzMjPB7ZBabnMFCUeOJq4FkE4I/6aTUDA/ebsuY+zN/dSKneZ968KLJTGpKExr4&#10;iI5SJYIG7ouFusqSAGW5uIj/uXzc4+1B8LlqucWUSgAzDHPZtmMXZxAH31tKQq/fXWqAvNsAOQgz&#10;Ui2y+9SwO9vo5prTl8Z3jxXWscA6fvkf0lf/blepxwcnTwqBJc7gbt9u4K8TtgZqjJnifLsebQ0i&#10;SQGD6yEcKaAaMKWBZWLY5Gq5dERYJecHDicBTe9oxVm8T3woCFK5pBwQ6lFBmJBXnwbh4Ld+heNC&#10;XQmFJU40k7nYYlK+wOllB3JLsJ7InD9jVeIgOqosQ41e2abakaWEDNjLcVlYUmgr8aXo+FVpHX02&#10;o4uvzpsNTGLRm+71txfin2ezinStqqSp8pLEsHWkwU4qrnIPQ4pDsChDnW+1l+vD4yOvD57TDzCC&#10;JY7StkGodTKyHMZZWbJZENP8sFMIr1cjYj0deIllj+ZWpNWQp2pCrt0wQ6wkU9EonEzfEM846blX&#10;z7y6+PeWS0NFyzBfuDQ+Mr6wrJT3UGBVxzAmj9M/GxUYNMtZdCWSXMoJLarmMYyZl/sW6j6VGbbr&#10;1fhkRm8iqqGpBZ/2X8hms36+IAeB/jbJ0xai1cVDCRWC4nHF2hzx9k55u0Atg2XqEwStA7TRFnkW&#10;kUkFjdAtkEXIEgW2gg9qqSA3EsU148RvGzwxCL1DqgpBowW4PQ7RFRghQRPIFmorf7e8vS0HmD4E&#10;5tdBshVoJFg5CyF9YjLQIBHpWIjlwoiWLMNB02qdSQwY1GqhCUfMrPX1ggQ/3CO0FiiHe76yu6so&#10;u/GTOsA1hL4K1y752cftNhY9l5VJw4bJYXEfWQyEl8UUHqoq+A/fbfEeoU32FXy8BNjSyY+rn30I&#10;2xlbm/HXLp16V/zUWFQ0eX1ibmAlDWWVc3N/D5XMBhcSUsKdiaNRTh2UEX+Ava4SNCtJCWbZPSPr&#10;yyJXRUdCDP5h0NVYxqEQ7x33ZF82O9yGrx1bnwHtjxSMzQKbWJLVKvc2CewO+5nSv2ptCoE1eWZg&#10;aGUCFVYCyggnx3KPpAvPzTZeTRe/5kj6pOVoVefMgG6ikYQOj/MNCLoRGUWx0Zux2GhKvt/peAbH&#10;uzD7ibgaTZJoCDRKhObZ8bo8jXzmTwc8r6khCyt5h2BYGGqVeSuTHTc6bmlo1tu9olWHb7LDDUCM&#10;wjKwiCOZ9N6vwdcBBeCwg4iwUqdY7JXI02GH6390Ou7DiXVKiKwOXAniCb2we3tez1w9efrsscI6&#10;FljHL/8DL2/utut74+dnz+dquVytkQlCkyeEpo5BR4qTY+ARpRKdfoECAZpLCKdcGkzuTIPHUbyf&#10;zBQHXrURBw6oIXUZQQrvghhnDOEPqVxOl+WrXhh0hdBrfMvA+uFoEKCD1cgFyRjx13OIi+EJmhmR&#10;9BxaYYzQeg5GDI4Y+AafWrodA6YBuUX5RSbFVy3klQY5Vy3UGqMAVzcbuuqyqbd2MduOx7M+P6vj&#10;pAuj2NuYXqdqHFohxJZgILhvoTuDWS1aH6z6HDUCztTwyOn3vpfBUmmhgzpWD8NOLc9PkdNV9KlA&#10;JbkwTTSjsBbOB1fBrnLNpiG+LtfkHUMX0vyuauEniivECmnDDs6JJ890Ij135syNR87aKiW7DCuY&#10;7asPZx/XK2Wl/cVOvF5NPHExLA0Sy6G1f6Baor6yZBePRRbKPjIirMPrL2bF8z9MCMUTZHVvZHR+&#10;/lPMuYfd5qcX7w4PL3DmvIIzuBalz1sFyQY7ghnjvFUlXzmqpVD/VGR+CgURqrPCZgWmcmBzEehA&#10;kuJbEfAqj9uEZfGJaKEBFwv8KrQWK7jeSP3POEzcBCPJr/q7PgW+CuJ+oLIrY+Wg+G+9jMYKptfX&#10;C2dx9iee5JE93qIkVkuoqZ1KC0UXR9nv0bqheOe9XiK74JOqQv8O6aNCsS3DqHZ3dwwAo2tW01XX&#10;uuMKYjCwPWdYnVkLXUuaVA7Daa2iamDYCeEZCByNoJ40hcMPWu7k7338YfX/Aiu2/NGpybFZzTTQ&#10;rbScPwqn0l+np+bOvXTjB4/2SQjRiqCNbTu0CRgRsRAkjxUBtnUksm5TiU6pJ7zsUlRq+GVEfLe5&#10;UaeExT7iZ9v6u9N3s33QENReEN/Hv4VFQvzO0GNVLvyTL78kqL5sgdws/KsHA+cmEgjAglXCoaHE&#10;11M5dtYpXARIPB20lRZiZyYKIGqRxx1C8R/KFmx5diipBAcQB9pnqNJrdDR2eXQohmDOjmxnbgbU&#10;9Bx6xDOOOidQwaFTry1deqMerTA+yEH8AUoJ9RwGoBYhAWVECSu84g4dzjSq3VHlaRXtRcrTyCIj&#10;4CWv0IvFYqQYsTBWLXKHIbBnj7CzXBmB77jBIo00F/WkOJVNmcRqEIeYsHk7o9cys1fHjwXWscA6&#10;fvn/ta+++9e77Wx88Dyw27u5RuN2A+sEgYIV6tT/KWHpuin3bqQC4xMxLakFQVLDrJPHYzgjUmmQ&#10;DcfPhGd9OOlCEQY5Up0XCLmsGeOinhc2G7lmEMa/PSAENFZTyCshq3IxhFctkoFFm4uuyXnNDlk5&#10;hECWzc8yfMoLzJjAX0XMhGcmSeWhVaeHGBBToY5Hb2j0RTZ1MN/wk3/z8t3s8HC2InNV6Lp8Uo0y&#10;7Ohm5WW8/enq5/KW7CKEfwhV5rfjy/UHr195753gwAs94J+iXDINwrIzdB2nc44Nm3pqNKdbtXHi&#10;aqyaGOuPhBYhsLBuR7VwGOpyvTPIoDWXyKWq9daZ19I3wME6c+byIzy+Wm7HtNZuj5SXs8t1peL7&#10;gHosfz8oWTiBsiinRSR4MEFc2lXE98PBnYpWbOgpXOt/vV4X+nG3Aiis6q/P38lMd7smhN2bD6dP&#10;v9E37LfKVEZDINDWNiKmClQGiAaSHKlWqSqHDK4o5OaDSAVZVcFUW0G8kefIVYGMLhgd+jDCK+/Q&#10;yiLYYTQlBCp8eXuzLKsLI8kmlBfgRbcrMLSU0HdmwxOGqczLauBtoV21TpkpnP6tY8bKr++WmX6K&#10;08FWQZLa1490Dsplt/V70cpghZnwhHknCAQE4YRI9WdtxJQNHfzJ2thefVfxX4Hxbbt9qgOiGlUP&#10;MTMOuVjZBeCUc2jvY65c9lhi8ryIHiRV/w2NnPgIwGxbW/nBvxi59K4GPy2wG2pZM5m5lZX0S1Nn&#10;Xv3ptY3nqfjGoJg7jvtmELVQ6lladjT6s5iINcMkrGKPTVoiqLtN7FEEPljkZh3aSIB4YhVd17Ku&#10;95/OQlqPSpu26QGqbEsxmj+iqVihEp5hs9x7f+veveGpc+BcDSVWJm5MrCQSiaGBFAaYTM+gwmf0&#10;koCCjM2rcBTSEC8qjni6B8QELfLFVeNIB2BkZiVHE7HL1xLXVFvm2nH5JESMqUuLfZZJQQhx4IoO&#10;opq5dCn++X2pVN4c8GqwwizuSS2JrcvikPSow0U2HLSiIkTEBwqFZfO8MKqAho/vO47cGUQ3S3xV&#10;tVjsB+Ir+QEUZSDvgfcRZQKLvhhPnoyKr1dHqjTEQ/BU1rRUDweO4UGzO9+cnp296L95/PR5LLCO&#10;X/678urP/mpXWa5nxyHefjuTuZ2ZzS0howUW5lIcJCcZlAtCNp48zG7SlFAcSCyNlvCCDu7lRYV/&#10;GFcngQXHGjTLQSUwn8XQeH8QB4SLSW8VnTPX07qNoBm+9a1fXz8IwkajGaC8yozK/sAk+WEyWeVS&#10;hJ26EiODHdMIq8yOYECf3D42sCsMIKkoJ/Gk0YPzWfFHC8DMghkouORwje7DF4cHs1kfwh6oo/DZ&#10;90MiYOW3uHcwIo6Kl3+ZZ5A7eVpSYYGDU45nl5XhwcGRsbd0kLSBudqRfhVvgR1yfF2lFhzxb5s6&#10;BcWz4KqJm4K4GiR3Bsm/MF2ckoLIKiKcHT6OvkSng0NC13YnzqUnEqMDU6+dmdIfySkjJKSn33l9&#10;Wan7FaW8IzRWeQQzYIyvJA6lgaEZugDfLyxAQZMEnjDdzp+cXAaaO0RolHK1fmpx/tNuEIYYdm+e&#10;7BvOKhihamH3Dbb9tfLU4cxbhKC88ps9Ij5SQCE1vsl9gVVZUFgtt2jaWOHxHiog9MN8cJ6Iq+DL&#10;hJW4/FYLthMLtIyIbxO6Pb8pcVhwbeRw+eiDVVrEuSwjOgEVVYVFU08srVd2fibE0W657u/4XD1d&#10;QSuKh4DoaLEow3JCDGPdhzfvk0pbZ8ooIkx9cQlEMShK5cFDWCF03fD6WmZY3KXd3eV2vS0k1rnD&#10;NbAkeVMQRTh2cBuYIbcIzCB0ETzJc+CdcO0gi4W8WRo5ceKj6gnIYX14avzEuZyLSho0WdGdTD93&#10;4yUk/S8+XzyErLzNzCokXpUiwuh+iQ0t+3Ammvoxu90oRRDSI13QjMiiD8B9OrQZO1oCceda5sPp&#10;W3cBhrWrLCj4oGwLmUX+lJBb+ad9q6cKco68/IfvDaQHhKoamkhMDEyIF/G2ho4UM9g9SiZ4fDTA&#10;w5UQWIjB0jRxENQ18xGBphwnkjiUKafYe2f0cuLa6M3LQ6mipKfDog6FoVBr4V4zMWVii0kzqvgz&#10;mydvfa5EVlBcD2vNplBYrhZL0ZAyqT1S+ZDaE3cdByQgnFty7p13DPlzsAGCOKQuMxq8JE0d7yy+&#10;H12AAPEqXYNDXwtYWvAvcZQmmnuqlsotZmJwcg13ek0cUQ4+BYUlJFbfm8cm1rHAOn757+ir9Vd2&#10;d8p79QuztUyj0chlGplMSBQ81/SA3x6Qr5OMideexDJ4HnHcyTgSsiAJhfMd3s1DyB0RBAyqyoFR&#10;IvvivC8MrryHzYa5JITnc+I3mGwxA0AFQXikDFC+fLcpdFcj0MRlcn8ZyxFiFPUQ3gncmqPuG8xX&#10;uR2pGYQAoZxCx+R8vcHKypTHQzgf1MUJKxlqGnyVmifklRZm3kJFmbutUrTcc/vH7/Zl4+K5s5Wn&#10;MsI9yWvfyh/lM3BHTvWpnHtZljyjjCj4Ql/Vxy8MjrwbHuhLrtYwO2hdrcLCtdUrbMaYEz57Uuef&#10;Zcj4U5Ez5ox7JxkkrmKfCO8qxeLJBUOF9IQGjUZJn5pLT4zeTKfPnUmLE1Rq1BFPrWu/mXl4OisE&#10;Vquy64PAmipy3Y5lOLQkCLd1aOO00rBl4yFmZ+ifMKx6ob+vDWMskDh+ufrRu/PdplBY3WApfLj0&#10;d5Cv8YHcDozRynaZoKGbkF1vIYUdGp2Rt84k/NY2NzFvU1ALrCa/5wxS3TIGumB2u4kpt005cWxt&#10;M5oUp3/bFKGPao5aSJLPE16Llw/y1GzYAiSDgll5zOJXqN6wILnr3MtcodQ6IkF9BMj7kLwSN9eK&#10;6olRF5TXZXIIzC7ZAk1irXCvxT05skgHTTNfWf4H8TAuXyqJn29L9dYOpkf2hORqt+GvrFKeLRpr&#10;BuHXSetylt3guZ1FxhMYx7QzgfKqiP2UHfGtVadOjPzBdz7GU4QTJwY/GMhZ2DkJ+32loTOJ56Ze&#10;mnrpzLn035dgR7FI/c3UcDNDmXYZpzrEASGDr4jqD1rqyVqxeDTZXqRGxOIM0BmoVIdA7njFcCmQ&#10;6eKH3r1+ta9vWFGAUQE2IvDKULZuR9h7ArmvV3o9hNLP2pQf/XgCAFgTXwtlJU4ohLyaelbn/Rvs&#10;bzapGRnlUEeF45TnaRsaUBKoH0xLUZ0zE19U7P9jRUOo9tHRy9disZuJWEd2SFDFH4GmoHsHLq7n&#10;UnfwUGfKNnvVq01f/Lz+x1FYY6JR08Ml3XNdzH/R1o0R4bdQC0Frji1OTnV5MujQnjQHIyCD70QU&#10;PZXopKrxvjiG38G6aY03v40eaA8vjMiuorFv2yQeOyGMKFP4QMDBlhrQHPF4HQDPrps5eXL8h8fP&#10;occC6/jlv6mvfqgAnqHv7ZNvZTK5+Vwmk2mEhOQUf8Be0lNQf4MCK3UE38lJd5feECdTQ9dif+kR&#10;VM9wO3z4MhmJRbQA8pMMNdSM/SKImyBVE0ebWJKacgKaKLpq2Ahgl+fCt+7smBfoYSB+3cHAyjEB&#10;UMghcWjwKB5AZ2Vw+9HJHskpEwvEIHFPyTCJIsURIpycmkt4usgbjSmtA/JRCzQ9PH/eDD0vbAy5&#10;/JWY/S/29UHvLs6oKFOVzx9BY25JP+QTpIkeGQrS0iGbWOLZvpXPihP04fHh7OCQ5XVzYRhGMz52&#10;oiDmgSeViNemSkG7NwmUkHdDNqRwGAs/JzTVVQONJbwkxs9VGjmqlvXl6Ln0SiJ2OT3w0rMrG9j1&#10;KpSTeHJzz0+NQfTFb+36QGD6qIFL/gaZV7ZlOFbE54q0ndwltBHVgPuM1y9mF4S8+mJ3t7JbrtbP&#10;5TJdABU23YPmV82lF7PZOCPSNwvbWMaMeFAYGbZamzjBAxOrhZ02+CiDDOO6ZuhiFvr1ExzOtZ4O&#10;ZuEC4TZNAgtYdwgumbjKVr7aouFbvjekBWcqv01gLXTECtstCNQR+qGSx4phiLWfrZQJx8BlLbjD&#10;dh+5Vj5vAYpP3SEWpk9TPlgDrLTI5qK9SLSxkMYgM+zrVHdIphW8n3uk4XIVGBAuLCtftNtvX7dc&#10;IbBc171+qawIxdVeFt+bbLv1AAa4IK4Q4h59R56gRQVkMocGePC9N1hnI9wd/jiwszd/6sSJ73z8&#10;ESxcbg2eGHl2Usdvt2OV/p+iN5VOpKfm5qbOvKr9oWNQ2Q4aZCSzoiZB2h+U4oqY7zZrKrso6aQk&#10;xSD5TnuHJSJhWb2sOyffQWEZ7vX+W8N9cSGvxE8S4lwBcQY/J5uwNVgp0NolxNki6pVUWEKpY1F3&#10;4X96MJAmBNbERALKcoamTgFiRhVCwzOZh9Xhtj6OgQpJoWMBoaZtJJGCRXBOk7ajETylch8gWMuN&#10;gWs3L48mVhKaHW2c0GmewcgE0CYa7fPEYrqBIXcP6Da1k58v98Km/nwzDPWQGgl1LEEEsnMESO4w&#10;sMqhISb8T2rIkTB3Eng2yTwhvYr7M0VaYrwTEwdb3gniog1kklpReQ5oMRu8TqzQkUE0GpaKNzdg&#10;tbzTcdWO1wy63fn5zMULvz32sI4F1vHLf0NfnT0rBFb81Mnpt96aBYnVyORCU74Au0AjVPod+rVk&#10;xB2tBPLxyDNdqCAcHU1qmmeYHcBf0W4eQWBC2u+luixXthbCUUoXAgtPjaBWUA88F20tVWsGYRjo&#10;5rcT7jpA1hsarPwtQu4SF11yi56QbJ5kJht82y7cQseWmU3SVrIYAuoHoe2vc2T7zgjxhDDFu0NA&#10;1+sIYfW+lxnSAC9Ru+0xVQY4DcPDYL+gfPKf2hfs4dwx/C4+41dVjGFFNYTQq5tngFb+sVBq2eG+&#10;u+PvNdQwbNTcCDHlUNcJ6xrxAmf52IVL7FAynLjLWUUZZRn8TvkR8XyMz7pYRYeuBjfoUJJqYuq5&#10;xLXUc+cggmV2LEPCFq6/Hh/O1qGiBJI/in+iU1Qtngpi1h2fpCPJhvEsmxsQgQBODS1r4fX+8exj&#10;5RWhsXzgjY4MDQl1JZ4/3LDZDJrTt/qG6wXmU4EaxYA5qRcYFbYgLoW2EtXpbCHBYRvCVZR635L7&#10;mBTcwnYbUjGtyjZoLvCitmljHwaKVJ9Tlg2GPgbi6V/bOH3EkSPeg8084x7WSXRVKjwzJDoVstdB&#10;NrXWsXmwwmErH9+Ni4eAv2oV+Jm+XJGchgJLgrMkz5gqWuGlw4K0xHYwk0USra38g7Kn1PsyMB00&#10;rDXVnh9fbvtfQFFkPZ59nP3AnTHWSOSS9IFp8BPbfoLfB/i2yES5+OlRuQCcGp0hql6yS4dXT5z4&#10;3omPq59sFfKDD4ZHTk2qRd6zsO235q4lYBci/eq1mUPs4jkEh8P40qKBnmXLXUIuxunls6LCQm57&#10;pj8swIoS+FCyo0+MJokUKLPX1q5PX+gbBn3VXsaNg8pmS+JF4Zu72SJdtc3IqyOBLPwEeMzv/To9&#10;BUT6m+mBXGriOUCNTmBnskmmFRyQOpQq7Ugq+/uAjyEHC5eLeUmvV05jctcg6TO7OTF0OZEYSkyk&#10;DFlzr3KKHk9WXVrzCRpYQBPT91WuBBMHltnhxz0f6JkBzxNndeJg6OVSwYaGZ3yaEe3pSF3kdMR5&#10;JpcySwpWZLEZtgO8Mduh2FbRATNf1cXJbAwtrNSahDqg6+WALwXQCc+wOxB6t5xIfaWSkjdKwwJY&#10;ckaFFXa73WZj9uLp3eMg1rHAOn75p9Pt4rmvVb8wm6GXRmZ2tAm/9CHGPFMBFckzowo6Si0Dg1Su&#10;gREqXNsVByRcvqulQEuR+uLtYGAmIOqB2grRJ0c6gAqkUU8Hl1vPoaTRdfGri7EIsxnozUYQfAvR&#10;8MwAVDxDBCslzgFv5xDPBcH7DkNDWS3B6AzP81x+d4dFlrSzMANvEqePLwVHQD0JVawp+Z/mdVQN&#10;4hn6ec0Lzczk+RSaPEIkWv1IIs+Xv/UCdTiQnqZ6wjzJKvy8f4lP3Xk0r/LSQCmUP8/G48O3xl8f&#10;eTc0wwM1dCPrisQORpKxPhnmgjYHnWBJTzzPkRkhnkINg4GkfCF8kgXUFUGxcW5ERXTwbEgfhMlQ&#10;WpzXX3tt6rVzcxsgsLAxwzJ+8/DFC33xXR/j6Uq5qrzXKbmWbbpYGwyMJQ6A2avkYZHks+k/nPbA&#10;Tbqu+1A8TgtEKy3X4/GxzFJYC70wXArDZrj08q2+bJlYVhCiwrkchp5gT0/IEljW2yRkKIPD4PMK&#10;ON+DXDqxxPIS+F6mwuhya7MCM0ASQi3sDgSLKF8mU+uo1SjFFXTcRSEtjHJVZIRL8fd8ZAO0ELtF&#10;fYQRbp2KAqGrGd5oVShsBZZaJK6ibBCYXPfIwcLIFewaruN0a1025NDOYUvWR+Nrf2EZWPrlkdDC&#10;ldBwTb06HIfpYP0L339c/3xwAL656iquHYCesp/QZgTsDaIfQSD3IuHcAUEqvs1Fi1pzDoG8XlIn&#10;Tnz88f/8F9Xt8uZHgyeujI0MafDbK76V1kw4dSMxcWNlIn1urlPCuslDBPdDqsviDkIveJ6trGJv&#10;1XCmyOF32+o1QSPqnZnwFhhYX8p+aFsGskgPWvhirL1wEuzi5eWFYWWb8K6SKwrfigr7VpsVWe/c&#10;emq5UHzK5r1fz80JgTUwlP69qZsDCXg5r7EH34kMLI5E4V86EfGExtK191FXdDoRwJ1C5WbUm4Pp&#10;J7M2NDqUuHzzcorT5bhmA4ciD1DMrkRhaRviQJcC6gFnWcUB8kfj7b/uHewGm7VGM8TCMGScgoel&#10;mxy0Qu/MoDGkRh5bMhnT0atyIl+bsuuqI/kNNP80zGQsd0dIrBSa/vTuTgSGB8aDuk/QBzC+HIYx&#10;J4E3iHF3QjETLELcu+58o1vLzM6+eFxMeCywjl/+iZfviue++vLg2yeXMrlGQ0iXIPNWBknsWMwg&#10;fqcC2PKDk5fFHJUpo2XlkRklT+NMxrtoq+LjoKkAfCAbInBXT1UJhLVqdlbRxuqI/3XMN2DGIAnJ&#10;ch46hlojaAaZ3PlvnRftCeUVNGvNZhIHhMhoyFHLPR0jOizwek2oJkUkOtI3N460cZkGO22rdPRR&#10;XcKMkr4SXzu0L27A/nZGfMnhTyYb0FwIGSxz7eTdu8P1Vj5KWP+KX5cZhpWPnsa3+G/JIaU+mG3M&#10;FIFVUq8+GL5w5fWRSc81gSfmqkzg5mU9iJyibcCQUQhcFWkSZxwizIjyUBKWQL7DIX69vY/hEysa&#10;TwSpghy7WqydS99YSU+k56bOJKjJGS/vXV968fWssuMLhQUJrLr/HkIYXBljFyJ5DfH3Tbzejs33&#10;VSLebXTM4DauX2gPLwgpsAPX067++t1asyHOewHVIARW/4vjfW2JYODXJHAqZa6ao45l+hhSWesK&#10;iqA8Lv2hgXG0nAjfSdz1PIzyWtihslOu7MC1EWiLWA94gYhsKr5tsKXoV3wF9w9bvFXY4iEwjvqI&#10;+xBl2plXxYhQXv2r9Jii33rhjD7SRyuwNwi0pvv3xIXOij/wGTsVrtrBwNY6XV29rfyiXm/vTmK5&#10;N9QcLZ3LtpV6228DZ0x5cCpXWltTVdJUkBR3ENhgmKB/YBaH8Sb4CNhbAHsvFa2SLWNT4ptasmfC&#10;wV9//J0/+FCpVz8cHL9yaWxkKqObLpifdikzdTmRTgylz5xLPV9kzjpHuFDS2cWZ85f+iD4g+Qtc&#10;Lij9LV4opCZL4DtYpZJEjJKDhUR3kObkrOF1gdcqfhrfvjW+oPzDQvYxeZWgqRHmLm0r6V1Vekm3&#10;p17u/RoNuIGViTNplFeJiRXwyk0pPpjV4AFZCgAN4uwKDmg6xY/gMEX9gk5E44zqt3Cw5qmubU7c&#10;HL0Zu3w5uS+3CKNDIGzM0I0Yqm6C6bSYMiSnQWt6jXGl3jva/TCjZ77ykPOcohklJBZcUkMUqyfr&#10;ydQ2NLKWcuBwOfs0EUQvSjY5cxaM7oQRijPTOzE8nqeYwSyu1DUcMDYdDsNHbdH8lqnncuEGnGcv&#10;Ju+IC2rk9amosJrztenZq+M/PB4THgus45dvGEK//aK+XM++Pftpswv59vlGkBvNBDweVGFJNxAS&#10;I7WYy2FBDtHY8aTL4BkgnYWFerKRTDawrAvncKYalb8bcqom8/CQ2wIOgbhUCnYIA51ynCkd8udG&#10;RxxwguCrRq3b+ub9fTOjN/GP+E2PAbwdxFCO6qEj277D6MteT7I89cNDjWPJPBYcclalxU/lh3CX&#10;6EwNvTFxZA2CVLCoIRkVzkOJ3mW6oftyX1/fvxVPvphXz3NNzhbBGYi3dATsXs3nI/uFmAN+lBSq&#10;x+uDg6euXBh/SzWJ4h4lq2waBOJrE8aGqmWvcoiGvTprnwaDSDiSOShSWibWQzswVbSINWnRgI9i&#10;OmBhFK+K55uJdHouPTWX9AjODuNTL5y+NRyvK8orilIGgTWcYU5EEV0RiW0PcyHdPZJVKkfnMZ6M&#10;7obhWi/DBFRRdss7flvZrY/hD5pQVxq05izB9EdplaOoOi0AbpY/Ec+R1S20kPKMWN/EosFq9fvx&#10;B3t+AfwmWCZsYXsK7B6ieqLglVBVIIfA/CKoAnQlY/QcDBChv7bzrU1Ci0YCC+8D7AqSWSU+yUfQ&#10;aRlNrQpiuVqFyibhqaiwhRiilR7BqkAAUXGh9aPsgAIi5dGSwiHgDiiqChEdaB6ISmodc1sR36ks&#10;I1xKfEGoqb2+JuyKuK73ENCUQnEp8K2pVj9/byosrUFPjg3hcgfUFPBAocGItRWk3W2DvExcNaQW&#10;QaGxSk8cLO627N+8872/+ZvvPPhMfMkfnRi/cuXU4FgGcl1Wxyo5kytDQpnMTZ2bezRjYUD9CfhY&#10;jMIVGu5Pxn7yvExjsVSSN47vnilRW6ElmwdBZZXQvZKgBpt7dqyiLNspIvrDXLvefxWwtNnP20jn&#10;z2+XP6mjO7nJOIYW24RkH9KQGMeDmyywPkqvDCQGBlaGhkYTKxNfg8LSeMsF0+0dPhWk80Eo70JV&#10;g3gGcRh4ZGodJnOqvfi4ygF20i+2mRsaujl6eegmnMc4USsXnbvxWZ+4NBljd1IG05rF74HePfVK&#10;uyewnjlV02vg+4tTHbgHOm5oY4YUfqshVMUEGg9A6+LOerpmUmZKCionklaOI2ENIJ102CS8QwUY&#10;vEON93Sm6AAdWo4NuUkMPS3xY6XXdGoRu5PEiLwGkws4Xt5uhLXGbP//ebLvH4/HhMcC6/jlKb3y&#10;W2Wv/ufjY+c/7TaCxm145stAAyEj2k0vgOUZxLcvJhdzKYQtUFcoHRtW6dDihXoADaZJb1XCXdDB&#10;4vABVuSEQqqpzE4wYBLomuCPpRYx4KWnauKPhyXPhhk0m1CSM/atc6I9vaHDjBCmgqNAvyIAqjhS&#10;OBS/MlHL4S+/YXWiiAGebjr4OY5toNfeIcnXYYmIBhv494EuUctwhMWvPgf5Byzz0xpovkEDxVr/&#10;eLZvAcHf+aOk9vzTZc68TIhTwhYsvlXLPUpD1Qe0wOfDg+PjI+MnJpuuBtMCmMJhxslhN2of8jRg&#10;L7my45nWCVVsd7aNQ4OX+KIAlQxmGax8IoQCbpJFyS2rZJ6bAibQ3FT6XAJ2kQwEHxlFt/vO4HA8&#10;+7it7CgIaThVstDg4jVFW04iAVQJYysb50auIaUXLpBhkqzU7Ku3s1/s+meBOK7EB893wcEC/yoM&#10;l5YeXrz7YBlUDQb/hYRqFQhxX6GhIO4BFgDqTkRSiK1VqwqsFND8J49mINbPFWhlcFs82+apWBn/&#10;+FQbCDSsMjJHKxW8MKo3BmVIAw1R8aiC/V5nTqEFsCusgQYB5vvorbUolV7mVDpn11HXIeiKNwop&#10;rEU3TEbYOmqo9f9YJr9rvSJLciqIJsUEfIU7ofET/AVYxIyf7qpgXkFJzssjdTDygG8u3hi8Mmki&#10;N5YInzSlRbmCQ0GwmBwcKjuwTohlhVygY1iEa3AOLdv+o3Dko7/5zkd18dhufXxi7OqzH5wPMXSn&#10;Fr+cyUxdS0zBT8qZGE33OMtuG9AAXrSeN98On7cIksW+VZFF3MwMEK+iC5UYNTpTQkwp2lo8L/yy&#10;KAGoIK+A04B21m+uH7zQf3o4G89mFb8CrUZoNopvRJ5bniMly7jWlu8X/j2kssp5GhLe+xfpuYHE&#10;xNDXiHGfmJgYEgJLUtZ73TI0SOuIM0t9g9eT39fMVOqRttEhg6cjPSGj15MDZxQ4TdMTiWtDiZuj&#10;dOqpk3gzOHOqyoFiCCeTd2IpCrlDC0YYNi+120eW8dZHtaaGZjwsEuq0wkeLhGxi0dmruqqlEHOj&#10;safmSOeeZRXcN0cuPqKHpeqZO7lYbDSWjMVSKpFJ8VKO7UhZSGeinOeilL5Xi3GNIp7RgtzDEed8&#10;Q5/PLM1eunjplnLsYR0LrOOXo/F2oa/Gx67OZuYz88FX843GfC4zm4y6BTupZEBnW4sgsALucEY4&#10;uok9DxLW2dRpqoZGkDSEKN8OOAdXDWHpOcTfVBeyC8Bb10jKxBCJACwIz4WUltBrzeCrZrPR+LaB&#10;dT4I9KbWbIqbio2mUPfhDWsO7f7Qws6qISnLvf6YUFOpXQY+C5dt6KjndqgkkTKorurS4jO3Pgcy&#10;d6ADq8EzwwDXJjFM1n+rPbhckVv++XLryBAQMQwUca9S90pviNUC1FArCmy14sPjF14fHxl8thnW&#10;xDGV/Ksj3HYXeTboUBkkqXiz8FBIK7AQhLp5YvWaAInfbakc31Lx6ZSGd8x3wDERfMQu6udAXyXm&#10;0nPPxjQTHSw4S3fdpdPZbL1er0LCvezXK+n9VaGjhGpG9QRTH8MTb5cipWVzAwsG6KGFBd8U/9hf&#10;evHuG59ByH0XmKX1+OCEPt8QAivA/6+/fCE7vKyAa1TFBPomiJtKfjO/TXuBW5hvR+wV6p1NNJ0I&#10;POZzkU0ZCfqYv9rezFP+vdLrFCxXtkFEoRrCCRM86+Y3yz2yqGyJFrpsS/YXVYj43qJpHaqd8g7j&#10;PzGj5eNqIIolYlyhS8UeFVdBVyJwhEKEAZoirmMqfp0KdaCHUM4boW6nguytSqSvKvU6YFovLK2B&#10;fyUe599cv6LU21W/4n/RFo9re2RkEvhsnKiyrH2bawcdykchFR3doMj6tIifgHU5RDQTn/F8ZvDj&#10;jz/66MMPy/kPB8cnr5437AOLVJvtTsCPSWJl6tn0o+fpWkuEZCgVsZzQCCjDLtcK8e9DimPZdgRt&#10;nyEpFf2b54c2Uxss7svBkkPGrRWtNde9fnI4u5D9fKH9BZqInyCqQQ5rW/hIoWt1D/6rRHQsXCHc&#10;LP/y3oc3ptLPQQI9AXuEA4mhgSnUPw7sD3cYSUX6ynE02pvLRQaWljIlK4ooWAaT1bm/DxP/4igy&#10;NHFzNPbTmIp6ixdixJEyQHYp9kaIC3ucZVJtKuQBhXUwO/jgT48c6aYANgrJLQOW+DQ4PiZ1Qt+Q&#10;9qGa+o5tprRHmp7LgcGGWPmO3Jw2on3C3tgPvjyoOBQSKxer5WJ6R4JGudWi19gaZSlwIOGqB7I2&#10;g2HMKRXAO521sPnpfPPquatXL/YdC6xjgXX80vsl3ivX33jwzmwmMz0/3Wh2g27uNhAa0NkJxStd&#10;QtKTOSRU0XkY7hWTAnN5CGgGOlHYDSz+XYWUecelkzdYNjZp7dCUZFIYGBphSsNemhgpLB2ikxDq&#10;ArOr0dAamdlvJdwH9VotaIo/OQTJQAwrh7/tG7Sqw03OhNxUe1g+8dLUpOumAvc4qn5GWeaRL4e8&#10;Lk3qKwph4egSEas6YlJpgxtq/fpf7xtv93LSiF4oSJB7fovCWOC3tKSPVcWY+6+qjGwgkNNng2Bg&#10;XRh/b8gLf6SBgUV3bNUwuLJZShhpXuG/qS+wSGO/Q7KnDiP0KBG4DY6aEzzrsCgdLWzRRZ+rOAQC&#10;ayKdHjiXTqlG9PxrXn/44nA2Xq1+seMrFb/qbyWfd7GfB27IsUrojeCSl4HABmyNNQ45D0YBINhR&#10;g3v6m+snl3fboAR2fV+pV+MDyQa6V18FS0JjPbzYl23v8lYfjna2y/nNo9In3xK6CYpvfCAqYF9g&#10;eXOvvqfsSZepIKUSLBduk7hq0VwPJ4TYEg3/8FvU5hx921rfIDtE40J41s6jpVah6p5KGed4ZQQo&#10;4GRwGQXWfSa1E8u9FUWzkOdQoBof+H+PqKUROov2Dtel28XWFawswkW2WV4BaHQP23Cys9c9NwQH&#10;y7w+PdzOKruKv1v3v6j72VPvnbdpOov0WRvmwk/sorNqUzPhoSQrwB+HtbgNnhIFs3CSB2p55t0/&#10;+PVHH33/M/Hz+hcnxq5Ojh6oFNf7sjiTmUoMzCUuv3bmtR/M2Eh9IOE0w3uBtDpIE8FSVFAoeQv4&#10;IdoRNDDHXpK66pDCWnAvZhDizgNE5j2swU/xmqXO9I9Dzr2dbSMHqyyzWNThyD2PQqo+HW6nLnDQ&#10;Xf9iJS3kYSI9ICQWnlSMPWs6Krf6Sdhwh0JOajKWou0ece72vpnSN7QNORN0eJNQKFon6qRxjH0o&#10;m3HN0cTQtVhCl5SEjkuDR82DFlDZDKjCWVuQoiQTKqyD0Fu6NFx55sihLjbfRMsfyKRweGyKy3Bb&#10;juH0FgqFGNRULVXLJU0Zv++oEZ3B4SDEEfa8CuzQO0n64iAbLy0raP+hg2AvSs+eGw0RXS3GR0VZ&#10;/oq9HGtmrdmdnm/MXr26++Yxc/RYYB2/0MufVevK3dNj5xuwCJLrBkFQC+Znb3Ptjdpx8ayJJNZi&#10;bjFldkC3kPrSmMJOU30TbZ7cnaRp9NidhqyCJtNrlWZsLhrmq8AE1TUJYa8h6QUmVK7pGa4e3G58&#10;1WjkvlmS80y80dDFnQxqDWKe5nLoYInr4O0fyHV5couZEg8d+gtO+Tp052TG3YwGmHzYIi8/JJo7&#10;bU3SHhF8eY2cOI0MVUjmqyHw7Y3pC7f6fAi505SwJcPrzMAq9/CXst55C1tztlrsctG8MD44ODzc&#10;1/e9c5rZ7GLPM2grfrFX1SMnkwbjEfikOXKy9i0MwvAHowiWwWB1orcXcYmQdgjlZ9iqeMpMrKTn&#10;5gbOXNNwhdDChsPQ6P9xNgtzqTrQFfy//ch7Xo3Gj5BQ5j5Cg5DhFP5C2wryOPahg2KvSHyuF5Zu&#10;Kdl2GRp3xJXt+acWG0tw0o5Dwubf9f94+T/Xy9GKQAs5DSx/Cvk88604+Q6RdXo84bFuIe2KmQv5&#10;MuPdYUqIOSpES3FOvsBthKx3lB6WDFEQvY+UnyaWoTbzkTNP3hXIrAIOG/3/wmiGMiIXCpEdVUZL&#10;qoz7gAWaGFb4ib7AANFyBBJFDca2FgG2IlADNeVU9hRlua28vWSuYaOk6T58Jy40qY+bmV8sfz58&#10;5e2MsSYrBuk77xo0pUNUqE2Vz6hZDJJgiCozUNkgqAGsyFJxxpt99qOPqtXqVv6zE1cuTX0wa66p&#10;6hok84r65HND6RuXB146k37/+X1L+lIlibUqHWlxjlpxSpJ2hYLbiHyrSHfh5NAuRjwtC4JaNmlB&#10;TGWxi2WpzZ9ceAA0rAV8+OAbsIkYUQqr8aNfqWwy0nUT/6MIlvgW3vu1OI0AhsIKQtyHJiZOjZmO&#10;SZaV6Wn4GjttEEsAYzla0DOhbFkHLKdjHPGDDMeN6iFQvkIA0dRyQ4nRZBLBUoZTpNU9ZJZ65pHg&#10;OGD84DZUzil4YaiF033rRw52PxwbaughHHEdD7pa8bxPX0W8qCO3dVR0tsV1qaoe9hgOvWkgwwqj&#10;UBVnsXKLMTgxXUxCNTUTvcQ9tk2OjdFikMGdrXDstPG6vAZLLIhhiUclpPRZ2O1Od6dnT568lH3l&#10;u8cK61hgHb+AvvL/y+djF6/ONrpBt5Fp1BqQNW/c1pnA2YHfW9nxLLRMSrWAE2OgTOq4FBPvkKkc&#10;JAM6o8GPhxr107gqdxRSYovK/PBt1F46yRgSMXgb4AtBqrMZNCEL9q0W0XIjU9MDiGCJQwMUES7G&#10;MHwvLvwIGX6uoUYsBjak2EnnAh36i+HudG5pIGyCGp9JA+o1xr7gMYTXCfEkMvBo/zEMhQ6z+k/3&#10;3W1X8i1SU3l4vq/yPDAvy5+xN6ea57YcuUPYewYXT+3x7OD4hfG+vQHtoBl4YBx+gx/KTj17VhGr&#10;3SZWKKwTFhk/ZVm9fBZfvmj1ElvUsGOh16RidqrUfC29ArmalalXL2umTHiJJ/G1/r74Z0Jf7e7u&#10;+PV63a/Gnof5qUU9LEXuHoRbt21c26enW5r4sG0W7TSuvXDyblapKG3FV6qK73//hhYugboyAdYw&#10;P30yq2SVo3uABbb3COZZrvKclYQQhK7KnxAqXdpOeTKtCMAOPFGAUVLoiTttWuwpoRJr4aYn7A3i&#10;lW3nWamBdZRH/Gur6keJe0S/w0AQIQxCYO2SqiKWAoTV1yXTvVUmDVZQpEwq8FN/BWJcLZoJlokv&#10;ur5OFTnMeaicBSNrvRXtwG0iu8sv+Agxj19F90oIaXNtfnC53l5QMNPmt7ODI7NhkewrsKKg3ht9&#10;zkMHlgb5W1Ni+KdBbdxgadpI/bCJZPUlyhrVyLxX/rBa/aRc/c7vXZo8d05HxS2ec0v2UPpyYi4x&#10;mj7z+z/dj4jsKJEOaXPwiHvVM65scLi4CAeFFKr9om3aJU5rFYsuobGIk8UlidJYQ49N3IkDd/7S&#10;hVvD7bj4SYJc3Sc+lXzzGFaS8r9RTFhotdDIKt/7v28MpBM3hzCEBS8D//uUye04KqUGwJvHA4hX&#10;E2d7G4AZXWSEeUpjQIOjyp4aOX1Tez6W6nrB6OVYzLSYQ4XRJyDTCIFFuVAQZo4BhK2aOK54GKLQ&#10;XPFr7y0t3Tra6vfmAxBYdMaqRwpLhUcIk1+O7cB0E5WWvqh3bLpH8D7GDUpMlwxsUfEzKi4vhmzn&#10;ZE7c2dj7ctlRFrWqPbsLZ45qhwmkQoElUzHqn6alJA3OaV2zGTQy09OzPzl5OrtzLLCOBdbxy399&#10;5oe7Z/0rmdlMIF66QSM3LYRWLajpLgoscXam5cAnSsGsfhEqAjHSSPl3hEy5BEMXRxUNFU+qkQKD&#10;K9RzARREU8Uz9KaSuApgvqaSthKXdT2Id0X90TUUWJAjcc2a3mwKfXXxm7+p94S2asJ9RDWXw/9z&#10;ub9EuHAH2RBosYFUKlqcFJPQY7hjGlMBuaQVRwGQMDA9cVHqz0FqKmoq/BND9wpP2QBhD/aSyZxU&#10;yGBdGL5bp+XAVmuLmm+iuDv9z6Esrnkm6eVzqQvYL+Bh1ePZ74yMjFxqgJvTNAEzZnDOyto37MiN&#10;Au3JZhEmyyVs1LBgk2vfkh9FeUM7hSrRPqU2i2ANQpEhyt0ujZ67kfhp+kx65fdfxe4MDnKJZ/Kr&#10;2cdtqNLbFU/hn8Q/K18rWi7pOLQXIDRtEF4LbgT+gtAVPLsXi9JqQ6/MWLNc6/qPl3fOIrZJaIK9&#10;8on3tQDcq7DRbYbdT/tvZfvaPc+vtVneLLQ2NyFaHsXZiMmwJYNYMn8lXu0x/BMHfxWeF1JKnpVN&#10;i4ykCq4DCk2UL2zmcXmwkodsFowVWxXObFU+qSPCzI9uAwd2hHGvAMm9UlFIYZ31zwqJVT5bLq+3&#10;ePZHt7jOz/eIDi0TAKtFEyxitvcgD3Dt3JSDFdFnyfeKthKhnWdhGRLu2SuBcbAKDHfj4NKDuHjf&#10;rvLFzm57dyE7/EF37RD9SeyZwfUHlOIUJsegO8zcHOrMoZ5uJGRRqSSCqkqISlMPupPfK1e3cJFw&#10;5Pcm32k4qgXKWlyxPvDctbl0LPHSmTMbM0V2nihNJa4jaha0qdwZ1ghZ1CEHguFYxOKKqBGkwyyM&#10;tIPEKkkfyzkUN1CCUTa/qAf69MW+wexCtt3axHjeNk5cqfb5CJTsGwCsMm4Z5n/5N4BoSEwk0ukV&#10;zLkPjU2aDk8EYVTocHocEu7JO9RPA6YRCiwdPtUwetgr1B6wsGnI2RrS3F01M3R51DxSAc0qB/1+&#10;8ftDayrvAx+5lswB8d3T4IDqeXr/aeUoS+peTBwOPLx7Hjj8+vtaUjeR/ymXBCOoaG1Uj+LvKh3y&#10;THlPSW/RxJI+wcM+RKGwIDifjOU0J0JK9AQWeVd0IyaaWJR1l+nUJAZggV1hicO8OGDnMucnZ18+&#10;3b5/vEt4LLCO9dVvlXrf6bemM5mvYOYW6AEgsMCTFqoJfkHNIEkMhFgOAu5JGN/BcSL0NM2MUKI0&#10;mU8FGNRKmQ5kq/7XUVi5C1ErkWlFqOIQm3IQOwM5LB3gWpx1Em8tNhY1lW6hEehCX01/s9/qu7la&#10;TUd9FTSIKAweFnQRJgONztZcA3cTPdNwLCGuXOngq9Tv3IF77YAIU4nTZyJllPL40LoYwhajq0vL&#10;SgYOqJtVNyWDECNkILCEKoAwCK77k7yi0JVQVk8F3vNb0bxwS3YS0nJaoVxtP8i+d+r1sfmDEOpd&#10;TdOwj3pXqFIIDUmuBEonxzhESKjc52OsFQaywMr4DSWwCCt5dKPQUuWSIcwUD+2B154bSqRfe/XM&#10;s88BZdSSnTtu90L2cVzxd7/YRQL73uBtIZ0IK49Pi1gcTBFpWlqD522IduFckGwSWikTFxJ3/eW+&#10;5fhCdo947uXqSq3RCEItbIYHQbe7dHK8rw9rs8tEXkd0aAucHDCbtvMwNfRJYLVoLpjnDFs+ilFt&#10;VyrRJLFQLku7qtXaxvg5vMNn0HulQIl4zM7THhpmrnAc6INPhsZWBSNcND2U4XR4dRYtrIrfQsNJ&#10;8SsSzc6dN8zBworBFpK4mCHaomocUn7w576Qd+v+Wax4XueRIVQYMvyLMvnK44W4EFiXGuIn2rLF&#10;D6iTGazX94TA2ikrSnu5/fmF2QMVKnDgu93B74dq4a4gKF/2kVBugaoqOhav82FZDiXY6VtqFG1X&#10;fdh/dRDODArx77w3Mnl6yASBhdgNfWju8sq5n96ce+1MYt9i1eZICHvJ7nU3z1jGDGWsZopUC23I&#10;tcKIk1WixDtrrJkSdubIWSG6WDjKPMQyH3Ff10Lv4U/6stnhbNZfx+j6NoTjkNMOj2iPh1UmAwse&#10;+fIvC8xruPcv0gMDKK0mhlYmgNhwZcJxTCwUNDB6BfV6cBbpaMkabhCDta4hpw8ZWNyohdt5eH7m&#10;2PsO2VRqbzDXGDofe+KYtNVMDhYO1+CsVHwuDQ/DnK5tmO9rpu0QhtkLTW/p0sLZo4foqfBHNdhp&#10;EPdME+d6gAvU1aIjafKG7DsEwZWMgUrqqGHHIYHF88yojdABJ9Phc0obcu53cnfuwDE+FkvS+JLC&#10;7tyeg3bYvpw4qk4Ef1D1RQ5w8fHRhMXWsHk7dzsz+9b07OmFs88cm1jHAut3W169uVOJvz073QiC&#10;2w3IXumQa4KnvNCkAZpbwxG9+AWMcQCL2vs81UQXhxQLDtWgoQpz6hpFxz0PUQu0pQd9NC6ho8CB&#10;Bw1kYtw9TGmclWQpAyWHeL01cY8a89Mj37zPY3quUUsGtVoQik9eTKZy7GMJfWd2TIq3y6y7Zcg1&#10;QkJdccM0jgENpueZfNDsGKG8IJxnwh4hNRLSBFPOCqni2qRX4mnOEgLrDVBUVUZhyfwVoLCkZyXz&#10;V1vVPAKyqkfo4RDFavnx4b4TI5fGzjcfwgmrF3Zk+SCFrIrYag8nn2BdgD6itjmwI2TeCh2rQwK8&#10;R4l4WuyyKHd1SAQsirtbNqPX1UM1fQMiWFNUkyPHkeCS/OhuvF1V6u36DpYBnVqSHToWmSBF4oli&#10;vF3cRbuET+iIWRI3Z6hkVOCqmg2O3JcvZ8WVlTHQJRTW90a73aApXoKgGYTNhxfvji9jTKm1Wdkk&#10;AQU5LHCY4C1YESwfhYm2cG9wkx5ESF6hIPILILZkszNGuNCYIpgUvHV2F3woDFaBbKNhZDRopKAW&#10;eVYUg9/Ebx/spPk+ENwrO5XCzxRFOQtYLR9cLHwlFNRZMqGIDNqzU9ZJUGEmngCYkBkTr9Zp25B0&#10;1fo6SCzUaEA6BdutXFYAs7UuNFQ23m4vDE864odOPJSetfZBmRhYFR96nh+Mzy65lrrmgi+E+51F&#10;lRfxcIgMGgu6bajz+RBVcRHHvA7IHrskXSShilSrdLDUf3EYu5/iJ8YuXZrQULtBJF6tTf30p+de&#10;u5w4N/fq+89b7GGVYFMQ7Kei3WvCiWJYGMFCrmgpWhvEEeIMfwYMCUtEzrJ5/YLRo1+KkyQLtRmW&#10;PFmmd9Ad//O+W33ZdoW+WdsI6dgWryvfMq/48b9XyG+hY/h//CoNZc9DEyujoysTQ4mhqRMDiDCH&#10;tTquIQT7Wus4VJ9MiBbNe18cmTTtkUPxcSyVoSSVCb+LUZUyh8GFAAldyzGj/T0MKkAA1OP2HGRL&#10;6akNc+OR5iFAAdB3oTi5OpndPSpN/Fqmq3tEFE3FUu8/2oBJpZDQsnCQ9xnFdVgOaSQ9qVn7ThRn&#10;79lRDgyLi4xcwJQZ9RHmUrmYOIf2KO1PI1BDjkB7V+IaEsbqGi4mOnRegAK2NERqw0bmNvSATJ88&#10;vbDzp8cK61hg/Q7Lq2f+WtkbnDz5Vi64nUwCVCrQUWMF4CxRbAp/dRZBvsQWk0JfadLl5t1BLpeA&#10;AFMKP4ehdS5VeyGCmALuJuYsDcZTdThJbgZMh0d9lGyIG9OxgtnVus1aI9eY/6aB1crN55K1Rk3X&#10;a1puMYdJAOhJFPc02KCaC7B/PDLESU+xgjLhsGFHmkrmsnqVhbxCJO5lSOuN3G7KgU4MiuE6EMsr&#10;8Zme27zUN5715dPz1pFsNPFGq+xfUelgnsoJ8/kWrMJF+Z69anZ8fHjkwjtdOMiGbq/cnupyLBwE&#10;wuCT0+4uYh2NokxiYSQLPikaDFJhDu3dq6SksMsQJBqV7dg4vxMPyR+m5hKjlxNT6fSZ9A88TGlh&#10;CEs1r/dnl+v+cl3ZAa55/bPLz4M2Bl9sH0WTLPJx4BkbDRAou7P3MZyMiEuCW9rUPi1u+YW78XrF&#10;L2MGS1H2prRuIzDDsPtVAKPRl0/3DfsFaA/aq5KYamGsPC/3+nyQThVJUyjvbeOn5VvbkKQC8woe&#10;VB8ugMIMp4VQAygvU2EsluKT3ikzjbJCEPgKTwPhUxVJd4DtxbLcSkPMKBYw7y4stHcroK6g3fls&#10;paLsyJXACmfbCX0ZhatYdWGeDFsL8ckftw/vI5iUU1ywMQhhMWRAFFoQo68AOQyE7t7YmvgJd1XP&#10;NLoPlGxdUXYAjd9+HO+7eF38xsH3uohDWQSD2livZBv7sN1gR8lyLHhmTDr8iABpCqTNn3Drs1q0&#10;w7D/ZJ9f/9D/9/HBK5cunUvZWDNpWSVbH0pfHngpcTn92qtpZ4aiVkIJGRx0R63EM0NSTL1y56g+&#10;h+Lr4sJfcridrC8CeNlHJBhUJoJcF3eS7q1xoF4/OXL69Hg2rsAqJzQWQdsjdeVsbtIo9gg0f5sU&#10;Fu5yFu79am4g/fXE0BAE3eHl61Pvym5nDX12cQQBUrnjwGAwRR3KOiHUNcAuSDWDKgQsKsd2otx7&#10;R2Y+0f1hkhT7QlgmBiQpSmF1xJevwZXqG0LNgWrzQjPUdW/plnJ0vPZmrlbrNmkJUAe0pwZMLl6U&#10;lsArarURkhrSUqamB3Ckc+QUs0NaawY1oenQyjSETi1VnJumYjHNg7Q7It05TUbdOg7dAENIeZmJ&#10;UVri+BjDhwjSE4uxpA6b4QfhVxkhsX7UvXrxluIf1+YcC6zfXX31Xd/fe+/qeYpfBU1UWGAkNHRw&#10;m0AT6YuZGE7vIEsOv4mabqIPROLCIb8H8+roX2HQHCpkKCUO+gWPKWaI9csulULjLzcS0cWJYhAJ&#10;mByfSlGwyQO1FzQ+fe/pk6Bn7p+riXuIUjCl4wYMFCRiL704zeyAHAmDkELrpObY7TYZ78K4dlgo&#10;dKNGQsokrFIbNRCXQ1j3CbkpJympL2BnmdFX59Lfmbf7+to9ClZeZtcR18CshnI1zwDSLe7OIYQ7&#10;5qjF33ufxQdfHx8fHLuNaTVANEhxZR7pIlRBeiHOU7V6DpVEXhnoVGF/zRMeB6rGkc4c1ya+goWD&#10;UEaPwriwVEykE4nRgXR67tWE5q3isxjGvbzrL/98ub2woEDTc7nufz+BkFNq9cWuaZXnlUKr4VM4&#10;elrwdLgP00Jw2ci+gmXDorGmGr+59AaC1H0s3imfSOkQwtIb3UwQNoPuSbADW5FKLZS5gwimgNut&#10;Xj4LI+zlap0qCDGaBVMi2VLI2AauAqQxH0WhESjVYhIDld7g7fkRqQEz8zh1/ISlMtUYRij2XZzp&#10;VnYUZWF3XSirdWrJ8ZUd8K6Awl5ZfyoL1CJUg0+8d7ZV1nlHcL1w9v76PWp7hrklNhP6ZHORUIN7&#10;sA6bgvV23B//kSV+8FxD/JRcjLc/E48iaF+lXv9o5CdLqmrhDzmVUdqGCd+Boo0Ef2wEpOGcrLeh&#10;mJODdUqWw0NCTMhbJUtVly6OZwE2+vHghasXJ0dVFfsA7eKXqeTEtZuv3YiNnjvzr6/NHFp25ElR&#10;pAqsKKjfgZs7BIh8lMEiZ8smfwqVFmXqMeZu079LxC/FQHwJVTu4Xnx1uDThXu8/f3FsfHh4GTEc&#10;MCSUxlUF5NS9I9bVZjQuLPuQhLu3NTWQnkhcHp24CXPCocTQa6OSsUntEo6HZ1Xm+wj2xOyV3jE9&#10;eMtTgXJuRy05HTKypIiC1zY1b/HMDksNopM4EkkUwwKhViwKrbSRomoww8OoqhZqBy/ePXpa+cyp&#10;Jb3bdTFNpeKMEA55tK9Dt8zZKg6ainun61qH13tMuUcIoYN9Ga4iEINjqnaYXLwTi8EoAOYPqU5U&#10;10pWFk8YuUwM3uf2QmhhjdZ/UGTBgwWIZ/Cwus3G1asXssu//XfHQaxjgfU7al/9lfKf4+/M3p4P&#10;us1uoIegZ3SQWd1AEwdw8KD0XJJJJyR+FlPMMiCXRzVXDVo1FCcz4sONWCyHDevi6TvUqN2PpoOQ&#10;hgIpFurkixks0bBCOpA0FRzAJXXMeLngpenJZu7pX9BnCs+e12tBDTLujaSc2mn4ho4VEnCTYddb&#10;Zd8KMvimkHwdAnBRuw33QfMaIx724H0wu/RQjwGAQrx1QMkrlFd6QEPClKxlJa9LdQ+aJ18frh+t&#10;HIwsrDx1EVJOaEvuEsrOnGrkjZRb1Wx9+L1bgyPvhmhfiXNc/FJM0C7mkWpB1US+qMy+wxflyobl&#10;IrlcQj4Vi5zKklkqIpXKuIZEgjryr+e1qUTi2k2oyUkvaqYlDTFXe/jwZBYoDctKWakre/Vfj8Fi&#10;FJAXDjHdhXuJtvyPinGolI7pEHBVT2yjyA2JzqrljmXfaPtlRfHFdT7eK5/KLdUCsxn8XRPKzL56&#10;eLGvj+Z1Pnl7ZF+RptpkHevTSh8OB7eJZwCCq9DCJp0CuoTYPwjvJ9g6Ok8tak1uAYOdLS3cJIQA&#10;tIKG2RHWKKeu8tDBQ5cGm6yA9wuueXdn998oCm78EXu94mPNzdlKa/0+zv7ISCHg1Xq5gOx3ScdC&#10;bwqF2dn7Pn5czgqhqNiXsIfydgvBWvcqy4qyu5eNx2etELvLXas73o63FX/X3/Hb7br/YGRy3hJP&#10;0SoXbRs0aLO4Ydk+st2JQSzH4m0+rIF2aaWveIjZOpA1rnH9J4OD2Xpl8/vD2SuTYwOBtWYgKaGk&#10;v59J3/l67nLqtdf+9e+rRU5vYUj+kMeMto1cKwkfJa4V9w3a0ZYhySxYjbBsmZafAXA7FSOi5ALY&#10;mo1fCn4dh7ZruQ+vT789NjLe135FNuGIh3K7Nx1cJ021/ctolTBfuJcXqlV8B/NQRfj1ZcC4ryRW&#10;Jm4OTSUMWiNERINQPSAZ7qSE5KD+QXCwAOKueVBCQ9pIpc09VXYRko/kUM4dDy6ODCvJHLojk1jg&#10;YHXEd8gpOkUgPwD+QUMuIKLcQ/3g5K320fPKeG2p0cDFRsPWYIwAxyUPj18d0DzElD+69aelzEf0&#10;L5NbpsmZMmxnf8Y2ENgO00K4q3D0BJw7pEBiGOEyUGRxeWK0aU1JeRoJ8FWrIVbHRnvWALEQSjTT&#10;aMzffjj9erxvod3+7TGv4Vhg/e69vPmnlVZ2/OLtGi0PQvQKYjBaKP6iX2U1DCLZk6SG56TWobwS&#10;WDcGZ7ypACeVlM0JSPCMckpo96hgXEF9H2BLPSyUR0YC6itZ+AdJL5j1AQdUiLIgJ7Resrb39N3+&#10;f8cz+nyjEehNgK8wZBnC9WBkCWEI4YhV8J+MIw3U5lM9YWzfi6MS5E11YKLS2g10H7rIyOpwowU6&#10;WAFpLCm1ktDBwxKLCF/uw9N9WbCk9qplaVqxvtqWSAbeJczjXlr5iA4rkMiqtuvvjYwPjoRLS0KD&#10;uiF1KLrGU73NchyH3pKrsstEo0J2s2yDWwCJPoorfmheIZweL7lGuAahrFRaFlStP8xNPSdO5s/N&#10;Tc0lNgDSYPFINQyvv7jQ3qsvQw2hslsfjr9bwtw0mhZyKonEK8JyIS/cPjSKVHVYpDAYI+Rxn/E/&#10;NT8Y78sKtfaFECpKu66Up2qNRrO5pDe7TXMpaL58Kxv/nCRWvoDjvpaQP7TLhxuEeVBcW5JuUeHQ&#10;FJlalc3WJkRygEhahWLDVoSerLAFBYBQnhYW2MOiLD1A02k9EasH8S7A3An0VV622oEXmcdAfL6+&#10;/ItXdnd3z1IkXQgt4I8WCvBv0FfIHkXbbL2wjqD3Sg/X0BNTMFrEXcTyukS6r6OBBQmtChUXgsba&#10;fSxUrpKtvw6/UlCSE7pXh5frQqZi7VC9XY5/8JOHnqd7BqspGBWiWYSjQUOyP23LeQLjwX00kSDS&#10;vs+4D/i0EjKxEPzhemvT78WHh5Vq9fPB8ZGRK2+trnEjkpbSBxKxqfTllbnXTqX2kQ6KasouRmR2&#10;ol7NyBVBG7Nfpd7iYDH67KJknGLrM/UUIq0B9wcBiEW2GjToWBj0sw6ud0+PC4G1IHTyJu120soA&#10;yla5HUALhBHlHb6nfyu+05OTsEX49Up6YgWbCOeGeG0YZZbjUPYKQkUgflIeCIdHKRRYJDrwYIEz&#10;vZ55VZoBS0qNGFkgtWwZYiqS1jI9CZcSSmkfYotCYNHwUUe7XRwddUhh9V9qHxmuPeNn1Fo3hOtY&#10;cywPM2HimAcxdpPjVT0tR//rqQ1dI2sLd3GiXmrop9y3afMR8Fzw05S8E4OkRSx5J5mLjaZokGmq&#10;3M2q8pY13gaNCjFcL46DofhnEANWKvV3iP9D8dB4Qeb8+YbaHc+evnhrYfmVnX98881nnjlOvB8L&#10;rN8d++qHvrI3fjFzO9do0FiwSa8CaMHxsDs0SDYai4RAQHcKNgg7roetg6sSeEygApN6Q5H1qalk&#10;DmEDITYNqiYRpig8HvKmirgaNwxIYEknKgCVRYPEsDkPi4LvfmNA+G/HUqlakAv1oJESYpB3+xYX&#10;F8UhStx1jcaB6nwOm1A7svDBpAMCHSHIyhd3UMP7nXpE00Su9oHYmElTxNXaYipqy+FdwuQirCcS&#10;OBWuTuisg4cv9u3lfwVMxmiAledlwiqoqhYFr6IhIiirai+plW+1yvVs9r0rg4PveF6z5sKE0DSO&#10;FlXgCmCRDpEu6hrxmBeNMICgC6okV5pTRmRdSRgWdEITUYNXA0G54eqYwSND+92JxHMTc6/OpdOx&#10;DU21InzY6sELF9vK3mPgVu18EY/X/zxThBVNce1PbFxAhCmhuHcOUtzhVqG3B++Fc+gwg7RH7RLP&#10;3u5B/8vjywjMhMmWUi//Xqw736w1oQVzqfnVp/0vZuPDmD+HWat/BLJeYZ5oZDJhrh0jWvTuPE/z&#10;8jgazMOFN3GRkAjsBbawfDkdRJOKa2zg83wQwGX0tzBNj7Iqv4k+EkLjC9zCgi++svyLnbOv7JwV&#10;7/0ZyicFtdzPYBR4H6ZREaOhjOEqdLjEP3bKPSwWTgr9AqTbC4Ueb5S0GDhvm+TOVepK+/M36u34&#10;RceDb6XrrmXGs22gXSg7flXx65Xv1K67nrvmIr2jyHx/iN0xiIrwr7AsUSwyO4O+e1aE7iCQO7hF&#10;lulZpuW+M9jX99mHnw33jTw7NvaOaVuwRmhB9wKwsKaGEgMD5649YivMRjQDdDZTtqs0Q5n3YhRj&#10;51AVTylnJD2LXh/aUbFzqSTzYYAXLc5gAzXk+HCVEIza6w9PDg6f6Ms+rkNqbls8UBXiuG/3BrOE&#10;vSC+7D2O2gnttXluYCCxkpiYGCAO1srAKMwFVTSfcIEQvBgoVN1Aq6gD/HYN6OkaMhxQUMFmCY3j&#10;wNNyIE9V5F8/hzHvBsfaiYuAE3+CI4BPbjpGB8d0GPFKIl6r6IWaOD6G2tLDn7TvHTny3Rvwao1M&#10;iEQccWYoDrLinsEuEbpLNgC1+AYxZS+UnQljTYqa4gGNpoi2EI/7yMly6G88LNoeqCtCNdzJjcZS&#10;KpyfwvgQdyXRJePYuyM1F7pi6KiZOs4QNA1OcoNkCk7Bw9nzXVNtTk/3X++ePH3xxRd/3Hd3Yfkf&#10;v/vdPz4WWccC63dBXonnt7tj5wHIEAQNlFdNQAPozUDXcEBnakGwGAD7gAnp8EoX2ifKgUNSabXD&#10;A0IPT/hyempRd1HCuFg2w/6Wiuc6spKQB4fAqxKaCIf3i0m5R7i4GOAI0Qx18XQbdO9/I4A1kglq&#10;4iNBmMyldD3gLqwkKi1kNCCd0+lOy3M5yWvHkaH85ypzsGzDg2NptGrD0opiCzCmZNHXWyEUN/cI&#10;1yHx63FpWtj/475XWuVoSIip9mo1T2NA8b7tiEdOU0IsyMlH+ko8tceHB8cvDH7vwm2w+HTglx5p&#10;AQMKVs+pWnWhgIhC8F7Ix3S2uyxLTv8k3J3tLFw85CdSizGkReqmBfl2MADjEpicpBc1DYeJ8BHx&#10;NVrTFx7v1R/Xd78QWqjtD2bEda25lhxBoUPGT85Mcy9iDx7DLo2O1dN9RO5yrd8snV7eW8jGlYK4&#10;zrJS//5YQ681m2GYmW1kGt3rs+PDWS5AYTNwUz5Srd4O4Sb25LSEfq1wxTOIqBZs3W1TqTKkt7jb&#10;ppUvUKS9gARQcTGMoW9uFhASChdtSQh8uffNgt00n3Qc3noB26ZlhKqsQDLtlV2cClKyHfPpqKsA&#10;iFWQYsmv+EKFlXd95i9gmJ3YTYX7RMQ6Qs9iIHmFTS68ovv+gpCk9Xr97a6JU2LXPbj6IB5v1794&#10;Zdf/Alys9hXP9bw1BjMwUR9UFAya0VEST+EGrg8WqdDoifgQAtJtNDRBPJUsLi+Eb6d74HZP3/28&#10;Go9/PnziyrlzY4FtraE75gZabmro5tTK6NcTZ+Y6qnPIkiqaAUakBna0kOHAlpV1JMFe7JXoWDLn&#10;TrmrIsFS6VMsdrzoXXDfrj+8NN43PPwYRXSlEH1bWtGYEOANFMaSAS1sCC8UXptIDwldtTKAKfeh&#10;xLvvgiLqmA4WHiP+SuiTXE6cXmlU/4dDQvX9RzzoK1JfPHHcydrpWLKXULYsO4bRw6gbvb/Npma6&#10;IUegHFvTNsSRDDaDHLKwYMll6dO+8pFsxF+NJ73bb+lMslK11EZqQ1yKC6Ydhoo6ktEOdxBnm6zw&#10;pOkEM0mZhlfluSaIJC8VYw8LpoUx7VHHpmmg0yuVJrpqhKCPuF6qiu4VmH0pPB6LdzUzmuGJ47ur&#10;wRfzwsOHD/v7p19++eSLL/78Fz/8r8dW1rHA+mctr968X39j/NJst5ED16oRaNCbrAcQMa4Fmvi1&#10;OoDZHRpLOSmxYovA2FM7dN5iIpHdwKEatuYE4liUi+UgoQ60Tvig6RqIC0UTGrNPPFOkRnYTuL/Y&#10;7IwrgCywGotJXORRof+3GTSuPv27+GeDk/MZsNxCtqRhcgdHJz3YCDbM3kZgGBpUxYWGj0rpTzUy&#10;0Q0+5BikDDWT01iqKrcNaVkmTKaY4J7k24MMv8fzBBOJgrAA9+M+H57tt+o0e6pu9dTUVlW2D25V&#10;EdwABc9oXlXxYA9TrEr5wfD4hVN/PjjZDA/MEKquexB3RzIVjKOJ9lUXPvKEVvMsOTu0CYDFERzO&#10;wVuHsNNpWFYv8I4NhWRvQSlG8fzUjbTQV3PpicQGtJ65Fvlcprr0evUzpb78hXgSX1bKhVPFQw59&#10;Wcxw5/Zplk8whMI0mEPtg2pU/gyqy6YLuNf7x98YbreVclnZ9et1/+PRRrcLqIZat9FsdKdfj99V&#10;Chg1b8mQFPlNpH0qkR34CTHEuBxnW2bf4T0+denAs+xmfrsAOaoyOkIVMAzxcd8pk+oCKLsQZi1Q&#10;XKC7cA6JhAgQYGxGbha24QbgKXyzRUJICKyzu8ovdpCuwCuAFfSqqNwZinJ+SZJrvbITAbTk7iAG&#10;hdbX/yMuENKIUC6/ASV+XUIeQAwW7tUXlkGODndVz8JtEff6pXq9XRXvfGVn1/d34oOTlhmaay72&#10;5FAPIT7sRSM0aAJn0RjQJmoDfxYHoBz6htL8rgSGqbu25qovXOyLVz978Fn8weDIlVOTKjBm4YKa&#10;rmW+HlqZvJxYmXtpo+MUGTVqMZ3BlhB3G8kN0Q7hIRVT8jtsiLPTHJNSW/SHZRq9aVF5D160ROaY&#10;jQPMpatjF7LDdQRtHLGtNiN+e6+MEChYckZYKOSnVsQJRWJlYmAIBdbEuXNRRwxBCpKpDXCVFnFS&#10;mNIQQKOjYCEogm0wBMuhvRmb34/HGUrAM+qTjjar1MPDwsYLJVVd/Oo5xA5NpUx0/D1WWMEF5V7v&#10;uPfH1YHwR1ANa9M4UgvojhGgQfKSOb+OQfsO3nnNYaYCfGHiU6x9hyD0KvHq5Tqgi5xRzoPkhMLq&#10;OLwJ5HkRRcvhKFZEIqUTbfGMEEKGbEPT6Qipqxg+wGO9Fi4tLTUf9i8diDceLj3sv3j6ovKLn//j&#10;D4811rHA+ucqr9Zb8dcnZ2czuUZOiKsGshm6ILRC0FvwO+XiSqA4hcO1Es5fadoqSg/qD+Ro+Co6&#10;Rq6OlYC5v8wFpsYRJRRZLkcsOdHOcaxVbGUX1xVARw5EJBeTckwojmarIMXAWqvlmr99+r7Xr4zO&#10;N2oI7KLIF+izDeSwCH21SuQEuUHtCGnS6YGUjSiggL5Wh/L3Hion3VSj0DvNPxEkgaRRyUEFIYhH&#10;kA342laJ5u7C4dJcerHvFcIzIAJrSw4Kq7RPuHUE4MBa66la4UKrGh8eH7nw3mQmPBDKsrEE00c5&#10;7mM4aFHoKfsJuURFTFqhoIEdLYMD5HbxCT1HiueiSIzZti2XyixeH5SFgXx2Kr6GqamJ9MqNOSGw&#10;FrHLlq0t1127uOxX4wBdB1JDee9dO2JgFXlWw/EvNEGMqN7QopA7TKDwnmEbNc2jxKP3JxcX2jDb&#10;AoSTuP7hqUwDBFYo/gTizYt92Z/7rbLPyaoWsEDh/zxqHPCzcIBXjYCj2/lNiGPle/sFvo+odkm9&#10;4iZgGBZuQqBKEuCx9kZuEwqNhRz3CjTmIGFL3OwmsLfyeXQ/8pu9Z+yyX6nUsyB6XkGz6ezZs7gh&#10;eB9RDOtyTRDJAOVdVFDiva1KRXbiVHrpd2wmXr8PlFGyrArrBel/tdA/K0DEvb2s5Megq8Z1Pe9g&#10;7eGVulLfhU3MhVd2d/z4+FtASHMNQoXiNwe/EaRliKUmk+KHlMVCejvAsQznkDS8zYl4Y81agxty&#10;+6/0teN1X/noxJWRkQ8yhkr9Nq74TZ+6OZpOJJ6beGkR4CeHxLQqsXNFk77eaJAV1VO+1ZH6QpZY&#10;mG4ngfYlZbeQ+24TrLZEYS342RVCz52+dGF8PE6rEECIrWy35L6gjF/9UiitTdDqBXyDCwnPCG2V&#10;GEhMfE0jwsTUJDoxQBgFWdRRSVjB4C7FhAb820ONpMJ4TXWkpWMwtoGbCWWgHU8kO6xN4A1Tprd4&#10;xoYHKdvBjUVNS+rvi+MkSCsP9gib3Svx8pHC5/JYbbYGoSo6BZQ7zaqjRvYS3DfLiKQWBqKAqWN3&#10;uByHVRHoq7Bj2kWC1OD7XIzQQl1F8g4k3XPIA4MDpKZGdpzay9HzjTK5wXBCPDyiUtQZdi9+RCHp&#10;4YmvqLkULnmwPNUvpFb/0vX+7sOT/8vP/81xHfSxwPpnmG0/u1wfvHR19vy76ARh8kqDv5t6CPQD&#10;muFpNBrLxXI5RGAJAaOJM5VVjB11uMyvw/l2MHoQBJwTn2WG9Itn4VZwB569SbrQXI3wURzwwXAn&#10;nfWk5BAuBTWE6upSEIRC9J1/+lfwrx48W6s1ddghTEbsCNnpHtB181GOfBWzl2QCVdWh8zBxbNiH&#10;uCcsDHl4+Q3TlPvIcHxVOy7FyISkCjZSEcQdg1iLGn1xRFfFN5ZO9ykYVs9HJYOss7ai/BCvv+31&#10;xFWrhcntVqsgJAYIrA8moYGwCdQCj2l/aLZhs2IRngRt7nAuMvjqic1viMO3zd05RTkkLFr8ySSs&#10;LMpI2asmZ6++pBGieJmfurFyY2Uinb6R+AHIYMY3AMZ9XKkrn9eBEKDs1ZUTaslk8SSuHeScA9fp&#10;oL5yKFqPUR+HVvLh7lAC3qa8Fg0P1f+tvw/DQ6CwvhDP34OjzU9RXk3PgtRaupjNKqibCvntAm1a&#10;trbzFRA6R8qXsY0wTwNEyXN/+gWGgbC6x52ECLMixVUATjrYV3WQR/U6ZqsqmGqHj6NXBRNEoa+2&#10;YcgLKEsYD+ZbeZRXVcxR70HuHO2rszs+tj+vF6KVwoqsEhQ3BTjS9cp9itgXJIE0Sr3zNBAKCtfl&#10;FhyRtWD45cNF2kJgtX1lqGiuYcg9DGf7xEO4u+uX2wuK4u+NZ0JPCCJEVZG/iFB91C9PwDeCwaEB&#10;b9N6n71PoAYHIBpU+ix+I+jbh8JM9dbcsCbUbr3ebrfrD94bvDI+QGB+IZRC/RGksITC+unUT8UT&#10;qoUbf7CAaBFVoYRKqYQO1UyPLGpR8J11mMVzRA5lFZnPUMQcGIT5ekNHqii0pMIyrIPpDy5cuNC3&#10;CzsN1G3ETLMo3v7LX4LbuI18BhZe0Ef4H06tTEzcnJjAsuevJ1YSk0NU3aV6XN+nR7WjGyAbiICl&#10;AYQA+pWFvtonaRXZRjQ5lCpEyhk5wOvFzzsUdae+aKSDdhAJIW5FR0+I1gjFr8LJ7ONezP2Z3Y/f&#10;bYSB7pKxbqLgE3eS7TE+N8TJJe0KQs0XKSzDjrZ6ZFGiw3x2drDgXrteMkYHUzinFv9p+DhoFKlw&#10;5KFRvpZfkif9LI0lqa5hoZiGfRji59RTPfcA2BNeuKSH3kG49LB/aak732xO9588nf3TZyD9fvys&#10;fCyw/tmEr1rt4QuTVwdmM7kukKQgfBVqQdDVm1qtqXkdWBXWUpy7ymWSiznoodFSASzAIGzB5e05&#10;tKMAf2CYSZRhsVzKXCOhQmM5t0MBc6wtJDynRxstHRhaafpGAOkp/JUMeAynUbxJyD24d4Wn7v13&#10;s4Pvgrqq1YIj3KyUBtuHqUUNGe7oWSGXmVosxJ3AZJVkKfMRoshHGzugPUGtA5aNI6WYispQxbqt&#10;FIO6CGYqHpCA9iM9E9WjaoTm+VtZyQzN53mkVP5VNR9l2pnjfpRBKm0WeGqoZwfH3x65e6lruuCL&#10;uSGyuFYN6qJeVSMji3cEi5aLdIRDwlnJLmcHO3L27aipWeafxKPdGxjSvFDl4aJ4z6o6NPfcxI1E&#10;Ov3aczHYATUsEwaKMP2cjft79boQWL/4B6W+XD4/I7t4cDetyHWGFjyV25yuB0fkCUKxwLyyZckP&#10;9d7xmMp64eQb8bZSJRRWXSmf+1Qo52azmzn51lIzCPv7fv5zmt+1WtstQiNs9h63TWwPRHwVokJh&#10;VTCP1lYLaAqb8CjL7kAMWxELvoAreVxSKKnuKGmqwE+AWVNB6jKQVy1AlxZIXpW3C3nkaUHgvLUt&#10;c1ItZfkXPwOdtMNKiXYFK4Tb+hm8B4FZ2AYNn3W/ECmqAvhW4FTd52rCyjqG4YGFue5TdAvvLnzO&#10;nhBRC3U/G1hCRolvjdV8dzxbr4PAUoT2+kU9OwkBHmgrweZteJwdmzGfRZRcoLGJ0+6A2GZmA0ly&#10;KPoDCbaG39gi7hG64obC+eZPBuvZ4c8fPx4ef++9DyY9AmHZxVD//9h729i2zizPk+S9pDxUCOjG&#10;NAu0Ry8UaEUwLMUuowtYCek2ZLNKAWYco6Js9QKBtXAF6QbKSPzBYyycLymgqxbpuyE2KUJE5xIK&#10;fTmA5vIaZE+0LF6ib1jEOLBQBCqhDdmqQV6ARaMReLDAAoXuAXa/zD7/c85zKXfP5+rqheQXSRRJ&#10;8fW5/+ec//n9/fRr6zdgZpqcvPuV6WztbwklVApT9br0+w6ZsRgSIWE6W+ekHwjJJ+c9J/rKFls+&#10;qbA6O+Gp40ivL8LkPumdP358YQICmpvDu7to5Iq82i2jevUJY8fwfH7MlS0lmv/Nv51cTMaTi5PT&#10;cLonk7OnzqapquRAYA2VSGHjQarEMy5QHUpxWGnf4P6gevwIf+XSXnJIcFFbunMRZ2rsWMKq5I7D&#10;amgE29ApNA1yuXOKtD2se6hf+aF6LxwvvHCodN86dtnCDbAJm4DLfKguE0XgMHBUqmp0E3g4J83p&#10;gjqZWigShq5myXLYACWaLVgEM1QS6w7P+dhOpKqGfF8OpStGFjOcz0zDFMszQXDrYntG1BuDgtJC&#10;0wIbN7TC4IpawHteOHpjtHx86c8n/sORwjoSWP//UFfPvRxLTLxz4fxbZ1ZutS3YrnqBet3TDKEJ&#10;AzveDo4VQC2VQMDKgd1OGiPwoU18kxGbIZOsfHFWsc6JF0umJxsqvKmYjs7iis/KFxazu+2kg3Fl&#10;SIfRpCle2nF6n0NhvfXMW+8nDx+cyQXq3an0Fd28j3IluhTsmVxiczTPb9OJZvDU2xrmCVl3KJ6C&#10;93FqEW843RRVtU29ySPzvo7LCbl/eKjGRmuQyWB6j4HuntN9B6bspma555tsbY8mBnX+4L3qPYAc&#10;WGc9JLJlM4YSVyI7oQ5fhfe9sM0bWEecYJGscvlTxWY3lY0g6PrhnEKc4YDj/w5hSccThdzSoyHE&#10;x44hSYLSyHMWJ5OLyWuTF3+4nkbUWt0lz7wzvBIuFzqDAcJY9lqt5sPfWOe8yMaluRBcGqFuTp2q&#10;bKiruRHfHcfqhvpF+IoqJ/jZwStvTWTVFTcpLkdJrMSsdcXqKoG1srIMo/vx997rMGfzHvxVLTG3&#10;Rfx28WERBoOkFspX5Ygxlo9CoJsPiWlKXSQdntPnoUMYr5irDgMUTRa2xrh49BF30STc2anld8o7&#10;LWIz9HeJd1qlwDt17P64v7ERE2tVjapUSjW15PtWq98CauHnpL8gue5XOeB5m/MJq+A50IU+LX9G&#10;hFLwHFDDiq5DQyY6l6iKOI9cTw+CeW0BurfV2mt1YpcG780s3QqpQxh6VEOq0CQhOZfUN08190pH&#10;LNPzQ4ZxhjNQtUv9/DqPFjJq9LpXD0ZXRu8UEuoJSjw6tjBz+lSbKmTqCpxu2p9dv7G4+LZ64bym&#10;3kG6yyehNyyQKvpryoDe0tZ2Un3nKuNeIhjtDICH0tvivGh1U8kYb/MsoViyGnWxD3qP164uzSx8&#10;3aoB5QHz1S6eAt3GjVijn6jHepc1V7kGkNnH/2MSHPdF5BFegwfr9AeL3LeDV1zJFCfHmkcww0Ea&#10;WcamZfkySYfentvQCPXG2L/OdaKhbslxCxFLkesy9ECcS4x4gbQxKm5wxyRZYuEaPLZghb0rlyda&#10;hwRW569OW2bb9zko0GC2JzxWjYgIYWuPe4UinmlxvatkG3fzhlKK4ilI6W4aiPjBdvTx4xC1q9V4&#10;2lSf4ljmTG3fYv2oHV78+4Ve2rBlMAjVLGAtTF7UU6XA20fX0vMJKuIQPlVt3YGgUPJRqfOw1223&#10;Z189MTW18dx/e+5ouvBIYP0LF1c/eeHk4NJG4fjy1NztzBvtHlmvPlfKCl8w9gk5o35IRSVtISeT&#10;eyowGSYVmjrizzEkSscYerBT5jhRHauJOomI6PzXApWB4J5MavAk4tlzYIlkRkMupRFTKYspnmag&#10;lpjPl58ZIXyu9Zv52QAJhEGQytElSjlJek4RoYvzb4YNXbdxufrtqM3eUB3kXUzfkQdiqO0TShz6&#10;wAiaaYf4V44TJV3Q/SV5VeL8H1ZYcY5KlClCxwtN3/nPK38+wRODFCqI+kl0mG8qUSV4UekNSlJh&#10;U0uAWLX5qDBTmFmYue3dWgkdlCF8miKsHOibqXTTAepVkeVpk08UdxXJJRZiJJvqXCfy2HrFWcsH&#10;5Nqqg0Pm0Eih6B/bOAguXgMNaPLi4qpp2h7Nj2ExVQv9VAGdKSWBWpAqZ+oAMPG1HqiluUIkS0Tm&#10;UE2EMO6MadCDjEwtkjQfiU1Uguy/rCwtTGQ3lDZoVWPEc5+PE6VhlMmMRiuZ7vn3JrJca8oTnb1V&#10;JWoCzQVWDw8WCgxrh1FYhO+MMGRK8sIU13zYadVYX1FoTp9x7mUih1Z1tYkwDbEohYfZVzhsg0G6&#10;S/54+r6Pq9fNPWihzsbPt8sn0c7j3l+1c5/rT6iPyXRhv1WtUfOwr6cFa2A19cn3RRE5Zfa019jg&#10;1aqVBZtV45pWbePShvo7WKl7xnVPHbLqlx90QGvdg+waXCrMnO31bMQQQiI9FUN7xZaoQTz0DPd0&#10;WR4dcBfQppEEEmIVzfVXiiZ06DJ1RPc+uXJ+ItZJDB4NCgsLx5ZmKb4SYl3pjfaNeHLy7eTF109N&#10;3nWGbmSogpaqSykqsl+dq7gCanC5NUhFKfnscgtQTFdcq9qCb48IWOoKaYOwxXZ39RLcUrre6C2f&#10;vzlT+IJqj7WdXWKVHfK5UzuwvPNsJuE99Hm/k5ykrGcaIly8MX36VM9m0xGZ3Bs+uFRmNEYTcIfQ&#10;oiVCmOnaXWXLBSkk2o4Y6bZOyWmIXWloSPgfk/iieRolvcwUu8PTmAkyQiIFWr1wamnjkDmiU30+&#10;Z1mmb5B/dWjeUTfQohIWCyvEC9rMD6WcG9svpT+kEpZ9SPqRtpJKGkkyo2JonJ9hwXOb+9CMF5XC&#10;ulNKOQYhTI2Ip2pIvBgLLWgnW4YJ6bPFu1HpFlpfEfLG97g2SBLLR6tQ3bkRVJbVG1m9Xtjtnbj0&#10;wqX3/usLRwfpI4H1L1hg3Y/FNrIT75xXB69ud0SROCMTtSulZXzGZtImLYBWCiwNGIV2Ia47SlIh&#10;p1c5vG1hhKj9WIpIpTgQo1EeBFJkqIKFdC3KT7Do9zg+RT57qJTJ2oVfQaJOvTtBkLdtJE63u92p&#10;nz3bIPzLU5nAwqRjTtPllcK6GyBfGh1ClNS4Nyh2AxcG77ptmndNTreA9mOAhLgjbD9Qd9sK7qbv&#10;DiWdixYwg2tdoVr64uvrxbiuYOVKpRR0pLoLakPm8NmczVeuTjQfsrJCDeXeGOj+67woK/oMQMO9&#10;ZrMV0cj5q07iwUziL2d+io0r+PmeEwbocNYb9jMVKlSwDqLkQXJgRXRRcUBR1CABGMBhJ6tVhSpf&#10;dcPevE4s+5Ag9/W69r3b9eJZ0leTk8nvmyZ54Nni7ltnCwOuk7SaSmMlUud0gxAodzCJuBfFk/O4&#10;uXwAd6XixtUR+Y8M9zqG5Y0fL90sxJqxhw9jSmF1ErHE6bVuZhT2RqO1293MmZ/eLAxiuiSlk2u0&#10;ZI3kVX5HA9618EG3EFYsdbDtS8dWkPkygUhmecF3cpuPCleke2BrR7GrTLAkJZWgi3cBId0hwsNO&#10;vy+XqkWAKyis2KccPyg5OLi2MjNM1cX6/Rp3IrmDWK0J3J3k088pUqfGWTqoX6nL79LUINvkq1Rj&#10;q21/3IplNwbZh6ctmKyM0PMyC4nEoNX6MvYj9fR0LhWOrdhe+Jg6hBXK+qZEb1v4B3gGGvRsEKKB&#10;oKMke1EOqhA3i54zahS6ds+ocB6h1xv1Rss3lb7C35mJwvwp9Jxw5t/icA/YQfLaxYt/emr97nB/&#10;S2spKkodcDSOVKO26BQpYR1yXbk8a1jhprMYsHQRbOvc1kGjrvHu/CMQvr6pEMD2ypW3Ft6dedQk&#10;0Gw5vwOFJYRR0qz5SF7tat31Sf7eTvmXzy9OLkoOofq/uPjSGZ9B53YDeQ4NR8jC9I/aXhY+RCFp&#10;MDvJmSGPH/KpbiMiqru2yCvWJh73BIdkFuf6z1BadoZD1Sg2TPGKCR3SW74wGC9+L8eqidyHbcvk&#10;60F9ikpsZkOjIiJ3FCpmw+voIqoF684di3EKQyPivIsUqzfYWsVoVHWm0G98qDaQjhWnnkAp7RBc&#10;j+KkDUjKTekP6DBo1olavikJRX4KgHe4P+lIiI8skz5UloM4oB6FWiMypGe9cSU8ceLE8tXsz35y&#10;FKpzJLD+JWorcEd+Qurq1cxKJtPGqFZAf9tgX/mhqf6ENCmj1pV4LmJSSfyBwyk39UaoU7TIamkT&#10;mhM+cDQUMW7oaMuBxygrX4BXVLsKLF/4UVRc3geACgUsMmOCNEWdQnoPOz0z3U6t3S48czceqmOw&#10;utFh7/M2J/dA7VAjExWwwBmKf17ySKMWoVpprLtDSI9D+k8b3/0AqjKd+kjtwG2HMX6eLSOPhh+k&#10;V5PFdapgkf+KJ5lNz/HtIOMYdRoJCp0n/+691kN1dEYN67AFm5qDLRze/zjPVazmYYSDMLCqicSD&#10;hZn5M10rCAk0Rvx7Jocam5ua1VA/DMayKeqPIpa5klU/AP/IPuBxPhnsq/DMl+aJ2nXQ3z3GKPG5&#10;1NO6XyfgIgTWuplGl1fKT8aTKwud7KCzEdurtr5QB9h5B0QlKpFRw48sWLR7phn7AwylCWcJOgpu&#10;MM6Oq0j2NJEbyAz0SubbJ1dRfNmD0z3WSSQS73ufd9XhfJR5fy3z1qvH30ScDtnYUYlCa3WHcOv5&#10;Z1qFtVp+h7qFmBXr07wd1Bak0m6ZH2D40qugNDDHikUtlM4u2bJq8gcaC+eBwnrYYfAodXrV4Vld&#10;msz2Y6N07XCU8OBk9edaYTGEoUaFJ4KxA8FQPSmyKkpC3C5L9CB3CLfZvrVdrkZWLqI77PINK29T&#10;G7VTeMMODQgs//E7SvEMOq29/wsPYqIwc7qNCG9baS/StfwE1m0JwqFAnMaBLSxMCs1xD+j54Rxu&#10;qjK6NEZIwuibpzA6Xfd8pbCuHFe/emNwCay2l+ZzhsdPpacEVmYx+dq15OTkxdcvlpynWltpHUVq&#10;65z7W/5C5gErEcN9i3BZW5LvjDraObFaIf0ZkYSSi1gXxzwXuVxKGsc26skrKzcXJiY6VaKL7kSD&#10;A6TIa7XdaJqwRr69KJLwl/+DEliz6oMxWLPJU6cJ7yeYdruB0eI4VZUY1AAOlkkzfI602qL22FDy&#10;ndnizt7xoaxAkg3o2joZQgpcjogOm/MkDEuPLHo4p0McUj8MLkwcGiOsfdk6077R9nnaUS1cqTsU&#10;MeHYmhyvPVgyG0h51el4PO0b46zVYWM8U92wWWo1uGOsBNJjOOOLaYPHeUBgpjs5lAaoFLDchoxb&#10;D3WCtSG8QQ9FP4umAZQcNXFAcNmHa2hfPHkPkLfoq62y2VNnw3RVMBotT11deu+zo7nCI4H1L+zj&#10;J5/96IUXTv5N9vj5qVd7o+6ovdbthYK/Mk34fTBIa/h+Oh0lAqbjpTspNhyh+sM8Odt1QvGIk+Ji&#10;pidkUjqnNE5OyRh706bZQalgyZqi1n0SWSHWMA9vds8b7tdNRjSkIy1HjDp4I50gMEe5TGbqmR3N&#10;TzoP5vx2NxW2uzmeNwSx5SOaJUQ+Dxr+LJw4tdlgoKl610PIOZj+saPo0qju7ZAxEyaLu1/VifI1&#10;5MR44qH6pdViMnmjGC/lSvE4E+2xqAHi3u0CVo97FvpPrk4gY6VZLecjBdCn7MF7LQaK5vFT+vfX&#10;TRzj862xDss/ePfdmYX5RfK3K+0WUm0QwFcafGwIyv0gok3VuT/YGKc9Q7pofCiB1VGdOBAcA/1E&#10;A0f56ePLMGO94i2+PUv6ajJphh7l+dLjeP3KhUI224klYq1qK9bJ7v1Ch0rDcoWz8S2iFBabdVWF&#10;aVi6GuG63EXUdTYcSsn2U79u/ODVbOIS9QeBGohV562gO1JLbWY2s3Zi+fJENjtgEUWWtXtKKe1S&#10;ds5Ywe6Qbb0aVQJ3+4cgoX0Z3i9Tr2+ntgPzVGsXaoxRDGjEaRt8DV+3aOC/XD5ZTXSo4NFUR2X4&#10;2RG+Axs9EEpUJ5MPyjpE1et+rbp3f08qVWxKH5vYyz8Hv13HuNB5qhGEgfqGJ5kqilsgZPfy9jYT&#10;JojnRVUyJUKr8489Tyks1/OuLNHoAdqDsUuDhZcK01DQ3nWlsQ6oHlTnYT/2lNc5JIfzIekFQt/W&#10;aYDQ5YnCOkUTkqeOkep4GXjOlVGv91Is8XVWvRIeFRbm5+eUJrfpQsGHZjuOKtDktcmz3/m+adq6&#10;HOVK2KB7wF3BbyoRG+uQ7V2T2rUac6l1CDLWAd/urQNXuFxuVNYSGYik1OHj8Mr5paWbnSr1bNUz&#10;tSM1ScmZPITBKu9WNTt/p/zL70zD215U8uoGVbEW36dkLZIiECk+FhW167sjFlGkPWOEUBqEWjGo&#10;pcIVU7ueIaxISgS0V0OtPXexZWFNRBvToa33gBJAg7NbDHNOcYkMWRdYlIPjE4fGCF+OfXmsmElZ&#10;oQD9fIu6cSlTu+l1PI/2n3vOh+nvp9u5lDQJxY8upAWuWlWY6U7txQYWHr+dipccEyX7XCldsgTc&#10;pfeqevFUN5/6ATSMzUKywRW6EGmEvkO2C6zn+9jaCe65ztx5dq46oZJgoWWCv2he6fW6t5TGOj/x&#10;2dER+0hg/Utytf/N/dilbGHinanlW5kAwykWgduDXoiOILnVMdNCc7+6aEXhOHEBq9916pou55OF&#10;nNQVZT0o8eLTLi+XJoSKIwEzhsQQ0rQMLEUGh8rwT4jboAREOx01CNl/pXQalW4cX8m/W5nc8oXD&#10;25nnaonnc2G63e7pBiGRt3TCzt3NCMdAHi9bbywNByBm1KcI3mJHKwKtkBQ2rfZa6/Fi/PtDTNgR&#10;2AFFf89Wu8TVIhTWenx1NV4sahAfoVCp74nQVs8JzSf/bqIsHqt7zGIYBz/raEJ2XqFDqEFNVeY2&#10;lf+6sPDS0o8/mMXCivp5D1eNx9llr9WhvEEJeBbruzpAOvCV1SsEyKoIhYr4RhXdLyRvlsuD7RIN&#10;TYco9mmpw+hWMJksricnJ6cnV50hVbYIFH7duPwACqgKm0+rNSg8fFHEGv3hrl9dxwwSA4AtVsLd&#10;FmCXhORQuh154SuofzUOjOvLSkOp678UO3kSRqzETzNWoI7nK3OzuTdWXr353oMO2aWaVUJBkQdr&#10;V6xr1A+sATQKVdSUwCHOC0S9qp+ni5B1fbec56S6PMVG76A9WKMRRe2VZ1UUZTi3Nh61oKrK1HdS&#10;B+T8LpW+CKOk9dUutZz6wg2vxmL3mSPKCYRCZi+TY53Y7S3JF6Qzacg79wmr1CekxJxWFFVcq8o1&#10;sJTrxDYGD6tzv637I/+6Ua9cuRmL7dWAkt8YxLILCzNzoMMiKIekEWVtaymDDEAlofgpoWlO0TTM&#10;TKMUSYpqpiDlA3LHswy+7j2+UuyuXXjYKSh51ekUCvOnX+82vsFzvLVlBCkrOankFWpYr991AnU4&#10;FRW1tfUnAhIV3BUFDDIxtDLuIm6JRcyVbGf8WlaCLprQmtjA9NEo05ApX+o9fP1JuPLSS0pgsSNu&#10;l0uEVWnz7kY8rI/HHqxPwMb65YvX0CG8kdR9wsU5s2FIfQpKYQjTg2BZ0hrR4AsMgX1VOj85srW7&#10;bqRAGmKvsk2M5qVM4xAkSzuhuPpD+zzXL7Hd6y5dF6Ow1DpweeKFw+tfJ3Gh3R6F7Ixq2CgSgQDI&#10;1+1qA1YjAkT4xDLECDi7Sp2ojchGLRJm+791G5olQcms7XjcTBVzTB1NE2V0GE1GHkp9blD5jsez&#10;DcKN8tWHKPaZpEjRXhXeFwtJg3SZFPBg6Ait0Ax6PbWtsp6En3e7vanjR5z3I4H1L0Ve/dnJ1sbG&#10;Rmfhp5dX3uhS5KBp9Th2ECMdIbfFsVkynwERsHQhdkI6cOrRRK5DrAU9PEf/Y2Qkx9udtMktOvJm&#10;bRoeQ0iV+giZSopf5pG8cijjJeB4m1Q3ne6yl7RkkgfeAzaim1tbOfmMAysx836mDVd+W1QVaUCW&#10;ZhQaQbtDY0hYhogruulx51MSW6Rw1TCGVN33TSvAPHZxfb1YLJbuml+pjR9nz0N9pZSwKq4XbxRL&#10;UFhx1LFIULK+UitMaLK74MTVbPmZ7JuqllQyQHivqY7/CM/JN6vPzLnR0OFfTswvLMxn2Jhg9fxD&#10;GHchM0QZg1QJqnBRiFqDEIKunukToxYN4rPhHM54hk7yKo/Oo8t5OjTfV1EHhsU/XV+f/d70tcXJ&#10;j756CvEEEpbhXV+e+SMUr3AUb+11BtlTPTJvUYOIxNK4aVlnDrjtuYQAAHfpQDxApA6FLI5KFzxA&#10;6iD+1P7tiSXE5bRi9+/vYZaw+pv3zRAWrNm5TGZ56jgqWDXKIqzl+7tVeM3FetXnR68m1FaK6yNH&#10;FoQTVNFuje1b+CkPCAputLqLOGehMegcQmoY9vvkllKKZgOtN8z+93fUFfdrkhfMwdPlHTlso/eo&#10;iUtwdaGABU/7yTHjCnWq/nbktxI5Jeir7dq2bgwKF+tkS08M6kxCAZIC9//1pcGXrQfB1nXnMRki&#10;l5f2OjH1sGEC4WFhZmbh/Qo4lepnDXmKGlKI4uEDuPAoFbIBY6KO/YOsoeCcIQAOB/SiAX6DhMy5&#10;OiLCH/d63ZWlQjaxl+g0O4WF00unhurlhX5dvZu2itcWL8KGdXbyrpkyh4x+kPhB9cWfoB5V+YZC&#10;B7e2OOn5G9Zd54Qziu9JeEuMjtwwwyUEvOZjuTJiyJnSrA6V/hstLy0tZdHupXZsNcYIM7K8CUtD&#10;ngppvVZ3d8of75yaxhRh8dqsklgksBZzDpujuPMlTbI7AneCugKmyo4QoUNP0mLsiOzJ+CvuEJLa&#10;4fwwXNxosO2Td3xGYxyoQ6KOLF80FujX1cpEw0NqA3vl1ZuHjd8/63Seb691LcmjpsYibFhW9OuN&#10;MWOG3A9D01QyMV6yRNNobcfTPfzZFZwXayCPSlhppbVyxZTYTe1DU4iGYAR14IXhS32dZgrJCWpY&#10;SvmZNBNgImFD3b165EZjyGpDV8F8HB1C3wpGoxF8K5+31fv+5nv3f3YksY4E1h98a/Dlz1qxjYnj&#10;Cx+8tZzJdG8FodrxhEFgwWFIEHKH7OcYWjHJbMDV8PjYapROBUj3I7C55+gIQvInOYTAcohABX+7&#10;cD4F7U7FK4PLUdTx4u9ZKXAhy7M4PVDXr9IcYjXEYK9Sgt+uddeOP1PAqjZfnM2026BgBRZj3HPE&#10;aqBifnrok4HKUysfdQoNQLHghTAD8oLSlk5yS4fi0d8EHy8wAyu+Xnx7dX01/hGcWOB62UNHLXql&#10;j0rF1fjq7NurpdV4cXU18mKZwkuVARwfJPdPGNNABPCI1nCPKO73GOlezT8LwYoE1hcPZmZm5s9g&#10;remhSyhZPrZ9SGcpZeI1pG4lCE/jYEsz3rlVKKBRTJGR4OFekWtvuWxFp0QdQ2fk1BlSZVTCycXk&#10;enJx8nvJ1+LD/7the1Qg23z8ylsJWND3BrGWUkCd2LxxzrHFHe+KmKtHETkU0kM51DhSiwgUGgCw&#10;DQcCwZIv1M83X3m1sEGgAaqQ3W81T2W6mW5vtPL++5nlVxc2stkO867KfaG31g5ZsPJos+YP+7Go&#10;fFWmbh6RrKracEX0hVb1PjUGd8n+LnnRUvKoUs1LLjhIxPokjmGazu8QCqvGs4d5yVoRljsEVJ+r&#10;XrXWSeKMUtfxJHjutW1JJ5TGISdKE73hZDlivJPU4m4hEeBrhzBZAsdSV/Fx9dFA6annvbrnePXr&#10;tnfrwiNA8JXwjQ0ebkxMfHDawcgfKliExUD7uMFqRRqCbLfinGduu0GvuAe2tBA5RYd0FhWJnuLJ&#10;U0ruSti+tXZeCayvO7Fmc+al08+fCt26kj8H59wg1bZmF89e+9615A8nU+q46thbPK34DXnUkYFT&#10;J3v7lm4WEutd9xF136/OzWRmaNWpwqleQOcYT+oKWYtfUehOksUPr+Dr3omVhYVj2fuM4t/ZUc8a&#10;eK/MjG2J31094NSVVaduo8db/iQ/Of07Gh8sJikxJzk7e6vrNDgmhyzd6A1aKMtbzB5Ip3ylwFzq&#10;pEkR3CXKHrZqjYhyrj3tDVxRw9b0zSF3AIZiX2V/uJ4vxGmWDv0ilcb6yg9PXDjcMHuuFUvMqn0y&#10;Nobqzz7CikxsiYfYOzVcezj2VtHt8cyviGeoZJjubeqknyjnp2HwF1QVg74iZrT5lWHl4oA2YLLR&#10;ljKVBGDINbGIc8SBpZNd8dc3IUktNmKhY6geKjdKP2QyBP1qHE18D/fUD3pXgm477GaWl5en/jx7&#10;NFF4JLD+sItXP/t7THX/+MLV8+fPjEaZ3K1uoF7uPbNnBqKrTF9gTo7JKscKIhMWl4cpN8e5Tm4k&#10;1lTqkjw6SIO3yPHLEZeOfQoOc+nIcKU2eJ58GbLu0uFU0icM22meNcmlJS5HXcMmzjLsBUH3ViZz&#10;vn/4Hr1cfTCdyQUw6LfFgAWTe5rt7mnT93SqtIc5IGeTx5kdw0ScdJqWCBkvdMZU9800Qr24ULWu&#10;xNRH8dL3zbtD565p5VY/UtdfXI/HkzdWix+pxUZpLNGdJiPsKRMIzVDvxNVCufWFoMQjmmg+L/HP&#10;+bzUWv6pvsLB/j8tzMw8mJl1tPDV+Pko79l1tZSJ2KEHtFR6OlCnommj+O+AixcVHsGn/hw6PoQC&#10;5ewUPpmu33Ez06tKYL02PXnxbHw4RNYKpgiN60+WBp0OSiTqKN7pdLIZl0AP7IiuCKbUrnPAYEVu&#10;WEMQpJSas19/Sr+VJtbQjjowqNZVYSjA9RNLgw3UrmJ7rT0QyRO/uN0dtb/NzV1eGS3fzBayAykw&#10;3WvKAOCuMBjyO6yL8oeQ7ZBXKHGVBY9F4wZ0+bzIqBgFFVbZgEWPfVnOoicKoWy+iKnjMsHjqxyu&#10;op45+gIxO1UyYkXWaWTt9DE3qO6ChCL2pfhU3S5LFapaO0mJOES/otJVLSpRoYhV3f5Ul67YCy8V&#10;L1YFpLmalzoPB1//wvEQ5ay2EHMPBoNBFc41pU6zC+8svF+3Pc95hcc0uMxJqlpqQjaVpxq2DqzR&#10;JixG7fOcIbXp6hVXYpDI7KTeqF4vl/npu4++foRRhJnT86fPtn3x2YVB2l9bvHjttWvJs5Ppr8z0&#10;sMKmdM4NpPYfiSq3Pq5ESUyOyy6tLQZ1ndsisuiWZp+6AnXnm+lG9q0D9mTVOUyxXu8tny5MFGDC&#10;a5WlLrlDlvYy0Fg7HJmNzygyCmi0/EnzIkcR3ojfINBocnEWKThovg2BwrKHKUmOAT/BuquETAiN&#10;Um/YkYuJfeG646bWHBcmc8lEFlCDJECkDJ0pI/YndZHQiFKTGQrKAoskixP61D67srJxaI/53N8P&#10;Oi9lumuWj9+o/iMNoy7koD5GDtOhNkoRgMFWP6YpJWojMkNeE1DV+aEQQWpoNBi10KBIMw/2s7hZ&#10;N4LSnTg2lLh6PaQojInoLrJs86LQZy4BDh0zXeJGoUWNQstpHKJoOXYjmizEHx9z5f4VJJH2umvL&#10;ayeUxJp44eWjicIjgfUHK69+8vexzmDmnfNTU+enVm73ut1ve8Ab9MLAIdwb9gxQQepobgpF0zLT&#10;UZgxEnJSFtEVoER8Lk3hYjrrxmOmb5BT78BMjgmhejRP0w481m++o5WPrnyRiStEY5CIdGn2YjFj&#10;VP38cS/4tru8cuHdwwWsn9zvPL+SQYZMD/k43CQs4dfTHGGajAkEXycWlj+WKOS2TA8NAY+KbUC+&#10;NYClUAuKkk9KYq2uxtfRCUQ0IgrkH9Hp8eLbcSW+VldL8WQ88uLzbSUflhJZJ/7fAh3s+5BQaAI2&#10;8/l8PmoG5n/dgu5iOtbDQ/KKgVgPHhybL8zEzdDzQ+r/RNk+NhxWBGynI6YmjhreGCp4qG3IU4Nc&#10;XiKRU5fyEnGq+Is6zeHTwcnziFjhzi4WZ4uLsGBNB0OjTsOI6ul6LGk2LaWAEtns3jHDNah6hTLC&#10;AUBKdN4DMd/bFGzHfvfKgS0WsAaH9CAxEbffELolWbM266+8OpHNbgADEduLfdmqJZ6fy3RH3SBz&#10;eS6jBFa2cOk+GafQndvFJGAeKKpf9w/l5VDtCgZmUlA0Rqg0DgGvdjRVlLOboary1YjsXpPhMhJA&#10;dHBuIZawL8RRxBGWif1OTxJagjs65a7KZuo+pU/TYb0lw34696ZMbnXd7vs5oAvbUpHajmDvZRZf&#10;+BG1CzmYsPZptcxBhmTOonN9Uh10Bp3mL55cf6yEL+xxc4Xs1x2aD/hRrFNYWnqna6MYoNTxdZ4o&#10;IKGD/u+Yf4Vq1TiTGU9bheUuVRa53mXTsCEVnNSlMJboPQ6v3D6/lEg8Ggy+fvTd50+fPpMziDVa&#10;P+e1Ld+aVS+d3yXPJhE4ZQ233EMDhFtkvpL8wK2KdlBpw7u7JXUuVl/uQX2fcnoqMlmo5RZlJ9Zl&#10;DpH0GYk4dRse/92V4xMTD2LyQshDWJeZ6o4AS+RO1soMUqNnGrOG+fLHzbPXppPT05OzszeuJRev&#10;zSbPnCG+i/7bMGgwOu1TfLESCh9aKLiIVZx86uQLN3SyFnuz8PhJCiqj02lA2kqXHOk+umJmdWwr&#10;M2wYdiRLoJM+xCi1ekM2DAJh+WHYXnvpmTVwr1VYsahH6FCjzcTqbVnWV1I7484kkx/wrnNMHl0q&#10;pYYibdhqz4rqkBGLim5ugypKqF0V086TXOn7pVI8l4unh8Q21EUrai02sIcjq9kQ3/t8SZmJxB1H&#10;cq04sdDGLFmyXBmaBsa1LD8QniKsKlav3e12c92V5eXzE4XY0UDhkcD6w1RXL9+PsfPq9tzcyu1b&#10;bStoh6EZWmgPIuqK5t5gh4K8irNjnBKkiBXK4ywOQV7gtR6/ASjlxogmStTPwpz4zdViZMpGhlzs&#10;eC9twnPFhAb4lTz2LYG2DhIWhA2KWOoaqHKWU9dAI3mO0oO32pm3lv794XtVS8ycme0qjdglPgPN&#10;LabipZRUsAI2pzsGc6xogoexMx6s/Cm1xOnYHkf4EnwXyGYfL65DWAGvp3RWXEZ6SqlScV39XS0q&#10;jbWuzhJfTa5TAxV6TpNGWTSeuJqlY3e/+YX2t+fz/XtNrl7l76F21fyn5SspbCUWlhZmXvoWBNCQ&#10;GBeHHFiH7FeGwQUqPpEcUB7ScThpUHzlGs9A7ieObYOjnPxQMnaIAxRDG1CBc69PL64mlcBaXJxe&#10;vOt4osqMx+FlJLHQRyxRuPTz5yvq2E4GaByWoaocvq5K3eHWILIJicrg6sF/+l+9avbrwnangGjX&#10;PiCNZ7s/OD8xkeg0Wz9Sv6MV6zTnb9/OrGWWV966nFn5cbaQzcaE276b71MAc41DAPOHQaP9qhxA&#10;qU0IGGlN/0QLsRrXo8oYLYSQ2YXcoglEZjmA+smwhh2ue+EEQEb7YIxiWHBHD6ERcBTX1t8lA3qN&#10;+pJlFKloIBB4eOCs0C+sUvuP+o74MQ8GlrUHvsZBhSysytvihj9Zva+7hDzsiBHElhKhDx/NbRkY&#10;soU7bkkJrFithSnCVufY8YULXt1Dc9ngCCXutUGR7GMAggtIKIQeCBOLXhuiWEhV2Vy+Igc6dZbJ&#10;K+8RbPbK8vLx7KPspUQ2Ufjgwkuniwy0dbcM0zeN3OLr15LJsxdRtSg5FRF0W3ghsNPqGx3vTCHO&#10;JLoOsbDYyU4+dvUypmlHdAe3dGtQZ0TrDqKru4ZuQ93l8MmFmwsFtQkgS5x6SezWdpTcztfy8tDu&#10;8JxneTxTuFP++K8nJ6/9bhJVrOTvkkprJRfnhB7D/E+3YZVKuZRPMHTLMq3QZ2kEneFqBdWgbzQH&#10;i/1MrtsQAClOFJrW/5G2BXXgc9XGNoJFX1zv1HSjoJx0DmEUQ4oaBKnB7+XOPzNU93Ls4Zm2WsQ5&#10;DKOBgArQueCTch093ThGytuGaTUs2i1iPR8akTPV0E4w9uPTCS6GmOjmwZhv9t6avYNZ8jvkdP9H&#10;/i2XKXeNTYNTcnyZM7e5s8EGe1MdXhwSWdjDBj5uVMUeegLkwiPdcEJMmBvqpYtNvzpEWcFoTSms&#10;ldPHz9886hMeCaw/OHWFaZONxMTSO8ffmptby2RutduWpSSWFVoIKXBCXYSCHIELCmJCbbRMBqML&#10;Ex0ZUlKHsskLHzpyAr1BcWCmd4ip3r05zgRMk5F9SA1Ejb8KoejQFwwddlVClwzpan2qvWvrAZeF&#10;MFOjJMa33ZX311amCoc3MH+WeDg/e7sbWL0u9A0yfOA4173CwNG7SPZR2jqVwgYvHnX04ZBHC9Xb&#10;fxiFgiFrEBis1Oy6ElBKX8XV2pKWJmkOLcE4RgiL63H1wyLprBKbxVgLepQIhPt74vh7VMfI/62u&#10;SrGykuRnBjSMk4jvibrq96mANXNzYaEwZ6A/6JNbTasrSNUDuGlczWZo6IoVt0jU5/2GRP41DriO&#10;xMwshNfwBB/v9blVWK836AiMR8Y4cOGL27Im344nZyenry1eXDSHGubg+VeWsgXYr6q1h9VOofNw&#10;7sBnGxcVsOq6X0nWaTqEkkO6wh57OqbjZjA0gkYcDY5RrNCxW91auJRfuTqRrcYSg1oV9ZjYv57L&#10;qI/bK1PAuV99dyObrZWZot7v58ec0XusqzjpuabZ7mUcWHdgZ87XqjXdB8SzIv4sVJD6Zapw1aRp&#10;WJZcQkkirMn3LXbw6HJVrSztwlqfm4Q71UgboYz1yaeksar3W+qPTK3VylpN0dAgtQPJcN+ilBxt&#10;Yd/mnmFfbFjaAx+ZsdD8qlX3BpfefLQQ1qF/lcqtnx9klcCCKI3F9poLSzMrW+RIVx/oYxlU7gFr&#10;n2xVXMGqS06OaHHWVWLV4zm9Axo+VQJpy63jKkBy9x4rgXVi+XwhO+gMHiV+dezU2QuXc2GF2Fq2&#10;afpGavHUteTbZy/GUQU3G1v4hVSlsl1NvOJYHM3B2hJyA1eytioMIv0TDZkfdwq3mO/ArCwirWmi&#10;wwGlP123vfrjV48vTcSoeInOba22y1qYlBX6uhBZNKHAs5+I7obAUurq2mLyNeK5X5teLHrsLnKk&#10;yGKq3VvJQX0Iq8eHiF6XRBj73J+4lQZiIhqVoesK2FgAWFTB0Vwqw+jy8ja77mDN1LOD1KHT/TpW&#10;Xn6abe6WzAOZGCc2re7KMwfH56q151cwCuNxm5FgU2r5soyIhBVZCwxpEvpKKqpb4VC9bJ+sYxoO&#10;wVGIQ/FtoetIvTvbRz8jvHx6Oqe2mLk7KQrbIX6NzS4yio/WJSl1cynYi/1lel7SHZppqWFBZaVT&#10;eCgCkMQiJJahg3fgs8Be/LHSWNaVIABreCXz6tTCc//tqIp1JLD+oPTVyy8897P/Z+H0+bmV25mV&#10;TPdWJugFaosTwN+u/poy++cQlDOg0lEAmzc36Ug9BAHZEXzxcbOFKmQ/t6OP+mTY9MIgh+nBlG7v&#10;cVI8ObSIRt5Vvzg0CNRA7njdKgSsnIafKVsBFiwqmm2aMLmHQTezvHL+wuEe/HOftf7qbCYTIIeQ&#10;qmwBI6m4l5dKs37jmpSnI0jZUQ8TgJm+O3TtQ74mNh8Zm4aPnFX122fXlZBaX42jKAbHfrwUL8aB&#10;GJ1VCmu1WFxPQl+VikUy1KfuipssejivHB/0m9W//dtqvh8Bx4nP0CRbFr6698zgIJ1cJjH2Vwvq&#10;Y2KmOAxZ/XpOBKPn8hVJJikcUsONJQuFsu271I2D3QldQJtH8A9caslRJi5x3F2mqrMFvj42vHte&#10;pV6cXC0mFy+q3fzZOAQyDl3qCfJHN99LdGJ7/RjVsPrzGCc1GLZQpwMcbo26oQcEF8Vhsv6UAJdP&#10;oZ8YFX4gQ2yGrfny9X3MqREuHN/9dnnp3U5ncIlGFb+I/epscTaTWb6tDiOPn5yYyCqBpcROX0xW&#10;IKorpVpG0mOe0wdR1qrRF+SnUmILh1hGv7dauzpIp0+CjKf3SWH1WVoJqgH/yChNJ2q9pg/TYCpU&#10;mbG0s1PuV7XFndJ0aiytyFnfZxNXlXnurJUwRVhVEgp1KQ7oqWkptU208ZMkp7YZ34DZt/426bld&#10;HfsDadCZKGQTL33jhjxD+NupQiG70arttaqxL2O/WphY6KGdh5Rwb6tR1+3kOncLqVDF8c4VIr4e&#10;cDXI5QylOnXnhFwm/WVuJKrnNwxtr9cbrUwtXSIS14OF02cuXzjVO8c1MXVw98PZ1yeTb1/8YTxN&#10;YPGDQ6Artk7Vdd5gXXPb5TyVKJmQGaKAtOu6Vl0ztVxOpa6zb0+prW94ghAeQrjReheWFjqoBjZR&#10;nKzuona1G9UF9Sf9QTSsj//47ORkMqk01jT6gzC63zYdNrg7DGcPKYwPq0NDLVU+FYy0u73CGTN1&#10;4rU7LFYEGcqABuGLDo2cRbSC5KIp9neH1FcjcowLuqFiMOM5ZXKlzPDJ5G4FK+89Y0V6ofrdMxlQ&#10;XKgT10D3jUb1xPglwc1G5ICwHcu3sKSV0kPt1pRpvoYutRlRNrWxz7LPyaktt/kkdzoJr0gubcWh&#10;Ax1mpA5JmaGM55IJzSF8j+TnSH+Vq3wIUDPNDzGASZnP6FnkzGGDLf7cWZWOqTp2PBbSe4iY65H6&#10;WFteXvr5xt8fHdSPBNYf0OTgw87Gu8evvjU1N7eSGXUxkqUEVnrUDomwhG2CQU4q33Z09YhFFqXA&#10;5NiMpY3o9O7BQV+Gl+tjhLtnw91tEYcKgyxprvvS1bPaQWXnStALfWPTt0hmMRqLzmQbJm1oqICe&#10;bqckSlAJsaHXA6Fh6sIzr4qfxaozc7cRQthOE7+dHVipdFBCorxn672hwzsyg3qbNncI0+bdtLkZ&#10;0YSHvBNt8J20EE4aWDklMdbX3y7eia9SJYvoDMXV9dnkKqpX8SL6hCVUschvFojJXTZwofPkaowq&#10;LOMiFUSVnh7UNSvdJCSoU77ab/0KVqHfzENhfbdIHnc8O96mYT/zUbe5GdjQnnXBItiR5x0n79c1&#10;h1QdA3BetyLkT5sbhGSuIhOVqyMNlfjxf5dcVQebSaDc0xhIUg/ndc9zvBM3s1/AhEXNu1gzI9aw&#10;uhTUpMRGLciKZl0dEAKCPDMykkYDgwyQqHObEvbpBnel1KV+8OpEtvMlWb1ig1j1xdm53Eom0+0G&#10;I/PJ0qVsluBUKC9RyiNTrqr38v18JIRQJwS5vc9OZmJz0pxBU323ow63CGkmc1b+cHcWsk2bsGTw&#10;jHp5tbKorLI0l7RHC+4d6LM82a92mUlK+qqfxyc6jPepXNWvEb+dBFOEaYDLvarpCyTEhOpe7re4&#10;W1jjOMJy9VMqvJRhIyOifPlXSmoOlpyK5wfhdT98ZSr79WBQO9n6sjXodAozE+fB8UfX32Pkf51J&#10;HegEkjMPDb2KMNGFsX+ACheFEnIn7kAn6vDgIbULqR/p9UZrGQgsmNwfzMxf+OlL73gVlm1BznTM&#10;+PTFybcnv7NqYt7OIas8LFMslbgd+I36nec0F0K3/raE0EB8dn6psrSr889tp6G0GU3Qskte/PP0&#10;h16IwKp2L/z5j7+mrKMdZotSExgPJ0PFaqSqPikLbAPZ3R//8jvTk4uEGL22yC73JJnYTbZyopLe&#10;lcXxQyVgQFq2I7ZCRJpytCBD+crVvHPtXIfCsoi3qfYvqWFUvWLCJ12Vo5FZtgG/BLJyTJpwRoMQ&#10;YX3B8sSfPbO+bzenb610Ld/jrRcz0zElaLtjxKhINyppOaZZIu1mirQztF+rQQYs9kQ11O2vNMTf&#10;OTTSasVTwjlzajqXzt3BIu/zZCIKWRpRL9dm09Ajxz/7ku9hcMcRFFQhiEE9DeHICqhd2dBmN1xF&#10;gwPHQnKSqCsx1TELQdBro//46uWJoxLWkcD6A7FeffYXL5/MFo5PvTV3eWp5+Y1bgdoKtLu9tqXe&#10;K8wV8NiuTrGD7C6HRImTUUAc4ykzZHM6JzRLgpTNjSsB8jL0xLMdmKG4wZdWb7OhIYRR0NrZEx86&#10;Jt437bCnSz2Y88V1wvoUAGAMfQPJwugDYxgqXTg3N/WM+eC52kbn9OxKYFlBN7KJ5Wh4Mf0VuyWJ&#10;H0BcU4Yo26yxhg5mFdVOb+jod74hsHf23GMFCKARM1hl18ErSK6vrkNXra+u3lDfoVFIjIb1lBJY&#10;6ylLD0zKegI26ZVX/3zQF3H1sPlQmAJMaUdr8B7bsrTA6muZ9bCVL1e/uzAx8eOZ+SJh9xwYLJDV&#10;I2F+BD4gio6k35BnhmxWnKfc0J06V8YHCSpKR1nSODibdqGz+VlACwaHOtfbk8RoQAWr2ADC/Tqk&#10;2Kbz+MTNwqNWbG/vfjUW6zz8TcgJKbg0pJzHM4j2geRqMwnVfao01gGNrNGx3QYdnPhXVHpzxRfG&#10;2An3AGWAJ8ezsVZnr0rtrtbM9Gwm80b3Srvb7f3geKzz6GGtBTvUuCaoHlHKd2TjVY2CB/N9pVd3&#10;KBhaP7r9qnpsldzZye/m2QWPdEJxve/kuYCoLo4IHQoPbNXKEq3DdnkZK9xBv3EcIbxD+YRsaUcF&#10;q18V43u/RmKs1trDVGB/O3JsQbWdHIuscq0WzQiS5Qq6i2xb3M6SBOmqEB7KFDJdbkJgLQRqcxKi&#10;2XTiKgD7ZMEaDDoPFhZyFYn2Jn0FLxMlDlYqjYpnUw9wv84nqNeIKxUsxu4LfJ+CuOtCpLI9kjhw&#10;yHjO9bDXy6zcROB3Z9BJHFs6/YvL8GehzeekfcMMlMBafe076xYEVrjFdi/2qUfVLDJjcW+wIpHQ&#10;9BUIIltc3KpzTGVket9qEPXBtbXnSnqZIKBWtgxqkl83vN7U8aVsq0lMhhpPfbbotVGmmtY4H+fQ&#10;x8fPL04vFoFwn1YCC0Hns447jKL10C8zUcaGGcD0PcM+RNmMlMl4RUFfXhifpF8cTdvDBF06vbq+&#10;WBrXv6LemnAKuOlmyW4XCxUKaBSKHAaj915+ZpX/961jc91um8A3DXisiIWQTvuMijDsKMDG1pb9&#10;QN0ErLb+UDqYXLfiyUEdg8OFL768Z/vxYjxl+f7l+dfjFIEWpxWPwV86qJpzMvbRkPZ9h5uF4nEX&#10;nlgDrcH0h3f9D1HHMn0lW00nhKvD5J+DB49HE1fs+PZ4Vr1n9bpBJpfLnDh/8rkj7uiRwPpnV1fP&#10;/WwbUc5LV9+aOnPm8u03lrtruW6bwjRDS72qfUDXHUIZUPWZ+4E0GlzS0YN0CjkTKXOGbONGKFYs&#10;eKsMyfrjWpRtBBxVmFMXRHfQkaAaWJOG5OLiRELItR7xG0ixUYaNeuOVCDED9WNhEBAppvhxL+iu&#10;nDl/eenwu+pnnWbi7NztdtAO1jQIlaptqTjo8Z4j/X8mJ4zT6gFpoA5hyowC4YeCauCq99DkSWd1&#10;U3LrJLGAdl6HoR3uqySGCKmClVSfSvH1t4txIVKQBLWZ9GV3X5rIUpeK+ElNDWuCprp377CnvfmP&#10;De6wuB+Dx/2n66YX9ny54ZouKuUpZ0hZJjxLSBKJQsTUp32pYbmoWsFx81SdeEDz+DgwPXV55J0b&#10;g+jrUbibUEkpDOXW5NsIO5lM3riRapA3hOoW5mh5IptQR/BqbS/Waf71sZ4npErbFVC4J5GEqJew&#10;Z516U9ySrJCGYjBXhV2xdqMueT5MwiKSfPjt1KVarBNLwKkc6yROz71/O4O9wa3gB1cvdRKJcX9Q&#10;T2U2o6hsiSRiHnueG34UGtgndjuXqKBeeHAQTT64qCB38jT1RzE09GVe87C4ziVHZXVJ5PNIMA4V&#10;sXZgnWvRBSRKuBqVurbLtViLdFtEWtgu61gcoETLMkpY5QDC2vZ27VMJdqYpwj7LK24jkoV+F7iH&#10;ckcJrEvnkSFZr183rk8VHmU7rb1WrNlqdRLz8x8EFc+pX+cJUkqGFP6CUrZhj6cD0QYUSzn0FXxS&#10;9GyxpNIATxAQqLAJLeRlPLVpeRz21pTA6iiB9TDWnCnMnLnwPrKg99U1YU7NtOKvX1y99uJrjDyX&#10;oUGxszPMnSTSFtertjQBa0vCm12qX9lG3ZV4QqqA4bNSEOaB+3SL24h4WVUEJUEuvsp1T70Gw1ev&#10;LmWr5G4HRRb1qiY9f3g6dw9nGo0/mmeAcF+cXLyG8tW0+rJocHGbCzqQIKnSnZSSGaavg51tXbUx&#10;JCpmTPZsjE1QMqRH640SWLCaFm8k48MoxtCwo7QaW+IM1QWtOC3HJUsaldib+mG4nN17Rl4899mj&#10;OUst6j6TQ30ykZP17ZABStNGPZ/iyrB9bgMt48qqwtqKZnRkinAsuDjTp11KBb6TXpl/8Xd37uTu&#10;tNN34iY5RKKRySHfDz027pOyEhQFu2BJ4ZlQjXdNdTt9lLFMAxk6bbQryA9vyxDlUEzvdAsoaCfo&#10;truZN4orayeOT/yHnx0d4Y8E1j9v9erkYCOx9M7x83NTK5jDuoVh9+7o2297ITmgzNBhbrthEFg0&#10;wjGkOckPnm6GNTiejIQQpVz9w7uWUnHAlfK198j/z87Qp3gHRDGk0kPPGKM3HRqD8xyiuWPPvQnn&#10;JgHW8cczqEGYS1k0OkgCJ1CbGrKGqd1yMHfmwunB4bu33enMnJnLBFYQdKl+1QarhYRh2qiz9d7j&#10;HZsjvwSVbPxak9PdTTvKIRyO5/PU2eBDQ6iXumoorHVyW6GMFV9V/729WoqrU0hgrSqBNbuOOUJ4&#10;sDgMmoFghjM6PvFuLDrysxJoNvP5e1Wlr/LNVp50V/W/xxltNhOFhYnEgxdngXH31d5VMn80uZ14&#10;O9TuUX8IvyP2duGxK9kCW3HdPhz4xxYnGuHbZC+OqwFYxG9wKUiQoO3xyXV1r+D5nVzfpyv0bHUg&#10;742mCs1mjGo7e53Wf8qQC8wVnik5dODAB0yLbe42fNFi/KkwwJ1ageoQHhoH+2yHV9tj3AmXqlok&#10;t3p/l3kztlGYmZiI1WKDTufYmfdXRqBxhObjq5ey2USL/FNUrsonmoJuxwPcyhN4Cvna+ZoArqh3&#10;R+CjMlcUccjlghOs6pgSBDq0TL6sWpVqY/BQ9XW7Uf20HzmwOA2nRsb4Z0sgyLpjSSSdxFZVulIE&#10;Fj0ptauT2gRErcCTET+U0wd5aPBTomN9Stf2CTe4eMpQp+RAiH1dyGZnLIMA+7b35Px7ic6XsfvU&#10;V+0ULsxfCG1ONzL266xuoanJdlW50gOr3a5ItBE0DvQupjkPKg0GStGIApcciVvGUTlKQtfh7MJa&#10;MjVxqRP7utNqJhIzFy5Ph/QaqmwZ5LK2Jn/4vclTF0tptYyY7KgnTrur03AqSBXcYmO7ENnrlcNz&#10;gvQKpdIU9wArnEG4bwRO5Zy6BBvlSZzVZaQQ9+G6uomPp5YWsq3/U5x0gPnD4Ci6lyMI1XO/y2AN&#10;eb7+7eK00lbXpn+n/qMG4eIsCihDxm2y+duMw4aVtqiFxRl60h9kH4LLUoukhmNECcpRnxC4BCxt&#10;34/fUHs1Iyp5CWrdEJK6wT23IH4nzQsw6TDHN8PQuhKeuFB4lgf1vyZO97prge+zNEFpyLHSd1KN&#10;cY2toYlTYkU1U2x1ddAF1HwEHVdjjGN9OJ4QG+HrIc0cmcHt0/Pr6pLqpsUt3rva4w6kB6A91bQ8&#10;pZ8kZDDqkoohC0s9o/AdQ0YKrbaVJhy97RmanUWrKCssLOD+48e9XjvTzWSWM8uvXi28fFTEOhJY&#10;/4zOq5f39rIXzp8/P3c7kyEDS3etm+t229+CC07D/2r7AEJD4Cg9YvLMHpvTc1pg0WkcZ0qRCQ7x&#10;q6g9SFgF9mT59EZw0HNEASvHmIQ0tiu+IfmDMosj8CzoNKovOdy+3zQ2kQwBVzsj2IH6RCLPkH5D&#10;Lxh15868s3B40/KTvc6D08VMGxh33NI2ZSRmqFmXhp8smmExUUXbZKlF9ijHoiFCGLyema8hlhS2&#10;Wb00kd5RZk+to3hVLC4u0heziIKFHQsnrq6rDyXq1E+QSBhoHpjBeFPnVfS5mvALcVvwXqS2dlhW&#10;NdmClZeztLiThTjCPyokEtnfzLwfhM5jMmGNa1fseoJFXB1YCM2tpRegRkTdIWfKPpqBVLowaH7+&#10;wKUZPSJfDSl6sCFdxYOI+C61JyOcnVb3MPlaMjk7uSrJrGrj61wfzceqe0iAacX2OtXvGtrfJTk5&#10;kf/L47hEmVg84B4kO78OyFjt2uYmqJVE82LqPCG6CNylTnlyPjEoxKqgjbY6zZkz73fhczW98MTV&#10;7LuPKPC5xkD2/Bd/zQLrnvAtpNxEYAY+TxlarMV5KWBmIaeZIe9KWf0aY4Zs3aoJOYskFIksopTV&#10;8qKuILx2tMudDs2ojShtttNHsqG6wC6uvrbDB+2+OLzu1/pl4bYzhyEiMtRqmhl6kjztY9rop1S1&#10;2iY3VrW1zUnPpL5QgKEhwlbnUaJz2vMcmjAJV45fGgz2WkpgxTaUwHpnYe4ABzzPg5JiNoa7zynP&#10;5Hav0+BBhV1YOgzngABr5BxnqFSDwgjRT667HG5XqSPdMBy1e6OVm9lsJ/FIKazCxPyF90fsQnc9&#10;iumLv35x8uLZ1+Pfx7vZ1gOA53QgDsDtWxLazC53fHmOByNcAWUxWgJeq62KJCESq9QPbbps/WnU&#10;PtQlLGBQPe/61EtL2ZZ6J+1Uf10lOU3FxmqULLlTbREPSz13u1Rq3Mm/OE0o9ztJRjUkZxcXzSEJ&#10;LEZMUdHKQo0d9iYGl0eGcN5tHjI0NWyuTXHli3jqjX3iYaFTkI6/XXw7ae4bkQlLKkhi8WZFRIsy&#10;wOcmV3/gwFL/eieW/uzZtX7wYLbd7YZSaWPNYlkpv6GrU9Sv51tELvyGE1BeBvHkJYOa2xCShBiN&#10;HIpTH92KIJUroZo+98GLN9iri1FFuc322E9G4zhDPlYIq4IfGVd4zgZ1S6RZQptpkuTq6OOb5Hjj&#10;JENanuURonaJ7z32et3RaG2Uy4ymbn52hB09Elj/XNWrl/cSExNXV15dyXTX1HtvjRTWrUwu8Kkm&#10;QhCrTY/YwD1j0wpYS1lRX1Djr9LmY8ezYUdHsSnkBhiBo6ROA5HG/Tjj27jjyMVy4KQw94FzCnWU&#10;DlV4Qr9nbVLqizGucgUpBhznOEw1hQqW+pVqgevdCtrLUxd+/PDwluWzavU3c7luu4uInFy6DVc8&#10;rAFBV+0PMZIoI44YeSIjALKkabUY+vSWDlKmLePUBjsFaNOJJSgM7prwKKAUV5xdn51FNE5xPTk7&#10;u76aUjtPpaniySSBsFbVL1WL8epqKf0R3UWPlhzP6YXGk6vZDZ2EkxdPe2sME2XzFWgNrXENCzag&#10;VjVfyA4eLMycavuUWRSOYwipDlgXGaOOeezDUrefalGsmer7dTmoooBVEe86TiKPOR9rn/LUIDUW&#10;yXzOOSNUqTCsa6+tqgPMtfVk8XslMld5GGQMw8tv1mrqGE4W943yv6KgaJo1j3DyRl1yoakPyAfv&#10;Co8rVtAORP3KxRkMslQzIcBtcF+R8KQUrvPK8sTDvfuIy6k2E52ZM9Nz7RF8rmZvaiE7uDSI0WO5&#10;Q0T8ZutwfLYm4Zf7u4dqgmxc7zOjnUKcif/OaTu7+eq9WmuXXFt9klnIa4aXSiNL4aXfIb3UB++K&#10;cOqUR5gXFxYhs+iK+3kMFfbhxaqVWcjVahRwCPcXwa2q9ymMRzKe1TXcr7LdXYmo+9w61HUqdYrE&#10;43BUDju1O6ghNgfZRGfWhYaC6fz86fc2HiJgSD06G53CzJtnKpQRqrTNPokTViL7Ets3lDQcmKvq&#10;olK4Mmoz7R1ih0J0dOoSQBwVj8xcXhiOeu21qZuFiUK28IUSWDPZl06vuFwLRfBcyiqe+uH0xVOT&#10;q2gRBj4nOXFnMLJfVfTQoFJVUtySiB6iYGmfFXO4JGuQTvkvXtfhzB1XQ0vFB6/updoJeN7y8YVL&#10;NSWuajWkVdLTR13gWkRr6O9GdjgSyX98dnpy8bVrybgIrMXkYtHhJp7j+5Iq0zDRIDQZ2zRsCAs9&#10;Wjnccf6xSJVGFOdMlCz88cnGMLu6nky7VPeR+EFdRtLYFcNmtxZxGuiGUNqzf6X3+PKzJqznWtlT&#10;n2dyabquRqNhYI4QJfphvSGSRvzospkE3ipH+0dkTovFXTfmtM+c1Ji6toauPQXxXDxQeqh74YNj&#10;s2mEMmIAkCcnDX31/BVbMeSqXWaxNHR6DraLQ1OnZlNobJrgraXSndKdVNrwlQKUG9RgkhbMWAy3&#10;9q70royWM5nR51NLf3F0pD8SWP881ava3sbC+bduZ9QLMeiudbujbu7WaNTt9jR33eYqVOh58EuQ&#10;pz1QmoLlDZWwclKc3tTwAcdzNDrOGMfu0TyhR+/K3Kx5t52WPMC0z4YkW+PTDboC/A0CrxeQUKOr&#10;HBKM1Ak5cAa8eHnbBeYQ2mzT7CqBdX6p8DeH76LawH8wm+t2U+1eSsmqwMqpm5wrogRWSplEf/CE&#10;+imoUa5eqYM35law/jjqre/osNahNuurf+qBoLUNEmt1dr24PgucO4r6FJKTVPpKfYqXVpNxJbDg&#10;y1ICi0juhqM3tKHvXDk+EetDSJGUuifNP23MJnj7vep/76NffTBTmJifuRzyB/tFaSNKgtDl3BOl&#10;SYaOQ+0fQxKggaIiU5Mb0UU5CYdLFXUmd9sseFDDquszHlDODus2Ax739dXJSYisu6hgCRE2vBCL&#10;dfY6nb1WJ/Eo1n+/oulc9bqtHfekrGx2YrmUeMc5gzy4Rq3KCocXIo1QYnUog4UZTOT28bxXjle/&#10;VL9MCSmYqM9Ov59p93qjXug8Of5mNnsp1s8zmzvfz4uLrf/MPGDkuCILlgySoWVX65ejYOfyM/KL&#10;RvhQgUJDCWfu67PkMWYGzw6gEMR3zw6qesJ/m4pVv4YLa5czcrRji1DvZeI09LdrFKDDlav79yke&#10;sXzykMGdYwlr5YggUKOaFo0Rtojf0C+TRQtVuXyrtt0ZJBKJXJ1GS6CwLnw9GGAkoNqKDb6emSm8&#10;XwE0xaizrCYZRa8MPMbq81N6chrkPWcALUugA/JlEWe/gTJopc6kWrLJ1R2P9LMX9kbdzMrSRCEx&#10;UGpP6Tm43J8ST3YLOQlpM3f24uTk6xfX0ynzK98cSmiz+gV/IjOCbMuqk2raqoxB7hWewthiRSVE&#10;0a0DupHCb3BdJ3AETOryLCF4DihwVTBFCIE1keU4bzxJOzvoD+9Udelx51BjN08lRHXKi5NnFxcX&#10;p5O/W1xMXkvOXksuxm1ycQ8N+kQtMCueS7NPXHN+oSk87hMaPMMrtayhY0S1KQiVKMoZsqI4G19N&#10;fjSMmFe8OBlRdI4VNmBytxhqyj0yTAipv71eb+q/Prvgbz84vVy83aYSVqPiOjym104xmF3cX8Jo&#10;ED+q7VuORY06rQclUVCTqMhD1nAjNH1DXQIWDvWx8sFv5ot32CBmDqneNPRYHw65S4kXmBGlMIrQ&#10;kkRGXjPqyM6R/TxuBfCH8Tvp9J07cZJ9aLb6ovZoM4+wM8pl817pjdRxrZtZnnjhCIl1JLB+/+Wr&#10;l39eS7xz4fwckFc5BA2s5ZQS6QboDRKuncUSGnU+QgcxEkKeo7QuPymtgv5gGsUphvKSnZ1f4wbN&#10;HXIF2OGwLiwAj4PZwJBRPvVXDPHaOolVyJHWGdqT2ievaXRq6QhycTZvBYSV6qYs1nVhEASj5QsL&#10;G4crwi+ro+6ZYreb6wU5trYD416KW8hQZCKVKypwk0IPPdTCSew5FIfqp9Nfjf0DglJmSpaH/iSs&#10;qEqtrRZXZ5WsQo1qNVlUUgtyKwlow+w6cnSKSCacLa6vl9RvHdf4meR+fGKv1fx1E3k4Skn9MQTV&#10;PRDc/7HpSlIJ+9W/5YTharOQKMzPL8wGJnxHIRfk1E3bH+cO2pGIijxQZHsihUUkUapgwUFD1Szy&#10;1OzLZBhVKioV6dyR7kLpivIG1eHTvzO5/vZ68uzijdXp731F5ShqDBtPjl/qtGJAuT/sJB520hWP&#10;lFKdH8UKySzbpQtQRcxGwPQBCSpbChHqFjx1Xek+Mcm9QbAuiUyB8QasyK2p7KATG3TutzY6nc7M&#10;qdm5bi8Y9YLwlcvvFrKXvqS4Gu6vNnXpqjkOcuYwnRaLp10K/WVF1WLzFQdAw7bV7zOLgXPpavlD&#10;MYZ5KXHhojvU160SDFyJ+0E2hsNyjacKKeFOj6aR1YeHCKm/uMO8UKXPoilBsAK2P/mUxwUZ1kAe&#10;LFSqtiXrmWzuzHyvSalrGyqt2YnVKOp6MBg8WvCVtEJTzA4vLAwGnewAA55Kk/5vM/O3Gpusn6mu&#10;1DiQCUGbmVa2zPURIo0ZtFxbahC70+ZGYr1ygKqj8M1AmfIoTkkJrN4bmeXjM9lEp9OMqRty+vT8&#10;T2muQV0DCih+/Ozrkxcnz77NoIEG1aZgnOLSlc62IZO72LLollS2toZkqHeJleVqVxYHh+sMaPWz&#10;0KZUHXFniVUfJ1CP8MrViUKzSTSPXZ74RCdXpOtuJLT6Y8H1b/5VcjqZnEQcYTLJFaz4EAV0wbkL&#10;oCbe1eB1imCWKFN2hUexzkZkgBdAA52Hfe5AaKXTqzdWV9dXZd9ErnafN6Hck7QteBwsLvFYVkiZ&#10;PQ5ZZ/0wWJu6/48E1uBfZ3KZzy1fgmvS5oem2jdbpoFmvCxLh2h/9IvSaYrMsajyZozviRHFQ+v/&#10;xKrqGu02jV8HF44dO51K59jMMRSKs5aI6tvwVjHAifuuqCy1FZQM66jMhb++b7VTd9B9SOuBqg/b&#10;qdSdUiltfgX7Az9+snElz75PMJ3et6PuaOXE+aXYUZvwSGD9nruDn+11Fs6sLL+6ouTHrW63PQog&#10;srojxAiSs10pHU64UfLKJxYDytBmmrNMSxhExnuHRviYysA+R0gs8l8BKOwxXTgcMrjcM668f8Gy&#10;SsiqiTPAypBhEjtKGyRHvVokCDFH7bRN+secUasE42UpxZAH9S/k7qEZBO3MytQzIQnPtWLNmbnZ&#10;tbVuux0HX7SUk/REXNYhRcUh72q9xbtz09aOUtewwMBS26eIQg9JtKnzxODaQoULLC4rXgT4ar2o&#10;NNXqalzJToiqJNmwipgmROUqrgRYMRnnLEKfC3Me0gh779x8IMf7e5GSImBT9Z/ODeajL5Vk+Kvs&#10;g/ml+ZcyvSAIQ3jlmHdOMc6R0akuIHfjkNxq0DxfgwfHxA8vM3t0iacNtrrD+gQHFA8SVioaiUV6&#10;yfFzi6vJt5PT8fjbi2+bLgQPnjDPO3Ez0YlV1d+HnYedWCFd0YEaEGaoVRmaiqW+ecqZODS/hk+U&#10;xUL5ZjT91YC1RxBe4v+qAMXEPi3bW3m3E/s60dkYtKqtVvPYmdnMSEntUWgvT7w32OiU+3mA8CXo&#10;sXk4xlEe1fzuoQYhu6xgXmqVCfJe29klDBYzpnQZq0oJOFXKNWTa6C4zHvI8Zliuflz+uN9Eg3Rw&#10;qfpxn+1ctXsY6uMglh2qX/XLDIpHtQyW+l0dGw1a+30GipY/pU+f1sonZaCQSAzl8qfbVLaCxvq0&#10;9nO6CKG4QMyq3m/pSUglsGLzDcyE4dF/PLWg9OijTmyvFavGvv5uYWaWdLnvMN5DopC5Zog5enJg&#10;VZQCrjDp6gDdQzK3uweNA06GZFgZo0nrQvMIpYLVG6WWLxQSD4DC+qJz7H8/vfCSSQJryw3BQLkx&#10;eXby9cWL6+ptnTLNr3QW4ZY0/OBqt6OiFdSVW9c4UddlX7uIJhlBRKWzIqWueuWcHXrcPaT0Z9Sv&#10;cJvV2ZS88p0rV3880aQClhJROzvwWoHoH8kpPJ7qmRmzRssfP5+8eOr5F0FoINCokljrbLF2CDAj&#10;lgiIFinISFXKFhqDETHTuQI0pG5dNB7YGPKPGw4Wt/Uk1g+nIQpGE9wNnVxDbTU0E9HIE9Y5moSW&#10;74eWtXz82crNC53OZA5+VOauswmL4uyH4sIacuuObgKNN5pzizlJnDUa9YZhj2+BzbeaTnO1RKKf&#10;ghthhVZv+fmZY4ts143HP2TCjW1EKGe3e+wfPvArxtjJ9Y0rvUNbXCNj971h+pbVblvYJ8c5CBs5&#10;sPESdxh4zhItEke8HESNCMNRd220/Or5iaMi1pHA+n3qq5N7ew/emVvJLC9n1rqZXLe9loPE+hzF&#10;K9MMmSgaQmTBI2WWuBmHbliaDOo5ySGk5jzHmBk8jEf+KRJGKHwNueen3iSb1BDzV04XTdSfcnHo&#10;JEa5SCeSpgQ95ow6RrDS1rxzcb3T++4xbkNujX57Kd69a5pSCOoF3Vsr5y9kD7+RXkg8jD1fnFtG&#10;aS4eQRriKKnn0pavk9zFFoQJH6myEOtOBNRwuKnnkwkCyNQ8RGYFSoC1UdXLQWBxMg66g0p9rtL3&#10;yWIxjsYgeoNIzlnFHKHjmV1T5hVtx3z85J2Fichg1TxkEaIvHlZphrDPgPFnPxIzCz+eLzyf6rWt&#10;MAzUU7fJdlM8GZu8pNe3GvUxcrQuNmabkv+oGcRCjAmRtgDdbZ3BzD09drbQiJ/Hgc3oFV53nN9d&#10;W/+e2sLH12evrX4I1zt44J79+MKlRKcVi8GIH+vsPd+4jo6RIeHRuKxhR4QI4j+AwsUxiBhTe1qX&#10;/Gcy+aBu5rL/ukEeeYSyUEwivsu8lO1ksx119EZETefBi7m1Ua+n1OboxPGN2EaHAgir/Bjm6VDa&#10;bx4ayOxz2QoVqBoSCndp6K9KM4a7ffJgVXdqEogDfcatPPXdLrUEKblwF/Yd2KHy2mtFMqk52NiI&#10;DQbZjW2g3JG3gr5iLaI2EKSK24NUI2NOPBmARO1BUEWsUXJZlZk+yr3B7VpLSldlHf/M7HgO8xHY&#10;aXaQePPMPqpXeF1cmbpJ/KvYHiYQCjPN5hmH3Eg+1zP32btOYhtdPx4QZHgCTQhWdOjgAahSdOZK&#10;w/Nc8rsbTOhXpwYrgGuhRTjKZc4vJLID9Rx1Hj5amD82f3ufiGYNx7ICq/j62cmL35u8cdei7Vtl&#10;DL+S1p4uOW1xWDNux9aWel2jxKUTBoU9SqwrlF23znEBDD/xMvaWuLrqLrMaaGSDLGInrt5c+DVV&#10;L8s7eDqILRu1BqvlHbzr+PuaPLU/TE6evTidnL4GUANQ7ovrBsPxaCpQLUfDhuZdDUUYia+KtBUM&#10;Vw0nqs9EfE/RTA1dHILASsHWufo/+RWXo/vGGz22xdc5uDBF3iSYsBgW4ZNfoGd2zz8LKfhJrHNM&#10;7TZzXcpWbiCWmgCeJSeqrg31XKDcQDOT+dyyyFFhohHIFTZt/3J0X7GhlncO/FGvsYZHrlyl8M7P&#10;HDtdTKXjd1KpdluDFWzWoOryj+cTH+QCiSCEqNunVqMjtTPRlFQdZGqfuvYwR70T3F91rXew2Jpf&#10;MciLrtYzIrcYhhqVwhohn/D8wl8cKawjgfV76w7W9joLb61kMpnlXKb7bVdprO7arVEQ+tLBhxYy&#10;QyRBWamPtDQhOjHAc5yZDM5naDrj7GJPz8exLqLBQWoy0pLiGGbo+O1T00Y6V0oTMiFufmU6TDWh&#10;LOdxActz7GAuQwqPrswTQJXhcS0tAlqlU2KmD7tKYE0df7d8+I5+po67vyiuZODBQuYDXSJHFK9S&#10;2nd0RZykoUf+CarAkQkcaYuBpUSUesM3qMRGU9DOeJjQs+4GpkXJ0/BfxW8kuUsYxwcrruT6nXUl&#10;u5Lr8RIgDihlQVtZAYHxGcv65PhCtiYZhFGtSlTW3zbz3NnKw71zKC+HgggLfzmxsDDzYkoJijBo&#10;++REc5yKTvYh/HmdBu7H7UI2lbuYrHo6BjqQooIDhxkO+67WXeSSYiiCK0Qq7gS5av8/N/naa6/9&#10;6Xpcqaw7XyGD0Cb3/vUL7yUo6hlBObHa2X3nenSDJFCFRwcZgCVVM/a1V0Ts2oB3NTjYpwHGO3lu&#10;XXKKuZw6jGCdembqnTcvDfb2YjGYjjqJY8XRKPA8Z9T9wdR7G9lOq9r6ulk9XAskfdWPGq6SeMNj&#10;gTxJBpsW+d9b8KKXdfBgbZfN6qg49XeoJciaqVre7RPdoZzPA9VAB+fYpU7s0mAj1nl0KYbAHipP&#10;kezZFQO1XBe1CftMXSI6QEuPKpJ62kZ/kGpYkZZiaFZZOobb8MaXqYA1Tn+mGUTCSNQSnWxhtlJX&#10;WxP1cvOuHJ9IfP0mhi73flRtFRYKf5mxjRD7GnisoD8aQjtHxYeoGcRVr0sUIV4b3LrDGV15LnhM&#10;Ql40xqY6R69L4thGdsny1JKSdK3Yw04nUZhZeCmoD0kJ+UBdZl7/4eSpa9eSaRwzHXOfDV7nKkoj&#10;iRmrwjb3LepOUjBhpWLwidrqvsUud5fmISrSZWTD/Na50Bmb2wmlJeD5674T/t35iYLMfu6ggljd&#10;OWS92mFn3bOY0fLF5PT0NDBYk6+xyX02uckYTQgrg1ENZMnS8qlhiH4Zl4icscm9cVhckZ+J5wnR&#10;mCu9vVp8e3b9KxmwG9o8XcPX3bjO1+99RdYN9AjJZG+rtdtCWE4YXC48S8KqdR6dWSlmMqHgJMIU&#10;s/zMIdvbG/ahMWTefT7urlnWh7gtacNl7LzaW/Kd0vfR4AhrpSmZcWVbWOLVorR84YNjp6GISneU&#10;wvqQFlj1vDMf1ahc+WDh1O0ie0OIFd+AGcDXKswWPOmmdP4aDYxDhzRVZFnsxVV3HVWsDxskrYxN&#10;Q0NZpUBoIKypO1pZPr908qhNeCSwfj/m9r/p/NXMW2trmcxaLrcM21Umd6vbDoMRzV9IOnNIUeYf&#10;rSdnPzokrjSfgT4snwCkYtXCZcjJzrrBiBxY1O/3oZbC4pnnS0Y6p69CtimO5k9xuBSLrXAUsGXe&#10;8zf5PKR/rFQwjuZpr35ksh3TCdpBsDx1/NIzjIZW6x8KZ+Yy3SDXzsXpgrBuMR3VpPEdumrpTvqO&#10;2L/w5vQDjExaSNPhYWjO0Rk7JpSgNIOAbZdqq0l5zrOLi7PqAQO/nVDu00puzc6u30BZS+mtYnw1&#10;bvLUAB4kfpw9tYt+N3IEsZjq85d5PVxYFVHAZp+oTZj4YH5mZulUCmHcPZQdNUYCwoqUYIPRRDaR&#10;utmwXpcJPFcqSnXJouGcFINkFckt2vIT9b3OkTkyJiZtR6US1UFmcvLiOrRjaVhXYrru+epovXY8&#10;Edt72IoRaenL5uy+V9e3ChILN+FAfGDk7kFBi4GmFVsknBJYT8l2TUnUdb5XBwS4ROeKbWX7mDL8&#10;AZmw1C/D0OKjwb+e7XYxUhkGryxPvDmTbdU6X7QI2kqjmE3pEu5QG7aPfzUZKFSSBAOFUDs7fTa+&#10;N2GO5wwc4mBxFg71EMsEb1DnzMOCtQM+lvoGhawdymuODTYuxQYD1G0Gl2K1XZoUhMTaRWtwt9Zn&#10;WxbPFAKXRcpuh8Qb5fawUtomldWqbbdYV8k8IVnhy9qYRUhS7c0ibMM2JUVTZE41kc0WunXf83yQ&#10;1Z8cL2QfDWr396p7sft7wCZ457zQg6eOlK7mSx00KCyJUwfxBYUwk+JFzxCNWtS4KKGwQuLY1uOm&#10;nPh9nV48dafXXc6sLH3dicWqsU6sUDi28JLFXr8talFlzp6afH3y4sUSxT07dS5fndsaayuuXx2Q&#10;kwpjhK5wSLd0DiGU4AGPFjJutFIXvxZ+iBBC6TeKLYsch7CI+eHo6kShRVBRNAertR3C79+rsl6u&#10;lRnfsTOm8f9y5+z02Wvqha/+sQtLbamkLWgLoYriE7hSZUcEBiiSxrhiZRyGAWNrZ0u8H87tMq1U&#10;7QJnYTRY/aqhje2RztJZyfR2obUZcTkOd/ewR8YQeDD3q2fLNi9/8fXpTCaXgVkLi5mPMULzrqnW&#10;OOJcuToSp2HoCpVvtVGkv6tW/g+jsB4jYqfaXL9ie1ajwe1PsHQwvnSld+LCgxk0CXM5uHURJGBH&#10;XUb73O03O4n5bsNgJARvoOhmSJwOnXNoD7EJd6KkZ+otpMmAK/b3OKavfHCobalgeXywgHBznlwZ&#10;jZY/X56aunmExDoSWL+H8tULJ6vZl1ZGQDIAxnZrTX2CvlJHTLXx8c3QQqkp9E2lruKpeBGRgWBq&#10;BjnBI+hqlukzGRR/gHNgFAl19LyxwGKRZUJ79c588N1TRKBKo8VYwmiJN9Rk4OhiMsFIvUZdFNcG&#10;TLMLdVRCUHRAec0sKpww6AXYKj8TcPoXnVji9Mpcph2oN3gEnVcXtVKl9NDxYFZyeMHwxnAqLqWZ&#10;QSrdhcAy9TYNg9aO7iVSlz+EL5emCNO52XU8WLOLmCtaX1cSa7UYjyMTdnV9cXV9lt1Y66ulu5gF&#10;8Flz0uBl762l+YUY1U2QizPOwok6hc1nnFhjN1b/jz+YSTx46XTRxAxhYGJfilqT4/IckEtHPFcH&#10;5bi2xrA39CSfq/b8glTmQySdhlKWOutTskXt05Cf1mJ89CTkQmCmzrx2bXFy8n+Jz86+lkYTSv01&#10;HaP7fKLZacU2Op37rc6XsV91mcZAB999AkEQy5I6TeM+4T5PFZKacvXt0BU2PCMcS2gzCgs+MLJs&#10;2ZsnFt7stHDw/ofBw04isTgakdoMnRPHs4VsTKRrkwpWSl79utrnh7CcZ3Z7jbp9/ZpMF1L1KM8T&#10;hdwNjOYHqxRrqKQYZBQ1kvpc5MD/NXZViYs9ls1eyl66FIOZq7ORbdW4ILLDP86TUhMLPcEZ+ihs&#10;7ZK5Pc+FLOrzbbN+akE8VVHSonIWab6y/CG/1nY0Ycj1qypR50kRVguFSwvedUcJCpAaejcT2UHs&#10;/o9isR/t7bWyC0tF9SiGPglrt875SFC/1BVsVMQhx1h/dmEdVDguh6QWnkIhm2F4guK8idfg2VvE&#10;o6r7vRPLKwvoEG6o5+jRwtLMfM4Rfn9gWeads99RKv31P40zUtIQFXROKz2ll84ZlHoTpTtz51AG&#10;DMlQJYODwicljVY/9z/T/CBRSaknSIisusbOIysx7Kk3X4GQsWgHlnd38PwR7gyKubwr9asdSuqW&#10;0tbri+BgTU8vLi5iAzWbXEyGxGggToNDvAGhgXKEs83VIr2EGAzdHAoFXabmmNBAAqXB+YQhlrck&#10;IYvNoU4fFK8CayzE8sFU7pqMbU63fdZGoDSANhrc+qOfPaMpftJpzay0M5nAFKyzZd5VEot7hHSj&#10;xrgqbkWqLx9n6BCAfDQBTvFS3BC7BJWwGk6EU8V/ZjuVDsJeOJpaeDBfTN2hWSgES0vVi4cpV955&#10;N/bwF/65KDKafWUcBi3ZPfZ4PPH/Y+/tY9u40zxPklUkFSpcqGyaAq2IFAVK4QmSYllIgEjwtCBZ&#10;HTWwa3vacifXCKSFe5BrXIzEe2d40c4fkwamZ5CpDW+S5orYFGGXWQtoi2WQmejYLGIqDLs1I01z&#10;L4lkSJb3HAeYmxs0chhggMYu9s+73/PyK8lJA4eZ6f5P8ove+FIsklXf3/N8n8+XPG4IC1PepwpW&#10;jMpYwchicFHDSfOuwrUrQ0Y1gsJq1puTp/om/vJYYR0LrN91+er29n9IT09OTs4g8gpahO6N+LyL&#10;Agf1kDhZg0M9FszFgzFNE0ID/y76Ixz4ohavZzJM4TCvYksLFUoW7OpxSUsluKhqePGRP/20J4zl&#10;Y0jrCqoITAc108UysM66CmcHob6Dzned5gxxAlo33CZrPBf5KDc0yuBxWm49Gb/Zd33z6aMFrM7n&#10;w0N9Q25LayZl1Q3uWFz1A43ycWT1DIMhDJZXgJ9XY3AXdw2oYGHGFxEchJTTfaSxB1k6motwrdnc&#10;m1CgCi4twUFXqKtbkJQjDsI5gJ0vQdpzeCmzFFQh0hpL2TxU7Q6H0qOdUi0lTuv30NlelUisVJW6&#10;W1XZzqIqVpU1V2r37Ojw6PBAE+K4gbtvgNONV8UAZlB4/o546RUeJ6xQL4C6KVwNghOlQkoH2VjU&#10;nMMqFnwjtQ6cSj0KvDFcNTl+ZeWF3t7FJYx65mqjdzU+sVttQAQhVrACz0egPCI1Ho544fZwN5BO&#10;yEjY9m355LjaI2s+RewQ3hU9/JjHYrJYtO2Hl0BFBTpwb6HPS8PJnRswCOsZF/veEQorVCszZqF6&#10;GI9DwwS134i+IJUFjT4htA4DuMskt47M7wMJtk10hgJqrPVCFb7eKKQC9xPwsQA51KUGBFGjdwoH&#10;BwFbCQIp5WfqABQiRdOJIOFSbHQvyfxBNlhhdeq0pJAiU5TMVxz0zCCsMmYRwlQcECQKqWh0+VxR&#10;sXFfOa34xLIQWAEAYQUCy9nRieaBrTgePkWgq/eo1cbNOYyFRC4GMtyxMUvZf/AEwosH4nGKFLNT&#10;pIFQ3VbwGVqjS119cGEyPrFQa3TEa6LzuGd0YkQILBREOoT1RQa+Oz43PvfKEigETe2ahzqKClhn&#10;isXVCrrbyflFKTlFyXMAs9hBhdN1GMVQ9CcG13xL1xpPn2IKAPZCTdt+cOH8SaxgofmOSn7r9ATQ&#10;k/AEqQGf93/ZL9YUQl2t9Pau5AdxijBskHkAKC6qA30skE8G8ZMVHrAT35vK0ZlBf/COPFd7PF1o&#10;KaS4gIN1a+lNCIMI30VMVNdnZTFS00dWeYsIq4rFHDxWKiiwPEfzWtmvkbBOB2pjk83kjso4dkPD&#10;RMKIasmikSLuf1XxifHg6JweQJPILcgBZOAE9PCaMn0DNF3FkkOFmK2oNpMR8S7cf9CaTv+7E4vg&#10;lkJaqHKIpxD74+/emPrBaxM/Vc9UDt1o0Ca0KuaRQUvctIol95XM5XE0GrfiaSc4M6HJ31YUicGR&#10;owHijFK/4c7HL09vH7cJjwXW77Z+VWhk35qZFwJrMilecli8ct2dloFjg54KuErPctQk+IgiGqV9&#10;aui7EiIruOiywHJVFCc4GNi1Ca+A7/dVgrLzko4B7RjeHB97L711Qlw9PgvVsMXYKokMqORgIA6l&#10;86GwsrvEaYD7MFaR/0BLLheS/8iElUQYOyg8XVfdenN+aGgqenSG8C8CodBzQKiPefXFJNqvoH4F&#10;HvdkhOCAmH5IyE/dVm05aK3YDvIoXKxg2WQZJ56E5/GyTcHYaSILi3d4PQOMBqGjgkuZPATlkA9L&#10;HH4XhbLKBSMQprMELUKEVgD7maz99lTiT6NbhLJM3RNnWOhjcXvQD9ABt3vqiQoW6q/hE+fOjY67&#10;rgaCwrYVns4TatDkiUKoQOBTUyG9ZPrBzRZ15IghivxOZZVG+fbwBGnhYnIVnVKYuFPEAUKK2DEr&#10;WkzNj7+QD/f2xvLhlbw4BwCPFpTezLlOp0Ftu0CtUfuFSknC0tV1IHYkAymhDlUB4Cl3LhHdboLn&#10;ChpPRV0hjzttsmKKFyYmGYqbgO08wIqabV5OlMFAHdgsCDXTPjvkusisUOzL0XeiieohtNX/ovoE&#10;qaFWPsoelXoqJWHtbRzOg+E/zPfDXOYyMN/vlfxmIUwVEsodgUmFaih7fTQq5F1H6D7EThGVlAfU&#10;CGQF/cQNKGyR/avA5rv24dldAt2hF3gb/5Yk2f00JhViuxBSdWQItLTEYz4Q+rJL2cTyyAEysMDp&#10;OD+xkF0IQP1KiN/H2dHRHFrcbQNNxCYlDx5YRW7f4t5GpH4RZwpN/jVREHSUYHugps58VSQUFmJo&#10;TbKmY2nrQat5+Tq8IBpAPM0Onxue1xGoVlRAUV3r7+/vHZ/7bi963A3FF0eMBmUoOzqq1s6QlKrw&#10;WOCalFlgY9eJ605EBvNbZ6gxWGFltUYjHUUKfsLiqRBY+ztTJ9OPauTBArfdOtQZKcVo/YmU5/XC&#10;z+DTR4X//GK4d3AlnL+SB5d7OJ8Rf6kKjyYsB6SV1AE4NkN1b1YmrKc4VLlLgqaCtSsuc3G5poIt&#10;wkwOsiDejEmpYLEhXLE8Td4eKLmIpkJjAPYfLhsdFXqEmndh9E+ePPw/2wmNDMWZ5o6FexBY70di&#10;1OSzfP0Dj8ZG7p9iz4zR6vTbsQgm/VAqs5G0MfmQAYYW/RGvosqeeCSw/lWdfe9B32g2PRiLJSkA&#10;9i6nDlbQEVIxH/Sd/IOxmwzRoptQADRs+a1QEFsWu+ClVwDB1eJWNJ/awBpLA7cuvdJh/ljeLHjd&#10;6zvz8Z3JS8vHbcJjgfU7LF89+53Qyb6Z+eROqxmv1+MzQmHdaMLQlYcnfjhFeopaj0BKMaQNYtpe&#10;5NB95cZIYGmGLU3pNk0OckEIKFg2m7K4vqVQ1+/i0Oh72V/0xoiVEFxUUV8ZWGzB8D+xvnZka1Ch&#10;sD6b7VEO33bXibgaUbjwVmKOgZw+Q201Z26eH5poHFmhPL3baJwdG4rH4y0Xr4Nw08VkMqahA4sS&#10;bxRH0vtA3vkjw6qQlXUhI4FzLD2pdlcuOJlG6rgupDcQ9KGZQwUF0TiZ8AtAFRUKC0YHg8FwbjYY&#10;yYE3CzzuYoXJKCzD0Q3PPBXNRu8X2IJVrdYI25R6InzQbxO2j3y+9/Ph9O5wz0g87iIES/FB7rRg&#10;5oKQsmp4qKSg6WNSJ4hbfTSwR/mEcDo9MDltULdotq9yQzMIqW6bEgChf2VetR1x+Axfyazk567E&#10;wpmVK8aBgsVPtXV+IoszY6VaVeirTuCv1D2YITTEfTJPftUoEm5e93mjBJxHJ7WFxSxCRpi6pIzy&#10;ch0eBVGZuPep2y9N/rcA6Cu01JdLtYGWqrY0MPxd+KEQWGUavyQbFhjZYGwARvbkx9/4oqrdlrsX&#10;en8bWEUCt3u5xKUrhLu3/adhvS2/wDMzgNlZGyUaiYmJaPR6tNPpLHeQZx/w2eDw5NLAH+o61HBw&#10;VqcGY/mXiG1ADHybq1doxiqfLlFZq0Q5hvQ/e93lBzqwCux23wCjVymRXXh3DTHuQkldbY2GPg9s&#10;B7Y3xW7pbGVHJ/JC7cK0la1T0bICGDWCX1EIIRS0dOwQHnBejU6pOHAZ0D9QEAL9wi8uHQqnyI2l&#10;xMr9C5OTo53E/VAASmfpYaHpwGYjZJrTVGO35l7sn5t7dbw/L95pwAz2hwcP61E61aTWKKuZ8Vgm&#10;qSaziIQs4jWcWTuDDcADCjDE0ByiNZg8jYgi6wy6tCBv3JsfG46WkWaBuTiAMYNmYAknNWGqYaO2&#10;IccHPyp89FHhzr/8XnhwbvCFfC+WsMJhsbh4l0OW5fygYXX9tD5unGGzq6tLJznmmspmWYXdWaAg&#10;OM5Q/O06EJP8ZmYpfG1pkYs7VM+XvE/ZMBRfidUqHNRgvSk+KmKhDJwGz3sw/dGTJZunby9/Ovzj&#10;eVclQQh5f2AirYvjIYYDWlwAdzye9INqltJKsqEcgu8NjmR2m75oZIFVBIEFzVzxpQILYMe7sP/n&#10;E+n0iWt1mN2GMSNV4XUtXfnh//PQLBoyVhDdZ4Zi+ZGEoK8qLPpMiZHnziUMxSoEIcUqABpGYrDi&#10;7hIzurKH1SuxLOiKx9P6rHXqsz8/NRV9+VhhHQus35W++svG29N9MzPxG60bQpBE4jM355s7qmeo&#10;wL0i3IHixWZzSdAGkZjQIq447KGwcrkYC++1ukbmdWlmJxVlyxhBUkgG8fCITaLY+zMjW1tbz8zG&#10;MA8wGYzhVB68GXAyDyHtwG9BybZqMAiF4Z7s5jK6WkRsRzDJTjBKeYYimNqKj717fix6+qijs9FI&#10;nBjMN5tJt55E6pZY7CSDMEQYcXHihJSIzhU3ww9yFv80DaEUQOoBgdXlRDGyg3WxxweHJihxiYsi&#10;+CU3OAj9AqCL5vKYiwNm9yXxA2gNQh1r9loOhwi7PjvVuGoAyT0d4rk2tmOnql/Dt1e/icOCSkzP&#10;e2+PDo83XQK5YzFOemcdg1GjlI/DDhse4eNCFiHaTdwJRfKUM/xKp3hfxXRdZHyL7aVpMTqHileM&#10;ZqjwIK/MZdRweDCsKqtQCHHcC62TCcid24YgPBBY1fweBeUUTYPvS/e7gYqMR0QjPUcG75EWROM9&#10;mIJwcQ3a18QSl35QNLFsQkORD0+91ghUt2sIJ280au/ldsSSwblotx5cSkQbwAYtfb4rS1f3aLe2&#10;CVtFWPcCfQ/2KuCzM9hdwhLwr5AuG+hoqqHCeoIGj3wGGCtcT1GfLtAJNULp0dHRHwy/TX3CzeXE&#10;wqZEgm9QLWydaloopzYK/oBiqV32c4WloiqLM36pXGBkA8Ma4K5O+xQH1Fg1SSAtU7tLPLLbtWyi&#10;M2SCPQ5EVms6gb3UzfJ2qRy4L7YxfmbNZIiGxR48E+3rCBHF3u0B8l/9phxMShwQnpa6h+KV0SVM&#10;GVFskZmGoeFYcNzfmYy+cx/s/uLlMDoh7hJuG2pOMU259mJ/f+/KwMBAEJFMroLW9TMk5EAnIeiW&#10;qBBrrPcOk6ABNk9VLqKNkvoqyjJXBRNyzrAFC8jz8I+mDQGGalzYmR7NYq2vVoZphfY61hjbBSmV&#10;hcAqUV/3zs9weOH2nRfzveMwQzh4ZWVwBYxY4yciQhfpNOnWpRQZUi9dPGZQrHGXQFHss9IPRwx1&#10;tr8fNsWILKUI1TSbEQeRpcytLkOq5AghudvZlSUOXBqZsCIR1jzYIoTRl7HC13pir5dL743tuC3N&#10;4Dt0oPilxVSGnJpdKicRrd0gtIKHibMoZQyioSpdnupelak3SK6TgTli0+piBew62v6F6dHR6MDs&#10;vDhog8QSd9T1MfA0eUkIK51ncjAnw+KdgH8M1qXIQtUtCdLCZERFEcvgGA1RojlXwsCQh2opFFYE&#10;Ykxr7VxoiX9Tv39cwzoWWL+b7uB3thvpsfjNePMGIA3iQ5PNmaEbF7Buxc5ucY7WkmHUV7PoS8TK&#10;VdJFqht6sYTgUB0MKcTyFNd9bOqf2QwcZcO4n/MHIeuTJ0Khs2f7MQsQBJamY8Q6ARJW8VKe3qUR&#10;PoOYD/jGXSWXFyqprq25NJKCxbWIivcNnQ93Jz42NTYcOtIhfPqPG1vDI2OZXwmB5QbjScK/Ax4V&#10;VKPBXXqJZ1coiIcYAQc4I43lO0hQXTWOcIUNJs7biufGPJoixHd4PDz060EYK8Lwwcw15DyLHbmU&#10;Xwrnl0BpZZZml4Iq1vRxz4BfTTzMU29lE4Fqql2rldAdVMU61tcDcqq1eyluDMqKVuH5dHr4reiY&#10;2zJIYCns2ofFHbIDuT4EbROuBEmPOiKXTYqVs0yQPntCtVA0jk5ohyJ0e4iPhPx3bMnR8wLNZLWe&#10;X8rke3sX1Vy4N0dPhS0246WphU4iIARWABKFO6Hn3y2iNPIDCBWdUFZ4Prclc7SC2T0+VKJS9EVY&#10;hQxilOdzwIwHk8zx4tPFyxMNIa7KAUSTi5N4T67ZhGwn7+Lk9Wh2W+pREFeHuogCBoHcXih9DnnP&#10;hXa79MsC8hlIfQkptUm1DUgLxOAczNlu38NhzlSJ/lEbCfhJAGu4/XE5tABaohpK/yAdPXcumk3U&#10;toX6CzWWt28f5q6gekJXO1q4UGsRxaGNHCz+nspXBGwo+wgG1FjtwmmCYbEFC6zuhdsfgciCPxvl&#10;DRpGrIayoTg0wm1bPM1D2dcakBC5WYaonFB0dHi+bkjUP1vFTSpaIdZAl9hXaMetYUAhebHEc2Wg&#10;wRzJUrqHNi1oJh9QbbGIRA7s+Hr7fdEstIwfbTdqoeHRE3XGkR5o7ztz33tloHf21fEcvNOAKX6o&#10;kRgGYcrkaUx3xqBmH35F/NAirROKxLkiXSXrYGfOyHhDmiDEB4ovIrFhrhefSCegwlmjsQeCt6+v&#10;w7DnRwXUvRT/LKRV4Wc/gyflfziRHx/vDUMFC/TVypWVE+9FitCVoyBAPODJ6pRCZnaDW4LozYIG&#10;nz9DaEEGO1uv2PGuY7CeuIw4/s4u5a4t5d5c3EMRgxgpIhfoTpe7hVjVihEYKhaD4UVY2WqgsLSW&#10;PXbnJ187CZSrwzOtnfqOh91JHSKfYYGIeYTi7WeB2wltHl1GrotDoxPPRWK3YqCQYt0uu8cUi+Bf&#10;Bj8gi1MUuQ3qRBaDsZjYiPnp0Wj2RLBOybWLkLlDPUauvsFdXJXlKkXyVsnt0PWntisVNGmi2Uth&#10;jQbLXr3raDzifgsE1q2YOLb7IAxYZxpI8hPLd3GScOd3+o6x7scC63ekrxqvjf540r2RjAO2vSmU&#10;VnxGrPU5yIYd3rF4LpcDWZDDuEHqDGJyICiToFjB0KgfBxOgDcumahW5lGxDdgilawk7iS2oX20N&#10;B2MxwpRGul2yrq/CH2SoA+7d5nqSTv06dHixZRHqM0a9HmFGA8gfQo8KsePeTM6MTU8kjnYIX+80&#10;7k8PjM804zhFSEVkqH7FYs0YulJtnaEpBhFUxGZYX1FVS6OuPlAaDKxcgZWCkrqUroNus67t2J6r&#10;wZAzDEBFcteS1/KoqrA5uARfZ5bEvoRV7hIMEeIvVIbdO3Sn4hE+OPl2tJHooHySEEy0Cd17ok9Y&#10;20Wl8HslCWqoFj7sSYfS6XFNc10gZth8MAJyFWhFgwIHcQDwQOf4VnJUmfoRlznxpuBbq8gOc7Jm&#10;iVOnRcUvnX8q1v0uqFCnpanJ/FI+f2UupobzGXgqxCkc5hOu9kXF2VScT9FIfT903z3AbiC0LJW1&#10;oo+Wh6gck7qa6MA/4DhEf5PYWF9BDAAD5Bk/D9Yfsc0HYBwzTvUt4N2Va7XabqCxWx26Md/yHHsf&#10;oE/RAOhWITWqH8ow7SdJY3JOEJBX1CYUqgkm9wJIZShTLQuM8nD7MA6YQnYVsrLahRT3+tZRzawX&#10;ykhmWAiUQqGRt6I/OClOLtuBxvJyo9NZDviQUaGPaoBxLyMlAvRZqkRYAOwNosseUQ3l8noZ3fFl&#10;KbNuc5AOyq2POY0Qze+3OToHxwjLjG1qV0Ofh9w1+6oN6IvKzegCMNy34ZEEGp+PnpsYHvPQtMIN&#10;WkPhJCIiMFCCEaPHZL/OPAD9JXUO0v9tpGhRTdHCCwNqzUTWvutN3X/caZRK2+JZCo32nHOBVwtP&#10;oqZqA/3jf/bqbO/c+zgJp2kGuex5ZJAhpwe+S91nnEpzFZJID3Du4gwOEx6sMUKXKl5rUNqCSx1w&#10;XxGkOgWYQzBj5r3s5yCuxIukXSoQrGG9UGB6xqEB6w7+SUEF66ne8VcH81d653p/HR4UMuupf3VC&#10;21PE268rWTOGQh3DLtOiEGVAeoq5BjSw18U3JJA7DZ6YsxBPasHUD6zxFmczs0uZ2XBQrHwsLCl1&#10;ZYXaOqS6i7eQS07vpMbNBAXGXrSWZg+Vviaw/t/vfN4jjvtiTcax1MDKwPFN4HhScY1H92QKszgY&#10;x/PJWP0W+NQXVZOjq2EUWizjbJqotjjlh22g4oGo2LtzHG1yOj16vzeWvIVlMHELfqlOkemvJKQs&#10;3/VvyOA0rFx1iQBR0X0CIZvc+MygaGLN3SS4O3pBNIwkZJwWRTzqiuo1f+Xu7AzFL59sHCusY4H1&#10;W28P/kVjYqoPTFfiT/NGsxmfueECbd3gbp74z9SSSxkQV7nZOPQFMeSKh2GTiOjU/AIViSmFIuQN&#10;KmxIjpTto0a5f3i1NZYW+uoXQ1DAglJSUqXoGxvL3WTGQk4lFLK6Nluu/PAcnWmiTp1AC0lUfqpO&#10;NTTF28nEz0+PRDtHx3C/Uwts/XhkLOnGoUVI66fYIjYIb3zQ9btpCDG1semH1RQsxjkwO8m9/S6X&#10;9GFz9yyMgTbIAlEBIaYhCzmmJsHVvoRonPxScFb8eRPlVjC5FA7nZheDwHWfBZM7D2sadtfEu39w&#10;Kfp2IruAVSnANEEXqxqqPslqOGp35y7h5588f7YnHR0dj3iu6wFF0q+zi9OaV/HJU5YflkM1IrTX&#10;WOZhSKE4Rz3cM/lHRfaV87Cf6acZcl6dAeco11WdeF48st7eu9qv8+HYVyiGPdv27L5EKRAgCpaQ&#10;FrvDoKQUholi35EcVaZlyIhEwLNTvCC1CzF2mqldsD2wNDY9g+YLFZ39yia7qF/qe9zpLECPsFTe&#10;rXaWt3LNHRgj3DdOTSQWagHuDjICq4YNvprcoeVDibXePmwJtgttQpAC7KC00Qbxtc5QUhBbMKGH&#10;l1+HPhxWspBsVRZColZrNHa3Q+nodN+liYmJ651AJ9HoJMSf/1QocBpOuxDAscONEhnjKS0Hblnc&#10;MURGbxDXncOly37hijju5fIfIzwLqlb4HyTmsJMIL9cWWyfkX6GWSIQa1RsV8do2AVQ2/8PEQgck&#10;ViBQ3g58OjraMyb08qqNFFkhUFpxTRaMSNZwMA3oXTI3YUZO5StywkkAqawnUaER+8ikg8QLzb7Q&#10;eiNRagTK//f239c62Z7R4SHTMDHTW1W1V/vHXx2Y7e3/NhxpNE01ELW+Z8LwoHmE0l7hXiBu3IG5&#10;JmcMi5heiaE5h1R3pNmiyoPLnFlbI5Q7xhRW2GYIWTn6TvxctCMFNhavyuTBWsdvP5J00Ttij1JY&#10;d6HwVL53QCwtegE3upIPD/6r9AlnD9r+XRw3ptAWRCkoFNHcVWT+oG516UDiz8xxG6zrO9axVYhI&#10;dCcCEfKzCMKSGX2sqoQSUWWdB3WXFoFGWRL7Y8CuMsjj7nnx0J2vNcReT2THBod29g22PSmIGlU1&#10;bmVSL7J7CKvCWcj9dwdvMaA5Jl2oSI1nyiGRKIQwcinXBmchMVtN9eqtmT8bTQ/nYovBxUVQQYuG&#10;bD+yBlIoshEedBEYDXrFgg0wuvRTX3rpUoohUr4rzy/gdq9zFSumRW7FboHZnWp9oPsZPGFcaLUu&#10;fParncnJy+d+cqwHjgXWb7s9mJ6euTwz2Uw2bwh11az/6sa8Ryd6h+b9hIyJ5XK5TA7KLskIu69c&#10;GoYF65X4p6Li0Ryb4e2gsDyDAAY2tQxx5YEjy7gOocBnZyydFQLrBLbpsFWnMnoBQ6J1wyYnOfUY&#10;4VztyFFCQxrCxTu9q7nkpKJ2JTvglW5rcmhsfHrinaOU0af/olTtOffjTKS102w1wbGPD0FcU0uC&#10;EUoaKZkSr+Bj4QkU0yFLP9iw7iKTjwZadG7v+YkVRswFB5YWizWDuWBw9hrUdMJ5LFWB3EInVhCS&#10;cmCGMLMUnl2ECpZKFUPmbl28dD0R6gTaqZrUUPdS1Se1VYrh40+0DavPf/Jpz/BbJ8ZcsV7FxEgF&#10;QnbRR25DKKwuHVYEaOAzH/fcKl/hWD7HEJpY5LKIE2nx5J4lbehCU0oEFvlqbFfV1NwgCKzwXTez&#10;8oL6D12xCbZj73vG5XcaDaiPbNfEn0BpfM+RqTt4C4qspR1Qs/IAOQ04vaZzSItFzFEkhFfIKgZy&#10;jCGqcIrkwDu81YuXEzCttw11GaAt9eQmYW5DiP1T1xOJQKfWvneP0nJgr9aEein8sobWKShWpSCC&#10;GcpJ1ASEclW7XG6LUyky0tFsXm6vg+Zab0viQwknCQv3hNBKbVBoDn0E/l6IytLmbiiwW003f/TS&#10;/IOLl6PLiVBiAXCoCwFQPwA5LZQa0vMOfcICYeDB+7OewvAdJGGBFYjycqT7qlw+ZDtQrA50CGmQ&#10;sEwoh9uAI0UvV+leY2FhuZHYHccGoWLaxkuXQGA9AihrILD5ydmt4QtFOedQxIFTfY1G7YiHLlNy&#10;ULAcWCxNMDWyaEo4Q1Fi0k0GflRMYtRCAUvRL3pjndrL4h5f3hYCa3T4xJDYFDSgq07y1YGBV/t7&#10;v3siCPpACK6u7OZVGH3FximTW37oD5MmK7GpX8K96AopvYqsbh0gSQuaimuMb5BEB5N0H7x6YIhw&#10;ZjqaoCHCVCm1wfXIQvlJejsIrVINS5Sp9fUTLwyMhzPhlfzgCkAawgPZtLEHBzqCESNNhhkHJIpk&#10;LLKCzTVp5cQMQp2g734ENIsojKNxIrcWl8IQGR8OM1S0Qj53UFg3kyhzTBIPaoyHkVx213sR8Axo&#10;jtbz0dcE1tObgYF4ptXyDLY9ODApHQNQg8JAZb3CCFP8vQtcmvhY7tYtLBBFtEMaF0XISmqEAt74&#10;IoLoUdx4kC4JB8hW33C2Zyx5azFIy/WYitR1LIQZ0t+uoGaCh8jMBqR9HSorg0z+6JQFYoUfqINc&#10;Udur4y2DFwsqZTFfIbIpTGyQB2QwCBaIxxPHyYTHAuu3qq/+cndrevJUfGYGgp3dZrPVqnvkG2ef&#10;uipklhAJGZRYwGdASAGUcDSmc8KCBAVWPIidLd0fEKT3mc0ueYptdnAwEG/ecS4MjYZC/+6Zp4II&#10;Ga0jc46SZwDcZNP0HlNGFUaNOlgTc/COiFAlZAmkPC9GmpFFMKAj5BTHdf/g3fM/np4+lzgKfXk9&#10;0KgOj2Q0Tau7LbC2x2S2ghBpBvasdBpyhjf5KlbSCOwu3q/YIYS6u+bGusYhQJk9pnZX8fOeYYYQ&#10;oKRJiHTOBa+F8/nwm9AShMDncH4F0AzBpdkwUhrCS9/2C4BQeQOl5V28FH2twUBMrLKQujqUUtAv&#10;rD5RyiIffPVfPN/z3ujIOCxVwQPlwU6EgzWxyRDOblaQgY4Si7GeaEXhvF6iqYOZXP8KmjoVH5xO&#10;M2VHedM6UrbgsiYMd9fzK8HcyvisGsv05u92bQBdeJ69b5yKPmZGg9BX1dJ416ATAWonxR8eNGlQ&#10;UbcOoPr/VYWTCpEFUCGsOHSFpTGfWoZoeDbR+EytS1NZvTiT6IQgX+/l7UYjsL38XnAo7rU82/Eu&#10;Y4sQenGpFM8N3sMubI1TndslmYZSOhIA2EYjO/xHTnec5qP4mnKhzRb5Uju1DudkHv9ErEIpEHh5&#10;c3tb6IhEZ7l0zhQfD3/00qVoNBTNgk9sAVJzNsTl1qHB6+MYxAeMqpU4knB9HQtZ6yWUdIVymyhX&#10;5dtt5o5S9wrzCUtEyOKWIFWv8IcoFVLVx4FAYjc03IJdbYu9+dJ0YLkhnpZyOQCFrK3qe55J8wMK&#10;vTxw2I686zpayLFTKJSSpevMxzIpqbJoMbIKA47wivgEViqs4A8wJnxVv3hhOBDY3g50/r4UaITS&#10;w+cyOk2o2qoaf66//7vP9T/Xv6hFXNUlgeXfKtzfGuPkQSdhu7KCaTko/3yxd+geo8pbZW2NcFm+&#10;Gx5HDjkTCoM1dbu135qcORcN1Rgnil3B9TKCGqh4dYdKWB+lyoWSbLr+7ES4dyWTh7DnQRgjzPx6&#10;YOSG1bXY9N0l/xSZl3z3N6/mjsI4pYJhs5bFXS8alYOLOEDsC1+DZdmKisqHEveoz+gpR5p4FQXC&#10;Y4CeHqM8DENxXQ9Y7vNbd77ztXPBXzSyuWvxX2lU2FEsaBDG1LtapYsOfLiHPb8PJ1FXTjyTTN6i&#10;XoaBJTa2QXGKDbYbwHVPlj28HZus90Ln7Uyno8NjMZ9EGAPzAoUF4swfOnF94z/JUzakIc9GkTUy&#10;xdDY5YXxj7gLDNK1dovg12DFEhvq0PySxbFhsEGrYiGquq35yfl4X+LZY4V1LLB+ax/PbpfSI/Hm&#10;/ORksjkZbzbjMHeGkYMsr3RVSKeIUAUZMGAlY3WhSxDliR53KPyIlYsQGzCoZrgadwdRQCGh08b3&#10;2ireHNSx8HzPqkvoiKGJdOgXPT3XoFfOQHUkttg6yyd4I9mAJTUApCVbg4rO6FGPkmx0B2gINDAD&#10;PnUOr9ednZmxqempiejRN80fdZZDz/14SHObdbBgfZCMITgrIkTeotY1GMlOo4Ssq2Q24aqDvUF6&#10;+DA3oxwGdFHEhHx72x5sC7KwXACJBoO5azkYJcREwtkloAS+sISud0iCvhYOL9KgM+0nfHhCYGFa&#10;cWOXdFT13iEQUwoq/vdzMmXtcqBe6cPqM++NvjXoGp63b69CFpFOwEghYgyqGVnkXWLNRHwGHAQr&#10;Av2KTOV7ErQOIgtt6DYnL8tpQ1Pao6gKVTGgcJfPz4YHe8WZMTm4onbhAdlCX+17l7MLjU5je3M7&#10;EBCCp/qMqiAISzElU166sIAmKASSwoh26G1+RVTUPYmLR9i+dSAn3Eyyg4krKEi4BGeX/fByNpRY&#10;uN8RUkrcZ2chHbzRgpFK23lw6Z1ogOpS4rSJYTlit/2SRgh81Uqudu4I4hThNlaqymXKIETVhYk6&#10;5Q2mXkGrsQr5zYBfJ3o7nIADHWy+dTqJRCL0WmYNRvf0h6dOXr+eTrwm9kbntcRCjU7U69UCThAK&#10;4VcubYJuakPasDi5b+DGIuoUWFztAoNGT0t1VUBMe4EJpJunaYgQswjh57dZCqCRDFqTpdAYvC6u&#10;rgKgqi+6LLbw0Wkhsv5+u1T9fCuzCvrqquPpNKWlk09cpzgc7MDBM76Ho4Fc1kLiKFWVsKSFlDQT&#10;8yIRWEYMLBAz8Cz/aGfrMVBGEaSRneh5L2NQkqSQ6Zn+gVcGXpnr78eoYpgoOQQ0cJQglatMZLvD&#10;2CDxIaCfzHZ4nbiloOYILAHw9jOUoiNLWOSG12lkAuufRXv/weQb5yZGa1gwRNfV+oZ4EihLsr3O&#10;FcaU0Fqlms8eLfysPz+4kofu4GAexoYz4fD5JIzkqSp722lGGB1YFB1jcYEK3ddknuoq0sHNzPEu&#10;F6kIhgUqwhAL0WB4NndNLNPeL3IRndBZWPxyODwMf4x2BvjPYGnntFqOozrJ0J0/+bpXJFAduRZ3&#10;XZuZB46qOqCxdF8OFn0clt+DVJpj+SBH06hcZqMFJ+UDGdI7BdelUGhIOoSil1iLaTOj6RPDcXDJ&#10;L97CIpaBji8pEA+bpVaXkhiF3MfxAMmW1zmj0fIxF5YENtBGroodhpgGkJqANHWw3Vrk8UusgXWN&#10;ltZq7cw3bw71XfrOsSw4Fli/pfLVH9W2t6bOzyQxG2deKCwXsVfQgAMLlo4mRzW5FA4GF3O5XEQj&#10;fnsdzU6MQHfF29DBKF8QUIxhQPs6VrN0KtZSdI7h8E/E9yCXds5tpYW+OiHeoSh04gBUITw7CR08&#10;TEA4n+qsypFBwMkrhxU2lGpqXa6BXMBT4fSiYuy72uT5N6amnyCcPL3dCaVHxjL1plt3m0FqD4r7&#10;D4IgUGlO0V9GMjfUYMCV7mik4VDKGXQo8aeCFJpuoct6rpAa4hASg312DSNywN+eR8MVDAvM5iCe&#10;MLcURAfW0tLs+1TvMwzJxfAeXIpGO40OCKca0jBlYN498c3f/pzMQql7f3vPN2H9LU0RVnfvnR3+&#10;Qc+7agu0lWPIej3TJ4i7wL7xionFLdOSaSh6EesQsKI3bRrSh1FDPw2QPVqKzIim6hN5z00Ddk4+&#10;LNbWILAi+SsqvghQ4+33RRdCje3yNrShSrXaWSGwrurUiqygIxrKUpDQgz0lxV5FzHyRDV8Wu5Bp&#10;0xVFTriJs/+BqaAMPMDqG55kTSHQrk5G70OPdRsER2eh80lmR4M4QsN+MBVN1NpkvLr3Sxz+qx7t&#10;vBJ6tF3yzVWARGjXatuorcpIogLQKAzxl4jrXkMyFhi2ClS3WmfMu1Bi24EGPGYhrx6HQlt9X8Kj&#10;u6oo+5emLl2PJnYXQoFGIrFcw0LVRpVyD0EGpVAplTCocB2gDSnfEoSO+hoD3Slu8PADq22BcqG2&#10;yXUsdmjdlvqqXAollju7jTGAatpXbf2qPRXt1B4vBMriMW5ulnYbW3HdRucUaGqk+RcZIVpEJYtK&#10;Cgb3DtBwjmwGOZenQ31I6DLPIUB/UbeLlQoWP8FXh6wG8d4+NXD/fqfTqW1v1n5ZS0yk34tT+bG4&#10;qsXCA3NzA98dEAJLvIVUL6JaWKCE+5Sh0pLJTp0+cttTD5Jc6wC0QosV8GpNUn04SEiw0jXgZ1HT&#10;kCdYyUF/cNW8MDk2PT1aowqWeEbLKZBXxG4Hsrt4IjDeuVCtcc63+C713d7efOZKOL+SQQxW+Nfh&#10;dzUVXZldnL2j8guOD1octAo/EopI7SLkqYthL5yt11XYYQSHPRokpPqPosQi3w6KQ8ebQsI5zIqz&#10;/BBjcVzcJ+cqSA9DKIr3AWcFx1X6ved6hmZ42TuFr/cIa4Ge8UzLs2nlaChqzBCrVdWQSsTyYajy&#10;yChu78FUz9gs9N+CixF8DAp1ArmybzA2XWHgOm6ovYM86IiqfjYiFtgDkAdLRPhIxJByTveLVxIL&#10;WuG9IJmnRLawCOJAB17kZZHwwoU+ajXTVsmKVU/iQKVFNS/SVgQCclqu0Fg78zPxmeXjEtaxwPrt&#10;uNvF0vHs+ZkZIa+S8RvJ5vzNeUOV+E4hW65qHwQ/+PZi7gMIdAkuBSPcF4y5kXgwgth0aKSriqMY&#10;zGGwlSMzhPA6Nzk/0Dnsf8kGpOd459Ofbj3TM9ILdIZkpAmkBNeQBC1wZttYqhJixTjikYebp9ho&#10;DtFRHI0Q7ghkUTnta9W54Gp/MDQz9cMnO4ShRmJk7HwSMqDryeSNJIX8gO9SXNc+RNkhyQUEj0dL&#10;IlsxFZezRHFBZHR1SoWGu+syAobM8V3bUYE/rSGqwXCSYWgTzs5mYGn75iwasXIZ6A3mMnkhX2fD&#10;S7OHEwJ4nLUN9aWTibRY4ZMDW9LGYXS8ClJKerB+nqIA6Hs0RIidw3upT597bytveJot9JVNbdlV&#10;LrVTEciiz4ZtCwUkfUsc72wRD0GnKGj0aeG0YQUbd7IvRxAtcnFR6ck0PRipF2oxs9IbU5ORTEaF&#10;Q5gnnm3Ptk9FFxqB2vajQCBQrQWqw11sCiq6rGCRw31V4kVJQllYCKkwuKvIM9kKzJuxqIOzN9FH&#10;K1i9+FYRmeLiEheuLyeEtBFCZPvRcqcWenfnAkwResaDy9ffedR+Mijn6x9QqoJzbJmG9zAkuUzw&#10;9lKt3ebQmgKpqHWpfAizANSkQ4P0cmezHKhBwnOn03h75kvkzOuKufrgVN+liehy4rVaICR+xRqp&#10;HMD7RsNPrcZNqlShjJ1Horu3CSfOtIbyYQmLvGFQrIJL1coMwipgHassqQ/lduFxpxPK1oY9ZGjo&#10;tn1xOtSpdRKQjA0CuNpIq5BQKPbnGb0iM3Gg+gRaytwzi1bxgFlTGKGEqumrIjWY8cd6UXcNG+W4&#10;hww1qnpiNLMClil3IhtaoJbxo0AtdO7ctIsEf70oJMTK3Nzc+Nx4f7+KlWBVlaKK3e1rhG2vsBfM&#10;9H/DxirsBx6626GpiTTRAz+TkApa2DmENwNyJQ7QjWW3Jidvjt2HdnE5tcHzgiSXJcQdvXAgeP3E&#10;nJ/93njvIJPcBzGIMJ8/b1gGtgi7ZG0nlzuXZA6HCLHE0/Wj4nWfpSnrWkcqNKAj1FuRIHCwxAHk&#10;C9kcpKJNVy4IWdhYBMISEgsgCBaGnjlIavDOtqtfVxLPhu7/YqBJfBy4HRU/ImpFl+k9WOtjIccB&#10;hVf70uCTi+EwefcLrHRZhKrnOhw+MMc4Emmje+C3zeWSqjMTqvb0nI/JvDLIkO0qUDrn4B2ml6Iy&#10;s6S0Qo4YiKmKpftBQjopV9lQregSWoo1My5gOeJor3KAtSRDixemOJw4aMOKT06e7/zkWGIdC6zf&#10;wsdPyqEfjIlDyYwQWM3J+WYz7mL0jAPOaMA55ZYWFxeXcsGlnBACwZgcHYxEmkmKekoCBMCR1SoE&#10;iiKIgQANMkMQxBARGnyZJZZFWqv17nBafJwYWBKvesTNAcEKrq8THsLu0k1ASo+NdWGaItT5GGKs&#10;8kyhU498QPoqGdEwMJBKQBDzfLPv5BNrkmcby6GRoUyy7tbrTdB1NL0YTAIqlekqq1xMoiMdmtzx&#10;wOiIDXQhfzEZAfIXv9cNtmyhylRsPioYLvT9VRWhEVchFGdpVggp6BJmoKA1ewupo0vBcCY4KwRW&#10;UCU7PdX9hEQzvIs/XA5BT61EratUm1RWaJeKVb8pMw+QpKlUtfrhp8M/Hc67EG/kkV2NBvZshnni&#10;OhK+h1JfhZntFPVsMqwBHE82dk6I8ImgSWW1wqwE87AzyGZouKIq1uyxvBBYvb0QKymeDVVfvdAy&#10;Vvc972rfO48BgbUNPaFGozrGnSOJa/fVHG0aFrbQVo9j/jpA0UA4HTCHkdJ9sIQlG5YYdgI4bhx4&#10;FKrhBwvZhVq5drpcg1ZUaLDZbHrevuNdPXU92iFz1Tom0dy7J6cFn5RYhBKVjASUVyi4aCqvxPhR&#10;ah6R1kKixoaQQqk2O6IDicB2WciIRqARqk5c+JHYq4g1Nx3zpVNT0yejicZrnRAw5+FGhaKipxVw&#10;DKVqTVam1rGUhRYwwEsIhUVedvCBFcqnD9kB3MIss4kL43JuH9Fg5M6qdZZDW7XnDChfgcR6aSoB&#10;bnuhf2uPtmvi2UnvrIFXGoEcYHoCDkZlVTbTGPJZpBAcy5QJzL4AwtIjDu0V0ctVsY0KdqGF0voS&#10;yWVrzWwiKwTWdgP3zejJk2OaboMEWjvQZgfHXx2fmxv43is4iaupXR9nWiSM6Rl0gcHPDrD7t8ag&#10;Lp+HhZuIU4JQ27JlBjQF6RDmHXnvxaJkqhVNmoaE48bO2Oe10kZ7g23tZZC2G6yh19ntvn4UX/af&#10;f6+3N4+lKyGwgDQqvhhUmc2Ap3qd4KIKhd/oOtdfuooEuB8xNtKKDb+yLIW8CJZFKHMrdutWLjcb&#10;FPoqrHI2oGXJlhd5tQxZCIsEiSsDRyEcy3O8zzShsbyBO9/wc7++0CgP/8px/DFBVXVAYEmJQ3OA&#10;nHVIysdwXpqJjtwCOjvkuN5VmWLFQhFrWaj1bI2anLSRFmbZ5IIRzxupZtN/Fsch8lsksgzzUF3R&#10;SBQmNVi+CQv1JOGR5b6kDB+ZNIQMUjSKscgTJwqEYgFdJ0LBhxT6AwV9WLJZgHQHn/vk/Mz50f/p&#10;WBwcC6x/bvnqO8+Wsydn4kKyN3fmhb66obmux+ArKjotYhCx+JhdEkoLW/k4NBiBqg9ME6pgoeZs&#10;QZv5TTx6aHMcjkHoK11yRjH5FHWXfXVmeOtsuic9khMLMgxMQJA65Q5SKA5zs6hHtyquy+pFVrlw&#10;SSjuxYsg6i4WESrF0LtMeHdUt1W/OXP55P9y9IH/ZaOxOzKTu5F0hb6KJSNcksKg5xh2MAGnR1us&#10;YICVgcUVoDA4ZBmNQQBFJHIX7e+6HEah1igD/qBJCO9neEMvqtZX3vSVN8NhzCAkIlbQnyYMLy0i&#10;vlXtyh1vmLj53oPfT4Q6iQaTA9pscK8eIttrT7jb+adtwJF++C+eeutETkWQu6dclFk/0pxus6gh&#10;YHoR+oPyE7bqqDiE8/YQBsgxbZWvJJvKj7GhShaH+UKHUJwLI/nZXHhlHIYHtLuQ9ew5utJyvQdT&#10;74TA3g45x4FGpzbwFR1w8dbJWCHbfmhvxTznosVpPYpJNAjZS8TjNw5AWgcU84N9IrQAkZvG1h+c&#10;jEYTC7XSJpCqGo3QiaGm2/Js8TKfEgILhArsQjh3+hMEuFNT7VSZvySxgqj2GnQG0XrVLhAHS3yV&#10;KkFUHcUJpsQZOUXKbEM8KSRo2qVtFBCApgglph+esZWrtk18c7P48NQb09NvRaOhhvh99ZG4oyq7&#10;6tsIFE0xZZTyD0kM1gjfAOk5JUY0UI2KzWEUU0j6qrR5mixagB+FicPTlFpYKAEiopr/0sYeoWKu&#10;9WUTj1FewX+BauOTIE4DKgpqJIulLIhdP6aGSO6mDyGFAT0S2ijPTax3SIqn4SHStkjKC0pKpxL3&#10;E1DSLD8SuycwOnzuXY9vztTCvXPjc71zAy8OxNBqrXaltDqDY4CVQyknpxUJh/Ul/xwqXCaJJtBV&#10;Qt4VpQpc44uuyZpXBV6DUNCyyI/vNefj8ZH7DR7aBAG1Xt4or5dlDDez3CWrgf7/vTk0uIcH8+He&#10;wTwMEubf9fgYpTBxwKJpQayrMM5JOWRXsYuI4/b0I6HE+uG8smJ1tUhkNgPGzaUwj/gR/YEJpYrv&#10;pLeANMos6JjNnAav7mlCYE3+5OmvC6yna4HSiR3FIRu5YiGoQY19GyGfEIJINykeTkWy1MWPTr31&#10;XAY9E1DC0qjN2eXtlxHMuvIPMgvaEkcYxQLTrDjsJetKMvsf0umRJAisIPYHbqk0GGBImQVXBxY8&#10;tgi7sqKF6sqwuEoGe7PLIHfcAgdkGo884sEPsaOYIxvRmCHBwTwGYbE8t95qfRafzJwfDRyXsI4F&#10;1j/PffX6x7XGe9OT8zuTzV8l4835G3WYX+dengoGLCcZTAbBG5QD/1AkxpELlDiIrbiWFGN++g1k&#10;mxLJ3YaiEzjdQXbZtLrgwRMdPFVGd3/mp+l06NOts2O3MCthHnmCKtFHKQ9HVrw4khCNWV3ZSAOb&#10;AbEbdNBXYLYH0UNnAsVeVTzVbcbFx9T1oznPT28HhMCKg5vfbTYprwp0YzLpxpIqrTSVVWzRwapI&#10;Z/CWQa5PCg+FRZCG+aZylUkUB90PhxCyz/aaeG4AQdbVd4ZfvBIOC32VWwoDriG8NDsb/CCYg05C&#10;5tugtWYJ+6U2OedaiMtT1xOhUCdU4+k0OKNL3iix22vsfE9hSOGRdMJ7P//rp8ZHcpDQ7bUc8WTg&#10;nB+Dq6iYhT51asNVdMrDMY8GAOo8Awb+q8qB5SuqCkkv06DZPtgDxQrN4Zs69RReWJoND76CIhyc&#10;atCEFM/4hb+bSCQgs+bl0+VHod1QaaB7kTqy1Jy0+UveBqTZEymeOO3Qm2IOKRa+bJNCXHAoDcps&#10;RR3bUNznAbjT/9yXiMJ8HkAhoGZ29rnkhdYFyL++fD26XMN9JWOy/f0HyTfgrCGLlpwh3ETiaBnR&#10;U5TyjPYscD6jrCocGT0sQThOu3Q/gPE4gRLU6wKdwGYoPfXSGSB3Gp6CVIuiXvzR5MTU1PmT2VBg&#10;93EjkBBXqZbQN19gaDthGEr0/0bpw89hU9EQVJYudyaRggZEPhfIrNvsdX8iiRD98HjF2+3lzmud&#10;RqboKbatmLa5dioaetwobwqdtwl8+dCHeXPfhglDG/ZoBcuDRZIoJoUAmnuVpluEB/GvK6x0dAJj&#10;ATj9DHxloyyuFMUze8HA6YmKP49gvnS90QkEHgUgOynQiA5PjLukOs2ittLbO/dKb++rJ/rFQu6u&#10;OC7s+Sgrjg48gnWHSGc/inDN92cdEPEdL2V4Jhvk10wISMQq19oBud1lCQspamZl9UIzmRsbDv2S&#10;u4IQhgQvi1+W0HoF0YNPkPfp80cf9gp5lc8PQh0LOQ0r4zehSALDgwbP8HV5wM8gCEGXylYSa6wf&#10;/Z8KRooMyGGIFHCkjMitSA4GjzNL4buS4NA1uMpVIYq6xpgDLcIgKI0AMIrnwMxcy2k9+83Twh/V&#10;HmdPNKk/AHeNc4SxGI83kuH0sAAOD0YsnbypcyO3YmTPwBkl3B7DoqK/RMp391ApkYusCyOKkTgM&#10;VMfq5xLZrfsDSX+WG5jucBh2DFp00UG2opDHXWFgvVURLy0LL0clMwvqVZUzbIjV5bAmqihkiqKB&#10;NgZDWosRDVwcnGCoEN9BsR1Na7VizebkWPb2sUQ4Flj/HH31ne1a6K2hmzeEAmn+aqeZTHqOJ5UL&#10;NKPF6V1bjCRnIT9PqALxisTEwcjiYpLsieI9IK7gwNKM0pwhJtAWr36bBwTxkELzf0RrOCxioWIy&#10;4z+NZrOfnh0eiCdhFBFLY65K1SkyR0r15vESw2CFhmUzaBnaVIoWogQln5AytwyL8iQAq+7emBwa&#10;Gpo6GX39awIrNJKJJ1vaTjwijz50dIip1BKkKjctOvG4yPgVJxZhgaWBmFO7wHy3OAQLZ4YNeWwS&#10;HxpWpDUVkaQXhp/6t+Hwm0u5HMwP5q9g/HMwCeoVq1liJ+NhWDeaDs5YgsR6MLrceC2UeFkWVsh0&#10;dQhluFf1DUT3JIqcP334e2cHRgYj/4WCcmzDPlIf6vqFIpI2CJIyqZxl6nK20KQQHaJjsQwjXJYC&#10;ukZR1irUTbQrxDkCf7oHEY3J3tlgZnB8CXeq2KcVTLuzJ3euJxYAqb69WWsEao3SwCqYUPkewfCD&#10;/B68FxRbFQ5BLLItDM8zJpk4QLVjDgqcwStFqougU4yiWOA2HM+8HI2Cxb0GVZlSoNozHvdgJeE5&#10;F34Y7RRST+48mM5sg7ziymCBHe6E9UTUVRts5xxPSL8lLgOJ3XVxGsZertA/qUIpUSsAn2E7sNto&#10;NEKh0H9LDL10xrYrB4pnY1HHPBDi0d6Z7Ou7dOltqHI9CmUb1USAilayH4XxhIS/AstdNdXmNtV6&#10;gdUVcUTFpjRqBboiQ5s2hdQ6zeb226StPia+e6G0HEgsNPLFB/ugrxTTvPD7y6GO2E+/xJ3V6DTG&#10;rtpocSf7ElMaQO0eyIFBQrvDE2SCCIeEcEK1M1LKwjazfFEh3gNjmU200Okvnfw8Eaghh6TWeDw6&#10;ce6EkGsKzCcU64O9rw6AB+vFExGAXarG3pFYG1m2YnlF6YIMkmBw6Jp5KMaQlqXLy4qX7R4487/F&#10;N3eA15X0VJBquucm/3w62yhVUxspWcrEKqfsw64Xvvlx538L5/Mrg1cGiYIlRFZ+PGMocnhPHJC6&#10;nmZQ8qDBhHKDx93w0MGVLc6K8dnk8q9FMHc43onj7zVx0JjNrFxRrdUjqzxZPVeMVssjn5TGa0IY&#10;I0RnlaN4nua0vP3fQC1/NrBQDQ1BPiw2AKHhDytEg5p7XU7+O1RNqBbN5kh6JYktwsi3yQLrg0l1&#10;OQGkMMXdouKc2DZoGtxK5pK3ZoYT2Ww6X/dbhJFg7H1isx7yGfgw6+eS6UgdPQxuhM0yFLO4h71X&#10;Q8LdsR8iO56mQRWsmLhnOH7Q9RXjEJzqad6O6+7MT0WPYQ3HAuufoa/+YjvwpyMzk/F4fPJGPOk2&#10;mxHQQftgW0LEqGfYWiSYCy4tYTxOkKZwIwQ9J5aCjfUlnSvgtg99lzqIDe+8cvN97jaHPisPx9Kf&#10;boW20gOZSDKITqiY60Zgot8wZGMRGOqcXUhCy4D0P12V4FEb9Z1iu7R1sVhw8Qtp0l81HHdncmhq&#10;bHo08YTACgQC6fGh+LzrtpJNkIoxNsdjtQUM6txO42Vll9Olu7bCBSys5rloG+VJx65hsKuJ/Rbw&#10;Y5dD1MSfL6yH00+92D8nZFVSaClAM+SvCIEVuwU7ORwU+zoXZHbMTbfLXv4HDyaWXxNn5m303dR8&#10;2mjqCcvVkzEv9Lld/fCvPx058dMh7BAaNhiZqW6lGKusYahihV9ymnXFD3vmPg+JG2XVMtkthW4a&#10;LBjhpbAOAHUYmvATV9JgcjI4OJsL9363l3YViFbPe2AbFy5MZDsBaIW9vFnb3m20T3T54GmaXB6z&#10;dTZX6Lasa1XIgaV4Cm1h0aQMJPGX+lAWgJPE568o1wcRl+gKU2zvpVPXQ4HyJnC3apsgsDL5OKDB&#10;bPXU9ejCHws52q5KVVoF21RpXYilAlmx2mUuVBUYylAqp8opZoq22+tocl8HPlU7JVQLnIuFqrqH&#10;eg1CngPL5dtlSBssQfUs1NiauPnwjCwOEp5VSNQD88uHpy73XT73GsAaOh2hcUL3y1Q44e4Uqjjk&#10;A5SQ776O+m09VeYWIZSoCLeF3PdCuyx5WAWMeS4QbRx/CmD3AqJSA4FEotZbdGwcI7TNB6Od0OPl&#10;R0KP1joLYiM+H/Ye6jCxjzB90LAKwDpMP7xvj8CdMH13YEF7DSuhWN8yCYWl64cADngaTbBYQS+3&#10;iFnPO+nOffFuDPxN+eVOo5GeeO9EDMqgoJ1uDc7NvTLQ/+rc914BI6PmdqXB/TCQENkQ0lZFhDQi&#10;iKKzqkIh1Gv4f8UfH1yj/8RdnFkTm8I/MXUJmoCttVvzzcmRLAyXrJcRPQtPwUZJ+t2xiIV7nNmu&#10;6HS/80m4N/8C9AbzSGoQnwfGNGxdwSGSPOwwZodVHMtgsFUXcU/01mdjuGQdc1OObONsiwc+lRO5&#10;dStzTSzJboXnFiuoV1h9yCk/3dnxmInuIO1YvBHvOpxyI9SXZ2itq9OFb4iIp2udTk8cjbh4xyCw&#10;VC2ikrncIiiXrCoZxLgyzORwz4mxOC8+4f3O9SP9MNJVYRgqPJBVehhqBI0hs5H6uRA4cTMazKZL&#10;JJYqS1c+AkxqyAqENLLr3/DJ94pRgbDEIvvgDUU2V6kNSJeraAQwjAQXNeQ9yARHg+7D8OabzZ16&#10;c3Jy6vGx0f1YYP3T7VflzuhbQ/PxyWazeQO6aIBnkOh2GtLTgrnMLAY7C/lTF28cFzDpyUVwkXtS&#10;ABkykMBGrgK6r3T0VCu24Y8jSkaoQRwHJGWtVnZ+EGokGqHh3oiQOYiWQgT7qmQ6oDEeVJrhGDIp&#10;WvyDeUI/Khrq76DY6lRehv/v4r1CDpZQOPG+mb7picQTHfWnA43QianzQzeFwEITFkZ1UVCOtooS&#10;aVXhARTdH+zBtqeiaRG0SroxnA7s8uyObug+cFR2LXFBpOH4E0zw7D0c+f5T33/xhZXwIkiqzJI4&#10;Cr+wtHQrGBE7WfxsNjcLxXUhGb2b8AgNTxUP+8HJaCKxvLwJp/YjokrWr45626sfMsKJMQPVv/4/&#10;08MDN1RwYYG8MlhgwTJPVqvA4Y5DeI4tkQtC6tiYMAJtIYRMYROuKN1WUJSoYAIgUkoZm67Y3NoT&#10;UldVjeBYOBee6//pIgkshPlDVI7QiwsA/MQxwkandlY1TBRmCjT1cJRHWrA4hocEVZHhEojsArqR&#10;ocjmpoWBijg0BkF3xFyS1nvbeNiXXdgNBJZrm+VNoVCrZzPv3sSoHEghWt5ss/tqXSrU9VJ7nWoV&#10;YCYv1xq1MtJDy2RgTxHrKoUuLDS0k/F8HYSWUFlw1do97CWCxymwibFAm+XybqOxlf7xqR9ZXSBO&#10;mcQdh5P6AVb+vtyZOdU38XYimwglAp3QRPpjdqIzmR3+rpPVWm5vaqPkm7NqAJSX2YPcUYRC1sbt&#10;AnGwZEbhbfa6rwuBdTqwkOiU+lfFbgKpelV/MBxKQHBjrRYAgZX4fGtxDfgNq+hQQkoHsNEJiUBM&#10;KfHk7JkWUrCYqg4ZRgcIcWBqJwVAi5vAREkknmFDWTzb5nxoMwApRo+2AwCe7ekZyelkg1eSvb29&#10;331lYG78ue/eBea32pU5g1xMM8kwRWrrgH1ga74Xy88khI4gFtuEijpYY7215mPgERsPbngyu6OD&#10;DATWfN90qFSDbCKw6RWQQ1baOFqwEvtJfkns1jv38vnelcFeaBJC+Sq8Eh4YvmFRzrNB3iGQTF2Z&#10;hwyqYZWs7F10rx7SR/3oPZYGlkSTIuMJBFYOGoS58JWgLiOhhXDrynQdOEByA8zBgWfwKaiWpFd5&#10;mqd65vnqN73cr29X/6wpBZa4QyD5aTFtT/fViqwj6XINreg7A6PD5+LvU7Y9vN8taOR1Zd3f8GtE&#10;NMeo87SjE0FnRDI2Fk33bKVP1N+XNSzw5Ko63weW94gdBqqqWAH+sC5viOKGFCD2Fy19r3JIE+ta&#10;cDB2VLZt4GKuC8diFaRdblHOXlJkGwU/es2d+I4734zHz9WOQ3OOBdY/sX71X2uNk+czO8C9SgrJ&#10;Lj55qsGVK7Sh64oGyc4fIJtBCAI8UTaDNyIfLCaDKr7/mOSJJztcotnQyaOakkFDvujBcoxDrhNN&#10;GOJyoWiPZLey2VCoJy9umWxNsVgTyZPYILMdPzRGQ3cYXs2+G4O5HHaxy0lFL4YYd8xs/gKpJjhU&#10;4u3MvNE3NZpInH7iEJIIJEamhmbizXqzmYTeInDZgUcfW9RwuWXLziCs36Fk0+VMROjh1yOzOI2i&#10;1WNal4ZqDOmmQO6KYjtc2gbsOywBYXJFMWc+7el5qn8lvHRtKZhbupbLgMEdjjBCYAG2YTaGo5bi&#10;Pe54itkFZuvFBxNCYHWWtwvfGBa896TNPVU6SnRHXta9v0oPD7oe5o5pILKo6oOVKCoY2RLUp7Bv&#10;newyhsRaV2QmYZFM7DTNhyIG4FncLDzkg8I+d1U1psTHw7nBuf6nPtCglSxUlG4b+7b9Xy6eXEhA&#10;nPCmEC615U7t+W+voqTyiVY8VIgjQxVmXFXo0Iz+Hth+9MtA4QwzHw8U1GJwoieflkkkdx2Um20/&#10;+OFrnUYDQVgvl2rVwKdDLbfltYTcvHgyurAt1ek6VrFSNKBHOPf1NiYQleUwYYE/weDgBlaL2mUq&#10;GdEvN9rr7Q2ivgMuo7C7sNCBzMVtcVubAaGvhqce/EjIUxpUw5IPqhQsAJoPH+z0TU3Bs50NhBLR&#10;0drpEvT14IZSbb8iBSk3IOwA7o7FKpRRCBMokbyichvW3bDAtkkOrI8Lm+XCx+WPZRI0qrDAwnJg&#10;+xn14CpIvqu2+XBqq1MqwTYDyb1zv7aVq+zv2zjwgEGQh9ADnQVMhXIHmYBV4cadBQ9RRxppxUSy&#10;hmkYq0xeQ5ItSWfzQfQ0NAg3QV41Ao3R4RM5HE4omnZm/A/nhMDq73+xP2aIN7ZygHmHJscQgnAj&#10;eXUg3V8WVrOQ0L7G1SsqV62SB1+RKTrY2cSK3JfFA4aXipfSGr5wkDNvCIEVH66WahvIIav+EiIg&#10;Ydyg7OfjILmDvFe3uWN45/8YXBmE+HYtPAgCqzccnh5xmT3OFPUuRTxb3PQSR0u7y5ahLlVdupyr&#10;bElip07jhEymIs0kDnRvhmfDcAgJcuuctJXSlbYGwjsBVxRdpnCEdXTpB4dGvrf66w//5Jsnh2dr&#10;I5oNrgIKr4cCvLgyahsJjbCkLqHtEW/KmeHhP0uq6HCKLUa6fkYznQbYq47ELxl0Ab83YpHgbDwo&#10;jn3nR7OhX6THHC0m18kRSDakLqrk3kuZRjRR/QjenQFbRyMcZeazIeXgqiyoEZgwEg7DHeDQgURi&#10;wW7bd1y33pxPxmcmasc1rGOB9U/SV3/c6Jw4P/PZTvNGsokfLQfjZwwPqO1YqvHqMD0YnP0gCc0r&#10;gIoKCSPESNJ1Vcm6gi90NqSTPV7RPXwzoNQiPIMHX8u2n8LsKtuwzDe2ttKjb6dHwkm2PyEklN6N&#10;VPEi3IMO9eyWCt/pq7ZYzBqrxiETi1ppGlIekrFYULKEoUMohNmpqbGJd5YT//WJI0hi+ezI0Hzz&#10;Rl0T+ioZkVHrwQimua8qhi51B6cmGoxrsAHjHskFydIglmpd6Wnvkn1UR88q7Ad0hHaVCzHsEQIy&#10;y3KGt5555t//294r4SWoYInlZyYMvcGlxaDQWUu5pUUVy3aAutfFERAe2KkfJhKPO8tQLjkCZGg/&#10;EZfDuupvZXUrxe6snz9/dnj8Rt1ttcSzAEYsygDCGBqaH8RwasM+nAbkCOhKF4zlB9QipEn7ryqy&#10;B0hnW4qoIWuw6fs/TNOBrugXkfFwcLB3/Kml9xcXY6oLDT0gubfil97plDc3heoIlGuBxm41tkeT&#10;AexWx+3D9mRRgrbkZuFINhT5IfUO0xF1skMrOkc/mwShx1/R9a/adjyaDQF6oLQZQLjT1pDrtsRr&#10;fd+7eD2ReLmWwrib9Y3DwmBV8hlAzLRLNC7YRinVxkJiub2BXaEaM7GktT1VKmysS8p+oQ2tPnG3&#10;tRq0Jhuhxk/fuPBQty2s+2C6H+7G4pc4gSlO6q2+vlNTE/B0ZxOd0WygUUK01rokV62TvlovYEGN&#10;yKfoyAdQFgk/+nGV7PHUIKz9Mc4W3oYiFzwS6hd+fBteUQFQgJ9EimSQU/SHk1DACpRA89QCj4VG&#10;HwPznIJPuYnGKlJSEulOyYTE/GfGe8U6YIK7eKIOIFTSRj2seKsWNXxRE4GkEw9/MgrTg5T9HXiU&#10;GE7/tAm1JHHrq5m5ud5XxoEz+uISnLn1Pf0wsrnizxAC/5a+Mis+pcH0L7ZGJvcKF6coBxp7jAds&#10;IpPId1w8oN61irrTcjNDo9STxwSkQnm99ITv6s7RacI2RRl9VOjNz+VfyIdzedBZgyuZzPgYpx53&#10;aRHqA9cZvEkREWDQfrJmZSk+6djyXUeHTisQWLOZcHA2s5Sf1dmSiMcouHVH3JWnQg8SBZAj5NX7&#10;sZg4vr2PZR+A2kDgs3p17H/9DQLr9dqAAS0KhYyluECEpaSlS5g8KzqEBGJnUzPssa33Mk4Mm5G3&#10;qPZ0aI5SeKzw0C1lGfQgjRiOUudmP5vOZu+nhzOqUmevhvh8lwWhzqODlLxDoHuKRvStWSz9FLZ0&#10;8EZCp8Nh5wHW1PDs4jDVPRiOwTWLFYihpppa0YJFtFevt+rz8ZlE4Bjpfiyw/ikNwsZr587H402h&#10;MZo7QmK5n3k21a4cj9EKscVkDnr8MDYLHiy0XgUjLuboHDrP0cOuSFOVbXTFWdzoAkcL7VyOQ9VX&#10;/CWlRntcdTL7on+6tbWV6BlEZ9ciec1dFSxWzHVgiWW0NOwpQoShrTbvxlB2dW1p9gK1B011fmOq&#10;VICHOhyEtU/9+OTbneUnzJyvd0In3o3XbzRdzW0mcfQQBoxBYMXQc0o1E5vagtTDd2iUUIiHWC4Y&#10;wawc2N4uzu5Iy6WsWykyV8d2tDqs6eAQpSrF88//m2e+/+Lci1fCs7PQIxRHxzzEEM4KgTWbFyuq&#10;LtrUsFrXcsVX6sUHEwuQaLKJKXdktoWjPvw7DMuBhqDQVfeetGFVq6nnnxpItj5z4RlTCYyPTcKu&#10;SSQK8ip4Bq8CKQy6wsWfbpG6c1JHcd4fFpYw/tdUZK2Ji1h4IQ2nCJu9+cW8EFhX7uI0hANCTry0&#10;ZkajnUagjJkxILMaoW8XwWVHTFE46eoUfmfY7KvH2bU9dFYVkfZuYcOyAiNFpm8Y0ysWzeNXeBQS&#10;s3wQUT7/+9lGAHpogdrmdqPR+DTcbHni54bx0qW3IcsXWd0Sz4Cc/DYWiaSgBcoVJC0TfwqNWOup&#10;dplULGocMG6Jsy90k6ASVtpAj1Yj0Si3y0j82g50AqFPxi6ihOzqJF6LNjOYxDcWhlTvXzjVd/21&#10;hWw2mgAgVe1OgUGlbX9grYSMUxBTXLfcwBcF8BywYwmjjuISt6nYtYFBhLdriEdFUBY0CT++I3lZ&#10;pUSnVns+YwGkwdavmuaD6dcajV0sL0LnrlHt8UzxC539dhVKxkEVUuRIQKFwqN+p63skY+BJgeED&#10;8dR8VcGgnCKWNklJHyDNEwWxbq6NhR4LgbWNlvrtWui99LvFL1GyF51MLzAa5vqf63+xV2h0t7i2&#10;JzHxBBU9czRf8JC4IL44sNaYJFopcto0KzIEpJ1Zo0JbhZxYJnIdTAzSMVH76bpXb86MRQHRUcO+&#10;IGI3ykcE1p2vhz6Dpv2oML40CNrqCvivxOpJCKxBDO3C0zfME+IMHHSv4HBicYapTpTiQ9kA7Cg6&#10;rFjS2o2/9IWZGonNB2dnry2JO8lZCsk3TpAgyeY5loRIORHfN2pwvA1E4KieObD+mypYm8PAQfSo&#10;XNTFN7Sm8THO0n3iaVdWqISC+2x/8hfpgboaQbfXrZh0wEuUA+k/KJ0x0l26yp36LFhSr9Xnr29l&#10;01sDEc3h4zjaxr4wOPRGPwJf7fozALiviAyvw2xT19emfnyh4c8ScnY0sKFhSlGc4YKzGu7sZpwK&#10;ZFiXEw/d3ak3W9pnfdPRwOvHauFYYP2j/e215R+cH0qC86rebMaTOw5HKGPNqSvUhBoJfgCF22Ay&#10;GIMGYSQnNJD4WrzVMAbaphwcnd3oiBSAQrEQQbJ1yPUloX0ixMOiCjk3+rqV1g/+NJ3ubG2lB9Dp&#10;yCGCmkH5zoYseon78FpslAeZ4EYi6qoig9odMmIZq7FIXZNBU1R5gvfavjs5dX7qZHQ58HWBNX4z&#10;2Uw261DAgoMPQr0WIU+LdB2xS3UynRKegcBWmqstzmKHMIJhOZg2KnnFhiHjIQhxLDSgVteSKrmw&#10;3G5FG/lFz/efeuWpp/77m0K9YnY2xD9DzCMQA4MqGc9wpcWs+ws/fKexG1rYLiPNshT4GlP0awzy&#10;1FED/G419cl7r8Qd7TOyuXuyCn6EvgPnRc8gdYQ4d/K9kxULz6rAq2A+g0k5J6YfsEy9PSbD480J&#10;gaV1xZq3Ob6CAqs/+O0PxKpWhZqmZ1yMR3cbyxg8hySAaqP97r/GYy1pNEv3oaOm4hncGmR6KKY5&#10;60X98DIV/06LPMRosiDEPg9yRs0LP8wGlgNCY2xuv7xZCyU+fbe+7wmtt2+8dDm6wEUgsRvbsvAH&#10;A4Ep4jKgp72QonnBNprIxVdtdkKB6QlbdOXC+oa4fmG9VBbSa118WcNUnO3NzU1x34FHjU7ntfSP&#10;L2B+o+GIDd6DSTuDiyfsyTaL1tUHb0xcP3k9G812Oo0OABdgpJGqIymUWdgblElJG/TDFBEckPRf&#10;pgnCElnGoM5SKGzXNsWPT+MvbhcQ1VBGYsPH7cb2o8bnA4YQolcRLP/wlHiCANhVFttfDjSqn8bt&#10;q/C+voquMfTEoVmcGOnsfK8gZAryVIR40fVmq6hzVGHlTJEgazrm4oj7AeULysZE6WUPBzohYKLV&#10;ao/EvX7+3rnmtzDSRi9eAEpD73j/QH//iQHAYO2toakepZT1VYXZC0XrgMIRi5xLCNIK9N/aGhqs&#10;KFqH/5qoukiGHYCZDG7SpOqXzoUx7EM7rXhzaPg+PI81Kg2uQymx/M3RwY/u+EOFYtd/NCfez4NX&#10;oHyVx7d0+NcZYPepCiU+dJVDAii+dh2yoftFLYsDYGiG2i/QkHVJztGJi4EKCaIJ681w5gu5rOPJ&#10;PV+FcOSyij23W5H3Y5ohoU+Op3rq1fPVO988P/zkdjUCK2SHgnpgQkdVIwYWe4q6/gSYiwKXIZFj&#10;/2S6pxfXk8C8Uf26FR4XHUXyqTj7pyLB8xUtnrwmzjDXPjuZzv7i/tkxTXUIisq0Bl7hcl+VhgAM&#10;OUbE3DDdktvDFSzOYSQIlsKSE3c8VbnESSm2iNNGKhblTIMAEgTTsrWW+1nrs9Zk36XjEtaxwPpH&#10;66vTgcbo2NBMfHIyHm8GmzNJIF6xqRx7YY4bWYTBwVxw8VYklwnGFyPJWD1Wd1WgY9lI08QxO7wC&#10;l690fknbxiEe1FG8YG5RxXUDlLaQhkXVqYsnt9Jb9xOhra1xNZJMBhfR4B7zdOKJUvPPAT+XgwWY&#10;LvUYVfduzOCIKsOWRGHdAB4CNOMglAbVEPawvObkGPpa/uOTS7ROYxzI9XU3nqR46AgX6IABz4Z8&#10;XZdeBps5KuAG0LTI7CyU2xjW0EUWDKWKwb3afKTsIvDGEKshp84uLFVVvnzw3DNPPfXiv/n5U38Y&#10;Ds/OQokQj8IwRpgPh++K60CPViF5Cm/2B6ei0eXabuA096KEbIJ+VPs3B7xUqYpFlvd71Wro02f+&#10;e1IThwrQqI5hMLyG2FIyiUbhaCD0QlkExlJgLt/E0pWNLUPzgEGinF9oAmCdIVpwMZMnDE3djcAY&#10;oTu2MpsfH3/uxbngB+Lxg052xJ9TU9HEa51dKJAAyrLRKD2nFG1FDguakIpDdakilO0ZiEohhNCo&#10;JAVmVVhfKRSquFahbGqcPsSmojhNHsC3tvdwcjTR6Ww/2t4UmmG71Ailh1wbLO6GcfFkNgGihKqB&#10;1SO2NiCw12CHC3XTRnw6YttTYHECvQXVLGgZYQowJOKA910IrjZ+gXWPQGB7e1sIlQAwGhr3s2/N&#10;vHQGW5+KLtEApowZNisHlLVomDtDfZdPRrOQ773cSQQ+Bms7lkrK68wTbRdSAdpSDM9JtTdAYaXK&#10;+DAwVKe0Tu1EsL+vl++UUF+VaxxE+DG63gmEdacU6Cx0euoV8ZKArByz8tI5QLlvQzP15VKgFupp&#10;2lDCos6eyVF9QrPsSWInzt7plW+ZcDDwoFZkuMYaFqigTrWGEZMU9cyqGOf+oKEr9NVPG4lQIyCe&#10;HLBh7QZCwye0b5k4orpWX+mdm5sbmJvr73/xFZUoo9wgXOuqDtQsz0DmDsWTkxOLopsrPrgBm9vs&#10;uEI1ewZcV+TRl31GvDgbygDdAA9R9+ZzMyezj6lYXEptrEMuzvp6uXDowPIjh8ol/l7s9zv9S+He&#10;3sGV3kF4P0Owe/5dx+D1miHJ52TYJLVFO4WEUddvq3UP+4UUCE3VI86HVhQLEjUgLx6YemEsJnUP&#10;E1FlKqFOByNZwRLrSE2X5RynpQpRlPmw8JvOEIVxEFh4cO1aBryfNRBYYp9bWC9i56YsIhnAfdgf&#10;y44O5xxyuUcWefZPHgvRQYubSB4uAnphZS8ZD+Yy8VxyZjSdzW6dzSgQysFIrdjiXboet/vE1+K9&#10;7zC0lUYyLUlvZ1lJS2FF8ubhiEZjhQyUJztcbDEolra5YOQLJqfK32CUo+e6O/X6ZF9f9PSxC+tY&#10;YP1j9VVnGBze8fiN+cmbM82455DvChSL3bUNFaHmH4DEEmJiNieEVhCDz3HaH9azuvSsI0aB54tB&#10;aBg6g6oULHMpWnIpp5LRB4tXq5IR/7BvK50IdUKh0LCmJZEJj/O9nA0NZTRUYtjBkm52ce27seDd&#10;f1BkniGuOsTBvOvVERUKwyGqYVGrrgKF/lN950FgPQnU+87C5+M3hL6q111OIYQKGnIiONBCoaxn&#10;8vCT9xGho6rmQmLz4mKE0TJdCkVleKDF8VyAaOoS090W2k/DRC/xqfvl3/X81b///nO/+PCpP3wB&#10;jFhCYGGFPAjQhtkvcLHnGJLRAKMEk9ffAY+KNPsIIdBGk1D1CReWFFgpwg2QUKhWPwn9VW/zM8Bq&#10;gr0OBztNfGw+2RN0DzA7FZ+QxUUjHL43KQAaxsEqRdA+lhRC4t+BhfpLwZg6G8EOUNjSXNCS7mBv&#10;cHB87rmnnvsfse6J84qe8+DUpexCorNbgzTCcq3aCHzywRr75BUMNRT3YcnOI4y2yRpWkZxVuOhH&#10;phJLRC640VfFA6ywAV8SN1OxbfuNdxY6ge1Hm6fLASGydjvDuWaL0q8fXHonhC0gwoth1nMK03LW&#10;2xAACH8QcQVgrLYMwSkgcBIKVuiHx+bROsiuVAqIo6m/wR9CHFANeRTbj8ql3UR65qU1E3uexW+t&#10;objCdhoVUbDRCbOFXxXX9icnp05ORDv/KbCcSDTKh9E3WB8Dj1ehDWoQ7jdFtnsSXmDMKhAqiwxY&#10;GzLKEOQVWK4ANNrG/uHtwmnkvt8uNTqPO6F6RdnHGpbYYVNvd8CGBbbzWqP66btNz74KIpuarzy+&#10;RwZxGt1DxLuJtA7dIPGCLPcKKrIK27VMhSi8lPdX5OfbG+1kFxqdbdhXwLq/PzysrWFXuFiMvDre&#10;OzfQ/8qr/f3fy4s3kN8dFB8Q3YLqjtQekqsskzgMFdpW7ANy6CDu6zPkzFpbW5PyqyLZ89RZRuFL&#10;aQbKBXF0HL0P+QlCt94rbBCGAVTrR7elvkpRPCESaXn+oFDoDw8OImdU/IPEHPGtarAcwKOiwrCr&#10;LmVsyXqVLpkHh/l4ssjM9k/GJGDYsg4CKxbMXaMgiC+YqK7zLUPqny71m7i8Gkwi6zgW1KTXXBxb&#10;VE+1Zz6sflNAPP1srUeoL2S2AycqRsdVnWNydMZYWZIZD4nKtiEEVjo74jhEvEnepb6dxWE3kL0j&#10;DepSXbEOQhhQLhifn05n72dDwzHFEWeERVz0xuqRGBPEcMQPiCEVnXqPGjsbJA+fPe2KatMDL8oB&#10;Hr5YVxbQKFlNW8zl8xlwhYgTVOUJwKtjtOrzO5+58zPxJwGKxx/HAuv/V1/9ZaPx3vm+mRvNZnPy&#10;5tAb8bjrqaoDOgb8U6bQEEARDYKjKTj7v6MFEZqDIF/w9IxmCgfbgrZCbUBioTAZk6GiWIJRk7nF&#10;mMG8UcWWg4TiGhdxmR7a2t26pkQibhKhUlB9wt6gwUZzeAsZqiQ0CC3jiDfj3X+w8d5x7gYa56bY&#10;+DpxXtB33uWYB924UN+ZeWMqmvha7MF3EqHxm806dAihMUiECAzqgY2lzhP38FFI6tzSV2xNWxS7&#10;I7gYYaZ9TIUxoO5hcIvhHxu5U6jb+9pdLLLDO1mx3/3wX3xv7sSHqe/PvXDlhdngNaGxglAuFMfJ&#10;RY5uxKKSTdRXCEdeXm4EyuI0j6ppFyfc/EnC9tdzCAmMdQ/zdKqffPr8K0HNAX+7h81bm61h6HNC&#10;IaN7BMJXnqBi+WOBOsXSyBm+IgOyMIAZr0FDfasK2ZrFRTxXFTLUDa8s9Q7M9Z/o711axCgzFFg2&#10;xN1FE9sYRlguNxqN3aVvXZUoLL1Io2VSPkligylz8HALZH8T/fXgeFc4oJo2u6KTSRrG2MRO/L8m&#10;/z/23j+2jTPN8yRZRcomw4bLpktgZImiQKu1gn7aSA6SkI5GMrvVizk5Y8vjbMNnLZS+bGPbSKcX&#10;RmbGOWCSvZs5ZKujm2Q4JDpFOGXWAOpiGaQ3Qg2LmBqaibqlmTo4lgTLcm/sAIPBYi6NPTTQwF3j&#10;/ljsvc/zvG9RSXt+7P+SbUnWT7LIeuv7Ps/3+XxH26HQ5dpWOeRslGtOaERFgbWns9vyVptnaKc5&#10;TqxVoipUK5goWCXiQgvH90rrrdVqjX3JOgbsBDOFYNDCmtFai1JqnNBWeaNU29lhUoVJh74TY4+K&#10;KE5XNCyyHOQ4adCsquwbWH4r7K/8x2OTkycGU++k5ncikRAC2Nd4wDCyF+D2YN8Q0EzQJMRLf4lH&#10;DKbXYOSQWoTwF2gPGxD4DNwmKFzdDMDuqx/9VcmZn18K9bBntmFYIJftk6PzbWcLym4gsO72Jj3P&#10;YkcYO4E4WYozgsSY0ITiAoVikt0Jq0nIuTINjNRBpHuFAjpBjRu8E8ce3sofnJ3PtkGLhv52ayvU&#10;jmT7BtwCZhwVJfXKlcTQbA9kPXdH2flDvCsQUkV2ybdNKIOhyjKpcYnCTasUNZvqURNkwJoocjs+&#10;gFD3K9hIZCJL4yOPRkG8IxHoAzCpBauZVJMnsn9Tq2Fe9+raWql0oDuII4RYsVoTOFfxqZejvZCR&#10;05u4ehVgo9GhYfRg+QK7LOmEkuLtM7FS4A5NE8nPUqBkeL5eAHYiixH7r8yUQXhhYWYGkMW3BAzK&#10;l4Tk6LARoK1GwfSwOGpC7IHH3ZMaR+7+poB45plv30n6NsX/MT2CJqyYQgB2wjRUzKB3qfFF0jr3&#10;XnbztGd7PK2WuqEUXKhRS4BzQZlqC7j0YDlX0eZ+LZcZzbY3dzdPxyUPUeucCx/nQsrnSUAIc9f9&#10;A3MCAs0qGqScgkFzkDo5siyhXbG2Bwe/Ho5mMjm2lLuiJMcuJFIFiUP2YnOusa0mpydPHPYIDwXW&#10;f5e+Cu1sDmfeSDaS15Nj0+9ON7fRV0UWdx16bfl4vJGH3OO6mptZAHWlhtnzUJY5UpR9EftiOYgK&#10;7CQ6i1gbhC6xp2kjNhMGVcFRoUjBsvBLjWODXWyrHLm7c1xmpz1ipQAXrHEQKc+DtyTf81zSUtA3&#10;tOMz0eitX3JGFY6JQCizhJSGGLUIZR9WGwMwWHqzsTg9dqzr1We/fBC+3d7syYC9XWX/UEqK7J8G&#10;Twq1eBmLL4pU7rZ9W6GhF4KtosASWo8WEEnvTA2L4FVLgXuHgFKmEfcmPzk1e/VHdz7+WfcfQpxM&#10;JrqQz8cgtXUmLJukKjXhIGCiaPGdJeB7gxsHrT2lKl77a4HMqh6QVtXA3475OX93587XXv6guecx&#10;RQEFLEuEEdo87gbKfBYdcJrYA8OVgLibQoKRg7myr5kB+r3CM6FpcNDAvg+oI/aEsJmajLlKNBHt&#10;nU30HJ16ORqOE3lwz/P0R5PvZFPA/YQxQiZE2vc++NeE0JKo00hzjuTzCm5Xha6sqOesA9nQ3PaK&#10;+HbT6GjCCsXgsQXz5//2P4/+lyUmsWobMKrmhCL9c2ByBxfht17qAoArTopxWitk46SFvb3F45Zb&#10;iKBKo4scDFpl9nVgwsLhMpgcRCRCGt6m0aBVCy2Fnt0IQRGoxjRkqm/Sg0s6tMUMYnDyIhBZ2kR6&#10;MUKljM+/dfLY5EuDr3exfQF43csfglJKE9QSeKX3KWYa0nkQ6o/+IABgQlbPaguhXC3gvmNZ5SY8&#10;WTAd52YZc3I4lZRH59TaS0uhM7KPnFHNMvRHF+d3nPaTz7ZCn4XaodJpZREqnys0esq94VB4Y9qK&#10;TFiFfUH+NDpkd14dIr8WFkO5i8agZhw8cuxnnh990m6HcIqQPTztyGBXj8WjL+1rTFxFwefe3X20&#10;V47rvNJUqBQn4jFXrlTQPQ+ROnYB6howxsgOb1GJ0VRhkepW0ETuzBgi3hSPNd5A7CWTuR1vF8Yt&#10;Ma37cDuZHDub/Yw9ERCiv75aOqCubvL2q+C5QzGQNw3TCaavehPs31WIex76VXQ4Y9AwH8KwfEzo&#10;M8VoHVdMFqaziiBC3t7j44RmUH8JHOMQX2CDwMpAXvzC0NCNB50xQ6KM8n4XApIlDCPk6V6+FHhh&#10;Zbbvah7/T09hPT1TLp2GSWhufQID3PuQMHgAeU6JiBWRsAgOkO2BvsEXXI+puRvxGAwSchuZJHzq&#10;enDfuN2M+nuSwuRVMreQUYezqd3NT/qStg1erhinP4fjjyVuSoN7VNGo7CeZAcTU54BVTr/wJSH6&#10;+CaZKlyBW170Xxu56FBm4QYYxnjiIYTec9OY5zYb6ljy2GTtUDQcCqz/Hn3148GzGbUxlkxebzSg&#10;fAX+Z2zAwUXHi+Xz+bgbU8MfxPI3gNMAw3UzuZm4ay9rREZYZnqGnQIc/okc0Y68gve5zPIa4Xw4&#10;fkvGDGjP4502HdScNd3VN5hyIk6kL6a7oIsUDDDQKXoQPU8WLQO25wULiw3Gzlz8lwVO9SXEKZxK&#10;UMFiS8gtJmVkMdyiWXuNxuLJ7x57/Ssdwv/2U2fg3VwMClgxV1UpBxVkJO2WeE48FtG4K5+/MT0l&#10;BgUsqmAhcwu3RpZYN4IcQjjrKzRWCOTNOMHcoUBmnh/+raOzx3fvfPzDo89fvTQUXYiG2TEH2TYD&#10;MdXBACWISF3/t1DBYhfpjQ243mPfqlTjZux0+suFqx0RonO7ygnvH6fvvRxeXPSaKKHRe0Xefc14&#10;AEGCMJ4H/VvJ0AInuyaqU8g+QFsUJswdoDgErysiPYdXNPYt2dBBT8p2JhG9OpLoPt594fnwN+Pw&#10;uwzd8uxvXWS6oQztoNDGBrx9buYBVjZE8LQlePLsF7PnDM4zAiYKuaYYLojyF4otkhgilDTCQ9L3&#10;EaGBanC6d/5c9nKNgwCYoKv1vQFzsHAs7IcnUoMhJLTTECHhutnhq/HMZ3a4sZpV5iZnYX5Du/h6&#10;Kw3Zzq1V3qfD72WXYiYbwcO/UUIqhMP2MwPTj9il/wsy42NfS8y+EQadIzvxgq8VpAePTk6/3Tc6&#10;2pWdj2SzqSUiV5HlfhUfYUSJltbTguEAPUuKyKOCJpS8Wqvgz/8rjs4CV3tZhD/zF8zNST+ZD81X&#10;1QmJKSxDWl6RVk6OOpFIqXZ5I9R2Qs5mpl4HSq2xAqwrkLGmwZVUEJWDjTmjwAOguZtcmOCxh2cI&#10;555EihKrlJK2cvZJKNIGOfq3WxAAvjs4OF3U0FdlyFcTLyeiI7OzV7p7uqOyDnUwmmAsank1Zlcw&#10;26ZQmdBVmel69NSzJ+qEGXMljg5F5efJJs0K0ighNgepabjPU3WYqnpQ4U53Gpy1t+em56ZfSEFg&#10;0hr0WoO8wQ+ZvoKKYRoegwA6Wg5MWaWRRO8QlLASiHIHonuv7OscAiB9CbfQERu4gmF6sal1Jgd9&#10;gXySDuIaOO5JhqZC9NoMBsfPmMSC930pgJTyXGjKUkVDAwA8gSBIo92Sx1Ykb+/4nT9/ymXiw9Bx&#10;3ZaEVUxWkDMjAajrQFq8mCH0kRvIFpHT2SNH+pk2wknCfFyQGbjO8gUHXlC0aGYSlnI1ByCgXDLz&#10;QuReX/be0TpYV0XcLfQ28W7RWKXEIVi+uB2SaQVjifjDDfOBJHqwlMp4IHkInez0jb5dn4YmLjs4&#10;4q6yzxuPOMZisVnf3h6bPjdw2CM8FFj/fH1VS70wPTdXb84Bu/3v3abnWWjQsZFYhf5E143lOZUB&#10;8Awqu/jnYrLOs3DYxd/zfI1TGah1p3V2CjBHKBNUwVU/AKABSS9PAKts2bP9xTdTfX3t+5HqvXeh&#10;QQh0BnRgIUrAIj6CpomQZ3KNs5+ssM2RCsZyPcjcQg3ke4BNgeoV4KZ8XpBmEm/702by7IlXvgxp&#10;+G/PbPT19IPAYuqqTgAu3CmFqbBNVn0sjmG5ThTVwBnKdFg4P5O/gZYxBaDxdKLzGeyA2ilOfmT9&#10;eXGFT+IwPaYXFwdPdV947/6dn31n6uVZtgQDpYFprPDCQriO5Au2vIA8hJthWyffSb1a3QnVyjTV&#10;ViIzc+mr6cQgp6pVyi2u3u7E5tw7+nK/DaBRfATY5cNWIdqXG9yRyh7U3IJOG7qqSLQAKJ0PDJLH&#10;HBwyQoxRV64iOFXU5dsDkrvyODx8NQE5ct3dlwBNRsGA7Bef7EpBSa5WA+PNEruxCZ0nPFMIoSS0&#10;EbslTdcKZhUxv4RCZtGnB+JJwg8AyBJRnQZnaPGhNZiKs/6n/zzYBr0DsIRSecupHZlO1oFsb9n6&#10;w+91ddHBvC2ycsoHAoeqt28DiKrMnU4tGCak+EH6Ova5ag0uv0T5XMeo5fIqqMbaRmijXCttbIUi&#10;S6/2vfEHRSgYYuNsH1xXRYIw4YybUdinNGJUBeiFKxQfTr55evj11BLbgaR2nWcxvBl7g1A5WWNq&#10;arW8XirXbqc5VX69FZQvBWECIQ38hYkrJrG2yjxRB8juQQ2rPe8slU6bSLSAJ5318KVXd2pbPwFN&#10;yoS9c1xt6jpkFUKr74uKxgOdUT5pnC5V0CqiQMRF1z4XVziVV6H+MjmwALCB05RMSJ1/CxKwS1vk&#10;+Qo52YHRMejywQ+JXR3pTkQTV17u7p5NqI8rVIcCrIUBa5Ru4hFjvzUeU2C4FN3tXxQKMhP3psjF&#10;YR9TbmlUYDP4YMEEJ2WRRx+hEQWOf8A8S3YTdS/Znxvuuk+I2VVM1S6J9MGSKF3B8ePCitezmLLt&#10;wajn3ktMXV2Cq3d05LTLhQFPFPODDiAHiEJCsabrAXaAx+JgK8wiqcBFgYm1GtASphKOKTeimPbM&#10;fstjAj/guucLGhTxpvAEh4xWqvHrAatUhm2X1ft/PGWM8JmbkWEeTwbYKx5F4XP/lVZ5IGJ5NP/A&#10;wu+d3jzSd9qFgAtwmcR0KtJxjI1v87CLg91BPhUpgw0VRqrPDt7bZC89iqdIAjmKtTdTE3B2cryb&#10;mjBd6dIBj5Upji3MAQA1XxTyCBBGV4tlATq19HqOKeCFcOyWbQkqPHw9u3rZ3qJXbyzOTY9NHtrc&#10;DwXWP19fbQ6cSzKBdT35XWA0sEvVsgTWdTSTuzjHB4YkNZeP5WNh4AigOSkff0x6Bzp/vu1Zmg5o&#10;oyC4mQpGvOnPyQkuNBcp/AWATjZEHNqEdLDeGMwORiIRp/re+0x1QGkHzyboY1H5CKs4lKgD3Aaf&#10;XPV13pMXQQ1BtchrIJguLyPIyvR5Ja3pNab7z77StfHlU+T7zvH+XEOtN+rNwOTOe37yF3gSW8I3&#10;wB1jHCesIzsFW4Q8EyL+2MB95TKfk+YD0tw8AWU4aFXKXGAp0L+UjOEzRy9cOVL9l985OgVUwsQl&#10;mCNkS+Ut2Q4EK+/Z2ucvvjMfCTkQlVPjfqEANXq7dICLCbrgdhBUmBYS7P/793/6Lugr24IKFjAv&#10;PGzhapw4CsihiiEEkmHwohUFLCOKWyDeSXVpVGchFFaBAguReITfChUGXcGBSTXRm7gyMjvOro8/&#10;QHQGOs4b3sUTqfYSFHguh6BxFyodiUOYsNRRaSSxcKhOt0weLQ2GrAqNO3KiPBq/RF0E0Z2osjTi&#10;o6I4XLE862LKeZJyNjZClxGdUDqabEAqgGV750+OdmW3Nkql0pejHZHUwGNzgOq5Sugp9DtRsSrN&#10;Xe5rpTSyG9j/0i3wQbEvhOQXiLLeqoXKTL1tDp547Vufo4wCxpK5L9LwigRuQhCWEADQ1FyGvuGj&#10;vYvDZ0dfSaVgyI5JEJ6Bs97iwFGqYhGwwam2uOKDvGqoqEGps0wXfbrwt0BfEWi0jEHVZXwXS1g7&#10;oXZ7617dhBYhThXsXXzLac/Pz7O7sRS572Qz7GJjrVBuogazozCZp00UqDbFkQ34MIGwqlDxyghI&#10;oBBdCD69Cg0m4CQChjAZlUdj7M7VYO/gsCO2FbqbHTzdhOcZjCfMzI5cYAILhgi7Z2MmPk1RRU3I&#10;aH2scJ+6HYvZ+PvQDlaQVPY5CntGzpVCdnj6u48KrVNoM4oFjc90ksSiGdRCM5fsPffCrlNer5W4&#10;lz3Izm4BrYH/p9yJ1KbonNXfHo9ehRnCq5D5/Dx7FR0Z1n3e3aIuoUB1mqK0Qt5sX+KjbBqxNGkG&#10;MOgJco4DwppAlUBAQowJrMy1hczC0K0gwBDfchS8aEaa3IMFr21T4oZ72ZObsp18msD6vuNMg/dV&#10;596vuPw+OEg180DstLg1HA0PDsuewcG+gSRuJDHqjwAJNJ8n/GBUhKsI0INJ95AJsmSY/Un29G1G&#10;In3ZYUWWDA9dY3G21sbycZ8q73onj1AKfGlobCNXGJeyPjm96Lj5FKoo8alIiV+k0P0fY/K0N6dC&#10;ZQ/TuSTiNGCZz24k69vTyenJnx4qh0OB9c/UV87A2XfVubG5RsNNJhs/1xG4iGGBFtsx5G+hxnI/&#10;yMGcXAxATQvIAFVjPqDKJe63giqUjLWbINpZVLQ0YbdqQO0rF36fE53szhdJ2vbpwWyKCazqc5kH&#10;lEOKMy5I4pJg+BB/lsRfSRowWcBFRO6nW0Tc0ykxFc4qw1ZB74RjsPb6PFiKvW4qc9OvTb6e+opP&#10;8Y+qPW8k665brysKRIvGA4Hl+r7Gd24UmEM8laBCp8SZ2AwLuxe8wW/QdO5w17XgpRNXIS0jyh1F&#10;Ftw6vzl6Zmq2+376r6emumefT7DXILEuXYo/DoYjNYkf2pWxd1JdqQh0sgjZVCNOOEwM8jwcjg5P&#10;B/k5gHHa4eIr/dy46ipeE0HuYHO3wcIJTU26YHImpPAuYZWKGoFUjMCRLpzNMnBkCxUOoUjp+4j7&#10;SbB3jOk1cL8rx9+dTYwAJbK7e+abcShhsafa4hv6+ZeyKXb1Rk4U1LFCZ+LCzW7xRqNR6eg8WPQ0&#10;0lJ0WA10YyF3G1tGPI8QMe/kGcMsFiySADx+MhSKLH22Vbu8xQTWUsgZTzbrf99kT3fPOvnOYLZG&#10;VYq1UkeWCgG73tFdQL0qE62d5glba600kt3XKSZnbRUyDcGMxWQJ/CboD5ZrO5H3pr/16PwjTM3G&#10;UGqoV0kajLjBLCF3L2E6HuCcCpplVPYlkFjTk5MvvZ51ltqRWupVau4RSXwd+4VlPlhYQjIqhFRj&#10;rxKSEtlNw3wf+GrqLqIWAP8VE1U3hTjgNawSkNSrw6Zkncc4Qs1YfD2VTaEzynkScSI98U915Lyz&#10;f6bxQBNJz4bw6mtkFa9A1AzNmxZAh5l4fwh71bQJB4L4UeiKwsjhxGIXAE0/23h2I/QZQGDv9g2M&#10;2gUomRoVfaHnwmx0CAXWy915n1u32I9EQ5GOQo/9dgkaPAXcCuxr2osFWARMUq8V1FuxOI/WIa67&#10;olEGoWDB6zaY5QuUUE1ZUfsa25Ylz/alBMU9yMeh0cGPgv/WSgeTCBGn0XPp0hDpq6EhJDX0D+nC&#10;p4ROd6qzcHFFSkBC5LoWWC8lMWNDiM5O6zAwZEFMsqrcAAPnTG4md1UhUwNpCF8KCmESTiNBII1Q&#10;WArnG0iS5SmKp8/937WnjBGWnIzmyR6ZnjRbluOAHzS1oHikBbR5PuOn79nW9gt9XZs9bKmOKWid&#10;8k2CHgSue64RTbuhcZu7yRsGQMjJqdfCycHNzchupK8XEss8RRcBs2G2w7eE2qwEzHZ+wAQHixe4&#10;ObaBV7kIgyGGMSUCXtkuGcOUPDxIuXjM9oVjjMssMBrPJeeSx1479vphCetQYP1zXr6+44y+PZxM&#10;JrcbTGBtux7G/4KHiP2R0WmONax4MgPWb8QH4Etc/UC2gGPF1NMyzgrKKJR4xRVdMQQQ5YRRTXfD&#10;UOrJxR4TvJSSC8khLy2+/d5gNhJ54uwcfV92oa9HjAWJt+KwTqbzbC6LN+nYCRGDmwNGTU3YpET3&#10;3cPJ4HwcyHR8IId9x56qjo0dO9H1zlcsWF+PjGRQYLk4RhgUsFCd8ehq0lTLItGUXOx6MwzhpPiV&#10;sgKHKv8Y9kfB5lIXgD+y30siSoLyRWGSEJug00eOdl/53Tvpr/0ZE1fdf3Z06uXnmb56+flfSoIY&#10;o+FQO7st57df7+q7/+o8tHZKLUK5f0kICCNWGq1XQmjdxrpW+s79r50Zz7hNoO9D2Ya6dExliYw/&#10;ipkpYBeH0ubIXGXiZVQrsCuqoZkwjQ8Odyg9QC3CIFwWFZIqhjBsUQtIY88i9qjWf9VzNTFyYWp8&#10;/MK/isdvAapD2ms2rW+d6NpNLSEovOXssMv73QUf/dXsUO1jnYIKZsCLN0V/UJKMwNK+L/FoH56m&#10;iJ59nHYsPLBImOHlfv8BCKyHb34WYWJh6zKgLpjwuTM+DRUsSM18eCL1SYoUa2s9HSAv0EwVDGey&#10;62sLwexlMDqtltI0zFkW6YRppDakyahTInNZ7VlQWDWmtfpOJ1f+Z9CJ2JTVdHaFrxRf1KQCr1/t&#10;i3A8HlZNt94CX/ajk5hMmH3VKUW6UqsflnnHD9qDMNaIcpvceKXVNLU3gZaFHcKS6GiVQjU+f0gv&#10;zz5bXv0QWoarvIJ1swVK92+O2BUmv2GMUDceHUu1mcCqtZ0th8m7zYzqWRKGeUtEQEB9DTY9LF6h&#10;RxxYCboEmgY96sglQzbZsobDfQZSCOCpYuJdBOU88WkEWsU1RPqzW+FUs6Onv6CSqKZAh/BqN69g&#10;xU2tUATlxQ4SxpxoZGEvGLE8QGy5m6qCgkquoM0KgwhhX1P4HN+HJuaLlqoFqTlIG5VdLH4Z5COr&#10;AG3NsOa2p6dfSO2WS7UyBk2WfxMwijUreEg++nD1QyxxwXNgbbU70Qtpz70Q9DwELPfhIdqYIl4J&#10;45e5wPJJC8GbikQTx8KV1dnUBarKFAB05B7YYFZQYkwbZHILmdxQDBtgy2KcziSUFo5g42+J31BQ&#10;YOVuKbrAJUgQJm9/eqT0lDHCm+1+3fvUI3CeKVG5nk/zVXjinxn4wn3cWnv2yum+wb5xxRbgeAU8&#10;YSY31R+Y+DOVZMWUzIIpMKG+2YiGw9fC6rV6/2B2c/fJzpEMrO2eJLk3wJofu5GPd1xrZqeK5Usd&#10;4gU3qHU4Y5JozWoEdtB4MqEkMEPQkpiDFmuY6NTC6m4SQ8v26nNjbxwbO3s4SHgosP4Z9avv/3T3&#10;hcn+RiPZmANGg4yBLDgqZ1m2TFnL6HCPq6CsYvmZTEwGmDv0CG0filNIUNAtjqBCJaXbIrSGVBbW&#10;cQ0bdJmaC6Nqos6gJmIIF98e7OvLppzN1GbmcQPicVBjyWRt17jPG2s4y0Sggqe+BZ16QJ/mdRpn&#10;CRqUsIxAoy+fx1Fk2CXyKtp3k9PnXjv7Oz/5yg5k9cxIkkmr7ToTWYHAwqgdFz1TVseHSksMiSj2&#10;l0m8/EwOy9YyzeU89rkdnShffiC2AicoHCiMo5dlO+4qMhTeho9Odc/+yV1UWFPdF7qn2Gb9Uvfv&#10;/ZJtG4FGYfEBGPCuTb+ezTpLS7UWcRpqB5hXKKtWA+aokFdVbseBicOPq3d+eCm+2GQ/l2juOCwP&#10;V3CRH2jwkD8cqQogDTAnxrkNBPescPcVFCtMEXRCSHezUgkGD+FDTHnG2P3MdCcSs1fGx6e6o/Do&#10;ooGdyZqTXW/Nh0IlTI9hWqT9ZKd7WUf3Ff8t1CA0KqIdaMDRNegrkJVlkd6yBCIValzUG+SlN1FV&#10;M5iufy1bdQgcH1oth0rPhhLJZNOz7Ouubo2mIg4NEa6nBTuslebtQO5oWuXBOQhH4KnOrTX4BlIy&#10;6+h6Qm/8+io372+xlw2QJ5tvTj/6A2R4gZcMCJZFwDCR4YopBqhbYYsQfe+GVYAuGhzzFXbzHy2O&#10;XTz20utLoR1ns2seAgUBJI5CCipPLXDkc8tYaw18QqgNkRYBMHlqbFUhn7hF1iHQ6LWNQB0IR1Z1&#10;vh1p76qSZ1vINTO0Y12prvZnpRqGPpcivcnmHljgieCKMctUZCRaGsIRKvSEqCA/H11YhsmDKlFh&#10;sdeWBOz6Aml0pmQq5tnUExRY8PhA99YZHO1/0QcmUUVXZ2dnr86OJxIXLnR3Rx/bgJnF6UsZBkzk&#10;fapBFZUwE1hmgTx6klGUVXaakaUdNOwK9OX9ougKFgtx1eAjhFjHMiS27LCbuo/iCrcOTF95c2PJ&#10;6dHU/XKpJFKxqdMqoAxl7sQqH2geQmVxffXDKSawEomrxBhlEiva06v7HN5OWzc9CGb2qVAtMOS+&#10;GIjTgq5gkLTXiSHkMCddjbmxaDQXncnlclG34pOqEGGE/Js5CYrYVDDLIyu2mDCE7Cr23+PrTxNY&#10;qX7bU6CCZUp+RZLjtNpJX5iE7TRFtUjUkdiLp5j9RwYH3kvakhgAlCkhEIxhB++UZClwnytod2eS&#10;HHp1uUwunJtBGNbmbts5c7zfRk6opcTq8dg3wTT/WKJNt6YJHAWsKIIQ6ouAbLhUUAOCTxOKAc0O&#10;6gLHZiTAEkm2MpcZSvxgJh5QWqmHyX60bVvN7XoyOTa5dFjCOhRY/6S+uvn/OG9O9icbjbo7x167&#10;lCWI8kq30ZXITkAXT4wGMdyTmbicgcpQOBa/BWgmjrIRIYAUFGh3BgktiseBnUESJBp8H0RIw9iK&#10;pXEKlvHGYCSbjUR2UztHbZkABlDhQW+hB3OEONII5Hb0Q+mkX5btOMLl83nZID0nsY+RRcpyUSNB&#10;vhSY6tFnz06VveZ3p8++Pdn17758fjxT7etJqnPsQCiu54Z5g1DFNESd9pV8laO6NuHOYdnyYIIw&#10;NwNNU0ARoAeLR+vQunVgxiYQWDDgowNcDBZ7MuK/P3f8aHd34vRz6f/hd6eOHj0KPcKe945O+VLy&#10;OreMorhju0L3YlfK2VlagoJFulRFsnSVcghbBwotqK7gX6uDatiBKtbHH388gi1C+GHQfYWin4cY&#10;LA6fQqVUCd7VlsklTlLnAe/VaTypBhIuOGkdrVfYiRPQLLxKGQULHlJZyXSPJEYudDOF9YfxWzEZ&#10;5gitPf3nJ78H8b4taA7WNmob7XbtPYlg7UgxMPgAITG5yDlvQQuW4PMGz5glxgT0n3we71PhXC60&#10;jO1TmqJlnR91Uu2tLbRFPQsVLOfXyTmmF7z+jHeeCax2mZf8OnXA0lcitcVLmQzO6y1iq6O+gvpV&#10;ukVVI/bprdDSZcBegcksFHE2X7j46BcrGONjBIxL0lf0Gior1COErBxNp8QcbJiyO8AU1rFjJ95q&#10;h5ZS7dT8FpadOEm0vAqUDkg+XCtzt9gqgBpW02s08Aa3SXx5i97eLGOT82bpWSK532Q/ELJ1WvdT&#10;qUikF5xWHMr/6UvAZt0ofeZs1UKlandShexGGooghgI+7sjD0sDXpHFzEw1JVpCeXahYBneSV9Do&#10;hw9TgSQY2OOLp1Nsl1WrlcsosJjQ2hwdzL1oaL8IvzEh52avzEZnAeXefWU2NgG/k2m/QsFmp10+&#10;/oACcIoamAt0aGBLlO0EtXA5GG3EBiJ6sDgyQo8peMCDMGiZ7ccqIuW5QHqeXVbnxsZeyDrkcBfe&#10;dpHtzOEXZc5sKK2trXWoDR/2RJm8usSk1dVMtDd6NdqLFSx6kXkUPFdSotBtis5Zh95+MNfUFA5t&#10;CtKTMDLPtOv1eDwzM5O5NnMtE40FRZygmC6ZIheZvSewfTF2f02h79j67ykrZ9NPUQ9/6cCigaln&#10;yNHChIxYXq9oB1Ch1HoTgTxA1qoPZgdP9SgSYObB2hpfDpKhTYl3FFEzWhxODzh+/LQdX8jlwzO5&#10;sDp9PLsbiXyyOaBUPJxOjN+g+fBvxiUjGF30A70Ey6soXuEhpPAyUkq+xjMIg/FHakb4oqxmSl6d&#10;6dSFBRhXAmiNzkcOsT0iKXPNOXXs2OgfHeqHQ4H1T+irv3Iig5P902OwgW/+vesyDWJZdMW1lDin&#10;upFOiak5gGmqsbDs5sLxfBKiCLnbm9xRkhgJhERl9taVaTiDnFaS3AA2O7Tz4sBmD9Cj+COagBht&#10;O+2UE5l+DIWduAvnL/+0xcNbQFn5FYKZor6SbECoQ7/S13gLUOM4h2WKVsizxTafB1eUTeQsfa95&#10;7O2RE2/9v1/xuJf6egFSUWdriBcLHFhhFcHsuAgiu0CAgoNUaTsOjIbcAgwRytyDpQdDi9KB8eWD&#10;iyMqRBlqVzK7r7FwPp8L3/jVmaNTv5fo+U9//Z2p2T98uZvJrfG7fz31f8lhGUcucY4ajrNnn+xi&#10;V+ulULkW1FX4PGGro62wdNXqxDyjLYe97JSqH985NR5zPRtRo3A0NWS+GlwYGQC0Qj0FVnKDjwRW&#10;gmhnHm6iiQBlQ5SZiI+AzG10bfHIZzDkWDKgRpVkz8iV2dnu8anx7n8F/QX20y3P0s9f/J1QeweS&#10;7mob5fJGyKltxqGDhl4vCrYQ8HazUhFZPFBKJM+YhUcXo1uAG0UJ1ghpMEXitMFH11bYtfL1pScR&#10;SOWpPbuxAQapu73JxjaMzroPF7sikVRN6CtkHtzmJrYAkt/ChEKIIBRJRdyxhf9Wsd5Vhi/BYlAo&#10;9JPLWMSCspPT9+bYtwrUu2T/ihPwF3tZ2BwsEmOcDO88k7CIgiQ4AsbDsWNgxGpHduezS+VWYFkH&#10;gQUVtHKax0CTOWx1ncm/NXh/nSktwMvDbV5fxy9gcupmrXRzdXWDk7BwshCEQSjSjjhHFGPP4mnb&#10;3rHsEtOIPwk5pa2QUz2SSX66CNuZ4PiCV6xQ4U+HIOgPWVJ8hhPUyh564SqIUcUGnOdW8D4DqqFQ&#10;9LJOu73T3io/WwOGBhNY2YH3GhPsNuiyVs/0XBiKdl+40H2le2RWrkgmAKqYwoIrvWuzkwr0VQX2&#10;hS6Y2gnLVdDxWvx5BSN02E2A044tI0UKz3lRB7d0sYBPYLzNEvtuH2tu/A5A4dPa3p57Y3pgV/Aw&#10;UGSVAoG1jriLm6u/mUq4xo70COTkDF3tvTSkhoHlPtTTKyP8iq2TNhZaTD7QJkbpuB3LFOwrjWOS&#10;/c5ejaftHTAVmRK04KILuR9kruWi0dxjmlC0+KgdKB//AN8BQO4U7ifjTpE0BNv4NiW1+hQMwfdr&#10;400msGyRIoM+WWA4041D0KjwrAuiqa3Iiy9sHjnVl5FslV9OZLo9psgE9KUAT0o6kpANYLMN5yGe&#10;bSbm9mTv3Xciu2eGVmw4SIYEzIcbcNtv+QIi6osyWoeqhceRqn2erYntLg4VGIFNS5TQYOhK4+XE&#10;uhLOLERnwMUAbDVJIgwjdhAXt7e3G9OTo18/FBCHAuuf9F8NDp+b3k6ONRpeM+l6mJyCHixLRn93&#10;YESKuWoGHFjsGS/XMwtMeiTD0Q9knK3TdQpjpnKVRx1B3QdjjybqWboMwTMwfMi2k3mZdJmmEZhU&#10;8iYH+1IOO4N2UyOSHOft/ViMJhmJY+5bGm8N0kQH/ggXwxHDYdngIymCV6xbXpyf0Hk1zxYBINJj&#10;UI21PT15duCdL+8/nilHBt7NqQ2o60BKD0ozlbqEcZRWEs9c0HGEEX4B0hOWpdgM03jQIoxRzRyW&#10;EP9gvSogjBLUXQtWEglBWLIM0hUyeZSBH/7XC3+YOH73a//Lqf86+3ziwntHb3889fsLLycBAAjj&#10;lhYdT2vx9aX2/FLo8gaGs6DM4k6s0k71IGp05wASi32If+7jnx09HlYUl4s2fU8nizv2CKk0BcZq&#10;Lqk4o8GgaxBRDzRywkMBi8fTYDUJrcpIZjSxCSYR3X0fzKmYC1Qf7mHXxu7j491TCeiPgjJizzrr&#10;4fdSIcgT3ihvlTe2wGE9ZGt8UDHAyK9oBZho4+gHwIvqWKSqEG/ZIlKA1lFjArREAFXsZBqW9fPF&#10;QcdxQrWNjWeZmIMr+d13G41FjwlOb+9iVyqy267xgcs1Iatu8/YqvrfWggDCUrqcxlycdbRerbP/&#10;lkuCftUqIUKhhv1B9g/dS7WdyFsnTv4CNQcRooqFF8n8A/qPB+fxwDxR1wqGCR9p6MZi9+Lk5ORL&#10;o6l2NrU7f7kGdSjMwSmjyiIcF6+pEIaebFo8Hho/QaGDJW6LLwkS1qr4B1/lRFJOdUgzVnijdvpY&#10;Vy0yvzQPI37AqjvVb/PRU4Mqn+zIexROKCHUvUKmJm58p4kIuAMFbtICsQN+P4+DG/BpM+xAJo8D&#10;4wDQi9z67FUw8EyAUC7q6tXukasj3cMXrvRcuZCTkFBqrMiGCT4AWbK8Zaa4ihaAVVy8MLJbZBdM&#10;XAdsahHuG5XH8fdlWecc90rRBLQKKisN25gFE6eOMfeZ32yowTbVxvS704P3a0QZg8rgWgfPwOkX&#10;padYssrltbWXexNDTGBdujp0baa3lwmskRHFtDgZAadnJCJcUb4e9MmCpHjKEySiu6hp+V+Kl+Ff&#10;Ct8MhvXMQi6zcG0mGl0gFoIe6DIp+D3YzHNjYihH5mYHWuDYvqv+yTNPGyM83WzYdLPhF8qYs5GP&#10;m50YH5+7qqSAM2Xre/3Z7CeR47KNa2kcnQGkqTQ9KL9JIg2Rc1Q58SsG3YFYcibe80lfpBpxnhyP&#10;gz8Yvka+wTf/tyRL1Oe4dqQc2GD40izAzfFkLQgmlMj2Rg1JtDtgiwKt/1AR0EwmytWF6FDuFq8l&#10;EtYQpNae521vL86NjU0eorAOBdY//vL90E7f2XM5NZlsNBrNZJLYopahE10KT4iOxJrOoJU7Hn5f&#10;7l0AS1Y4F43DBoy3AG1dmATRk23RfohPFFo2jzgI40ktL9NuYHnPgoaedG6wjwmsdvZJ5D1FQvsV&#10;k1huHjhbcPqAzFq2yFKOiAPyI7J31HB4gW1x8j7wIHibnVqFusL3Z3RKg+KDK4G+12y8MXm2q/0V&#10;CpazOT7cv91suvBH5YQIapGS1RFZqgIwyu1VsILZ6gxbBWbCGPKukK/B930OyTL3zYMdQgmg6OSN&#10;B9g89EFlPa5C81W9EZaSu6emuru7j3zy8ddOfefPprqPn7p96uh3xscv+RBs4wUtWOvk91I41BXY&#10;r1qtTuWqetCQtVP9UjohnzW897MzC+wiBIY7gD/BMCH7T4AMNQJXO0a1YCXLJLN1hVtoePcPLmM+&#10;r68YlQeWp3MPFvmjYBKL+9M9cPMr8rs90OEBG/9sHAO/gBHRkB++9E4brtyh8sZGbQMgBGeUg+IK&#10;uUpMInmKiR+xAhYD2tfhSi7pIOgwmxBArpIhoKdUROO9QmuFLZDvOM5W7dnys1sbqxsbTM/de/f6&#10;XNOzoKD3UtdutqvdSvMCVvorgUNEaigjAqm82grqVyCqypyMAA3DMoYBMrESWrq8UQ6xX+c48zuh&#10;wbMP/4BG7vBGrww3XixCakuRIJiEHKgUoaQzEQwREo1pH4GkcNS/WIEa1mjXYCq01A7VOmDLEnmo&#10;UDFB6HQZ4hJL65hOjcnQq2tp/DoOKIU/GE64VoJWIxdY5CeqtduR+7Xj0oog4VsPX0q1gVa29KQa&#10;Ys+6neNJG2xvEv80u0NMrxtUwaIwZxTcJGRMIrWTkiKOJ/yB1vIDmjDEkYqJF2rsSR2qhT6D0KQa&#10;ezeS3RwmbVaxw4nZxLWRRO/s7JUrCeVzSjasaEVQRHkZRgZAIikkGXAyw9pWin7+BiDEYYIRNJ2J&#10;3iH5wed0yIt6gz0xfZ4FDRwuGxLmdah9acjRBx68ri9eT76ROZu9X0IpRXpqDXVt+WBWzs0W1bGC&#10;D9bK7EsvQA7h1UuJIUCMQlROz7hCc80+qid2Sddguo5jQE268JvcyYQFc106wCHQOG+Udw8D1BN2&#10;/aK5zA8yM7loJhovcJBpYOcy9YBmamq0i0XUoMmZBaBSYDFQjjxFPTzTHvdkthnbIwK9YcMizTaj&#10;EpntNeFv9zlBVUMzu2fPDUZ27/XF0ITFs88CUyrtifHukWkfy02mKM0p4fyNsDpzTc0M9P0o9aSd&#10;PdVLOmxZ8uU8bzTIHMnuW9LBrSy/mxUYMORwMdsne7CkQ/lMexzIMpNDhUwwtmClClKzM0NDMRkq&#10;jBZysKASD9PWXqPpuV7z4oeHCuJQYP2jDcKtnTMnIN+5MabONeaue+SagvKV5cU6CoPs3moyk0c6&#10;VPiW9240HmuEw7lczEfxBM9avP5jp4lklU9yQLYtSKlRVDX2QVwJ59g58YEr68tYAgJR5rFncPK9&#10;PnC4p3Yj9981lYYbp5kzRWRFaVxQgSSzeNQpnGOGkmPyamFmQSb3om8FkCpNb8Y59BfxdtBNQuO5&#10;585tT77S9RXM6Nedu8eHM+52vVl352Iq5PSI2Cv3scbjqvncIjdJkkUfZgihQxhDgSXHkOR+y1+W&#10;gtT7ID2Mk7p8WAhomtAGISfHYnwwMy6d/hkY3Y9+8lunTj33jY//5d1vfHzqh/eOjsR8T7bF4WSv&#10;z491MYHVDm2tpmslwbhklyOhrQLgVbWKXUH6QCtwE+08l76XiAGvX5ebNuAaKJaLkxC4zb1CDAZq&#10;shlfkDG5QJnP6BhnsuaBATW5iql9QWm9niwjsqFCYAXTECQtA9H1cS8zfmUk0XN8arz792aUmGKv&#10;wAyj5z089g64oraYwNoCd9RWrXT1wZ5OATmUc4jabi9mkOMdHgYDOQ0YYVeBItkEmH+o/CZZxD6t&#10;kENLKxgPOLKTacDJpXZtq7ZRhgYhJAq3z/SPNepwYbGaJ7I7m6naagk5UkK1pm+TSl3nQDF2fe30&#10;B8GwBeWsVXTAIbkdlUsZ0vSYHrl8eSv0WamaWoqkus42i4TFRFlYTL7tvShihskRRG+LfKDwcw5r&#10;wA9DJiMeUK24cvHYsZdGR9tOar7dBlRouoUZgxzaQT1DrKes0/AgfXS9U1mBwluZVCJNE5ZEWg7H&#10;jpYc534ktKnCagC/s/Do/MMTqRRoOqaEt7ZKtTsDddtV2OHlJcxKoSljwhIOoELgMyeha4jC4kh3&#10;pJEVBFVDAilW3MduHDAa9gYd4uvXSpdDta3Ptmqpt04nJyjXW8lcuDKTuTDUO9t9YTZMDq5KpTjh&#10;5TEB2MJudUHGXaAtIa4Nqh1xKA/HZBJ6haKJ8VRygWPmKzjFCySySgUDCs14THHjuomf3IcZRXY/&#10;2BlST05PD2zieCbXVBSy3bG4i/rgzQMAB/RhfTg1lLg0NJRIXIoOXQKP+9CRAdmHramPSCbTF/F8&#10;PgdlBuF4UifTFDlY6BNin4UijUmZMgecRpZyIxYeimZ+cC03E10YCj+wfEkPQPE6j3SmlENdQpcr&#10;vihQ9CFXGIIYbLfvaQKr1ud6tmXL9BMn2KMPdMTYgfEdvYOkp9KUqcm2PZDdjOz+SViOCS6ELKpl&#10;JG9skjkHmp+mcFWo4NJQwzfUc9m+vs3d7Cc9tmQhMsEwFUErvEVLMjdZcbQoQSzAisfHATRfEkBV&#10;LaATaj6nX/GKF3ZsYan3MtHkwtVLCzFPJOrwwBxL97YbitvIHDs3f1jDOhRY/4i++t9Czw28C9Wr&#10;7UZSTcY8z8fqCPT6FM4xjzVE9FMsXkfOKPTE/ekMU0rsb25GYBg4qEkUsSg+h3cHrWU9novl82rc&#10;DYN7PA5Bp5AzLHloLloZG0zd6+p7CyhYfyqx05AScnCEUCfsg8V7jVDK8rUg2VdTczPh3Exuxu9k&#10;BPIyr69DcBXbuqJPAH6jhM4wy26OffpS9p3yM18xcN7reSPZdF230VDnYAY4pnJSA1CqYF8j+FcS&#10;N57BECG7ObEZoDTMxJF0qMRxIED39c4wsPgbrEMWDU/DDXWZGJPZnWD7NBBYZmPg1FT3y8fv3n3u&#10;uWo6fedu6c69dPpIj7dM8sri8LCVyXdS7RRkB1MJBUijNWcnLbiSpY7AYi/p9AH/EG8VVp97b0YG&#10;SkMTdYUHZUIuZjj8kegMPH+QvMh0UTSwXoTzW5zLgC52ipLTZLahxOFDUkQGt8NXDB3FrqL29Mwm&#10;eqCENXUJjHa+ZFiA47rY9V+WHHBFbbEL68YWwD8fw/CaQMkXqDZlNXiqIF720dFeKewLUShxojwi&#10;U7GJWEDUuwEhQHjrDWnFWhmdT4W2ti5vsL8bG6EdJ9LXf53tSm3PkrZH2zupdu2As70aSKzbBMPn&#10;nyFxVQ6qW8LeDhJrvcY+s+W0l0KXMVNvgz06qfarg8ce/QLplSD02AGb8HL7FDNMncDPUWnpleIE&#10;4ZkqVNLiTcMKHVXwthXOb08ziZVNZSNOKNUulzfIgQU5OGjDggt+iVJwSF+tkuxaQzM8DjjWWkR2&#10;IH+8YIyKQUKovUR2ndpx2d6ztGXM/z5/8neyKSavnLbzGXsVuvur5Hsv6xCuROx8kICWBIXQCsUY&#10;GRXeJMSAQpGsWEGoh0R5SwY27jQq1RUfnn5yv8oe+g3AhbHDVtuqbg72f/4IikgFSU10X70xe4U9&#10;e7q7EwpOsrInRbECkBQQCWSbiiMwRdaoBFUoLKp5WAXsQuVF1Fg6OofkIFgbGeNawaRbWDTkGPTt&#10;pQcGYRoqqMs9xW02jp0d3GTn2foq8RnYYVxvrbW4rlo/YHbnJCzI+sYhg38xBSb3BLQIAYQVjQ4P&#10;9MiaHpSnHqDtiLM6zQ5bQBNjcKYUgKZ8yRLUhQrnvwefNSU7pl6DnK3MTA7s9H5F0wQ0XedULJ90&#10;GluqEW2Bg4Cy4IxKPGBj+8y/ecoFoxxpUB4a3s6CBJNIMTVui1k7XoiSMBGMf4x9qHK2b/fuvedG&#10;6gcElrgpHSkWhBSKNRPUpVlX40j2iZ/dzGbv349sDqiSpnMbFZSZ8Ocp3MgPq7wlshyp38gnc8g1&#10;pvP+JVKzuOYkJKnwplHlzbZlO5arh6O9ibDicdw+BT8DbHQ7OZecm56ePhE6HCQ8FFj/4Mtf1nYG&#10;hpONegNerquuLNBUluTGYy7KC94oBE+StIeYhnA+tyCrmWgY+VMzcXAFoUUa6AkahT7rlmA0UD1W&#10;VhfYqpcHtgPiF4SHStcNKGTtTTJllU1tsn1OJKrHrsehuQ8Wdw9/3jIRS6jhaHHQHpwry5qSDLOV&#10;ZCYXQ1IxVrVEAUsCgSVahGy9Jd8znB/N7bETXV8JInym5hwZTqquu80E1jZbNHDgJYb00Bj3ewV5&#10;q4Lijn4qHWxpTCFBdxAwWOgKgJqdZj3QeXCEsFxqwkzGWQ+AwmIbaKZUb4CRDBqd7576ztTLPfc+&#10;/hq7mFfv3q1G7lZLm3/qahQMiXEwcHyPdS2xK9xOaKPTwApx31DpYDJxaed26Tcm4djHblf/+tSC&#10;2wTPHfDcA6oXV4Q8z1kS0cn8WojcAxzywQ+xbb+uF3AFY5/YBy96wdBdFxt/JNWQtw7vfWHsMXXF&#10;Do873D2bmO0ZnxqfejkvA0ZnBeaWzp/sWkql2kwy1kJbGxtbtZ3LzyUnUBoRDhwFHQTl0FQb+tsL&#10;+9T5kxAXb5HnPRCylU7MMzqsjX0o/1jW+eku+EWhrWc34DeFHOfHfZltd5HJvL29c5uOE0ktldLr&#10;yA37Ruk2KCs0Yd0WEwXrApJOhNdSmlpyVNxag2TocilUCoHxCpTiZ0wolEvVVOrNMYOKgnh/ijCz&#10;NlEQ4X14tf8c9RSqqiKa3o199GIXOb4Ty0HIdvDU5OSxydGu+aX5VDYERSf047fgig+NS4gAgo+V&#10;MXwQExPX14Aq3yJD/mqpk5mDrcVVgtZyFDnaspxIe2dXtT04xJa1cv7h+cm3lpZ2thym6mohp107&#10;M/DjP3WhM68vExajQgMHvGZpIiJNpM0QUcrEzqDBQR8WNqAxVxLko/f2vR3HqcEc6WeX/5Y9F0Ih&#10;p++0O4Ha2PSuDfdci/YkRl7u6RlRP2fqGz5cKShs3wfhW/hrJrQYCawHhS8q2JF0YbwXuKMgl9gm&#10;QcHuv84t+EWzHn9fdnHWEZ9lOoyqAPe98gXNFlSgRPewvt0YGx5kWpa3W1dhULC1Vl6nKG0mWVuB&#10;wEKqO8hsyoRcXfvwKBNYQBrtvTqUiDKJNfz2sGvyMUJTADFBtPAwHF3qIBgo2EbqzMsUTKJnmpz/&#10;hN/N5YSkxDLR6LVolO06o89H5Qp3Zgf8Bz+IPZQo7BkK7wAaFTOEsGTbttf3vz7livHT+zmob0H+&#10;KmpBl6YQZSPYP5oiIIyiLPjfZFdfX6Q6oMKvwu+Ji5RqDs7yJTGhh5D3YNQayD64CkfDb0xCysf9&#10;6mavtCJGASoybzKgb56UUmexpbIee8wFm4uGBfEIA7ZLcMgkWtB8rSIQXLqu2PYKu9TNPJ/IxGx8&#10;OFDWwjwh9Ag/3W42G8nk6KHAOhRY/2D96vtl5/R0fY4E1vW66wVUdTvONxqdDiFcM/1kBgRWOLcQ&#10;15PRBYAjqDC+Z1kan3KlyUD0YvmBX0jy4kw7qHlV/UCNsYtvLP5LYcxi116233g4N7m5GUk5TGRV&#10;+xRFRW3lwkaS09dJlmi8PYeiyyKR08jlZsKZMAwlchCfbgvKuu7Gg9gq1/fhK/CkspvTb4++Nf/t&#10;r/g3d3Z7MkxcuW5TkRtUuwqTvooRo5QcVD6iJ8iDBR/1gQk2M7OQZ7s5aBHShtCHYJ7AG4G0YE1Q&#10;A3nEKTG9bOibqaoSC+ei7IDe8vfe/tGfXbhwporQhTtVuGynf3T679GNjiU0C6uDD783/2poZ+kn&#10;tVYnJ4eP5rduHyi88HfEfzoxOtWvnWKbM7ZaWlD0B5cbTiSIZdz4SgAgTAzuH2BSmfShB00Yx+Ih&#10;hD6WVywPvP7sCBDQXUO0Pw4iei6w6xu9PYlLCRgjnOq+RC4sy5ObD0+Ownz+RhniCJm+2nKc0HFZ&#10;k1aWqa62j+1LKDjo2Fay0HGDrUILsajsPz7UsCySXAavxhlIKSWgF1z5LevRWB/TpsD8fLZMKEsn&#10;dKohN71Fz7LfGI0sOZF5B9p96dtVChhKc3JrulT9mxoS8rm6wvpVKy3Gyfg/xI0uQZez1tqCShkT&#10;jeVapOuF7YkHQA3Acl+RpgWLyG4HS3vR4Gk5xL8sclVlkqwifWWgS5+qeYb37mvHTgym3ppnwjRU&#10;ukmzf8JpDSKvvNpaRw7qKuIa0tDSYveL6cR0xwVPqc+rqK34HBy5x8Cq1X4SqZ5mMty2LW/b2/MW&#10;T47OQ2RkG4cinRaT/v3ARVq2dM/CTiA78vtQPjR4MDgPyimQ5b1CACyi/TPZYmJ1iz3xVqwVS/Ld&#10;4z8GB32ovFWGbnG5XGNi981FsNmzL/Rj0d6rM1dmZ2dHZl/OVYqGZaFJzYadEAwCghwyC3oMIHYx&#10;/YEBfWwQTLEwnJKEHTUqNpbHIfq5gB1BO48WTdwLPIAGIUwwM81A5Aiu71e2p5PJ5NmU0yZwK+mm&#10;NNSyYF4gaBTePCBZYZwUffBrrb/43aHE8+C/gvYgoEb7h8fdB9yvyofmTC2IcO5oIJ9mBwFzjlUj&#10;QRjgKswUs4S8sQjWIsALMHF17YYajSbyDyxf57UpPtqncaYW+1H1G+Q0VW4pxIavkH/VZi/H//en&#10;bsmP9LMz3uayTo9DsY8tkaYARZmIxhCVewjuhp+40ngru8n2z7m6iuYP9ojIwY5O0zp+9KBxRx1T&#10;uFsSdk/Y8phMnk7dfxLZiRxX8JKAKThMYd2gC9UtJLbSmhw49tmOj90kulu40Q0wGDyJiAathKCr&#10;cAMXjcXr0Uuziedz0QXFFj8Q0Yvs+mYrTde13cZw9nCQ8FBg/QP66i+3dgZzDdWtuyqWsAic4IFH&#10;Jc5zYqD8o+Lzm3jqDUh5xiKWr/YyhYW127DsUyAWN7OjsvJx1g+RAnKD5/SF2dcDkiqflwGBJVGu&#10;oK0vNs69kt2MVNn+JNLXr9Rd5CWhFXKZpAltrNDqzkvd+HrZt5NhQNHlESfMS2Y+Pz802+XSUAZD&#10;l0+EOV3zpl8beftE19KXT42vRyI7A5nGp25DcZtN2gSTwOIe9yDmBrvwFC0sMQ2nQHswP7MATcU8&#10;gdzZ2S7odTDQskwDKBqlMfBzWdgBoBcrwxwB0F6YWtW1xRdOTXX3vMdE0Opq9Q4CwU/92tVlT+90&#10;Y/WH26+nUjuhNmTl1MoHOKOlA9TR6pf92V9mOlWrzx0dqruubGMgIcJGUfFqYOaHZVsMB9Ir7E+Z&#10;AYQK8ergOXfZTSZ7ELbl4D67sVtMNvm8lUewBnjjURL2yAgTWIBpgBIW+xA0f13v4cNjXa+2l7ZC&#10;bZgi3CrVltrOvYSN/AgJaRBcY3hWRXiwaHYRfiXcOHT34NOlENzuygOOQgdxBgJrxdLPT0ZedZwl&#10;wH5u1EKl1pJT2zneuA4Y9z1tMrW0E4rMM4UEFPf0eprCHG/frt7+Bnu3WuNCFkxCMEzYgm7QGpNi&#10;LWB6MgGDtvfVVuhy6HL5jzdCDvCvcIqw6+1FDSxihGdgtyhIHoRLPWQZVwIAFmkrElrEb+DQA5pq&#10;w1Ztwdh7483B0dHXU0vt9vxSGZGjTOmVOZ6pjCimEhZWiCnKLvZrABnl9SmusnCQkJuIfvoRvnOT&#10;WoTl1WokG+nL2a6n2Hu621y0vsUepFTbCX3G7hiTqJHIqR6l2bSsZWlZNziSzMIiMyisCkU8oyOr&#10;wsf0SIVVqCAJaYWFomRIngezaXOjTmp+CxjuG7Uy5DY6O2Xn3IpGmlIJX43mftBzZfZKd8/LysT+&#10;55oGadlFJRxTmcSSv8Bjsw/5KvF8TIeeX0ErTMjwWZgKxNDCognLATttNSJjFCUk0HiFClYnNPbl&#10;GDCv0zxqgVsJ9xpzc5lzA2wTSNY10k7l9HpnwKDz8uFH4Hf/6OBHmMC62jt0tbf3ai+TWc9He3uG&#10;dY2DRk3BuDKxrSaaXRWRNOgL2gA/vVCT+cKuZZJ7m+pgsKao0Vz42rVruZmZXw1dXcCilI+tM6q3&#10;B4AqHytYMoQIoRdDQU4DVbA8T/+Tpzm4v17azADoncxa4JJnapUdPmIkSKBnuMXc5HGKRMLy3u7L&#10;bmZ3hxWFNrxqXNaEvzwAeQY8LK2DYK+AzR1ohDH1WvxcNrLr3N/sm7Ztbm1lX0eoxpiKg5B0hDh5&#10;gbdNdbMiuBfEwwq8bcKs5VPjkG7QsoBjSfEEk/IJJojzimSJHij2CNly6dah6ZOcfPZQSRwKrKfq&#10;qz8PhSKn+5PXG9cB4H4d9dUyttF0FFakFHgZC5p6sqTJyZkwhFxBj3A4CkoLcnPyt/wgahA7+Bp5&#10;sdBXDpCo8AKiqj7IhaHzBjUvbtnCr/LGpkdT2axTdRznuR4bzlmYTQH2JsKN0FrFE5JxQVrmmw72&#10;THdz4LMH04Xu04yfRkh53IHUsT+Is4R59GDBaXZ+e/Lts+cmX/8KZvQv25HIeH/DbdTdT9nJw5bo&#10;fD4Mydb5mOILUzvapyi2moh0nhJz83DfcjPsELkADSXQi8/tntwHj9B3C1uKUpB+hVmFEszWsWsA&#10;/BA4Srrvz51hCuvoj5w77GpeTd+ppj/62a/dZQ8p+TxhyDbezaZere1ELiOxHdztrXRHZu18pW5V&#10;TXOg+21ObYAZuVb6Xk+4Dj53tgB6Lpa+LZ37PTXB9qxwMxN62kGk6HW9Q56A8CNZhiVMkBqsB4WC&#10;3oBV9JbEMaFawKpy8eD09ySGumFWsvv41O8rbp59Wvea3sOT38syhQVJhAgADTnt6hmVT62DSIMO&#10;036hYHHgpsGRzcsW8ecF6Z1SCKE+Atd1zmfA+hvSSS1j7i1nydnZKqGTvlZ+1lnaudujNkBged7J&#10;19nT0Im0S+n0eklY16rV27eh+Ff9ko7FalULjmUaZAzYr9Y5WzSN0CsmFDFc0Wm3wd5+vlgwANtu&#10;7GM2TIX47VTEmtgHl9W+KGoVAgQW/GVfiVQH0FzsA/sY7Qh36eGbr7x0YvT1iOO0U/MhGBkEwYQB&#10;iuwNVazA2Q6Qee7KBgopviHX1WqpRj539h4TaDc/+pB82WTFutnazUYiZ6W9RbnZ3PNwN3Ssq51y&#10;dsCHXgo5kUioT1WUPQtDfyxwwD2iSVRpWQsoUoKGViCKhkj8w4EKrDCuWJat72nSrwYhwzpU2yjX&#10;sKtaCz2JvOmRma+yoixEEwtDI7M93Re6hx4UKI2c/Rg1jzRguUDZmBRURx51ILezfU8+H489Bho+&#10;O6JWHIO/ZDq6EwbkBodVicRUpQhIhxtMonELFlkOJaM5NrY9+V4kBW14GLtcJxI+7xbeFLWrgyx3&#10;ekMJhf+i72qiNwFJz5hGOBQdGhmWaRwZnaFQDyKugS+JQGYmC3xTlzrR9T4vWEliChm1GR+6M6gP&#10;xn5OLgqmVDJhDUXlB2jaQj2mA3kqEHBMEsWxggXmUQU2jCaWyXXJlhXP6ll9msAKDSqYXopLralh&#10;ygdbJe0A10X4BZAwpGSQ2GMbzYHIbqrap8LySMu7xmEOPgc2cHkoicSdii7wX6oCG92ZZDwzuOtU&#10;dzc3ezx+APCweKCuYC8sSwUeSMhbrqRQpYIZzFlKAaFLmGLNgOReoIdChEVLupxgL7O90ei1mGxz&#10;Qy0v8tles35dVZNjk12HPcJDgfW0lz9ydiIDw29A8Upt1JW6q1OF1UJcFdq7YafBSVCy5LkQ79m/&#10;oDIZkARLaX90AX3ZKHF8jcIIxYtPesQo2rEFwlSFcwsf5KjlH0f54yGblG2WGsnJrs3UZiTitCP3&#10;brDdVB2nzdgfzKfxNV4AQs8S1cUk4qRLdl0FRgOk4XRwp1xd6cu2SwUs9Os/xlYVW2u87emzw5Nn&#10;u74SJPVXTmTg7XfVurvdkJt1dro22LKLdz4mY1OSEJ8aZixCQh5y5zxZiaMymsnLstaE1hhODnOB&#10;hV4rk9LeLeHb4urEt0iIWjIIrFz4A/gx+ZlbbKHrfe/Pjk4dP3Wve9C5k2YX99Uf/lqGRwcmjD0P&#10;Ue7WG6+n3moD1ABT8GqiclULilTpKrdj3UFhEKmWRGAOh5C2SmeO/yrucUADBlB6vBFK9mEOmxIN&#10;OMFLcF10WIGsgbFDmPU8mGYNdnJPhSUUggYN44sKRApiXrTmwQZWSQ6PdI+zi+T4VPd49JYSU4DT&#10;sPfw4cPJwXlIE66FHLC4156wC/mArHs6r5oZX2DbBgg2WM8CFAPSOyRCyGuUdWEZaJ82iMikCUYq&#10;6ixDt7RH5368w67fq8/WtkIbl2vlmhOqnurdbrqLdtPbG3t9vg0NxHVs+mEFC9Mcb/8mrYGGCCkZ&#10;J5jaTEP2cqu2FNpaAisZ0wnVUC2S7XplkumBfWw3FUVAS1H4rIuBw32iWBQThMUi8TepcLfPZ+9Q&#10;edG8prT/i4cXJ1868UpXpLqUys63wXO1xv5BUl5rrUyw8TLar0BEpQ8kuGBCdY13NImL1cLwvA8P&#10;6oPSTScVifSFF73mdtPzFptec/HkiVTKcZZCYHOPMOX4ZFyVZc/zgauPeC+Cz0qUSBhwRyv0CJig&#10;qfZJXlWoZ4dXPMNzbSnTVw2BA2sLJjtrILDakdFG0UOtXLDq0UvRDGQQ9nR3yxMG5QpWihoTWGEM&#10;esbJi2UJrJd8ZhAOIOyRwEEKYEl2/Ork2YGqGgQ/x8N5qFfB0wcemIJOtkuPEn8qxBtZsdzrY9vn&#10;sk+y7VqN+sKror0qDmmZtwdRt+KhbhFurMyO7G/3RcHefrX3EtSxolejQ6fH6z5vEUrc047tQhwk&#10;5GZIdHnzBYODRM1gxtDkQ3tUnAkEjulFF2agfIUerKHEB6YWABhEIZ44xwCZynMTVl7RsVUJMfLs&#10;H9vuSL1PFVifnfY8VIYm1oU4gTr+Pu/pSYFZTDJF9A7kR+veC7ubVWd3SFZpEohdBARZlIgMJLTI&#10;a8A+8kBgH9i34yOmhHNq8nikVN2M7J4BPIgkvBaSzX0geRkgxDyjsWJqQUI2D3rUfBHHyI1eKOvM&#10;AIKBjRddjKyzq8tQItE7eyUxdDUsc6+WLhkgC6FFWG803E/njo0ezhEeCqynCqyd0Hvn3ki6c0xh&#10;1etunRuwNM/lT1esXrHTgW0Pw8pjj8kdW7IzuXw4H44xyaTkhqIz0DBUw5lcLnwLrdfcWAXXWx/b&#10;efLMQg4bbUB0iOOZlY/TiUfjhbrmzk2/mU29FdlMVZ3NEQVjY+IueMV1qNdSrQe7Vrolcg4QcwDI&#10;AjUGoaZhHPQjGYQmRCJUAcidryBxkIcSarXF7e3pt0+88s5ffrmg14pkXxjqT8IQoedi1nM+B8sH&#10;LAiPySoRzOHoRD61sPwUnkHMKNOgPpOp6MGKx2+ZgowKJ7FnBxSsjlOVY5PZZ5liiWeg9QoKiwk1&#10;3Xv7ue90Xzhyt2ekz0nfvl1aO/Vrwq0jtorKWA+/l+pKhZYu42z+V144vb3jt8KiVroEM3C120Fl&#10;q3pqYDyhYhYhpRpZSLKQMM+Pp+QIejsvGMGK5NVdRdd80T8suOH4LVk3jI7GwlIVOwhAF+JJNRJF&#10;6niQMZns7RmHy+RUd/d44hbCZJnC0puLx15PLTkigi4EDut2ZJzpPx7tzBTKF+z3SfovjYqooZEt&#10;j+ibAVL0CxHSI2432LC+wPd1beXkgFMK7dSeBRrExtZGiV3T7x/JbDeai55bP38stdQOzYc6Suo2&#10;HcfgVYvk66rgXkB1iGPfWwLsXQr9ZOlyGfzzoa1Q1Wmnul4ZXobEFWkf1AV3rGNT0IC+FQqBSoFX&#10;q6ikxXuFBcp95r1EaBoaQB+FJxCTuIVfnL94jGmswa52JPXOfK2EES7l8proXbVweJBc+IEWSAPs&#10;HchpazBQCKWsFimGm6tUweKKgQkJpxrZjfQ07Ka+12w2ve3m3vmLo6l2O/WEKWEnxPZEqeqRnJLL&#10;yGB1N/YpVAdN7NDHNBCpqrHbTRVRqDDy6hU37SOJmD2hm01FfROK2EzA1KBtuVUDnGmk/5HEnlv7&#10;2CFMRH+VmO0evzA7npso7hfZsfyc/VCZLVCArcMZwuKEJr2vKIosP3igPSiY2oTEzk41H3v/MRjI&#10;JyYkNYyGLRGFiFnwiozRd1AOU2ZiMHlsQxAngXZhJ+E1G8nt4VQ2O0/4WD58uRr0ARHMAR/8qLxO&#10;oAY6hEDzWEuvfjjABFYCTO6AGx16Ppo4flz2OWUUhRTZrWG1M30RlowMBqI08SE3KWA8kZjh6oCX&#10;ilC/KmzJXYjmrrFNXzTDJOljYj9IhC1gx0Dy+USdJsXDYqnHMUo6nbBD6Fq/eqrAar8ge4ot5mFM&#10;YBvm2YvMg5Z9TUwT8n/YBrVtqzGwuxvZ3D2tsDWZ6IS2ZAYp1oGiDJgTcOC5SDJwuxaPhdUb57JO&#10;9TkmscZlqRMBxFYkPpt4y5REBYoPIXZCNITlnkKmfS2AdokkQkkTjwYMPrLbrEkZJoYhpHtoKG5A&#10;oJGh8Yw02/Y+bTYbje25sRP/5lBLHAqs32wQPvPtUN/wuQyoK+gmKwAGhZR03RX0c+FxhyKWrseR&#10;cWVdz0ShHq9CdzCTmYGpwlxMzTGJlZcFGopn4MB/4uzj8XAO7FdMmIEDHHL9CBNKTUKrmZw+0ZeN&#10;pDY3I05tAN1X6IOESbRlci5BjZm4D5i7wz64DO1AdgpAhzAaRYGFQVNUadJ9Sli2ENCAoTvQs4Nv&#10;Zt/W/HvguI+mbn6ptvvMTiqyOaSONdjRcOs86TkuOKOcCyFZgNnCzEU6Ob1m3MWg6XD41i3baOL8&#10;Edz6931RwdZ8AkdoB4FYtBzyNqLOBJaSw3Ykuxb8PrublcbOD6emjn7yPyYGS6vfqJb+4msjDVsQ&#10;LxB+YZ9/+L2uVGp+/nI53Sr9psQqBZ52iiI8GEwYsEZ37h6NnMo1Ib3VBjQHJiSBbMRakMFBWOxK&#10;Y/GpAT5QqNQhGxYNWdA/9D6Amlah0NFXktZUwRUDMRO8qmWRYYoJrFg83J9gAgs01tRU96VvKtAK&#10;9ryHzcXFSaYZQ6Sw/hh6RQ57UHrloIKFkS0FzfXZzbKp7QgtQgl6bhVDuMWACcDzoCXN6JDcweGu&#10;eytzgyh7tjaYrtgAiVVjv+V4ptlgx8Gzzp9ot9vzqTZ2XmmQUIQOfSWSsMx9bfCVt6EeyAUXiINQ&#10;aKn9k42NP0YneDuVfWVwGATgvlGYKBawfiPKVsUXixSJx97ho4Mor/71BPUDqY5FQ4cExTLw7rIj&#10;Dxd+S/t88eL0RfC6w8s8MkfXAlZoeb3UqpEnCwpa6VWoZeEEYXq1leagLDTxtaDW8uFHqx+BwrpJ&#10;GE32sVZpx9mNZN9VvIceE6Bes/np3MOLb6aWsvNOtVSrtR0nUq2deW/87ZwNSQASj56scFQ9OrGw&#10;CFehapBZrASGMmSlwVYJamPbnyaHByJMtV2G/iDMEZZCEcfZbBZXsIBlACxuaPbKyIWeC1ND5os0&#10;u1Co7FuNcD4ZllWZ5OgDDbY4inwLjOqy78syVLDi8XCcfUh6/FgJk2MHrpVM+klU4pYp9oltAaBX&#10;fyMWs/CHF0wDGtDs2fnpd6fPDWZT7VqNxw+m8e+HHQdWOV1e+0pITrrMBNjaGpNcHx4HCBa7VCeG&#10;hsDjPvInp/7UFjOEBLfysVFo8oFpHPpDH7tGzHEpaB1yYroIpEGhw+s08FZdyFybif6ASawF9nro&#10;UpxIWaSqBLqU6xrwVuAcYFyxTU79RNKN17Sit5/S/PrzJ33XbcULuOs2qlW2tFMSoiYRcDTwjsNb&#10;xfyCLQjjkexmZPN4kiksIvAoyPMyOTdBFPo1CuwxTb52gl6yaNhRzbmZPifiPMlG+lRagcn5VdE+&#10;Jc9w/pu68OsGZUC0g/koUQ/kDfLlGI+mKZhjvODFjwH7RL33Uu9QtJfpYhdEVRD5zNbfxUW32VDH&#10;xqYnv/7MYZPwUGD9psJq7bzwbu8bc0kmJ9xGHQNu2OUbLYNxkQGah/IVzOD4soeGAbPeH53JY4rM&#10;TDgzxP4yeRPLw/zbwgwTMctIHpBs7Gb58XyObQdncjMQ18lkiALVipiNZnWdMvD0erL/dF8qEols&#10;wquMHCN5BYM+sNGw8HzDehGBtcCDaFF0J7u5aji/MBQNU5iNRWRkmkpGEVOH2vctmAlit40cT8Bo&#10;SB57bfJ773xZYH2fXSgiw/XGdbdxvd4MEFjUIPXxV2pcVUmk85ah9O1ChzAPR+OWwo4ORBHisZMf&#10;g2OMQi10nQ9bH0jJwXuwjLfWMnXZlWMzUBiEGha7pf7em88dnTrzySffGdip3b6T/vBr4zl4fDye&#10;ywiP1kkQWKn5UEswmVq/Ucc6EPFy++9EzgvPywHjdrp6Znf8ugvNH3R2QQSFpQV9QV7B2td1uf/n&#10;uODt85BlTsZ/hHpG3wPHFakgiIDEEGa9kVfVWB0I0StopMMDKBmWEsvH1cyverrxhYmsqTAMM6zo&#10;D9lV9uHFwdSSAzE5tRIkzNRqjnNmpOlZy4K3ADYaK4cGZPovHUty4HMelyECE43guzSOl4Acv9NL&#10;7UiIaasNzMkBk1TEiQw3mk32/Jf3TnZFUiknkgql1/CIQv2qykVWtdoZIhBSi+mUNB5SXhZaJ0RD&#10;CF1kW7XQkrMUSQ2ODoMde59s1RUyU1Gzj5ezJoLGIPwHxReWtgrYtoI7ysOfeVeR3UuAwrJDu2yc&#10;//Tc6dFXQG6nsinypqdLQGEAlBQCmco0y4ayAEUj4NzX0lSzgkHDcq3cwnLMzaDVxSOhW9Uqu6Yd&#10;Sdah0NlcbLKzZ/Hkxa6N7Hw7hda/UBXGf8+811tXFMR9GHxekDIqoT9YKFBoMjaKKT4ZvVjQhJMk&#10;A0EhjcX/eO7sJhNYW7WtZ0NObavGfrqzs/naeTDTwd1ly0IYnzYXjs9K+GMMdK3rbszNK7qsm+Zj&#10;WQd1FeYrGNNVt9h/b4TjNCuHteUb8vsAjIlLpg8MBxlP9Dz0qwCoW5ByKozuxOBWI/PNYs80vdmY&#10;Hjs2GIEQ8BDVBNfLYMRiR6xT8Tsgr0qtLwfmrP6f3UOJXhBYQ9AejF49fXTgT3STiJbBDB1PxpNs&#10;0ltSkObML/+mkAKicwgSjP7fqZBLycwCk1i5a9FoZiETjV5FQqCviTFDVCaCnkULHI4T0U+yKLrG&#10;9jzj2idPaX791Imc011PlKYkCYDM7DyPd+pGPH8aRBLswTiasPja5ubm/VNHesgXCz0FQar3eQoi&#10;fbPFS3Sg14QitGM38uy3qMn+rshuKru7G+lJeryJasGdsxV6wMOKzh2y2BwwORueyz2fDwgIliuv&#10;munBoaEKIvp+4cdU7AzTV9HE7OyQTTdOp8kamCNsNur1xlhyeiS18e1DOXEosL768v3Se73nppMN&#10;FUxYrof8St/S5Yaad5XYgRdQWLdkCqyTvtjLDC3kwx/k82GmmKLRoV9H4TxeyAGvYYFJKHaNkrwY&#10;mKeUPKQXx8CChVHIkNTXADskb+HhNV1pqHNnAd8eeS6yGfnxAJ547MuYylJdLF2hHZHIBB5GHBLq&#10;CjSar7m5mdxCZoZWCGo7UtYzkUAtVVWhfgXns44QAfbt3nbju0xgvT7/0y8LrB1naXOksd1wk9NJ&#10;WRWIUfJgGZyvIlE5DWtTUF2zFMXl9vQ88MvZThgnFtkR0wWTAV3x8H2+SJGgupyPiGUIxNb0n7Pv&#10;ybF1PT+Dc4TsEDX6zpw6dfS3fnYkAlfxv/j3PSrM+dHWij1WTGL1p7reSaWWKEpOjLaVW53xwdqX&#10;tNZt0eVC9ig53dPVSN/pN9yGZy+yg7vHs40os1uzbIFk0N1bCLrhrg/2UkfaBprQ4LGwMVhI9j0Z&#10;fTi4PrrwvFFhapS3HCXifeoAus9cgxLW70IJa3zqB7fYEbZsz7IW6w9festpp3ZCQBoNlbZaJedJ&#10;5HS/q0Pos4hIrOxP24V9Yx/rH5RCrO1XKMXHDNQVD/QxaPoeoO4AwdKMleEIwLb+mCDuLaaFNnYi&#10;ob5ppUlBhKdfTS2FHCeVYmIpDTo0zSTWN9CG1akEYsTM38C4HsA90y0mq9Y7vvfyapndARiC2wIC&#10;hJP6D6P90NZDBxU2CIt8oK1I84EEGuVerIrAYJHoKvDZQSz8YJOQwO9QIkKnP/v0+XOnT4+ceL0L&#10;wtJrJZ5ASCAJQWWiyz+VWNg9QnoAoBvQjUXgq9WbN//qI0otPqANWqUa0xXV99S9Zh3qV81PPd3a&#10;e4lpe7Cj14D3DqevExnI1OtMYFlovTIqBOngYASAYZEfC0tZiCA1cbYTnk6g3JqLn/b39DlVMLjX&#10;yjjmUHN2nLeOndctGmiQY2p86EL3hdmXu7uVCY0dycIXvi5DOzBeB+8BxDAhZE/BzeENsl/GOWoY&#10;SiYQkMOkFdawoH/NztHHcjjPFFgMJ82KhYkJG6LoFahgFXjMuPaF4TX6p8cm2T1uO0yPMqW6Vg4y&#10;Bz9cPaCxyLxWCuxZvIdY/vC3u6GAlbg0dJXtSRNMYb3wo7P+A27swdoK6QwkE+gUvIzaQBdObD7l&#10;JkQXuY8EYdxEKxH9L7kQzfwgF41eWwiztTE3E5WNTsWGKFhYGGL/ZM5RBkogD3FlC72Lnkwpc/cp&#10;Auvb1Xa/DVOEtJH17UZdxvpSkKuMYdK01pkVkVWt64UkJHVkP+lTFUAhwiZaR487dR7oEGjBTlQK&#10;NBCU9FZiqJHD6twkNDsiu/c3h5toSSHdyN6guROIXL4A4fDVivQV1Z14fo/GyWNmwLXHMiKsrVBR&#10;Ezkh7JmsJn5wNXFldiRaEU1MnOOo6Gy9chfdsbnk2HBX9qeHcuJQYP0GoyF1tj+pJucaaiOZVCw+&#10;9CeLvlg9Juo3akxtkIMcNL02nYkugKACgZWLvsv+sA0ZCCmVol7AsW37uvtBeGYmh2Yt1FewbAHu&#10;T1WQpm4Dxl2S3bnkG6+NZrO7TrX6483d/5BRIJ4H6h63YmGPrE40VwzYcw/0jW5zSgnTTzZOy+TQ&#10;w6r4FGJD7issmmhgfpQBrR6P532fxvnsZsOd63/tbNe/+/Jp8UeRbPZ0f73uum4yKTKeVbYnUiFp&#10;XtSjJRqV0ixq8ul1JgfzmEMYYztoCaGhmB0B6dBwo5cliq8nq4RFqsongAVnCEOTy5WVcBImZdhR&#10;i8GIwN7pvzvznYFT9352HwXWz37t2ZC3BU08qBJJunGx6y1QCmWkQ0JbCvAArU62y1cm3m4TySld&#10;4uE5oLRadzZ/NJBpKPp2U9cX+XiCBR44nUz85KuS3Lgrk27SiXNo///svf9vG3l650myipSHGg5U&#10;Ek1DVksUDdojGLZstdF9aBGddixzrFkgsjOW40Z2IAeaGWdwEbo7gbc3rT4k3XvIXDoVa9OOTsR0&#10;ETZF7kFTrAbp2FfDIq4iM60ZacJstyXBsnu3bePuFrlsBvlpkNu933LP+3k+RcmT/g9itdvWV4os&#10;Fj/1/jzP+3m9U1487y2jTngFiTRIQWrEPN0KKFp0PvEJAfPxMtzF0jzCfcclLx0eOXACLUIIrEtY&#10;oHXSV/BQj17oirTQGySBVaPH5W5H7p2IobhWUqmCpdJroz5XRhYf4RrNVTUJFBZ8gSkRiCU12Igv&#10;mWx1oo8+n72eQcpzAaSttbWDlzFGGIpsvd+sN0hd+frUETqoEbfWasksHiNG/0omCfc0CdmAtcAN&#10;t1U2XnEZi/Rt/0Lh5mqB5+AAIg+FSHoMvfr205+XVaOstKjsVmXFZ1BDg/If/zm5FLiuFk9KmUtK&#10;W/AclRRtfIlnCvF9OCjnv/v+qVPv9r01Mc0zeP3qMi8qoNCJeF4RdtPKwurKigwX3i0A4FWUscGb&#10;NxducgmLPsGa4Q7GEBdqmUyy6h69MbXZhBCaQgvw/MULmS3ARhEfQM/WVjWy/uGx8bqD7G02WUl8&#10;ERPdoaX4vtIzwzmEZXGP09/8et156DedG9cP0e1BWdEz/0Uh1JqmYzd06nzZsUtlrfR5Ox6OZw8c&#10;6O4+9vqBxMmTJx+YspWJc6AX2zZ5MMbT4/Egf4EvufGwwOy4ioWtVli0F1wIhvggUHH+rw8qbCHl&#10;F68RaziPFiuS9GRqs83RxPhZxIO3atwMXFm4exclvztKYck7nQ5hrdjRXneUQevWV0a6Z0YGZwZf&#10;jqajI5ei6aOZ3nZnmi0AF2t7EKMdEJbojaAGpSyoAepF27V0qkk8I5yOptOT0SgCWucm5yajcRUb&#10;owVJOarhr7V12GO5nCQrPG9QNQ+jNM2duXtf0vr6Zi3Uo/mW48htVUyZ0WaB1Q7m7ILfV6nsOpss&#10;/9SRDL3dO4qnS4cs1gNRZnW8UB3YMR8LlKB4i1dx+Hfkw38xfjzzxK1tR6q9vm3pHBb0gI/ZjjGf&#10;pyduOa6r+UFTapKK365SglQ5sK2gFlrnwIn3SqCn8g38Q2F60k53D56OamXRXJZia5HAqjebqTOb&#10;o4nhU3/8XFE9F1i/JK9+sn74bHo8kfBQxPJgK8KsFvztea/jPYK4Ik1EV862VGxwsR2PwvREouKj&#10;cDaVTZPW4i4hSylGtaNNhi9m6XboL/pUPJZFlQnmrbhmKpMW2gKNTe+NoeR6xP2h60YiPzyBF54H&#10;f7vupTwTNHhNjfpKYA73FoXSACkQy4bh5+SOgK4YEQJq0BiHpdNN8TQiLabtit3GJsVuJq4l3hjr&#10;6/rRs0k538wkP8wmPA9+fy+Aq2I6KcUIMG2XgKd8WIBM+PW4kcqJOV0nWcQCC3gLLDht8ROYEkxq&#10;Vq50yMyQqm3NsYLRIcsyDD0VzoMHj1qYZumzo+sv7Hvx3316u3qv6hZ+/LvH0iCCWjJBiUFJ+3wf&#10;9JV7+ZlaFQDehb3Aq/7go85fHAXNcqG/v7o1dOi6V7fgwgKiwXd8p4T8DLA8VVSOWbL1PD0jIDN3&#10;8mbjDVqVPRUAVjL9j9AlNBy0FsWSbmteOIUEITjYKo/sQHdpGlxY6Wyabe6/0fsbr/S+kqM9sGfN&#10;anT53tk8dfw90jehL4oASG0U6Zq2tS+F8lbp70uS6mwu6b5oFZjEHwkWvPz3Kq1QDQtK4UpaivgK&#10;gO/0cJp9Q7D51IprGzX8CYUub9SutjKJpmds+r7nX08mMxMkGOhKGkQOMcS9/5eysgv9oU4SNPua&#10;iv2qskX6JDRNN1sk6fFkbSsZyYw9fOdzjckKs3sY7ZAckoOMUpXUqpb4vZNKWgX8do7LWeqME/IU&#10;IhfE2PsNI1b5XHO8Z6zveFfSrbmRJHNGGbSwqsKo+1VOjrixg/+kysJ1Lq513VTNwYKUZW7d4uzC&#10;QqTVmogMpQ2nSZsTH8+3VpkdfQsAihbtjOhwtmrVSCsyNHA0DR+W5HsHghJaCoZxReRXaYRcuyoB&#10;XbLjk7I+M3740xAsXRwsBGX6D6TbjvQ8LDNEFgWsfCpF+mrw24PdifJJTdycrK9igXzqvKkJaM7b&#10;qqMGPx9TgSrQUmrzxPpLVy7v+OMbDirdfLPz80jOKYk+BDzt/55q/sXoq5Et0lcYEUTp7y4PaS4U&#10;7+ySRQOxJRWsO+LLkuNJB3RftJunCKMIer4UjQ4eOayrAULlCur8UQYHxQVAbUWyjK1AfrSDXmJb&#10;RVZUAuVAn66nGdBAW883GdSQjYY1OxANZmB3l12qEQsngrBnTYbA1YrkN/zUJ1+Ccv9mqHV2RweH&#10;1JIyGIqEhgisXdO4FfwG3CvaGertijVbP7SdyUQiLwxDz/IcYUAUVXdddfC0XQp7YMWiyw49TXW6&#10;4IyOdWXut7aTT4ay0q0om8HvctSzr6u7IY7+Siej0Ny11JsdPxqOrl0JupsVgVjzDBV0qBOe6SaB&#10;NXO62ygz4VkuAPR9jq836/X65mYikX5j47miei6wntFX/1irHTr79vjbicQoOA24dGP75ouo8jr0&#10;9hS7sOjqx1UXSCPTTgyno3OTaYzm0J9JLBjIzslOghuF3SKthBAcMbqdbJb+ycbi+SxgyfnYRwis&#10;UUIIJJHNZmO8K7NerbboskBruMUjhPKSFYQ7Dw9KyI0tXTp4myRoxk9lPyJ5NxnGBhYeIJFuAn7H&#10;0mNw44Dn+gzmwAAN4dNjHjtKAusvnxFYfxmJ9Kav1Y2m14g12AULfZX6CEu1xTtGm+8MJ9bwQ7BN&#10;EiZGPDzJhFC6A481/nXSjGjvBpeq8esgXKdSUhrLQm0LtaIrtk+SMsGtxhwdSAzy7Bz+9MV9//ne&#10;vX91r/oxCayBtwPIPhsA6OA97Pug62ptCxkpQdVqNUBgcXlqbwlLjRUW/hmOdChyIBab8jkwx0Gf&#10;mB6pT9t7w1F2LLZVNegI648eKJggvTl8WdIN5ulrs5qXQkUAe1JEpnCpy09gwJSHuHW2X0mfsERn&#10;WSqbTR87ceA30CTsPXDi9DKOl2XtTHnN0fff7Zpobbmh2sbCAkCTrdBW9VBMdwR+VWb2goaW4CIT&#10;woMcH8EDKJ+75LAsBjYdrl2VMVr4dPhqJDMdChWKqxuhtY01Ulc8C3equTmFSEZv89B0JDkxTZ9i&#10;k3ugpvYwsHZ5rYWVwkq/aJe7/Xf7eRiPZAoC9NiARXKh5W65Q2M7T9kZRvfnkcQ4L+6WrDqFK/x3&#10;cmnp5GJ56TVIrCUpdHGV69EiDxWiFgdv1iOVCg17k7koNNiTs1OjY6fe7UoWipHkNCppMje4ionG&#10;Tg7hglTewG3HV1Y5HGdV+eGBwbrVmX5b7fiKVgtuMhmJ7MtiipDOFBj1Sid7+t5KXkXNqRqSuc9W&#10;5MPDh4+lOCWLNvgcEC4+djxrlRJJpXJJ/O8cxIibceiU8317anO8i7YRhdrGF6EvSLdthFr/EApN&#10;R86ew2TibKn0tIzSevrY6e7TRwdT5bLOU8ZckUL0fIw7g6yp6mpCRwLepVvIpnV5mw9md/CtcT1+&#10;Q6AqwVgPU8nRRIzrSEw0bVjfTX9q6szZV7cjpLs5Bfsud1RXBYJx5+buJOGd4F2GjN4pSu7Qwsek&#10;uv9mX/RS9+DILwDBmonSn6OHDhuV3THCILJFY5/6YqVTx1GCpS0OIvGqc9VFqSwtCN2TClBFS6Tn&#10;JlPhuXwql83mclzJeqxJtrPVyeuSFqG+d5rJUbkxwtozPPvLBZYbOuoz2UXZxnhgUywYFbHSm+UH&#10;guRSWGSH1JTRblvOn0VIYG2vH70xj16tF8t3Um12kZ+auRsQZEraIn/BT/ETGUv09CW3IxhI/DMf&#10;jcp2QLGvVEDsF7Es5LzAy9XhXHVqVgKTUNQx5XE3A8xpB0JPh+txFCCs7u5vn55THVjMzXAt3jd4&#10;Lz61mRgeTj53uT8XWM8IrOIPjhxNJzbrjWsJ1lcw9ZiWIdArtTWMS8Aze5DaPmJ0BCL+cBxs20lu&#10;+9GFMnppBK/hyUn+DMKg8+HsJNDqqF2FeYo3nIt5eizVQC2Ig2Z4Erjp1zfriVNdmUw1EmnREn5M&#10;53qzR6unwWmFtnAXbEaNmmiv8fl/hRObTedaNsviJs8WLOUHDayLkCK4qbi+TGsxMFkwmcFd0Bgd&#10;Pnq4r+vyrWdeFsVW5MBwquExsyIlHqw89BUGFBm4xBET4h+T4R5AGox4AvWrbHZZpy0dwn3QuIC/&#10;oGJaglvZrfto0mO0rD3LJxufaC/pGWHSqaB6TX60TNLNHv3wk6988rVPbt++fb//1k9PZBkCyn1F&#10;qWDt70tm3FqoVkSknLBDVbkiEAJbtY7qUparXROREBxWq+s/fDHdqDf/DrUr27YdzCiazZiXj+u2&#10;2MeZwF6nZdRqB0geOvheXAU8ahoGG/QUr5gxAz9O95SeM2czFZ5Hd4aOpW6VOIUHeV+2XU+l0tlo&#10;7wmSWCe+Bdvy7zt06//JstGB2j/WBU5CrVYs1ragVughVk/EDcAaVI0KCSmlAMuARpl4kdiBJZAA&#10;rl4hWwdRKfCCl4U8eu6QG2m5rY1ioVirra2hgoWGYfV6naXD1MPx96anAWJyax0pxea1/ipcbOJn&#10;5y+sSqTzAv318V8jna6f45LpkhpquWvoc9VCW60WXVGOb560zUdmScKMuRS1tNsVLCsjFjcHXxPX&#10;1clAdXE1ayngZZ187TWxaAVuLPoya04WMaXS5vWzZ8dI9VztykyTWirelRTnhUJVNBXXVnC6rN5F&#10;r1g01kI/e7bgKduAC2tBfSRy4RYqWP212vb2ViRyuOHJlXW2pGlLb1zY3/NuZhpQ1hqpomKN9khD&#10;h48NhDGPSt+HzYwmSCz5i04rh+75Awm5tOhU03w/0agbjcb42VcjT0J4TmrFjcuQWciTfu/4FAAN&#10;Giksja0L85Mjg6dPp/l6bqgSllqo4p2+YFCdigVlLJgXYnFlyoLumucv1eN5Ve7CRzd4Zydii+Wa&#10;ri2V5YSlV/7m5vCHP3S3Wy4jGhYKfNCKeygNcK3dXXjW2M4VQZZYGC64tS8aZcIo5NVIdCR69PBh&#10;q8LFIkdsSGp6jssqJFGUFbuytwUYAMrNttahOgVyBAoKC6Sezs3lQB7MpbFhS7+ZRY+wgyFvdxQN&#10;rSOdnFas8Q5Xj2gVELurMZv9srTnb7q1Vz1f91FXrEDl6d4yl6OcsrjA4FASGQKwM+4fRCstJ5rR&#10;u729vh3JfBhmQ5wXlPlVZQndQDX811FZKgQIH/DTlwqnxsfW3fvuk4g7lLLVJGNlEfqqVKnIto9u&#10;FleBsiZHqcIOd7ozFctSM4K4aUc3LWX8MjttzKDKxa0T+udG9+lBSKxjp0cMZilLmvxSuVzh+gCd&#10;u2e+O/xG383nCuu5wHqmkZ45NZ4g/d1sNBp/x3m/Nl0nJRrGUxs8+MxjKVw2DToTYQDmDptmn0mP&#10;TM6Js4peyWmUsCbBds8ychSyKx3mdS2XC7O8CnP9KhX7KGVYQjuAXPE/a2569bND6xm4YiKRl4ay&#10;Or9A6vQfbPJYL+A2Ej6DGZDRJfGZFiQDqwgak3UpnigIF0sWhqQ78A6B0YAlNAB0Wc3G28NoEf7e&#10;MwLrq3QXBobfxkgl/VfPi8k93IhJBQvajeSeLcN2fFfgxkKpDRB3euzLsKD7McPhnA2jrYaCxXCl&#10;5JUlwz/SxWwHOyvc5hXHA2v02ke4sfA32tjej336wicv/eqn1XvbaBE2IA41Lp9xGPfnF5OtSM2d&#10;RlewWusPqli1ohjdVzu1LEQV9n98O1BWq/0fC4OUYZn9kfX13lQKOHd2zltMatj5LMaldsmWg/XJ&#10;iQkflgcFKkGxEwrrCukp3fJhc4+Dpk2nCnNmaePP0nOeFkWDvs2+IoALvHmpaHrkxCsHXjlx4MDA&#10;69/q/cNlhzSY7mGazNp/6r2rSbpgY7xvbYOuuKHqVuTPj6Ucx5xVV2vLZ1dVWQpDEuQs5KUyu614&#10;TA9NQ560R+1IIO5Lf/EePEobdNv/70FAGtY2vgDUdD3hQWDZTb+vNTFdCGE4rrCyB8pQrX4sE4Rg&#10;uhbuqipQP7ps9F0rd+lTDEdCjCLUGd33jS/cUCtz/NTw3+4s8X1EV6+0KLUo8Vpxu7DUGQ5cQuxz&#10;CbQG6SMqIJYpeHeSVN9bLJ1kjFZJOoSL3DDVeF6PVn07cXT8Ip3Yma6urokNCIC7sISxWAJtflW1&#10;A6Uyhd6fOLEZN1EsrBWgCAoLCNxZKIpYuAlIZn+tUE1uJYeSA42Gd82wSTbNanbzbx/u7wFCHkc0&#10;RHLSDRVCke3t3sFw3KPVQhesi0rh1pAQucMiF6f9rGnjVNuZGjhaN1JvH34xmXyyhVsh1Us39EWL&#10;hFvm3dGmzTx+lld0jY7BJ56tc/EJAS0iDurxYNiX6++d9+a5XhULhgeDIpX8k6cVKrVry4IJMK7o&#10;AaqUZUq2EtS8v7k5lnEjSRiwand5PgCZ2fSPQMNuMe+KlVSx0GkMKpAYxxAVCySwRgZHZmYGuy+N&#10;XCJ9FR14dcBiPKjqEDrsB28r7zUToFR6jPDbSYqUFelFwQD3zNpVAvqUZjrpbC5NKy83GeayuWg0&#10;F53UVXFJ5RgKLUrTZbQyBgx+/IZjWkE0IlZnw0598iVhhF+vhf7caDrQ2dxs1ByE7WAhKFcqKpaa&#10;MZ9y98v0x+GnKK4PD7nrtNhnIiN1FBJRxLI6scysHAXOFTxExmCVFeC9ZAgPIpVIH0k+cdGRPqrI&#10;2Jr8VvpTtoIuYbsiYlIzH3QCHvmigbW3Y8vSZFMu7jQ9oDCIIQ5GlEr2GD1nOOtOfztMghK/C2zl&#10;paUHtAXG9bPZSL893jOWeQ4bfS6w9oiJhcip8Z5Ys96oe40zDUwI0npnSbWdlBA841yAx6KG10bb&#10;l9lWuT76Z4bhc2dPO1Y0kD7heM+nwtERllgfxeI5+ghiK5UnyRCr88x0zBM1gXPbcZpGs7l55v1k&#10;Jhmhze968ocDcVSwPI9kES7UMqFmaVaAbed3JNKZl4IY/dbJWD2bklpKW7UeJYEHP41Nko6yf7yR&#10;N0z5uuN7o28Pn33j+B/8t2cE1u+QwHo9TRtqr0lqI5VKAe/MBjROCRIAJ6fdcN1bkeXpKKUSsXA0&#10;m8vrWCG5RWjwvWmreUaZj2Gil9qvmSpSka1ZKB4K68aPwa0fnkxPhj/SUax6+Oq9e1/76a9WX1qv&#10;3vndbsdSYYE8QOmYO+9ebU0X3ImNYqc9CArD6l5YA8floYABC9HqM6GE/QpGHsm8eORYIuXpTX+H&#10;a2SOQwqLEfi0THFCMxeOPoN6WuZZSBPdZLsObhedHTqdOrqvNbMM9IjFHd2zLJQf2+evsdoOp2IA&#10;qbLNz+TZUdP6u3Q62o0e4euAcp84kDc8HTLfYVRDX+tqa6MAD1Zh7XLBdUnfRIYG43VH0xhfWTa9&#10;Re4/PeIkHDH6sN/nAUuqkqQPCse9JPmEuE6XZk+5NRizSQbdvAlEwxpJIXer9X6zObXje82HU0da&#10;EZCrQijv9K8Gc5c8FfDx3tIfjuBdkiwI08HFFriGItvaUbpC8iACpK9mxhrn3mF4uwwKKqeVlKnY&#10;alViHnmAbFji6pXSU2VWX2UTYnKxQ3QXPucSU7LEksaPGA+6cn7/eM+p412ZzNWupAthtaLol/3i&#10;rFpF6Y0eV5BNuCAQUoFhkXgo3ln4JUMRt5EXFvrdJF0Y3WN1v/6ZBneebc9+fv78+Z73SI66iCZ0&#10;3Zbbon8L1U9/rXcgretNj154tK7Y1qyg9TUhumt2ieSZj5mGh5+PRr6SmjlwYqja4uztjbUiHb0v&#10;Nuij4vGenc9tjJ3Olrw8K6dwtHvmUnReqlb1III+EFj0yboazQkc7p2YevkRVdKaF/a4fENcODQi&#10;wHQ6Cw0VXtqGSYyrpX7TcEZPJSeSyenaTaDyOc9xob+oWoFCvi92gogkCvIuVwv3HMteLmDNjAxG&#10;Ry69fCkaPdo7oKMl53AOHpIv+Lof2NZRBlKjfp1s54riK4ji0iqqJxjMyXERq6zlcrkoRNbkHOyp&#10;2ShMHHFhMFRY95D44NVIpqtxKNBjRZ5xYDUFz9i3Gi/80ZcILNd9dQc8Dsmd1zQMbvKKV1G9OnGI&#10;dZgT9Dia8kwkTg3xG+3oUO424vm8E3TvFIhKCyBdqrVXVlU7uusO2znDjdT4u8ltwNeqvSlH8IgK&#10;m4UfEx9WOKw/fqwGBitS4ZJDFSAkeFxQIfA1M8hmDMJjNR6kwkUq3B0lSXwac4TdelnVuyomnAe0&#10;p/ys7hubiQTmS5+DGp4LrF199c1ab8/49YSXqjdS11JNn/WVrdgMdOqnmM65S3KPtS2VykBbUlz6&#10;E7+IjpDEQoUqn0/Fwtl0dBLjKLkRusxmubBFsiqHnmE+Npnlehb0lSZbNQyqeLpX32yOvjr0aTLC&#10;aRzrH6ZueIzpBLbK4FeZLbSFNvNZLHF5qkxnemWTlstF9VguhWEgQ28ri7v423FnfSMuua7sgefS&#10;E13CG4nxN86O9f1/B5/xYP32dGG9O0FbdM8zPhOQu0DsId+k7GTyr2aVxcE3lu0YhpEKh3PZaO4b&#10;OkSFHmOsIe2P25JqFRj6JV2U/WTl3SA/cWLZ7MMyfQ++NXpQpF2Xr9ACZp4Z+vTeT1/42e0Xbi/8&#10;7okYh0tDj0km83ff7ZpALyvEVYpnIp6DWhVJKxSx3F3rUK1Qq+7a3VdRyFofWt939NqZJrcIGU7m&#10;OFpJTgb9MZMOUCdy6EigWcphfvB5+okwnvt8WC/B7+9fy+X5ambotDZ7Hi3XV5opDklKpUjmejpT&#10;6FEEpIumMxpNR9EcHHj9WwdOnHjl9W8gd7KERI1m8+HFriSAjgxr2CiGqqHaVmT9xUOD8IWZbBb3&#10;OOBOKkJlRQsvySQhqkVlxXWHDaiyyHZ9OmqLpbORQm0aPuXiQfpvbQMwd7quv7vZBEOzvjk1lokg&#10;q8cN9UukoCpiVT8OEFgfVztVrbuMd+2/e1dmCxaKqyGOxgGFfm3adadbrat9D58uskBd7JiuuC51&#10;0iy9Ju2/TuAg9wUF1iD6StxaUq6SQpeAsfaotJKKUC6pOJrfOv/d8fcvvAvmaGs6xBUUeRz9HIuz&#10;wFWs1ZUVUod3BOheZQB5UbCiK4WbxT2W7Vu3YNISFMXH63STrcggXVq1WYl+pMN6/vzFt8BRjbTu&#10;g7sfiSTpjKy+VB3aN5Cml7u3yU1F1CVtLlmhBmlrtFOhTxp+03OO1qpHXrhNx5a0Wa2whoQc9ISn&#10;3cLx/U+fcmi3ZZh1UVCpwe7ukTD7M2Ox+bqBWrfBQ4R13WDfJlzriMlRn48b+LHAqoUiOon9sPQM&#10;O81EVYnNc9mKd0f1OC7bJYGqmXbTaySO/imQc63iAqunFXqyVyStkeSVCnW+GQwMqonN1UBqifC6&#10;dTgaHekeHBmcyUVfHhkcGTl8aAA8dEe6g6AztCuBAoD1qKKyb6T8rQUYK2XFamuKmq4IWO2OJHGw&#10;HAHPMDk3OZfOzfFEYe5xRb4ViYeBp8tgmxrSYVHNA7RCCxAFtEyigvVlLcKQe8RDGiHjzukvH/0B&#10;pNQEBbeKtoeToJVJx9jxFLRv3Hj1SGZoe31oaNgQuGmMtr1WoG4EPbEn/zlwmFVkaAYlrPl8KpU4&#10;m0ned6vV6npaxzAjrgk4WCyxKjrOhxQssY8VxwKpOxW1tdU6RAglWjsGeylpqf6KxDyaTnamG9lG&#10;3UdPj/ziUrSCyr05Sy85TmJ06obX9DavnRklgfW8gvVcYO3qq0Lm6HA60aCVI0WKQuoitsNyKjuZ&#10;5xdMLOC4o4Cs8+v8ihritSy/nkhjY0QSS1JW51PZkRH6MJujJSzL5axUlvQV0E7QV8pX2uYXAxDn&#10;bb/he5t1f/xPkusksLYjkcz6IHQVyTvPMNCMuiJlWluTitcVpnteseWlUTbb6KiRFmmToMMSqit1&#10;JS1Em/chhi5ceIkTZDyEZU393fjw9VN9b038t68/szNrFYYQRFhv4o8X69hnoRkwQmkJosBSmzwG&#10;8umG0YC+yk6ywDJNkHayObpjMb3NtAhNVd/k9WxpalZml3iuTPnwjTdT2XA+h8HI8DKjRHfOvviz&#10;r71w+2v7qj/+9PXJtiDcpT9qW/7+70+4ocK0K0k5q6pCtaB6g6tFQNufkVzVgOLer2TDFuoZ1cz6&#10;D4dGGrrBtFF4jg16JGCHxmIfxeHuF0Snl5LI75J5BWVyW2ugZgVeuxQNPUw3AJmNGqSH4r/lN+pw&#10;TYD3SJcuC20js2TpTMbOptODh1/pfUXhRnOqKbxjTfk758cyyYlQaPqLjbXQWkFgB5HaS71pA47o&#10;Wbr0NUsAYTEZXDKcGVoAUDo6muhpLkpQtSkMB2YDNg9v1UgA1A4WizfXioW1YrEAedXqGp4CiWnH&#10;3xzrIpHQckO1fjqM/at7/WzVflW6Wl2FPkH5Sozuq+gD0W2u0R2eDqFDyHe45l5Nvnpx9im7o+yS&#10;iChGXHH9qlTuaCWVjiN8hpPSPdy1aSnvO9MdtKU9pFH+AegqqYOxpb/88/OJ8VMX+t7quroVmnCL&#10;wdigQmItFHY7hAh/7neraChzAY4+Qn2ruPAlb3f7F/ojrQmST0MjdR/dPqaPzZra5+f2X8gkk5mW&#10;Ww213JbruvdrbqsaWX/pxUPHskZjPJE6w9nA/o7t7+hT1g7qvBWNXuJ1I/HqwL77T564iBx8MhE6&#10;uAF+OyYIWxtu3847FQHbOrqmx7HfMbIDrw+G4/OQUZwWHI/fgK6CMrrBoyU8FRiv89bQUM1DQ00T&#10;xlDgAnKF940IqVddRDGahtkXRL8KJ6putTkxoFxGf7DZTLy6Xt1yefhUNNMKwoju7gE0iL/91p7S&#10;351+8WbdCY5obxRJOXBfwYwV/UXvoQFdsp7bjEBvK6S7mvErl0018qdsSe2gjiW2onZggGeBVpGu&#10;Fn31gZGdi2J+cC6dpnVpLptLz9FSHZOBOVUmwg2W5JCF5VClaGOklIZgoOlJS7zw9S+pYP2lO9Qw&#10;vClL0eErdl2PY4XXJd5PCzxNQSgYfpU0CWPa8Ho1Erk9dO8wVDA3aJViVGjBigLNaxJjLTb3iriw&#10;Kju8Sc+Hs+NvbWNPXo0cNkC0Rr1NDQDiQfKjyn+UJ8WnoBbcPTQVHstqq+HGIMjQDNJ5LDn2dlum&#10;Ne22ZowgKOfSIIQ9PXuxCtJyTPMkBxKaPm3Em43NM43EaM+R5wLrucDqNMNCkcNHzyYam5vYYRp0&#10;eZwFaFsmnrPRcFx5QWWDh7qFCBdN0AgYN2vWs9dhbY+iIYgFikRGejIbRc+O/ofCyJG2Arw9O8ms&#10;UroO11ld8RAsxu9IxXw2dQr0drqmRbZ/+GGMuTTihtB5Wbkiw8u2gBdM7v0JF9jRde+jycnoZLyd&#10;TWERjcFjbgUDvhxDY2qeZzAcx0OrUAYLLaPZGH7j1KnjR/7g9555UXw95O67DgcW6Ssnngomi5TH&#10;35TBRHYRaRwcg5ei7QikIZt9k/lfjx16BOL9z+t095XtqhPvrFm7lStFcr/SmZgBrRM/SUcvN4lw&#10;PtspXdv+q3/306/dfqFw6389EQWaVZPyFZvcH/6bCbqgu6Fip3a1h4C1WpCxwa1dPsNqv3Cw+vcq&#10;rkLhh5nI9PrhrOF7jm3t0HNLa9aOjUlC+u8by4gY1FgSpTAWml+GudUmpWv63COGpOID68T4I4Bd&#10;DV9nVsOVpgfQTirM8++67qDKpy9jattpZEFqCBTWgT8Mz8UFrnGehOX+Cx9MTG9sCAodl9zpUHG1&#10;FfmTAzFdn/JtujOmpKQwtp0bZGUBiPMooTQG2f8ecNzpE4nIP9L1G+T2tdrBtSKCciCEWkdOJZpN&#10;+6Hv/6fm8Ymk626FQsWFvc1Uhbro5wpgYYU/RN1qQYFFi6vFH7XouQhttLbWDm4gqroV2soM9T38&#10;Ho8wliqPSKNKEM7TxUcBXvTRUidi8BGjGYL/Skvljse9A3fntuBros0EoyV9R3zpKSYr8RVzafON&#10;0TdOjfW9lWxNt5LJws1ng1sEhsqdQ77n96v8UVGAWXc7JIc7C7vwARYRhYWQm5xwa/eH0nUHHT8b&#10;w304dZ+eHz1OZ5Db+iKEp2nLdVsAxVbdyCe9A8OJVCMVqzcMDZS1h75pY6AsP3Lg0Idf6R34SqTq&#10;PnGrbu2LWrXVgi69jAKWGwolx84/rTDpoWzRfoveSAAZvzgwkOJ2IJyVaEDSvzoTlVD2xju6fgNc&#10;FkxkxCHh4obUr7hgwvWreJDPEAavnUuwefE64Lrs6erN4uDERRO9TL85fqRKojs0EQqc7f0davuK&#10;1LCeYY2urAbcsZudI7rwN73R7u7rgzNR9AhJYEUPfzhgmNoufslRzbKydLEqwbrhKONpZ50QNcYN&#10;QfpCRapXlYBLaho5ZjPk0iCNzmEPOpejlTL+2Aw4xyqWDweNXp2GLoIU2ypNUmCwzvuGlf7kS1qE&#10;//R1NzJMmzFLNfYqJhZsqBrF79Kw/Q1M6lqFlZNj6IC93ojdq97e/uRetTcQWLS0ltt7piUVRGKX&#10;CWZWYKUXiBfW5NQ87d377kda29uu+2KdBBbXsDSE94j9q02Ph5/W2DLHUcMAXw5yCEl/+RIMgjJW&#10;R8t1RgfFWCaRupoRTs9girC7m2TWTHd39LEpuAz4ETDY6NPlYtODwBr7+nNN9VxgqQLWX0aGBs9e&#10;TzTrjTMNjzMI6aI9a8TY006aJd/gCQ/lG0WJqi1uqLapUCmW42+mWWFxnzAXTk9KnDNG+rIp0D85&#10;XzUdRgxzvIHCBnY4QkO37LZjeI7fqBubx1034oYike1I5ATWQl414424fK+0Aq/IPkj8WG3GUGGE&#10;KI9eWr69k8gJBkuwDlZbWO/4NscDNFz4g8BDWGLe/O74G4ff7/vOxE+eEVgHQ3RYUl693mjUG4yq&#10;ELsregz4QQBOuUknCsnGS5HuB6uKXDo7uawLXsKAqKRHH5f9EjZCKn20be7pDWLGJui6Kuqo1oRY&#10;y+dgn8jh7jq2/+7tv/rap7d/tbDw6Z9n2w5oGiYrLGYqXJhIhqZbIeTFqQyc1bUOleGZZmEQpbfQ&#10;LzWtXY31X6SA+OlAyvLAcreZsoXlqgnB28jHgVdgtKqBnX4qH0cNy7FoZWtIAzBP4tWmjxtZBnfE&#10;dUBJ+ZGWTUOLJ8Kpj5R1mM11qRhzYdFXHgSj4RWhjUZpy1nSNIce3Y5/fv+Rq9MMO3DhZmqRJtpo&#10;uW71pRf+/G3Dd8ySJSUrDV1CSCoGuZcBbxBj/iJH5nBpRyYhtaXNoVU08EIk2ZgxWizWYHZvJYd6&#10;ml7T9pu+c+atZOTqtBsqINzx42crWHx473IAzZ7DV0PjrbiAe0q3ygGHGwW611db0+8d+tvvsTVM&#10;Y/VTOrn0qKyc7Eu7GTkdzuhvnVQjhJykI6OE/Imn8qnAF6+mB+nR20ykKEtqNImrp+ia2s139p8a&#10;e3Xs1fdI53RNrJE2QggOg7EKK3hIVXZdrQh1YnV1VUmAwgq9u6Ks7ervWywcVEz0k0gIfZkXoprN&#10;mZWzGO6zzfI777xxBO2zkDvRckMtjP/B+R7Zvn9/+4WvfHtwJJ1OJNL0nC/rb1/PHjvQu287Qt/R&#10;egJ3PLSVW6utbbk1+lEhYNXcIz3nlhR645FNp5Oj+6lrN+oHDmTjsUajaXi60INZC9GJ6OH1fcPR&#10;HSXhHcuG2opjMjAYNOR361yT7jQIJZQwHENUOwzxHqeT40ZNGUu17ammY031ZNwnyQnRV8zBWmHU&#10;1crCj/eEPS/A2lbssMZ2gfgoZRVu3TqRG0QMYXTm0szIzEg0fax3QH+gKRYNoHhtSfgSv3qZRIGy&#10;H7UVvkD1CbUgvBiFKyMlwYUq6gWfJy06NzlJK1I0mku/OTlH79LDi0ZjjxWdwBTYKApYejAogEAh&#10;3VIAHb4ftOdIf1mL8J++2WodQ01SKH4VUIgF5Qz0KJ2OD9DeLHccVWVNIaq4KzJ0+9/f++ReZF9a&#10;Ycvm9cCz3wEkWEGzUDUJMR0onnk/xlelbHgMrl16W0/Bg4V7rCd8Hhxkn5oTS6GvAn5hu/JgsayE&#10;l+r/yYUlcF4FMIggn0MlEeJ2K9GXozPRGQislwdPD85cOhZepFW5pLVBn2VR1/QatCf/7Mx4T+b5&#10;HOFzgRXsQDIDifHEtYbXhJzwUIkxbR81q3R0MvtylD0JDZireNtHC1BblZME1IDr/I49BRxWNPom&#10;bY5ykFnhPCijYI1yBQf2q1w4Oxfj0nwMqFJgDiz4n0n707LoG3V/9K1MJEmvlHvrkd4EZB0ti/RC&#10;vGYwiUAV0NlMaXOtR3UBHXzbJFgQVsWh3xVnqkNbAibMoJFJEg54ZzhXkevStrmV5TQTo+Pvj429&#10;Nf3Hz7wkfrKwPnQi3TC8Rj1F2+64mvKG7yjebluKdGpJo8/k8B7bipPMw8OltYx0BSdxxGHzABar&#10;DRCx1uGwKAZ6aW97EIw73k3J9CMkCpBhuclsDnMFjjWb2Pqrr/30Zy9UC4cGdQtxkGwAk9TIUt8H&#10;mZA7XSuKuYqrWGvPGtxX1SDhP3/rDypd9zIbW5Fkdb077PH0NYMkbF/7+5LPTZVYAPQqWQkuVkJP&#10;oUVo276g2lMxw8Jst4OaAEp/Da/9oFLhwUtEhOUhqPL5XdeLejeVjXb39nJeDimsb/1+fJme6B3L&#10;R1Nm/1jX9DSdGVA70C5FljC1auSF7hhdGiyfrn6PEHJXEoc3m4JKfEk2xYn1aLH8QEXrwDN2curI&#10;ljsdComva23j8kYR/xbdSOTVBgYIH/p+4tWMe/VJy0Vp6m6nHti/R0vh7z0lwFWFFl1lV/saRgdD&#10;otrc5NCA/1pJkBJiuecZwV1a+1KnD8iSK8giXFpSjAboq5PypcCoxchRVf/C4zbtkmWXRKGpBEb8&#10;qvLU2++/MdZ3JDNBumd6+gnCCNnmzuArvsc1pqLeLcCxvbLAvcOFVSUbOIzwzsKtm0JzV/qr2F9t&#10;bbVapLCGRnRTfFj0yOyS8/bYWN/3uyaSLXkD1r1ahciquvdC1fvVey/u69330if7vtK7797tyL1I&#10;5H5kgr4vuT1RdXngwH2CxETIaH5z3aHNp4sVbvDyqIJP+kqfavqJA2mj7jV1VcT1eb/hcPGUtk20&#10;JjhApHj6DV33SXWRBrN0I58P4AtMaI/H5mGEhx5IIUZLRoV5YxCeR0MRxTASWKWlpxiKADaE9p1/&#10;5rZIQbZqNyUz4e4CCFjFhaB4tZsqtPJMYE6xoI4fpg5vnsgOjkRfJoUFp3t0ZuRob69VMVWssMgs&#10;2E01ngmsoEVYUSHIPI0XsJoqCjeliVqygoxCtcpUtHlSVuk3sznOesaA99xkdi431x19XFbhhTys&#10;aC2rfEYJFKJDwwN5liMzOSAPJ76sgvXVW8nWUcfwObcLd86J5w0uFTqVQAaC4y+MKa6w0RuzAek3&#10;Hap+7d69e+v7okZcSS4pdwWFfUtB1xUzVf6UK3Kzs6l5rMfh8KmuDCqfbiTtaLOajpMA6YgVruGR&#10;XPLreckgCYetxw9Qw2qbKshaUz4Nac3SEs2tRcgpONt5hWcfi6NVwgfSM/xsdQ9Go92kjrtHLBx7&#10;AGgXF0HWmfK8Tc/w6qOJi0dCzwXWc4ElAqt6+Oz14UQjtVlv6JtZj9t+mAmLJaKkFKIvw6sMDlRK&#10;roaIURbV4jCMFMUK+qvkbCaGo+l0FPUWFJNgc0ftiqmbQHhn0zk1JI0sVR5A5C0aUprxAjX00VNH&#10;uraTkWkXFEMGVXJDL27ILsJCqxuOgLZlK5SU7DKw+UrQr/poud1uZHMxjiGzVPKM/KiD8TzGaenL&#10;vFmyuPJLryCv8fboeM+pI6Gv/9JhiQydSKXQI2xcS8SUuGKETr4t2yTb6twJm5dEX1nc6bCFl1En&#10;R0i1JAaFvyHYLFM1/62A8hdYE0xxbgrdnV3jmlVnFn6OPV3LqFNpm8e3f/bTr33y8a8cG75mqco1&#10;mpR45+FxN0KXpVoxQLjXEAzXv1pUeTm1fwYVfVZbCRcrEgm5rar7wxeP1cGC0hiwTXfHLjv1VBzD&#10;lHpbQgBteNZpecvTsSzZV+gJ5RkJTCA5WomWHoM0Uxj1qTzHwhmBjS0VDu86iuNq4p7OskT6F4N/&#10;duLEAekSdn+DlJsjlujNh/v7ksmuCTdEmij0Ix7MA3Q0EsnsG8iRaPbhzjGlSPVIzO7lR3AhsbFd&#10;XOW4OIMdj5m35uihrVayFdrYgLqiP6HQzSIyWdzt9bOeb+9YO87moUgyFEm2frAgkHPFEmWQO9D3&#10;NWjWKoqD/WJ1W1nlqfxCMRSa3gASHmxR2Ijc1vSR8c9f49alpnH83uIjprYrk/vJJcaJsqBSNSzW&#10;Vd8L4gklTGexA8gKPq3kFEcZ8gEw6QY55a9UsjVpkS4+nUq83TPW19VKJpNXP5iAWQiPqCihOcqX&#10;x/Nu/Sy62MuvKi9FVlg3ZcywuAdOvrDgAhC2Fbr94lEDmAbbnN2h4zx1/bv2zv6LfV3JFkniFsga&#10;bq0GwDsugbXq7aobuX+7SkqrVqjef5LcdiPbEXzBbbk1VliFKuKeQtUQp+MUu97o2VkSdYUDt0SH&#10;0LZ2NNuvp5zZEo8iMq70UaUkgc88mYjRVxvNadq5gSHgYP6EpJnHIgpGKwN7RWRjzovxPSxbKCUy&#10;cqi9wojkIEaizHgxz9tpXhs+fPQwam0uZD4p0yICcQC2Umrq1o8XOnWqgIzVycpeCMp/9H0HouC4&#10;j0SzaSTmREcO7zuEsGd6VWPfyT4r3XAki1ALeFc8hacJhUBhzVURSuXIm3vwnDJvmB2hbTLyYaPZ&#10;bC6dzdKfXDgcneFJwl2PFNNBMVIZ74CwtAAGBcXqGfbbv/olFazfKYZaA4Zn+Lol5rEyD13GxUO5&#10;B8sudShNxSrK0IwxUq2SwLr3wgnaiKoBdXW/gxwbKYtV2M61iGKYGiLEfWNPfj4VHsyQTKeza/1w&#10;nRSSLvmsilDvXfcqloOgCVqBaK3SHz94UH5Qke1s51e1d9OI0MZUKSAidyHwHKty48BAlJ6nX1wa&#10;PI3oSMR0j+ggXJfK8rAwkE6Xi2YzlUiMngo9d2E9F1iiJD4cTFwfbiQS1wBpSAk/VCdFhUIMbbAu&#10;MZ8gxVN/GGKmZYeRA/ASQmThD4jfmu0lEuH0yJvRaG5u8s3o5CTb3KMIewlzCGE0H2D8Ytza01ij&#10;oSSFdSyVao4dySQjbiSZ3P70KKsr0laebhiWKhbbQuJE0AOnF3DTHNwlWklJi2Rj+hUnBg89tJml&#10;zIlqCwKJhUUEICyP/lH8BsvZbAwPv9HT98FfPjtZ+/VI5sRwjF4wn3lGsyGYUdaZGN9uS8K0CgHl&#10;1yFvo+N1qEkctzB3CCGwYOdA72y5zYEXVqf+3clKxqeuMK/TkgAgrs/RbephrvyFJyfTk7ErNmmN&#10;0tnMS1+795u3/+r1o2lBcKmDQvJmp2/NbbWmubJSDEpYu0Kq/5leFn+puif6ucpjcRgzREen5lb3&#10;peuergpYJmMkfH74GIhkdlGpZGRFPRrtK+2/p3ttGw7mrdlhdYPFFLSUDGrh5MFAj4J5xCG8eElN&#10;8XAmDm4snI4OHhAf1usHXplc1nXb9ncwIu4/vHg809WF8X94m7i6cXkjRIpyq7B+qHckZS1qfK9Q&#10;uCGtxbiD0qPKosQnSs4drrxXbJt2t+bw+haMUWgNrq0JZ72ILJ5Q1T1yDQgs358d2wolp1sfuKQ4&#10;lAcLxarqaseEJVWs/rsws62u9BdX4R1HNhGKaxy8U6wBztByI0cuvrNUEqP0oyVMBJZKIq3UVCBz&#10;GqRaVVatQFisxJWlLFrwVJVVis5SJ19H9RWBaTBxS+VHKkW5DKkFNhjgnFOjPX3Hj3QlgaVfQ54L&#10;GBILe+puIhBYJKxwm1DlFKoi1l0mERR4kjB4qyYPgvlKCmnAqNjoJqN5X6LHV1p6Z6rvrWm3FWlx&#10;ys2T1rb7ResJHV06vi2S8CGIrZD7ZJv0q/sF/FpVejrcDQE7FGiXwHUvIDK+03Pu6efgvD9aCjBh&#10;8hBLT8FaLS2J8OQO8eKSWZbYSYyIQl0KEwyjzqyygONqnKnXjTqKLAZq6ahbCX1UmlSSRhimpYyN&#10;9IjqMiwODLCbn+185h/9k6FIDbuY0AbAaWxwp1NghU6Aux0nFvztP761G014M0gmXCl0GA4H0iAq&#10;5dOks6Ij6bmjvUcOMWiUL/ayaMH8pVxLbK2qoB4Dj1KlVCmXK0q2iKxS/iHlWpJ8ZdPXSWDRCpxF&#10;FGE6Hp/Mzodzc1iNJnPhSVFYojE430KhxDwlsHCLtnIl+UZTG3/xS5xFX/0/atUBw2/qjpJqFUNs&#10;s6mYs0vjcqyOcVyGeORKcKP+p9V//7X7L32yL30DjUUSvpZCXmkKcxjw1jVOsFE1rICkwFb5eH44&#10;44Yi9xGSkCB5BRcWmIf8W81rh9IgjmJmUfrDy0IKCyirKnKore3KrIqy5zNjUFSmXTYuHQvPzKDg&#10;OHPs26dHRjjnKNbWEEpAZx1/v+PVN+tGI3XmzMWzH/z28xLWc4FFr4/fWR24Pp46QwKrca2RfluH&#10;o8K06qlYKpsmfTVJIilo66m3j+LtAPVpicLSVWSL0zwznsZuKUs/hnfoJqIcA42wwnA8CGJo6Dwa&#10;6/CPta225em+16iPvtqVjGwVIuuR5L5wnBHu3GTTbXitrgigQfgIAhDVhKWu6XA6pVAlatuY/zHY&#10;QSDDNvKKVoZ2KYlxARzaCtxSq95IDI+9ceGDg88KrL+MJE9kY6QxvM3NRoPut4S8hEHZstrSr5Q8&#10;doC4uJhl+7QPBus0OjKSRWPBw2HL5ufBWsgut01V6baszoIo3UX5rBpcMW2FQLU1B1GEpBhzdDDz&#10;bdu3rVLzw09u3/7NT7/2+vUUAJ6awGcQMmL5x1fdTNL9AejS6F0UVnkarCOxVju2d/lMbU+7sP/j&#10;/1KtMt2pf9Vla3J168XurG9qs2j80L1zfHtHlTF1cbmbj6wUlycR+yitTk55FDuL+KoE88heYk8N&#10;CSiFlQ9YkEh3TKkuYS47N3hCQp8HDpz+BmwgGOf3LX9qquc7XZlMhI05GyhthCaQVVeL0GX6paFj&#10;8ccPFsuz9ix7aqXCVqow0h3edgRAo451BRUs//2jR9cLyN4hfXWwiDrTj0KXD6LaRArrT84+9H1H&#10;bz787pHWdDLUaoFM8Kw0Xe30CFnKrrLaKi70L/C7xWpo+kek1zCdeJC0QmjrpaFT+88tsfl+SYID&#10;IYZeW2LeQklpKNJDgenqtUBAnRRYA6QU/FoYHTypRBVqNSzETi6apUBxlaV0ZzINrKziDUuzZrn8&#10;+bmxvlMXjgPelJwIXa6By1RU6YNgY/HY4CrADP3KMsSPR6ouRcV231O+gnLoT15eI5W0HalVe+N0&#10;KebEHG562+bSmbf3XzgyTecjbZki7K5yt/kJY9J77YtaASxh0lnwWLkhElkTTzANgK/+XwzS2qi5&#10;08musfPvPF1kh7mK75apSzxOOqAnn0o+4KOyzfyQR2VR03hPToNFORlKGopQfMlsNn0MyNbRRDSM&#10;uiQRxjhiIqwSoHmi0KBdH7r8OukrnEi2uTN1pmmcHWqFcO/oDZyzBW4P9q/smbb88Z2FH3fmLRna&#10;UF0FJavIdvfAkdVPF+nBwcHcTDQNlnv0WO++E44KFVZZORi0ZQVQEZWjOn9cuipXzADUEFg6FTgr&#10;GIATWENFk+oVFFb88WSUQXS56DzbsPJ6RbZ86AGQvrohuLC4pNNLVIaKlMGuZHzf1790Rqp2mPSq&#10;w2REfL8RMH0em50UHtmHcn2NaROmaLC40Vu9/dK9e9v7jgnTNc4T6ryNVqFi5kmRkrzEAoO1iKNg&#10;tWdxGIyGwbCNV93I/ft0mt2+XkEvGIfQO1avYAOqX/M4NkBwsTxXqgfY+8A/r3qFiiqqgKlBp5ZH&#10;tcs3Rg4MprsxjDDyZvTbpwejM9FLIzNeWSsj84mHkqGw0CFMJEZHx3vee66vngssCKybH54dTic2&#10;oSLqiaMJzl6x/Xw+fib75giPAka9eENa2MoKqj+2fJ+BAhbP70r5Bq+fK47vJbAhw8hKlvkMaBOG&#10;syOT2bi6puY5ik4xQK02Xi20iPme0RzrGoJbMbme/HQA+w1YsKCxbFWzYqSwxlEzqjnGEAZTrxux&#10;NPuprbaezaVkIEUX6EEgriCIPNFXupSiuceuIbB2fPiNt5KXn63p/mR9/d3ENQPDjZvXYMFKxQEh&#10;QEYsM60AjDBVKLvoPRsCDliFXJQebkxXEPosqj7ZXE5n2kqbQxkEZXOFa1qdWWhuGnJVCgUjxn55&#10;qOajhEX/Lls8t3j4k9s/+817//oSCSxFchebu2U77+LyGSqurhYDPINUstiAxeju1f4vJ2RJz6sA&#10;gVVYuU8XuauktrZezBp863QXZ80msOri9adnhGMES6aRCCdSWLTgJsaiCvtKTBrKPBXBg1r1VJ0r&#10;gPAUS31ARk1lJDUcVqli9EEqnJ4bOXaAFNa3Tp9+fXIZiYQmB61Meft7vsPsoRaiAaWKtVYLoU0Y&#10;aQ317nvlTWgsXGI5vULicnhphRi0FeK1Ul48aQxVMRlYAyV8Df72g2vFy5fXNuiS3nJ/cOgzh85o&#10;x546lUxebU27tYXVjqSSw0cHCo0/dWxrf83d1WL/ivCliii/XN6obaBDuFYjKbi1TiqhwrU1VJa4&#10;CFNaXOwARJe4ISjc9qXO7CDnDQprVEjuJzsjhAqDJRQHFbfzmiKPypSkYB+EbS/VrKebPT09p7re&#10;m74amSb5Uly9u8AyXMUTLnDfsH/lLhdXAnRDYeVZOkPQ3bojEqvGHVvX3WpFPkxU6BLIwFE6X2ZN&#10;29Fe+/xvTyWvbk/AfgzSRaiabBW3qq4EFcL2/oQpr9xva9GfCRDDarUqaS/kb28cTB7vYWHKDvNH&#10;Jo8BqLYqT4iSkCpLkYoLlIumw8ISBUzG9+M/zDosceu4xKFxZZZitmP79McngZWK1euGR6dsXZzv&#10;hhGL1dFOtHS/ZJEMS71tPcVNaY4/evTtM2czsO67l+kOFhfWanyc+lVlio7MrVsqUoj7r6SuILA+&#10;XpVjqlQYpOqd6qVuFEFGuidpuYjOjAz2HkJUTltAWHJpVyQqBYXSFLeALd7omZUVlFzRBXQryNbT&#10;hE4u/qxslMOe59IzsQdzqGZxWut8OB19mf412g8qeOky1wIdUkDcpZIl+gMxFVoZoDIz8Wtf0iL8&#10;6h8VCodhhXMs9bt9TBhhn9WxnCrDGCfcy91DKg9WAufovdtwYb3Y2zDq8+rXBgGBCl6vQqxpv2lx&#10;BU/49fg0onAwJpM6xZ2P7Uz1Q4N22yyN7KODPhepFtlWb1r1GPy8TI7V25VgTrAt8lELNFYH3K7y&#10;QuhJcDRrthI90B2lJyw9gqrDTHc3alkzg8YDxc+gjajWhqG33jQaZxpnRsdP/fZzVfVcYP3T7/zE&#10;PZGGvmo26bRoNBDvS9fr2EepeDiXHkGHjytYHXUlPSKSRCpGGX9d4aRx3nPQ36gWe41EGv4GUhsp&#10;VLCiyHjOM5whH0bSDtqL6BBitJhWMlrpSN4dH9rOJJO4YvYi/4IH/kgROdIXFLCnRBHiamlxTgs2&#10;RrQq5tGCTC1bV9AqlFq/4lOpGhbvCX1kQPNrHxrPsemXlyxvs5FIjH3wwcFnthxfDUU+HE4kPI8E&#10;lneNA3IkQzbmscBSJC6JfLZtwakb9RjsUpiKngzzCCHdD4gJ9A0h6RSc1ApcnLbSVihfXZEb4zFJ&#10;tYOz9awYuHJ0IJdBf3XMxNC9//OFT/+nS8NZmJNgf+NKou/o53u6krWt6VCxUAsSCIuF4j9zXa0G&#10;7z7TL/y4WhXI+2p/ZBq+oS23WuvN6fDj0b3iO+fYXiPeiMc4R1sr4ZEYKt0tz4WoWDDzHuN4bOyG&#10;r4XDgdfKY4aaKmLxzFYqFgtqVylGuNKRmktNjvxZ74FXBk6f/sN8Pq8zBwSP7+HUxb7k9ETr6sRE&#10;6DJM5NMksDBsRhfre5Fq9dMXPvzvNyrLj0+eLKOGgqsyyoElzea5x1nbbtMlR49lh7bgoKnVSP9s&#10;XCaFdZAEFiksJPFEtjLjDxmFmTiUufpDEnMhjpVZlaNV3DsxUCtssDGcie4QLPiu1SLuUAH+dhmB&#10;I0049MbnS+wPwxs0gkki61F5cRe7IME4S51cwo7RqqyM7qWyVKM6six4k3cF7F7ieUO0BNEcKz1V&#10;HviS+LMWz031jF3oO5LBEMlVl6NxFAQTl/9ahymwovqC0FqrKx30AP1ZCRqHrB9uLhRQfqInAl2/&#10;T97PAk+MIhaC57QS/d53Hr7fl6TfhT6gS6dTaHrCrZFyd5PQVO4TKJVQ7X6yGorcD7mAt9OnCy7b&#10;40PTyeOj5945WVGKscT2Kjx48VyZQpDlZCD0DBfL5UXPKJXZDC7fUKpw31BKWdzjk4lSPBMS0gs3&#10;F160vtM0HI+ujbSdMjyUYzzPwbM16+he3V/kh+QbzvifnziW2YaARrrSGpf2VhZ2G4Md/NWdXWf7&#10;ni/gf0BtMU14q9p9aZAbTlE0CbvBwTqsCVcvaBHqQlXWdoGfrAbgJEQBq0IPpVJZXGQmKRfGK4K+&#10;YpOTisspx2HzyCLjOas9mEHqM3aA4flcOppDrFn4xvINjnylv1Ip3UGMO8cE6YHi4PKYrze1xH/+&#10;sgrWb9eqA77V5BIWC0EnFuMR6pijEF4aW6eCfp+yZKGYNB8zUvuq/x4urN76DUaYAT7NoqfUGXAU&#10;jirqQ4oIJpnPZa3S1qReHh4+tB1xq5lM5JMESlgwnmiJQyMq/obvAt0DXq1uIAlRtypSUFPhhZKa&#10;Y+6WrVRnkO1njmYa6ddPR+G7moumJ2Gd6wa9bHCQn5ZySRQctGWzCRtWo3FmvOfgc1X1XGB99R9D&#10;kWPp8YZX39z0zgDhDsVU8vPxeGoyjJmT7ORIliHm+ZS6EMZQgbKucOVKRt8sxPtqdjCtZ3HFgK5S&#10;9UY2OxfOZhsgd8cV4yEWv6Hx7KBwFkxMUeserWuNU0NJN7keibg/HBoJhqkFx7I7sCudtDYqKFrw&#10;Ox0d+X+pfBZX/uY8XekZO4goYoU0ER6E5RjxlAfyA5J32tKetDBaOzo69utdl58RWL+zFTmaQPA1&#10;PO51LxUAnlk9yA+zC8tSszqo6MCCBUAFHTZ61DwVThqRBNY8icxcTHwRVzQ1Z92BYZmmpChDMLal&#10;UI1YQxPuslRuMofyV24y/w0dVjfNOryv+tNPf+XlbAIML9+Tg2CDtHzxf/uCLmLFtdpabU9vUCw2&#10;NeXJKordfUt9sV/yXxBc/FKkQNc++lwkVNyAwKrV7h0Ko/NjigWLpNYO2zM8i014bNtgF1U8L9oK&#10;WNg4SFg8mSVyK9+IS1A2dwwlPJxpWbtxcVLFko9TiVxuPooi1re6D1xCP9LfmdqB5vH85uiFruTE&#10;1RYpLEY2MLUBRSx6cDU34i7Ueg/8ZnecriSvLSK+4gFdTlFpLF2hB3GFrsdG9vCLkRoyd0I1Nl5B&#10;X60dXKttbExzfp77Yc9+CKyp5pEfhCLu1eSE5PYJN2zvCGGt6Lq14CByM5atNUXGPtQOosJF2mNi&#10;4mryyPCsIKpKkjy41PTLQR2qI6jKu9OBgc5SzUEBuatmIooxlUfSH9wtdqlvWFSZQKU2gBVQHSw8&#10;uJZT0kra7OhYz1jfd9574pLkCS0EtSulwotSt0Kva2WlcLfmuuBNsHT48Y8DxXBXzcrxx4WiS2o+&#10;9CS01UomQ6svNjTHh46FqjVLf4+L5DvnLl54j8SwyxHa7gRp98L9aiTzpIaiVoh+bmIi0qL/3NrW&#10;lpvMJFvTExOZ5MR0F4pX556KqY4LVOIvg87iGEnERpdFN0FvLKJyWVoShKwpvIoSz3fRhdrGt7LA&#10;NSVLiNuGKqGyxNdQB4P4zmeObTsOZnd8f7Yky5hjm5J/6Dn1Q6TjSSuGpv8B8FMVL7TCtb1+VfYr&#10;FOjQ/PjW6t2gF9iPgyWHFqUrpjos3F25Vei+1D0THememYS+Qhbhvl5rtz/ooK7vKGqD8h51JmK4&#10;zbb4oMxJm4DoKiinEhOKdc7UqEp4JJrFBi06Off4wQunEbKBnkIY+FHOnIiG88vL+jK/mGPOY6xy&#10;qOLFOTvDUj51hD2XEr/2v3xpBas60MRRY56CKd04AHbiu4RRRmFxRa2sZFMZcZL1+PyN3nsv3bu3&#10;fm9fVNMFsG8GUTfivzclRFAL5itlahtNUl7ZDZ5ZSLyaiWy74FMPajrfF8d0DvfGSG1Z7OClJZde&#10;SBVHIWkNzn/WOuGD0hiEZ8tWtixlPeNcjYo+eJQU8Azsxek305PRSyPdp0mbjqTR84TH3cQ4Ib69&#10;WW+CTE1b9uHnY4TPBdZX/8P02r6j2YS32Ww0NuuSbeebWiMfjyEVFCb3kWguL8hcNH3y4QRdBJd1&#10;sYjzCXiFtwmQS9xdtGwVamPaO/6Ul2p4WhBMLyLFkQjAdpC1rDPpW98cy0BdRSLJyPrhcIwTCLmj&#10;F0ThMCz9iqYsWPRK8B1pNDqGh5jDbA5w0c1UDu5p+n0WHAS8MTHbCi1Fu9OYzsycGC2ovtXmz216&#10;idGz3+/6vWdeEH8UIeWZaJDAajTqvhcUWiRCQ28H/FIFS+HIapuFXhhWbVq7umNgKBrxOoKBkNic&#10;f6xCLKQAF2BGJaYCYk2FXKjAQm6Kao2RNM+MZyfzsWUMbFqzY5nqv3rhV16fNEy/qfsNn71s9LTp&#10;53suh6ZbW6GNwkaxxuj2jlFISQH4slaV9KqxMtgzS1iVt8LHkdCGu4Ehrq1ktfdGmcUsXza1K7O+&#10;h5GH5XhHPz2b9RZXY4EpyXpTolyQDPiBlMwoSbVLpb/xoU2FA7mVSufy83ODB05868CBA2E6A/yH&#10;/kPH33mIVMKHPcffS067ExMba9Ot6dAGam01LkfBI71Fd/9P14deHBoM64/prKs80P/u8WuvPdC1&#10;x+3HFS96eN86qSYIILrer9Elssge98uhjY0vpkm0bfwgMjzVnJr1/eZYBhjy+0lM2vGBvLu6slsH&#10;pP8h63aPXhEEqWIB7MkQCdyNNZJZyORLRtz3xj9fwqUaqshJlJbKtm8ulZf2tvtYMC2qclPwaVFO&#10;JRXxDK6VVKqAolDlLv7Sb50M5gmXkEVYlqRrk1u7zNlq6hKdY/vnHl58o+/d45lIqJVJqgjiVbZW&#10;FXmoEFJrAYk/pKPYXdYpvQQwrN2azB00obfoueBi1AQpI3ff/OMK00ps6HHoHPvK4s/PT411hdY2&#10;3GQk+YRe2y4OynYrFMmEaq0kyBEtN5KBt70aSXYl/+CDD9463td3Yf/sO5+fF5VULqkaXZkd/EhB&#10;YrGqEr2hfcxgiFLVPdjuxpQOs1Jie2CZ/5RsudTz10rmI/6uUunnXNRaKpV8DoFi3kRJxRNg6FTj&#10;8EjNGYi4X9Dj3XBb0/8w3eo0Tou7Y4OFTqRjtROTs4IER3a5B1h8SLK/WTh9CaP+IzOXBpkzGh04&#10;cgzVKkYusT3V4eULpRc8+Ep7D21T0nNMzE1WKp0AGSk5VdqVPYHJWha+dtroRqNz/7VS/Y0309l0&#10;bg6gr+ybUZ6/wdT378eVceKxJttahuDbKuUY9wbkki8XWHTun/CaXOjh5mbFNMQ6a1TURlLEHt3R&#10;koQ1s8ZSwYc3BtYj9+59eu/2b8Y0nWvggSoD0qGi3FAyOWhxgpiMFZYVUNVga2f66FBy2w1tZyIn&#10;DFHIjqMdPTQQdwLJioZpZfEBrQo3gKCN5+NBOo6lkoY6A5WqWcjxGFq7XXHmu2cGB2ZGvj2YjsIt&#10;l5sZ+QVJ4vDcSFikvJxfvNdWJaz6ZmN46OtffS6x/qULrIIb+fOz4ynSEZuNRhOxdjsoU9B1DTsd&#10;QD8uRdN5rjukxDIDspEq4ahOlwCpTIWbYpkF0xR6S21Mocwaey/EhsPfoSKekVGnAxQY9xJHppPJ&#10;dQAJkx9GpaXEWRfebqRgoGdMZqJbliCxbNpvSYgwHDtnspPz4W+gSSiepyCyk0WMj5AMnSO3dEZH&#10;AY5Fr4hriYt9f/CTrz47RBg5cT2b8rxGveE1maMi7S+JIoT7GoU0uT8ckUhazYjNoZ03l57LZk+M&#10;tHlaOZ4Iz3OiYF7v8FzaXPBi0Hz7ConSdrDpVIUsUB8ki8eL0loYy2Vzc9nfz+tt2l+XetZfKtz7&#10;j6/87ynSVJZ9zaPHgMxs3zp/4UfJzPR0CB1CkVHF4uoz7cHVApiZYh5SE4QhvIfUl4/F5I4WIWCe&#10;JFy2qpEqLVhlm63hPOVo237so1i+oRSVDFfGZMCdxwSDEST+m9MK98AYeERLZ1nFSW+IQUKASefk&#10;yAOHEU7n5uezvzh24PRgd9hDvYzHCH0wiPz9F/syXcmJielQMhkKXW65GxtSyqqG3EirGqpuR+4P&#10;bd976YWBwx9+OHBi6NN/Gx0ZOHTiQG9v7xC+JZm8SnqsWAvxkB+GCDdC0xOXizU6bqFW19HPSGCd&#10;3zTGM9OoVLRCC8oAvlu7IgWqpjNRCuQ5AsmdKdIha01M/2htgxVWbcONRNbfe3XzHegdC3P+S3YD&#10;z//ibijOYifqRvmyREOVVL9QxBe3Bpdsa0mRrwSGpYKehd6gdBdJj5IY+4H8LNmA208l/JKllUR5&#10;ndvf09PzFsmiVnKipjgMK0WVlyPsK2CdCjw4GRiLVLeL1cGd4mqA0cTHVTqWLrgebmSiVbt/IKzT&#10;Kbkza0OSXEGEDnqF5/Zf+H7fWx+0vqiFoKhaT9yN6czVENqnXfRcXg6hjjUx3Up2vXuhZ//+/efP&#10;n98pfx6Um+R4MKJ/UWKQGMRQETQ/p0tCfQo9liOQxGlflrpTSZKJQHIzVe6CfKumNKApY4cVzB1e&#10;Qc0L34+cRK2EsV1NVdAAxR9Kugy6dadb/zBdYLt//8pee/vduwsS9nynvyA6qqgUqoQWcpnrlsp1&#10;/NZ/H4lG00zBwt+/GDiULvNetW0pCxamhwCRImnA9RpTkA2KvS6lrJIyAVWY3FCRDqLis3PYMSrq&#10;YE5EL4W/d+P/+U0w9TCYMh8OT0Zzsfl51LKy6Tdzb0Yn52NGxVFEdVooA/omiRhH83VfG/6ysOev&#10;Fmv9h5r0ZUcl9ZgklGRir8M6rUjUD+sikk1899oysBlP/Clc7vdu/6z7sX4jFp+PBbci6kdpLZkI&#10;sh2tE0YonyqJoz41uG87gvnz7X2JuoO8HBJY44cOncje8HU+mnR4HtABWtRQq5MUpTgJuAdlM2gM&#10;ckJP8J6mXLFa+3E89+3uXDeJ4e5ojp6nl6M8XD/Y/WY4GqeHVmZ6Kv+h17nvGXQh9ZqfNcaHNv7D&#10;c131L11gFV96/+zbiWtnrp1JjHqOY3PIMzcIs3wajYxEfzGpemPQWClBGeVjbYZAWRxdzGlNkrls&#10;ClgcpiQOgcYEhrdHXgGZxH1BRwzf8AQavqF7jUbPe5jqpotSMnMsEUO2OgjuuuSl2IpnZbeF417i&#10;UTzxPlp1j+VVOOYtt7XRcH4+zAbztqkFxq02L1pgj9PLapkH3XSVVWg6f9f0Rs9c7Jv442c97pGh&#10;gZFhgCtQwpIWYQqJZSQa4m3Ygvie2AFrCw/aMDjri7aI4XDi0L99DOxWXCfhNx8Lz2Xzywytl/2Y&#10;xAzxTu6atQeEpd4V/Apuk01YuTCti3QD0LCzzUNDhf5b+6JZx+eWITc0NK5gJTOZ5HSILvAkCorF&#10;Pdh2mSBcLVYjpAa4fdVpESoLVmB0J4W1FbkMOmYxBFT66rEKShK2/UCRuja5+gT+BFgYBpM7wiKh&#10;aDPZCEqVKZkf5A89mS2UhCJIKg42kVlPPkYgynrcKYzBpJelDfdk+sDpcKyBW6XrnG6JwmqOTl3s&#10;6zrS9UGI1Dii/iCLNoBCKPLZUyMN5d6PrNOBmCapXi1sca3ur+kRM1QcmAc3xHWrgwc3Lq9d3ti4&#10;vPGj0NpCKDm9tn5h9OHOw6mmd230eCRCtzzR4grPqkgo4K9qW4K2oH8ZeKXScVD42WDPVetHdKc2&#10;CmtfhArgtb546vz3uFhiQxcsLX7P8UyQrtjpjkJUqXRS6AMnRVGVJAeaQe2qB8gCa6kMThZ+cvGB&#10;YmUJ+Z2dWYIuKCtaPb3TZiAEKjql+rWyafPUIdqFP//bntHxC0eS7kQGXcJV1KxwptxkildBSi7c&#10;81pZWS0G0CZ89s7eatatIP25BgccSoLJFsgUkX0DDc2e3TFLs4iIpL/NWfPzc+feOXe+58L33/vg&#10;AxJUbmjtBx900X8TXW91vXX8O1309lZf34We7z78OX0fvfmGoq89Yi87R19iMNK2zUUZC+VcSQ0K&#10;iv0vJXnV4B/6FJvtxRyNV/2i6ZiMmqf9Y4kzF2xVduBrOGstm9lzJdndMIp2yrcRi+NYHBKOQtnn&#10;RyN4kFDOdCrVbtFBCABiwaEp/DWjRm91eKM3hWtRLKr6X5HRrszJv/X6yGBUYgjBc492Hz41rDGU&#10;gS7UoPJqHBZvKTlVKUvVSmbcGD+qKav3YoU0e6VUWawsliWwL2gmVsxSLJrLpRFdlpuJf29u4X/I&#10;MUM1N8dhZjm85OjrWdoSzsEruly5EVOTlDqbOFjaeLQvcHznytkX/ucvm5K6Wxu45uuG4BfwAwZP&#10;EpFaC8gRWrlcWVTMeYUOJGkEmTMfv3G4evve9r171a8sy07cUD6QANKlfFvSx6NnqaL+k8NgsZMk&#10;NdwbcbeRBbB9lPbwWD3pqRvbtz5QB9ofcR4PtAfIyVl0JMN7N9f7cQVcUXNXyXXo7kARxrMjgyMz&#10;x7pnuk/TM/UmN3XS0cGZme7uNycNB8E90vZkGJbtGM1Gs1n3mo3RdzM/ea6r/qULrNV96XRq0/Ma&#10;ZxKbusQMa34q730UZkYDnUthvAoxqiFkuLzEPofzjzvjeXbbln9Yb9gS8SfpGRBaHpLsOd+XEcF2&#10;0BmEwnAMp2noPkLIU33JaXZjrGdODGdjsstABEY7IHoG03qSfS58A1Z0BpPSMYtGDyGBvVme1JnR&#10;DjxhUmTGDsgH2MZTFSy5o1pz0zuTeHus74Ov/7LAOnY9zRUsb7NRVylBEA75VJzvvOQyg2BgM4wL&#10;HvdJ2BrmSGDlEke+ssyGeiMdhr6iTy2bcNVrV0SK8sg4SVPf01SwoXJ0qjttgbxgmqk0hghzWXom&#10;SJ1iiHL2LATWp8eymOyxrjUEI0+73Z39v57MTExP1wrFXx4SlOTn4kJ1e6P47Bf696gw9roXVj+e&#10;XtuA43ujBad7NUoX6Cu7CtBvhBm6wHm5kgMu3cG6iO8Yny4MZuDADPR5peELReaxzEKXVme1xall&#10;qHvpdDI0Uji8gLElhqPZ4e4salwxvWSC081vU97mw4t93znSNcHhz6EfcWIdjNYF9KpAecc/boSE&#10;5lYksn61hUsiLFc1llb0oIC6ryHBBrZ2dAehtmp07Tx+8aFm7zxsTn13c/w9+vEaCA2FopSuanRY&#10;8J4rx6la3XMMubF2GUKDiVqhywcRargQar334fv+kllmdoDoKdIHSyKTglgcKVqVf2tJiS6WSOKp&#10;eu0ky6zXln5LilzMJtiljUKxnVza43bnUTm6kJnIzJOyDsMMTkoHsSQ4+57jRy+cOhJJJjOhwsEi&#10;cFjFfpjcGTRaqPIwYT+UVQHsgdWFX0p7xgSFmpJbpX/+Yyji8khnlY7xF3SAfzjgaDs+Xvpc+0GG&#10;Hzz3P19a+q2fn9vf828ufL/vwtjY2MWL+3t69u9/+PAhCar9+8+f+7z08/Ln5+3zD3fOO/aUV1HO&#10;K7OE2Ea8T0fR5pqVqc3i87MstExzVv0WoLJIWdGvpkurB/ClwYHvFW8kUWm3F6E8SrSbYQ9DwzPh&#10;uOEJFbFRYoGwhVBJf3z4Dekl5TsONxHpGxdn362y+x5nW60ourOwojDuAbp9QZWwgnyhW0ppFYud&#10;A3kXJP3CzR8fG+mOwnw1yLTBkcHDrx5zxFhdEVM3c4RRw6oEDiw2kXewVyrSBd/+YNF8gJnCsliK&#10;Kh3anpZNA/Cco23fyPL3vv3jn73JWaC5XIyWyTTDc3IpGN+jOYROGBVdFZppoXwMWSMrEyCavn10&#10;35dNxv12sXa40fhMdwQ0iooXZ2yTWuvkOwcBNJoKYcZiJ8AxQ0u8wKzR2y/G9XnUo+ZVKcx0LNUg&#10;0NSCycSEgOauWo0ab+lS2aP7aG9eDUUivSmD0wjppz/r/dPDI46DoHmLO4R4cZRJYd1wbtAdvBEP&#10;T8Ll/w1OmdB8xnbZwa/CEkxXIdrczgymUb8afBnZ3N1g4Y+QvKKnbvKGHswQqlZqxWl6jSbS1TYT&#10;PX3P03L+xQushQOxRAOs8obHBizaIjqNvJePZSGwLmHAN/oyXDdgR+2OfIEaw/VbVjralTa7o9oK&#10;bmVzRCGWWNo11nGtrYfjeaCPPBm7Y0gu0EqODwSwbxh64ngkAoJ7srU9lCaFB4YUj/8z/kTFEHKQ&#10;jJrCw2tfdjdOPcUsgzz4VE4Ca0Ye0DwJQ29rakoPGz8bVGZ4z72wHuTs+EazuTl+4fu//iyl4ZuR&#10;au+x8RQOjqf0lXILpdAhtbVOUBdLI76DRuPNLLaE2Vwun8j8a2a5x4xsNk+rWS5HAsts2+rVaKnY&#10;e1tl5nAtDJOJtHrYDICwxcTfTE/mYkwazeXjSAXxZ/d/p3br1osDIxWErI1fR10MVw1r6uJbGXR/&#10;1gJne622d/KNRdennFS4B+ikON6qT8hCayu09kUNsHTElrhbQ+HKFTjq0E3B1t9pQPZIF0BiwOmp&#10;SnGd0lNFK/ZacV4Gz1F6PFkgqblIjIPCgrjyZKYTNA5DZzPeNQa5kuZORBOWFzO8VDzum7aDy2az&#10;6VtNdPAu9nV1DaFUF/oRXdlrqBjxuH8oVNz4Ai1DTtSp1ba2Ii1YzqdbqC59gaLd2hcbrWnSU2sH&#10;f3CZjfKXBTM67SZPffa0jE3Bw83R/e9G0AyKhPgaipZZrRDorE67dTeZcJUOKYm9yzW6NVJWPyiu&#10;rRVCW7Xkkb6EzP+VVPlItQVthcsU6/oSSYhOw6+0qFhPnF0tda3Fk7tIB0nBUYjREmo7ysUlOYtL&#10;T1ETK5WXSHJwEGEpADqg9YW+WunvSz3vj5169whqnW6ttsCwhgXIyLv9DHYvFgTHsKoah8XC3nTo&#10;/iqiC4VCwMSsfhJYdM5tQLSSHqcd0r7EooliETMbWGWZkhH5+c/PvUP/nTv3zjvnnj6lD3/+6PPS&#10;+c8/J4n1P5qVKw5rH6Q1lEtNpyzsKS3IPDJh5WY/Fd2sMko9KJPMmkV18JFxzYIKAly4QUtVemRw&#10;cOArX3ml++WZ7gOf9NLaEL6eSl8PR0+ErQcPzMaJMB070VOATdlIiOB4J1V792G9suhKCUMD6o+L&#10;i5XxoSTpdRemv8Kdn9ARWL1b6C+qAtadoKbH+ooO5c07ndycu+ooBgAMPqVu3RoY6Z4ZvJ4ORwHC&#10;GvlFlASWxXvHCjPMhYOsO4IY5ehShWpoa3vw6MJyP/mgvFgpLwpAM0C5o/Klp6PIIZwLZ3P/P3vv&#10;/9vWfeb5kjyHlEyFgY9N02AtkZJAK4wgy5YNZ1ATSTxymLKDxMk08iRN50oDpZMpECF29xrejXMx&#10;m/ZuZ5E9MWfssmbrw7UocrAc8nhJrTQMKcwJpcoN1bJVLAn+kmnkYHYH00kHO+giuBf9qbj3836e&#10;z6Fkx/sXJHQiyxRFHh6S57w/z/N+Xu/w5s3OX/10hzcm1nuemBPOLHeM5pPPU2YsDute5ZLTRrmr&#10;3CPLU7qN2JoFc3/ng+jkrzky/bVRDznyuQYEgeURGm5TmtRt3kIb+0DVp0tMNTUv7Ts8u7i6ePTh&#10;2Ca1HuLePM9MktTMc9yiLC0hwoaKkwBV8D3WydQZ/nRf3/LdUtXvakaBlOVgjcHO/l3hwIW62DZq&#10;BuaLC/qTKbPCoZXi4ON0h6diQlvm81nDE9E2N1v5bMueIWx5/9azeaUrMT7VQwnPp9ynjnd1xdzR&#10;qakokKOnEpeUFgks8aTyKQgs3bRQvYLjZnh45Ktf6KrPtcB67bXXkkPi1Fg5Cy83Cj1FI1usBWow&#10;ZSfEsuoxtzsiFllxzeNU1Ti3CFHGwTs6QKxQfUIIqwldYX0l0VYKaSsME6Ib76E+jwcRhgt1ae4u&#10;MjDUVCkiRxzHKiOvLvn9rldd/ruL/RFKSaaekqYqjCuntiIdZIjfzowI5n1qlYgzHge+RdVbBgrg&#10;8fMEGm3Z2PQ2rUGsajn01RMHagF9PkSgj6Jr8up9AuvEev9QL9xp4uILs9PIKf3bM4ZsPnK5iZ4R&#10;DGUBIL/gKA0Hwhv/1w83KTxVyD8vVaG8LTu6EAmujMDir3J1amxlS3DoovipFXZTIR9BQF5VmRR7&#10;7bmR69M/Prh/EGR6w1fhfFOxASef7+h7FSRsccJvNBrbMA0N+aWRdI1lGtvwDOvtUkxJ2oxK6+n1&#10;MSRGZ1agFoArOqgqkoZF5znD1DySZ0VdwIpdtmKUaE1WrOrY1dQdRB2SRg5VSuVV6SfiWq5giQNk&#10;Rbwm/MrU4RAVx8Oc6es1WvUaTfwYDFwTAks9ubBQOXdyz8iBtwZe8Z9wnPAjM6ex8iJnrJRXuIZE&#10;tizEADrGyisfQWNhajCTIbr6yvUvgcF9/UWaIgTL3bGyUn1rZM+HFon5WydfOECGeVc12Ibfiy8/&#10;s0MHaY+RuS1IZAbsZMfSGB4Fd+fIfOn6+pJr3T8wcpsrUrLnlyPGaPZyqm49eTl3h2GZ0qvONPdU&#10;VsbnoGoCz9SHkGU5CWD4mJlZ1Bk8xKIJmdXMgs/pdl0M9PY85QPlgPuGGYsfgcs/eu7y5J7B3UcO&#10;dPj94nRUBrkrmZ4nOZUpBDMZ8US5TUhjhel761fJ9DUEhKelvpKOIkQvYr9/NFZe97uSR6MaSZai&#10;Mjlp6yM57nen2IIGyKIggjoXKt54l3MXlQKioMlyRRNVOEo1Yh86f8mS41ymC9xC+pWQGxPG5qa2&#10;d29MvCXjCWc4OrR3764dnU2X33Xj6Dvdy64bfc2+gf6QPxS6ERpYPbzruDu8b184PNSjWaPe2jnL&#10;RNdwAvXuCXKOYpwQlI9DxbpFhmlLbJIV3hcC4zY93UhL/up0Id02uLe7ptMktd6lvCHOyGGUq13A&#10;ItEKb9vcz3dEyIMhFJAbYYQ9+/9qEOpB0gKYw4w+naQlwOcgni0H8bV4XK9lY0fhv7p8M5e/ac8a&#10;SsZB3uN2I2jL6Qyfjmxqy0/89OVLnjhlLaJHmIix/yDGf4vPs2IG5OJJiBCaVaJSOqYITW3H4QcK&#10;rKpjFwDm7A1H2QnHbwRmg4WjtLPsGdBg2GHOGBqEO9VU9i3/wery8uLRrryToPrnWdnBdSHWBNJx&#10;rssaY5GHKrNArZLwopKbJ+weHFh2Ld31byzuqmgWLFjisOjrDHU+PvjbumpJRJii4LOo0LIPhyKP&#10;0z0Vi7ndCXVz05sQJ7zYTKu1CTbjprGpzDwdi730x0NuZ1cPgnEw89l13O1BEcvdhbpjSyGQLUO7&#10;ODnOVBcq6HmM1ob3vPhFBetzLbC+t7TS7D1bW6hBYC2QjUgp1pzeej0eSaBDCCS7uyca1/DG18iH&#10;JMfpYcMyZOnFoLCWCSQESoVQ5BRAxRDCwkfGeM/ZgNNrsmUIP6DKs6paKkpV9UBt4chbYkntEof8&#10;pdmhCENGgbRU7YTnduAnRu5QvGXZJa6wNEgqp1PID/TaffgHTfpxlJXBUFCsifD+99IIIapjBrKS&#10;xRHKrGtrx0Z2d9zXIvxq1XVxKOqr18Wms8BifQV7drzeonQbkkVFnWOvxZZUQGOIhBOenrBnfzr4&#10;wxnK9wokxJIxQBUsNpKZrDJ5GLJlp7ey9tJbxUlp66IiuVL0ubHkvIInOaMWEdr+8bDj7zoH912A&#10;MamIHGwd9hLDeG7k7T4XLNyZNv6qnCk3trULG42S3459Ia0QlGprS3NV19NpnEkyaXTOoLBKzUie&#10;QxKlC8u4VadqFQkqwEPBavQQGwPtV0AaVRjrVLzAql26UqXEIr0lXl38XccV4vZ1+6ckszQLaeN1&#10;NWdVagzr8IhDplDHC5a5YC0Mr5385s4DA2+e6ejoe9sBz5PYWsdYVQgooQkhrq5/CT4z6B3xE6Gq&#10;MkJjXU9fL7P7Cu1PZA++iIqXA4OX5S8N7PkwW7TMCaNojZ7cjQbjkutumtihQdukRnN1jjLF+5Jb&#10;SfxfIH11PVNdQtdR3Ku49xXHCjAIb73+lQ+pacdtwTtbM4KW+WRW+toJ7C5+lpUQdlS77lCkMdpS&#10;JLTwI/0yX0+kAk7B4apXlnntOdvwTrQoVKogy7giRrb4Oxx6TTInd/nD4TdHjgy80ufy950oXyU2&#10;E6W3MNqdpJZ0sUMdoECXSafbA3CN9M/KW6oCZM30l8pS1eL9ki6XVsPF+m9VOjDorJ5YHeWIGQRD&#10;E1U6ioSAlVwFeSNyoTG4Kksws5wufxujgkoRCYtFmlUWb/qWoTqj0Zd2Pbt8tPvll3cIXRVCTvxy&#10;390l2BFdrr5l111X80azzy/+HWpuhJolV3Njue+d0PLixv59B/ft398br8+QE2GifkUlJd8S2516&#10;8nJKpeJ13Reoa5GLzeYGqlfb2n/MaJ3fmrR819ZZNE+4mE5eTUtJKhVWobGlV999ZgeaBEJgQRQK&#10;idWzq39Q5twAWamTxx1IJ1IUPEKYz8sGGYGuFMY0S3JDioBYeSYa8LpSfJsgxijFd0XyzsXZ4NcO&#10;edxkZMC4LvEaMGNIfwVoxJv83xpVsOhuLGq3FU1LqRxefpBieK1c3o/UUiZK4KjrhZ+E8hoUZlZR&#10;2cmeBZQj1IopjqfIH5zs/eXi4nJo8Q8O5r1Oqp2ZeZuv3v6b2xhiIwwllxNvISgaYmvlTZpO9oV7&#10;Hu8Db23R1QybmmqZBlRWZ7O53NmrVcRCnarv+RRmBlJoYs54vTMaJY2I3SNkqBCb7lNdXYlYVAhS&#10;rxp/2vnYY4+99NLXhnoiEfd4V7SLqGVd4+5LkccSsbD7sVNdzrySS4G6J55gVtGQzVM0TFAaaqNn&#10;a8eGd/+HL4TV51lg/dlStT/i4xpNnRJRi4blrImzp1O830hgweke5fkvBRZkyS5iYIk6IaG3LRiv&#10;jJb4bcKjs+QqqvF44IrQO2e51OFligmjXfA7pmr3jRZOHnsFKN6lJb/LcTjhZEAD7DuqHFbk/2RC&#10;Mv5TKUeQPEGeBFmwxGdT3NSD0ENMH3u1FhWBKOpA4W6eqRvoWpEwqLeKRMYTAmutduz5zwisR5Y2&#10;dg321oT6Q4bQuQDDmuIMG/AKgaW3+JlwSQpNTytAQYSJeOWpSHgg+cTXiS3j9UQoi1AIrDtkbDeK&#10;hu1nMvQtS2pKrtFaXEcv2iMDAbaiOp0JpxCNGBtQbu/+66ODFwLiGGJOrAVUo0gvnTH5wtt+/1jZ&#10;Qad82RV0rCNuuM0SSKd/VM2k08nP5hMGuTYDjnZmfQxiYSUNLbK05Frv9Ioj/gT3M7Hcv4XJS+I9&#10;UzUTiRf1ipegFPI1NfG/OEGosLHgB+JqEy+4EIVq3YKw1uriKw044FoEXFhSZtHxl5jkZkWCHyo4&#10;oRINSyykR0frazuP7B54peOVM31vn3j77hg5sFb+ouogq3m1tFJOUiBg1SEUptBdDvFkSPlch/HK&#10;gfFBJBki43lszF9dH/hmlsYxhIxb+OYLHSfEbvRXZa0quJ3UCj7DdoNbKU2QzuvQFyuZ66Brla+X&#10;V6r+voFjX/lQybIDPXc5N5GDugJUXAgs5U8Ir85xhNRB1FPZO/pl2SNku1WOrUc69cous+xIEe+J&#10;puuo8GXrNIJwcg0MtiSFCaOcmUNNRcZ05gi/KX7tw2++vvvA7jNvgTvlkMUVGouQkc7zkuHE2dbp&#10;RrsAg1QYm/9O8NGrRCAtJ8sfYd5A7GOERZYdoV7PWZVyjo75FOYlcA0re081KqfTmF+OxwKzuV9n&#10;80SpyqZswcWIUdDZCQ3H3WJDzyIEoX4lGt0bah51NZvpct+G/4Zro6+vWa023+nr2+gLDYTEda4q&#10;CN/NPldpVpzFVxdXm67V5sZiM7Sxsby8uNrdvbH8/ssvv3yw6+DBvaHugy8NRoeGEh6f0CCRaNQ9&#10;eKHnQm/XYNenu6pl1wnxboK0ysjOXzp9NcMROXPb7P9zdtVvtXQ1SdJKNhGByppn8UWXZ3ZFxnvE&#10;WTucoHFt92B/Zxevq9htzXnDAHQRNk/Jp/LMGJX+btwy357TY8gU989abb9k3utOTMUiiSmn033a&#10;dzPy0+AT43+quVG4mvIExLXMa4hg9jmC/oSmUloOlahl8azGARKWOhl9+IEC66HX3gvVTtYZ2mVC&#10;CVJNCUfhuJG7p2PJE5B2jg8KWGItXPSF8Noszr58ycT6HWk57SixvJwW5FBAC+VGaXrKc4BOVqGo&#10;+DB6hEJMo+LeY+JYY5pC7+x39Q0sD56v1ExVnySMh/g/JXajuIE3rqGBCk9VzOMMn3psKib0rrvn&#10;pa6u413u6Km9e93je/e+tG+861Ohr8ZPjXdxqJEzNu6OxNynolFVaaHELKuGWgBN3WLRrC/U13yB&#10;tcDwCx1f0Nw/xwLrof9Qde0LkMAK1BCRWdQVU0gtT9wTEQsf1EHpwx/9dx7gObU4unxeyouB+KFM&#10;OvgYJsg7USS0uS5bhOLtVotT0K8TzvAKY+uMFiUe8CwdN41UVFVvDT/u8lfBg/a7Sp0xD/E5PTDr&#10;zFCd2DY5URMtT92qohRehqlFsCCLO+Mz3k397FAiEXfGrnhnvHJMkMtf5EY3EE+vkv9SrLGIPQ9E&#10;+FotcO4BAsvlPzwUDtSxc8R/4jmDQ+6ktOs6mn26YRshZBTPhDaKCeiY06v1hntDjV99HRWsuicQ&#10;E6tFZyz277zsK1AsU+dhSLEFufy2CUIaTLR1pIx4zS6IhWaciIAxr5cYF7eyC2O/GPQdwy4sLlzo&#10;hdhEZJEQWDB1C1GRXuHhN1Qe0Mzi8BwIgsz6En1L+PEtl7btMSIoeRJphGUhGNKOtBBY1R+lv4wp&#10;zCJIZxNFFn8W2LA0GFipe7l4ReR62Qi0UI2yVLGUFKtf8SIL+Y76IaSVIZahRazMxY9NTHejsImx&#10;anF7zRSCS/m1PeOV1a1aHIVDzcI6tmhpGCWsn/ON1taGnz8wcODAmQNnOoQaEioQ6YRiW6tLDuTY&#10;pMuZ6hg6nUirQfNuZeXFF69nVl7EH6G4IK1eLMOvBTP8mwQoKRo1S7Eqw4+P+ZeWxB5JbkfgB9Of&#10;vWS4S1hFxo54DOBKHdevO9bBvxoYvpyiAzqHOesWZBbR2VM5i3p2d7gCBTg5ZMQdu+akk9mdaljQ&#10;F/+Sk3l6qPdYVhHyQyHL/GWiiEq/PLUhL8saGP0LvqGs1FhEIL3MFS+QpFJvWDt3v7l7oMP/qth7&#10;mSQHPwev2UgG8aaBcpgPNtLBgviTbldeUNSb50YXp8FkkhinE9qsvHJC7IcXV8pLS+WljeZe599P&#10;MABXQqeykjGV4txtKk2xM0yWqHLIEJzUeUyQ8Qv2DyXSG0gFArKpgWi0a1//aqkEcN5sM+R3ofzt&#10;aoaaqy5X9W717o0bs8uLpXSpWlqn93tQRv8USBWXfvyXrqOzs7OLy+Lyl7OzRze6u5s3Sq6N5dV/&#10;/eXi8rOdi9fErx9dFUIs1Nm5WIapb8lVdVAkY4YVViY9jyFSm3P/mcusnMfEDwvbIFgMzkonn9kb&#10;6emKdnU5PdHxaI97qqe/c0gnr6g8aqnKJh0luXaVupmnrpguuVfiFqm83R5kmxL3BRU5QEnSxHma&#10;CjQRoBrU1PFCITj+iRWhQMLz3nCMowkTUzi+uHFQnOGOG7mjVEqzx9EKhgbLyu5bfKDA+v8eSrp8&#10;J2sUz2Fa1LiAVZ1ssYYszottLuYPyexVg+cDVSGlcJvWQufDrl8ur7pWPXnPeVq9g6albBOP7e9x&#10;T0ylUJhHIW5HkVzOSHiw04VMpnK1H5BWVP6U7LGOgYG+zujoqEZykX5Np72pajiNRaKnyWecEHuj&#10;K+o+NR6Fk1382dfFl56hoegQLO7jQluNu4WsOn1q8Pg4dt14TCyAc1w4RJhQxWPeQk9ZHKW0mjhE&#10;Lfw338jSF03Cz63AeuiRcun7vc5azXe2Ul/gKbYi4wgoWIEKWE54sGJee4bQw29mHnH10ihvS2kn&#10;5rTIk4TcYVP1ODntl/JQhNAyW6REisx2we1VJiaLk7C2dqDqcp3wu5bEf6Gok2pXSI3yejnQWeFU&#10;mpb9aWtJrPuE0rI0D+UNO4X6UPNG7363Oy4+tphNU2XKhJ1HqFMaM1qE5LNuMWeiiAqWb+RbA2/f&#10;6y/43t3qjX3hszWxHDkbqGkSjElpimLzCMHFPAWT1Z5p6FoljJVvrO4NR46Frl37ukG8vYDbSSWo&#10;GNW9kDphcjO1NUE2rhYnAbXaZHijzbqD6b0YOR0T8tGJyCKvifqRYXy48z/5zl7QANM/uVYj8ljR&#10;sL6y823HEnJuEEJ7PYPJwbLsFUqx0Cil17cXrxptDPm2RmGmkVxfcpyAThNnTSTNpVedeVgagB8D&#10;NojG2g1qAmrwUVEVqj6DbyCA1LollJW6oKlIAZflQ1PmgmPy3YKaMqC5xOHIoF4tJBbkGbqD1DFS&#10;+G+z7o3HLUztT4rHZFQDcslr9eGRkd1vPv/8mYEzHR1v+/1vY74LI4OOzMp/hxML6XdQWEL1VJeo&#10;Y7iShgBa+VIGKYGcZOP3+1f8I8+B9GUWraKi+nr391WrKF/Z1rXSPSHPNDeAwpWEXyXTjrGVchl3&#10;JwRWWny9Xh3zh976Tl4mpoEP2g6zOUTNPcs4RK4qYmNSViBLJUCssilx4szynywtuLM8hUiIJ/E6&#10;05ghwxxy0hJ/h3jvlyl2D2JOl/OKckBRFsoI+pAlvHsqn7pcfGH3kSOvDLzVJz5zjqsNniHkwlWa&#10;JFahPfbG8PGCnUcoFBeCddIMHBAK673ke9P0ew6hXssNl7+81FdKH+6KY/Wk05NkOBcV33RuAlJC&#10;M7BWOSm4xLd0tS4NWyS1JommXjQmJgwla6r/rP69oka6Bv+o851mt2uj+aNmX99yc3GjuWhTcoMs&#10;BoWe+kVBSJpGcB7u8oKdZzOfIXEYTAaDhca1dCFJtw+WZ0uu0OJqZ6jbdWN5A7lL1bsbSyUh01yL&#10;rqWlj2g01bWU4e7gVbuYJ94HUJzBe3xYc20pate0pvHwhe2UC+yt4JB7/NSpnh53OBolD1Z/90Ez&#10;L0PwZDoONQlx5IOBnYtXklGQyufzbRoDF4ZIfMk2HJu0dTPmDEyBNOqMhd2bm7ue+Om1rkN5TxRW&#10;UfEToaoicRSxzsdj4TBWz55LKlMaOCqH8AOKeGxIJ2XvLx/owXroq+WB2kJFk4lkYrNJoTnRdlRz&#10;NnueaF6S1IAhR7FxYr0ej8WcanE/hO5i8+GwAm6DNyB+LZ+XHCppSJUMZizd8ykeoLRgvhea23u+&#10;AqdruOdxoa2Xqh9VXQHFpHlMpTg60NfXOTAQDViaQUdfHe8pBAwJDRaIVypEe3S7Hxs/HRnvOSVO&#10;el3HWViN41Xp6ekZP40BQvECnRqnSyIsRLHbed7p7vJMom2dSskeRMXjNW7Bsmcu1Cprtdramq+3&#10;4wuf++dXYGXSzZ7IMZyt6mL5YZGPOBD3VjxxYH/hv0RWcyTa5YbgwQQdT40FuFFGsG7PFa/aUjc3&#10;kXtQJ757sWWocMI7EanjoQqWMxDQGENKlnDqIaJ/ZFCmgWp9cMQPAqTfvySW0wfjpN1owN8zQ8cZ&#10;neBRRYacE5UTqAOduHCqFneKD2k8EpnxqqbvyMFTbp4ohMJinJT4j/nvCHwg/BKgAUbLLJI/y7Iq&#10;a+eGn3/r7XvLuY+8WnXtcDvrVr02ejZQsVGr0uPfkhGCMKm3GK5qFDUPFGniilCokaf8s//w9RkI&#10;ubrHfR4F81jC20K6NAYQEY3NcfHsvGrhavasGm3XQZHwC4ruc8egGcVdP40eIeV66Kq11mthn1r1&#10;lsIWLOu55/9NZmnpBKo25MJim7tdfiExVVrfmirkOTGmjUoVYVOdMtUTY4ThTDvWq4iE6XTz/Lqu&#10;61tZJGJXAtaAOVBV/FnAF4Npy/oEQxzbNyfLjLwIUUVCF3UuQ1KX0Z1GiKVelA9TZDU9aVgLFt0X&#10;6qL5IsCwCwt1n+/s2s6ndq7dvr3z+TMdBzogs4jYQKOBf4NG4YtpMBscsOqTAR4AI4oIvA6UOzuG&#10;/B0nXj3w+q0W5CmoIpXB/lV/H/JcgkG7dlW6p2p1HfuvkCSns5CimeT62JhQV5kvifu9Xh5b8osH&#10;aIaOrE2m5HO4k5NQ9o9TqUN3CLdeX/hTEjsSntn2UwnlcQd66TJDy0lI2eWdYpF6hpTBh46fAiWV&#10;laUunfENsh9Jt0jdOZSjeEI2xdv+LTQJocN+fTP1leHXj+x+c0B86vr81WTjKl79MtHby0KH4I0j&#10;weTpbaSG+aSMJ9y6qpDJXL0K2lNjOrOyInas318uVf3l9RsXfxvQ2C2gsMeK3FcyGZANYfzuYPml&#10;08wg/yE5Ka6g1O58MX9TvMkDgwf7h3q69nZ3L7/TGersDLlKLiGFZlF3DUpEAqM/G/OsbqCl2I5Y&#10;aBQaZJiDAzFIL2EheK2UnmfIRpBaemmh0GZLpRs3Fmdv3PULne1ax4Ap2GmgzlYxcok0QVJY+JX5&#10;oHgDbAvEnrs/mLDtzwq2sVgsYzOZ6Wtd0fGuU+LM3dXTE05E3b37+/cbMjiVrVhkw6IAPll7aZdg&#10;8odAleIyVV52CMkIlKebtWjcUMnmtbAzQPHOsUjUvak++wd/eW3vJ7lKdEocIqdQ9hffhZ2oNp2P&#10;ONn5gQuNGBEfQkcTTM+3xEe0ePuPfv/ZB5rcV9LfX1gwTcNu6bUAfKDY95ia4wgf0oXZmzlq9+Xo&#10;+eRbdef5itBhHqVHyKvl1cWjXYoKs2/Ac0keCJmsVaSmKQp1ZO5V5PNV2GSraHRiihwL7xPviL67&#10;VdfdoTyWcmLHFYdDTcdrj7z2yEWMAonDrELwtHwqj8WJVgsEKgGhsMLj0cfc42Dqd0XcEFg97p6e&#10;T4W+cvcMdQG276ZaY9TtPvXYFIzJ4dOJhDvCCUApWh/kxUJdbDpWimLRWCdSQ602utvx2hfa6vMp&#10;sF676kh3Xjjng8WoFqix9qmTf90ZmWJdn5hC8no04dGgr5BQxYEmzgiZsOpwawUwv+cRcgofqBlM&#10;mMURjUJXMvxdrIzq6KiZdu17QpH2HHhyNE17qsMFF6pfLEDWm4NOD3EpCUBpyPBT2xQuFzQTMu9c&#10;XEHhNGRQUj2qdrCzvysRi/jgcq97Z2SWTXstJM7OdWmg96rwyZNf3qrUfMMjb91vcj/hunHxSm2h&#10;XguMBmoVoSrJgebksJcWp0wbXHCiHCvdqMTCzngsActUeLB6gzxYqMWF4yyw4pt062JrQpfgYMmy&#10;kW4yNn/S+Yjnhvj/k9GE2MdiQRixXf/UHNXWkICsLNRJh0HBZEf+jWNprDrmuN64LtVVmmDjUFcM&#10;HHhAowsdE4KTl0sIMCYy+XvrAFavXC//BWbxyuXq+mp0k6SuLitLOB8aFrVhzSKFIRKtzOCQZUYw&#10;IUHiDte8pD2+CNyDQmJLaDGg9JVikZkeumkywh44SS5gFZlHTuUb4kMSX7soJNbaWawLbitiEz68&#10;vWfntw48fmT3mQ7/2BiQV2P/c8wxVl1fQdsKw4Ro3JXLlIe3sgIBal9OvNp8q2Nkz3OWJV4Wq1ic&#10;/GD/W67qj/z+aloiGMqlLcIFA0Z5ZiDDjndxSi/DeZS+DkoBxR5XxQsQeuq5QykCM5FFHRKLOOt2&#10;5OBJnepLWZvNIETQHXag5/SUlFwo88h4aGIHYD9kGU5OVSuoldTlHBezcNsUVbJygHJCUeWy2wFZ&#10;dGM2fEmdpes3P9zz+neOnPGjL+/H5CkY7Y1kej4zD9ExL2R5xo7Xk8NvbZ97mr7fcmxfnZ5+bzp5&#10;lack7gL3uuRYd7lWLw56zqLaq8iNzKaksYqmHNmFBYYDO7Qwd0j9QNJYeZiYU3oL+SlOcW4bCjX7&#10;Qs2ji7Pv//LoYunHpXS7clRGkBGX3sQmF9Lgegn9BMsc3gP0L2wwilVp+WyC82kYouaDvK5IBhtU&#10;2JpLNwrBRqlUXi/dKFU3/EsOB5E+lu4uEfoqk5y7mrzaIHHVTr1h9NX03NwcDwgWbCyrjWlAUM6c&#10;XeMialomOT07Pt4TxYXRleHo/v4esnXKAEIZvmeoCozrLXk04BJWvj0lSFeQ/Z3rRLoiK/24bS7g&#10;noolwqcjlOq86Vz+gycKezdbWiQRO0/mdvd4RIPRXBz1z6sSSOchiJUQCybMX3nWTFgUnex8dvHB&#10;U4QfHbEqFgQNm1KVuvfpAB+WLyHOh63vJpmnxLE7n+J6VF7FsVTcyIx0Ly+uLi+X9ilKRayMz3u9&#10;QgTxXFNLsTMDeYiQjaB529KFv0wIQ2ckEu4Z2Kg2l6obrl2kr+B3He7/f6hJ91D/JQv1VOR7K0Vi&#10;xWEPwsARSNC5zh0VavdUjzuCScEeYNs/JfU7+Mc9qGSNj6PKiB7iuNBWwGBFRjVFyaU4ZVEBvh4j&#10;z8DZmoqpgU49WquNnLj+RZPwcymwHrq6tP6fDh7z+XyjZ2tnR+vU2rMIDxmIRNjh7nZHcIm6hUAI&#10;nBc/Ui0iQXmdF+qUB4q3J2ERCOUtfi8grsEIcJx4nHESWnFKfVJkJ5F4ViZ5ndmCpZ4cfsU15g/5&#10;xSLRVS2Fej0Y9BP3rXpVkyzV0oPFjT7uEMpxRd1QK54YJvcSEc+MavYOdHZ2JWiokLZT5bjEoikD&#10;/oQiIfCS0IYz9RnG0KMGNHqu9/kD97UIvyoE366A+IzUfcd8Na7b8RihEIBPc4w0WpBcJYPmMz2R&#10;qYT4oIsbXTn2ZvNfn/i6AT+SF777CPRRrJWSkc5CZLWh7TpDLmygHg1kKpxNWESotXELcaxiv0Zi&#10;nqcp4l6aX2nbjZN1bAQaKcb/2Pk2zvAnxq6XUWhh41WpLOMHoZyC6fQ9CNJrjXuRTkclzSFDZnGH&#10;kA3XV1YyjbJY2h8e8io85biNHGhYdF2OY+B07u/QV1mCIJWk81y9jNvBGZS8+tgTWfHjCbi6hKwy&#10;aFSfKpUAKPGAJgO76WSsMBhMiI0FKKwF6lUat0CqfGFk5MBbZzpCHX0oNYhz+5KrCuXjWK/Cew3V&#10;BXManS+XlsZcS2P+DXBBBp7fc/KkJRSiUIl5ZfQ7rqN+8R5Ml+c/a7aSaqssPWvwu6N1JvbT37xY&#10;dlzPOD4CEMJR9TcHduqHKNsFIoGqS5ehhHKXWUsRo0rm4qC3dweiIkc7FDbcFA0bss7iFBgq/eSy&#10;vFKmChVgBVT4uUMeplwK9qU73Iokt7j45g5LrMs8Wkj2rCdBcmgZLWwc6qYf3n7hyIG3lsYQYEPB&#10;ORnUcjLzmeB8siG+wpZVQH0HziU2XJH/HUK9kQyyD2t6evqquBCxPJMRf2NSolwtu25UXYuu5q5e&#10;jwFoBDY4J15qgqmxtlKy8u3CqYFF8KZOsgCbLE7qpmp63Y9NvXSx2Rk6vPivncuhvlD3LEEPaJSR&#10;dF6jICRSlV4gEn6oUgUb80FUpuwXsZCkGpWQPeK/IN9GPKcGMheDct3B6iyYbMjMoCDpsfXSelqI&#10;z+sr4k2VxnNMZ65elbgFW2FtyxLaKuptq121wwrtyVNJxJoudeE0DZjzVAKZOeH9nYObqFe1aPHF&#10;R0rGwShEwtTJ7Z7HCKG0s9/MGxJAzvIKqzUj/3EO8S3Y36YQplJhJRKnNyPdi3+QfHkzb0amgOqD&#10;X9SdiMPRDomlXhJqJ86YUZhgvWprixKqWJaysLzjkQcu1T9yPFXnEhYvoFvwyAOu5fSo+XYXUxwm&#10;WCzl8rL+BOl8XhwYzUrn8mKzu7t0uJLzVKhHCXM8Ib4UgylgdB6w61lylFLet0oNyYizN9rfhJV3&#10;YyPkU0yTEBvGEalvHtonVvMnTRyDDIM+PYgAT5le3/kAEbVPjwO8IDSveCWi1CLsGT8V7ekS2go9&#10;wfFT7uhj0FhRqGF3tCeiKZWKhQ8cYcvyWRNQPw3+GCGwrIXRhfpabW2kY+CRL8TV51BgPfQTh+Po&#10;rqeGa4FhIBpuW9QhJCC3NxJmREMUCBXM90bdf+sMwOWt6lSz8gbCHpWnu4SECsSdMrgXhG/0BRHc&#10;G8fEHWfRBVTOHlSktUjBiId4L1o0hGwUX8c8dZXW/q7QLqHdGKRAAktqF1ZHbLrk72XLUa1Q70z8&#10;0VRjYX8o1HkqFuPgZ289rrIoo2nBSRwlTIvolxiBU1tZBtAbVsX3+oXdr9zfIvT7+/b7ar5ApRYO&#10;1IAXJf+Vh+l4akvCQqUpFYUpIzCVSIRjQut5PU/t6n/2L/8LTxFWwm4qmCfcsIXZ6Y12HCs/Qfs4&#10;NkFjhKDPwHBAPHxD8U09TWXDhNM7oxaJj2hIW5Nl/rMFaxRuahmvv+13nfD7gVhAj7DRaCQZzkDu&#10;K050Tqfv4zKIH8t/oJtYzjRIPbBFCdN2Ky8KneVyrZd6FCo3cZlpgpGPim7jlbKyq0cFiCKHvBVl&#10;RU7WqagyR0P2RfsGdNgE/R+wVHIwF2VUiTgQ0ukYWEk+rsoYOcxYWgtrC7jLSbrvyQ+/8tztF0ae&#10;P/BW35mOsTI0lOtV11h1DJGFDv+rZFE+4Qfg/US1ug5l9XZfR5//wFN7bpvivQ8Hm6WYx77fJ37N&#10;lQYZqm26gqoqt/dXQ+5N2UjNJN9ziId4ET76MpXLHEuh/Xu+kpJ5eTkuKl0+lJIZzmjYXU4Vi6gh&#10;0feXYT1SkNtX1AiPiAk5WZLKkmMK8omGBkmrQWdhSNBuqHESX4pJDXTnaAKKv3TGPVx+0q5jscH+&#10;UPFCr0mcB4A7c5PHXhk4c+Ytf59405RJXRX4j5AAwUwh3eCgvUwQfiYKzskUGpn5hhA2qNLMUVgM&#10;WoTUIyR70lxyWvzwWkko+5IrFGqGOns0DOuLzS1mEZwDRkOW3yZSXuXofQRUEUlqvNKTuZOD39/V&#10;vdjdeVTcyfLFd5aXF0uzyyVUmRrQf21IBnQR3q8NxHE3CgSZCM5n0tegsZLz1MALooqUnC8EUbgi&#10;jxl8+oV50lnoISJ9cd5ukZPUmrcLdPhYoDt4NfOldqTgNMm3wjZWBWJzPutzn7vXwCZ+ix1iKGBN&#10;/7Sr53gPiiSJWBgO6ujjnYOU6NUihHJLMWlFwYHPN5kjxZh2NAFRxVHsETvFdl1RUetPUzLYVPHS&#10;iNwUfKFT4diTU8uzDydfbuWNBOYGCdUQPu30XrKDQsUx5jxVsTirT5VhNXgkcbDJLnR2P7Aa80j5&#10;+u7KwkmaeiQNqGtxL6Z6nOeFwOIEal0W3rbWZrhzBLvGIlOmtmt5dXFxsdS8oGgBDXOMm9ujciQH&#10;jDWnSeYyDFRK+oOu0HkHLveBPrFG929Uq/vhPIHXU3+qfcYbVE2hEhXllkW7kSOa80rFFziPM56b&#10;tC6h9Z1TwGfAiRXtgcQa7+lxP9Y1fmqcqw64VTRwS1FUTTPNFgfl5POGE31VDABBalofLFTqtTXf&#10;yJnkF+LqcyiwvieW94cHe4/VFuqjtRoxQwwEyXgCXmdYDg6HYxG3+Gj6EuFoOE5hx4ZuQmkgFAUK&#10;q+7lFOi47c+qe2WcjidOVwaokKRhAh5n5hZ/SoqqZqqaQbxJIYGeO+L3u+Bz8C+5QgcHLwBRSQx3&#10;r9qepiOTE+xXjOZES43YUwbHPDvjMY9qGcf6Q83OLhiyYgmnWJJ5yOaOQxS6ca0WOpOUGo/8PFU3&#10;LAzogIDue/31Ax0n7g0y/aqQfQcjFSaNVhBGyISKOH2cKewaFAi9Zdg5CSfPi/3ljjk9dS0w+M4f&#10;7/39f7+pzajiuYTdKGEnIuj0qexSIJA7s+jZ1Y7jEtuObJEloVmGktOiceQrOiNXvGB9qTL3mkMI&#10;a3V6eHiwbu/8cz9CdFfAJmiwDft6uryV9PyAi7hZUKYXb9FH6frke0lussHWVK2WS82oWJpN6FxF&#10;klgsllkyDa5INSU+ZUI3crWiyGcA9AFvFa0ie8jEXzBdmSZ/wR/oJZZwRUWRX+k7nfPm2KCjFMn1&#10;XLxFnikKFEbrcfK554TG2i3UQof/xNKJE/67fqGy+t4W//CfQMfKjxi56qsuh8vfceDIyPPiIuQV&#10;4qMnb2HEUS/2drr6fmSX8zJ2Ya8sYxrtnVhObxUBk5kGSFtjsLeLvf6R2Ef+t47seSOn36HeV45a&#10;gneoO3focg5Y9ssEa9BzLLjEdXd0TnxBogDicutnVSyHIaYu52QgDrngs5xJSBUtMr3rYhfSO4bY&#10;DCkmX1GiczEnDfAyXidHAC4uoOlrt6lJqFM1LPsvOw/sfv5Ah3/J37cEXkNaBuZR1YerLULGEHsc&#10;dZ6CbLYJNRK0DfDvUUHm6tX3uI4DLpb4L0iE+FKo83Bf965ofMbIC1k1KV7h7CTJLNbKgK8rWapL&#10;C2VZFD+azAph3fp13ojsGOgMhd555+hys3RjsYRpRgKcpq9xlE+Qun1BbFyyXBWb1iiQ06nQ4N5f&#10;Y57cYnNb7rF0oVCQdSehzDIliGYk3QQhzYKkI5OFAqk2WXGSVSn8/d8RnN4G26elb4u+MMT96j3u&#10;q21u9iDtqsJ9zqzM9BPHu2TjKXya1rO7BqJ57g5y1jBR/ED8I42TyktknsybIThWi5QCod51OmTg&#10;p6kUi65Jzen+NBE+7Q6Lo7jbff6Twe7F93/abeQVp5OjL6bEos/JSVdgM3vsHAbMrjBIkG1OpO0m&#10;T3amH3mQwvq7jxyDH6xVTDvHT89buDMnhp81InjRJudyev5QLkVG9zxvtfc8Gh4Rj7k/1L04e2N2&#10;eb9QV2IBfD6uTrTpgOQMyfMRAPlBUFh5PSf7jNhHZNrwCIF1sK/kqm64yqVQRUeXUDOMwa1C2yDg&#10;thyQxG8/lHFziuYLaIEwaydx6RmHyWpKfINhQne0B5euruPHu7pO8Y26jl+IaCjHmYqu1TQiZ4gv&#10;Wo/TW9coZhqICPiw1s4N977S94UL6/MnsB7KVP8mvX/Y56t9UF87u8YFJkujoT+xFJgSAv5UNH5e&#10;CPtEQKx1wgmhlDRE8BU1YAoohU6FvuLoGJSsKKiPYecBD6krtmV5TOAyeVwMlAYhlWj2DENjsDor&#10;vn5/nxBYSy7XXX+oK+yL1xnhbjOwtjXhFAnkJJ847stSiRDljMQh1UYGDnf2P5ZAxxLVaSECWy2W&#10;AVT0IfoB0QTgPFeZXYWagbXme/1bHWN/dr/Aqu5w+2pEYQUOyx6jdEJgwsGF07vSksAqw5jQYuEE&#10;kBFCeXr2rT+7r/v4DAYhvfWI+2mUsGPhmDh4kXmr2FK2MrqYFUi1LMQ6TthOBlJuRSVlRKIJRA05&#10;IzHy7tfVdkaPZRm9QxblbRuWZuz887f8pK8y18XCuUGhxI52Zs42mbB1ITq5xLmTAlsvZyi5MAnu&#10;O66rupbWKQOlvBrG3DgcV23qaFaG5WY5KhcVCATjQvMQrGMSxSriY8OHf8tkkhV6m5gYJEaHgblm&#10;IY8V+gee8SSV7riOVzQICa6zvlI4SFxhK3yxiB9lizL48vZzz+0ZfmFk9ytnOt5+++0xv//tu46l&#10;sTHHkr9K0dBLSw5/R9+bIy+MDn/z/7j9ledun+SNscwJy8qu9Tf/U3UdUItgusH5QcHyVu2qLPdP&#10;WUor8k+vvOh4kRgQ5ZWV8tjS+rr/zZ0n38hJv5Eu/euSCpqi2Bz8o0gpz+TB0tl1JmuZ4kNyLlzj&#10;3qksZGXZe5Wy6VG5domLCoHYvbmsHCfEDe9cPpTVJbWBNoKYDYDAQ1PRmOJlZsWTOz73xp7Xj+w+&#10;8NZS1e8/4WBhkSHuKIpXnMNI6gDCg3mZdJsySjiQEcGrc8mrmavbZMVPWG6AP5qcTgtxtHh0tfOl&#10;K5szM62bN1stKmhCZynZLEYL8IYqim9bRv7mr39988lPxGUm7h7a1Xmxu3sZwsoeX7zGkwcllIHm&#10;JVWfTVVlcTMKVEzPCxkmJ/gK2wHrjaRtxJKBirgLWOGF+sF9FTLoLVIVK5jByyskV4ZeZ37CmXKZ&#10;nF1XSXtL8SW7lajdbQmquXcZOCo3oLHdBA89OocHF48z/avjPdEEDxCiNxXu6u/vkcPYTKShLDzS&#10;V0a+BQoWIcxJZnEdi81XbYMSIeDtghGsWOp5dyIROR0GCsvt9nyy9+XFh594WH1yk/VVzBOLCWEh&#10;juXnmcvgBSTBIytY4vPZknF/7DMtHqsW/uxBAuvPqktHPhitG/YQoa6blFaLB9Hs2ETpCruZogZh&#10;nsn0GrodsUBA6QnteGdxcbHZP2WSWPJqLU7ZkYjRot4+DaDvZzv7WWy22JkfjvZc6C9VS8lC6UYo&#10;jMOhOJxo39mSN6/t95qkz4pyhoBcDbm8qVlWADUs9P7EDgmPU91PXIMGIY8QRvFNVxQ/Ge/qrRkY&#10;clRYBqNJmBXPyNnlromjmknwf0PRzq5VFoaHd77y1l9/oa4+dwLre9WxlWb4rJAPmHm3yDWtmB58&#10;1JxwYLl7To0nPKAOUL8t4k54YHPHDNsCc+iEioALK0CzgmRNom4gl7MQKBfnIlZdHB5Ui2f0qZhk&#10;mHWtjsBziksxjbXdfS6Xq1oCxmYp5A5463VwQkH5NhSlbZ4y24Eyup0DqFMFS3yKr0ScAEbcHuls&#10;Lu9wRzByJ1ZPKqYaZfuf6uxYC0lGA1FeGN9QNIyFtXPHRs78+b0rjUeaLv/F3wYqFaFCK5VKjbuD&#10;9NTqkG7U0aCUQ90gBIXiiWBaJwE4caU/2D307EteTlQM0GAjQFbnr3hTMr+HilRtF5ZOoosboArl&#10;5yCFlpxIdXcCd4rosCtxsBBQxZK9T8so+nxAl4LAWP8fr3d0LF13jC0JgdXYAgo07ildrZdlkeaz&#10;Ba1gkE1a62zEkqOGwX8sVVfK631j69VVz6Zi8hQjzwrCgj2htIn2RZOVkEGVJ8WUFjhEUhrEzkLd&#10;z0LqoLcNdjeYV6ahpCle8hZynYsm16nEL5lF9rfD3Z2VDnlUrSaQQYeeImHV0Gwsqtat4dvP3d6z&#10;Z8/Onc8//60zf9jx9otCWPnP7D7zdkeH39/R0XHg9eGFW7f/ae3kP2mYToTio/kAa9LaH+pzyfqU&#10;OERzcJCjvB0y2sBVZeyiZAPnV8ffIH9wJQOwlqNc9i+92nHgqefeyHLsS5ZimJlptT3ZGRUmJctj&#10;ADq3RPH0cvnWpFhM9/rOHQtUxB6RPitSkDx1x8gGSr7JEriBZWcRNas7VNsivijwojrZyVPcUsT/&#10;d4gwihlFwmWRMQvG+1z28hv/BGZrB9hdfUtUjMrQYB3qNgX6R0HOxhEBS7bZYHlixOZVdhRJKTN9&#10;9T1xReNqUmiuq9N8mZt+5ldP/N4PfvCDfz8jLpuffHLzjngyz2Unsy317Mwnf/KbT/5EXHfz5szT&#10;P3x65us/+PbL3374xw//NPir/zO4rQgkBM98erbEcxpCExUKDSmUCHIFpxUqVsHCNnEzZ38XxGbP&#10;bbmlMul7ExbRPRSyrYxbwo+FKhZZ0LYUWRKR2NBwjQYrTBT50lJLzW3rFd5fwbqnqMWNZXz4knPP&#10;vBSOhmH6gbFHKKz9f7Vr36atUYgTxRO23CfUZaGqxU4saBVpdLdDClvStIQyVh6fv5lLcXd4iuI4&#10;kAbj3ezqXl1++OH4k3nvFHkWnLj69Hk6sp33yMwE8Z0Gop1Y38oZRZ2iCC3lXDX9wGLMa9XqrsBa&#10;hf1XRPICXB337kTiq1R9rEeKys2UTaPXFTVAzt2IEd7Vibzn5YE/Zn0V17KUG51XdLsqxpAGe/dk&#10;Jb+eOqVqHL6xiBCr+5fLyUeng6XVfVg3UYV/ZVtZYT9Yx6ZJpwOjZWMvsjfzxYVaIIJJA/laCEE1&#10;JXTpFDTW0PGuHje+60FSznhX1GfiQam/oKQOkWDM6TeNqei40xDHZnY9GFqttrawVhseecX/hc39&#10;cyewfrJUXQmFfb6zo7VRX8XghFMNH67zEbBt0YmOeby+cEJ8SmIRZ9QNMgO51U0hGSrggEJnBJwo&#10;XtXEG5wllSceCNjFLKcQWPiUItNZxjRBKCEspaKZFJqiqsrakRAahAiJdbhmd4UDHg1FY/Tx0Ngr&#10;0smcAm9sqidH8qDO0zJMVIauxJ1X4BgY3j3QbHYiIB5rJ++MUFKbRRliNQFdhnwesmDhf5zsFcoy&#10;tNbWzvXu/NZ9JvdH+l690XnhbL0S8AVqSHuOEwTMSazhmrc1wVOARaKt49NmRsIU+kWxfAeeeHjv&#10;jq6n1ZmaeJaeaMyLUNWwEH8a5KGuMJNFHjeZ784Hp6Jc6imcXKQomjuaSFAcIdAX4vAzgx2DlAwG&#10;HixIfjAi0174w6XqWLVazfwFilakDhpBu8VFTqtken29bP+DqjPB7QoiGGwwGquMmzSIUgpDcXnd&#10;769Wx8qHh7ymZRZ18xZjZbNysczICfHMssw6I/FaJC1lyMRGdUJRa+ELf+tMhCO/Pbi361Q0eqFr&#10;376err0vHT91qmfvvoSz98K5cOKK+ptPNjc3W8WiRXx6ahYakzpwY3LinyMRs9xkgrmHzFxCmIlL&#10;cVJXkB78ldt7XnhBaK094ssLO4XiGtm584UXjgkBZi2cBBECfUHxGMYtaLbJ5wYHfrRu7wqbMIo9&#10;WG6bryS4QTrWhL46MeYYu54BeCsDaPy6q+M7o8+9gSLRHUIlCPlycoEonzJwmTIFs8XUZBHVJrHh&#10;4stkURf/pfKmr3ew13fswvCx3mPHIhW1KPTHJNpmqO8wkTObS92c0FM3fwPYfas1kc8aJlX4kOSM&#10;wcAiDFo0wml3DalwliKbFl1BcT051leXGeb58cdfGf7Wm0gmPNH0V1fQFoYEyHDxJkOjkpLNIO1M&#10;UFrB4LYJOm6TITUH378nvp9PksSSsgM9w5///L9Ov/vEN77xjd/73WOJK0//5pPffPLJb2Zmvv71&#10;H/7w6z/8+n/5t485/233j5/4hyee+Y+PPvrzR5+RyoyQCKT7k3DVU2OStE9yvlFgJZQs3Fuyuq8V&#10;N5++n5qQlNTUOXnTd9mzXuC+cJJaobimcK9jPcPjkxnqRRbmyw2u6SW3zQeKPZCWA4T2c0dxbZqr&#10;aBnxG+lCBuIKDq+5d/chJmM82iM+Ce7xaHjvwf3RPGNlkAKoGLQ2tdFSLVZPLLVwPGRmuy2qdKaP&#10;tpR2To6ieJ1kwHLD8iGO6epm1+GXuxe/G7mZN+FwR/EIM+Ix1K0wI07SBt9xh9AL/5SeayFjQjzg&#10;rfyxauk/PrAd4qju8/nqpi5zFBWqYHnOw4PFmB2DByLl0PRNYmPlb+Z1lcIIExFV+6Pud1YXS33v&#10;7A+QFyyuySKTzNYRKkjazAzFjpQmDpiCaVSLeoTOsPvCvo3C9M+nC8HSrjrKwZhVvrhN3ry2ryLE&#10;I7yO5PDg9ga6ljgJVITEIv86vSI9EKagiIUJPArXzJT703DPUG8F/kXknYnfT/GELiZLvF3haJfH&#10;mBFHKyxBxaOPro0uDI8e233gJ1/Iq8+ZwHpopTrm2ucLUPerZul0xl6I45Mm3mUJih9NOD31QPhU&#10;NBGLxHxT0VMJWuC0JlqGTPalDwJkFEYBA4H4WScmB5E7SPR2RNZ4zSJ35+RKDO88ZNBpmmKqJoq4&#10;1nc6Qq4xWNyFxFoM9fhA101EUGSa4fO0QYTRogxu1sG0olM4TRaqZyNCTyUScU998+TO/lCo7/Bv&#10;yZSFGhhM+S0id8oZ56LSsuqaJvSVCq1INReUVMRCw/f67vsFlr9a2tUb8SFYKiBEFj8v8vOjfNdS&#10;mGTFtBYYwsyYWANFkNjj8a4dmP3213YcjwNE4VUrUScKgzHENpN11NAVu3Su6Fv+dputZWesorah&#10;iUNjzJlwxjE1AIBqvO5t6S2uDWHnLNQMy+Aqz+0jfdiRFEbYHgwsMWrAjnsOUvcrKSVWW2Y1bLkV&#10;tAFZUnTZxS6X/4TQbo5SJE9VP8tgCzv1t0gGGVSyoh1K4FOxeyYs4i+ogSvu3uhQ1+DQXnieV1dX&#10;F1ePrlJqieswAM5YvDY7B/o7D4sfvvzlruNf+/JLMVU8xp0szKoW7oRQDnie1JEsyrA1cmcVszwS&#10;gERGbIpVLN4+eds6eftDOLNuCU0l/ju557kPcx8+d+vkSWT3Qo9iiQv5AsqEcuzi6jbf/7W05LHe&#10;01DlXRqUgFF4r8Yc16//Rbl8XUixdYcrNPjBh28wxymVYxZC8c5lclplJeyKuQy6wWx2Fk+5Q6n8&#10;pejB/lcu9g+Ge8Wl51jYp7UIV6AV8Wyy2Q+zk5P6oQl15oon4B46uOPLx6M9Ea8CQalLsBS54CSB&#10;lB4lq3NMobgif4drWXdQOeOOJaANWe4+pp7bObJz95m3EP58wpEh13eS1AbmThusPGTFR9IZaCCv&#10;7fEm29VWO26b97uB3pysKkEyPfrMM7/4X8/86j//59/7nbh8+7vBZx79+TP/S1zeLfzDuwhJhqwi&#10;w9TcnASDFrgTKR4To43cE4Q7fZ7AC8lCIZN8gPOJUxTZJbVdYU0HS5lgUqoxubmZRnv6j4Em3FEs&#10;4O44+AYaLjMvy3soXcGDlikHC8E2q51LeJmfNab5fti6lUmX5H4rIJIQJTEQuJIov707BCu1WMoK&#10;jQU+QM+ux6NEbTbUwTDWol6zxcZxxaQEC7ZayXycfF6RikpipmSxp90vNLyxBBBYsGBNoSlhKgd3&#10;Pfv+wz+NHVKUwFSM0nGczvFojHuEBBf1wOvJSsvrNchLr7CHSnxGBsvv/O8qWEM+34LJBSUUdMSh&#10;NxDHFGFchvnIFiE3E/IpLmKJQyAVzHBU2/Vs9/Ji30D3oKmSwvK2G59tvajb1FEY3VtKG7sqjgY0&#10;mxUIh6O9zUenpzPp4NFQRIO5U6yjFrZv89/1+GqU18WWeYOHlOliVSoBp9hbbvd4D9zt4+NRsVYX&#10;TyISAabh03F87Q1ot3KKRfoKxTm0B3P6nbyeyzu73EKLeU0aIqSSQqU2PDq6Z/jIgY4vSlifP4Hl&#10;uDi8MFpbqy8gadyEh6dO5HWUWdCJPiUEluY5J4R8IiFUVCTqfhqfO7XVahmqN66SUQp1HTizVPQK&#10;nc4rwETFCdAALzgAlOAJWOQY4kBAS6sDTqkqqmbUkaSys6PPtU4Ka8nlGkJ6gSeSiAlZgg7hFnWT&#10;VAxnIEvmA/HOvVdohPBK3KNpNXFXfX2rEFixSNwzo2Gmg8pA5KAl16gQLHAXeOueOJXBSAsYt9eG&#10;z71+5u17Te6PjJVLBy+EfYFa3RPw+SKoIMXZiKURjkrGNcsYUkOvRJyJSCyOSB3vno5ffqPrd3uf&#10;VtWZuqp6e2PiKJKIwMsWixt2X5A1lmGHEsLNNWGzmW2XkxaLC8VLflFUz5x08LG1FSSHDg6WwQ2j&#10;FzrGquvgiq+Axt6WVcH77FfldnewkbbDnrdiCUv3OrQaNgLe5V+vlqo/unhe2WxJaKj0WRVboDUw&#10;BUshHpZ4qXM546z7ysLZSHToYKjZ/U6zKYSVq9k8vHqtNHv0aLU0W1o8Ont0tVQ6ipQ41+zqO82j&#10;QmitLot/u6rNzr2PJdy/ddbV3+SV4i0TXUM82CT1xHQ2eenoTxblgCFahJZxi1ODDDJ7iS+YHFqw&#10;bpHVCloaSFQuXaESdwuxikUja3Z1lxrbc53T14LB9hRAg0SV3C9B5AeJMyZlSjtWrn/pehkxx+l1&#10;V2h3Pfcxka/QtcvdgUn9yUM0/ndHjvHlSGtlTROFJF25ZRkf61Yk5nQPfb9zFyY0+nfs2Nd7YVBc&#10;Ih5NNVri7j5M3Xzy5ic3n/xEiRzc8fL77/++2EfNvk5cBmvHark8jRZk89RGBBeCuQ3YRzmCllJ3&#10;8jJXr2ScTjb1MQXnkHcL1a09O3cjN8cvZHQ5SUUWtAkdbDUqk98MZZsGFYzgExfSojGfSW7xnt4j&#10;VAPpjEbyf3cJkrARgmv6men/+uijj/58+t1fkEc8yIEyEm01v1U6wjqgYUcgsrojH1ihQIWkTGHb&#10;7bdREtBPbNxfzWIkA9+dLMihlJT8WUOWtYjegNoVCaq2ZoPrP9OYhyqiK+fL1+D2sotmc7Ttc1Sp&#10;S0s1xs8jzbsiSAmEaUTlyLgc6MR3C0OYW0M76rFxmiLc1R/dxIlbMc8N4+PtFZ9sWcGiEhb7NhXU&#10;rlp5gBvskD8OgVZ01lxc0FK8iQQwO1MIM07EwhG3qhy8+HL3w4uxm8rNSlgsmyMxT8wZHedjCqzt&#10;OLadt2tZ4hgte5GwcGMLDgSbD07K+erdntEPLE52JXoEwAnn0SL0KBj24zUk6UPYKvMpUN0p6sYb&#10;p5hWj/Lpy/+6ONsMde9SvU4vMyIkCMxmM/DBn4pYpsXLLKncFM6nFueNaPivpr86JzRtenEIRwMY&#10;sYr92ze10R9WLQI4KMr2yUtUw6yKNxAJO8+H3ePo4IyLv06LQ+75wFQ4PN4zuG9f1Kfmc0qqNyJx&#10;sDoPMup5sbxR3D3RKffxyHm2byiaZVhrAV+tMrzzyMAXJazPmcB6xFEtDQZqtQ/qlUCdzjy6UWdM&#10;eRhVY1xgyBZySyirBLLWKQnP6xGSQZ1Bs5B1BskN0/JCVFHdihzv+DvuQTfaWiAYpsHFJ91YqNSF&#10;7oKHCC1CRVVv7TzTfNVFHcKl6mF3RYg6ZzgcQ449yjnk+ZbUKyKhMBarxX3ullXHAkMIqri37vON&#10;DIT6bnz7t5Qr43TC/iTzpYttqAxMW5SYB1CxIdFcEyfPHesdOXNfqsH3quuux3t9ZwOQoegROj3S&#10;hiU+zM5Iixp8XMBikmkgIg5jsTiOVdqejpe/8bUdX47PiI2Iq1o4QRZ1SKUrzhm7aMXr0Qmb3i65&#10;xTJDnrNyTAzZwBQXAdorDsRWnLCtiiEZ9Xq9zkQH8Q8hsFxVpLY0qMljs68atroKEmIg+I/lLQeW&#10;0BGl9H3khq3Slvhd3EEQHZrGuqO0XhJ66NvfT8woiqWZJgpXE4zwIjoi2ncTVLsq1uuBwcNHL+7r&#10;XD3cDIWay03XIsiQjWCpFOQO5T9eY4M9PX7wxyWSNXhgALUXDy93Ly+HukM7Dg75wMQwJhAjSzwH&#10;XXreMU+IaUOQA7PUUVV99aJlsHEdEotlFist+K0gsEwFt8C3JMUsALAqu0rJ5LXZe5UlVfIajS3k&#10;aNn+QSbDeNHr1xmA5Vg64Vj3h76z8CE1DFLMTfhYzg/mUmyQgtK5w34sHZnPWWVBq1c032B//8X+&#10;zsPvdHd3DnR29nd2Huzq+eP+vu6/Grri9bTEe/hvE18/ffrpGffLwV8kp+euQYcszh51HXV17t+/&#10;/6lw3cpOpvIYY8rezKV05rpnKSiHbGC5P6EMHWY9ZOkL/FfEc6D4Z5S7Pj458uYrBzr6xu76hXDM&#10;UG+rTFoEJaMMu9vTpHLafNECVBj4V3PJq3NX6SvhCuyKzrRsm92X08fNRpkNyFLNFkDp5L3BM6x7&#10;gpw8DUEF7Vcgd3kmTewFHuVL2+28ue1NvcKW0d2+y0a5HNzaCPGAhbTsGKYzwQJvjlA/meB8IUl0&#10;Be4mzs/zs5aqLI2IHRZYtp/dttMHtyQe1cZK9ubMb3v+XNGbfiIK+3RPlDzU45gi7A9/YjBMiuYI&#10;gZlRGTNjcPINDQ9CYbHuyef19ncyi5BaiRiy86JohbVywn3aTR4sVdm349mXH/7u6SeVfCBMNorz&#10;TrGenmLgjvOSWnHSDI9H5aQcZjQQHlR8vItWKF168EDcI6HeQM2ym3qKklc569kZ1xQbua5vWTzs&#10;tDOxzZUAKIERTQl3/3J2cba0HIpo2IjzXo9hA0apYi3D0dpARdTUZIqrOAZq4oSEk5U7+lTprzFb&#10;Mb2432NSvIRprb12jyG/P4Lzj2ZSWKEQswpZDUBkz+qWpxYTkrTnwqc9PT1Mf6Ug2POB8KcRsVzP&#10;gwmtaMTPgEUtZ6+V84Y32jPeJc6cTtxlEXmzinjo0dro6PDIwBeBOZ8zgfWT6nq/zxf4wLTO+uoG&#10;ByEHiPAEMIN4Y0UTEVRiAh76FvpKLA/ccABBW4lPjzeAUjKJDY2Elk0xACcL36lWkUsJdB4jg7lh&#10;Ct1UC9RRoRVrCEqqs3b+YV+fEFjrJb+rdFDcieaNhE/HNa1u6rJ6ZRBjiidZtvpPNFWi1UDBigFf&#10;UKut7e4bCG2sPpZgA6dXJSc7Gb8MpgDjL1UjAIQQWHlJkyrqayMXXt/5rY5H7hNYrr6hc7VRoa3q&#10;9dF6heztcpJQcwYmFGKNGhRKiIKTGYhFwokI7SN1T8fvfvm1L38/xmF9qs+NDmEsgmzV+BUvSUdG&#10;2qNZWNyW9kzZOMxtgJIAMBUrwUQ44WSkK/NT6VjTIvPVsUgLhSPNMFq3//DVarU6tjS2ksxsozME&#10;JSTT7gRKSSWFTgmCpmwz3aVhK5i2DUntJiKBsMvpkqNUXd0X12semS/IuFMDIkjX64GZfM4MhC8M&#10;7Vo9uv6j5eWjf3l08ShhtykXGfNa20Ya5bZgq66V6D/bFHZt9kZJHG4XF13N7h/sTTz9m9+gcqqi&#10;aiaknE4tPmKOEvldIfx71uqtGMiDhnBCN1qKK9OCQQ2OjCJ6mHC+WsR9s26JLVcu9bhk+vU1+eBl&#10;BD0Tq4LR9+ul0rY5QiGwymNjjhcdxGIlgQV6+3eeeyNbJGlzR0YPUhkrR7QFprjfwR+Yn4TUujxp&#10;BXzhYxf27wr1bdytYgeUFpvLG6X0Rmf38uLsRv/B/Qe//Ee//8Q3Hv7Gw99+v/uJZ57BK3CjRGds&#10;cS4vrYYGOg8e2XXOyn+c01t2/Aw8JRz2nKIJQkwK3kHP8g4xS3WmPpDHncAN4hY3b+o3s7d3Htn9&#10;ylv+JRemCUlalDNo8DXASAfzAN6nAqxPdksOpqh0xiYUsOlojnlYmQz5vefu6xu+2zadF7YLq6St&#10;tfCDBuuhjN2zs2tL87bpKyNrUfPAt5PkKWSkoCm5pLbZ0lWFtp8K7bwM5xBS8Qs/yxQyGXZcbW8k&#10;ZpL3Mq0K6I/OUxUtMw9g6Sw+L0H8yvT09L0m9sI9Cku6vTCTmLbHF+dt9HupJ4oEYXGEPcUVrP39&#10;Qy3KH+TjVV6LeISgatG89CZ6ayS8WhJyJVuGPE2o2+1DKUhyasyNww0sRYkADdi4N5WhHd2///53&#10;E0+2dE3oK9SYPFOJcBgNNrFww0HRqyKQ0AToGQgr8Rlqwf2Ear9ZWUwmv/fAEtbfDRzz1Sw2SNG8&#10;D+sr8RBeHdKfi1jSgW/YcCtDfKDF44jDotOj+joXj4oP+9FQ1yUnUxdYiNkVOj4TKEVpLi9C9qUU&#10;KS9zJpXgAuHwpz3dPFixuBw2xekGC6nikYe2j8+nOz+9ZJj1umVSr5ERFCyxclnTqgd8Pt8Ha6O+&#10;iG/NmrRGfW5x7I0ENMu4nMoXc3nudJqqpOpjswjT5+w5JXRy+FTUewtNQnLDGAvfHF1YW3vqSMj/&#10;Barh8ySwvpcpufbVh49pFgAEJECKZoDqUZGE+ChGoqA50cUXdVMNRVzCcLqTA4nSFfApCHgVQpWT&#10;NiOsKCpZAWdc5eEx9rZDYFGpSFtY0LRjF0BIgNcdCuv27r6+V6sOKCzXotvjA0fenXha/NAiWUW9&#10;sqJuD9dwSAwcOVAoat0TQWxpwgnZtHZgYKCjb7ErIU1YMLPLSg+zXEjHIJoHo33xFophBPM0Fs69&#10;PrJz933LjP/bX3UN+gK1ihBXZyGynIk4re/I7a7SYqzFNiyqYC1M+VBrigOypd4+87tv7z14MOHF&#10;NnrVsxgjFEI1liD7/SaN/rBxv90qlPg9WRSHZNDz3gQiciBw3WEqyznPY8RGNWyylGHcuhBRKC1Z&#10;fL098vaYa0zsTUfGRmWu3+8kKjfuC9dDyeialFYkJFgMrbd7Yu0bYjy+5Ko2Q01X5759sc2WJEWI&#10;Q5Wer9cuXHBG9of2DQ3u3dG5ukiFKvzyNSpcBbewUuJOHOV2OYjT/rbBIsrbZhpLwdLq6tHvfvf3&#10;vr3jpd8mTl2ZEUctnc4/aKxCMpnMzFKohKXcrtcRJm1RqI6QUBpzGFhv4ZW+ZRiypkVR0+INcCnc&#10;GUzy07/Gm1SQSTgo922PIiwj/RozZpnM2BIieITEEhpLqK2qq6O/N/uGrmfv6O0AHIIh5FI6iaxs&#10;lkgJKGFB10D31H3HLgw+9Xior2+jWl6qIl7GdaNKUA1wnkousQ8XSz+d/eXD7y9f+8X09BxB1TPS&#10;zDQt1M3i0Wb/wYv9+6IKxBTOOinY1nlwECUziivKZu3I58syVZrqVxLDlTO4tZjTPzw3cmT3wKt9&#10;ff5XTziYgYWWoB2JM89y4f6mG+knUkNzc+1qVWZLc0zPbVWY5u4t+Dx41q6wLSdZVsyonFZOy2sz&#10;7YnGdKHtu+fbz65C9sliEQkgIakKstBF5Pfy1mMUSAOl5+3cn/blWrq9Kfx00oVGJiP7kRB7P5ul&#10;aUZx/+sOR3W7Fsvw5s7R72wJLF5d2N9SfCP221CUq1cS1RDd1T8oK+0cO6hFnPBBtWmbXNTmRiA1&#10;CJlPnJVkLFnuoa5eXhwwYjE2bccwBh4JR/JKz97uhx/+h/GbSv4WHSGdsXhkyj6qE8Ed62bvJYCe&#10;z3uVFErG6ILhQGUoldnpRx+or7760UXfcMUypE2qRaExMFfFnSo2N3szRx1BaRND5xG2MsXC6jHg&#10;nEpEPKa2C0bMoxuduzQPm8BUVOsMe9I6S9NN1I2A68NQcsxzZwOaSX1NXzgcHRya/mtWvfsQFkJF&#10;7Fuv3XPuK4cGnaY4C1BQl0T/sKFTkeS9IoB86LXD1FgLrFUobF6ayBQ7LjKbI4qFqZDFHWxSgjg4&#10;TR60hs3d+ufA6NrJtacGzji+EFifIwfWl8rVZk/dV1+oVOoLEPKWampcfYokwsjJicbiAY7QFJ8/&#10;ZzhBrKlI2J3wzJC5/Yp4/2ueepyA7twpxIgded6dAU+dZJChYBKeTmPMXVctrdLbf9Bj0igh7Fjm&#10;8Lc6XEtL6wjJKXXGUSSKJBIJQFjo7I0xKuk3gsGnZRRti5JOyIVABBk0Maem1a1j3+oUa3oXBFYg&#10;7osjZxkVLEVWhMixZCioKHnxZGdkSx8AsLWdIyO7z9wrsF5zLVWHfIF6RYir0Uq9FsAMoM3CggO/&#10;pciAQ9q+iUqYcBZUzzNuv/217i8PHXSrRDU1vBeccJaRVHI6r6ibWSQ7t4Bg38LE8LQNo0dZeWkJ&#10;scATsky8AuKxAVB1EhZQ7BwSaFQ+OxYg5CpEaHHnn1fHxsbKEFiNdGbdsQ3hZJvet+mXUqnUFj8o&#10;4ASv2XLLbhyWtkpgLIOEwJp1uVxNl6u0K5aIJnqiGKc01MBT/Z2dzcXD3c2NxaarVApuR0OU2hqF&#10;K2Vlcc063yMQ3PhxY9uNy21NA1IRxIbYnCd+9cR3H94xFI2rMxgAUg01EgbjAQQwsmVRiGtRvKvU&#10;BUstQkrZvUEht+xalrj2Fo65GHDEu8Hr7OrGlCRvYals7x07gvBambYxvcV1zzSSGBlcX8mIc/51&#10;UFhXHC5/38Xhy5f1X7ODnRlUbGon+5VsEqJ+RT8nf/mC79xTvSMjJLAaaZdrybW+5KquB8kvfi0o&#10;tulaIZm+dm3xx08slqj5NC9hlUJrZYjqKUSY6/DA/sdDgx41pTMUP5tSCPh+R4eHPWdIQ7vMkqbI&#10;HrJjfQzqO22S2NoJKnkVxeY8P+D3u06M+ccyV4EyoG5cOplua6xgOmM3ywiJ0GgrJRjCt5VzrqZR&#10;03pvmjtxW22/z3QM08EtdUPPb8txTvE2aWoMrq9L+ifLo0y7eCY9WAXb3iX7eEF5zValTJaUaMO5&#10;3Ug/nU+mG7hiayOoVBaUv9II0jZA1TXsCUqxGvmZ3Jqg60eutByj3NJP87alq5ppF8Tsuh8g8gjM&#10;nk++Oz3k5g6he7wHePBo/0CUMA15LgUZajiRiEOxmNwzZKgojwuS613clI0GMtnU9reLlZk7QlUr&#10;AJ0i4sAUS7gDOcW999n3f/rE3pviDipYrHmgbtynYtKDhRUzTQfBQeHUDOi4FG5Mn7i8ezE5/UCB&#10;9ZNMyOcTIoQjbQCW8aqe83EYxC9tpnJCqpBDLMc2MRTacqBFEaTBE4hFElMBxRpqNhcXZ5ud/eLK&#10;S8S10iWEwUar6jbcXQ4SGjbkRvzbizMRTlA90eRX8Tacbqx6gQdS1YUFq7H95PdnZZdrR0QTZx8K&#10;mRdSr0g+WswJ0d1P8uo2WyQykEHsOn7kls7OK3EWMXhuM5fLKa2UfjkfZcS7eC1PeXnaUdytOBaN&#10;VtY+OLlzYPeB174QWJ8ji7vL1e8R56K6tqBiHEycctRKnNMEE84EgnKcPCznTLjFVVQmCpwX/0KQ&#10;sSeCn4rDgEGJCpROGPAErjhhvyKtVTcsiCOxQqibVIjCusMUj1X/oLf/YlStqwswuqt17fbOMx1+&#10;V5VAWKUd8cCoJ4LDwtOAYBVZAOmK7ekmPhTrESq6iRNsBMGH8D1ptfqxgQ1Xs9nsckc83jjPHXtU&#10;oNY5klkGzKheAjWIZ8fQU8rKOTm8c2R3x71WxO8t+Tf2R2oVrVJfqwiVdSz6aRR3G2cvFlFK2eBO&#10;FSwjMhVION0R6pe29vR17TjYdbCHJ55VMxqJo4I1FWOC8symjphpKl0ZWywsOWxD0UBiPeVNOL0x&#10;sLUCTjfgE4DBUwWNxSdH9Oi+GsiTVOX7ys6xMf8J8lw3MttkgR2nJ2TXUepuSDxDaXtgztYEHYzv&#10;n43Usc1a66Xy0Q1Xn6t6A86q1V1uLbD/sFBcGxvVo4uri6WN1fYA4zZpRY9IsoodXviWW473PEqp&#10;fD+gi29UuhaEFaz04/e7f/C7xx47lXDv23Hxt6BWtG7mJ4oMfteLBqFDZZHKWqjjW22Bvq0v0I9g&#10;bQeeFRDH6I7OZno6yL3JrVFBafRPJrfVANtThMnkyspHY47rmWRmZeX6ytLSmBBYfW8OX/6YtRUY&#10;CXckp514nkLb/AvbnYBO/zX1DcU/fOfWjr0+MrJ/YKDvo8bVafGKldfHyhnubwhtc1WcJNKzgJdf&#10;my3ZsINt4/9XhfiZSwqFFXr8SH9n/956NmtgojB1WewIcUbD4wLWQKwGsrcz7P0Ou7BSdhAPQgzF&#10;dlOu9IcnXxh5PuT3j42deGspc5WhTcnPRMBwKnK7H7ZNVG0vTF2de2+OpE5hu2Da5oey22+Ngq1n&#10;gLEKzieDDfKZFwqNeS4DFZIksEh8gX6KilTGzm+2a1GFpD0bWNjGaigwzCuY2dJXHErIRa5CmspS&#10;QWxl4T5zPjamIEVReqv7l/4ZfTYy99m+2sytYKF95bUSVFX5hr0DiVSKJO0C90uHEj3jmCHE8fax&#10;aHioczF6E0tA5DtDQ1gJAPDUvA7jO3ztpLLyCkU/U61KzyktyXxHT7El8e95Bf52YjOEE7GpRDwS&#10;jpz2pLTjL3f/8v3Zl6FXTCqHo3colkmXGOYuZJXmpfFrceSMa7i/vLjQwcY0W19bTE8/eL3+//Zd&#10;qC2wER9B0y0NK1inVyx8vUKk3EwdomZaPivt7ogPNEkG0jH6fCQS0BZ6l5cxS7wcCtO14qhZVHSJ&#10;pshLN5iCSjQNNCp6O+KQjP5azKOJs084OjhYevSvMYlaPRxT/t5ULbW2Zrnu2dzv3XXd6Nw1+M+q&#10;egktwglC9pGxM2en0mdZxuZ53DsPeLIdRoTcIgmCFp9ohQKn9JT3OEcUuqPR425T1riQjz1aGa0t&#10;DA8cGCh/IbA+Pxb36nozqmoLGlihNOKnG1zAimPODXQWt4eo7uLsTh/UBJzkzjiM7M6piDua8Ggt&#10;BSEwcY8crKPRQax/hNZSgQClqa2itBMIGbFQV+tWZfD7/Xs9at0U36NFrp080oEKVlWs3cuulzy1&#10;QCUSiZ6KCl1i0igsBeMoMqRsQud6lrSrK5rmAb0gEonDCFZ5PVQ9Wl3d2BeLBIAaBUpLU2VnUeGE&#10;aHFnFlOwxGGEyPAG+Z1P7jm38/mOv7kP09DnP+gc1RbqldrZSj0Q7nWGAaoHCEscfwxpR6XuJXLZ&#10;o85AIuKOoziu/nrPQLhzx/GDXR42YRmoAYqlZMLN7Uund/MmB0FwRc6mDihMDUTlP2t6EhFPPAGT&#10;mZNeF2ccxlQeoOYRY9oLvQHp/TfU7At/Lk6P1ZXy9TQFEXLpadt4XCN9tCpHA+0OXrm0pbOuyaJV&#10;kpCjwfs7ifgx8PCl0pLLv7FSbW4gQnL1nb5SybXR7HOVSlUIkiBpEli7PiPepHwqARUflCWyEmub&#10;UrDdnURzDj078ZDVdo/u2jVWhMFCIfjEd78d2nFxoLO/f9e+vdF4Xf81LUGhnCyho0wCYlUWLLF4&#10;XbDqCwuakFcLtt+dU6FUT9fh7wbB6xZbOruOc2YwGSyztYdRFtdK20cqG0Hsz2TD8T+FgF1ZSWZe&#10;dLzoKDscS66V5pGTbxDaM5dCvYpDlyGv3uDhQQzzkTdLHL7hexL/T/rODfc+NXgk1BeqTk9f/Un5&#10;7kp5aeXqVYI/EQJ9elsb7t1GUibQSM8PykNXxTVpl6t0+K8eH+jvv8AwexPvJwI8kNU+S/1JVNAu&#10;07Bgir3uWXQOdY7eYa8WMFt67vLkCyMHXvE7xqon/I6Vqw3SV7IcEyQPOumQ4HzD9lI1JF1zLmOj&#10;Rrc2nGs8pCZIKDVkSg1fbT87Uj6NJMUCJjEaWCAHfFtyUR2pwJED9C/gpIJ055l2IQozjaSvhCr6&#10;mayEkbwrFAiuIPVUEIiEgmwOShk1Tzef3wKvb9nr0/OZrY6nrQtLpQIHSH+mwznH28ulPoY1zBEX&#10;Ir3NaQ/zvKRWJHsSPdBX0UQ4HI66IwdDG+GbCNszCYWp502xnhWH3v+fvfcPbus8zwXx4wAkQcHD&#10;Q0FHcyyREDgQg2hk6tfIHREj26UMG+7UklLRduKblTJy6mTWnEjp1boxfad1unW6LmI0VlniRsAl&#10;QdCzCA4wAJdcCAdjGIREm0x4I5vUypJvV87crXeaJtPd7nh2b2c60+l+z/t+Bz9oJbf3X8egBIHA&#10;wTkH0Dnfeb7nfd7nmVuXLYTr5I63LguFMTZzd1qyqxjb5zmdaeflcK9/MnjBD4X7RDA6YQ/7oxeU&#10;W1r3jd3v3vfQjeS8QAYYVtwRlBEf9BO+inDzoJ3ILDjZODleGsyNGOycl3sO/yqA1Rge3ajl2WIe&#10;y6ti5k0mDcjfmRObS2O/1udleZP2kpZD79/kRDDoVjcqe68vLKOdOCTQ1RwSY9mXnnsieYLtTJao&#10;4EJGYOzRIO0fyGoUk/OB/YOpmUUB9X9y/cDlczWlplY2Phjs3N8XZg1okNWamie7G5AAYAGQ4hmT&#10;9qbk804Pc86mgIySIsmMBl98Bn/IZDSmuEIPIq7bFTrrCvbaAUrx35hU4AC0YVYPPdcV+NPPAdZv&#10;yu2t8XK3J18tmapZUWqkGK+VqD/OHo26iFhGlJ9sX3MFQ2RUJ37DyWef8IuHnrtJT4R8VDQ2N4dL&#10;VMSNwL4rKvFCNWpOpHxfOFfVNgCwRodWu0NKVVEoUkD8M7I9EPCVy5uokBx1qV7NDLqecoXJq5w7&#10;BYGPcqRlTCYtX3eFGQgTsT32YBSNe6Y2eqRLrCewegAaLHhyImfZY1UauWSJxAUKykFUDqfSYGdr&#10;Jzde7Dt0cQvACvhu7vKWamq1pHlLamk06PUH6UuCyyrCspJWpA1qeqYLUTguN3qdlV/2DYfef/bs&#10;gUe+s65QwyJIP8jbSIMFXZV9bv1uy8jdkvFT4Y8UB07FDnNR6i+YFN+wK/odMjqNoF/GVGJW2TQZ&#10;85qs2xArONX3mq9RLovrfqpuGV/VO4moFmHEAGizg6JpETmWCWm7E6nEZQJqOD4ql4vlxg8dg6vl&#10;o47V6zccRw2GIx8DFlFRrWB8mhvruBnWPmzJnkbtkpYF9kExEdiKJFpi8QLhQYGxlq93C3RyffWG&#10;Y/CAXV3/h/VzRFyVNmB9w/xVVdzMUlWtAWmZG6apihmtuInhuLfn8A29bkharrWntjYBPjBXwWga&#10;iPE3gKLgM2vPrKFQWLQV18q+V3x7z79063wMzBX17gkwA0AzPfXhh1OsekrLKmGa1VHwcveO7tl3&#10;ZO/LAYcj/rvvzMwYjRMnThQJYNHFeeZtwlL4S9kvWUZes/S8BDG41zcd5cH+44N791XTlEcE71Ky&#10;vM/cSU8TjALCS6cZ82XuUAw0G72n5ymmcCrDO4gHzsfPnN7+gG8c4Y2NtfvjzGDhrk5lQtaH61Ik&#10;3iwOzsYlEpuVuvb42/GmmRSgRYECb5YAfCwDg3bNFYcbskEU2bHHGYSI7aQooKce1w2gIz1uYGUA&#10;OPUOsioLJorcFQrLzecSTb17vY3byjYlW3IxuTeJbJsJaQKmpikLX7aBKHFULLFSb4uQbDHeChxM&#10;xFvmEfwqat2yIZE/WzZ+1YBlONyVYKQghthdg6uueU445Q46jyuKgTfqnluX9AnFmBLEIhODdVYp&#10;rDulmXuM7FEuu6OukMdJgbJ4O5IIo64LysHg4Sd7fvvd31k2p8SipaA9PKmJMWsiFAo3054FLkIT&#10;kyqmhZgbk/uDcx6TyVsTz76beuveAMu3d2yDmvKcJChdJ82IPRyewMhst9+9O88t15avBBFxAmuR&#10;mB0i95Kyoe6/IQDWwu7BAVD+KFKut7l+sWSCLMGkrMMp641SNu9mgOUPDfSXZxkR33ApEEOp1Q+G&#10;t+zxC/fH4+UfiItNPoeOwlr+HEVqUzqhVGjwnDczP8WR0BkLwvIepJGygxDQqTShRwGDw65PqEh4&#10;1uXv9Tjn10mHVcvXSqXqhrlxqKuR+hxg/abc3iyvHvDUSpWSWjVr3JEmABb06UFKeWbrK3sUxpkg&#10;PWHUAPNRO9rYvGG/wBkKImrCUWRAu8m/PQKXUdWDwmNeqaJhsEY+SWxcVTPNSqVS3TM0eHi3P0kx&#10;hJCl1zYODfs2YY256Vh1DEY8XrfXHwr57XMQbVPHSI4lVFwTlOmB57gmJyY5WgQFzEmBeLS+7c8N&#10;OsrG6s1jLgZYdkpMVNZlJ2KMZfLJmgm6S7w0R7iIjJty1THvmb7Tf7SFwXI4BrSSuJljl95TS/6g&#10;FzBJ1k6RIw2hPTNsSec5N3wY7ABY4kv4xaGhT24++8fHvixQnkBcqqKF7BE7Mttp3/ClBcUq7iZl&#10;1FcOqdHMZcWc5yHF99ijwYj4PwCBBdqMMe8kugg5jLBZODVNlAvJbOzU//AaUrOLtrWEVLnX2/sA&#10;dUTIWdSVkdjkxsJN5pp0+SOrZfKZTt8Cy8o8nlgNiO+6nDBubH5stKm1DImj2lCLXmi3l+pEWIaV&#10;ziOBTlEuaby/tcIIBTrhq4L8BTBsddXhWB3sXl3t3v1Gb8QU00UgKoGrvOjdAMIqVatjFQG4TPF/&#10;OObVSuuKu6T59/e8+2OBrjYNvWOPimXDKBq2dtaKN23QPVwLUhR9bVtZWUEMoc2WsI2vHv/WyelM&#10;LJeJka4cSOaOtJyKxZpVQsAuhjko0mWceW3Pt7YfPz7cSAiYtJJ6J9FonCin3pltGpjPsDc6zBEK&#10;zfogJfzNzr4zO8Pe6QKQJcTJM/jA0Mu7vLecUJshfgfFCzIyRb1S/Nwh3ZcEeAJiwXiaBLppoD1i&#10;sVAsnM6bafg1nD49fAIAq2GzoY1QNyh9jx5yK12CuaUlCoZejMP/SjbJ1WHgHt+CSijXj9+5lLCU&#10;UfE2BovUVEt6wkrkIVtO8E7o+6M1I5VGZvTobCLf5r6QbUVQ45+FQvNhs25ovZpqLyBmO6zas/QZ&#10;sT/gMXXaLCIZU0vt3YVxYPK69M9q9k1uFexbEv1sSzfG4i+9WTAVKOta71MkcT9L4mhXaNfgdS+L&#10;Rblb0Bl2ict2FIPxY+sk+STKHO6f7InF2genbB+UCCb5WDAavuByTyKQw+UKT0QnqCgRFQBrqKen&#10;e/fyGwra7/Lo8psU87cJVyhMiMgzSW00GsaXpBi32NwUIAZk/fxXn71uvHpPgLUSGN0QZxm6oudJ&#10;qEShhnZqDwTfHpmENbKT2R5uw8MveY9bIjFNqVVM/+BRAbAGhw7YMS+eU90yZcdSqabZx4Zmygzm&#10;2AGPAFgOqFDzC4D1j7vef3MGBfa4cbj3Fnzw8vnRrQKobdu2pcrdB0LvffCemec2rBz1JrL8RJpu&#10;if29M38nYxlNJJPSIgLAC47HGTElAZN1Nzpgf8x/ttduZ5177yMRloollVi+VK2ISd7Idt/s5wDr&#10;N0WCVXcM7hcAq2SqNYHhSYYEgOXWxMVc4Bs0EQrcEiUCy4X2FnFxD+Js0RAGY4/6J8jWCQw0wTKB&#10;ZtA6KC7+JlX2ZCpOjtNewBApG5VLFe/o0Gpg941QEgp3U/xVR44MD/rWbGWBsRyO8n63ZrrR+BKN&#10;KBQiSGnK7OTJHlgy8TlHZ1lNYDRNC8pY543Rl4cHIa82eqJRF0gi+2Oq6XbDdKppGYVzJF8BQlHN&#10;yJW7cAenUyZ5slIRAOu1zmlOw7E6oGlwfr80Zpa0aBAf2S7GIbfJbp8UO41MQcA9LQyrdmoCiJi/&#10;3P508Pvffqpn53cUsuNad7vCETDY4sfu5vjGSBhK+ZisEuYsX/R0bD2pTIqZZZAE7m7xzbtJXRAW&#10;U0sB4TApZJ8GCbHQbhnLsVvCP73mWx1Pfa/4o0ScLK/qHdxRvZ2r0ZvoxUg81OoYhBnVx4Rm6KmH&#10;5Fs72Ki6eLNjwQC5k4pzJZGWkh4LAiwtGO2ACuhJNz7lMpVoA2Jiw+2q+CL4L8PooLt0g/d5k1+A&#10;pZa4Em6+7zBurB69cbin1+6ueL0qcNZI6dKYVhXw6oNSRQXkQqPCxphdHNSh/T3LUM3zyoHX9Lbt&#10;oFnNKEjhl/URCpaGrZ74ewGp0D+4srZShPtV0eYY3nP+a1McyjzFDNHUNKnZp8lgioTu6TsZ64eA&#10;TiaZ2+g7dGTvcDn+JhRXAj7ZionU7AzTVm+nZlOpt/kqQX7gVtGKJVozs+KlGXow+1Yd05ObQwcO&#10;hATITuZz1BPoBKCilGcKe85YcYgWVTVFSYY5GLmDdpMKrdx+73Q6/fjJvr7TL/sa4+UTHzWKCdZl&#10;Q+YtbRLIOAGK+zqHFraAUhNyLM62PKHwn1lk/3LCGLCbijNEaorUU5BA6dwPSHYJ3NkHKmuJSoyW&#10;o0MLsHBdsRU1yOonUljpRrbdAivezlelmhYO2S0vNpsWgeSo4TBBgYVFtlXQ61aBkI07slaX4UxK&#10;CvzZhUI8bl8hFO+ptn5LvcNT/hHYNBDGGhCj7P7jg8ftTFWRWDzjnIii4YduEamLkCogJ8OrGBcO&#10;+QGpsDJzUaTjiJkcbEb9Lv+F4IQAOsELoWB+yt+z80BP9193sxreHQ4j4BSSW5f7MTelB6JHCRos&#10;MQcVkzhLtgBAM688/XTPwj017i8Uh0cEwLL8u8TOwDw0Yp8IhqXjgj3qXl8nWRMosfl1QoeX3ZpH&#10;dWti0qi5ldKlmrf7+vXlheXu3SG4yqsUFut0Spk7rRZiKVJ7OEmo6sTQm5QIS7G7VXXCCw9H44uz&#10;M4viADJuPHuX3NzzpS/cAxXaUonrR0qX0R6V/ACyAkqiiLEgSzYaiROJOzU56sdq8UT1EPAKYPH8&#10;/N1gb+9Zj911NuwJTwbPhhBZaM9npCcqLBSr6slHu8qvfg6wfjNuLxir3cFaHk18ak2yQlWUCDV7&#10;kBtPgK9QFvTLzohoMAxKS7NHgwhfEBOFsEa5MEGKHETzYERzi0kMxew52f4KQIt6avN5TwUM1uje&#10;wcHB64eviA2bFbOmKNVDw8NdvvGyYRMAq3zYZQ8CwomZFwp7SRlCQxwWV+NyVtMeGWsqquIWsE4L&#10;ot1RqY084HM4jE3H+z1ixyMC94UjCpHdlhMyM02xmingFfqQH7sL3VKOoODJjcro6KEvdYwf2xyO&#10;1V3eF0uqWdoQYBRGFWImGIxMgkQS0E2JkUOXtHHPw4pV/EApGlHufHOvf/fuP+7p+Y4nqaoCjKkh&#10;YNKJILhAEuBHiMfyzN1FozE0M2LIEJc79DhHIuHviJFVbEjgOTQOQlAmvnJyluFJoZm0AGOSRGTk&#10;dVxTTvV1dTnGwbEgQo5tr4otfJVltZVV92PFlV6wgJAuQQ1MQPWijDuWUOghq6RH6ykINBCvkyqn&#10;BZl0vYWdrjUfFdrrjR0Iqy7fQh4NhYKuF226VTM0aINbCa/ENQPI7xojowJ6/BIGWgwN4+jyfTee&#10;7ek/cODLoUgkGrysboxVqiero/v2+0tBTcwhL3ld+3t237jvqKETzpQAqyk7M6T/lVUiLFqO7obe&#10;lKiBvsLflftTMGhojPuetw3uyU2x0QEIrDuUOGgJ3Fl+lb4DxfnPKCBwGgGAFEN4cvS7248PF98S&#10;GGl29s23ZhP3v/M2hFWziEiOvz3zNi7dXHCDI5V8uBgHqhLwKo4/Ai+8M2s0Go3y4FD/gYgK8b6T&#10;eDQS2wNbxdgQSzpjTaenDtJeIWw55pxCvg7wn5MwV74aO5iJZT58fEffoe0XAz7beKMxvpJCJgDX&#10;zqiZLkt6LJZTEbUldgr39Wy74SYV5XCMwN7LSGQTKar8MfkltUhN+mnJ0r9nidlhPJVN8JO8OHGN&#10;KNzJmuMS1/qyTaUWv2tJNje2CdDbHRiWdMk8ZettuPAqmUfgWK63tFaAVllZ7Ubij/SVLxazCb0F&#10;8xa5rbK9QZJJspmm+D/RUUrMJppOFVdnD7hc5DTqOhtyPfjJwN6hnX6nrFWR19JZF+JLqY4Q1ZJ3&#10;qXfWwlgweYnNr1txW3iLgDB33dFQlBxG/WH/g6TBEgBrAnNhzTn1ybM7d/U/e+0+9ZZ4e8aDuWlY&#10;LOdH7Cx1NIHBYn4ejTnrMuUGCC5/y/307z0Zv7dLg3HcW9moseUB6opOXBUmw2LdmpubE80rnrnk&#10;XTG6ZQ5OyVwflQz9sFXNHslXK6XR3cuOowvLgzf3k95e7EEsGbOwVDPNg6uD9HlzMY5ZzpBAV9PE&#10;BUxcPvz+xBfBAYuJ042jbmcehgzOT5c2t2174YmybfcnJQ0NkB+wZQNZC7Hwi/2BgO54Iu1sgizM&#10;WWLOzHyGm0OcnugAG8WedUXErDkU6h1w+UNu6l93Knm1JC521crIdsc72z4HWL8RBNZbq4MHTLUq&#10;pvYqWqpANZ0rUUIzalhQ6gXdLMSiTMKQwFQa5lLklImOQi3snwCbI07biEejBELxdiVPsSnOpOXt&#10;yfxQXqmZ5iWtou0ZurEaCDje8JRMIDtUCA91BXzi8mDbhAXQG9SLSNEOqkJHOvsWJFkyz15aHIYM&#10;X99kzcOQMKoh+6Zy5iKCPhw3HEOaACGPue3BCLgjjyIpsBhTaxQMCgotYl+PWU6jyZqpjZzpu9jB&#10;JG9LOZaHvNqGKfbXfK/iRya9+ILC1CYpUFQeexGTZUKnKoYrv/iKTNQlk+eO7Puk+9uh/m9/ZU58&#10;AWKDtZBrEiwgVO5XyO09ohEjH1Hm7orbrXncQ691ReArezAKqirqChOk0iJ2tx1OWmTzgBFLXZch&#10;PZbNJ5J2asnH+3xoAhOX3O8BATWhAoOGLEnHOwp/skZGaKNgtHBQoelN0LJ5NywLhxSvNW4UE7/i&#10;prd5wX9s8LsSRI19SpRVkMnSiU/ZbjXRGb/wcVOLD6AnEFmhIMGZUfi4YAiAZvzF0RvXb+zu6bne&#10;3eu/olW83l2Djh8Oi+HO7t/5xmEBrfR6fYkdKBYsxy/ArULBKDS3L8uURTauSDTbBBLxYqNhK64I&#10;gHX/yv0ra2WBPgJdw3sAUtLkO8W8FYEoooump6S9qARdU/R7GlZYzlMnR7515PgJlPv4Fk/dPwPO&#10;Sty9Aw0WVQkRt0ybtyVS3EO4KF5PEX9Fi6Tis4voEbk5PPRGKP83t2tohcIuZNj8apoAlIwmlAmE&#10;YsemUSOEtJ3qHFP0CaZI5y5Q2fzUh6OHDm1/oOv58bI4mIq0C1m9zkgCzFIqznnYzGrJpMAt7YFs&#10;156l462gk7UYNezJxj/dKt9t1WORPbx4n9X3x2xUvShDuIs6Y7KETHduFgOJvmLYV29VAJc6beGZ&#10;K2ttWW+v7CXizcbErMz8hrqeioVNdysoxbLSTUvuckL6aC1yBk6H3VXLFAxNoUVL7iWwoPif+91+&#10;ga56z4Z4TuvyDxzvd6H85JS1QPWRp4LIswm6LvijLrtyd/6uU9LWbaHO65z5jJ4351wYSgI7EVc8&#10;gotH9gkIuULK1NT+Y7/3yJP3/fTH7im8Ww2HxfAihvFPXKEwpB6T3FjIURRUQ5h3yiJk0jnlf3Ln&#10;7ntGPf/LO8be0UslhfuaqaFJoCaxsokJMSYieQfjMxmZoidxakrAK3IYxUCseCbhSy2uEZVHA7tX&#10;3z+6MHj9gGSwPKzApeSODDNY8gLjtBoJydKeDKghmC9pmt+1x38DRlhXxfFz9KhrXqnV3jOdw9vu&#10;eSG0bX5/n9j8BtxcMM8mCEWikaQVhkOb481ICVlGYCu4zbE4y+lxcZWnF2YbF8TlM0QhO64IEFZe&#10;/IFOoVoZG+2yvfA5wPqN6CF0+A67apWKCScqOFnn1mM5FK0qVPXzo4pVsu9x+UE0u6jfF9ghTJk0&#10;uBMAK4o8naj4a6fwQTfkgkxbxaQ9aJ7v8nkBr0oV7dLo/sE/d5TL7zsOUIcKioRKra/rFV95vLhp&#10;2yyXjf2ghbyImg7DBIstPGMMIujo53g+tlZwxsQ5W7qEslxQnKgVszLSBXBxPXB9wO2nZGSN2ggR&#10;+EDm6ATVak4ndxGiD/ku2q7YZEGcAN6Rvi91Msmz5c3DUbHzAg9WTW2PQJugsMiWz8PqrnNNHyyn&#10;GbRDD2Y3oRS9e+67A/7d335q6OiX5xRFDBZK3u8C/2T3i29NoFQipTyw+rNHJt2PCbhFs8cwYqsn&#10;qdPAHZkMh6KIkSA9meYhBgvvQOeNmmyG5eTJY5S+8+SpM10+n6/hGC8WZVBOvWWb3uZMJS55lmG7&#10;pbjS21im9tDjTg04kU4FUD3sY0XyLWOrSL1NP0U6de5A1GWnoPTTMqQqXqzyJ0axxY9tVcVj2S1C&#10;fYt+4v5DWjXr3wuJhaPLjoJxdPlwz7EDf7l70OH4c8TPXF+Q9gsAZcVNAfiuXSNb1YJElpbtlfVp&#10;9Wbhkr+feqIe18tra8W14v0CYj1jWyk3xh2vDHlPfXgL3uiZNKGrKQZSmelpFpTTvTTFukMhgVOZ&#10;X8CwIZY7Ofqt011QVs3MyGpfCsjp7RkiPwSySs3M1OEyLncGnOHsVVZliaUAybDo4sxs2Wezlb8/&#10;OLwvlqvdzpFHxJQ0c58m1JeW1hC0X9CCTTOlBd5UoCoCX8R6zVMDorh2nN9x6OXTD+BYKjvW7ifb&#10;KfZtZ0f0LHt2cuAz9uSqxc/UOw1EIU5fooZU8VdiFwte6WjgFLAIT9SZs5Jdg1Bs6TBpJy09lxTB&#10;4olHiYVEy1hUvDVbb+mv0EnIq0zoUsyus4OVhf3gdqVbIqxsk8PSrVDBZp0TbNaSnuUwHHaRn2kC&#10;SUDApn5LxlBn41ZIEEPNRJHdSlvFyZk66Desa4lroGLxfaGB3oEBcV2G47o/uOd4T2h+PT3vzCvE&#10;BuV7Q2J8w5w3SkIs9zoAT/5u3kkeB/PSnoHicwBaPKC6oAMVQ6gfftFRlCAIcLlcA8p65pOeY488&#10;eSP7UHiK2BpMmMXPBKAY9Q6KsXyS8uRRn1O4OgcoR95cvT07v3/vItdb5SOXNkr5dRnnI95B67KH&#10;/fbwhNQ0iBV6kMGj3HXezSsK20IQgSVGtyums1Z6b7T75uryjeXVwBs0YxYvWY7vUvokQU4bi8VR&#10;z+JJOFNpnpJbQzdm9zs4PbKLsws3zs4je1TNe+8dUm0rF8tDA170weRNVv2iEZcvGCxpJ3sJsmSA&#10;Eyk1E2agvcK+ZWLOvIf9r+h2NkRwmexGxTcq9fggsMzK2Mj28hc+B1i/CQTW2mrgL901szRmqmqe&#10;DddzNbJagFFbyB/2hz1uLQh/dM2SWANXBWE0QKYBAlghhSEqsJhYhMirPBkR4TKPMBJyyaYwk2S+&#10;YpbMSkU7NLgKk6ry6uumghKdCpfRM6gQbkKCNV68EdTcpgBYsB5GiZCqjclzVHA8h3kLx07RAwEL&#10;c2gFvARKB9k0lUsbo12BQbGB67sHKl5U1bQI9x0n55OsTpSSgjxMGiCMcrOFA4J38ifNDa/3zBaA&#10;9acNx2EX9n5Dec/0+idcwEgu8OlqSUAiz7rMY6fP6Y6iWEplSbdnPf/yroHvP/tI98Kzcwh7ditJ&#10;zQV8CqMG1xVtIhoW366YMsLuOCxmedDHBxE3iEoshsYIOZDZ3dGIeNYdjHou+4MEwcLcRo0aak11&#10;1pKxpILMmCTl7N0eea1h20SFcC3VKZqiu014eBrFJrAqWCimmUdoFD7FIukJKxC63qwtduqp6pL0&#10;agXttFRTRhOlNVdbaNPdF5pa9y10GRNmenNxsoNvgjYGVNcKrS0aRvNFQoHitnDt6I0by4HDnL/D&#10;WE/sOku49Dq3I1oeEWWjQ5em69beWWYVsI20PbNmS6VStmeKa2uNhiMw+DoYKSoQksvUtMURUbCz&#10;vGflO6XSpJO5O8gjTMdyuVOjj76c+iIU7e8szrD2KpW6//7U/ani/Sn04Al4lapDPq5DsbRSXBH4&#10;6823Zu5ffGf2TYiwqD6INybKDVv55urg3lLy5/8pn84AYt3JxNLUtniHqoEZ1tlPH5T7RUiQdz1G&#10;udAZmQadJtl7bPpnO757evsDFwMCrTegDkuxd2YhJZMAuWLIKYVoalxcbNd4L6JCaFE10gseiiY9&#10;JTVWMqwmsUSIS6Iutn2gLkIKXNYt31DyaKgbxBOx+2x792G25SJK+9WirAq8NdLMd/pjyfsU70mh&#10;kMhuiexJWFXGOvgp4u5mW47xzaVRts1mP+VFLxDokqXTiltO+Fn6QGQGL20a3g/19oZ6B3rp8jwQ&#10;OrtvqNs7JZ1jSIoVPMsqDQG+MNZGI3elBIsV7jHp6ykerK8rnjBQWhgUCkoLAjZNBDFaCQSFXkLX&#10;+nrM27Pzq8/uvu93HryVgwWCm22P0Rbee0GMipOeSUhD7WCPVFWh9r113qIY5nY+/fS9JVjbVgKP&#10;uqtmXoo6YmLAZT1XeIL+2D3UmONR5yB9B3CanPRQAxLu0DflRmzfyereheXl5cGAYzCoch9S3jJh&#10;iLHixEI9Ms7DKYOkGWTlNWawQv7hGXSILGbjq7997DI8tGvVk4P3Fsu8OVMuL/e7vJVSSYXYHT7u&#10;lMHFUI5m+ExWzXN2OuLUp0D1klXhXU9U8lcu8sxHv0IItITL/+CkishCsVxV2zBrpbGNvkB82+cA&#10;67OPr55wDA7ur9QqZgUQB2SoOFJKHgGT7Dg0/CQkmgxSnp8b9SkPubgDXEkZEhoLg+TmANtRzVOt&#10;ManEBydchtD6SgxLvlYyBUQpVfa94RC3QMDRXzHzAl5B5K6cfPRil2+14XCUHT6j334l4jGJ2b4C&#10;Bbk0cD8XY2ljzinJrBjhK4EuTE+FpPceFR2Ko0cgwXIsO3a7KiQFh/oeIqxkUmwpuc5Uk/gnWXGz&#10;+6dbXU9aGdA1c0P7et+X/qdOqq8RGApCLmbWNkzN77/gh+4/1OvCKGG6I8xfy8YSMfsLQmRFAoZb&#10;lQP79/71t/fvNu57bA7bMpMeaiAMUpFVfNNi/INBO2qEdoAsscviCxZIy++Hryv1ayLKgkbAiD+4&#10;nofo3Y75qJsV9lJwuZ6rUZsmu1Gc6Toxvva94jhsGhJbLDv1pmW6zqDHwjUG+34CUDDRpOvt9qKt&#10;FUDs3PkCMuHqFqriGOcWTDLaeKom6to0mnmIuvTKMgDdim0mEXWdrUr1jkqhWHy5WbEzFhKQxeMt&#10;4KISdauBcUlv2rAnZIlP15ucWltR0yhYLJVhSbK4Ekh/4LxUaIOLqUTRNn5iDdGDa2srNlvREXD8&#10;+Z7zd8Cpsv5KwharDMdSJ3oMeHXwYeKMyKIhLeYiydzJvq4nfhfc1Qy5MaAh0LbyzFrR9qMfPWP7&#10;0ZqtccLnOzE+/szKf7l/7e9PvGY7Mf7aa+LPa+M/WvmDlZm3qIYIM6y36w5fuVx09B94/UWvgi5C&#10;coJISyl7mj1HM3eAqA4SWZXhkuU0CC3it+5Ycnx8BBhnxX724e1D27df7Ao8Xx73nShCA5ZCwRKx&#10;hKBfltgvDN/VLDJyfkXujYQpAlEU2GFMTxCGIoBladKJiGr13ens1MBaJlpkKZGt6+Spjg2L35as&#10;l9paAa1qodRlAQsVmuosyWAhwrlD2J7QCWQlLNhD2KqIqp+lCdPbrBua3hSpeDb+a25ZRsUtMy76&#10;MKlEM19RhgglekMDZ0FguR5ErTC07/jwnlvQVFAFMDY/pYVCYmDA9TrMruz2ufn5dQrQY2Ms4pjm&#10;Y/NzwegF8YOZ2QSu7uI+CPNCvHVCDDV4sO48uOfZLz+y+7evP/TILbQkzpsYPMNRNIuHXGTUQAOS&#10;m9gj1RKTk51xUpl7+veevncf3DZb16hZzefZs0YgkynF42HkRiVHCOmZxFIVzxyJ3om/mhRXGHL4&#10;satgyTYeHVpYNozVwesOUrmLYTMpGauckyXnMiCMUByNu1wilDNnE1ajQdce1+Dsf8SUJR5fuH6f&#10;PYewNlX92cqvuBy+MPO+4egZ8HvVPAQzMGAX93kpxkqyzgs9jJlfxGJTMa4WUg7s/F3x5bn80v1K&#10;PABzFbT7qSXUFdHcoC8wSlerarVaqoxtt/3pts8B1mceYK04Bvv3mPAHKlUU6X2QuwRA4sVJjLxi&#10;2PvivIuCQUY/G5uIU1sKaobhXgHTgd2jbrV2Elp2JlYpeRAmjopCNuMCt1Q2Km7N7d33imO8DD9R&#10;xy6zKgAR+hfV/Mj25wZ9N58XL/2wvPqJQEQm+7h/BzbuufWcM2a5EVBvbkycxOh5PIdej5pALRUU&#10;1b6DECqtMnoRbqULjvINlwciLKSNhonrAVlFHI94AMU7mGkKy/EkWY8Pe28BsHb0df1BxwnwDZ+j&#10;X7ukUYWw5BUfHfAI1qthrhIqsjVxHWMLFfOi/isexe1Wbu3ZP7Dr+rO9QwsPfWVdRViOotph5k4I&#10;K0wAChmiYZBWk8CyUEMIuGqHRhVjU9hlh2JS2pK6xecHLRem0qLctpONUpMVNWmZYn3Q19WASYPt&#10;xErTerylQzc6Sm8t83LdKpEV2kVUHS18RUYwRqdTVt0y1JJgBqXHRCtxh3CaUWj5bjV3qUkoWZST&#10;1IllObWNLSas9EJLz6VvEmLjUqOxIN0frqF50WjW96jwB5Zqs7MHUMq8ij8pynhBo/X5qVDIHhXy&#10;yypY9c+WP5avYTtxgroHiivF8vjm6vDgodwv04pC6EpgFIscmrZA1cPTUoWVtpTvZJIARulcrZY7&#10;dabrrTffRolQXAvemZ0pporjxWK58ZHPhrjlE10BX9f2Q6fPnDl9uu/Q6W8KtDN88eIDF7u6unyv&#10;nVibfWdmNjUzC3158eZHDVui2D80UHnRTDtZC5aOEWUGhBWjzRL4QyGTpVjAV1OWGSnLtaa/dhAV&#10;RKooCmR4+8yhlx8Y9o37AuKjp6SrE7yhEPzMXZU6MXvQdosd6fCFSs2QBL7ZMIhinTiIKPkIlFBW&#10;4qw4R9pkZZHQii2kXkNIr7gYSQ5ZUGYBPhEgY+eFbFuuc5vxZzbLzqiFRKsYmGXvh6V4qwgozRL0&#10;eMFgw/n60hKQo+yMzLIhBW2/ICFWVnpZtVdBP91F2a5GW7QMHrDytpBGspLd+ZRAVyEBsM72in/P&#10;7usfusQFObihO+fnKyFXWCYKCvgEQazLLsbWu+t3uRkPcObuP8yve8LAYH7/BIU7o6QYBGk14Z8Q&#10;V3+qA7oAsKZeP7zzy+/+9bt/e+wXTIJpYj6IthuX/8GQ3QOxAjAPeH8aYawb5m/nJnfv7Ll3hfCF&#10;8cCImK2DUydKbT6mTIbsXgxr4Un3BMkgqG/aI+XzbjcxWe7JyeAEjJPt4mqRz1f7bywLgHX05urN&#10;/ZoJVyvkvYK/Yqv1pIwCZJxl/ZEmWSRIhcpdfBb/rv+N2ghn44V39f0xZDo7k+dvP/ErGYcn/ix+&#10;fefoZCmv5DneVXzePIkuZLIjW5pQGjRqhbG0c11gyMgEPK8mMFdGJ9hZqJVDfrcaDPnRtaC5Facs&#10;aOYhePaPjHTZXt32OcD6jN+eKN8YPOA1a4BYNalGTwpQYKIfj7NBw3SaBkMscg/imWiUOVAXUdZR&#10;lPfxqzufJC8SmDHgnnLfknmK0UziuKpUSiXv648ODTp8gTIinQ/3kvhLhUvoB33DAd9NR1m8sFnu&#10;FpjDbUbsZBPvScoZC0nwY8xecXKO9AzNifdjwkLepxXt5yOHusSKDIejvNuuliLSYAXVQxOVfnGs&#10;U70/otxyEtwxyclKmmPla7eVqvfrfV/aEkZYNnrs3kuqWqupqhea/jAhpLMuO03I5tjLfR2nYi2K&#10;wC9/mLIZk7l9j+zvX+h5au/1+76yjoKoqaiaC1mCYcjX7PjrFt+z6wJKg0xThaO0+iD136AjEewc&#10;AunFmIevQKM3iTVE8NnAvlGjSzL/YiVGxJ4YRX7+cqNMNgLjz0hCpt6WPlhs96OCUwHBn3qHeqq+&#10;xXO9vQfQsEAZLWa0KbWI+pJK9qbxFYMjva322CS4WtamWdpJyX0xyyEpI9nuaDRFV4bFiBmJZoMj&#10;M2QF4xoYLYaAPym2So7YLiOrBQcjKl6Jzup+6MkMRmY6I1HW27MRfXOb4tlxcYw+07Ctra2spGy2&#10;zXGfb/i7J38flBSKcNCHE2qhzL/paX4ggRbAzTTHLKfZD2sqnazdjsVOnba9OTsD7ysBsd5MlMub&#10;AmOVGz6fbVysv6vrle19px4/9dLj//3f3P6b2zt29J3+p+3bv7n9mwJhnfCdSL1D3p7QwQvsV7YV&#10;je69+6oVEzYNcIPI5cmigQIapw5OsdGoJKpoTy2ZGCu20kxgSYaLRFvTL+048tzwxa6A2JrPRlGE&#10;sIUijEK6b9CXS/XE4gw5oM5K83ILJqWaDXUsEuf/7YQAGomlulVto8Y/sULAnaWsZKYsgXyckihx&#10;IGR1iKKI9mo5XDU18Fvica6y2QPhKRJskZor1W7fjkMrJd9JxxFjoqVENgW3+KXmqhL/Ox4uSsA0&#10;29GTmIhvTb7Osk9DtkPuL602lppWE1xuXNQTi7NPIyEn1OuXKvfeob0qCZlkEdBZC0KNGbRfABEV&#10;nAgHBWIi/aYYey4rdwXQujsHwzwxUxPTMhf1HEaJ8fLDXjRMiiQNdQfXg8Gkc/717p6e3373vr/d&#10;fYvoqXk1SnQ5Cbb8NF5qxDWheAffUFkfhI/71CPv7rx+b3TwjcZzY5WKajlICOCnuHcFPcyGgcua&#10;pAmkwFQRIq3EAwZY5EJDjg6UC/SAY3n5fcN4/8ZqPwAWUN68s8a+9ewzyqQdsVnslSAd1qkvMeb0&#10;lMQ1zO937Vl6YlacGDNLxvUf76YBPpfPf/j8r7kovmUrDwUnNa+GGAjwy7IFXuYdirOGcgdRUU+T&#10;1l6ZC0Zd1J4Am7EJP7fbM4c1cTZKLFZFJboLa6qJS94lr7hGvfrC5wDrs81fvboyfrjfv6HUSmYV&#10;1AfyNWJJk3Oe6dQkIRYVlF0AVyGgLD/7u0f5WVcYVWdx2mpU6yAD6TxDf3F05gXMQtsfbBiq1ZHX&#10;9+wZWvX90Lfqc5Q3y0a3S/MKfIXtmyePvDLs8xXHG+VNw+gOQr4dZHMtcbbmgaJqVHrnOYts7hDb&#10;opPMpOR3KgaapUvm6MuIM0QZ8oBHfU+jZmM+wd2K6VHn7kLv7rHDHlS8U1ElgwX/KEKD1Q3tTN/F&#10;TgbrBUe5xztSURSxMQAsuFfYg3YxVYxGPHPIcCYK+JxTrOASa9DDCA/yrJ/cG9rXrfeE9u3+ra/M&#10;qaTYVE3/BUitQGHZwy7ceybt3iBaD/G9wjAVWThEcdmpTMgFQjHsEdr0RiNuohKJPlOaInexcywA&#10;zSVjJx/4XtFWLq7Zyj9KURihADlFCygVjY76HqqB1zotRI22XMBCWzB0oaWGb5ks4OWCZI5+kmh1&#10;IXZsg9mwQsHqI+wgrwxp1oBHsk9MFvGKHdk6/IK0jZBrThGxIWBVYYF5MwJa2IWfFJuFT53JLgPV&#10;wIX3DWoVLJI2vi1pkWwYeGG9zdvUAlj0e1lgq8T3iiup1B+soFT4yuBQ36nfZ+P2NNrzrOIg01ck&#10;dWKXBiyTYbtRauZjS6xc7oN0+qXbr70zk5qByP0tlAgTqdR4wudrPH/ile1nbp86s+PxX6ZP3a6m&#10;0zncbp96/PEdZ/pu7+i7eNHXeM02E6+juCjgmU7ep+XBvXvF+UjlSsionNQ/mKs5pd0oNxayJEwg&#10;roPTB6cfJhcJID6msKQwP5Zml4fpl0a++8Dx5wK+LjBq5OgEBVTCQlDWg0SCqoSzi2yfAK0SGeJb&#10;bE2i0ETYXLwlRywdx2aWQNcSacZRmstaRT+dApnh4EBIrJ5NUEBzG5xicimbzXbYubdkVFhEHB6U&#10;rwPBOlNMTdF8s82R8ZC+xEL3xFL2U6KqLVnUVsLOUqJzudl21kqnkqqMbuwUu8fZnTWuLy7uRG//&#10;AF+nXSF/6EC/Z50YD8vr6r0gQawJDMX+C1BVRcMTKAACQZEgEy+HJ6LBCZesDQZ5AiwfhoJ5TQzb&#10;E66z0WTs1p4Dx7765PUf/z+H/4GraqoYbNDBhPlzyD2p0WSOoA3aciRJRGZOyfRXe44t3xtgvRo4&#10;VN2o1vLcQgg05HaTLsINgn7SI3YTBsmQnMIlHqJ3N7q8UWOYnHRPih24Kway9577/vJyWZxvC6tD&#10;XgzW6qTb8p5qGXLJLbAgi3IZGV0BZ6GrnERYg1+YnSkaP0lkn7xvdzLjdOZrYu7/6K/BNk8U7y8O&#10;7hrwi9G+CjO5XJ77B3Nc9bSc5DOxTMYZq7k1MrQQWE4Aq4mJCT9zD+hTkNdNtjqqyWzqvJKvVs3K&#10;yMb/sv3zEuFn/PaCrXFz936tasJ9saJAiU4mBREzQrGDfvIqJ2wVDXIZEG19VB+kBlQBvcRI0Bty&#10;aVqllASckiktOSjb89zwJ55Sq8rGRrV0sm/v4GBAAKhy/a0nnnhLAKzgpUulvKKAxbq93RcICHTl&#10;E8hrtV9s9xJkYGLo8CixWDJPMTbrTpbOk2UVzi+I3AUmrKGXzh5kW6jSWGX05cbyOBisoztNs+QV&#10;8ISnUJgHzaFGR4U16v1T0ANsohVPuQtWbEONOWvi23ix75uvdRph3Vx9w48ewooAWCRPd9nBK6GM&#10;GRFrmFPYoEsMirkKqHDNTpkT5i++/gPXwG79r0IDg3/9laQqjfu8KP5B8IABzU7cf8TzGLcQkAUG&#10;KojkP0Yfy46nWBNBRVKvC6RXmJOtqYlaJuSYpSRTcbXkji8VHY3yGi64nRYKRa7B0QWO+JuCbMFr&#10;7xeEY1GBAca1TaPTGTRRsFmUVVHqpMRzxULTJ5QQGPl2Jjgt2Wjzca9LVqsTym22egKznxJwtYGs&#10;TXiLNnen0GlSumlYiTtcPSxwhqFh5UobVqsjMN6mhdKKBaNZeSyIi7fRmcXIBdRNKRmL206MrxVX&#10;imsrqeJasWi76fvh8I6Xpm6lz+dk8yATQtMMX6ZRHWSsxcQQ+TNwFCD9jqakDwWMeembMzPvsMCd&#10;ZFgrjXGbLzA+eGjHqdu3P5z+Wjp9XqDm3Plc7RShpA8f/+XjP3vp1D91dfnGT6wITLb4dhzWo0WB&#10;qIsJo3tIexhTbGLUptAgeIdqhChupMkDq8lf0R4/TGwagggpo3CaFqFsaCbBBHA8Nbp9cPg1ny8g&#10;EFYxlWJeCrQVHsC1AGL2OiqEM3HqcFykH71YLpeLzXKYnkgVCQ0bxk+KPzHwfi7FkRvCkkwrFIfQ&#10;UrZNTpWVcngLTekcctOmM8+yE1ZLfdUq0SFMKa6/bxBvlWp6umdbGc1cneSGQ1Z+oVrYMrVq1veu&#10;MlpqAqgsWy4QIlu0ODNZN8Tvi1c7cJneJovPkvV9KkXeWdn41Z1IyuklZTRQVqh/SL1l2ZSzysoU&#10;Y/IEFwfBjYj51wQpCyDeuOAXszEyxxOXeSoxiJcmZKkBZUF05eSddmAzV8i+vj4f3PXVR3ZfK/z0&#10;T/4uA2IqlndDVRqJYvUhN3krgFpSxaTUoyLLhr2fFBTMdh7rWfgV6GRwlPKnnNKgPaOIAQrzV+ge&#10;BKSKsI4Ujg3omY4QlSWeueyh/kIYKZNS6fj15euOvxDHSKB7VIVRhJgBM0TJkd5KWjSQLTM5LHJG&#10;oJO8sGBvoZolLRIMhV7fNzNje3+5EI/v/s9PnhOTjjygTt+v6eHb9i+vNsS1aZffG9Qw+88lKdkz&#10;ye7WMafVVEikWd5TqiCxjI23cMVihtH/SfgCUo/EfyVG+QsD4TyJsKBIFte7ijY21pf6xucA67Nt&#10;0dAI3OwJjpk/h/LcJG26uDOR3CIFRuKEA7IKuahLMGJHHwsYZKjakZkjjqeoP3SpUuWDMA8RIYRX&#10;6G+lf0BeqTVUB6uljZFvDYNZKiaeIOjyqqM7iK5CU61VlfyObwaed/jGBSQov7/aK45YccBiOhBV&#10;ahzIiwP8HNnMxahY6HSeg979HE56eC14IbpHD+HYyKEu383nG0BYTymm6sWsSYuwIByZPB7uCkb7&#10;sfi0HpWsRj3KLazXi/zfmlnxjpz+o85Zzvccb7gqUGBV1bzXBV2DGMBQ0YNh6Jxpzq0DXCVj67Gc&#10;FoxoE3Z/mFKkY95dFwZuPtTTu/Pwn/zPcyZJvkyP5o+CoIpi7ilGRc0dJswWpsohgStoJQhcRWDw&#10;FWX9lV0F2oydFzvA7QYa6UWRBstV1EoFXxHp/0curnb5iNCwbZW4F7eYSxVahBBBlgIn72EG2aaY&#10;2mJJZST0e7leWfyW3my/QyNfq2qo36sxsT0xhyt/m8UWs1RvCbN4u81saEuXzuHQhWtcoWzm8xgF&#10;6kCUQBHrLTzEvvQ6gbBi0/xL8lVFq+ZYsJxFLYaNvhI9pdvGKXYQAvdiPWHbLN/oGn0pnUunc6fY&#10;XpSKa+kMi7C+Jmksy/2Afz6k6ByAG1BEMdBM07cfsM0szlouDfFiw7bmCzSef/TkBzL0hm+sopoS&#10;V5ZMLJc7/+HpV7p8gddOrLwF4uid2dmEgb1LGIND2tR5VAXT8wjHyXDOIL09I4MQJe5jGkv2OWLt&#10;jA1ZJ8aO9FPYeuZnH1aPvHzxFbFXjRMn1lIpdhzNsr17nCjSVJ0NNmfljyzBJRIWVlkkp9Rmp+dP&#10;xGGxtET8F/ijJcpfjustNZXeRh3Vl+KWxemS9EZoOl1l2XahlUCTbUMzdOjFE8sMolLUFZgFKGon&#10;odhQK2FxU7yI9erVRQmqrnKJcFY886k8HInA6vQhDbYs1XVxl93KftWtWiFZwxPKW/zdfsoixLT1&#10;bOips/6BN7ovx6gwtz7PWTgZNezimV00jNOfTN3BOk1AqxCmnmJMzwTquhBEuYrJFIGzMLZMRBE1&#10;Lx6F/K5Q1Bmbcu3a2d+z+3BBf+wWW2mBwrIHofeIiqkhqnf2x5DvKkZKVZogYKzN5521p4/tNH5F&#10;fW3vCNI/yS6KGvrIJxQxz+FoeNId8UyCq5qIQh0h5pZkHx/mDiqe9Gqe+fVc7vbxwI3l5aPLN4uD&#10;XS7q//Z48ueaRqpOSjOMzSfZZD3Puqt5mCYIgEXar6RAdRquUo8uvsVHZCLRfS6XBzpLx/pWfm1p&#10;J1UWB2j/J16/pmmVGriC3Ae55AfJnLNpaJ8kgIXJLtxL3SXeR49HC3qDfPMPuPwCX4lr5ITf3xtS&#10;nHlqSZifypfEZa+kefsCT3wOsD7LFcK3yquBndpGZePn5numKY4UmH/k3eIYQfnejnMgTLYp6O+N&#10;0kQIjlehpzDVYYP3YLBUNTGNgDEDtbTmSBGYzOXZ9jIPTR/MryqV0UeHHIZjfPP/tYDLW7v2VMSh&#10;hgZGZWPfsM8RaBTL42K+ezjojlRMcXqc9bsQlINCYI4M5dZJd0XUmLTzRYAOBOsCb4hTVFU9lZHR&#10;7SccjoDP0TDejSbdVW8Y/Y3UB8kMFlkbkN+dXVHc2Dqk7571HDuhO2vVjZ97vX1f6gRYicGhUbdA&#10;WPmKmtf8QZ4bEsIS35H9inuO0Z+AgSU3eTC4ImK4UJO/8O6a2FV+6J9793Y/9IdzaIhRTKXk8Ucj&#10;9ijCxcJcTMTYGITIlFKI3Ny06XajUihwWNAdFsuLz5djl7tKOOKeBGcXcSPyMSkt853nsP9STHbq&#10;9HjgI9vamgAD0prR6MArzTBlX3mz2FERbEIdGXrz6VSbhEwRuYctu6VxF8BqidXi5NWot0qGut7m&#10;slVvd4Bv7aVhWLtUbLUckovXx1sWbhJNFCbIwnpL465bizAiBP5KbHakLFp7QxIu4rQKVF3UW8CS&#10;qokSoyXqtjL6BtfW1mwovpYd5Zd3fDidjpFcne0PpqXAinisgyy0anYSyrJcRjo2ZKan4bGezjx+&#10;aPhi6m2Yhr4NY/Y1m8NX9jX+v8BGrZaOnc/dQWYzLECxbupATCNPqZY79PLFweHB4QCZaCEnurxW&#10;LNuKjcFdKkKcKes5wxGDafLeSnN2D37uiJ37GdmOWvXM6UxMYL6DknnDQjHeIr13anrHt06/LE6s&#10;cqPcWIuz1zkFJAIi1UnqnmALqFkEJNZZFI5/yUyBIxTZppW+//cFyBKIJyU9r9g5S7f8paRDFKuz&#10;YPQZp8hDemx1B1pVQV2SUpZzqB5vJg9CCk+aOqMoX0vIXMOOkt6nWwHR5dACeP8nLXW1Q3uV3dIr&#10;uWjhKL1DZ9+uduf9JuhGzlx60+Ohx9U7EGL6SqAs//7ufs86h2BRF6G42aMTxD+htXsibBe4CXIf&#10;9HNPgMWCzUtk0k5FwyBJ3KPBC6CxSBgU9dwVGACVCDGc22Oxqdd39T/bs3v5L37a+zCLsJwaaHL8&#10;vRCyQ0GBcoAHk1eVNe4y71Bxqv1P9yTufU25f9+Yt1rNy6XFqEQ2oTAW1RCfSkJYgakgr3CLC4wL&#10;TBZGQI3GbrElt4rY+1NHur5vLC8cvXnTN7iLNFglT37eqgWSn3uOmwqT1JzEei/YfiIZkGAYVLZi&#10;lP7H1+NffBOHozg83xDzFDBg6di3Gr9O/7QNzu5vGYP7Q36/1+utlPJwbRBXuNx6DnFoEmCxpTx2&#10;SVzzairsuWWDZInSQeA6gYwTAWkvuPyXnbK3PjZfK5UqXu9Y3wO2L2z7HGB9dgFWyjE4GNIExtlQ&#10;qhWTWKJYrFaqIJiTisjUs8uKKxe0WFC5ozAIiRAAyxW3mo/latLxFrAqx65XNXFA1lBurimw5a1o&#10;l7x7du0ddhTL5bZj6tW9L5pu8aqpqtVDXYPP3/QBXTXKmz3iTHSbQagywx4ALOKEY9zkGGNzkpic&#10;zUBvpKLGBw8u8FKVkb7tPofv5s2Aw3EjrJhqhcYeHO0RorCsDhaY3akwwlLpdPDIgC9x26Aa4RaA&#10;Zeve6/fCaFScb14/dz3DZSZIdN+L0ah77q7z7t27TmfJ7gJ4CorBRPOs/+LMD8L7F+LHXGe79WPQ&#10;YEFmb6rBUBRd11EY4k/AdCFMbgwYecJotEEGD3BWlHRYZOIAR7B1Ch89rwbZCIs4O9NU2MvdST7u&#10;VrnwwzM+8XWvpYrj5RWGKU2iqN4q5SWKjRPj445NyyRBoItW3rLRhDx64Z5O7fV4vTNLsOVYqlto&#10;Lq43w3N0+TjRzHzOboFmIJWKNvyLtS0YqYRlZKpbdURLiM/wq2DUW0qxDnZM14msKsjgHyblmkmJ&#10;zShq/rzQY/FWCnrLo4uc4S0gyQ2EnO+89n8IkFV2+F5xHDn1EvidqQwhqJ+B/5HOB2lZMLSicqYs&#10;ACYZLaaMpmNpMexP79j7ze3PpFJvL74NXY7NViwHAqvjvj3nlVouncuhrsdtfgLJkZuCOOwhefzW&#10;9peHB7v7h9/maXqxYSuKW/lm1y4llpbsGL01TVE46XTNjLEVAyDez1hwBU8s3lEBsAj5ZSSplWHL&#10;rgy92Xnn8dt9fUeeG14t2xwBG3Ex6PFERiHAVTZRX0rUZ2cXOTAHgKguDQ2yLWkS6Mp4m0Vsu7s6&#10;egLBX9U7WZ/Ekt4W5QzAXm+XqUs5leSypNeVlSMtTbFwFFmNhFReTDTdQWct+KMzYFqUZb6Unoo3&#10;a4gzi/EZ/Wr8p4stXk3PtlUOt3YK3tu74WrTCyvLnhCtEER9l4uDcgbOgsMKHe8+EE4qVt7d+nxs&#10;XoFW088ieERoUEegbH4JslwKszLXBT8kV0F0Gk64J4JiNHeBKlfuzq17yOchOhC55Zza293Tc2z3&#10;7u9f/cOHc855qqp5ZeWCA58n7ZoYfHFTVdlByBqsee3JA78iifB/7Bp9z1shtSwtSTajpKDyqGIQ&#10;RiSFpZwXU0rKoqCgCntQTXouQ54aUecxSR0ZDiwcfd9YWPX5hiIwwpJOhTK0hj0jctKVi9VRsFAQ&#10;+OrWFNTk6+umR4sExTVkT/nP6MCrx2f33sqdRyh07MNR339VYP5CMWV09+8LjgW9mrtUUqH0V/J8&#10;jUtKoQp7EbFcJVariasW/IDwkYnQupxXLiNexD7xyQVXhBsfcxDV5d7TBMDyHhn2zXwOsD67LYTF&#10;wHC331sxK9VaZcMkXVPMWStpFDCI/CoXMI5fPIjCPhgTK44mtGte6JncJh3bKAx+QCmDYgXI08wD&#10;ZNXyNSQMilNjoyKOptG9qw7HZnm8HbJ/YT/gilapmmbtdNfqeHncVty0lTcXdkU0O0waxPkR5CRC&#10;bhxJctNIDJaaGaZySIVlmh7FHQxrdo+pesy+Qxd9N8XWHI2bh6+YmjlG2iUc/PZwRDqvYErl8VTE&#10;WasqHvJ4d7ulvUEuVjPNqtd75mLnEPLEfc/uF3sLgKWM+V0QO8C7D103mPiBi6c8L8jWXFExbRQA&#10;yxSjwi9Gj4d3GT899pWB7//tsTnFFFszxbQwAqY/GCVJRRSFQOpg9obtNL0Te6oB54LTEl8+orMj&#10;9v81n6T6X0yc5BBvkdGrh+LuGWsmSZ/gTNMZnzwFo1GBA4q2si1VlyRSvQW0GGTZnhcAq7wqvTWl&#10;QJyXLJDM3GiF0twDY3WKtwpWUuE9Qm7Yg0oq4q3WvTbL9rpuwbpNi01rojwj0bmsYfxQelehOGgk&#10;9I6s6DYyjvAScnSkowN296GWlVanX4VhGC38RxE8LSBIUTAov4nvU3yrf/+MTUCZhm/1uzko1jNT&#10;iLyxfDvvMGdFllfTTbH7NOIHp6abkneZnUM1wswvRx/Yvv211P1xCNVnUw7xfzY41D08FJvO5wSS&#10;kpW9O2luAGQ1vfNOLJ381ssPDA0N9XTb3px9Oz47U7QVV9aKZUcg0B28Q5wX6dYRklNVchnwULUk&#10;6bAycg/JYv7hg9KqYf4Ombkz4TVtcW132LQrPRU7f/vMoSMvwwTllROOFOvbZVaOgFpZ9OiR12hH&#10;ca/NP4HqYwK4xOtW80Q81eZpQCCHjbCYi2JLU8uNvc3xqiVlklosPfupzOZsS/GUXWL/MotzaguK&#10;bkEci3dqSdSbKySVWadz1WK8WQVtX/pqy4arg8C62nZPMrKOHdBn9Ueegg9WKHT2QTKq3HW9207N&#10;wU5FWrmHo/AmJAFWNBqeCAelbQt5tSAUFZn2YuiOEg014Rd/XZBpiT8T4Ymo4g5HwmEYifp73f+Q&#10;yQz/ybGeYz3P7v63PX/n5HjoPDLQJkibEJ0EGaZRRk1SUfKyPkhZZ3mnv2fn09fviVC+cHxMDOjQ&#10;YCUl6SVJHY/7skKqUbt90hPxcCiheEaMlxPUyEN2ORialbuATyeHA8sL4oR03Fx9IygmpfmSpq7z&#10;hHqdbD3nWRImjQdJdxrLZOChwFE2MY9AWIh73jMMVSN6W7+492FAI4GwfrHj4n+VOtq27RszNmO5&#10;3+/XNO+YOaaVTHGpqlJgtKqKy5vCdoNJcfGz5O/iaqKWuGkd0jOFPcDcWqkUHHBd5j5z3HK1Sskc&#10;8/b1bT+x7XOA9Vm9ve0IdH9XAIaSADimmScFuUAwaslLtuyYyJyV3YMMrsgZyxtE1mBJrSpmjWrK&#10;EDTm4NlO+isx3wF9lQRztYHqoGpuVMbGRo/7EuWy7Z32s3Lbqr/irgh4pVbdtw891+V4vjxebmwa&#10;5aNfdl9xeyp+v90eis6xwTrLG9e5myNGPbO5GPu6JwGwVLdGNu6mxxw51BUICDBXdtx8165W1KoW&#10;tBOHZbdHKfnBJG87ZOe4Iwq6CMmnIaJIN9NkrVq9BJ+GTg3itvi37aUKYhNN9T3YX/lBXvmh96d+&#10;PoixqGgaJOMK6NfESJLMgcHaa+j/HA4tg8HChNBU1YqG3AogLESFRcOT0FoRyxYkk3eBqVhg4Z+I&#10;XgCjdeWK3UzzDopx6zz1H4DsQo+PQoarcInNk9+9uISKT3Hq0AlfgxmXZ8SlrN5mtm6pnnT0xJUh&#10;V2u5jgJ31EmbZEiljAVsjC21QMpsMYot26z6Nd0yW2jJzIstI1J2f5ceWfpDnAQNAXqho7ZIvfL1&#10;hOVxWm+prVii38z7kQZXFuFkSMBntJc79XZzUo720R/C6x8X2mzk2bcdNU1DX2pVMWmfyW+ViLoG&#10;wOpKsSy+1ZVioLG5WT5y6kOYKaaZKqL2QPFg+g468KabKvLpqV+SqEl250lT9zskIQc8i2XSO44c&#10;Od0FsDL7ziyyhR27+/v73zigHEynBcKClioG5VSM6SiiptCx+PX+oeP9AmENNWZWiqkV26ZtXADA&#10;m+8HHKteklxRjRALTydrMKLOcOxgEmAv8zWI2wH0Hj7INNvD0xlqcwTokjzcFKf+cNOjQGunRg4d&#10;OdJlez7wPIRYM+w0kCJZVEr6el4lUmh2qQNCNINzZN8dfD2Bm7KJlN4GsAC3dKvJL8Gi+ERHX+BS&#10;Mx5HLEmO7myLrmc/RR21RE9LemIJfv1G81k9u9VqYckSbbWsUq0XsQuzltmERcYtNhNxPrXB7Kfb&#10;CWn5q03niWy9cz9n418eOPuUgFe9CK8TIGhg8Lp7nRmaPNXBnGKsgc0SiROiqKsBroSDYRKJ2zmc&#10;FLLOiaAlzBLLheEaEIaJugcFCag+XKFetwAxe28c+72vPt2z+z/8m/U0eTAgQhU2h+EobJAxXrrB&#10;HImfPEuPsAzwhXOfAFj37iJ8B0nP1VpS+kvEYoodZI6YB2rKvBLGDYPxRAT2znMYjEvYe80uZuzU&#10;/SOG5XkUKU4+EFgWCGvB4QsM+gXGyytujwzLgbU0/j3HXdscxoarxHxsPj3vjKUJYaHZG73wn/j3&#10;zXyRMH/id2/MJ5M1RbyWvj38r7FI2PaOGGsc3QNBr1YpeSuaAErVDRMq3I0SjI1UZhNIbkxW9/Pz&#10;4kqVy9fI3Ys+Dhq97YrTafpDQSYA6UqWF9e9sZG+vkNdnwOsz2wPYcox2O1XTIoh3FCZ9hSoJa8F&#10;J/xgTiiZAf2DNGny26/gTPC4S6WSx4STKPmvOdNjCpNXebIWrYlTIYnIp2q1ZJ6sVk9WvLjtDaxt&#10;ltc6K84vHNDcP68Ar6jKydMXuwI+x/M+3/Nlx/I/epDVSclbVxSqfhNTRV66MeqZdcpsZdDn+RrC&#10;blAitAuAVapsAGAZxYWyz7EqAJRao449seckWcJJ7dbQe+dJeiKaQFsmuWMJgIWgdNLPV82K33vo&#10;m51W7i/oz0ZKlZJSVZV8TQxBj4HXs0+Q1CEovrAwBwjC3h3qf0jC4I7lvDWya2LvUPavor03s381&#10;R4w7/E69DyJnMRwm44uJqEBR1KZMSM2OcTBKlg3iBTHaCYBlr9TSyaTVnJO2u8LSXEZBF2GOPcEo&#10;m5RGoXN55Xbfaz6fzfZR2SaAgVFsubkb3FZIWiSj3Bj/qGx0JOlIDkvXLZ+ogt6WM9hGJhmbesum&#10;tBkdrbcMSAVKS8lQnTbSrEMLb0BUxeW6grVgvZmdA7PvuJ5liVUndSbXVWwCQMNo48ranEGNQjOn&#10;ucWAtbmkNnEY1D1iHwDgZDlTArMsm7qj4FpcK66Ax7KVHbbxV777+MFY7Dx5eGYydzjiGQqpg5Km&#10;mpaBNJb2/Q79QhKoO2nLq4HYog9P9p0etr2NvrKZVFzXF7r7+3uG+nvnDn6Yy6W52kc4rlbLcSAP&#10;njl/6C8HjuzFkr6ZYtlmayAsvfzR++LQHzKnz7Mmfh4lvlpyesrpTGOzQF3iYKHK4NcOEsn28LSl&#10;d6ccnwwrxthiglXv/Gli529NPX7yW30XfYGA74TvxDi07pZXOjmgg2+qbzXYZPySTW1hjJbItWGJ&#10;854/hVOyTV+HeKrN5Kqj9KYXltpcGbZsoG0xYoywPZ2cSxP1jjbDrbdFRkPtsdBwbIi3q/VlMfEe&#10;hvVX71kclJVQXV9qmsvH2zcze7X/7EAIac8UXhdyDQwt23/BPYTkQLU+LwAVqgoUKRilymAQtUDU&#10;1+C/FIYzVpBpbyq9TeBl0hcA1iAgQjyPjK+zA55byeldy7t2/uDpnt/6t/9OuSWN2vPeMFnxhV0u&#10;O+yp3Ap5rcMFiwHWek0Fg7Wzu+fJ+D0Rie+IV8xBa9JaIpZxKsAZkV4kD97Ne7DqUBCm7m6ywJoD&#10;lYVRzI8MDlZrCYAl3lobvg6AZfgCvsA+92UxxClkQJO0jEXP0WMo1OSVi41AyWo9k4lxPK3mF7hm&#10;z/1fZPXf7KwWEyNvMqlO77j5rwM2L7z55hMpx9A+v7dS0SoCYI1VBMhS+UcALIXSDWvEZ6ENH1SA&#10;GAuceZVZLEqVDV5ej4nvtiIpN6LdqmPmxsjoSF/jX7Z9DrA+m7dXy6urB7ymVtkwVdMUs6Q8QaRk&#10;cgytgeQ4h065MImNgl4cL8guLqklQuxJCajyG6pTHGXgTWuKWoXoKq9Uq7C9wq3kHR3dc2TYV66n&#10;tgr6nugPuoHuTLWq7Pimz+dAB2Gj4XDciIrTziRPvKCbnR6cMo1QzE9wXpGanEISkrn1XBIqdUyD&#10;Ih5TveQd2e4rO8rGUceqb3ckKfBbxW+nkFE7/aNIBtdjzpmeiBtGoyhkRtxz4kRdRzduUkxTKmf6&#10;tgCsbfruqFkygQdVxRsKu6kqGHVFQzAGC1MLDiDRBIVkh93hsNiC4kxO7dnp2vuD+LMhf7cAWKRq&#10;AMDiICLUFoNRckyxUyWW7fInoniShtKQ63VX0C2+1JyYuaFJkWaTaQ3qd+jgMEEkF3nyhUGFH2L7&#10;JGmwhgd9NoEIbCdsbITVdFHfbEGlTcNYNj4Gyim0M0nEcRlcRuNoP73NvoDa+LBEoRU0mJAxNB3x&#10;OXoC+vmWFZbR3kaos8Sp0EYxkYVEFplvulxAByHGAYcppplQY7KkUrpVFyzQzhZlj2SKMFSh2Nrj&#10;grVtRk3XdMPqFNRleI4et8IVm7r4Qsu+XVwSi2sJm+2ZtTWb+Gfc13j+h8c3zk+TwokKeCyQgozd&#10;cmoQuEXSQALW3Mk02/bwK1fhYndI4j4Vy/3y1O1DD/juR8lM7H82bhzu7unv6TnQOzdFMcxO6KZA&#10;RinmeabJENjx9aHuoaH+A/39/YGZutE4URxvFG0NW6pYDhx/cTodO+9Mf5jJiKPmYbeJVB6GgOTo&#10;nmvrIRTQb/rgwWmqCf6+QFVT6aYqH+AQn+fgND4AAF7spdt9DzzX9UrA5/N9NG7jCiFhoKV6ihzd&#10;sxZzM7slKEd6n7c9KdGYzqXDT8vMSaDehHAt+JVts5PagrqaT2fvQShlSXKls217B/xD9c5CXVfZ&#10;oaptNwscBVTnnVm0LCha9NRVi69Cl+EiNxm2I7Ri0SpNZokF01G0iifizW9ktgfaq4GnCGGdfco1&#10;sLfbfivP5BVO+nlnENW0C9Re4yKAFZwIgq0CqpJSLITRaBEBXTRS0U6Aw6IeQ3Qs2aMUmwMTU8+6&#10;82evL+/6vUd29vzWf35IwC2Sr8cQSAjNvFjSTt6eqkk5Ndy9B6MGMbznk5fFgbn73oHJw15vqVqr&#10;mRzcF4vlLrvFTDbYCwYLbwcLF255zrgf4+4jjwkmnl3jFWjZ57XBwWWHAFiBm2XfvohyWbnMZjRS&#10;LNL0v2LlKXtZsNPoPFcJ5xU3ebl/4h8tvhmfxXf+5jdCDwMGVavODce/3uTzzXLRuIGWQq+meb3i&#10;kiVQ1kYJSLMmZttkPC3+UiYJqjc1Ci9CyxgqElpEEyBLxZc3lYmxjVcu+UHeHCtVx7wjow+89TnA&#10;+qyaNAQG33jU6yWNeYmE6nmZDOAl7oRMqPxRe9AVDmoajlbNVKn850w29eA19faGqlQ8pjjaEHoj&#10;8JqKgw55S+9tVF4cDe7Zc+i5gK3oeGIrVN9W7I66L5U8AoyZyo7tvsbm+CaEwyfKT4avmJrbi/pb&#10;1IPKF9m255KSDYa0cD12Du2DJPSN5RVT9Whki6eamnfPA6/4xDnxvmN19UZIQcqiF3VwMZ8BwiJn&#10;F/FxTCKx3LCwoiqhmDr9JxLTC8xWNSsb3r7T/6Vzj7/47h9fKlXg2qUkvaDSqdvHJTl7pAqxtQUN&#10;gH4Ojhf7+4t9T4f7+ws9Lv9w4rfmwDepqqm4UQmIRmFmAzVX6AJKjCRwQ42RDLDE14+eaq9p1qDM&#10;RH8mZS0QziwFZT6hZw7hP2RiIQWxTlk9Pd/3WkAArJWibW0tJXu86pzSXK83aSDjYwMWo5AyXbOK&#10;fYalPZJFORhJtVm1t/FETQFUR0xhW6Rz0VHeBJGlNwN06mgrTFg1S4OjbYByilYFM25J8At63Fo5&#10;PRC7vtDcXpajl+t6U65u6dCbDFuhGTvNzl4Og30oQIZd65CHGZK7K1DrJF7XYQOGj8p6ez3eaNhW&#10;6jbbmq28YkuUA77BIzt+Px2jgp1T5t9k7kyR7fkUuUgBn5By/OB0mlVZADJTKCCy9j1DLp4xgZqS&#10;ufTt2o5DF9fuhz066m3G8ru7e/rf6N/5lEBYYi7BinmyCf0lBQxOoXY4+ny5u18ArJ5+X7Hs+6hh&#10;s1FWetf2N7Yf2ifg1QeZl6YOxvz7/TUOx+V4HriHMj81JdkqWblkQk1Sb7gd5F8y1A6ZBjjDlW36&#10;VN/24a7A877xss9XTsykuHK2BHonRTW/2aZ+fLEFm9hoSm/VzgCe6hZWynbWEDktkHNx7iUab08d&#10;zH7K+ZPF8CSr4nTDtj4+vel71dRSyXtp25DVee/ii7okmyhSoLX+2Q4fUamJv2pprmblv+15QfGE&#10;zMIm1bxVhISVmJXcE5+9z+UPhXpJ4Q6Dwf393Voa9H1eDHZoyMsHo/BgQISEmHtdmAhPoFeQaCm0&#10;91Aj3iRC/dCXRz3f4L+BmFBKjMKswRUOUwN46PJ68mBp4djOnmO//Ts/vur6O2bGnfM5MaCEJymo&#10;i/OXKdhLYQUW7sSAX3N6nn76yXtXCL8wNLZRqlbzVB3MUC8fupzhq6UqgEQqCHoy7SK5KiAW5Fg1&#10;pyq9GACw8G51+GbgqOF4X0y639+nocOQAFaOfKW50sYmCbCtqfG4Rx6j89C4g+RS3Z6S2JqYxX70&#10;xVmOIf+z/lt5paaIgfT29vv/1cBm2xOpzYSxKs6zfXsEyBr1esfGxMdUS+aGWSN8BS5LPChVxCPT&#10;hI+PQMb5ZL50qaIhEyV4SaEvT1JYsXyyNqZVKmPeb432df1mNhL+BgCsd94Y3OV9MVgSR0RFJVPQ&#10;Gmu8c+roHj9iK0NwFA37g+LMLbnF8aR8gHkJxTKR8xrJrj4YqXgqJRNMKaCVWYUKSzXHqtWNMe/r&#10;j+559MiQo1yf+XTu0guOXW7FrEIApqo7vtk1vlke3xwfL5cdPZGK2CRKk6HoHIhXyuQieglRNOu5&#10;GNfB1kk0JXYFNgt2CnZQ3Ze8Lz7wWsBh2zxa/mH5RghrNyt2+DSUaLYUMedU4CqywlLIBx2skuqO&#10;uBWqsIkfsto9c7rTyv1fZq/9sWfDVIFI85rfr11CzHWICCiBsC64XHYXDWshPxk4RCPuOVisx/Z9&#10;Ndrf8+Oep0LdiX8zN2eCwjKTFerK9KOBJqyWxGrEiMmaiigxh2IUDfr99ktmHl3F1JfMAREcKR/L&#10;e4lmZ9kZhREy9BTDjfiKyBTrVJ/PVoZJg0AFKcZXLQjETu6bpEuS8cfXmq+yyXlHOVC6Q9VbXu6s&#10;utKbaEuyXfxSE+4c9Tna4qKBrup6mwFXs+yo1y3xlc5UEuug4tY6ZZCi3pLD8/at9bU5PxhloyzN&#10;4X/SFjKokw9DIqFvdfWSun9DKrHoLXqBJV2UhQiSoSjwlQ3WogJg2VbKga6X+9IvUXcdtFdkLTXN&#10;OTjkfcVdeneaTNCURFrTVHMDzUWQJqYmp3IkRD//39WqAmHZUgk2/X7ovqN/0iOA086d0fW0U/YQ&#10;kllCjpTugFobtVHfsIBXYLBg1eBo2BqB58vlvSMj3uqpWjLjdOc8jz0WPPLywB6/O+lMU3RahtRi&#10;Uh8mzSMy05K2omZI8FlUPQQEQ5kwg3uylZii/sXHT/W9vPc5H24BX6M4I70aEG4Eq7Bm61091ZI2&#10;kadCYknvLPFxi5+elQRVvfNVPZtosVXtLyUsGPXTLRXFdpAltrWki3vOOWR6aolKiUZnOTAufbQ6&#10;+bVsG1uW4Awf8RjRikudAvarvNhicycWm2YNs802xWyTgSMGaynOZefW7T8+6fefDaGNEBRWCCJ3&#10;zzzkPUxgOecVf5CcRcWoMQE3FzHKTAQnKA4Clp2U8eeBUUOUFgpOBJnhsk+Q6imoCVhmh2FD2OWa&#10;jyUPXi70HDt8bPfuhavH/o5FXmJcyUsxF4xtIu4SoR4BsDIcqIwuZRUa955n710hTG3fGPu5UktK&#10;osk5Txp3eyiIOuM8sWCqG/2PE2TbFWFA6EF4mGq1HynwuFp3HhkMLCw4fI1yuXwAkYiMsMgFkSsY&#10;sq2cZeZ5svKKpecz85nMPObeSdXuwXgf3BNcfWJ2ZmZxcXb2iwtoGajFPqidGg38N+TUbHv1zbdT&#10;M+Wb18WJts/vHdnwjpUEQPKObYjJb1Vc8qhQiERdRVwmKyVUD80K/LtrNRNIrErfHs+BSURWg/nD&#10;yIsjI2eOlF/4HGB9Jk0aNgeHXvRe0qrqhikTgvloFX+rFa931LWHMhkEvKIac34d3bP4Cw8SmYOJ&#10;E65SQWG+huqZWlNQKRTHlQl8/qK377t7hx2btsQL96g0v3V4QByQ1dIlmHeeuRgQM+9xh8BXm0ef&#10;jggAVCES7cocFNxJmTlIe8dyd/HbOUqmxh94tWhoqHObHq+372LgtUbZsenYLO6OogRZ85B3MBqD&#10;QWHNmWrJHVGQ/Kx4IsgdNan47yYvdqjLqrXSxqXRQ3/UudNfuO/LiklTFFUR+AhBDH7/J66gHa2A&#10;eAwWy273P8VRVFSOXBf7u2/nRP/3H/rnB18f+r9//O/XPSzCUl90USYG9BEC4olZzsSEH+y5FiaT&#10;Ub9WqmzU8mKIIoG/DNpyNn9yQcJXUNK7kdNDox+AVZ6UCpjcndze5Stvssr9e23sUjGxJcyZnaOs&#10;Xj5D7/BbEM/oAntd4zJhvb3QiH8/1q9ROo0hHaukKYLerDIeNTq2lZXqKngoMI6ReixJmNX1Znmw&#10;zvaVtA9Z68U6ZzDXOZYZeKn5Wl2nwBzdeN9hSLtSq8bX8kTV20HdVn8vg01IDV1v6x8kE4Jiw1de&#10;s62spVKbZVu5Mdg11Pfh1witoPOOmwPJnRMqJnBNdyxbhrSUi1t+o5z4LCCWgF/TuX2u5DyaBNO5&#10;jcrPN3ac6VpLMA+UWFg4+mz/UP+Bnb1X5tPU2EedfHQMsLn6VO3kma7jBw6AwurvGeoO2GzFhqOx&#10;+cDYWPUDpNFO1/bt7f6rN/p3Hdn33de95vydDBwh2EieAxLZk+tOK5QQlBsJ3g+Sc4PUuVtWpOnM&#10;NDoJ4er+6KOHHrjoawQCJ2wnYNiQShHLA2dyMikHG1TnEOU2Cute5gXZeNOTvcN6AUHOLfYqG9/K&#10;ZFnuVx0tim0vXpVQLCHzmOFkmiIDqnaARdahljarvaypsxRfrm0p0cJciWKx3raLFtRC9CA+cBYE&#10;1WJHuTPRCdvo82bJIEx+OYml2av7L4TOhnrPnoUAS8y+hlYHtTyNeKBlBFbJ28FcUZowrMJhJQqG&#10;iuPgEdrFMnd6mSxH/RNs5OBCnimlbkWDRB6F7PPO5Lzyf/X0/8mxp2/8tf6ucsspMZHqnSD5lh89&#10;NCUP45o8Fd/EEiBqlFrukyd337uHcFvDu6MkFpDZPribFLApPIC5bx4fQxy+edN9CXNHzNvJaUtM&#10;EdUkBYhhluwhFUjMeajLYTjEVKnR8O2yI61CoUQw5zrLsAhNxfgSBLlKjG4CX8EWdx7Dn1pxe7QI&#10;vNUH/2xW4OiZuEBYwYNmxZtTTeeOrlf/2y6X/7LtG19IGR/dHOze9bqfRmf82YAKxqQCIbRYVYGo&#10;aiVxX1Wr2iX4dwtwVct/wJReMy3bKRYa26iVRqvV9/q6fiOLhL8BAKs82H8J/JFSgsmorDHlpGd6&#10;LnkSKOtFcZCoVj0wxn0bRHNye6xCiitVNQGsBJDJg54BpCl5vX7/ntE92wfFFX7lnqnhL5TfCKqm&#10;wPlaNbnh3Tvs8407fONlcf1a3o/8KwFfQOZc0QhRWaABDBumJ2zZQCqsXLIGFZVmJ1PzilY5dLHr&#10;RNkh4JrPcf3LJpmvc0ezmJNFgtGIOSejcpQ5xa1F3CZk7wiLnotxoHRS3ahUvj5yegvAeuEv/nCu&#10;Is4jdAFW9oTsboqycQWbN6/dq1GYOmKExBww4lHuitPpyFf9/TeuHfvKJ8c/+nf//h9KGCtMpeYP&#10;iQEVPlj2MJT4HnT3ihPyPXHGCkD7npgopsXQmnPKSVuaYOU5KuHjIvuBl+J/okEBr0y3maccxSRn&#10;NEL7kKzlRrp8gROOMgGseqLTzL0ocZXerpeqQ9JkUHmvDWLpH1uOnoasDxpSM94mEpdApmCxSQ8R&#10;lkIlzmC1lCWp+v/Ze//Yts4zz5c/DimJMgMdmqFwIokUCYpmCFuyIjgDi5CTylZCDyaOO5bTNi3s&#10;wmnT4lqI3VnDbZzBnWTaNMiy5tYZVmcnJESKzL0cnkOQWmkoHiLHNO0kcsKJY8k3joPGyT/BbjOD&#10;u3cugl107wXm9r7P877n8FBWZnZnOl0gNf1LpkjqUCLf832f5/t8vkZkg6gn9GACoCZ7EjoTC4YE&#10;G53zgI0GLXPRR5KoimvA/B81tsMEJLmbzgwFg7ogUce8BqDfrC91fQXPcamzvgX5jULDBAnKJtNV&#10;QCDMNt0hv3f42fm4FjwD5ivsBjLVQgOd2RQhs4+Tv2hnkEYWJpHfmfzwhQtBrpXP54o157rzzKEj&#10;4+6yZtKR7ukZ6+kZ+/pA7+LuLLrTceLwFk4FYrFMnRxYc/X3u4jG6gkEum+gx3121yhZ3XeekfMp&#10;JXAhtPaX1/9zIHCBbLzteZhuzyYZDxX1UlKPTKRHvxvLVzmGm8DP3GJYLPwrh3ciR7PbOTG+ffvz&#10;Tb97f3N/05TGLEKoYsFMIPkRrIhCRyVIMFIUBBbKt6qLDYNbqqADQhnBqi2+2jfY7OViKq1gLGNl&#10;aHzOSoFob70Rt9KOgC5smhQkH2TaAgvKVG2ARIFKKabnBPJqS3cSGLQbim2GQzuKkPnSVtsKq60I&#10;4TsHLdZModfWG+7thZCcY0Bp6A4NjnnoDGEeK1jWYBTIMDaki0IfD7p9czEfS4fHKtUpjCJEgMMc&#10;+DnJVXM2jwMHDgG6B9E6Hl+vOd9KtayBJ/tdPY8NDu7bZ261NEFUQaEWPAVfwY4JF2DBYsqALHxk&#10;pU99a/BKZmtbr3e0rnCQpoyO0HjqBNSlzDYisOwVOd7CLBuisoqHatOTnkrFbvbwKm1DcHZWwOJb&#10;ICff56f8H1chUPZjt2VsxsHbITGWhuRgf5BssXPZvJUBqSBFDVVgMp9DgANMXhLtZodJqbkAxD1j&#10;X/el/t3cr5xqrZ47tGvHP+Ocue3kwYvVwMTIxM7zwDdyKPV6bX2anGEqoLLqRGipPPjdZbKG1ytk&#10;Ja9DDh2i4KF+FWenz5QKYozcUlYPfTD+tbsC60s5ROj1Rs7w6xUAfapYu5ThFK1iJasYByQC/oem&#10;LNMCVwp64BqNE3AGaGonIg2mVetocufqv6rV1j2TRF1FhiZCFtMX6KvfXJQG1okUOwRTefVnup6H&#10;WvBG1dKcra7ZQP84YzSXp0atjCivWKOM+kmIGoLeGUgKFTY/4EEgb0RnbfJ0l3uj+rS72iQCC4Nw&#10;6grRVhh9BQ5OxyJPOSyK9p5ehEKQY4ZDTAV6sNbX148c2bTJOXn5yR85EGlBJCXZF85QuxUar8zA&#10;BJ3xEMXjCx+lc9QzLCQwO/6tz0Nv3dPzDd/EpXse+cwOJiyyZ5uElOw5YGBFZzC2x+5ovd+K5+Iy&#10;9HJSJ4rtkUEcm4zr6GIcnyzOkUULVk0zTB5QGCu5gJ2HxnSpqXtPz7ppVM7+r0HMM5NXiU0xOUJb&#10;ZnVA3MUNQ5FnQxIEsT2XZ/ynZEBPaYF+pZL24CWx7edK01KVXj8qWfZoCqukV9AaGnCBZStrR9DQ&#10;qlwlJDfQYpYk7YOaWENoTx7qNjKmGdGHJTRKxi+zyWNmEHClTzWkVklrU5KvhW3WsumNq+Svqttv&#10;8U49c2sexMp8juorhKFrNibtI023aJxR7PHdovgpHCEkWiwSGPDxsr12fiRCFuzKoXvHuxq0/lIo&#10;CWCvGuv/+kDsfcQr3Mrp4FDkqu8e9QamXP1QwnI9dqG722K64a/6x/ucXKr+VCAyNHDB6+32+snl&#10;0pq/eyBI5DtL28EeI21gonLK0u4lYBreZ7nUevmKFbvm8T5s5DE7P/9eZPSFiV1dXv/+5uzH7iqw&#10;FNIi9SqlBYoL7TB5d9qjdGVSSBigC9o/QgdqoWCgekKlaQscw53/1cRMYQXynVFhFWgLkEofCSHt&#10;bApQ91CtZpY7CmXtuEMdE7GilbHSnU1CdpsM6wgaxxDZka80OjGkWltxBXvCy6u9tqPHIIoQKlhB&#10;31h3d3dEaeE5mQYny2ANx1p5EOMfMELCB+28OZRXELwRQyE1B1wpyMqBO5Ad2DlynQfai7bY3JzN&#10;7OuNgtbOD/xB/14QWG+/+2fv0wIWjGR7zFj4mguC+uEQ5qTl5MhcrU6Ei/LHrsGt1cnB7ppSV1X0&#10;nNN9MVnXzgVt2CLEIT9Ge8jT/SIAqekKp8L6B3OLZBWE+lSSD91oStXr5KRQtXQHwYNFNsHIPTzO&#10;uo9JuN9x1CspuUhPDURd0ZODLLes4Kslm2CfZ+Dg/ZnM8sVMJvPSWsuqqnVFVq3/XF1DRNYOy1/+&#10;20BkMhg8E3RO19Zr4LIB2hEHxCF0Y3GwSQYnMhS1KhVVRmQWzlYWqZENfM+yqspc6tGuuwLry3h5&#10;3RsY9sDoQ6XCsVgbFexTWkAzSiqotaqU8G4FwBK+C1McRtVw4GTnsN4C8xQyTFLwCtjcPc7J4aED&#10;IxcuhNyWq1/g4fve9T02qJ2RF2Wt/h/Huyyzlo2rRGBVTaa1mELebEFMln7EqqZS2lycDMWrOFax&#10;UHAVkf4Eh8gryHEnAsvjdPZ1rcEYIdn+XF+zQeGWq1c85hmyFJH3W3TGDGBRFmrAL8Kb0GGOhYOL&#10;RKbQpOoUgLDe+87kke/v2DRGePmHkNNMDpqTndDOAxJWDFjuZqqughCQg0hW26kZMC+Qb9nxE+Pf&#10;Cl+5tucXD0YHbnzzkb+vODiZI28vZzgKQTkxW9ActRPJx0NDEY2bsG7IuFFLaVMzdHsJ+7YUnfI9&#10;ftMH4FQwuDoAs0ppwjRtO85+evdud+93l8tXxdn9f6XHJ9M5PaxhGRIABS0Sp0GLW5LYWfGSNpV7&#10;oCxVagPPyQeXJYPbHfzhejhOSY/I0fAMJVoLk3CKUFNpaNsCQWRAlzLLFpM/Jc2a3360EsbsgO2H&#10;tg2pU6vRdn1JolQqCzoYQsBswncErU5GvwUJ7TmWxE0fkUcmjwZ0hvLVN35aNu0n673bIk4dgtQ+&#10;jLmhZAPyZ7dOY8gxZUWF1Se3mEJpNwihCgU0qvnUC66pQI9rINB9IeSK1MhifOjevq40np1XEokH&#10;XD1EYn29fyeXzN66lc2DOsLom1tojS9GvCMRIq/6oUPY7fVKVXd1Y2J02FlXnFPete4pr9dvsVjW&#10;LNevr1nc3Rd2KrKVVdzQlJ+jrcBkkmi1eXBcgfNKo6KCrornWB0LHFjQHgSzGIrD5HfrOz/84AhR&#10;WF0QF+TfTxRWQkhjX1coiIWVNgVhRUikv6BdZtRFQkcuoGjQWBDUTJNy6FWNtkJb7SgWdRirNIJC&#10;obCS0KtPOk9ewLwc7Bq27ekZisUSmFBKb86M1k1Zy3q5SzRG7dDiFf3Cq22XGf2wITIo/aZGIYpP&#10;ct/MH+082jtksx0dAkqDzTcQmArxSSI1ZAALE42Vl4lsmsORmuAcIvRgOpCsAhDJ7KElLBwlnINr&#10;sY4FfcTguVegc+gxY/PQFztlO2ULz7SgwzZ07R+efOzJwcF7VvdSlztsY/P26JwZsk9j5+xmak+F&#10;JiWuPyl+XSFaxj7WPbV1h9A0oZBTAl1DaeHdQdaosC08BwIrTyegrSksyDFSNC2OxaFDaDeDXQOY&#10;fqnU+6orRLbcUlki67glbIdNqcdhpY1AKy0dWxmwAV0iqEKPY14OVrC4eJKHuXEg6Jx/7SD0CJcz&#10;ywcFxaoiKvTEEf+Of8HZc9tB78BjD1wYmKzVnhmahg25sk723vW6gqqK/MXxcGok/wUaJApJKx0v&#10;JGcriP6tV4BopPJc7qm7Hqwv4+Wid2DSOc0pkIwHIKWUWuNAYqk0QhCuQKmF2ruIL2M2ZZgiYkqG&#10;eykV4IAQAQNkECJyFCKWPETVB33DB0ZCFqlaTX/RiMS2zMY9MUethpgGZf1wl/tpi8lksrjLUvlJ&#10;SLQxQ0aPLawAzLjYoi1M1qhMYV8QVBZ68oHsRmSdBxWTQgTWCHms6kZ1w2SxXArjE1SVShBmmc12&#10;XIQcUYBIzWAMqQO/ljlms4Mpi3J+rURg1adHj2zflMV5cN8vXoWnCZ40sy1qj9KIRvBFUHxVkCx9&#10;kNUIJqxT0IMkx93Kjvf3dg++/eSfmSPX9/37zyoOPgVDi9NkoTwF9auoORalOzRHq0Vd7BBur60e&#10;Vpa5WMTl4ziW7qDgHIyCo4wILN4xY5fZBKFmU7MeJ7f54DBOEV4tm2ZNDU0sNfBPoyEYhUqJQQ8k&#10;HR+qFY2MZR7JUCBCvxJtE14W27l+LIZGZ1AJJW14sCS2fV7t4T1hMw2+jRfF2hE1bTHrlQZM0Azu&#10;0Ici50mW4dNop+iUN2VbC5oJi7Hd70xQLF2mc48UDq/b4hsFMS1+7EYa/uzVqx8BZMqy5n6uhpUk&#10;iI8BAxPgC3JJ6l3PYSkrOa9FEeotONaMwwpQNv5h8lYymVt/ITAxEgoEAlO7pkamAmdlslDXicL6&#10;2gLRJSuiJdBzIdDT//BAf/R9LHnRMEFkjcazOXk4MDUy8sTYXtcTRGCFvGtVv0UMjDrX6/VgoHst&#10;EAgRfdW8Lq3dqIIIumEJVDwcohpu4WHsTupltt1AlNjNNKEW5kMrW/OahQwrXkmiF5H0kKwPz3/3&#10;8b6J7W4TjBKaqk2TiGIKVMsKYjTbRay0BjcA4gYMMWxhmRLSWgOvAD01rUqFP9GC+I64JZ1B6wRu&#10;DbNCsUNBpro4KuidQQGKUOxBljcVnARdK3V0ENnEYubOqlmmHffcJran2+U6lku9XBAwroc6tMri&#10;cvuIVhM7bb29tvDQMXBmhm29IyOBM3mqelrWFvmIA3pOzHcqHEbgsxnjTmEQz8M4o3M4LghD31DH&#10;gpkZ8jHvMM/MBT12as6CMRyyWnEgR/Kea909jz355OAvL99zu8Vmw3N5Pugzn4M4ZhBY6CwvshZh&#10;S66vKzInB69d82+5rB90D9fW6+DBonnM8ZzVbo8GfcfCZJHiUBm1tK0i+sriLFkwnudntAIW2Fah&#10;kjYR+thyvfrOO1J1j2UYdF7FbG8xSRZPgjxLpXYn0elO7tACRCLWrvI5qtzyWaiJecxkE+y77/7M&#10;QmZ5oSwlEuZUnVfkmzez9/r/ZSk1206+LoruAV9kYMQ5vV5z1iq1OpiulHWlzinYGQRnFvxFrqgo&#10;RGNxMuRCV6BpVFMq67KMDK1U4MW7AutLaMHyekeGfEGwgJPfqF6cSoo2BTUtQytVKKtA56jaH4R/&#10;KBz+IZoK46pSsvIr5cwZX/j8MJFXkdDTG6bqfV88gXrS1HjAV6t5ECNfv3e8y2+5CjmETXIucIFS&#10;CoKV6WiM0/ADjNBWtLay2B2EgBxqu4fCDc+dMTsgsFmpjW73WoACWTU1LZYrYXCl1xVewdDkGUq1&#10;g/q5GSEvMxyS7nxEY8UW7TNQcIISmVqvrNemj4z/SedBv7T0ix/hpAjPcZTTQN68EMwYo21CZM8E&#10;bUd7weMeJo/NwcE/Ov7Ezu6ePT/4emzouvAgCCxM96oEMfXiFGKXYSkDgdjSAxYp2Q+dBRRcjPwI&#10;uE6VizC2Pz0H8ToQUEieBweDg3ijItwolQfm++OHX3ZDNJ2pOltuJNpuJnCPUwy6YIjBodqjE1Rl&#10;wFmJhvFBg4MJwVfQf4MPStKdoc1alUvLoDGA1fVmYUebTgBHuyDq04ZQbGog5RHyn5luekcEMveK&#10;btcyHG7aUJfTZwsl1gnFp3sZryrrcq2hdQ5LlD4qCCWpJGC2XloQm01Gw69+DEmZ1X/rnTi0G9AK&#10;Vkg/fohartB0zigHSZpIaGgXMmlFK11Is0oeP6MowwOhnp4Hrr31wIWesZGBEdeIckg5NDz6H45s&#10;75pNZBr+7kCgJ+Dq/+OxgaOL7wOmgTUI4/gg88WJQCQy5up37YUWYU+oKlksE+uHKofeq+z0kvuu&#10;XXOTdwDZapCNjiRZ/FcCzpwKBx6nEqkdkEgnHL89r7cFsVvITO4afZ480Wyb704O4sPss4eOPNd1&#10;2u8G/7/JvZ+8yNA8htaldrAxTXwWqa0byluigWmVMbbMmIARGJohvUJ5r+h9pyYoQ/uuo7YkoOFc&#10;SLSzk3WZo9+PyiUcS1zdFHljmAFkZSa4emF5U+9RFDXX1qaRRSO1oSNnZ2VT77Idqaj7tfRZxofD&#10;vUPHwIj1YDh8zDbkCgSC72tEgpY1H+dsUMHy0co+8K/Mcz7KOmCXGPKwfNAIJB/MAZaUSAwnwLE8&#10;UfJJSDC0+cgiVaOyhh8c7H6sp2fwrT3vPvg+GhLysJpit5Hs3FDu8Bzr4UEadOpQhZcVOSK4tkx6&#10;Pnk1NH2mBi4Tq5XN43AwDA4DPwArRZnWsuplK0rWiueL+VyLg2XYAyqLxx1mPDUUukFetqZ3qtXy&#10;mg+t9o5X5TilX+G8j9Uqp/SBdoxiBRt9DvEQuIbydog79BGFZdmRWVjIFKRC5qXevMrX+GIxd6+l&#10;/C9vzW178eDFCxcizmmPc9rprE2fUYjO8pA/REGRPzUoVCk17CHy5EwJ7Q+42kPkmKcGZKMUNCtP&#10;3hVYX0ILVsjfPbUziPUrFfRRKnVWYcUrEDQcNMwAMaI3DNHnA0RdDpgMnIzVUCKQIEpQ5hTF4zzr&#10;HJ4YiBB5NeUla+6Ok//IC/jkRvnCDHnxeX4FDql7x7/qNyXSllkTZD33LtoVcxCLQw5Oa1iC7wha&#10;7i0kocBfcqRIuQTWIlEsHidiVGq1vq7n3VLVUoVt+6WfhTGYhry8PTB1B4OEM9jGg/f8IvkqM0Bq&#10;MAfPeWy2V6FHSF2TXL2+vj7q7Ptvm1zuey4/nIL4RHifQJyEjzrcYX7QBrGCpxCBFQ4/6AMTFu8g&#10;kui4NdsXGOjpLv3Bn5l9V4R/+Ey2o8ByVDyIoYAVLwqR1ugI49Bppaus46zhV9SahORK8pXrZH3J&#10;1sKI6Au+6sAhQhwEoCx+Bt8rFsdfdlfJue9pU9OUMMYqgyFLMpAN9AKSRIkN2v83xI4RvJJW42JU&#10;0dI+TWNpUTXAtCpps4GlUvuxNX2lSzRJZ7UbBVcj0e7YNQSxo7coUoqVrhHFRiItGm3xAi3OtQMT&#10;hQ7qe/vZas9nBW6aYM9MapvvDXdtiLMm8qI0EQFRbRJ9ZdrwhsY/mAcXU65YREJUUuu4Ud5Bu2qF&#10;44PM5ZTFST24DrGj89nhwAVXj+uS8EfkhPzuu/v29HRf8D4wxKnrtcr69JHDp93VNS9E4PT09Lv6&#10;+/c+SF4ZWMICZQNg92SyOBoZmRxwjY094cIZQm+1uhb5QD703iFfzzXp0gNLRCJuVKUbN8ppk1Qu&#10;X18LjE3IeWvxRNx6C7J5qJDazbKdMe5ZC6rO0c/sZu1O6seapxUvMJHRpwgi71Df+OFdIXd1dna/&#10;2+9GASWAPVwwzsyxrhsa3Q2wdWGzS52mIIvM9yRKJvKyMcJFV43NOr08tqz1DAuCfuVyG3S6rNvl&#10;tSpVAR5otdPqtbwJf4r6B/MHE4bc6cJKorBVmrNRVS1g6WwVe5T/yKVgaD9CUF4iU+gNHzs61Ass&#10;93DYdmwgFAoE45Tj3gIhkpdjENtsi9qC53w2Ip/mgmBwn9MDCc2PQBXLBmmC4MyaC5JVxeGYI9d5&#10;PGYwNJDNHOTImm1ku4xW1pHAE0/2PPEHV5b+qOezuD73p3qiPmSr28+Z7RxHi+jU5V4BgVXvfrfn&#10;4FZr+mumXQDgVFUWHZvPZR2Qy0qeDlnzmL1b58zQ33na82vxDg+m8zjAJwFPuTjZfaNJ3rbvkO0B&#10;EVhkWytzdjVOQxOtaAUGOxPl9FAaKxiyQGCRT0NBzipD65RshH3B7h2ZzAL+/nF/XlUrHlnOjjb3&#10;/1aEzbZtJ9MjYZ/TEwx6ak6P00wEFtFbTvhNpNQ0/DmDgmvaU+HWlfXRUefkpG/S6VQwrldWu+96&#10;sL6Elx+b3BdCA3bEZio8iqdpqq+IpIJOIUgbGd1ZKKcUaBfD1WDUItqK4+uVOq+odXW9UnPCwCF5&#10;2UwOvzA0HAmsrT1t+sk//urd0RTHHHXFWePrqsLde9jdTCcaFnd1o9r8y177DNn3AA89igKLNb+w&#10;x56q4/YI2aPjKubmkDcY9hk5nrM7lNFnQv5mVQLDfHXJ0t3LgbriVQ7isOywQ8L0dqKwwkH7jC8c&#10;m3kFbAJmjy9sXrQvWvHNmlLrynu1s33js50v/W2S8A+LPJK1+AowFUBg0QBCQLKi5d2GgdinAJHK&#10;y8V4KyV/OO56eHDM8tbeU3OupXsWrTyLI/T4fKeOUhRWNPYIWVmgitXCrVmWZlrT9K8UM4bGEY8B&#10;TdubZM+WdfqAEUzWS7tC7pZHgoYWLE+11qPj7v0W90a5SgSWphnAI4MUrDKypQRjIanUMVF3h04R&#10;tHwcGowjlTpm8QRmLC8ZDOsloa2IxJJoaDgKkmTMUd5UzSKfKZdYLiH5UFi6LmiCTKBgBnJORSXV&#10;yVsw2PA7I3BEwdAR1Sz95bbcE2hj0Dg6CVa1dAL1lWn2a1erTZgirDYtF555HAChcSB2zidTZ2vz&#10;urzSy1XJZNvZjrxOGMX7hFmxkh8mH8qdnfJ6Aw8skbMrHEJiFeSj199t52p1dXp0/d7x57q6QhcC&#10;3T2BHtfefvI7NkN+slDEwjNSqm5NKuOBceeYa6zfNeZ6whXwei1PTX7AqYcqc93CagLqRMvkLQV4&#10;r3I6TZ6ef2Ag4MS9iTUbV61Z/ehYMjXU3XKUiUWh88mkNkpIPpNM7n6IPkVsgsIIJOQufvjovX0T&#10;2yH60/LxLHmhiXoNCZuFgtDQRvdoucZofTeCRQtEJcGn3imLTIxJl5ZKwibfeqHAhEy6IBYKmkAq&#10;tOVagVFAV3W6esboJ6dEhsK7+sRfY8VQEdPHBBMNYE1gBGK7g6mFMy93SLJ2x5Gpv/SCoUPJTPzL&#10;HX3LNnTVmFe4khGO2nqHhnptDw5hAOyI1+uyWzkKPGhZ4608Z5shC87n0VNgaMCWIHAazFGzDe1X&#10;5nOIFCW7tXPmKBrez+EOjCirc+ZTwSh2B3E/F0TTfCqeHXgM4p7fGiwJ+xxJ5sIiGgUZxueC5nMe&#10;sKtSywKaQ9drPLlMXxK3zJnZ9sbVkRrZmCrwSFmKfj9nj52yPRiOOl4BgaWpKaasIJwZpWM8DhxD&#10;H7T07A4O+KT5uDo85a9C7GjZ0rwyzFiFHGMBMpQojXvWDxz9FXmcvE6h4amCXB5yKpm6/7WFi0Rg&#10;Lbz+PReImnVOVg+FZn9rlaOTBzNrO8PkZODxBH1EWTmnyRlx2olVLcW5Ts6OZ0ZrRGaRa0ed0+Q0&#10;OXlg+MABpyzXIs6blYW7AuvL2CLcdlLyDng4pd6CHhoqJ5XDJmArLtfkJMUwyCioVEhIICKLBw45&#10;Gtth/g9xHxVQ6pMe5yQIrOHhyNQFv2X/nxz8p167F6sbO5UKDmCsK8p3/l93eSHRkJobpqroHlAU&#10;Twx6b0MxFH7YIITcQYh15lO4U4GJxkn7+xhsE1edYCND0/oZZ99TbqKuTOT3hsXfvVPlauTJKbzq&#10;gam72AyO3sSiMVswDETkcBRAeLGoPRiOORzK+0WyeZJTHAqsyfGvbnrpJ97+wSOIwVJV1WmLEolk&#10;Jvsz5Emg9dRnYxco4BNZB+U37sMDT+x8bKf30luDf9y/dPkb2COUwbNJoe8+jHw2Y/2NdziwJaBv&#10;8ZgJq0hHB2GIsGUt4r427gyaZzxgv4DMnxS1IFCBVYQFlPwcD33f7a6WxY0NAI3q3bS02EggwR1B&#10;UkYS1gbVG2Wpo7/X0CMGJVEnjkoGHxXlitJ8mU+BfQ7Sa592JbuBBkoQjJWrTcnRAvulefA7QgUp&#10;N77BjFkC8I0AJ6rR38VGodwxISlumpXUnlOj0B5IpFUyaJOS2ywBVqvzsBpiFeSV6WumN0zVq2nx&#10;/6muBSZP7P7bbDZbpPD2Yr1Iq1RQuwJcO9Kjsu0ZPFYZSr7PWm8Ac8hmnSOBv9i1ayMD+kpYgem2&#10;TMLf5X0gIqv1Ovm9Pjq+63TI202bhGNEYv2Qax1S1ZtW9RD5parvpYrqd/pGfU/0QwVr79jUlNcf&#10;mvzgUE2tDw1eEhJLGkZgOZPJXLyYJhsOi2vn57a49UQRWKXxYjbHHFca76ptxUcc6ryhW4hPkKor&#10;YEvQSGuwghG19d0P+p6beK4LgJAb1RsbaGtvQDHpHfJthQ+NpvblVaZWEu9CAacz4AZ4oORHhBWk&#10;JcuSqNurCgavOfbYGjTcWXM2sfpRocAs5FoC83JmVYd+CtRotdoOci5Qk7u4lXmLodfBGKY9WEHX&#10;U8sdminNxN8q++sOFBe9KStoZdr3KtCIQ61kltnXG+49BjZ3rGAFJ/yhMaVFt1gtIhuscT5qjs3Z&#10;jgVtvjkgXJlxsYnRuRqypMXmgC+KIYRmjEY9h9moczDhTLaB4GdAv6jN5mi1UGLlXxjc27+35yv3&#10;7NmT8eWpDRv6hKlzsKz45mbMHjt0CFswYJ63WuXaOi/zdd+lG1ueHU+WTeN1SHouUvsV0U/cOaIF&#10;w8d6gw7uFRRY1jyIRfyIBdvQhY6zRxFjSBbjFmY152qhSzeIwKpWy9er/gi4MuhMNq5tRR0HiHtJ&#10;K3ORsAe1tugKiAIrGCVb54H/4/XM6wsL6YWFl65ZwTUsp07UA1cP/jbPpycz1Rvd/eEhm8931ukZ&#10;iUAOom9yODgN9Sqnxzl9dtjpJP8/EIlEDjjPvzAxMBT2THe7pn/+47sm9y+pxip3R+wcxFZCAQgC&#10;a+pgc5fjVo+nBWdoDmQVOPNkDoUWUWLkJuQjRaVNZaVGVPkkvG58k6OTw2PeQGBto/pfTv7Tkvxi&#10;+dJ5e61SB7efokx+/+WrMDsNJpeNv5jhHEHA6YXPmxcpW53NxpFjUmizsGU9nrLWhmGGkLzboATH&#10;OxR4e55xTn7fDY8yWzVJFn/ABy5D8u4EJWgmisYzQ8cTbRTHFwwfNb/CmSE5MBx+ddHRslL/WV1d&#10;r40eGf/+pidy/9vf/BGveKBaxnvCPmA+YMUK0OsQZHEKcxvJVbEYhDDzUH1TT/T9IvyYy3L5nnvu&#10;6bki7P2M90BdjnfUYAIR7u2LxnB54ZEccTub0pDtWhWL7SHR784s7/Gi3Wem7lYehwhZX5CRYhFe&#10;Mb7fXUW8AJEJaVFHuQP9c6OkM9fb+YAYXyMtSWhfb7RFyYZRqGihz2W9HMUECigw9IrTwcGSrlX0&#10;qMFSu7bFJNu+jkbgCg4AAuVKuz32DNu1rUQD24AFUQ93luinS1ohKsEeL53usLlLWpGswTgQ7NjQ&#10;Ly+VGbqBhUYjuAuuWmlsVJtEYb1x9eobounq1Y21rsDZecAzYGAyUtsfQhc4YK1Qo3x7N20L5uYN&#10;5az5eUMWDVixUru8IxMTpxMoADLYGGtIXX7LWmCYs94kG5f10dF7x58KPUUUlmusf6y/f+9ee4tT&#10;D9Xr7x06tF5/r1Y/VKutr08OuPYShbV3bGBq11potP4f1yt1ZzfUBpfKWEIh6iqTgD9isylZfn5g&#10;pwoWe6iQwikwl6S+doMLP4cp1d9GUZibbxv1sx3VOTRm5SjrIfvoB+MT258iCstSNVncmjShLwko&#10;UwngJd80NmjsIC4bSQYUAi9dovJKNHJEGTJBxMm/FRo1WGgn1xjBUyh2Em1agj4ZCAdWWino3qnC&#10;Jam02UJFG5wFscCqTPDqKmxRgzJ2CTdJK9YgXN7ae89qXsxAyJKgVxJCL9FVvcfC2FKz2QZCgREH&#10;mK/0LELeZo5h/APAXYBoTJabWBT3Z2aW0TwH9naymgAgy4zBhDHkkAISK0q3f0SFcXEr5V65lnoe&#10;ezIwuOfSH777RN7K4nIgz8YDdFK73WxXOKQfIHchTtQ/x1fUgUs3tlQm234aGq3AhB5ZkeEFZs3F&#10;yd71WBgE4wzkRee15iCdICSi0ap5IRxmovsoMgfr7ylrPWCxND+6Wr1BFnO/D6eRiMKSadYM7UHC&#10;ocXZXA8NzYmzIUJ6AysPWYAw633gvp8QeZ0ml5cSxaJacRBV9sFE8ye/7RPqjpcaa92unZGh893d&#10;nw/7ImG7h+zTzx7wBX3DQag/DPvOHxiaiHwe6VnzjrhGRgKv3585eTcq58ursLxjZg4jBOsosNCP&#10;JXOes5wVK1dyioh9jn4IbIE6lIgVatVT1ms1LII6neSFMznpnNxuKW9Y0jv+O14w27ZlLAMeQETU&#10;FLWm1A93vQwV+Wpzo1pds3GOM8jTs9lmuBSbitNQWHVqSaIRCZUUvqdScFAO+OXga5PP7LK4m6jU&#10;JPIi9ijAHgZKiQpvNjN2H21BrDlhbmD46IzD44tF7b5eG1EqLUqzJ1KS7Dz6Dm96Ki/+4Q++kcIW&#10;oapWPo/azZCJHQ732jDzCzJzwrRFSJa9RV6RiQCUldSBn/X2eKXStUt77rm27weLtx2AeeAcisdH&#10;bv8gORjIyIki+ZSsMIt60hbdpFkxhxD2aUUrNWOhklKJwEK4F5j7F1kUF6bNQ6kPOkFnnnO7Z4m2&#10;Kl/FFqHxUha0dD+9ZCQgx4HBOAXGlTKasFBL6Z4tLFOhjqK+eA189alUYjyIkh6XIwmazVxs17Q6&#10;+4IYSidgLE2H390Qc0iEUWNFc1wBIqssbRoGbIgGLGn5U7HtL9PdWhofS6RSDcWmJEq60R8LcJJW&#10;6gNx2gREgwlNWO5dztSHoK+sGOqHyoRxC6hOIXIraQAytKcIk7m/AxmGTPR4dn49RATW9tP3ZRjY&#10;ksjIPf4uv9/v7e41p4rqqPPM+vroge0h/2DANdBLFNRelyNV59enp+uHIEGdfEBusV6L9PT3E/01&#10;NrLLHxhVD1XW64orjYKqhKfujHZJ3CC7ju6RA8FKMRc/kc2R52BV5aRWxNKwV23ivK4QsQIHZSu9&#10;RseoozR7mnzi2cePbH8uRI7eDeOE6F1C6Qo/T9BMBQy8Wd3KeEWlBrbV0JS0gvmB4pKEogn1lbCi&#10;xeeIBa0W1cHXQstTxijUaJkqk2Aya7mNJy0kGJkB61lGqbes9TVxcDVB3gBEaBXowIQEB7JiZF5l&#10;jCwrgz2s0GbBr9LSl157K7CaIhFYaQDDk5N9OY3Jz0RUFshR7esd6g0fGyIKCyntI66Ai8ujA9Xa&#10;ep9okbwdgm7QfxDFuBw6OUjkA/CuPEBrh1BCcxCwMYhjB27MHKU3BOcwxBByCG1Bay5PU/xGpJ7u&#10;nh7XYPfgv/lze96qCayW1WOORcGb6lDlOAtYxu2typFl9Gdr/u9tWcFqRup1KrBaSCjMEVUExIlj&#10;tqGwg5HMW+0sCsQp5LGWZZ1hNXwMyoGFXrbWJ26Aj9Z9/WNLyAk4Lgc67lNMk2ktwhQN8cEBoDit&#10;wbW0ipYKWRdRom58ppeWYWjhYub+TMp60+lTVTU73nztX6Ux9Nobjap/yeLt7vYPdv88EnE6fedt&#10;4aGh4WFgqoz8fOfAgQNXpI/K4hsXd/x+iqvfG4H1m5ONtQtRB1+p8QDmQMATD271GrjZUVfR2izk&#10;WSJLjQ1HgLAaPQPN5snh82eHh88eiOwc+fnzpvTBF7f997xktt1nGjRXQF9V6gpfG/3+y/vTZKW5&#10;3jT912b3q2Tf48O0mCDMnhS10gw0CaE2k6I9NMS5U5I78vB4KP9wzuHxria54MCXxRsGpgKEEcI/&#10;Nejx22fMMRqoDJPORGyFgw5n2EcEVtg241hkEUBwEhs923d4U6fz5J5vfoOc6Dj4drxH7gMPZYs6&#10;oSKPsTWw/B1DhRWFlAnAfXKKPHl9YO+FG0tfeevS0qVL31y8XXHwssxX+BpZC489iLeei8ECozjs&#10;CgT2FKEEnmfpCnqoKaPnI7EhJfOKLUqzFcmdFJZSDd8hOcXuwt+73e2uzm5Ak8sEy3ibia6BChqa&#10;X13cZGcS/rFOm0hDaERsBEr4t1D6tEQnEgVB2OrexoFEUFv7GL5dgzQYjoDdHdQUc4zhFwS6lZHz&#10;vul4kYQlSo10+7P04YEM0FhpUERTu6qVYI8g4WFLRkMW2sMKCREqf7OzZRFGCMl/nu+KJOdvxTFm&#10;maon+ieueZmSVJnkku3kZw01yqb1kkReWbMnnE/5R57b9fwCNWKTy3JDsrif93tDrp6x8F9zXKVe&#10;r6xP9z3nD+wKDOwce2Kv6+HbaoVcRX6p6/X3pmujzvqh9fUDPVDdcvWev7DrPSv2Dp1eliGMOmIB&#10;2yJpcmq33DBVLQ9EDuyMkK8fL8JzUCazWYpqz7aRqPMaxStnNJbtRgQ9chu0ehyAvDAcMR6f//De&#10;8anndnW5/RYLpF4ytYwEc1AsK0bGlXAnDzTNZg7T4IOCshHoKyw6FciLgFmhMIRG6+ettPXNAktY&#10;TmtYhdXVDhc6NWQV2imBGlK9M5A5Q78GDaPGmiKLScQXxUpaq7atJrbEeGWMwNFl2qVcMPj8jek9&#10;4gp58VXLYpkmPSfSWCtbFYaGenuHiMTCKAhbxBXo4fPoQG3FWzIRWGbzOWjwkZ1nEPB5QGiYA9+n&#10;D2ztCHCns4S2WBQ8Cma7B5xYZg8UtwD7Tm6I5Dwln8PWnByfXHrsif6eJ5/s+dm+1Yd30wAaGM6T&#10;HcE5G++wm3lcS1psAQbeIC/37rli+QJIwyQgNgHSwBYuBz8DVHqyyvXGXknG2ZqNLULmgIAUoPet&#10;cUc0ZkMDFsBErUR05WvOmxHwYJks16uWKfC+U6Z8Ssc8pHS3PHQ5ZNohtMa1XgdSAR32cxj746we&#10;XFgmmnqBCKy6teIcrqfUEwc+2vGvVLf4zckdB9MX3yyXpaooLl35yuCVS1cGH3igJwCLzcEdL+34&#10;3osnf3+l1e+TwPrNtoW1C0Bxg8wkpb5e4+o1pQKiSkYnNhjbUVit1+jF6anhfMSk8wyUroi+Onvg&#10;PLkMBLrc5YPb/ntfNNtMUmCmVvMABquiOPu+798P+zsJmnsjURj0I4olaDNDECFzuWMZGCnyOABD&#10;dzG0YqNS27hDIb+Dz2x/3t3cvx+mCPesecNw+NglTMkcEVjRGK4xwVMAVwjGENhArsKIeVv4rx9R&#10;GGtLVaZHJ8/29W3iNGx7+/IPb9MSXp2fhLqVORo2O2pE4UG7Dsjz1BkRtXOYTQp2edlZ7f+668b/&#10;NfjW0p63rvxy8Tb09DhOViog72CIGXJ1YrEZasKyO6gdFL1YusOAbdfQhgUmhJuKI4geC1RYDiv1&#10;uAMkOJU6jqHz1viHgGmomkxXoYzVEBPlzdEwHa0/rUK1iSq6SfqgWb1Ey0cgpUolfRJQEljCzj4N&#10;fwWphrpgEzQbPH6wr9OcfkcwoNRmn3YIKuabp8nQDYH5qhpIdtfxXcbDTwgU51XQHjoBN2ukmfUd&#10;yQ37QDCWO78rRF8RXdo0iWVT+epH1ao7sN2Znc/FKSyU1qeSWjoONYVTGztTK1oxa77dI0xmbwH5&#10;XV0f3dU1MXXan2EdPHI2Ftfcfv81r6ufKKz+h2MO7lC9VquMToVCu3oHoEsYtnKQuFCvrcvY1OfV&#10;ujq9Hhzp7x8bi1QmB86CZldl80AI5xkSaWphwoHRdHoh0SibqtcvjUQGnnPmcqpinSfSSI3nkrsp&#10;xT1ptFvh9CPqq91UOmpx1VRS7v422MwolSuXLZK/dj8LbcLQmtsC25oy+NzRhE70UkP8AkyVJj3E&#10;hM5yZypIEFl1CSmlaSgrNUqM32AkHoiGB17thJlSySNoc4R6bWm5nT+42i6qiRe12pKIlSoqh9IF&#10;1plsp/gsr66yhiQGV7NPZgywh9VMW2etpDt7hMZ0HRrbSLUiFW9/I4V7h44OHQuHMezZNxRwBRx5&#10;jo4Rwjs7b46awUUVngOilZ2IKDMRVpB9M8dyCM0wK+ghYst2Kmh2gv8oOAezhtA4DGKRHbgLKcDc&#10;5GCpyDn3vfXY4D2DP3jrK//uP/XkqVccVxvZbPNxqn2GZ/hRDOyh0R2ObvFGZss1/XWvp84Bx51C&#10;ZeI5zu6IUUdqLHws9hnkH6bqDFoap2M80NBL5lJEFQZ5mpXD5dHtMPLCBwPuj02wS5Y+HqmQUxTE&#10;IjroEcY1jE2rGE/RLTiyRmnxioYq41Hbz8FMk89n9r+USaQzyHL3xOtBXz1VPDHqPviveWbd9ptt&#10;BxfIzmzHjhe3ZV6/X2yWTW/ct/Dayd/cvfweCSzytrB0X/h6jLy4eaVmh1Q7XsHzP1xUiAqs2O21&#10;ac+oc7QGmoroq+BZ36TtwPnh4bM+31DkwAtTFwLdlsSL/yOS/ORVsQfGWWvowqodOe2eFX9KBBZ5&#10;O1V3vorDL5A5E1uEIcLj7G2fSml/4ZAcVRxFq5qSEUxF5BURPqMTp/1uSxN6jRsWr/fXCi9jFDUH&#10;xnUQQdEZuxPEFWSfBoPQMAwHyVKEZtHYI4gaBRBWRZmunR3uu7rpwN+9vHfxEK+ApYsPhmNBnzkY&#10;DiozIIuCmKsaphZ3uwPUKdlYVXi+Nunv+brreuGea8LlP3/7Dxb/PgXjMDIHc4Q0ttAWjkHGBRDm&#10;FYf9VS7PIoAALUq9VXHoExaRaY/7NSvP8+ToZ4Bv6lkEgUXnaYoqHbSxxrNEhB3eT055JopxSjMA&#10;pyZ4CpoDS+cYdMz1GUTWhjH4mU3cQWBfg0KwRPFTLS2aeplKGhXLiPIUNPOT0NCQCUKb8CAYhBX+&#10;u08yQLca+FXLUhuwntBycOhnC4Juby+LMBxmkFrA/EoYwp6pDQsKd2nxHamNkKA2febGaghpEdAD&#10;JiJMyxJRWJa1wOFDz84DH+HvMLQGijk56k36BGkGFHYAVStawdpNxwx1ePs8i9WBsOQjoV1TgcCu&#10;8utokILpcdGyZ23N7/r5mGts71j/1x+OKdy6pzb6zPanpjyTEwNDE98yV5R67Vf2M+QFN7TzWDDo&#10;sZ/dGXR+a6zfNcTfPDtMthGy7Ai7elxX0BQu0Wk+MKMlGgsLmdcS1WZ1yTswHIjkU6paBEh7PKsP&#10;PGZZd5AGETKaBOuCUgtWu4nIEqKzxRMwHBlHdMSzH/RNPBVyWywWN8wDY6cNPUygiYSt0phBhYgs&#10;dQZY79hLA53VeAc+IVBkA4waorISDSR2psY0jHpGa/Ita/Arg8pJGBt6TCYZroX2o0Bjc9KCrsOo&#10;moPpA8MQ4OqyAchA7WUdei5j9HIlEiUh0ZnGqJey4BvTJqmW2W3u3zMUth3rJQrrQTC52yLdLpcz&#10;zyOlAdQE9wrYPOfIehGDgcDbchCqVNAVNNuxIQitwLnYOcgdJIuZ/dyrzJtFBBi63mM2n8PxCI/u&#10;cyKw5FQqX1v70698ZU/P4B/+7B7hK1w2xVzu5AYVn4/IrJS+8t7EsbxUvcL7Lkk3tgJjHrxqmajX&#10;KipAGlD/ZFN2h90HBX0iCckzi95OxslLjzUIW1odK25N5sGBZYYClj1qT+XAWNuarK2HrpNNcrn8&#10;saU64oH9MxFYClkDW0Z/u1Xfe2O8hZZzAXIQTg12sOuTbazZuyOxsJwBT+JL4RxfmeRk9ebN0Ju/&#10;g0myk0xsnfzeyZPbtm27q6x+zwQW+cn/tFxe6/VFoEZLtBU5c1fsAMbiFKKA7B6nk/rYR8+MOn3O&#10;M04iqw4MHxiKnD8w7PNNDo3s8rob9+/4H3zlnCyLY6DbahR9e+T0/p+iM7ZqmX0gPOOxQ/3KR3Y9&#10;DjpESI1FGOvZQmV1HGVHsZVCbAFU28i7jwcP0/ThLhBYgHto+kOBs3aEdvF8HctOMzN284wHpVUM&#10;rZ9mB/jMQWZFzxG18+rMYouGBgFud9T5zKYK1m/u3/OLR1IIheBVcLnbYsHeoN0zAwccjDJQgy0I&#10;Wonn5SLgwSqTL+x/q99lSdzzwOXSPuFPFz9rcShhFd7uC8OvY7ZwGLDLMxjh44CMnZTWE6R+Ki2F&#10;HcEvRQgFI883SL4w8uMdZxyw7OgCFD+Kq2r9+353FTkDzf1fSxuqM5rPW9Cg5QJ1USE8XeosYIkm&#10;LZqQNvcYCoERGQykK1as6sBIlTR0AgU1sHafNrWotSuNtSuajGOYJxQMxNHOG6PuYgOB79CRwLSh&#10;gEVUFmK1EpvKcVDsosCtUpmmV9PDFJhcBPkFL8WnZ5v7TUSgbFhM5erToQMfPDuPKTV5kEm3mPbI&#10;JRmoM3drXue5UyFCc/vmWR2IqiwqZj4c9wYCDzT9pgyTV2R3nSj73d39ridcAF7oHfj6UbODrzlr&#10;o8Nn61bfyPiIa8Q3PdQ/1vODB/aUpCXLlUtXAt2XvC7X2MBQxVFT1iGCPNYfcLlcAcg2hiQYiH5p&#10;6KOEmbKpahJdkxMHeDmXTBXRoK7BsKi2+oRFD+7W2przbY8+GyTMoqOf2bQoASx3i2is+IePju56&#10;6jR575HLyyh+BYo+EAsia+g1EonCFhnNCfyxYz2Ikh10PoKA6qqQMNAYUGmJBaGzLLZMhU+G9fxW&#10;V/UGYEK3uxfumBTU0aJLEnXYG9IPCx0O9uW2WFugnnSxZBRXGGGY6cgf3Gw20z+TofOPotYbZXUt&#10;MbNE1rshKF9hGKEtMtgdCqZoVQYWAo6HmZw5OqFsi75y20E2hFH0XUVjlIXlAUCoh2iwqBkqN9T4&#10;HpyLRT1g8gTbusMOZah4rkVFiDw2+OSTbw9+pbT0tvD2I+/TUjlY6uNy7QydYEZ/Oy48cZlXDtX5&#10;n5OtzratVvSrU+vrPkXVzOZZgIzGTtmOIbgmaut92JbHdqOVWtHR1pWHmb8sB/BU8nq328+ZOTRm&#10;xWUlNXzlugUaqR9XTSMVGGLiyeqomSZAoNEPyWlBRnphEX34qL3ABwYcLBk6hNAiDAYWEnTcI/PS&#10;TmtFOcurinzClb6rd+4KrN+BxDpoKl/3rnWPYWZxzeOpQSml5nEOOz21M9ALRLTHpO/88CT5++zw&#10;8HAkMjQ8FImMdPur5YP/jG7yjjfEX9srFbB0Vfj6aN/pvyKrTUOAGJKeoL3mRItU+NdRrGCldBBW&#10;sRWnQc+0qEMRUakicrzgHejglXpfl9vib5pMZYvbG5p41UM+qRCRxUOfsFKL2Vk8FdFYUTQqAAjP&#10;zPlsMXuQfODgWtTptK4QgTXa9/3NJqx7vvnvZWhrgsBCMHJwCLuOMfyF8ioWi9l5sK7JKVXha57I&#10;1OzbYy6vuGfwmrSv9Kf/+2dWawVy6hWHwwlO/qNo3IIeIUzRgBVhxq4s4l4sXiQrBlnvUlrxno4S&#10;ymDnd5jBUkGezKsOu+M2bjSLNK4QXFopq6o+fvhlC5xWicByfy2xpTFK2Gi38MCHJFxeWip3NhKR&#10;fCUttRtzEGsIZayyscmIvnfoHVI11GDJf3pnsdTmvEsGo7teBWP/x0Ye+MXSTOxo8TySlC5rXx+9&#10;Ww16y7YPfoUa01FQ6bhRTS0mUAiCIkuk6WxiAwQhtLHA1q5l/VCTfbmcFjEUc7ZcJuLKYppdC41/&#10;8Gy2SEHq5M+tnIZnz7IJO5qQg0rkoXmt/KMx0plEyVGhlf1wZHbtgrf5MtjRsW1R3g8GLH8AUpt7&#10;niAqq//h3l7bj2ZqtdGznnrqwK6RgNcbGOleE+ksnChZqtLHzSp5vzw2QDY7Q871ut38cA9is1xr&#10;Iggs4b6FhUyikCZ/LbwJMm652qxaLkQmIh4OQw2JwMK6GwMz6IZ3/Gg39jiNXUNoI2bxv3Fj2xN8&#10;WXH0Yz17ZOKpruf9fn9XlxsPFCtXjRX4rYkpveZDNJImkqi1ToOzkx9AeUXQsVaFRAdqlIIZxARt&#10;5LVBVatM3GgshNV2ZA3jtC/fwVxvPyRrApJjyGh40IKmsgx3EktpFn+DKLY7RduycSIy8cWgUXC5&#10;0/qi0L5HRsLuIFVYRJMMd3u7PURI5PPk3Z8nqxJnox53iH6IncL9oe8UTAwCL5Dy3IncOhXEvBy4&#10;2EBjBWmyYBRIfWRpmeFaxXwSZvgg7ywXeWvwsV8+uWd539ofvmv7DGcFqX+Klolw96rKzKGQuqms&#10;y05vorxVZ+0nV0PTN/k6C3nGHaEDkpYhVxEdELbe/mhez6igcTa0VyiTI4Y0aPRgAUyeCCxe4Q/4&#10;r1vKwGkwVScUO2J4OM5KTfHaiDUU9ZGFo9JKFvXMUzY1RCfSXojP5xsS/wb01ULm/u/15Hneqaj1&#10;4olI9W6/7q7A+p0UsV5/7WBC2hPYubPXFxwmgmrS53QGiZgi/0Jy81kfEVXD54d9k8Nkgd4Ziewc&#10;C3R3d5teJ+Lqn7UJ2JZ+wHzWaa/VPBWiZEZ3vTyL89AWv9viCto9ILB8NhjupcE9yB1IAcSdjuMC&#10;CsvKqjXkPcbjxQHVN0f9SFfTAqO91aY/dOEF3xlQMoD5QjcZ7wnOmJ0w0ByE7h4RWTMOTzBss88Q&#10;pRQlKmtmkWMlLKLGPOt9hzcxSrbt+fNvcHagd3GKE/AMweAx3wyiRoM+ZjggKrWCrjC5rvDTvhdG&#10;Rrouj42sCW9fW9pXuvzWDx75TObA0K5w5HBsdCp7qPcUrIZgp6K4vV/ZOSyGawx3kJeYggM5puQm&#10;izVHMIgcPTN4F5C9T2t71tZx8DkUISrHZLkqbpTLs5aX3yAnsrQe1ieWt3BjCVpq85YmdY39rrmj&#10;iCj5VItTNhSkIMe5pNWfjJBPQxQhmzNsCEJnrI7OUic6i8YJYisPi1SShBnVmqULTrOS2Ca+a0Wt&#10;NCtY0QlD8o/QNsCTOzUSiY5iFj2CEgpAoczM7uSuJpOlSnTWT682mz8Vq27vU+OP7/6QDs1lsUGI&#10;Lm8s9yClfR6DcqhZabdOwEpq7FHmek/eSiKL/cNdbiL+u9ywo4adddrd1dXl9z/f7XIFkMruAoX1&#10;cP/XYx6lPqp80hfYFQgQibUmQrErAV3Q69LHliZRTJK32wuZouvBgTGMzCGPELCUxWrVffqrELhD&#10;FMGbIAsyr2WqN5rSlYGJyFkfR7RVFjNw5lldLUcPmxWtdkNwDn06OXYdasgsHZzU2Q3zu5O38BkB&#10;X37+2UPju573dvnXnu+yiDAZmdbgnSI1TxU2sduxD0d+ju3/Z/DHgxTZgtAhqwyJgGJDYN6pFaNV&#10;vrP9uLycacucjKEEZZBYoiGlZzmTSfwTFy27sGCgmhpQ8JnCZrr7pvpVQwtmxKRGkGlpw7FnSkeH&#10;em1MX5FV5PNAYKqeB4g7kNzzqbwMWTjwKXBPxOaItIpCaiHOLEcxOwfJWExdRc2YRQhAd/u5KNFi&#10;vmDFgXGn4MDC6o/K5XyX3nryycF9Celnl1b7b1t1x1WcOhNQpai8zAAO6qG6PCA2TCe3MtWaxg/R&#10;hGcrHYLOpmBWyfY5WNxh8BGAWI/kc2wk0arPAmZzdhtZ+hxWJDFA3D2ASFVFcXY1weT+Ubm8NFHj&#10;cQPNcSk27xNvG9wxaoT2CukgYTylGVd56sGas/l8idcyBfLueS3z0lficv2McjNVTE267wqsuwLr&#10;dyOxtv3m4MUdP5YuPdCzszcSDocjvz4Lkc3DZ88GncHh4cnhAwcORAbGRgbI+u1duyY10q//S+Yg&#10;tl3ssWN007RSO7M+ur3rT3DFtLire8aido8niNGkR3/EQZBzqoWI8hS1LmKSTJHFPafQzwgtQmA0&#10;cA5eGe0jAstvsTxtqa4FAhFnDQpYPCfLPE2VnlFqGMpMC04gsOzAlolCbCoUqhdTLIZRqdWmvzN5&#10;eFObfpvw9g8XFU+NPKYyTe7viwUx8DlGw3LCPkD/2RXegV9TqaxHprpHRnZVe8YsictvSfsE4Z5P&#10;f3jbyhF5ZSd60GMOU4VFtq4xXzgKugsjFeHJOBa5lLWFAKw4JWFB2LPM8Ry9TdDsIOrKPAPm+EVY&#10;ePIMCoP6M55SHz886yZC86rY3L8/LaSFO9xVxlKWsCk+UGJ/qBaSNox3LaFZaqMzhkboKGdpXIeS&#10;4S4bBse8Nq/H/iPRDEADnQqllVGAlanoWhGw0CRIxilCQ9yzhqDHIpbQMPAe4PTYwC+fNuhKCucS&#10;DN8cQUDb2htXr5abs9WrG5bnJ77z4W6iJIDgfis5b6RyzrM4nKSR4Q6X3fNx6hVHOZJjqAOaJPjB&#10;rq41byjkxtZgOiG+/HJXl/tpv9fb7epxQQ2KXAb6x3p6eh7mcsXiiWe2T3m9XovUAD2Gbap0OgEJ&#10;gxbyIl9zPTO5nnX2Q3sR1JnLNTYV2NVHLkf6vr+xkKan8QVybhH9zaplZHzYc4YHoZel5StaxUq2&#10;SfRtrjtIMFqrS7Kmp0Z1QIlFlBVoTFRhRLDdyj77+JFdoef8Tbf/aalaQKaGAEQC8kPDMpGoV4Ua&#10;Bq+3YMwXhB9eQWA9wMIdmTQQTwhtxMam64XN4mmZXLWcSWw98tcRacgwCw38NjV0K3on+Uqgw38r&#10;aGlfaef1GGhemXYOon4kmcQdZa4CEOILNLOxVDbwJ1bF3qPhXvLrGIL0wkNTrhEeWmEc0VfxlvV9&#10;K1EK4GeYswOJAdHtUIv3Id7qlO/UKYAe4/oTpWnP0WMYEgEY45htzmfnHedm7AokaGahTNSS5bhz&#10;6Z4nH7v276TS0tuJx24ze2uK0aUo9CAlq0VqcZJVVbZ7xetbOZdeNIWmK+SmiNcCNnIuBzGEtgfD&#10;n0ejgK6Bslt4yJzPplgQNP6GF98rURjB5h12IgB5GcZ7oI1ZqddD5A149aOySbo+gnG3Dvy8jmBm&#10;jxCHdiDOQckQ+czEIUUzyw7slAZtzqHX7s/AJmMh89Iv47Li5IvkMtq1467QuSuwfncaa1uiXJb2&#10;rF279sBgN1moA/2Rnb1h2/lfR86fH9rp8q7dWLp0SRITB+/fcfJf6NZ7seyCeCbPmelaTZnu+37X&#10;19CK7LZULa6o2QMtPJ/tKMXTpfQeIe5djuNbiNoZgV5O5AePHiy7HVqE6xNuv8V/g5xKqt6pvxh2&#10;eipsjBD9+jUQWYA/n6OohiDY0T0+Sq6aITvC2CM04DqVUtYrHueR8Zc3s9x/+YtFpbau8Hy97vRh&#10;fR7qVxC9w/ClQTuE83AKL3NK3TkW+ssNf9fHg2MWYd89fy4RgXX5m4/kU2DJV4hWcn4OdznKEnaQ&#10;hQXbTLBowVAkkVmLEKSNnglIgaSFL3obIENAd9LO2x2Lx4v0e5Nqj9Coj4/v3++2zJrS5Y39VxPC&#10;isa0anSWrlCQCGXJqL8kyt00+rEEuElBLxoRWfKplpcDrnTDwN8+lgEN9iuhA/FQ0pGjYkf5qWQo&#10;dImdkHgt4Iea3KlyS4gm7dB0QCp6xRijvSFgQ5SGFQK6Pa0b42klC6585w7+hPZ9MblNX/saDAbs&#10;bwL9KhRRs/PxbP4WlnBymtE7Ow++K3Ba5bRpQmphYnarrN5wY3WiON44Xkx+sP0pIphC7nQDT8GR&#10;Q+Nf3b69y/u8v6s78POeAFFKPa6xMRfRTHtn5rMnIi+MeP3NDYsp83rm4vLFzJuZiwsLiYxQnQWJ&#10;FapYH/87684xIqxQXY24ekYikclHHyeXI4fdP3ktA7QGPJH7/e6N7oEDZ5089AexDqfFDdJnMA9T&#10;kvPJ3RqHXsNL5LRuYPJDGpYDdi2i0EB93UL3WfKTXO5WfP6T0YlQ19NNt7t5g2Ft0yBzBS06Rwdb&#10;oeqQRC09uUEJ6bTSWNhy2rCdHI0xOXdIF+a3Wl01BjOv6r6p5U7ps9wGNBTwCKVLN0TEuqc3l8xA&#10;p4matX7zYRkfttBuUdIu5WqHmOyIyEGLPvWdMRmYyfTDVuvYEFgyya+hwJTL/r7VCpusXMsaz7fs&#10;kB4Wi9qJroK5QJjYAdDMHHqxYJow6osi8SWKmNFodMhmBg/8HJTmgx4I4rITgUVUTRL7bDKX9f0b&#10;6Z4rS0tgrFz6Q4dVZh4sKxthZrwDGXa0VplTeTksSR9vVfY5aOo7pFJATB5rWEmAjFJkKl0WIX/a&#10;Fp6xgsSKa4wGa+4hqznmiwZpTpjDIefB+m5N8RWlFvqo/JGJ/DZVJ1SgNJAV3tGiDHhaJEMafRwK&#10;WDJ6sJh2o2ms+B/sEQZ9YXPk4GuJwnLmzcTy/UtEvXnq5G7xQ6G7AuuuwPqdtgrx8r2L6XJVslwv&#10;S1ekhHDt0rXBKxbLNcvGwdcPnjx58rcyCHFQ6hn2VGrOaaVW+dXk9tOzyOoR3BvVa73YNIdq0tHY&#10;DEd7hLTiS/3bsDM5jgzfOCVCxWXsDjoUEFj12lNVy2zVIpkkaS0wMjlaW/dAiqKighNLwcoTXznn&#10;IaIoShkNUQfvQecUeZvHjoXNDqpPUup6bXr6yHjXpuXkxbe++SOeCCwAhjlhv+iL4QoCJSxAa9n+&#10;Wjkhky/HVcDF/t4zF+H7te3gnrGfCZcvvbVUEva8ffmHn4FLHYzuvGcyRsVV+FgYtp12RDWAxQpc&#10;XA47DQBiKTpEP0KZHEcNIXweBm/IGmsnN1+kGCw48BZsIJHk/ngf4io2rr5h2v9GQwsivINqJerZ&#10;N5R8IDHdZDEk6XQWvwRNUUmXdbqV3kDUCloCrV+1Aw5LghZKiFN7EhNOmlk+bTC6axOCYqPEfFQl&#10;UdK+fEIk+wA6F9jQBhIpo4HGPafbpCu4xUqD/SfRvha+aEloA+AbeowQ+XR1/6wJ2BbN/bOW6tNr&#10;obNZyDWmDHYo6bBcZzp5B3WpWzmqUuYNVazs32bn6TwhSpdPKPzgFgwSfvjBSFc3uMEXKAT019/9&#10;X/pe+A+Hxu/tm5iYmhgZcbn6B8gFAO49sWR2fWRkJORtVqtg2Vq4uLywkCaS4eJFsdk0VSVpQC4W&#10;d3sgjxArWK6ewMhw3zPPFJPZDx9/9NFDuw5mQF+Bw/ddt3/W1LwwcP5MFo8jR0NxGJaBxvski8m2&#10;wd0gEFFUZrNaoYviKJJUneWoRAMjVvLZDw6H3G7wujehFtVAQc5QBzQbh/xEAWIO83OlTq47GpsK&#10;tDVoiNFpFIx6B+pgRKMVGHVUH/FLGDCj1PReSKxuCg5kTcEM0hQoHQvlDb5QpT03RHSdF7YESnTE&#10;QhcSX2Szymh/rxpUWGYzxr5grJ9ps5DLA7AIDB07Ck3CsC0SCFwJ5sm2iooW8ov3YQAO9QVEo4zM&#10;QD6Kmc+ZfSC65nCCEMgMoL1AbUXhhnNkXWJbNzvPEAdQ65Gtnp9Z1i5BlsPSz7r/734N5o5tNtlq&#10;YKQDlVaVyT61e1XcyoF18o3QBzxNG7Qye1TK4aDhhzbfTHSOJoKRbWhsESxgraw1ns29n//b2/kZ&#10;Hzl2M/cKOcCKg6fW9dYhvlaZDpmqMMHbbFYjFbr+2R15OoAYp/KPnhZk+EeGXTHye1pWbS8ejzug&#10;RQjfnJ3Lr5H3wGt/s5y4X1IqDkUBb9kHgbsC667A+p9SzDr54o6D95WvVr/3mx3lcvnNgwd3/HaZ&#10;swtid9B5xlmrQU3pO9u/KqbvI2ubZJltdkPcO5SWyOYn9ginpopFGB20Yk8QPUk0SKYVZywsYKUj&#10;ZAK7a7VfHTZZLERimTaqlu6dzjO1aUgO5OscX4cyVl3l6opi9wRx+obs7MKxGbvHB3mCp4IesuU6&#10;9SozYclKrfbe6OGu/7Lpe3P58je4GrDc6xUnWbhiQbI7hIyvWNAX9QVjMZ4sXBjaSHSS6mzQ79q2&#10;RH93onTtGhFYb98DMPeUFQ6YaDAn3DkchsZAFJJ3sD3IeoQ8RJxiMQtHJHl+ETmwbK1xeIJkk2iO&#10;oSjjWhrQmKw6CAaMF7kP+l5ubjQ3IE4PWoQNQZ+oE9rjeFBm2hA/lViYs0gt34Be0Gb+GPTKmPrM&#10;Rv1AQG3oRKtSexBPZ1kxgzv93TnO175pQqAnYt0VhQRUOrwo4QAj/VsXeGVRkgyQUYQCNLZGm5bv&#10;vKrRQT0Vtd6jNnpYNgG5vVotkz+W5trzz8x/Egf3VZ5WfSh7gfKusJ+W/GRej/HTjd/00wjD2p1k&#10;98jdwgC/ePbeiadCXgsKrIVM4qUHWvHs8PlDue/Of/j4vX3jExMDO3fu/Fb/GBFYLtv72dHtFwIh&#10;NzmexOuZBaKVyK+fpu9bzojNWSKwLMOqas0O9bjGqAFr4MDwdLYIeYPw1og/+mjXa8ugry5mMvcL&#10;7mbTfWHgBQXCqlmDL4nVKEbz0kJzjOODLJcQBCXU727FseV5az5HSWD6gOF89haYe549cjp0etdp&#10;GCYUF8QCTCEUGrqRClK6Ee8O/PJ2LDTKESg+dtaIGp1tPHBdFRKMBCquFIxGqkwHgmF1y4gaPdQQ&#10;7FYrRo2zgrOJ16Wt7lToaD/qMImO3Bs4VDBxrXyRux0eJ52+49DEBYBBsBKXMGSDBmFvL3rcUWCd&#10;z9EpwjygN/Mtj80HCTlkUzUH0gpQ7udmolGgtcfAexWdsc/g6KCZItxjvuA5IGEhA4HqKzsM7lnB&#10;3QkmLJl3Wf7zErzDL31lcN8PXrEy8IHm+qTjgzirpwJnLTWUSWw5ebcwO3mTgxp6ztoCTDzMEIID&#10;KwpjjzGYesTS2hwgUM2Oxdu3b6duc4szM4+cI5+am4vxr3B2R8XukFGhHZdltVIJhv7PKtlJmT6u&#10;VgeQ4u6wn7NbaXVeZkxA+Ji8/jVYQ5w+L+wQ4kc80VceD9GeA8uvwfZkObN8v+Cp1zx18oxUJXDw&#10;rtC5K7D+Z+os4Hf8ayBn0xuus2c8FNJQv7ev6+oCLHEWv9s0aHPazTZI6CTvTAePNavj1mJKG6Kj&#10;ZWu4WnFycTS/y7zdQZMIeaVWH99vebpahSTCtQtDzlGl5lFoeiKGWfNgX+cVTxCjbaB8DSuWEwZd&#10;0IQ1FH6Vww1QKwWox+m+0/dtOvT/708fvI1jhErNGURrPNTBQGEhUU+B6WCymyLLEc879VfRj12D&#10;jX1LS/sk8e1rly//6HaqRQUWR3ZX5CCgK2CLeaK+mIPDtRAqVIuwJnKLRFYtIvQVfVkOWq1z2HmH&#10;M2qvIGeUR64D7jvBnNaCvmkqVVQf73NDlF61aWrOgucYBu0kBrMyAN2pLhI3jD1BRl8odegacRNt&#10;vUT5UQbMg1gSDUHQEusJlnQto6EXGgb2FRITyrRPKZWNnUGysb4klWhVrKR1BwVI6aG2elqUo3op&#10;raUZ6ndmFrEVlgMkamGMCRZ4qIO0wD4vaKqLfLvKRJybTBsbMHW3sWvyQ5o7mMtqiFEtSiZJve5x&#10;ECKfaNpKc4UnNelxSyeREnkGM4gp63f6thPJ5N+/QKNy/sieLP7qjErOfLfiyb8r3kytByNQwYIU&#10;nFN/f/OZXV7/mqX6USJzceEiOUdchDbWRcAumKqm635fjbzUXnCNPOFyjUwM81mQQ8ztlY0Xbz67&#10;fUcGaliZzOuvJSzNqn9q5EAxXjxuTWWpBtTqVA/Rgcfd8+0i1e55zaKPcTm3aJ0KdWUWSGCId0ed&#10;mcVKFpFtqfyj9x45vH1XyG/Zb7JcFwqd5R+QImBBSpRFprCA17maySxD26+Bo3uiPhtYMNqzsKuG&#10;/UMcwQO8FrYeJXGTplpdXn2XRTRnEqvLhusNemcF24nLyJlnCTqJfRKzr6MWKwhC4QvwqAWsc63i&#10;3QpGZ/1CW1yl27it5Tt9YAWwfAlioW2yFzIFGvYMqFEbZhF2X5lMksUuTzthRGTJPqKwouZzyBU9&#10;Z7ZHkYMFv4mIMs8Q+WJmPHe0t5t9YZBfZF3yaM4D6nG3YthT3MrJdde1G9Ul8oZaujL4lnBqt6ym&#10;qIdJ11gpakgH/xV5nQ1mmlsVfbY1dxH9JacopJ1opGxx0WHG8cY5WBRP+RDXgM58WCqjP4rGvhE7&#10;ZZsDcxjZ55p53DPyHEVjkcUzVR8K3GiSXUX5o6rJErFizX7Gfs4a1+tTcGTg5ZCt1EEhU5S7Nc4C&#10;W8kaDIOMZg9MEY5kXoMfyvJy5v77fbzTUyFfQa11vXb3LH9XYH0ZpVt6DeznlXpNUdTad/r+N5pe&#10;Jq25Td3moD0IKYE234PmRY6mv6RoBDMWaSAxpwiFrIqCffdUUeYddIgQmm7K4f1PS6YmjLBfmDp/&#10;9kyt5jxDPVgITgUwvAxdwiCi3MHsHjPb7cGwzReLYa6gbnNXlUqldu8dJqzvCXv/Hun2/LQTZBrk&#10;2MdwnpCsJ6+qViRzWUEQ8aMB/b7bHugWxbfJUrZv6a3S5W98Rp4RGLWIavKhzZ0sP0fDZM8JTUIe&#10;IyNAYjkw/kerWOEOlDxHuIqIM4cdW4TmGYBn4Tcq3rJqLlUguqsn+l6ebVYh8GX/f0002Mhco5Ho&#10;nCCkM4GStLFBu3FMENHeXFnsKBwxMimQOMUSueM+nNKjQuvTkoD8hlLbuCWw7t0+Y19yycC5IgfV&#10;SIBcKgvt1ENa2iIqinYqL5c2dIsWzckRmMULI1kSWAxpGAjsDCaKaFOBOtrTGgGeCiqBueUTYqd+&#10;bIjlZtP0EUhSEQpYVfdz69+eR6IBtsfadisqq4BewAxXWiZyzkBnwJoPbSQmEecANaxsMXvv1K5Q&#10;V9eN/W+8iSfYH9seIqekJFa3yN0fmt89f8IZIfJqoN8VSxaf2dW9p9rceCNzcRlmDt9Eq24mk541&#10;laWmZS2sqOrN4MjAQMRZL2YfYmiuLMYNFoupZ0/vQIs7QuObzaale+osupCZn2yeleB2z2sE0XmW&#10;iIO0VAxQzBpoWNQH/21ZpZ3F9pVQM8sC6Wj+0bPj2yE3x+1f00s1UN0E8ZQGQZNm06ACGrK06pMo&#10;0IDlhq5i6F8YmaMlCa4grgoCC7VhPDDPJxLt3MFMhnXoltt+K72stErxoOn29CGwtlD0pDX9k1ll&#10;qmelcYe2Khjk4uqm0J9MZ8EKHzKT0Rz3HfIKOBrgpxcKbfZWJvH18FDvsfAxyEY+Bi1Cf/f0Z1C9&#10;Ao2FhPL37aCvPDAfSAQWMp6ovgKDAswYIvaKyatY1IbYhpjtVI1jo8lkKQECKLQcQYYQ1TRiaQiY&#10;e3VlcOndXyxaOWpsLzLuHq1mYfQpJ6uvRBIL92213X7RfYCSp6DahpBRGWaHyKpoRlfqXGwufOxB&#10;m48ILXJEaMl6kHwuFvXZ5mwAQOWgP+hwIKEBv5qqDIeuN6+TvQ/Z8DSHOGxRkLXRyrz3lPEAJwaV&#10;2k6LtLQVZ4FiMh5xnocwMQ/RpTtX7icafmFh+c3XXnqYs/NDEbIBrU8t3AVh3RVYX8LLSen6g7VK&#10;vY4BiM7vjP+vCw1ATm9YbtxwmT12VD5EdMxwCidr9iuac1xkOQyotHAyNxVXyZvPjqqDfPCrw10Q&#10;D0POJN4LgWEP5iYScVVXVPKLKCyiz1opOS47MfEZZhV90XOOClFYc+EYmLL+2tGicYSp+jSAGk5v&#10;JmFd/odFor2IOlqvOSF+IgaNwSCy4JWbsDDBez3F8bJzylCBvjgoCUt7SpeX3r4m/acHPyMyT0XN&#10;xwdxv4ouLNsMWRL/GnUUlrDAXAX7Ntx7sgsslTgwycEIIXqwYPnk2MKC1Gf0fxZT6uN9T7thHq7Z&#10;BI97AkNiiJSFXBnNGU4LTSVt3q/UDlgWSxRcJenXEMEjSG3YJwO3C6y5KNChQaaphLbdSyjQlmSJ&#10;2rAgkmaF8kPFNtJdU2Ql1lMslfDLIW/rcnu+L0GRpwLg2cX0poZjRxcwIaYbQNMqiI2ymBbuQFI0&#10;EljPkyRD9aqRFtPVq2UTlIbIwm55PrTrg+8iXHQeIpqhP8h6g8lbWY2DldWMWaw1qOGkstTWxEhT&#10;jNqA0TLzZ0NdgdP+p/ebEphG+FLPQ0VASc0z5zl8OF907vz5mGvA/lDRGfBaqrPVN5YXiL5ayLy5&#10;sLDwJpFYYnOWHOPH1yI1WT5Ri0y+l0KXFObXoF+MnEiPF1N/99QOmD0k9yBfq7q/afL+hS8LfXbq&#10;wsomjbSrdo9zHu3vu/XRwiRtIWqJOruLKk0xpGOU8xRTP08EZC4bn38cqO6nQ+6qvwxVpzLT1ivs&#10;1ZCmEA0MFxQSmeUForhWKFNdc7QXOluD7ZKWiHR18HBBQbLQSOt+9oQmqTKbx/dWt7TLb6qNQW2t&#10;itWzVeN9hS8YQ0wUNjcDMx0tw813WTb+HwQW1sjSBvDqcqbfBlk5veDCCpMNnys09YrVmkdOQ75l&#10;lVutPG/zmc95iHyyezxmZGgC33huzga0dqKt5pCDRRRYjPw/uPMcREHbbI48R9cUKIgn43nKTwdc&#10;lKyOlBL0fbF06Zd79p3LUyy6Na4x3WUZF1pZ5VVVNl9LvLGla2nB73SoGqQBEVryOXI8YbK0YuUq&#10;ap6JHgufgsUWf82dAj5XdA4ADj7yHF65zePBQaEuFycrF1moR0f8lo/SIu6VJ29j1CxZ38nKRg4/&#10;R2FZVsZsl1k7M57SOBMabIIjT9sDWTmR8v0ZtOYtZA4+cRvySFRZrY//1V2BdVdgfQkvL1YvnarV&#10;eQhAXFeUet9/g/5VwiRZLNWBcx67mfrPjwGnoBVXU/EUCzumxZnjVEIU0eNoLYLA4iHICjj0inL4&#10;q+6PLdVmdW0wNOCsKdMeopJghpCXoexU41oyrU+dwS5hLPhqMEjWHg/WoMCVZXukBfE75JEhKGj6&#10;DtToNuEfFmnAYW36bAwIM/gwtljMzJ8oxotQKldBYNUCP+nQlJK4tGfPnqV9g5cSPZ+RFUJWEJbl&#10;QYc8KKze8ClzNAaZhHZG3dOgWPgLlki6FXXY+UUissg6C8tt1EGWEWYci1M3AvKwVCKwurqqJqIV&#10;ms2rRFclQNwQDWEo95RoSUoQtE6fwDp5+yitSjJ2A8kHn7KblEslJrSAho63kwRR7wWCnrpsIDfo&#10;BSj4SuxLCFqYYFvQtUcKS59i/UzYhI0oS4bAQFoo25DugGHRehamEyboZFjH1bTOlRY0uCirzkkN&#10;IZFOk/3yGyCvqpamPzQyvj6fy1qpaqHKCq3tjBxFK1Od0ordIMnagg9ldYoUhP+Rh7AS4TO866lQ&#10;aH919irqq+Uf730IRrswRge99HDDh+bXI5FhJzmjOHd5LfvdTXEBJggX7ksnFhagV5hJl0WTVL22&#10;80xRvVl3qpAinUNZBYebI9uRbLKYKs5PfA9sW3Cv+xPNp6tur+ss+WQRJLhebcvN67OENH5wN1qv&#10;kIWlQRkoc0LHNOzWnnQ8h7ys7Dz9DmEV7vHR8cPbQ+6n/e6q9gMDmQ0/dEjfo91k1C/LmQStQwqF&#10;NlhKB0oJnRUhze1e0KMDE9DgE8vaFRrMvd2Zu9ONVUA5RT/5rlH2CGnqr2pod1rFAxDaZakCNXkV&#10;jIJOMNjehc3Wd0HvKRY6SQ0rBh+/PkW41xYe6n144NjnsNsKD0+Fprg8CoYWzWC2tjifzWyHBByw&#10;I9lnPJgoBqtWNAqpFERQ2XBsMEYEjNnWS7ZrtnBQyfPaImLnW7k45nBZgR4l8ze9216EKts7kvD2&#10;Ly8Le2/LHEKv4nSrltLEClk7ZY5zJapbOrC2XZ2qKbwGuELz+St2oqCAhgqDkTZw5EM6NdGHYHwH&#10;+xjk+sz5iDqMmT10gNDBq0Q05bJEOKmqsj49AbGW5erH5B9fHh0S5Emg3Z9KwDwODMLhylDAQgIz&#10;xtOmdC6W/ArZn2KPcKf0En1ZXEz/0TVr0Kn+/+y9f3Bb53nviR8HAAkSGh4SguaEIkFwIBriiL/M&#10;kTomRpIriTa8k0spEZkfSlbyyKnrueJY6qxWcejOxk6aq3VPhdYKgtPkoAQIeC6KczAAl7wggPER&#10;CEk2lTCRRar6tY3s2RlPWsdzd9rxbm93OpPNvs/zvufgkFLatLf/rIaQ+BMgcAASL77v83yfz9cu&#10;a9qhjvoWCGtLYD2BpyulW45KGWgH5FSdOPblRA0KWMsf2mzPki1H0B+2+kOhKbKnIRqqqmMHVIwx&#10;piFUOEMo42iuCBYkkFgYV3X+n1zeEjbG9j4dgpQfz+D5MmBGkZ2glSt2hmHQPH6slIGlnjxzoRgF&#10;Ciu0b2Z1FdttkJdT9hw/ttmElfzOa3wZoncqZQ9MRMP8DkQbutUUPq05lFjaN/Zf2bAYXdybzW+b&#10;n58Xnn7/Z8JzGZgtJovKZW6NgmzoICF2G8MQ+aMPD+LSg9U5Dt+jBQvf8ZDdGgRrKzfuxgpWzr6q&#10;VitwDMg4JgLrrQDZ/92QLJPXE1Fjuk6RdK1iqul8nM9vrgSxdOZGE0342GAqzOvRy8peJU+1FVaj&#10;akw/XdV/Jitsio7OU7uWPgFIb7MGP1lj1HiAnULBi4IipKs66v3W3nkDEq9Q71ShwYeHihWzXCFT&#10;FSp1iUSCvJzXmKxKmAEViUbHUdJrKqXD65Mlyw2LxbI+aVtfeWnswTAli6YM6xWdJiSS4j58TjTM&#10;R7RFyGpYaLpijbP7KRM0CjGd8LP2VO7BYMdLLu/L9cOJd8Ee9fmL2CKkvbg0q30R2fKpxp8+LdtT&#10;Yy8FVrzeL0OPb2EWJgKJzEKFNZsoEIE1xhGplANPu4hhiDFweqHMSkH894PtX4buF8awRW11r7e7&#10;1x/LQZsoFUsb5TXDo08tWAdBYh2Mmw5/uBH2DPpP59OTY/6UqkwQdVijg0Zn7MFE28joS7Y3At7b&#10;BbCl02wi1i6E8UJJNyBFsZoDRvjso6AqmhUIFnLBVP+h8oncnSz5bRt8+CUjcFmHJVBIOrnlhc3o&#10;9sRGT1aSTfMB37RgzkoE3YeSMGvQF8AqtjHwZyn6G0JxWEtRqOlAh4VGOtBiYjFqZAJRs1eyieyx&#10;urooCOukv3N/byeHBSHsuuH0nBv1E5FNABGlc4SQ9gyZgxDPVXRSuKjjLFlAnegMDVllAFLpk8hy&#10;Ji2KmZgIlSmV0z6YsP26tbX1TFJSsgfe/93l+ekM2Rwyzzi5yczf3VkVaamLk/mudUl5XArhr19w&#10;jR6qqqKdTvDBAn3ZDQmAEb81fBZHCXGkCIyuMNTopyOQkci0Yzo4PR1k5ge3W7VnMrF02i7zZG+7&#10;Nloo1As/V0q3SqU9RIGR1d1p5bBulaNKTqVHmrPrrog0Lc3l2PAjWeV5sln1gcLqv3UxSSOjop+X&#10;ikGflsvJ6sTolsDaElhPpAVLeTp4yOMBq3jxbys9564n4MV/3WbzXgtBCLwj6ISND89x9lUacCzn&#10;VmXmBziFFhIoCEP7kGgsgBeQDQ7wofjKWsfhus1Wr5f2rvSGIOGHnM4XOYz+A6g7B9kKEMMuVy+Q&#10;FQD8ooBed/oifjS8+x3Bh3ZsR0KVa+1Q2+hbm/ubf9PysALpPNU1oJUCmgYWEzekqMLGEKIbtHLP&#10;/trGzV7ru4Lw13sVRdi2U0p++6GdLEg8OWaZvwBLELQJT/5jCCcJ/VZav8I+ILNhkR3cHNCxcLNX&#10;wfOcnjBMbEeCTiLHoIIFC5zGg34UcV5ZPjryv0C71HKdCCyjpSYY4c0bXOv5RlFLYbmBJoJD3txh&#10;U/J5NI0LtFSFrIb8xh6dXgjLorTJUwW34WbmdZ6D3iekiK2C3rnMG4Z4iCeEfywQsVEXY43KQl4x&#10;ua8WyUsXaq0ErVzp1FHIf1YKNUZuMM0wokl+XaologXvpGXSBoiGUt1r+Ye3xx58mjp9nwoj6lxH&#10;ijtTW6ArxBgjRT2g/TNQGvQUNyHcGb8TRBOqntTRY30uV73kvY7c0OTu1+6IYImiUAe4BbhNMXbw&#10;gZg6bZdHOrpdXu/nMLYwMTv7ueR7s1euzM7Okk2JpVRa7qqcytHpxDT87KdgO0dJmAaatvbR9r/E&#10;nhmeSt5AINDuS4lQR4PD+ohi2+M6mx0/GWZHPUzv9LBxP6lONM0ZYoghQCyAwgpELLiHRGmlf5lO&#10;jY129PW5AmS7UwIJkdfzBekfXFRImCIGs9mNyHbwXYEeE4xvMBmVzdcapCmUP2zIb8kkbWh2YBLr&#10;ROiDjy49xq6eZGYro0IGI4Y/UaSNWAUgphmXWaCwqw349qiedJilim5Jr2olN8uupBmFhX+uqK+S&#10;NXxkJJvUHXF0dXWdxCRCx2e72vd38nY7dsDQgUWkjtWPvnYrGEehPYhJhABtJ5/5ZqwzRUyoiEyH&#10;rTNusjBMO/xOe+yh08osBkVnDs1XYgYm71Su+kFPABVG6wtSdn7niSal+SHZHALcGDmdsbLywyk0&#10;a6l8Vb3wtE1597EFrJcG16p3UV6B/iG7O7J1jIC7HSposHc8CyguorBOkjsXPEv0H1kyp/3kI1k4&#10;/U5Y1IgOAsxDJpNOE/XHa3x1baBENoc/sZBtlNJf4d1FMJyqpxhinqK6UGipLKOVurNEHDLSRRbc&#10;bavH6vH3rwAPjgZ/KkG/B+aQNG0w8Bs5DVu9wy2B9f/b01OlH+5xe3wAwapWyuW2t2ZrCTDAKLaV&#10;nY7yOOA/wTsQ5sHkrmJ4sSjrtis7jSBk5FFIj9Hc6HLnq1Blnuh42fuhlwislbfbu6jAKpc95SqA&#10;GirkxjjApSAJ3r4GvnYwUZE1C41fDse40xpxPMyhR9wuT1TWBts6vJueaxevPjOHeHgisGAKke4f&#10;x6m1UqvgCKHnyPdLm5+irYvCtuW8IHyneTnZ/AksD2BXlzlfTwT3mo5QaGoqAkE+kfBzbNNJQQ10&#10;etDJGzUt6nMPQ8q01R+c40FgqbSiz2awoYJVfX7ksNcLJazJ0nUghiMiqtaoHWGqoJLfFIZ8lZnL&#10;oftGWVZKo5kIcusA+tuxZgWlKAHqWURzkc+XFb11aBrSa/QJBUFppEbnqT9ekKSaaW5QZ0jkJSNl&#10;MMECoM1u9A3qT9ArU8BpRyFZq9WiNUNeMaoWHn7WBJJQNojMRA3IDJMlcDaVvJPeXs9HsVyKJe3R&#10;Eg96mxgwivELhk38dmiSEVFDsVJUnFBAlC5fPkLhlErdG+gbcNXXDyeSaMnebYX2Hqi4DHQi9cRC&#10;1GNi6l5bx/6+wGFwXhF9FZ0FkTULRqxZqV6vF1aIwErRelUKbgFblHReESz19gfbrz+VpGRS8tLi&#10;vR3o6z2fFqmvTDddpWjhStdZcJQN3BU6xxp3Gu8Y9WalD8ZjVBeCJmSMhzSj1ccvdHQM9L3kCgS8&#10;dWS95rFOQ6c/BcSx61WpWqMRlzU4VNlFI8hGwBqSJCwg9LzG+n8L0P7d1Hzb4IiCZBsKTljYWGrK&#10;IjEhyWzxS9nsZtwVVWu04oZHuUR5oAtmJ/vCBgeW3u1LNrJ6kqYWoOk2EotCYhFsiQkBwQ3MzEVu&#10;7e3pr3edhPoVcLDam5r29zkzRNuoq8glIAuf02FFUQVjg2hxt1oZDQupoxiPE/RDecg5bsWUQi6T&#10;4ehmDUpEFQ3ZBURfk8VCzVWKPd1Jtkq9ICnzO5uWhT0P4TyG1It3//q7/rSYUzWtqjm7pZXHOtx/&#10;PXt8YmICwQl2RDSkM/wM+J78ESvgGcg9miJai6znQfgOQuinI/6zaL8ixwohOHBwHPqqMimy2vNV&#10;rTrYe/g29Agt67eV/gyFK/vcbHrQrlMkaHSOndrb7axuxbjuGIc4Ax6sYLCzV9qdZMMeUXJsco7T&#10;5A/GvFsgrC2B9eSd/qhU2FMG/3kZ+erH34qCyb0m2W7b3kaFEUY3lJV3U84o5BDmEOEOXUGROq+g&#10;667hVgX6g2yOkOOOnzsM8TB1Zbmpt9MKbkZPueg7z3PVSpUnt8fJRgFcPAQGKgf4RIPjkE3vdwQh&#10;3mH8oShqmkaeo1rZc+n1zXkKL/z4B3PQ2dQq54GQDAIrEnaDEfRu7q6skUPmfGO9tkeLzy8IB5aJ&#10;dvnxM93R35lDRrPbWZG5ciiCBSwHKix/GBdJ6nMn92dObwyirsLqVYWjyMBguALMwXH4Ul7VAy6I&#10;skIEq6jJp4+9RQQW0Qz1yQSMbqFRqbYRLcq+g10+ND3llQPAX0ffOn4lmdpwAmOuwyUUmlmoRJmb&#10;Kc+c7oLUoLPr9ivBiGyWNgIbNnYl8400aL22ZVEMZlZeD4am98NUyAK2ErVzkb+iqFBAhRWlFyo0&#10;imo1E/2K4bWMxyAaLdQtlhuFEnnzBrzdI9upUIBST4qKFmzzpVnbjIiM4YNGsgxtHzLKebyBQb9v&#10;iqBB1ZRO5cT49oGB3sB6fRI0jxRNXowcpAUopEEAmIp8FscbBuHUdqyv2/uXRFAtIAWL/k8StQWw&#10;Lsu1nrKGxnax4QbDFByMck6lTj3oewq89LNAwhK8H5YCTb5Uzg43pcNRmfuKhRHG6DUN61UtUy0O&#10;uF7xuMnFL36qirGP7huQVbwyyDkkN5y7e3z01WMDLle37Qat+9C/uxptDjLqqMDCmzeYoWjtiEXW&#10;0AFCortwyBD0jl41kqDctESubpGJsaw5+9nE8IyagKNZg4bF8gmXGiItq7urKPohuyE+calBi19Y&#10;0gUW3IlG7HOjSqVjuUxjjMZApUStZOTeoMAybuDd9rN7iMDq6oLN1p6+pt797T7YNq3aZbp5WvX5&#10;sdUWpArK+tyMj0JH8TQDS2YYI3J8RGoB4a+cS6nuccDXuJ2QpzUB4ieWyaQydrsmq/yhXVFdMbWe&#10;qUk7r/3s8/nn7KqoJ+bkXv2+RyZ6TNUqmvp1SfI+tkHYOjLBVxHjjhD21UzGjl2I6Yh12uGY9u8j&#10;92cqROQVMOatZ2nBn8gtXG+n/ZSlXHFXVBHmJSEEGtLAJsZcUMEq/Nxy67atR0UQILYIqQELQKir&#10;og6eZxZd6s2XdZIP+QcFLHhB+WxPv213cmHh3XeIxrrY7/PlZE2zV0ctWy3CLYH15HUIr6+v9Bw6&#10;D5DRKlEqxeOu/xs7WIotYGv/kceKPbugIxTmoNyUw22KSAUEeq5yVECQkwbPJw2TnnloELq5yhGX&#10;yztpu11av9Xdu8dXXCMKq+w7Xz4PtnTAV3F08YD/4gSGNEM6s3V8nLwHrFUw6Ig8pJPCaNTqJ68R&#10;G/dtu29+7TW+Av8OecaCHihzW3l7mmw1tVxO04AFOrb/h4/ZGrUmD9ycV/JXm5uif/jcJxqn5jiQ&#10;hBym5KC+6pqacuDoNYTm6M4Jp/EfVRdEGMJ8obPIwp6d5FqciARj1Bo7JYdpuXuvT9pKFstk6bAF&#10;LVhgf8nWNg/UNQQI6Jr1DQ1DpUG0MlpyAobhKIysLkANTKGkKVrQMq5L2kAnZTHPRs6yQSyVzLR3&#10;kFD5/AGTld10LHmTa4tdAdSpaM8JQOCSPl3I2KF4Zwsb7y1rDAp6w5Fy3qO1ggXtV+Rd/Y3A221H&#10;v5W6j/oG221EFlGu5jASo9KxBlCUUTh1JnrcyClsOMKHyc+mKOwgJZ4W00c7mvoC9Xo9mpwFrMDn&#10;wzBFmNLhpaDTiESyM5JVavsxV8D7/3xuFrff+CPR2SuJdfLqfANmOXrKVYSG4nHGP4K2H5FW5Osc&#10;4NpT4rc6/gp+AHbvs4mAtxTYpaVyOTHVGCAcNuFFRT2YME1tVsN67zCt4xj0oh3GWw9DrQtnKSuy&#10;4efHLmEsdvD5o9tHju0nB28rUBsS/C6yKCrQaQ6RN1K0Ud9B4bW4Makma7QQmcgyhMriAtH2WNSC&#10;wcJsA3bVMGKRv/ilR2jsZtmUbNS1ErrfC75WFhceCWlOLmwqWhn00qypgLWwKU86aWgtqhcXJQOv&#10;tShQW70uz5Ltjq4Wx8muFqhlh7o6/2zXjjIVVmw4TvRFwpAjRuQTjBuDXIET+dzqnBl3W/1Q27Ki&#10;3z0cjoQczpTIOa0zDPriniO/ogxUZMkJLFhF/lB3Q1+0RpPKXy/fVp7NME4nrCOp4Rj4mlRNtTu6&#10;V0pPPbaA9Z8mymtrE0RfZfT85ctFoG/5pyF8GvypYfSYkuOGqhtRf4jCIhtJqGLtc9MSG4eMUfKW&#10;IjvmilaZaFuBAm1BKZVKAQ9glt2803qZgkhRVmUoP6JhGUNlRXMO0fxOvuUb942HAazY39X0DkRG&#10;AejkYjsvA9iLP992e0tgbQmsJ09g/adSv2+wiAWsarVyaHSyUCDbcSlqu23bATuOCBFY/tDUa9yc&#10;TIkJdvkUvF89hU5umqSekykMRbTDhAlsgyqcu6KNDbgC5DmpKLaVXn+5MlEe9Hgu+MnbeKXihORn&#10;I9iQ/L/rCQY9EDXqC1spGyICKYhzf3da1jDfSv3G2NhIx8Z15eLe73yVg6lEmIL8oAwu96LdzpFF&#10;iEgsGDDWDu1ff+9xa9FTB97flheEnTuFpW8+1DjZfpp3znHy+X90gCGULEJdoRaHdQZsFY7I+HO0&#10;aEWhDIi+YkKLn6ugbYFiGsLuOTfRjat0ncE5GtHOpgiP2dZfrtdtltINoDNQDBYwDjc1BRvRzKzl&#10;lsdyFGopop+MKT9db2H96oCgF5kUvDjir/TBw8Z1N4pmedMNKoJJXuF5B7Ks0qUIeYNZRf3zNNEw&#10;r5iCEvVKFA7rQ4QdWqelhIB3LVEo3GClOaq3GjOGDBBA/xdgmhCOK5pIAMHAgpRRmzfwkic1DBiD&#10;+2los91Jx0QtFTP1zOJ08g4kCvKxoAsYHz4YZ0HPcRYik8ZkaCJgUgx3jhisXOzoqDcQsH1YT74L&#10;A37R3WcPytCz+wgtXPAR5Az1xKc0+8RIR99b3uvJ5HtowwIc9ZUEyK0E0VdKd4+vCpAH8Kxj/Qvb&#10;eZDBnEOn+2p85H/FPD4irxIWcqt9XRqRbWJavx9MErKGIaquYQZRPfhi/MWNFAc47yCmLGLyM955&#10;cmm7Jh/R9KZiGnuTMTGXjh89PvJ6d99LXlu9AMgrVPBmKvtG57rQ4ERFoxvjZIyRPEGvBy2a7FOL&#10;oJgw/WaJ9Q9B6CTpTSQ3dPEMs7zQ0FZLTMFlWfTOQjRvrjtlhYWkuT4lmHuEuuZakhpWLVOajv4+&#10;W9vo3ce7KwiSlGjcjZ+2nyQLQAiDCENnp/27mnp5bObJamY1A3qiDA1BRIjOjAf9KFMANBOZjhC9&#10;EomchZnCaaJfzhKJdTLilmUKLdYdnTKwOUCa5FROtReLxV27TYtya1L6P3dey8/PZGjjzU6HkvEz&#10;1e7ZGQg8Xl89NTHxwcQEWf1A8pA1OpPjuGlYziLkIIhijEwDwj14NgRm9+nwzAzZx4LXFCHvjpMh&#10;Nzfjvky2xjSgMJ0m6o8srNVqP9FXkKlQKN0KeCrUH+HjZTsL48noSopxGcBVJpPbRhcYphPCGU4r&#10;BM8Grf6Wniby3MHqb/Jik0oeAtnOe169/bktr9WWwHriTsmng2V+DXqElXJ5beSNElFXloJUm/dK&#10;b1vhCRH2WInAGuew3KSxjrpIjY2QeGVfRROjiHpC1ZDEia20SuX4uYCNCDZl/Xb3zlD5UPm8x+Mf&#10;6/Fc6O/3OYtFouhUhjOAypiqHvIEyZbK6QY+gh9G+II+X/BHD08Byp0IrLvV7YODx25sOPrv7v34&#10;Hx9CLYxTK5wqa7wmZ+wQjgOo44rGTdztfzn52Odta/TmzXnhwM5m5WdfmxPl04BqcLvl6iUHO510&#10;QC2dsQPDiMGiXUFWzUKJxVU4O0+TW2FmO2IdH3c7OTvyV0W9OCdCoe9ox8te7yROO1+nbCicrTPn&#10;yugtvQOsb8ZkEK1NFQQTQ4E11AQKRqAuKno5QdAJ7oqOTGfdRJqXQ5VSXo96ptx4SWl44XVLe37j&#10;QQmCsrHsRK7bojT6lYZStJRQ3UXZHQPlRBUWg46awfFgw6ptiNVBr5bFYitNAnKntN7d17FGu4Gg&#10;FGIxo/+VEmOsJ8iG7aCbhvN1JnxBnGIcYgdj8fsZvSpF3mEfDRqORGDdO+fqDnjrlitXgJ+QvLjv&#10;YC4lgiq5z66cEqrg5k/LD+61jb5UP2z53ELyndn3Zn/6XvI98uGdd5LktYdo5ybPeV5FsgP65BGm&#10;RUEPaVBdov3Ttr9KEhlHxJyk1G1eb28XB9uSFEv6uZ9mTc54zKB1wYeDZigWLXIx/RiX7TrLPk2r&#10;Vp+ST6oNzxk5KyfGyTMzHfvoeJ9rZOCNgMtboD1bCQpXUpb8DiTwsQsbgnAMxSUtQrEqK5iIDTB6&#10;Jxg9P6qEkrQslBCyOqdhaWkhOouih+itrCA9DmK1IdowufE8qA6CKFtQFDTSL5gt6gvRDc1M0xfU&#10;AL+kK6slemfMlPesjpowaSwYsDUNI+5uB2YUzBKHHJ+Rt6FruzTEM6xmEORujxWnMXAQKu5IE6X1&#10;ITSNI9UzGHFMk3cRwHdOjWdEbg58BjzuyipuKGBhFgYoLFn94LLnyobF6WJt/nff3yaceJhh9Sud&#10;5p6TNU97b+9jDe6//u7YxMTEPU1lw46gbzhrBESfAwUUoq8i/mk4wpMhsF1NY8Nw2s9SoIGSbIcQ&#10;wgwE3WRidrKWflAlAssGBawCWbyUvr+FnDBoEbpVvAMoN+2UcU/7hCJ5haAY6jTjz8M6yPsAIg09&#10;ka7Q0zT1fDZJHmhRzoFVqzLivbElsLYE1hNXwUr0Bp1r5XIRXFHFtY6ADWg5UjRhW7HcjDh9uICA&#10;wKIWLGC3EzW0ClWZVQ0KVyJOFuYocoU8tYBvDoKD7HO4wXP1SXJ1JeVmd9MlIuEOlT0XLox5xnr2&#10;9HuKPFdZq2gw+bxKdz5kG4NAd8DiYeJzMOgc94Vfm4M5QpB1uW8c9xzr21BIfqrp6o45wD7wHF/l&#10;sYe5qmqQK8hrRGVVx0YfP2wDq9HVp+fzB5Z3Lgs/2/cJpjloTiLSzoeQg4WrZMs+/1myHQW01jia&#10;21FagYOiQgcLKxy5EVxw/JBKRvaDLfhI0R2dyHh7WD0/egw87sBCthQSgBjVtUoNmjWCZO64Mc1z&#10;1TxfqJibiXlTm0+A1zrllpKnpCqBkt8V5SdsMLAmSMIGKzpIqwONjiFKqrzQ0HeM80AZDkayoQmk&#10;pVfQEGsKdn1dJEFxqqDoxAUkPSxKBXoC7aVICWHRoIsKyMZi99pIIKwVgHxFTkRgeW2uNyfuAzHz&#10;Ps1DRjc4qIwX0+J9GpjDCjzw9i2QIqxbyAbwaCp0/EU9HgdLQ1gZwqaf3X7/3rFzA93eD70FcJ8v&#10;vHOx5ZM7KI7S+vQhuYL7cfR0cXLqXttIn/fwYcv19xDkDvb25DvvvDd7g/yV1wvdY9UK9gjJlWdw&#10;yBFjbGioD7k1Md72396JQuFrNinZ6t5Ab5ecS8mgsODoGKWdWdx1y36cBefghCHa14fxG9gljWtc&#10;PL4JTZpKv4i2d6q74jFaxhJT8efbRt58va/b5fJaohL95SBVHwlTErNfZR9FiupnoMBaoE73LCM0&#10;JFGrJLFUlXh0VK/GxJBxlUmjGiXo18zkT5IqoiUzcgFuaDY6r0R/w6nRJaSDkQtGvrMU/ZdOWeOn&#10;sCEpYQ7hAruvu5sdiHHHLEIiRXb1tmswmJxhGCwxU/VHgg46SBiGWJwgekAjgOCDgGd/ZDpodUxD&#10;aSgCTlK7PovMQ6y8kxMzKbQvpWCGhyxgvZvGnGfz88vzB34c/oQVoxjWiiwk/t7e/Y/fMz7VQfTV&#10;3buocWiLz86NO6x+P66nfkAxQFgiEVbkqxBRXSGUXOScs0GI0XEEIcfZ6VZT2PGjaKtKkatWR2+X&#10;oIJFBJa0v+KkAsvNc3aG2sLbQioWdV2hoFIpzF3USamwTjrDVp/T2t91a3cyuYA2991fv6MRhaVq&#10;8hFXYUtgbQmsJ05gFZ7ucnrKRXKqVoq/aHMpFvJal0jUwINldROBFYbY5anniGxQKTBBpJRRkCQi&#10;5CLgFHFOxkZhji9Dgx4iZSpcta3vZcvkuqWkrDQNBSuHKms+j9/jOT82suvtPUEfEXXlogyMqxzL&#10;B83xngtknXJichZZFn5ktTqDjv/CkVtBE9bE2NiRl94zH/6Zpr0n5mQM35G5Cp25gbRDora0avl8&#10;/83ob9JXv279/Pt7lfyB5iblZzs+Aesq2a0RZcb3UJe7n3xoeZbWzyNhRxhkldvK0Fe0hkVHCrG0&#10;NR60AgbL0TUV+hFwsETa/KQjyqK4qmlHR1/2SkByt1gSCUDl672ymlLa1CRkYgPZU1cVHdSuGNpG&#10;MEEV8lCnyivKPDWj63k4aHLXEwCVhndL70GyKhma5gXGfsfaEs3cwdFFQaEFLsY1rTHIaR6EEcO8&#10;G2JJR1ghxTJaY7WyRYHmGhaoLyu6kZ/K0q4VUwYj9AnJUm5ZL2FCeOCN16vDRO3Q0bxYjCUOpo0Z&#10;urRhrkrH9I/DNNKP2uFpmxCkFuuvxdMMbgAfc0RjPU8EVp/3Q5flveS7sOA/c/A0ur1AodC5Rez3&#10;pT4avr+n58G9kZEOl9d72PLl6xbLjS9f/9yV2fdmrycSP7dYfliyrFzyeSo5hICCXywtyqBt0rSK&#10;JZ4W44N9ANu6MptIviPZvN6+ga7TORXbh6jGsDSF3Cv0teOdSxnCaRjYC0ZSTpy5+9NGsYtKx3jM&#10;nmPlKx1MisIylhZjn/6PbaP7zxGBVS/UsvBrQERGNJtA7FRe0ocGE4tmGSKx6o/OSMCPiGRIUhUl&#10;AYYhAdUrJs+M3qHA+n8Lj601LbGL61765MImQ5VAm5XkwwJ8nn2MvMIYniVsTS4k9SAeIpNgzHHh&#10;8Sz3bDS7qMNRKVJ1cUPSITjTkjtCJ0Mnv0Le+f1+8tbZ3lS5AwILCzZEE4l80EPkU3DaQ/affiDg&#10;kY9hRB5YYTCP6KyZcahtOaB4FJnjWToOm0JWMSBHZFE0l/n+zf6j1qeE5Z3bDux4iLYmza4rHk3r&#10;6V55fH/whcF7ILCoGKP7O6Kv/AC7Abw8aiy/w4/pOP6zISKpukIO62UgLvinw0DqivA4A65rulW7&#10;qvLlSpHX+utkYwgCq1TYX0EwDRBqZCavREajh2oWYg0ROApRs9hAXKWOLJ6fc1t9405fuL9F2b1w&#10;hfy2ZokwfzYNZTmyTPYELFsCa0tgPXEC60ZTsOwZBAtWsVrePuIq4MtkIjrfFOikU7XhYCh0Mjg+&#10;R+lOMofudqKKTqEwyjGcHRLZVRnLOWj85uVfjLgCgUkoRdi624PFYvnQhTGPx+cZ29XX194fCkK8&#10;NC9THjwbJrRXPH7wiwb9fgwnBCJeaE6mAkvV1tp6Ol4yr0WtTdf27ntY5VSir5CrRY6PA7b7WmXN&#10;0/m2Ej3T+huftWeu3pwXhOb2W9ETn4jAa7GT/SWnQuIz5QJGgv0t+8DAALvTSNiJmAaa/kwnCaGQ&#10;VeEqPwI0MjnmiH+qxXHSyXGrdFyZ1vaJKgXlefQlskaVSkRi3cCpuoJAoZ6sOKUopgIRCx2kgAal&#10;AIhPodEtlMzQ849hgjC/rkh5k/U9D6GBmM+8zoBV+cZNKEg+Qs/VAUqyQj+8ZJBJIRsnryiNpiIt&#10;bWVNzAepAYw3nOpRrGMlElljGpL2CJndjPrXEccl1EwAeF05skJbolCqH4ZsnHXLuu2lkQkM8iMK&#10;5DQlEOgxOFim0rHscVrNQZWBhiYcxqOB0PqkHfWP6/BOatcCwKf4fNu5vsBh7+HD19+bjV6R3nnm&#10;E5kKLBpXaLdD+YfomtTBVO+e1e27Ro71eesw40h+k//1xn/73OeuW0o3Jv/rZL1kswX6xzx8Lpca&#10;BnUVA8IVHjjiuuA6H3hqu8HcG41eWUisKyt9L+2BAVOyRRF1u5VhwGr0PY3qVIwyKuBODDf88FRq&#10;HWQ0e3ZvaVEPP8F2KMYTkvt0b+xVPP7DJVQZGJoTlRg7nXX9BN2kxGYHBcwMbNCxQDLVEroaY+iG&#10;KFqY2CUEyeTkMrX8kLYusaairteEDUb6R/Cm2exvqD7prvgFdHtlzayGBf190owvXTIF9CQSjeuh&#10;jq2G7oOvd+9wnASLO468+B2hod79PIJGIYsQvBE5Pogc92AYkp7p7ODZSJDCsBDYQPSV04nIKSgO&#10;+Zy6BQshL2TBTFNMs13N8Zd9Lzy6PO3+0/ev7d02kzFFJ0OjTTty87Fm8NbPDU58UKyqdmA0iKuA&#10;Vk/zEcC1Y7JFGHIxHFRcRRwsEGyKrHPuy84ZK6SMEYmFNTYUczLKI7Kil33lylpxv+VDsi0sWD4s&#10;Kb1FcJ5yQF9GnCncWtquh1LbVY0s0xifoQLiENJ0GCRLRbYDhK919Qu7AbYblZTo7k7yAKgwjt5Z&#10;2CKNbgmsJ09grbf4PABpIPqnUh7s8JJXShhxi853/8mQFQWWjwgsxyXH3Cow40TKvYLRForxlTEX&#10;gXzvLnYQnQhpcGIBuXqMbJZLdYjgW3475CyXB/3nD5XLvgujb3d3N/efdzqhiqXKq3bd6C7ac1WP&#10;3+8gC1cESlhwCjlQ0sE+R1aPX+g5Zt7otDaduPqDuVUN5hYxTlCFwUEQWMVDoz9Mnjnzz22Kku9f&#10;U/7m5jPXon9I7hvyWjiycqgeTHx2kI3rdFcLdghAcZFViqwpIOOYCYuje1HODT0CsmEF8DssyHMc&#10;h85U+yojhKF4zN0bmDyMsXr1RLSmV6nQgVTbPEMIect5BYpJRIBcvaoYicqKZIpvNg0FAmyUFpcE&#10;OkLIykv5j5m5CkpMgmAikGI5Ki8YFvOaUVdCrKmQR6kl6BQuSoo4IOjSClUYE33ovoK7oYfg5AsU&#10;4I4VEnIHo0gapeWtWkIwCUFKSMXaGbmZQiERlUCo1C0JiMd5Y9cYuJjApI0KJ6WDy+MstRlqU7Q/&#10;ZqfBOORTUY5RKaK7lKjKipnsW1R6pOPiaSJYfkkEVvfLhwNvHSYvuVei0u4/+CTHoApgbid/5DRP&#10;kGi44c4dq9s7RkYH0IFv+TkUI6GSNZkgcuvnFku91Bc6VAGB9eJwPJXTcmnoCoos7BlIo8/vupik&#10;kYez5MEqBfr6OsmzJ3cqZb9v9PkQkBpn+ggNZXoIIcu2TkPdSpTjrGcIfrR044fZu/t6bS+Feoy6&#10;7kGjHj1EnpSTJfK8TESzhUKWNQYhiI/8BwOVZIrBqZmzclgGcw3PABlN9QsTWomEGe5Ame9sQFB4&#10;rEYSGDke61SCmcS+YNxYdkPTsnE1wqyZ1cDOWtBzbhophAuMr6WflzWLKkjHRBYW3PyilM1SExlU&#10;sBaSQ46TRF4BpgHqPv1DvXuAf0WVDlmwOFmNgHcCs53JFjTomA4CqxPADKC1IH6GaKyw3x92YnHI&#10;ynZmznHnuJvswIi+ylDpcfcuX1Qet/9L/vj9m/MtwyLAZmQWR8jzY4HH8Rla/8g1NsFX74G/HZNr&#10;VkUxw4WhAO+nI47Bs9AVAAYWEXwwUUjHpSNWJ9FW/vBM+Cw5RhhOAjIyzCqRVUxVubXzRa0cHKjX&#10;f24pFAof3i70+lBfwdqnUqS9HXFelMogcyptDvJ0i4kzUIhmFekskI/cXldXdDdCsITsTy92apo9&#10;p90VKyOW0pbA2hJYT5zAejrSc+FQsVgprpV9nlfP1dehP1hbjCrLSnOwEoS5PIhADk3Nrerztzl7&#10;jrYKRcxOh4+0lkW+4oHjjhUsTv5Gh+stwFVPWpSbvY6yp3wIZgh9Y54R10p3d7sj6PEQWcfRehju&#10;08heRtSqZQi8cWDlCLZdwVU9z2pVXGsbGzGzsFpvnlje9u1PNDBhaSCuOK1SIcdQKQZ37X33e//8&#10;fT+z7elbgtDcnE9++5O7eNdy7grZTo4hqyHiiACrAbJeqSOLfGPcPUdlFZzmQGqNjwNEEEjJUPOC&#10;yz4HS5M9Z5D2ZJUjD5B2d+QtGxFYiXp9VjAcSzWTVlIKRsPsqpKn5IW8YMKkr2OhKa/rJ6Z94MyP&#10;WUKhnkBIJVUeDe/rAjATao9DeoKwqqEmg6KDIAlmZAS6rxQFEnnMtHZBMNnmG86sAmsRGlHNgqlp&#10;WItifPgmk/wmTKlCy1elkqX0Mnm3bnt5dPuDNCNfYXIgErBSzKiOdqy0rihiOlgzHhPjDT0VpyOF&#10;ULaiUcroc8JmI9rWwa8UH/xC34rXy/Ds5MV4PMNmBmM0PhoxC7H0pwftf7ZjtXpsZH8ABhwPl6SC&#10;5TDUIy2FGtFZFnDmd39WLGui/W+D7jt33CFOTqVh7xFPIcbEbr+bevMF8vp+JQrziut1r7evrzdH&#10;BJZ4OicalnZAT6CpHYcG9W+zmUI4fsi4rvZckNP36fwk8inS1CVG8e6N5iCrhg3j44UPYuz5kY5z&#10;LjjdYD73gkE0h3d6wSgrUN2TpIYrKoBqNLUPwLHmUGeaMAnThHrpa7G2YSQR0VgLOodqIfozIwdw&#10;Q01qIRld2kAhNZTZwpJglKSoDpqlKPelR2AN5vLXktn0lYw2TGIJWrValBZrzHyfxakTPUBnYfcz&#10;DsjJQRFCnvx7du3vBN46Ogkw0ljm/MhtJ+sj2Q5Og7DCMUKAX+F8IbCwyM/6nEEsh/tAYI1jimlZ&#10;FtM5MYPrp8qpKj+2/vgxnNq2nSf2jmdgzFCGUSJR5ouevt9/zCVfqB8bXKtqkAZNTU8QSu0mC3eQ&#10;yLtw0AHlqTAcrc9K9q1wl8JBasYnH6GsRc48Gyy6nTwYq8B6BVAeoq808sJQKXv6PvywcKNAJFbg&#10;J53uCqXwuHkZ7e3wp71KExOhakVXc8YeFbGfStGjmF8IaIjprq7F3QvJ5E+T7ySTv78DETyyVj0y&#10;eeP3t16PtwTWE3Y683Towli56lurAKphxGspUYNQVFGUIbLbwE4dPBO7noNkZlFG8AmzYVFjO+5h&#10;cqi1Tsk80jehHs7Jg8dcdVvAW7JYbnUPjfnOewY9PT1jnguennNEdq3sCnk8PnKrHCtf4SiiDNE4&#10;d9egKQc+KCC6O+YeQuEML6UdPz7yhbca61Hr0s5r3/nVnMyRhQp6hFXoD2oVp+/r3b/f+i9uiK5c&#10;W1aEEyduRX/wEIvYoqhWnJw61hOK4KroQFqD4yzZxAbpl5Hwa1aMaq3wMg/Qm3A44gjjZYMosFqe&#10;Dbs5sdH2ZI+SLB9tc304WZpcr1uIfo0yV9OGU4HarbAIlVcKeSHfcCwhTUGgnva8st6wVOX1SEHD&#10;kC5kG4WpPPLapaySN6hZdNpQUfThQFMys9B405WTsGG8kZa89BvScfIFaR3SFAtsCrCA3b4a2q6i&#10;huAqUDeWXkQDkRjdoLjytYRlnfyzlGy3XvZOrnS/OfEgdh8H+qD+Q7tssZgR5WwihqZ1gFTajHKP&#10;U+8VvIcwQhp9w959BHrlPhqsXpx4xdXn8npdiXdAYEV37zhIYewos0QI1Imn4r/3e8OXu5pb5Htt&#10;owNvlCx1S71wXbJYrl+/bvly4YZlchKEYT0w5CnLqdN7mp85+VzomfGHd2KpT9N37tx5CKwr8iKS&#10;ureQxKAc8kp/y9vt6u3txXFTAJ4iXJ7IoOG4zrsaNtXd6D1P0TpdPKYdzYl0fJK+x/wc2l1MmwcO&#10;DUBpPE1VYzodf3778bZjRGR5JazkFJQEmuVQ72Rri0Kj0JNNNJp3i1KNySkhipndAlNYS9EkYNol&#10;GM2DOhhtDWazmxp+jdznpYaP3Tw+yLxaC6ZxwizKoKVH8KColGap90oP6jElOi8Y5q1GxDRFPyRm&#10;N1C4yJ8lYNxZBS5r5lDsHoJnfiiET2p/qHNXb3vZDmoIlyGVKBkuYrU6QVBNAw0doAx+eItMB7GG&#10;NTM+E/afBUgx0Vn7AJoMu7EZJ4zpxcDJhbPTEPKlFvt+Q5m9NTq/V9jmhlntHLIOVH5618VHLtX6&#10;QsHVdq/6gaox1zn2CGU3NAHAw+oP+8MhNLNDrOxZf8QxjTIrPB0M46oG786ejbjdRTengmaS+YoK&#10;J6KvqpVD1cqYq36b7CFKhcItpb/CIi1meHTSoy2NjQ6SRwaLfCou5KirMjjpI2JKrdM6A5D7YFeX&#10;9A7mcc4mk7t3/e+qfJfcveqr3q0K1pbAevIE1s4LF3yVoqcCAqva5i3ZCsgQiEorK3t8PmvQH/aR&#10;Z2qoq+Wrv5Rpqw5sizl4TsFX0CqEihb5BCYJqekbSjs8J6+NvFW3rdjqpXXlaTC1g8Aa6+nx97x6&#10;LuAK2Fba/cExj8cD3CgsilGdhpJE8/X4/YANJbolFJHBqUKDoSeOt73i+ivT8rJt580/eG5OBesV&#10;x1UrECVdDO5pl174LRyTZ5avLee3Pb2c/docuVmAYcmaW7NXehyUNxrBzBw60YgKCnVX2Ep2ovId&#10;u9UPXUFYnfAjsLNCLS2dU24s9bE8IXhUYFIod6/DVSevzPVJS5QNyddYpUdoFHTyeiUq36Cl0/pO&#10;3lA8ulsrb64q5fVMG+kANVKZKlaYNPhxXjLGAln/UFo0l7T0KcUa4q8a/AWpETkoGP+UR+mojctD&#10;/i5U56LUtE7+3Vg0cKPwDYadl35ivhLyuj05abEcnrRNlmzeH3aP3L0PWTcAaCDvcZSQjeMZiHZa&#10;vqFAqFiDKQpCJWaEO6PGQhCnoVriekEIbVLPHzv3+oDL5a1Rj3VScB8kv7FTAIEEcfXRp/FvDa9y&#10;M/s62zvLq3dHBnpXbIe99VKiZiFb+htYwrJMBiBm0lZ/26rZY7nOHTva23cMDT27b271oTMYmpoZ&#10;58U7d07Jwx8kcTw9GS1INu/+0f297dzqXZE66pmdigqmeAOVGjc0pZ6QOAxO+PsNIUn+yWK8YfSP&#10;D8f04hbU7obhx5CSBUo1FR9+/njbKIjKAsswgtA/iQGvQCsJughZjAoGuyGblbKGB5z2CuGDbnTK&#10;0g+STmE3yaeFDWHMS0ubE5mp5SvLphQbgTpLFKggGO73hEHK2pAMnWSyLJt9ZApyYYmNOTZ+JAF3&#10;lVJSQVzVsLqWNRfTEPre7Cfy6iSWpMm7XU3dTR4AlssyR7NhMqo1SAQVwNqJpvJDVzAChSwwuWNy&#10;TiQM0saKo8WRCG7KoILjVsmvCTtqZMnki1B16vmNuqL194X574RydlriJ/qqv+nRZe17Be/o9nsa&#10;r6HAonzRTCbjjET8wYgTAnL8EfIG+AhoFY6PW2HIMQRfRmhKDibnRGbInlhVV3GnWVzjVJ6oSL6o&#10;FcvVan9JsZUKZO+jSPNdFUibRTOqndGUU7rTHVZolTGWWbuDTjOKcspO9KWTUu67WhZ3R5PvIArr&#10;4g4R7p8qTvS4tkijWwLriTt99+0feYqVtWKZCqw+W+lGIZFIXEkKK09fGj8PyE+r1dEyFWqJzNGS&#10;DPYIZZGRsPDphNMwAGsQq25AJiAhireX294qEXlVWreVlO9by+fPe8Z6PD2v9vePDBB9ZbOtdDr8&#10;Fy5d8jk5hlBhMylQKctVK3zVh7iGUGSO1p+hhHVvcPDcW5OmEtaBnXu/9tVVlQZIQ6fQF2lpv6n8&#10;Vs/V1uj7K/n8zt+V/mLfHbKdhD2YXSue53whDJSIgL3VESJ3Xt/mQTHrbCQSfs3NzY2joSHigG0g&#10;+kYR+gyPE+PtyWy4EmcKc9vP3f7Q66176zcS6ErSEQ1s4k6htaX8AUmglFAWLqjoNSeDjHVVuppf&#10;N4Dvgm5FZ8UsGCsUdAVDC1cK9W3ldQiEolegFH2+MG9ChurTiYKk4003aSmlcWUbu4eMchVlRCx9&#10;fBCkVcHCClhUISrsY0OTCVKiUPcetkzaDttKk4E/9r5+NxaD4EFRBJATEwjY6UsZnbG4brAyyJtG&#10;rYcajvQKkD5PGGdhhFSKgcErlROfbxsgAitQTyRxVx1N/sB9505OvJO5c2c4dufgwYOf/J37K83N&#10;7Ts8H+TEo6P7X3/D6/3w5RJw5tdBVoHjfbLutXktlsLAB7Km2js7vz7U/qWhoaHm5i8+29zbtLN9&#10;x0lr0P1wONN3kVawZiXFG9g/+tJAkzMlY1KOnkAoxikaYph6+NPUvw9ILdCIn6JBKw5Q+BxcOt2w&#10;8DdGCWMm5DutcgFfK0ZRF0hBfXC84w3XOaISQRKBZY6qjUVwudcMIaXLm0WKSK/p3nd2Hvm9Lhq1&#10;pkc6dMLjIgmXNuU6mwYD6QAic6cvGPJpyWhFRtns35KhsJY2ZDgnzRmKZuwoXPkCBUxEa3QqEtGo&#10;yBJBWZeFe7YY1WcQ8dqaHVDAgtNnjtCl9j9p6vZnVDmT0ckERGBNg3qy+sA+DlnPRE05L9MwQn/Q&#10;gXUtoLpDTE3EynwFvFtLp+yZO8O4zsm8RkST75+J4Gt94dr7napdg/3aqv1yV+FR08OZxD+M3Ktq&#10;nIqr1ylWwoqpkZAjSA4rchYNpGFwsVtp/zKMVSxAYiEWi6xbEShmkcPDeESy0+W0iqpWVAqQ+GBt&#10;raeuAL+v8POCYvPjiLibczo5fAVYpR53dJThawF4royYHGrCgplE9/gMKE+f1Rnu6pdeiBJ9BXbE&#10;i0On7soaBMcOdmxhGrYE1pNXwRpyDhJlVVwrVsqVNSKwLAmyM02Qfd7N7ojPaQ0GI+MwRUg0lnuV&#10;ok1kFo8l0znjHIURQP0KOoTwr+KuwDzy+eNfOGyzrVskm01ptlbKhzxjF4jGGut5tcNbUkq220+3&#10;h4KXgmVPBYGjKvYIc6xbCFMw4poHMmusq/o3ZfvEWFuHy/tHjTsgNF/b9s2HMrYIuctux9Sz7Tej&#10;T333t3uuvrDt6T/N/w/L+aVfPSSrih1jrPkLvOa/ZPgv/KGulpaTdJgIwc60iBUhJ8zxikSCDpiz&#10;DE3h5GGoJczJp+ysfIW6EycsU9vfsHiJ2rRNXo+anUosoA/KUnmJea7wc8AsCMxwlTcC+zbZl+jU&#10;309QYB3Qm3lRSZlnzE4DMJrP6+JJYb0+RopfZ4E4wgbFxJxc9MKNoUWwdCmKAYmogW+soA8T1gSc&#10;S8smJItU2GT2khqcq0bJjBzoT5h0rNUKRKjUQY3X1y2l7tfbtGFwe4s5aH5Bdg0GOyN+QaReJGb8&#10;1gcKY4wwmqJmI4qfijWM7nFWA2oM5aFyIX+5qcFzfX1/fPtlKQlsqwTRWTfPPnwYU4M/4h4+5MLf&#10;/s/f/sozRCy191dVOfdgdH+HK+D1luo2ok8s5NdZ95YK9ckS0c62l0tNn/nU88X+zj27dgwNfWno&#10;WaKx2r/U1NTU27vz6febHU9jVwReWaI2b/eu3oH9fU4gbqWYMorF7ekX9UnA+2yO8D4Tkmn2BhOB&#10;tOgF8Yp6hGEDZ8+6g+p9vaqXiulc1TRltqbj//HVkZGOl1zdJb14aDARElJCMo/yLdLeHQb21cyt&#10;PWVe+Yk0q8fpZGtSbUMrMCs8nj61xP4vNcYGBeapzxrZgktLaE3PRpM/w06khA1IRq1qVLCWzOmC&#10;C5S5hWWrpUZ5SxKiWeO62a0kpA3ACFr5kjZw5UFgdWH96rNQyO9v39m94heBscfRgT4xI1uD4zPI&#10;ZACGVGQ6Mg2VbSKuyKdBmlEIyThEzRCNA65UNG+CgzxzRwS2DexTib7yvPDPbgG/e3H+69OXOd7a&#10;P+Twlx5d1VrfuzF6765GpBAGEFLoFFmjnY6TEeRzRUBOga2dHCtQus5CSc2BPvcIsq8AJBF2WKE9&#10;qGbSGVFNq1VVBc4NWVF5IN5UjwQKwJ8uFJSfdBdhikmGCtZlEWcEETiBu0g654jDTyLFNqwyjxZZ&#10;uN1WJ3CrnTPO6VDXrd0LC7PwXIhe7F2VVRXSCNf6t1qEWwLriTu9sMsHk33lcqVYWVvbT14tEokC&#10;vGwqe7uDvvOeYBiScuA09dxqDvUPloVPIX4d5wepxIJJW1GtVHhGiiq71UPHz4GmUBRbaf1tq/P8&#10;mofIq56ewbb+cy8DRbJuW+n0ezxF//kyHRRUmd/dLsNCdGpVzFXBFq+JpxgaQhYraxfajr3VCFVo&#10;TW5r7gZ5BAWsYuQZclr+f3/rWPZW4f33JWH5mnD1z2WOZcLf9QTlNegP7MPlJ0jvvc53D6ExNIKf&#10;QH1rGpYwLF1Bxk6oq+srEbeezwobSmx4AqZhu2syMGkhL8dEwEoWdLTXTMADmiQoUf8VIjzzqJ/0&#10;kBzsq+kBzgZ6ChuHmI6Tb3jYD5AL3lIUs2BqkLPybASwYcnakPZMW4CKyYpuVK8+1nlclDr6MVjG&#10;LBud6qx2Bcdc21j3KhQ2h0gb8Cx6m9BHthRs3hul+j94jxwdjt0XxXRKllntCZqEbJAQUpdZzyyu&#10;N/1wjg5DYyhM9MV0is7SxXTgwUe6EZ7okgd0DhGd7LlcqnpsoLubyCUMsJmNSkRhDe3w+7uf/spQ&#10;c3Pzf2j6D83PtHcOdV7SyGWfH32jr++N+st1rzfwsqU0aat7D99YL3mJOpy8TURT+x7ezvt7Otvb&#10;d7QPNQ91NjfvfP/m8vzyLUX4fDK5O4n5IIloUvAGunt3jfY1VYD2ju4rqgAZXzTFalG0KUhZWPfT&#10;tEWqxxXeTxuBi6i6YqboRSKwGoQKWrnLyai1MIw6/fw32l59s2+lL4CtQQkdVdQ8BaOElD2KLiUh&#10;i0UegUmVxikvRJVbjZKVlK1l9ToUgzlsKmstLUUZ1X3JVMRq+LWyaP9KmqYJUfMIi4bZXfqJqSX4&#10;yGTiokAZEEuNaheiRLPZjRwIqNUlzIpvUWgQJaLMRba7GU3uXSH6RO9s2nnNnwFvO41RBvkA/S4s&#10;C/mBwzAdtEL4DCwN03SQ0Aoh0GHIVw1jACGQDWTqQb+LZotMyq7xxe5/aSvYKnX/WXNT903pw3cf&#10;PfMpy41z2wEboXEaA2Ahj8pJVqlp68y0PxL5DEpUEXQ4hCl53k+3i/4Iohsg9/lsZIboKXsKWKEp&#10;WSurqgYdBF7T4P9a522yH4YWYenD/RySUt085+Ts9O6kGaSLkf9kVshi7tNVHJbM2aF+5cNHxdPV&#10;H0BMA5geLzaJRF6pRGBVjgS2TO5bAutJOyXbrR5AJwxCi/DQSyVbCcsNCcm20hv2gAnL6oPqzMl/&#10;nHru7+wM5a5zq0RW0AJjOp3J5XgOOVgw8CtXj5+DxBMbeXau741U1g4RgeU/MtLT3+HyWmz16zdK&#10;tpVdXSGwvft4lfLpWFgoyKxV9NCvahRtSiPlySfVwZFzJpv79/bu3PmDOZmvaJeDne0nmk8oZ379&#10;W5eaW194/31F+NMT8z/75icAgEEARZmshR4iqU4yRYXuqpO6xvKfRUMWDheFHDjt6JhqmdoX6nJA&#10;tk7oixEOy286hS/HaIL3OryBw9BIAgwG6CuWkiOYc5zzjd4b1Jwg0wbHCeknjdKVwiAH2P1TjPAa&#10;StSiXThGHtV573nl44biyUt6scyIzDEs6yYgqf4NACTBUWAOj6DHFCpkQ1swF6rMnn1wcqHxivKv&#10;lILZP8+uvmCgv6JS/UOLpWBRSt5SveR9E9uDUB5lJHRMvBGx0WUoiDQTTMMgpnSkOz0zLtpZhxC/&#10;HNZrV6zJeJ923kBfgXMwc69t4KVzb3m9iWQU4DwJKZrPRm+t3GzqbX67ub39S+1f2rFjR6d/DbCk&#10;qbaRV8mf36TX5XrDS3TWYe/hv/zLSW8g0D1AdJc3sNLdU/ws1LWLCKxn2onA2nnzxz/euzx/c1la&#10;MKotRF8lFW/36K79vX292jCU42JIgmCdPgREsINPQyGLkktxDhJR9mmKD/204WSHvikFUOishmHM&#10;xKaCE1qMNLkHpwXI9zOxBxNjR3pfGugrXCESBn5VNbAmgbagf4EbCO5GOCBtvbHZwXxeamDZEwac&#10;nXI/l6imMUcyJ1moDtFYP2Mmq6SRPLghWXDJ3PtL6EptSVAaNx7dMG5oqDzmGRMSpm4l/fz/MsYa&#10;kRRiFNv+ZiNYi13mpyccXTBCTNaAUDAY7G9q6vWlYEjPrifCqG7Ku4JaFRSJwHMVhtiLIPkUXO/Y&#10;jgtG/NNW3HA6OTdPlkkAq+VwydRkIq8u9//La9WZ6FNPvVP68Prj6jvvWrxtp5GLQPSRTG0W5Ph4&#10;sFuFMc71rJ/JKAh6RrAgDuT44QApdHQ6fNZv5XkEPGQAV6/xqlbx8GjrIrvWNU+vF8RV6UOFCCye&#10;MpY5DmCpsM6ZYO1MX4FtBMI+dMo7fkHUpg9c7uSR+azrNkwRIqrh4tuihjPk1fKbt1/Yej3eElhP&#10;1qm1NlS8UC4PnkcP1tr+27dKEpawFNvyjvHzTsCTWyFSIRQKvfZQpRZ02disyDg8iJNQqxCadUof&#10;IqzAv4nt5yYDXosE7cBAUKuueTwXLoz0v/oqEVglcGt+L1GwNbX4Q2M+cvs8Tpus5hB+junOOdoy&#10;pLUr+Liag2/8ou0VV+Op2Hq1+eYf/PknnDv8lWfaV+bnX/hXNfK/u+39v1auvr8sEI2m0lRSuwYu&#10;zrFLjn0np4isOtmFMuvkVEtIF1ywGaQhGRH0Xk21tLSAGR48saFnv0qnIqGhQH0IILA0iMoJeOt1&#10;b2FWyi4qm9FXtK6T13GhisAs6QDBUhSTjMnndSmmYBKgopgG8/S6FCghxeAo0PKUnrVDlJvOd6Da&#10;zDC052mIs6KYPOy6U0oxjpF8P0t/WEKBVTDmDGumVmCWfVpLNJJx8HWbXk/NaBbSz6B7SgQW+VPx&#10;Brrb7oqrKTbJp1esKF3hvjEeRxlYqK8AcJ4y0d3jw3FOa1DbU9BTpM3FNGMYMB8WhNfkUvbTD46P&#10;HBtweb03cIoQO0iFkqQEmtrb24eanwG/+peGOsv3c3Ao8oMH/3H78WOvvHLu3LmBjnOucy7XK68M&#10;DHQMjHace8M18P0jo7uIuiKqDP63D13btnfbtZvXrs0LCdaRSiYTs+9GbV5X/2hf3/6xYcaYoMHQ&#10;VAFiLnWaYRdQU5K7LlKJCI8DJFCjKQ3nIVOIvBqmQvT3Go9QOpUyHhPWMSU3sQoFrFSGXM3RtpGO&#10;jldcdZralK0x0QF6RkgI0doGYFWj+5fUs2gkpoiSG6zlC42QZVaZSjJEwwKlKxjmqgUDV9UwoAsb&#10;snIWdFv6YoO2kHzUNo/XhKb1Rn6iqXyWbZDhmY0enyibUxHxMgn9oH7a7Ghp6aK7qogj0kV+VT6w&#10;bOtAKlXlQF+BYAmCFzMCE3lBwA1D0Fd4fBzlDNS3HUE3BRRwvAqjnClkiwKggecqnv6Lv80i3frr&#10;M4HHr2utBe+aqKoaTadh4Cl7xkPWJ591xokZOW63LwgICaCiEknVBQdFjnQ8jCk5kJ4TjPA48ZfB&#10;AGrQV1ylWCFXSyQWXy6OrXg/LBVKFqVQKrwR5IHEQ/SVU8W8Q/Sx00wc1iNEBrxdB8qz/iE34yT/&#10;fGTH7guGumy72RDhwu5u1Fc5tVweqr+z9YK8JbCeMIGl7DnvKR+CqJxyuTo4sGKTEvQ1z7a3k+w5&#10;gIIVhApWKLTHMYc9PJGa3HOyikN/UNACJxbUauwyCis3fcetbT/3FhFYUJlQej1rRMf5PG2v9rS1&#10;jX7Be4bpO2m9aU8oOObz+IjCgrxBli7D0nMAsJVbRUiWjIEKuZzmaetwfaHRBUw2zx/45le/8syv&#10;mpt3zkfP/OuMkq2f3/v+sjK/U/nxcxlNZicogPPgwpqCBXaqawpV1MkpR4j1CPE0TcENJ0NEXu1B&#10;gUU+m2p5dpyDaJ9VqgqhlQq8GyKw/skVgI3gjYQgSJuCk/Wv8+sHDL1F2etYoAK0ul5TMpWhUF0x&#10;3Htej2dm4imPncK8qV5EuaAM3kBLUOtEyNX0GB0492NFWBdMqYeCYM7DYbZ8xahzQRFLj1KsbewV&#10;IpQdXrPxfa0WpfqqFmVSDatttNkIYYX1EoxXWois735z+4ODoKhg4i2Gkgq/ohR36kqigkmfoEsT&#10;vdCANrCGmV69IhoDUJ+gURib9KOGLR7w5uRPOL59dJRI/sOHr8wmqQBIlGyFH3bv7G1v721uf6b5&#10;S0M7hoaCcXx1RF5I6vnntx/fvn37vcGRtuPwyfbtI8fhNDKWG+3uJadmFGc7hpbnt9289tfkTwyo&#10;FMjATCYKs9G619t7ZLS3u4cKqnQD3E6PnBa0qKcslRZZ2OIDrF2lkYCaYqwJKkGBNk+zhIzpSXoe&#10;lu8AN4HgMJpLmI7R4GyisNo6jp3zWgTploTROQAuoAUgYbHRUTNNAy6ZNEmikZ5j0Kka0IUlHAs0&#10;F4b0c5OmAcBFw+jOMnYWBUbWyhptPXaBpHE1tEqVzbLe4pJR8coarvnso/OLjbqXBEOE0exmmz29&#10;TzRhJ7r7xL6ukMPfRZ2YQUdvb3swRYO4qL1S5YLYHQSfe3DGGYQEZYzJmbGOg/JyQILpNEzyOd0z&#10;gCZ2cpft6dT9VIb8xRFponJaRSt2f/e3Xad+E8lhdn1MRHgEKhoxnUJV44ug234G2pgRCDujVqyg&#10;FXMprP6zcLBEfJ0F79hZf9AHdAYIsQZ5xvNapcoXeShfaap2qOp3Ha6Dx136ueXGiofn5njOzTkr&#10;ej6OfTUj6qR5HC7HziBlv4kYBQ1+fmfY6sQWoTXo77pNB0pmZ6WLK8C+yNk1rdzn3apgbQmsJ01g&#10;3fzH8x6Pr1w+76tUqmN9XgXGwACp7VWGsN7tiIDNO0TeHHN2apKivUEENuRY7pUGpSXyJQCiOMwi&#10;dHNcte2c1wuAoJKi3HzWc8jjwbCcsVdHzul7le+Rp213Z49/zA9mLE5TGY3Bjrk7dPIX82+wugQ3&#10;qZ73HB956VxjQ3fm2jZh/kTziRM7lXfP/KvnUN7d9v61PxWW9x7Y9wkYLFSYwpYr47zqIwprago4&#10;o1NoeD8JXnfc0YbouCA2BEOhk0RUtXTBBcmlyOP07ecqWOWT0aQmi6A7icDS7P+zyxWoFyw3ElJW&#10;0bNjGv4nllvD6krYnNMDbBp9ww0n6qC62jg/nxd0N5ZgmKqyguFYp9cn5A0yhNK4dcFAVOV1jabL&#10;KJqeI1DXlAC0LvzBdYbTwquKCptN7VjBgvpVwfC4RyVdWSqKjY0sAsShUCp5gSNlkda7e4/cpTBR&#10;bA+iYjiVZtmCulmdCqcUVRv0jDhL0MGAY1RksQa2QAT9QTNnUoYnC1tm5Jup3N3UL/Z/v7fP6/Um&#10;3ptNJFmdpmbrbmpqbgahRPTVjj0XcqlUJnU/B16XHGQyyZWKdu/e2t2jR+9N3Juokn/3jt5bG6z2&#10;9/V2X7sG1a9nhoba55Vt83v/enl5Po8v5AtXFpILiSulgLdvV+f+1zuqw6h5RFZ/I4fzEUpAyFFJ&#10;gx+GiK8cGP1B14mrKVRg8Rhy7VPxT9NAcUdkahqTr5F2RVFZwzkNcw3hvoqizgBjU5bgnBftnx4d&#10;axsZHegLWCQb1NcS8ItB7xT5pSxKGwHsRsWnpuOxTFpr4ZFZQZPeYRB1M7hhQ2tvg7Wrlt1coNoQ&#10;f7MQzetyTKhFdUzWgj5duPSooz7KWBKNKGpESCwKer9SB6Dq94be3u6b0B10sFEXh79/f59fpMqK&#10;hr+Iqi8IyKswpWDBZmsaY3NAXwWBiWUNQ55pEODt7hmns6Kq9nQskwO+lJxOV3m+WO3671YUrWdK&#10;5VXki9pFxkqAEUffSQztCeMhBoORMEo98iUIKvQ1hK1+x2cO4KKGHRGrmrafwt7iasYOhatqUStW&#10;0IGl8sUP+vtulySgYNnq9YEK7RHyRTdIK3n1welVetOIMKSmdlmsaPR78OIAZK1V3upk+soZDnXd&#10;3o0PejJaeEfhVHxYK9VdW1E5WwLriRNYe/3f8A1WPGMXipVqZfANy3ohAdjthHJb6Y14ICg06Ece&#10;DBEQczhPq8JgHBoYc6tQtMpRGUTkBHlCYVAOpiGTF6GJkS94bYV1KEys2L5ILVjk7dUjIy7jqfRU&#10;Yb200tvlv3Rh7AKRWHSeMCfzAFRBaQUGcTQY2FdR2ZXHBscudLjqRuBp68fbJOH9XzUpL/xbpnxb&#10;hW03d96SlvM/ePgQzFOYb6MWizx3HpgL+0JQoYISHlltW0JTXXSOEBk5U7D+thDd1UInuvcBBqul&#10;5TmOPhpQPc/B1LMorhKBlYMWobc0WYhiD6+RLLNZNunSCgpdgj5ViJ6sgsl7nqffx0BnVprSMaBG&#10;2UnAQOWartKuKqy1x35gryJQfGkjX1Awc9xNNC1BL4Qpim4FU1i5jDUU4dtRnAeEgbJalEbnFKjC&#10;gvjwqNToU+YxJIghTq+X1tfrYBuv22zdYw8+AikEBqz7zDlEG4QoCvS5weFYulGkijXG57C3FkP4&#10;OtNXKClEiNsBolYcfe+Uz0A+hc4ZkKFOt+3fP+DyuiwA5qEqoWYLrKw09fa242mPf+Jb6dQDcqta&#10;FcJ5QU8VD5UnKtVyVatW1yrVtYmJarV6b+K8//W+vr6VQFMvdAifab8p5eeX568eAFMTeVbBDGHy&#10;Pel23bZ/9PXeIxO5B2lkNABrHaUWCkC4pyqR6SnyHIvZRc0uk5emSsVprWiVajVHAV2pjyBeULz/&#10;0X2D+xWPm2t3NJ+R5vxg3Q5d79BNBc+XmMtl4g+2D7Z1dAwESgEkhy7SP0miPsDyLixKBuMdmaSY&#10;jlzDUtUC7faZtInZbEVnDrN6QSlptldlKSt+CfSOtFkNQTcym91odV9Y2mBoz5uKUQIdYVxKUlmX&#10;XEpGjYpaMrqp1yjgvdDzfzZ1IWfNX5PHIfrT7yA4+KResu7f3zSGuQwY+IyOI2cQfU4Of9A/7Uc2&#10;utXKSjTh6aB7Jgj6CvztQBd1O1W7mE7H7AjwJJsurcwXPcp/P5egtTAGlg0xnSH6n7bjZDFjDZF1&#10;22G1TgetKLHOBoPTjgiE5UxjPzOMgatQg4NpaKfGOnwiNj81nq8CX7TIkc+J8PGMBj60FCDlq2Tz&#10;HuERg+W+zDtxely06+AKWsFiH3XmTiaDNFIZAIlOD3DcrTPBUGj5nSTg4JLJ6O4Sx8k5cioX27Y8&#10;WFsC68lrEUYGy2tlj6dcrECL0FvHYTAisFZsu6D6TZ6oQYRtEvGAiX1YVmICi5mwRIxDx+d2hecw&#10;KQeyCFfvbScvW6V1Zf1WoKnpUvnQIc+FMc+FnlePjbreMw7gqdKkRYEi1iUoYvkqEP0pqya6OyKw&#10;ZJEO44ny2uD242PHXN7JM4aNbHk+mhQu/hsXq+9te7/5mjK/9+o3H67qUzCi5qtwvMcPCKyp0Mkp&#10;1hok6+0UFrH8dNXdB2d2TU0RkTU1FaKc0ZaWH7npqKUMO7sc1vnssnb33jnvbe/huiWBUgPKBIZl&#10;qcBYCFdpxcgAutMWGhaUgLOgSIW80R38eEPYjGAyaeljeoLS0FnUisXY7/m8PqBIfmovJTkojWvL&#10;6/JKR2ApjXKWohjW+fXHqUMq5moABq8lTKODUSYnDzRM/Xh2IiGRX38BhisBL7oydvoBUUOAecLM&#10;Zig+GRYs6gJnnqIYM10ZEM5hkBgiFrtoA5E13RigE2bnRNY7QxdSCoo/wC4Qc6lP770+MOA67K3P&#10;osfoCnmvBLw2287m3vbe5t5dYx+c/hZm56RkvprLTRBNRV6BqlqxOjExoWkakVuadm/i3vNHj3S/&#10;3fR2b/fKD5v62tuh/NUrrd/eCyIW+EuJWbpvLwVK3tHRXT3a6ZwdNCSy5ulxiliKShNNnlnNVc57&#10;/D09QZ+vp/31PaGxkT09nvPyL+/8cvWULMY+efGTg3dePBiLPaDaMRWnHAej/zkcNzQbq+ixR45Z&#10;05Cieu/CyMixV257S9EE+b1h+vMi/BKzOEBolK8WMQG6huN3CVQw0qxZUrHemxTVrVtL5qScx7Ea&#10;zPLGlOfMEqMfzb9ZaBSxFhqCzPSjyeTS5uvOsosu6ek47NI1U3FMYMyGml5BY6Lw5jQ8x1voMz90&#10;abSpyQc7L4x7xjWC84RRu0DTDR2ZVjS9R4IgryJEuUyf9U9bi2C/mvE53TL8btKpHDbEYKzuUNnX&#10;++9QsWk9s+sOKBwog4rMUp5OB6l5HcFTPh+k+MDX2O0865iOgBeLiC1qIg26VRnt6vAOknt4leeK&#10;xaJW5MHnzmueXq+tVCqAwCp5PSqPm2iO51RDWOndQN3WbpfTIrVlibTtKK5CRtCMDyzuPrJjv/VO&#10;kp6iyYIbAId35eIHPYEtD9aWwHrCTmee9pd9g57zxXK5WOaPH3OVChiVE1UQ5O4Dmro/BEELn6HA&#10;0uj6kpPpaC6NIKTF4Rz8B/sSeNyd4765Va3a9gVvqQQe9+72kKdyyAOchrEjI8fO3TApnMR1i2Qb&#10;unSpx/O/zfg8ZV5jtSs7lq9kPS8Zb0rUDo0Nto0OeCcnDebed586c+bfvhVs3f3+zqblA9uEq1+d&#10;o1FjUHuqQOCWr6Vlqqtris4PYukqpFvdz0IUPVb2oD3YBW4tkF9dLXu+/RrPAA2rOWgoyAhtVuVf&#10;vOIFdFIpEWWqKv84ELrCGoXYMFSwcZinbbv8hik/CsrSS0/AasckHWGjEyqvyzWadcNIWnm9I5nX&#10;Ew2vSnq+od5NbBC5dMYptdRLgITXme8GycsYEMQyAdbNTA3DRA0IpMzgrpu1CjhaiPoKYvzq5JGx&#10;uS48SKdOx1BzpNAuRfP30PwNOusg5bCn7zeim2M6Ngot37TYpc/R6SosFaO1KgAbYIXrDgIcoBIU&#10;y6Vycvr50dfJVuB26b2FK8kk7WnVlPXlbgBY9b25Fv/WAwTKp+HPAga2qpr9A6qx7k5ooLE8ZRUc&#10;iZ5dAW/36wNer/el/X1NRF59qb2pe4U8xAJqEihgXbEoktcbGBh9/fWKlrt7VzMKcSCsYMIvRV6p&#10;iMTiuEP97bvae9t3dJIr2j+wv7P/SH/zN/f9+dwncHo499p/ee21ubm5vzsYy4AOfZDWoRQppqZk&#10;HCoURZrY+BH0C9P6hVI5VtNbGxkZPfaSzTUJiHP695ElvxasXtWYMSoqCI1qUxZCZQxpZDJHYZ5l&#10;1KghLTxqkX+ESMpm/rAaJTEalrBRhS1FDawojicuLT0qvbKb9Zhg7m4usADFbJYpsmzWEH4CePsX&#10;N+tAcpGFE2Ec7WmhT/2h9t4+n6jS6Ru7iikW0B90ACdw2n826KYhz05rcJqoF7RjETHjI7LiOScg&#10;0u2gnDM5wBGQK0hl1LsfXGr6o3+XJdwWA/ppTGSTfCKAPz1+hx/mm8Mo+ojQslrRbRWcjvgjVrS+&#10;h/zBaSBiBXk74BnALJUSH9pVrlr5gK9+UCQLcbFc5LWidqivFKhbCpATanN5MGuW4y7P8bDHljMU&#10;xIAwrBwlM1BjO+ONUtEnZiozaMEKW33O8KWW2wiDIwKLvND4gAoma/zdUe+VrRfkLYH1ZJ2eatrj&#10;Ob923oM29w/GRv+EPJEANJ4Q9q5c8oEhEWrJIUckdLKLCCwZAFgii7ORT7HeICQbYx1YljWMySH7&#10;tqB/Tpa3t5172VafLNWV5V4/BY329Fy4dOTYuboJSdz6vXdfqCndnaHPevw+j6dc4VWq4WgwIc25&#10;ovZ32a55xjxjIx2ulw8bNvf/zjp7q/Cdndfy+b0f/2Auo1JdJ9rVSoVTnT0tUMOikgrLVS1Qo4Jx&#10;QQpumCJf7IPvkouhBCPn7nvOTb1jaNOH6hUmY+eOvuICQ1r9cxs6fWYKZ0NxQfEpj4rnqsBooUh1&#10;z6OhXDFZyRmZQWeQCuaBP2HjtUJpSjHA8A1jPfu5vJGgk88LitmFL7ABRYpqYLKO3gmDZaXPHAKJ&#10;CAcHlXXKxYKyBx4eXGcUDH7G4UPk5WS9PllYt9hKlsmVgcHnP0qlcvaUVkmlEafA0pxTCLsCyQXZ&#10;hHGjeMUc71ROiCkWfxPXRVY6pWdBg9jCkcQ4FWzYNkshqUFMnZbFB9s7Bs7ZKB4pGZ29gi/YtWvd&#10;ge7vd4zdTaVkrKSl7turg8Efza2KMud2WvmqpmlyVTst30Pzntsx1Lur748Do23HOgY6Blwr4JFv&#10;/7OhXiKxaC4jEViJhO1wPfBh35HR3v4c+eGjYmo4PkyEH6OJpsgfX+yXMsf79+zp79w1BE75zl1Q&#10;Sft+f3/7H1w98LWv/c4PfvXF//zFH/zOH/7hiRO/+ua3vzr38M7BgyK8xN0HoFacCtQ02LX0Ih4d&#10;UzRV/WK0npJOfZT6xauvvzna5+qrYzYfNAhZoxDcSiBUaoJJfyxSC9MCmw2EezVrnK034RaMacPH&#10;urRMJneTqDFCphvIhKVHenkb1FWt4VE3tRGzjdidRVZWA/EmLcKxsx+QdEqWlM+iBGSusgSte8G9&#10;bwpD+SrUBS6skGPX/t6mYkZV2aQefOCC00SoBME+TvRUGPxO0zA4GEY+uhWqWjTf+Tne7banMxny&#10;C1E5jVeJnCCf8WN9/y7g8tYzNlVkcTX2VWbBshc9YUSJEpmFNquzMCo47QdNhYdK7lIwjPrKp57G&#10;PnQageuweSCaqlqcuNRfVivFKs9Vq4O9EFYAAstSd43xFTf0KLjLnMwcX2JmlQJOaVwsi+NgM4RE&#10;fOGK6nbOWD1WXxDiCC91BXZDMRcqWAv5YkqFnWhlYlfJsoVy3xJYT9bp3e4h6xrEPJeLZadnZNQF&#10;AgtcWNH5bv+4zwdhz9P+KQAa7zs7p5eTcviEomBQe24VXI0sGIYvA6KB491Bh3VVrrS95YWqjbe0&#10;POQr+wA0emGsp6dt9NzkexuXCYsk/bCpsyvUExrzlctOTl1FHARIN2wMyjkYBiZ6hRsc8wyOtb3i&#10;cr3X2vrv8nxsla5uu7as7M1f/fYnKnXZQzBhheednq5QqIsOD2L9KgQdwpZnAcpwcopOGU450Iw1&#10;RS8CwIbn3NwpBvTS3WkgF+/9k6sOAisB2qQmbM6eMSxUCGDI6xBRBligaAVhk5SiNSUqxPLYBJTy&#10;pkDlxuV0Jzu7NkWfRxQ2NBnN/ish37C204KWoF+BPkEomepwQoIl5eAkmiStQ32rsPEeKqV148cU&#10;mqNTICv3JAxBeEuB7tcnvgVjeqo9xVdjDBNKXVRUNx0k74AqZhd1QAFji1IHdyo1zLjlcdooM2J0&#10;DKI7Op3uUwBEmt5CCjxYovj8sXMusKiRbXXiOgg/8pmt+9pK95vfyKVzmiZiVzE9nOonQifoc7Y8&#10;+5WhiHg6l8up9ocq79nzbNeOvpXlvr4/fuPc8ed/7/njHef6urv/rLO9t7d9F1FHRFtGLWTnYjlc&#10;93q9gb5dR0Y7KrmclgMleSrGMA2gCO2avFqcGmq6ebOpub15J5xOnHh6+ebOEzuXhaUD5PQXf/H3&#10;f//3f/E//R8/3kbO+cEXn2359mtzDz85mBFFmteIjxa2C+MvxvTHR3ewxeK/p3dV0+jQisVPD468&#10;2eHqDtgKUUo9h8wciOnGzEyjzZfEMpPEspGxzgf/iGxMsPpSw2mVpBIsubnWtPQbVZbZNI8iiMUP&#10;mi5g7g0yiZfFzuVC9tGr1+mkiUV6yIJkCufJNmYeTYasRDSrUIoD0V0L7WC5DOkzw13tTX/iWVV1&#10;+AA8ubmgFfqBRLcEHf6z5CPg8pDnGQFTOdFXRSfAy8GPqmbSMSKw7JrGcyiFVG2sd+/3/n16ELYg&#10;DHBncKmke7qM/bLT43cQQYURz1hxn3ZQcWWFLGoHpiSGrX4rj0mBKM/hKlQiqCDM1ePZ31/RipUq&#10;X+WLR24Do4EKrF1lnocRcaebl3FA0M6s7JQtKsu6Iwt2lvRq6WsFgCpolc9nDfXf/mkUK1iz0d0/&#10;c6Y4Tc0RgTViK20JrC2B9WSdPqe8TQQNWLBAZLWNBm5gh7AgCTe7/z/23j62rfvM8+U7ZUo0RIqm&#10;cCJLlASKYQTrzYKzMAU7XslO5EFHdtZSmnYHcqB006A2bAfQVfMC3Ca9k9urOWNu3DI80yEhHpMB&#10;2HPIJQ1pKB7CxxRlJ3Kq1o6UjS3frWPsRTA7m/zTi2AXvRigO/f3PL/fOSRtz87cGbfTa4h+0ytF&#10;0eLh93yf7/P5+siDghw4fOR8Z8rvm27HkLvEaHISrI1kcBSGNc1AbiCPcAsC9Yg2Icrsovqd5nPP&#10;e8YKBZNpZcCpFL0wIGw+3NncYi9M1j2Wmo4ayElSx3tEYTn9fq+x6GBjQrjQnmcKjo9liv2z/WeG&#10;yBPi/Km/ezQCK3Hwh7v37svu2/fti2bkuSN0C4ruHU6g4YBXRdOu04AehOqcxkZIvMPZLW4PTj8N&#10;dCwUWo2Hjjho4N9szmAlBo4cATTa5emaNHmulR+WbcdYFLg8WWEV4uhsIMjVialaDoOmpWTKxuI4&#10;3Yp6YNVQl2r4QTm5xtf6eW3GHb7kF1mhTmxxsv7BZT0FL1dRoYwT+uCFArBysu6zaTBU3EWUCxB9&#10;lz2eSexLrpg8b/fchpldUpRE5FqBuoI9PyaQdGxoJKrGtHVAHAomWUdMZFDjGjA1FU0ytiheyZbG&#10;lcLUO/0o6JrheYn8KEebjwe+uJTLxReFHITk4uErOXvH5p8dLmUk1ruDG3zf6+kI7OkFjOjAjkZv&#10;7I6keIMDAz0dpk+Jiuro6AsM90/MEKn33MSuXUMdfT09RF25G9zvdeVyY3ZPOOzpqhS6PPb3hobO&#10;bIjqrEpu1KDaqURfAvhVsnR7cNDVONDWcHXva0Rg7b66d+XS6qWDBznuY/KHg1kc+Sf9X/7v/3Lw&#10;4H/e+Uc7d370Rx/vfO3b+79/6AffuvhZRPxMhEERYL9o8GowqqXbIygpo1ENDU8/ANgX5MPuTTQP&#10;Bd5e86wJTELFYUcvLYBbVZfESoeXaKFMAtWOVsEMCktf9qtRVTrTQYhr2ama0d2y9sG/XKyljAKF&#10;K615WYkHc1jVK8aP54Sa4mdOj34tcRr8AX9Sl4Qq8yGcqJsH1pRAE91VXgKIAxFl39hhxYAlbSO1&#10;ft3W3RA0x9YBxUklSUodGTntg009wF9ZiZqB9Pg4LAWNQLDc6n/T8abN4T3isB3JiEnooIGjADmB&#10;E4G0d76jcPkRqYlEr5lycmL6jDDmcjicRF6d9cFM0HfWh7uDp4m28Y2fxc1HGs63ZWh+KsZqmzFy&#10;RTRV0f9OdyfuOaolRTlQgYj79V8RgeXxIcQ9b4Oy2WSKOlXUrtKuA64sxTYaU/TOgvisA2oIjZDB&#10;Mjq/bv/3T8EewgfAwVr2x5CE5brVW9gWWNsC6zG7XMk1/CVW5eQR09AyKTyRywnXc0L26lW/7YjX&#10;CHV71uC0n8iKaWRx4pkJljzHYGWZ0hp48zqPo3SorwLQ6BHneNC2vuFssYODZTLdcPuLRchgNfce&#10;nus83jd/vxv8ZKWQg7A7LOR1+p1er2JRGQcrhllxyuAixw5FKW58Z+jcvP0/Pqoc2lOrNz66cenS&#10;vh9+/64Fl4bRoyNnmz+2EIUFUmoaZVSQulbTgGVoxDdMI60B3j01PdW4JwhErGctEG+nNAutOoIc&#10;Q/76VY+nq+AZuxa+X//QfhyOLgJ+AdmoL7KUwKCLG6K35E9yWvy8uidIzS4an8pugtGl9zNzNbT2&#10;2iGeXo6DDpZcJbvrdc86b4tVDHI1dld95r2WzKDpxpxc1z8oVxt3wuxKy+xdBk+XZ3LSEDcUPKa3&#10;WyYwE5WUzKimtnidzCBi/zEKBNiMS5LjNZE6Sa3EWUNIYWMOW8eL6kCCOzXDMZFxtMgXMotbjDXK&#10;ixL5sY2eON4HSTY4uSiDZsh5utbWAv133kDaKWbAyLWYiz0dF9qgB6fV7XZfMG6Vhi90mBq6TF1d&#10;a90HunuGO8Uoj3XKg4NvHBvqe2vo8HDPAbh027vsnl/FC5XCT9e6+g4fbp6YUVUlJt6Lljp7i4MR&#10;cYYIvY1MzNe9urK21tBx9cbeqytEWwEYFpgE6Ro2OWoeQeayH19a/Xjnzj/64e7f/nb//r+6Oyhu&#10;iXysJKEYxF1B3C+MagYZXQkAMnwUMFj0GxP5meS9Y83DLX0ee5chTCRUbgm08RJwuwS9RIajnYCY&#10;T0vUSR5cianfCKRNyxqOnRPYOqJuQC3fl6RK6DNC7c3QwszVXt1yNee+XJOh5+i0774BJKcNGtM0&#10;eJ/GG6/n4eMwEdQKFuM1GX0dyJXm/gOARq1WXxANoKC190CHN6J5MwBqSPE272nYI/QTDeO3IhXB&#10;f9Y6fhqy7lar3/jmm7YjNoh22yxiJJWKQAQ8hqi/TMay0dv1qPTV3z15wUVO5XhG+0xi/UXMknfl&#10;QUOd9Y2cHhn3jfgQ0UCknzWI6AYfrBO6MjQxhXNPcj5ocSkZNXNTKbnUnsBc3qUU8zddpXzAUxCu&#10;GwoGIrPsTpdCjswU5s7KO5K0OQiWJOl8kI0OiQhNioyQxcdsaOcB0cJrPN97CSnuQBp9KuED1ZnJ&#10;qLcOexLbT8jbAuvxuvy3tQGns6TklWJR2SiF+gqGHCVwyzc6yBmPF+wraDK2Qpj72XXEqdPSmnWJ&#10;SSuIGNGWwljsZEYh8srmchiNvqDx7t84W8Y8sqFQMZn29jqLTq/T2Tk0FDrT3OJ55b4Nmqbvfnj9&#10;urD504aBxvO+Th+RYnmXBWUVBh/WEWMKUstiISdZu068Om+vaST8Z16Oru78aN9BOYs49wxrATIT&#10;qfhjlxOSVlO0jpDiKqyoq9DFotn2oI+xscDXOjR1xBVjiTQ4chHNiWuWUumcx2PYRIHFCQ+/sLKc&#10;Gqh7VpcwsnzDRHkIeliKSKnNS9VBH0bUV1dreglZbp1xsmgY/WA94JTW62QpfrTKYKgnhtYmxbTp&#10;IKeNAGXWhsPBB8hc9gH/rJoHk2kpIX1rzuDxmEyGSmXT1NXRMTTxVWoryfOM3U6eJoCbyVPUAJpZ&#10;IJO2BjELTnTEFq7HsWEXzWNtRSN1oHcsnEkyUSVGtZpomCKepJCt6FYS2wglKblr6MBPZYpFzQnl&#10;XIHIocA70p2ZGeyZhoQU5LZufeed7gM9AwOt7gH3ju4Lfqn0Vk93R+BCINDRtRZw93TS9miR/5Jc&#10;/RszACA90Xx4CEpxujwez2SlYigUOgI9Q739PAS4yE0s9c5NRJMzMzPSTHJ2oLth796uhobu3Wsr&#10;K4Djh3o9ykTH6FNCG5OlIYoO4XOO+6OdO1c+2vn+/u8/ffeZe1+J4ABqRdgMyzrICq+1ZsKtpJZN&#10;g3uS3FqisE4M9Z3rO2cvlMPA+oTcUpxoLfJF0zBkK4O5o1E964tsQOoRlRKPh+vabsiH/FIPZglC&#10;mKsHZS2zRh14JcEKoGsi5pQQkVjWtwZZB2HtjFDIPohqrw+qV4mooLfAxYLvoSzEBZpyL8O3t7Sk&#10;B97DNVbdU61Q9jxincYBW/Dr9oDbFsEVQkohIJrBQfQVUBBGiI4hasUKqgXsK/KmcajHcZHzU3R6&#10;sGhyMClCUICoaotFVUeHco/MrDkq97osuG3Em5OwSojly5lMRvGGyOmxzzcOtV6Qaz/rh9Nl2HKE&#10;mWZek4sx7JzIuJQSFJ2pLmXD1XHqVHeRCCzgYXntHkOuUvmVIZf71O6F1mqYEuISITnVoV/PrK0R&#10;kn+SODFMiWbtzXBGnvG+CfrKj11CX7fJv0gkLqPGeiphVRQisYiy65S3MQ3bAusxuyystc05N2ZH&#10;i96iokyc6CuYBFzHTsgrDW/avDZ4SPqsU0Byb5x+fR2hu7RvinF7Id9+Emtt4H3SLYcCFpYDKtvH&#10;LYrz+LwJlk88hbWeIOgrZ6i5ubO5uWW+8sAKTVNT05ObBnnfhReD1s5OXE93uFDtxPhUhI/hkgqk&#10;BDKWorLr1cD8WOWRHaSevLT3o0vypY9/cJFCIW5h1j1vI2rO93UQ5RNGsSiLwQotZcEpsLHwfePU&#10;5gPNRQSWw0KjahJuPUrU7DPHdp3zzBs2u+avMYOJo5klZv3IHB3BZZG4DgYWx+Lr2SyFnq/KrJiQ&#10;KJayHrZiASuaIs/W8qvqwFocezbmqhwHBidlFTlUF60iDCKb5Wq2EakjpfPd9WKdqkbT/Cv5Ptpo&#10;ueaWcDmZWV4yA3GRnwoDnBRXDF2Bn4S+9wYPe34MdUUEFg8IBfoayAB0ssAbEsUvyUtfinTStcX8&#10;GToGpIQsVFUYshLpuiGDpEfEe9TkAr6WvlEIFo6UMd86fLzDUxkzlIm6yMmmrq63h//6jTtE9TB+&#10;FggsovFv9x7oAYE1QBRWd3c+dmx4+MBP3D0Dbnd3oPvAhV6en4GHBJC87t3ho/cAPToXah5qeStg&#10;etsOa6SetUBPz7C/pJIHS0mKSqHSc9GkCGGsjG2gobuhoeHq7t1XV2AjgHYXJxZ1NEENA30xoTXv&#10;hHPyykcfffSv3t+x/y8uPvNM9CuWZYeMO1QXsmD7PQ2xincSsipgKpkEjcnfmymdIDey2941Fkbj&#10;CpwfYQnUFvtPp1+q5gagwbTMGA7huKAB3fEdi7V5dND1mhBa1hXSMphYCZbjCi//UrekUOmkMRy1&#10;XC3mqdVRy/QNWbovyAkP6Kt4bWgePzCOZzX0pghpoKoScRUnIpJ82FLd1DIBrwvh/7DfOt3YSLdZ&#10;oPS9p/uAn8cqwnUcyAGnwe+D8eC4b3wc+t6tI/7TwMUyAgXBaHNgwfMRh80iRlPkZzEVSQFvOKOW&#10;VJfL2Tv56IZh3xVMPjVDZwtE4iTN9A/8cjlP+06jxIK9Rsi8Q9AdVge9qoTGE9bagMjKKKVSvqTm&#10;84qrVAzD4fhwRlFd+bzqs9sL5DyoUMn9qtBRhKJZoq9sFnpXJOnGILtL4E9SA55SpZeiI46M0Waj&#10;7dheo7G9TX4qsbAQRg/rF71KfoLc/Izq7MhtK6xtgfV4XY7+2Z45Z7FIfislpRQ6YMpBYEIQFmTT&#10;fptNycOj0eeDBNJUcIoILDXDr5uldSqxsCPnJA1gwS4hyCzk/Ba9fqhsv6j+9Qly+lMwfeoxrbl7&#10;57z9ztFQ/yh5wjk3OfnEw+JQpy4fPdX0oxvuPe1gY/n83qIKvVexmNNfVMDPcpETwEyppEwct9s9&#10;hUdH/v0fO3evXJKF9193WDIxtg3Dx8jRxpL3QQhrGrLswSnqYk23t1PUKGU3TI0Y29vHrY17DjUG&#10;G/dYL7q0oDzNt8eoJ3b7VXJXeDxj16rzvTJdwmM2FbdZgxDFdmcsyskK3Kq8uQpzQ23+JzNUVrYm&#10;DgXvkmkUncmarJ7WkrUyQK4mcUX0JC3PkbWQPCoxjGqVH7SwZMSU5oQljUbKIFdl+b4+xbr1yOor&#10;9MPLmiCLGwqGwqaB/GwUyqbA3BtRGjZH10lrZdbYmVFElYsiTePCTOIkn9JCWHSHcJBWGtPWvS0e&#10;rgwmgSinMAif1Oqe8fO2sB86iguJIiqsYyc6m4eOH+8rxMuC6dOutbeHZr4ClIGEG4dRHKaZI9GZ&#10;Hndb60BrK/lr4ECPy3K7+Z2enh6YFzZ0Dx/wDERTiJYlt/cekB3AKLt9e1f/iTPDB/rsXfNEYgUC&#10;LQe6OwGtGCNfWAyVonckUVVTg649DXsbXmi4uvc/XV3JcnqQnPxZZPtWVxbDiStlfAPEsZAiBDKL&#10;I//tH+/c+UPuh7/91rOpQVEEgZfE7zGl7VjiffDSYDSqFwUlRcazT5I7KnlM2TXUR26jfYwIj6W0&#10;EAc2LFZK5oQlrWVwMVztBGQwT5x3xxc0A4t8Srg+nZ5GhaVR0hP3vTdRk9Ra1BLnFKPA1RYbpu9j&#10;aCUwSMWxzcW0VkItpOvng4htX8oK8XQ8DY8KfA9UQsvpMOvjqVtQxNexJCixw9re3k6LSIPkCEj0&#10;sxNMaTRpUnQi5jgNG4PjyBNF+IHfSPntRofDAihAh4scQlPRz0Dz84CNRUM+73IOxB9h2KgpLrS5&#10;LGD0m2+RoxbyRtehq0ZMmS0Zl9d3mpz/jZ8GfsRpCOVbff6iBMskPK3VIT8sKR7o7SUF0hdK3tWB&#10;13u55CrdLCn5Tkh5kHMhSGIFQgA5hO/OFTPr1Cs83ab5r6KaZOWDzOejZTp8zJt/EymsXqN3pL1t&#10;iUiruJCAFNZTvapqjqnmCfXm8OQ2CGtbYD1el1MN/lHQVyXlJnlwNQdMuVwcO+RMa622I0Wbz29F&#10;e2bcOm0NjtyNsTVc+vg5CaQnDDrqZZ8xxabYbEUjEVhB60VFbZ73VHLkWXRzrW3O7ySXOaezf7jj&#10;lcnKw1dy4Y2ncoW1jj0hX3tvpzMEeSxb0Xm4M+R0KKrFQvRWRlVmN06cm/eM/emjux+4Sx+trHL7&#10;XrQV1Qwt9oKaOnLIsbgOT00HgeAO80DaloOKC4eFU8DKef0vkdLQ2Nh4tr1xXHFAqJNCvDAvD9cn&#10;8bugNsjj+WaZu39E+AX1mHIyaiLqJ3HyQaKjNlGNrMqsVZBjXKos9gpms9rCIA2/c9WX8R+5No6e&#10;pXgjjfh+kA4HsVpHF11ybbirzgaT65SaUAW+0xvAVb8mh7aVnMPge/bvGYUK5CeCHLMLk+Rfj0G+&#10;MBeNShJVWEiDirK0EG7WUekkgmzicVEOvCRxC/v59EocKrXEKF2XS+IwMMKzBboIvSqR9T2DxBrc&#10;wg8BmjtCzaWZ2/2h0Inmlj57QTatBV6euyNKuG9Ik/JU4ZkjUnd3j7u1deDfDAy4u3ukWNH5zsB7&#10;0FTodh/o7Tad/woHhGiLgcCJwpaieOzYxK7moaGA/dy5wNuB4ebhuVsSOV9XFOmeqKgifOuD5nH3&#10;3t0NDQ1/vm/fJYFL4HyM6KnEYlhbyEt8COggXL2CM/8wVVkYIIcXhEsHudVv73//BxefGRSpOxVh&#10;Bc9sNBiNPKP3N2LMHXJrWxTDKiZvFftPDLX0kUeVgDopDjz3JfajEC9zcT3brqkiKpLKoMTKtdt7&#10;MPyDOD4TXYsa7WqxRsQ8SG3QlFJai6Nz9/U0U4W2XJsAI0IsAWSQcH0OC6epINIQOAFY+qV4OA0l&#10;1lrSvXxfPp46beWaiWPCbW1vDLJqLHKOeSDQXfzMzJqegVVjXk+6TvutZ4legWT7aaMfmwhtp30j&#10;NHmFHtYRh5RMAjGD53FVRyqVXPmQ+/IjDXMfLTQoloyZZinw8HxPpAAqSMtKqivv9ftPe08bfbBW&#10;6PQqUiqJIEPRjJt+EV7NuFQLWGtKXslvOFlPbCivlFRltPNcl8ewacj9ylDpGqJFORbXEcePgc0g&#10;shAX/WJ0mdBMN8o1Ehb0PvOpmO1Nm1cD3be/F34qkRDiHy4sLP7iqd6YlIHIq1o83LWw/Yy8LbAe&#10;q0vTbm/R63SO5vPF0Vml2YQnpGA2rNxodRhtTnL8AFoKiAkiH9ZhkUaS4JHDgA1mhDNQMgzEpMxK&#10;HmpyvDAiDF5USs3Pk0dnAaaEPc6Q0+nt7w/Nhd4JvGo3GJ78+27SqaO5eM7UsGfPb877QucPO71+&#10;p48os5AL4lcWVyxGTrUmms/ZxybjTz6yI1VTYvXGyj75tWcVrwsz7mBuSxbVpViKwcZ28nuakgfx&#10;kNtI+e5TMDgk98tII+O4Wxv3jF90YQu2xJJckI0gh1cisLo8Js+klnGvEVmbuniRafcMHdzJtOmP&#10;lgDquimLQoqj3Peqc6Tx2/Uoe7Zqh2U1PNaSXuKcxUGfXAUx0CC7RueSqdmEI0y5ILNYvSxwD/QN&#10;VvNZnBaPD5fhoyAgfR/ri6b7yLMfbA8WNnNEdnvGXgkMbEC8PYJhIJH6VqiqII+FthOUC37JeAoa&#10;dQEoWaC+7mmGDPzWSAQYuYJuZi3WjXoDf4laQok3U6o79j2Tn1yp1O+82T8Erc99Q8XnkGsqilsI&#10;/xSp9RVzmvv7unveawVF1ebu7j2pbhR7ycswMHS7e/p+4oTZzAwPclBkuHTy10leOjYxd/jM0NDw&#10;0FBzqNM5I6qSuqEW1egdInTIx2eCO9Z2d/9xw+6rl7IcQknBpVoMxxcS1MdaiMcX4gtXoMoQK0YW&#10;F4T4wsKVqpEElo7Mfbxjx/svPjs4SMui4W4x49RVK2BMRrcgkpWkrLBo1IzCEfujv5qZuL1ruK/v&#10;nN2T0+gMOCWEbDvNqS/qBNFEFYMVFlCNhQVdmywvJ1g3zUOQ7Gmd0/6A0BJqM1VpvTpQ62heXqwu&#10;EMbh63Pa9XAP0uIxdLW0FBd+Dv4b+YNTwziqNqararoWaVtilfWVDi9+Y8A6RR7y0+34wA5ahwMN&#10;+YiZHfGoZ8Pb/OS8c3zECiQbqLwY940DRxMkCNhX8I9LAsMVKluJ/iFHBFUp9gffu/yIT5Jzaz6X&#10;Zd2yziwjXsTUeYqxEj5LikS9ZMjP6qjTe5MoevI6uUHoB0OTAfmgEpFW5EiH+srlirOrncuT8+7i&#10;aG+fp2DIyTmDoVJwWmwO8v3Bb1RQKbZGyNPQCKvFYdZWimov8zqfWs/kbURi2VBg+Xrd4Q/ID2wu&#10;vkh+lH/k5vlMLJnJWLwh+xPba4TbAuvxuvzZEUhGAaihmC81d2GFCTwNfnKjzWH0eudgTxl+B63B&#10;Q8G767fM2NdHEetskEZBDQwMCgEsxeE1Ov2+oC2m7no1YJ8sgIXVMF509s+GIIV1eOh439jk3z9v&#10;b2o69eRl+ZO97j3Bzk4isuZCoK/mvC7yKITfFoUot3P2eYPh2qN7QDYlLl1dWd15Ftxv3JaUsNka&#10;QvuzQUpomKLg9nbKaUDTasp6Nrjn6SPIywHs6NQhcgILDHc6NCX3iorlhmrs9nH7PBGb12tUULk6&#10;z9MMJy4rY4kNqBlqV2FfDvyVxRLoLMc8o2wtliErfMHVEK30zhzyGWwLMFu1nzQyVU2WitN6DOkX&#10;lKsthFDQI9SmrfRPoX/KglxDK6VY0k39NiD+vTaatQmR+MJYYXKzIBcMJo/pZect7MJJbvGYmcLi&#10;YjrhosF2ZILykMeCN0YZ8pzSF0SW3R58SZNZdGjIiAz05SSNeOPbaHQLsQUSDBEl1HBQyC1J/aP9&#10;zjPNoRM3j0Wjd7BBGWRKUtwyo+yLiGpx4nBfz/BAa6t7oPUFd89cJqaWhgZeAP9q4IWG7t62ktml&#10;ZjAWjzuP+O2ImKMXj5X6mzs7nf2h/jMb99SSBPrtq2h0RiLvnG27sXJ17+4/X7kk40xwIZy4vEB0&#10;lPAJffa/AgJLuBZfoKojkSDvhN6dBXCxwN+CN3PZrHzwX73//o79UxcHP6OsUZiSJrE1h9UdMspo&#10;VOOFbeGdCI3RSfHO7ZujzcdbWjxd12E1EFL0IJYX4kI5XaZbjIuLD1pPZRwTxhHFkMb8U6JuCsiM&#10;q8X0w/tvcEVwmeXNdKw77DAih4vG4dP1CHdOy6Mn8GdzCXYf4+k6FSegTZWm5hWzrpilRn5Y01qY&#10;HhP7dVXVbIS5PGD9Tft0+zSGAsgDnVblUG9mnZr2MZf/LEAPYP42jt0z40aj7U3gXoF/5TXaoH8w&#10;hWt9GSK0yDEgo5ZKh01PPupj+J8WdofMlljMEmPsdOy94WliLMUYVzE+An5tJJmEBi8UVxLjVUGx&#10;8wToq5tEYWXc7Jh6uaRAImu0J/C5ATBY12VDzp95E4qeHS6LC+FZjH/FM2XHNhkxlgU8riRTYClz&#10;BuSV7U0UWFYisJ4iP8RCDsbcP9q7LsE9tV4qdpqWtgXWtsB6vC7C1OzoqNPfGRrNKxtDLxcEMP3D&#10;YXmla78D7NxOKFUAeQXjsYtfxrSOQDyR07i95GEEle5g26gYckcGvPWIRb3Z4jFVTIb/XpD3BdXZ&#10;YpGIpbnOw0PDr87/A/M9IrIuy/v2Nuxo9J3vPd/pn/OF/E5XzOLKWCwT+Ymbx1+2vz1m+PBRZhkS&#10;K3tXD77WanNYsGCaMikmFMVh8XZiDgvQV9ZpK4bZYX4AXPeg/+nGdqOPFT03Nh4aueiIZRQsaYTz&#10;xwzLYN0iAqvLUylc0+QKhJc0pIEmXSDZLh/Ux3O6dNED4tksm/5lazROTfypBp4lZL9g0CyuWq5T&#10;roawZLkG8q6j3hHGVZVqHMuDyQ/dfKRxrHIVmCVU0e414IZaGkUhl8tBmoNoK8FQMa0d2EVEAJ3+&#10;QcNzEiuYUWSBeURbCOG1CM/EFUaLRErTjFDMuzb1GqTsBpz70SW6JPsY/AjGKQAwVDKa5Im2GkzG&#10;JHqVd3hxphQ6MVo6ducOWF9mujvIf8mEGWwRiqr5K2dPW08rTARfcLt7ipKkloZhYuhubRsYeKcn&#10;NMiXLCoPUXxUiRFqZYm8dJIX1Y3+fnKi0DnnVGZmVQzh3yFf59bMxJz7xo2rN/at3FiRORgALsCJ&#10;/RVIARNFkLv+BC0jlgtw6gMzugW6tEdeuHIlnNCaasLcwUsfr7z27fff3/3ixWciLJR2D29GlN1T&#10;rAQ7iuWHNJwGA1XypAs68M6EOkEUlt1ur8QF8rXLABwVsCcnTdHuLIi1mKgjU3G5n4OOYUJlsY6H&#10;ldDD8ZoAqhKzwosatSHBMun6Ih+HUo1LYw1OOlz7JdM1nx4HVQbOK3Wjykvh2iviMDMfr+bdKS4i&#10;TVtzGM80/EBEHj/6GzsomAXSADAk7OnY6/ysWmOMSiZjpFRRYKYD0NPotaF5hf8qNq8iARQ3KWJr&#10;K5yHZjKuiZDp1CMXEacMhjY49YxRMjOqHajloVwqHVWVot3LqZMAckB/CWJhZlUp5fOqms+7kNze&#10;y4KtTUMl8oxQUkPdDZVCAaqePzFM+iDjjhGsDLmCJJ/hqeakqVP09ZK8tmcJzw8pOjlcz0BrEJ0Q&#10;Gn3nD6CQFbAs56l9KdV54bzZrCihwsK2wNoWWI/X5cr+2eKsMxSCLcKN44ECxUbGBdON7iMAhYOy&#10;BSwjBPXw7K+ZvpLooQbcLIk9iim3XCIPUZfi8B4Z8fuDIzFLcdgz5vFUDAXTSrtSLBYR5X6m951z&#10;nsl/aGOESKwPjj71o8SFHe7WF4Od58+ft8JWnwWc7I3elwPznrFvnnqUd0VTYuc+bnXniw6HmkH2&#10;nQQIeZCMaqmzfWp6ikiqp4NT7Y2N7VRiQcC9MWhtPDSNzGckkB76loXcSpUVNoLRR0n0mdst812e&#10;ycq1h1CwdIeHy1YpoDmavCJPqpt01IczQxZoh6niF0zdZFe5B1LmtMqZjgC1dpwavjsWOsusubk2&#10;uiU84INpCfq0kBVq2Oy1GgpXIWVZx5E+IMa0t5W5QsUA6fbKZK4g59YK+4buRHFIEYNceJIi2kGV&#10;UBsLUu9EeAG0KcozV0qMnaQRbvSw4A/UNtM4VmQromEdEFIeYRF3+qrOJoiiacWYo3Q78Y4k8dLt&#10;GYxcQYwKTShGgmBeGRTmfBUaaiN66gXye2CHWwFn8vALA+QtrT0DrW09PvAJIOIOhlfyK+rGRaC8&#10;el2SpFulje+E+p3O4oZ6SwJ86T1onJ6Ze6e74+oa/GescpimWiDCiQiqJ775zWsLVwyesfgT155Y&#10;MBQ2w8JaIU5UF6BQKbmTPEEtJK4sagt62YNEY32088Zrv239q/8ahfHpVlL7LpOospIs7a9xwtDP&#10;u0NxWWBiqcqu/paXA+c8uTiWHsHiHRFZ5TSYWPfppkXtFUg6xdMP1jlrw8vFWgbDop5q3yc8rDYH&#10;WKHLWk+g3oQDwAbyqh7h0lSWIOMssszqBHXSVTrNlherSgqZWEx7LXG1WoqruwUyfuXFp3Zg1yju&#10;tFjJ8e+9jgYlhedcLNO9TtSKy2cdxxU9qKQx2rDY2eawHfESnaU4ipBvElNgGMGIEASPy9dTOfXo&#10;j+FNRwsdPjPUNVGPDTwliaWj2J6gmdlaKcZSQHlkRqa8Uswr+XyxpLpK+ZujDZrEuaIqN5WNvCt0&#10;oMNTgCpCuVA4cJMSsFxehyXFrhJPs82Mcc8zx459cQo/hVdVo8OBWEWjze9rb/hGgs61AYSVvltS&#10;nZ031y1K56fbAmtbYD1mGaz/tkPJE93jJQ8xZdc5kyyUoSmEHGguddug+Zycoo2cJkqis3FquvH1&#10;X7N1XHMqphcyAz8B2QYn4XHmUlwuVxGIJ9bgt2Jqyfm8x4OkhpW2IjLjQ3PN53uHXp0fW/jHHWqa&#10;Loe5lY4/bmhocLdOv+6wWJS8ctMZsL/t8TzxiM32Jm7nyubO18468nA6SM/DYMqXyYilzvNTU0Fm&#10;WwWZwiJH1qkXsZ6wsZ0ms8g7vuWAdnpIYVHGqERLq6Vjxz12ojSv3RcSr6ll1sQMNCpTf4lO2JjX&#10;RJUQJ9TqIdj/Y2BSOoHTSA16x049EJQhEqh0Owhzwp+D9XRQy69na+aAVe3HVbWfULNAmNvMpcs1&#10;LAjqyz2Y0grTciDyFC2MjcHm4CSRWJsFz9rameigtj24RbcHtbEg3QgEE4tPUi8GvasItOWYxWgN&#10;sV3EnkDy647G0txiRHcxqdXoRGl7jhb2BjuKiSfQFkkRSLbkC0V4RoIARwuBWSy/hLuNRNfdmevs&#10;fWHgBfcL7oGeHW6HdEsq9b7Q2tra0zrgdrft6TWq5pIk0mJpVj0t0mEnPyNK6q1jt24Xi7fVmChS&#10;0KcUK57v+UnD7qsyUhEWgfQE2mkhEa50kR/wsVc8XXbDz+bn59+2T37ICR8+8bNvftPjyS0shgUt&#10;C0Xj7jDogslXgvv4xs4L+/ePp6CcMcKqsIHcKg4+E6VBNTGqwSqi96g7B4uSSZ684dbGxC4svq4I&#10;C/g/FyfXWoZrFrK4X1yz2seiX3pUnEMNlr5/2vagRbSorw2GKVx0eVGrHkxTR0vDQEBcXV9bpMEu&#10;jguHq+XMDBMahwVBroYXCvwwbFJMa2uBLDSfTsfppmGYYrBq8Ay108flbwxYG3GHECOXwfNtPQ22&#10;ZMwSoyNCamJF1p3jZ63YRWOEaBIRV9D3bPNCk4zDpXE/UWAQAZ/JWL5uuPw7URBNRwV33myhsdgY&#10;RUkQLZVM8TpFgUgpc6o6PUwm0WDKqBmXQg6oo0Vv3pX3jjrXtNvX1KsS4VUqKb0Bu+lzoIzKpk8P&#10;Z/IQAbFYvA62KEj/Rni7tlTIlgjpvymeaiyX900Hi2D5fe70U7i+kVggP8hPLVvEoqioUsnZK2zr&#10;q22B9ZgJrFxvSSXaanS2qCi7ujZN0ENILuV9a62OI16bP8gcLCtMxr51F/JEMZ5nhc+0+hTUxDqu&#10;pRAlocLJm81PBFZw2riuqv3nPK+Qp9SCvNLj2gALy3nm/OEzvS3z8//IZs+mpqZTp578UNiUTSuX&#10;ru5uHbfYFFfIbjeNTT7yMMMpbmXl0s7fnnUVLRnkqJph9wcqLni18zftjdPBqfZg4/QUUVJ/0ngI&#10;KViHDrVbyYuQ04AiwvZD4xaHBd1yrFFEpAXOCI8dn7e/Urn+q3K5XD870wFTemwJiex0ZPgFEVBy&#10;3TpetoruzOoNhqxMp+YV+GvFJHNs/pilwodVGXIH8QseXM0yxaWVPevJLIrMYn04Mlevt7iHwRhg&#10;DZLTOFcMghWvvhuGTLlXPJXcZmFy0mAQCh5Pn/OlCMgaEVwfnnJARWYrUX0E2keMAHR9S6OHgq0V&#10;YXV6cAF1pkXbtdyVCHPGLXaFUV1Z0RbkOiMLX8R6Q3FGRGaBSF+k4Sxct4vijA027SK3Ontb3URg&#10;7W9tfc/tdphVcaJtYIAoLBgRunv2lMwqbMAnGXkKGBC0o0eEqLsIL0pUXYFSjPClzne6LzTshTJo&#10;wIuTJxxcEUyE44ZPu16pFLoCb3vetj9/ruX48eP/y/FX7fP2c88/f+5c5YknkEaeuAIfHQeMwyKj&#10;Pwnczy9xO9/fMfCtdRfP36PYi6Te70xza8/AvYLfUBSdtijFVZAbfufYxLFdbx14ucVeuV4GUBQW&#10;50BrDvkPXMoJD+lp1m2jevyonpNarP13UVsy1BBXmqWVCLNkfE1KHVLp6RqMwiIzxUDIcTVXiIIp&#10;zi2x9mZNfgFWlAFawWPjqsx2IV0LI73vdlKC/HLrNLS6W9uDWJkc7GlrcKZqyATrRGfxUnEEkFI4&#10;GaSbg+RyBF7zOiwSg4pkEGcjSeZM3td19HekIJrisnsiA9RACyZHM2gtpXiEXCFUnUGpmO4xg9xz&#10;qapSVPKqCzDTeXKenfdWFc5aaXRD3ciXzgcCa3KhYCgYPvV0+c1AGXUoLmgi1CL15hosg8QAiWY6&#10;4linA0M4787bvEeAwWo0Oju7Ac8AXi2sxf5i2VVqK7kymWLowjYGa1tgPWaXo+5i0UvOX6CMMN//&#10;ctfadeGaAG1sa1fd5CGR92ObFRaeBoPtP7i4LvGM8UTXRaR1XuONxrBzyqWwJUK/r924HivtOueZ&#10;NFQKm/InDUaYEc72QwbrzPA/WmBVB4ZHr8Cz979uPWQdb7MHPJNHH73bfurjS/vkgztGHAou/YA2&#10;wrZpoilLc72NU+2N7Vg+2B5sJxILyjRgwxCOxcGnqcJqHL+IBHp9zfIkLVQ8drvF01XIGSrlsnA/&#10;qIGF3TFAhZO2L2QmeQ5yGIA6yJALVGjR3mdGrOK0KR2VQVxNpEveh9h1GnKXL9FrgLkgaiQwsQ5q&#10;3dEQckfzaxVjVNhrw9XeQE5PV8m1ASsKdcf3cjmhHM/Wf2dgdVHwhMAZBNnjMVUMRF5BEOunXUO7&#10;BjEHQkQHT3udIxQyTmTIPWZN4WCP0Qa2aDQb41BJ5lABw4mnrtRgVCOYA5UhyeyrCNUUdB+RF6mw&#10;YL06OGeE2Z/EM4YDkUM8/bII4BqMRu9t0Ug4SKXMXO/hPTtecL+ApNEd+x0xl3TssLu1DQRWm9vt&#10;Ps+bFcWcpJuQgEHFryWmvkKhCEEyuBERTJHBlPL/dLa9M9xgWpGhngc4DPGFhQ8vJ8LXBIOpUpAN&#10;100B09vDzbtuH/vec89977ljx3btug10+HcC82PXrn0oeK4vfBiP5xYSmvRAz4f8yOzbsX/gdUts&#10;ZqaE9xdrBWKTV7QHYZ0wGUX8KH8SbS7Kqr9z5/bt/nf6hvsCHkOcEg0Qh8UJYZbDolKIfkla3CMs&#10;oIR52KSQOVOLujhigmo5XJ/EwrVJOgLkdO1DxFJYi8YnErWlzPXU+LQcFzSxlKbLi2wrcQk2WdP0&#10;1j2waKjbbcv14S4q0PZgEeE0rcrxBd3dDU407jUkDSgL1WYbOQKBb6qu3rSxfDs5x8wwsLl5Xc1I&#10;qHhUX/feJ39nx/EmwdSeN2eg6UvNwBEnpblIDLLOlvqS1MWKqS5yWp13FZ3k5Hojn9/Ib4zmHZ0J&#10;/ZDctFFSFDVfUojA6oLcZKHi6erwuXBH0mVzZKiuSvIMvEopWMzFYiifmCa+yAsum9c4YjP6oS3n&#10;cOAXl+G/myJGnko4isPk5kwUQw3f/bttC2tbYD1eAmvAOxdyFhHkrjh7+jpycaH8v5Nj6goRREeM&#10;Nr8V0HRnyd8+KOB79tcSrgti07Ma0zxpPiatk2MIqArVoZAHoN82Qj7t2bsnlV0t5FS8sikXTGt7&#10;FOcs+UrO5rkzZ4aen/8nwIybTp06mghz8oqny3D93d/F/XGKW/lPOw/u+IsfO1RJQlAobATi8XTC&#10;jxbWdPDpIOvKaSfC6mzwN43Bxulp63Q7dOo0ooOFg1Psw8YzOWCyWm6/6vEYyIEqXObqI+BcdfLH&#10;Wv+y9/UMgtiSOVkzlWThi2qnYJUEWuNkldHO0nsGwRDjoGkP8QxUXnFVWFa1yEZ7B1claHF1cpCr&#10;14bZ+3micCPY95fT/9LUVsVjKkwCstCwuSmv9B57Q0SEZwQ1Ek78cNyHwSW2O5iidNAkkgSIiAKj&#10;S9S6mkWKfheBV44bUlFtS47tyr2UZBl1ungITtQg2lgaH0tzsbQ/sE4X4TGKBbjzZyJ0iIgTSvJl&#10;nXv2gGE18AJWEbbaVIkXOw9ABGsA3jBw3mzOxCRRo3dRBRfFFUkKTccNSJR4YBcpnb1vdXd3QHcC&#10;PNMsErGE7nGFCFGYor6y2dFyZtedr6LRLRE4Fd8Tv8LLnTvHThz/2/mxSqDr2vVPCwsAIKVjQkSp&#10;hw9e2rd7/47fWiK3pFJeAtyVqGopteQW2yUc1PYJI0jHwDsYxGVSvHX79q7jfS19do8BlQmQpsCA&#10;BClVO/tjU0La4RPG6kKUYEJZxx8sViNZeofh4nKtq6V/aFhvAQoz+ynN4YivrIEU2IeCq7YUrqa0&#10;yDtyIKsE/VO1mkGMW5XTOFPErcJ0ujZ7la4HmNbQImC5sG16qn3Ej7stsEXd1t1QTK0jvzOD0im2&#10;Ts65MHLlpckrJq1iis2mxGDsnVqHoyR57GcytybMSV+H8O7v8EB+SvikzWsj53bY7Mcgn+vwi1pX&#10;5ObQfUKQQpnMjy1EX5VceayhVfLKhrIR2qw5IHcUvSW1qJaUUJ/9U0i4A8o94IWmWYfL4VWoMZZi&#10;/hivTwq1f2PICtNApGazw4aQUUSNdnaAgbVAVDGMf59adiidrnzJUho9cPl3cM68fdkWWP+Clx8N&#10;OENzTm8RLvm54Zau6wKlM8uFP/5Lr1cx+mgPDHQLEoX1+q8lzZ1hESyJCJCTQJlj5TAZxQFLhF4U&#10;WOsxdVeL3VPI5QqFgrzH5vQqG87z50PNZ4b6xq7/E89WmppONb176nd1qnOK+6OPVlf3jzzr0Iag&#10;cAiBb0+aCLVDO47VCmB7azsqrOC4tf1QI/WypsDCOmR1WCxwV8AIgeHcYUR4a1fL22MGQ6EQF9JV&#10;L6h26Q75ojDzo0QsloqSWfEysq+oYSSjjsGXNxkfoRbZQN0prlrjrG8i0l0/uSrFuKwOI5Xrpo36&#10;19d0m1wXzpJZCaE+LcxtPiS5z+WowsKRaLgse4AFDcdqci+Yemcg8RQBmCfoGZpvx2gU/qLjOhBF&#10;NO6exPZn4Dp9aeYpHVNzqNjLSQRn6tzyCIM9bOF8bCsZZRO/CKO5a0TzQW2wCJ5O9DNycyQ6w4si&#10;BT6JW3db6Jrxtzt7e2AYCILqBXebRTLzdzrdrQP7EYW1wx0kz6+4NwbAKW0Gx5JiFJsAzdWgZLai&#10;5OS/98BPAqaVq3IYlwIXFq7gEOv6pGfN5LFPXvecG/rOsegbEXKDzCdnzBKRc2aEdpEruPfcruFX&#10;W87Z5+e7xuRK7kOkjlJOOgc/QNxHAzuCSXKKoEjQOhSR+EF9NKq1EkZ1QBa7+1Bf8SkwsSaOt7Sc&#10;C3QVqH4SmOoAhbXAqmWWHwhVweIhUl7uq57RvaxEeCkeXtY9q/tjWYm611EPpcE6S9+3PAi7g+n0&#10;Yq1WEqjrRIP4gj5mFNIU0SBgWzYdZ6b1qSOnV0+Ha7ciKXTrG20MgdXow5h7b7dbYXOwGBuHkWOC&#10;AsH2vIOSGSDFrRAFoiL5Dg8a8IHQsqfeStk6Er9b8XAqd6nHX1RKJUsGLmzMEGMv0HqKDD10Z8it&#10;tKg3laI3XxodLW64Nryz+a9r5V9T28ZGSc27bhZ9ga4umRy3PjUInzebyedBAgRINnQwmARuPJsT&#10;xlg5LZhXGZpuj2nt2PkjRqPNaPOOjHid5zsWP792eRF3CMPCL8J5ouS8aqnfGyh8vi2wtgXWY3U5&#10;NTDXCS3MEEDfON97wCPk8CRUKKzsGCHnYkZYlCGKYnwcK5//6u46m7FD6TPdHcQ5WIxaPeQxBiN6&#10;rx+yjMFn1y3qRMu8xyBsmkwmYWB2drbf6QyFQp29Qy3zk3+YD6ZT3M6rH3O/HXc4aNCdHpOwB1Fy&#10;9jbi1jbcH9Zg4x4UVtYggLGsTweD7Y3kpfGLrvUYK8mhNHdYRYyVJo7Pfz5JlOZ1TaSUYcDHCULN&#10;fl+WwahkBg/lakHpwurmpSxXm3uSs7rBpCNJ9fdouSi9dJDL0oQUUuCx3FnA8p0s9B1mq56ZoKk3&#10;gYkxWdBjYByNaZW5OiW1WQ246+h47H4WtH4corFyBjCvCj8zFCY3TYHQsUHYrsNV8SQLg1PrB4d1&#10;mMiiufSkhsBCzcRjKgumb1ugELToOwViaXImGWVvov5XVEReAwwOt/T8FVNW0Wo9NE1vMXI8S8WL&#10;EVaoA5aTWNoDFTlEXA2ApgpJfEy887UbqFhoYQ3scSi2GBOJSZHaZElW1EMLqSMQJecxeDaodHcE&#10;AqvyJ5tEmcSvLCzE4/En4uW4B+hgXQH7y83PvQEkeMzwQyM1b5Ywgg866MtI5K/7TzT/bUtL3zlT&#10;VwXI7gm2lbWICe+DDfsH3rz1N+RJjkhUtKsGX6LfLc+CaoN18ApgjiKPDNufle+Vhlr6qIcFUKol&#10;AUhY6ap5lFi8X/Vg1DwOAAkuXAtKCC9Ww1asRydRp6vSGnJUr1vkNKVD9FUZV/4W674YFDQv1czz&#10;hLAMH4ow1DiaaHHUUpxGxKoW57D535L2Sjpc/bKLMLJaoLGy5UQrFI0CpcGHQay27gEHr4FGIeIE&#10;jCkYEnpZ/Ap8HXLks8T4FC/SHTpc57OoMSK5zP7u8O96+tV0dF+b16VaFNWSUS0qqpwYyDvyB9qU&#10;Y+StFhBXFpeiKPmNEuw2FUeLo3nF6fR31d28d0NKP1BGlVJvRxcwGnKThUKg36zYLDAhVFRy3Sm+&#10;Jn5F7g+LxczUFM+v07QaH2ORr5TD6LfZ3jyClIa2rkQu/MEiduWEwz/KulTVPOsqFTs9htz2iHBb&#10;YD1Wl6YBH/pXziJ5yJ3v7cgJ169dI4dJoSBfMJJjhxOWZILTQf84kUzB4NTrdzMMgxWjRcYYMqLH&#10;EnJKlxHNecWl0gxW4+uxk9LtFvsrBoMsFzy5nyh/43X2k1/O5jNEYI09+Yd5j7z7y48+2rfvt687&#10;XBmJwhpiWurM7GwPNk6BxgKCc7B9GhXWNDIboBJ2ahpC7iyDhQX3aJXDElFp4h3PmCG3abqu2VZh&#10;zcBiBYL3VTRT6cVpZhX5e/U+cgLHlgezjHaFekauBWtBvaEsa0AtjtZGM/FFh5E0AL+qU7RoVw+n&#10;c69A0F2qX3tk8K6wzmev3m6s9gnr6HasBcCPLRc8BcGQu14ovDJW2CSH6jfEdcyT86I2pGNbhFrM&#10;nYaF4DVML0Vo6modI+3JGm5odItmuCk6k0XZtyKU9EnFSZI2FIos0878G11ZRQejWh8yzdaz90Wp&#10;NEJY1L2IOMNH57rdFNHQ6m7t6VW3zGbxOZ/bvQMtLaK8Gn+cUWLIToevBnxPNMAoKUKk0TL4AqCR&#10;MhnvW291B/bKOZgQxmE6mMvFcx67RyACK9C767k33iCiirpKYgq7frS8PHhj/NYbbxy7uXHsuV1D&#10;RAdd0dp0EjSuxK2u7tjf6pKwM4/xVZN6tWOUTlhT2NcospSaiEgJct0p4DWozqGXu/teto/lwuk4&#10;QK4wYQX/lYlwbQWzUJe2EihAIi7UhKQSVZMLk1B6/Ko+FL+8WFtfyP4hqm6JAhoWa2Nd3FI6Xiu5&#10;OPpDF4aqAuxq/vkSRLEE2jtYF7tKV5cPmZJLVG9JXGB2GZdINFqhu8FqpaAGa093D2AaqMBap9IB&#10;FEbMpdi8b4KR5VJLqqRNzJI8goYzMZUcRPLmW0FT4ncvHZqOruzwQnWri/KYQV3BniBRW/CSCjqr&#10;ZLGopVJ+Q8nvuun0jnpnRzdGvaP+xvvS95sTziJRYM7RYq+dCqzC556G0Qx8oyCwNAOLcdzxXlFV&#10;1kLIMyhEig4I4YfQAtuVNpvXZjQe6e02XSanAlcW4ojJfeqgKqlKMZbfOGyvxLefkbcF1mN1efIn&#10;c+QkpjhKRNbsRufwn8XhGTNehoKUb/+VLW8zQpUpOlhHjD6AuT+LuSsz7UY4SfEn6ygi6MHF7HJY&#10;XEYisEZ8jca7J2O3j49VXilcz8mmzQ6jgm2EoVDzmeG37PPv/mHeJU3fPXh198rHrc868hntkBpj&#10;33UmdB7U1NNTU2et1rPBRki60xbCRkjDTh061DjuIKdyMbNeq0H5z7Hbt493jRkMBtP1+P2Uhmqe&#10;KlvVW5o/RSNUEFTfvG+Xj1pTyGmgGXlZluUagFVZT1JRkLssaOgH6ntp/YbYgiMTKZellTgCLgNy&#10;tI2aQrf0G8dV/Sq5nuBFJWJOx0PUDA3L4XDOUzGQb1wobFZMnrW3Nr4C5QM8aVEDVkVZChtf1GLu&#10;+IzPaxqL6IxYyUyD8CJDL1CLKgLqiG4TJkXEp0f0ohrUcahJ2NbgIHQW4mcN4leqkVrwNp72yECl&#10;jMjS4ajayOVwTxtRVy8MuFvd7rbOL7fINzAzp1XltA0MBL0WIqX1HDnd3KN1PSw5hqEw3kVedOb7&#10;W4b7Aiu05S8OY0Ihfm2yq8u01tdnf3nXvXvHiL7CPURclKThfBSO4NohLp7oozt33nhj16v2Jz6A&#10;QugPE4vUygqT/8gf7tgxPmiG5oUUlZZitLpBCbF2RGPQ+agY49GmS6K+grvdfOd2qPstGEL+CrTy&#10;ErckUHMIk8kIpkrUS6SFBJ0SaqiJmnAVnScuJjg6vdNSWIv3cbMWdV9J88fSiFKo6QxM4CeH44wY&#10;wSFpIZ3mslw4no5zlOoOG4yUdkXLcNIPSVrVLBEu6uuINEOWXiJvX94DocppKw1cWn0osLSeHGQg&#10;gICAB/ctl+KyuFxUcJG3w5FxKwXRK2h2Vl1qxmxrX0v8XqyZJzcb/BZovSm5XEBmJzeM6CqLCn8s&#10;LpW8UVWIvCKn03l1YsI52j/runnT6++4ct+ta+rZKG4oSknZKPYE/nwMOKOFnOmw2UFRql4lxjPc&#10;VUxLXaWgSEhbGmQ1iLhsjh9AE1hv2mBQaG3x5OLxXCL84UJ8ISwvHnRZSkpJUvKhlkJ828HaFliP&#10;1eXyHh883opeZdapzPV2xHNsPcxUuAAnHU6r32r9GnZpjCM+mIqNr4NxpTEaIH0VY80IdEM3A2N6&#10;p9HmNfqn/mJduj1xfKzgGTMUCrLw0zZvMV/s759r7mweftX+B+pgAXnr0r/fufpvf/AsdPPQEShl&#10;JJO/MyGYB04hHmfEH2Q0LPKWRuzK2dN4yGoj+goIxyfZKBUiGWZeVYfskwYPOVRBlzbNJdWwzmuQ&#10;B9kaziermtEHiVmBtgjSnp36kPmqll+vsbnkag0zWlMHZWEVlRSTSxybRWL2XRbqJ3+4OchxD8mz&#10;CxqOgauCJqpf1qC1DlIHiyi9wqYh998N13MGGWbFQ3fuoHlF9+mgr4WyBJJMkCS1ABVbf0tCDity&#10;DzcOzZoag/fAXJHHpBPlgm5RbQS5rS0RlgzEk2Zxi7pkDEoQierNfPqSoZaEh3keqiKRMrYQGEWv&#10;EQRa5GT/4Z79wG0nEsvdWoySG/TlrVCb240S6wUgYfkymG8WcUsvmtSiXVEdlQDshlBPLBrr3Oh8&#10;q6Wvi3k9uLC+kKt4PJM9E8d2DZ04NhOTcNiYpEGyqEgHlVSOUtVohg+QxHu7Thyff+IKEWgAeaD7&#10;drDN8Md/PHARBBZ52qsJqMGve3hbBnUbDzwyFhQDqju9u8SZE8f7iMKyF7CNZgn+S8PC/0X+sxcE&#10;bTtQq/Jb1Pb0sPZ5QS+o1jTW8n1aqhqRv685Z7lGSYFwArlEQQsadh0/iVsqL9VsFQLqVBbCS7ks&#10;+fg4QLtoMos1Gi49NM0OIi2d1W/IIqv9YbIr0UoEFrpXmAkItnW3ZcDBWtd0FfLJKaoTjhF8hDIR&#10;QGZ9Rl4kskpSgfypZjKn3Zdyv6eTye+Gr7b6XLP+IpEsrhKRWSivSq4MvJYnuutmcYMc7slxGNJX&#10;Xqdfze9JPJhnbXI6lY2bpbxaCnVcBQerUCn8yuS0OLwOFxhRDpqtwqpnc6rkZauK8AvvAz5Jdwpp&#10;PMu8jhR37xEbjbkP2ysy/pQsLCQW5eWPi061qEj5UedQ5fL2M/K2wHqsJoSX9ziVIkziyUXpHO55&#10;BYIUZfK0uG+t4UgetwhPW9vJQWZ83O8fJ0eaqWdTEgKveDYVRDuLh0pPei6jEoHl9ZNTFd/06xdj&#10;0u0T810ez1jBIAumAT9CTTubm0PvtNj/13f/YO+VBHdp5w9fO3Qkn3dJZq2AAvOivOT1tbdPwWKR&#10;dfw0OfQe2tP4tHXqUGN74xRC3hufdljW0fnCNUIMYNFKwuNjmx5PwWDQ1girGHR9Cljd63tgTU9X&#10;WVntI5hO0vt0BK5a/yzLuboSnoPUxzqII8KDOqtd1jcFicBarf2iXF1oPfvQnhy4+hx8hVztZ8q1&#10;30FZKAPAYYxoK8PY5GTB8Oma552XXgL2FC9qthHVHmCnfEb37BCDGUGcVFIveomYeUo5uLcVpbU4&#10;8M6tpMZkZ117uIZI1JsZFJzZNQHHfsZo0EJXg9EakRalKXq2iYhSJskaoUURrxKQ6OgYSc5eNLBA&#10;X+3vcUVEouCOzUEPIYwI3yMia89cBgWfmKQJcrp/qOk5RMJHohsX2kS+ONQ5NNzysgnFQyKOWKt4&#10;xeTpeKt05570vehJKZlksTG2AQkzzC2ak6KTQrAAYdgoWaRjQ/YPQfaEFxfi1Akiwnhlx2uH1m9l&#10;0AeLiDWl2FrCvdrWSHQaj62N5MYjSh85Em9MDLW02M/ZK7l4uczFl+jwd0kQaqAHrC4wzVHMFBUy&#10;cdrGvFzPv2KvJWryVov10fKExiZNa7krcv1lBERwdeWG8BGabEqnl4gEWzJl07LAYu34VnxZ969q&#10;FgxrIvCcoN2g+9he4cQL4NtPH2oHDqC1s50IrHWtxjhFO/jM7NwLRMU6xRWwrT0JU+a4zRfLZNri&#10;/+PJpt+XM9N0RW5ob2srqrAV7lItLoUc110Z5Wap5N0YLd5UNuihftS5MeofHfV1PxQ9dbm/WBxV&#10;SqXSRKhhzWSQCzmgNHS6HPRis8EpJ/QbIktV8WpFHlXAqMicPligjl08AniwI0YkjXr9w4GG8C8W&#10;0AJNJLhvHCRC0L/Bl5z50OcfbD8lbwusx+nyrrDHO+ukj7n8Rqe7xxPPXQGWe9hk+jZ5PABo9Czl&#10;jI6P+P0j5EXj3XUek9vrIB4YpQGGhetQjcCbIURp9JNH0njwW+vm2LET5+xjlYrBYLjecdhrK446&#10;50LNh88MHX91/rt/uLozIQj7dr72fWPelaE0Cti3zsQoEMvXHmxsHwfI84gfxoNTuFEIyXdAvMOI&#10;UCdYIKEBSe7qTMsk3A2TvwLzqlzPaaCR85rKZE4nLNClQc0m2mRcKYHm08G24nQ/CklaNAWPpFK5&#10;piSH/F7F17nVL7KMqFCn5LJQgwhKafNgVS7J1docrsYQy2myC32vwj6dmIpfdFObU9L4VZibhNHo&#10;5M8Mhophcu3lEK2QEb8UNVICQrAiWjAdltmibNVP1IJZSVwx5NHAobkouuOHoPRo9JmojhwQI3RG&#10;iDQrapSBYuPXkRafpPV7WtALku6DUT3HHqGKjSKsmNM1GEXoFlyROjsMCffWVmgibHVhQH9maP/+&#10;ATcm39073OctKRH3BJkjp0e7ooPPwJfCENVG799EVeesc3iozw6h9AS2NS+EDZ7CK0MbqijeYUj7&#10;FFVW1LHShBYywDDyfwcdLKDQm597rplcFdEFPw8LrJ2Q/Ax9tPP9u5KayUgzEZ3JQGkNLBSGHiDe&#10;D1hoHWEFioyOHxHf2IVRd3uXAWNOTGJx+L9KE1gCx/jrmJjSQQdsALi8WLtliM3Oi3WDxeVquj2s&#10;IUjpOiClLkBQHWJUSxxLoy9rnxbX9gfhpaU0QroE/HiBZtohjgVXsvSw4WA8rUeyFhNU9S3qdHlc&#10;Sky4z0LasnH6a/CvfG3u7rYUT5sr1lNsKqYPDKl3ZdboT3RTL6Nm4KQs5fz9qSs4cp367uXNG91+&#10;F5RzuEob5BTxZr6k5JViv7PonR3Nl5yj5AWv05n3DXT8fcvYHq+SL5WUm7Oh3r7Ap4acgQiszzuc&#10;LhvRai6Hy6Wss45nPKl2qvpg0KyV5GgIeVCdMccRrCGEqhwisHwH7F2UM3oNfma/cVCNleZcGdVp&#10;O9y1TRrdFliP1eWUHFSczlkvzAhHi6F3uitCvByHrXv50x3kUWFzYo8ppD3H/cYj/k6wsH5tZpCG&#10;GKX1otCKxdjhRXUoLj8ILL/VenE9Ftv1tx1dnsnrlUqhq90/WyzOgcIaGhp6df4P1w9uOlUWsjt3&#10;v//iEReRWJI5RkWWBKFRaWbjMOipcWuwHVrI6DJh8FBj41l/0No4dVbLYEkxHKaepHm1W+qrY+Bf&#10;Ga7X7NnVzgezlAkq3B90z2Lb8qrOTdjkWC+NnBX0vDonyDUtgoxEigqJ6LCDbOioJbSyqObw2ssU&#10;6cBiWgJTelDPw2ql8QMPsmurmxFm5WwV6SBowfif16K1QEmGOdPY2GRl0gB8hsLkyxv/LgLP3iBY&#10;IloXs771l0RtwiALNHTEzKSISAWGCIpH0iZ7vKiFnCIUBkppovwW5ZKz0BMCPzGRRZUcZo+SEd3Q&#10;iTI4aQSoohRoCm8dfAY+MkoZXOST722E2vZD4gqmge49cJrOi8cOu6H6GTlYbnfQ/AzWGfKIGhW1&#10;TUVAaUVxb48isKK8qo6Ght8K2D8EqbCYWFgQwte6ukxv3bqHgz8w4fiIfiF31xZ19vRlR/Lt3cFv&#10;V5oReUmauX3CsxAW4jm4OjZGE1Z2v3bxXon87CZFPWUGa4S4PKjBsChAQmTrBRGK76LqFOqfh1ta&#10;iMKyX8f1PFBYnFBOUwcrgbj29P1NOBxNYCU0FOkyx1RUQotZLeoJrEU94b5MU/qUNEH0EpeuTgAx&#10;SV/1npaXmYNVRvkUF8CsEuAzBGFJw5SGOTpbTGt9g+mHQEbT4YfUIWLDDhFYPuSwYEOD1ee+cKDN&#10;Asc62I/D6SARWlp6APRVjDEKkjzNbUKgHBLuqcxaU9PvN1j03ULBtLenbU/7rOtvRosb+aKzP+Qd&#10;7Tzv3IAE7EY/+Yscn70X/ietPWvOUj4/kc93dnTYuwoGAQraPd0lly0PcTOXBaEPdFCairhsLNRu&#10;ZrUelI+VHIywuDvRV8i/ghpsr9HhCwQ6gNAgf/4EkVnp5f+sKmqxlHEVR0OBJ7efkrcF1uN0eXLf&#10;uHe26HQWi6Ozo98J9XYbwFeJ5wRh38qAw+a1+a0+4zg6WD6wpWBGSGSTmdae4kElQt1xDILDBF5V&#10;HC4/fKzXZ70o8eZdz3etFQwFT6Viau30F8mpFHmId54ZarF/8w840fhdog4adr/2fYet6FK1c1J6&#10;6JTUYmd7Y/tvzsIa9/iI1dq+p3Eq2Hio0eq3NjbuefpZh94VgevLdBHRXLSPeSrkSHX9uvCw5BVV&#10;Phx3n/rKylpPIZseclldRq2ubgrVjUC5ymbI1qMcaJ5dT7ljqF1zwfSenIPI4dLdM3J1Za6crfJF&#10;6/ALOkRLrqfRV0Fc5bIQLgtcXChXuiqVMSKwCuTiCRQHRYAURLdSEGhnHs8WOjYwpMJiGcwqRVM0&#10;/DQIaAORbhVuJWl63UxXD6O6cEDeKE+X7Hgeam6wUpBc4dY9vdZQZAuLUazQgVDSIK0ZJK9g4TG7&#10;PUmN9BBlm3cR1GtJvrmzZ/9AK6Sw9rt3tA9SyEQ/MBraWtva2ojG2rPOEKOYwNK5EfpgLkLB8klJ&#10;UkM93X32MewLWQAHq2zyfDp8LMmbZ+h3mzTz0SoDlafI+0hUS43pNHugdkm3jh17o//tnMmUi6NM&#10;oZwn+V9/ZP2sqKoZqjRppSLKWfjrpcHoIJ1a4hxW41OQFzW7kChBsbP5eB/0fk6SWxhmu3owWbtC&#10;5VG8Kk8o0LOWsB4OV/GiiMSq4tg5HfWglUf/kn5YAvPzWjEzSq1wGgwsLqy3FcLL8bQeXcfKxCUA&#10;NchoPlVLnzkMwKfDYS79QNorXEbou0aKD5d1U4wqrzbrdHvjdCN0NgStvQ0N3QMWs8Yrp9V7TD5A&#10;VbmZcdKxShkiAUBGyEiKLWNr+71rhqYnL1dysizvHZgatxJJ4817iaYKdW7Mkn/IsVfx9qzdSPzP&#10;VN+7/U6ltFHKq7MXAgEP0VcGQ8VU6bHkHZQzSs+oUyIFNcxmUqxQGtCmDHJvTqXMLAhvAci9EVsa&#10;j5DnhaLvQKBA5PcCFeHLTx20KEoxJrmUm832bQzWtsB6vEaE+xqLyiiA3MlllAisyU0DeQYlCkte&#10;GVCKXqPT6jd2tk8HfePjI6CaYCY2fjcWo7xRmmIkLyCKACeE/C0isMij6YjX6Jt6/dczsRPzprXC&#10;JNFXr3zSNucfVTaK/eTRfrj5+PNjf8gPp3fD3MrVG99+8VnlLxWVKquYRmyI3ewMBht/Yz1LBBaM&#10;Caex/fnQ+BHrnj0vTj1roaez5J6R1rHzGaoppNLzHk9lc9JguF6+f4mQYwXQemUyVTSQlwIpJFdF&#10;E87gZB2hgDM/sJrKSLOiYkszuGSWseIwbJXNZnVmfFbIrtJ2HZkLEy3EVSPqjKbF0RS9TK2u+u5E&#10;bY1Q473Xk0zrKfVEq5s8hcKmoWDymExvD99+KQJHXSSHau4MVQw80xVbqQh1sbCkmHbp8XSAhz5X&#10;CsAFUV5MsqJntGO2wOSJiYhbJ/9P4HchWEtkga4IDS6h5MKEVLQa+Walg1pMShs/aj2E0ejgFhhY&#10;YkTtOdDm3g/Vg+4X3A2dn0lgkkVHe9qgKqcV4O77X8y8FIEdxUENqKWZRRhRv8e4qMmkpOZD77T0&#10;9BmAaL0QXyRyRejy2Ev8DI/7hnAP3Iqh9EnSmwxyh6fKCK9sKxL9jE1VQWDd5u+9MbS6tvaJDCH3&#10;K9T24S59NHBRIc/0sBmwpdEpNKmH8oouFbC7IUlzY0maWaMrmMW/3jX0VsAeeLsiLMCckIITyE8M&#10;uc0LD5u+LTM2aVwTWHoRzeLDUu10PLf8S04PSi0zB0oHV+kYq8VatynNxXVFtyTEufRSWL4Eb1gq&#10;p8PpeuBDWGOQVseYrFWn+vp9DtdyG8z928mRDzCjPTc61twWSraiU0AqISiMIEbBTzA5hD4LM2Dw&#10;MmpM4jOhgfKT/wIHuVMLH+Z+VcgJlz65tNs98Jvxcavf5+tsH+71eZ0Hypf/wULEoxP9EOEqlly9&#10;3QFPDqpkC5+PDZsdNiKwbC7q0PMgsFJ8suRM0okg1j3j3/DMkDRb1M8g4J6x4YBwxGjMO1BmjQ4H&#10;cghuS3wA+vsXnEVxOs23FOdGaFtgbQusx8zBumH19nuROFfcUPrbuw1COZeLC9cE4WqjUrTZnON+&#10;IznEANXYPzJCHiUjoLAurpszUD1ITt7WIczJFgnJoYUIirzNAaBRo9HX/vpd9dau+bEuU8FU8RQ2&#10;B/wh8nX6nXNzzZ1njj8yTgPWQeuXR2XInzp1VBb2ffv7RttfKooaY3DiWAZxg/nOYHsjJt2tp/2n&#10;T4N/1dho9ZN/p552XMxgVQ4ciyU2PCUCSzo+T+4CIjUNVf2RpXWCeivNwZqEuMzJ96fKWY+OpqDo&#10;hqGWVM/KP4fZXlkzsmr8sU06K6yLU7Hm55w+WIQ4MVdb3aMvGd5HlZA3a7L0q3q2XZZrsPF67h0A&#10;hYVKpVIomDY9Q8eeocgDfguBoixhtEW9Hj6pOUYYwmLSimGqMDGEvhSf1MZlUWY4gSaAjcQk2DyS&#10;JYMoTpGZMCKDkW4ltWGj1vFMtxVxVpisAkpFfWqpRcSiUeR13XH+5EDbQOt+NySwduxwbsEZujpT&#10;6gH4aNuAe2D/gPvfOJ5Bn2wrmaTWGLWFogziScNekNdXN0LDfS8HriVwmwoEQ6HLfkEVZ2B4SolX&#10;PH5nCCeVREXlRVavSD4gqrXx0LBX8iS59pl7Mz/Zt7ZyiSibBNuKy2YPvmZJnYxJksjuP21/kt1t&#10;bK7K9B8VcxFGzWJ7AVLx2K7hnsDb9i4PrXoG6baE88IFTeqEa7EM+oiuRgwt1uSn9H8Xa4yuhzEU&#10;tHB6Ov7AOI9+NjSIc6CQyEuIaOdkTt8CXF6s7cJJk9OOuisop5l44xK1+XbkRyD6IdFqhQEhWPdQ&#10;+Rzo6BjAuKk5tm5m+XaiqlgtIcgrLMWJ4bAQqmjIuVgm42/4F8sUnTr15EL82vVcrnBJ3rn32w0N&#10;V01r+zZNwj+qAeNPJ5R+b7+zWMoPdweA0JDb/Nzk8aW8NhcS612YB6F10pHRYiSFDl5Kbx5EIZoy&#10;q9B0b3bBMjoqK0celJZj9ECg8gFk8RKXP8B6J8XvJM8hro1S5zalYVtgPXYCy+ilIfeiUnIOH1jL&#10;CVD3fE3gVp52lBSv02qEqhzwyX1EYhnf9I74go0jd9dV2mpF10dgYRfLcuAUDgTWuNFmHPEHR+5a&#10;Yref90yaJmWTybS5w+f0zhaLIafzzOGhoXPz//ERHEdOPfndo9evT46Njc17JsfI75898eHRR6Sy&#10;TpXlvXtfPFL0zyqWGFr/EKxCL6vkQ3w7uZy2GsdpDmsKAlnBp8HBQswgvUdgXMhLUmymmQgszyse&#10;D2DGyrUmULjGAZJ1CAJ4UVnKbJCFVW3cl62RSFydjOL0N7KPIpKpBlGVxQQ7kEc5gavd+aPai3ys&#10;rPG10kJd/L7+Zbke36V5a/eJwRwzsgwFQ9lgeMUzWTCtBTqfi352T40lt2juXERpxVSV/qzOa1uF&#10;ICFgmIgBdGzKuReN8FV2KPpCOOaiUgAHFrHkZ+ufoW5IffnMZy/h5FFEWClaSmziltS6j2uGd3R9&#10;EVYNcZQmarku6JMWsap5Y6i3tW1HwwBKrAHnZxCTkqRbwy8M9LTi2HBgR6vTDFuEyZhZu06dO5XE&#10;4DxNkW+JmY25npf7PJcXNIFV8Hi6evAGMHRF8iX62fgtSFKGpc+RSIETPLC6iNaUikC9h9Lrfze6&#10;tvcqJ39C00yJ8GJWvvTD8Wck8mRvjujVQNXbpWFUySkDi3ehCmOMMPJdbOGQUD3W3PLyuT7PpMdj&#10;KGNtzpKwVNY2CRfrTKH6fUHKvAKLapnCr6oO1PL9yafw8nKt3kI0Q7qmHhA4YWmK+IL3kednGP6V&#10;oQannBWWMHIFRdecBmsvwyBzichNLgxBwPh9Eo1b0kaVi3SdMYGia1H7skRgtU83tvtPB63w6096&#10;OtrIoS2DDhXETvEPSOx1zAGA6gL8KNCgYhTw6c2/033jXzRT1ARnnk9+8EE4t/DB0f+t6R/dLtYU&#10;2NiYvbkxulEcdQc6ALATz31S6NiweB2QcHfYLFrp4DpRVaNqiuWuYHgaY8WtvDkJusvMg4EF+Csj&#10;sO5xTtgcCBR+sZCAbYwPcaZrc3aSO2yiNDF3ZfsZeVtgPVaXU3IjMhpAYo0qzoGWt3ObBugTE8L/&#10;duqiOuv1W0f8viAIB6Il/OPj5DTE75ueMt49iau5vFY3FdMtHsnlUGwjI2/avD7r+MXY7duvvlIp&#10;bJJf++QL/vyot+js73d2dh4+fPyfJ7Cg+PmDnxFdNW+fnz/39vN2fGG+a55orUnDzz44epTaWf8c&#10;qfXd8uaN95/2eme96GHFTuKZ6jpUybtCuDpofTo4DU3YMCJkRKxnLXoCC4+92F0mScdOdHk8nsor&#10;BYyy6G6RPljT8lFyraKR9Qx5Lf0gVytpVms/pToEFORcbXCK40ClfaFj4BlOi+XrQVaZ8PVcjn1F&#10;PXZVFXM6s30zVxvzkqs0ee32UfOtXM5VNg2GyUrFNLbpeasEOueZkksjuNO0Od3qwwQVlBICUwED&#10;TOQvctAGArtWp0NnfEme7eclqyQn9IeI3Eklzd72oO1u5seuEdjLOGK5+8wz4JjNSDxYZqK2qxil&#10;mFLN06HJLI0YocFLkyjF7kDmC1STODfc496974c7Wt3vte7p8UV4CRyyY39CxNXAjm+/tnsHkVjB&#10;TkuE0kHZdDNJ23K++kw36kAfSaWb5/ta+gyJKwmAARE1ZPJ83jEbhYQ7zYuxLDvN19OrguhYEid4&#10;1KIDUBZ/S1FFuvonDvI9HVezwkqZXCvu6hHte/DF/yrFMpIEkNHBqDYSxLXGqAasR/UJovKehnuH&#10;ZQMMvJGvfEeceW7XiaGWvnN2+7zHEEfZjm2aS7pbtVivrRL10fFFHdWwXN0nrI+XY8SdY0otndAK&#10;BTXKggAqKa5T49O66qKVOLg+mAa46FKYwRnSOKakKi3OIlmwkPhQ00wDR2Rr9Nzi/mBj43TjtPVr&#10;hNR8/ScNe9CwonYVJZhTMAOPf1I8+Kc8+PkZM/nrZt7VvmYS/hBGXv+fQ/ZNZzaKReBmFfsPdAU+&#10;lwsFwfDppT6Ly+Yi8splc8QyeCAkDyqirfIKTEkp84pKKw2JhekRSGChgWW04YjQ5hoOBHKJBfK/&#10;cwXaidKLCd8sCKxbExOd2yD3bYH1eF2OXgrasIfwpgIq6/xbBiEXLyOEb+f+1xWv03feDyWEweDU&#10;VBCGhMbXbcbT/q8bj9zVDWFcX47hwwutG9XmOoIjQuPp4MUv1c6XPaaKyVAwbcoXTnv7R0f7Z7GP&#10;cGjY/n/8M44a7z5hGPN47M/Pn2s5PnQi1Nx/4vjx468OkT8vz5Ongld+9v/MeyYNhicWnjz1T49B&#10;NAnypRs7fmAjJ3OKymL9CGuQzLzq6wVEA7lfgtaREd/XaGKBzDoSQ2dPQusKWwlxVnjsxLy9MrkJ&#10;UKGaYmYqTljuCVENdAgILYVAV5fvXyrcZJKGre5RgVSu1T9ZVsSs+UhZRlfPasRRmUW1GFQLs+o5&#10;rVFHxrodrszVqb2yXvcM11WQf6qx3mWuaoXRzUH6WSi3KqaKxzRJVGXFI/fcfg4J6yLKEvJcFKUY&#10;zWg0SQ0trOmLsCAWj4My2o1H6wepobVFs+sMshClhTroMG1FBnmXq7Njb0P3gLvjxo2G3TfWOhra&#10;2sdnLZ9hFBxxmwxeSv2qpD4uE6PPaNlvZnDxoq66cNSYjKiHey5cunRp9aMBt/u97gZ/RDoZm+Ej&#10;x3rbWhtu7FvFdwy0npcQOx+ldpmWd0qyGSfiFUBgqROh7r5A/ENKGQ1fCZtMnm4L6CsxQpHz1LGK&#10;UiHIyGBfwVtEnIai3pRU1VXECWgS76PQUI/MrcmJhUWisJZwF++1u+RHT8qwASFt7UFCPd1wRHhY&#10;Epn21B7DoavIJqlElJL/lHviS8+dGBrue9ne1TVvAPIBGEe0LakuTFXzSqLKuVrUY+7LD8a1aulY&#10;1fW+ZaqwtPGeEOeQEhGvrbwRsPJZoEAKqCcsI9iqytFKgyW1xKUZ+4oG3sNa4/NDhF6dw/WL/dY9&#10;5KRpOvi0dXqKVuXAUCyF3g1Qr7Bmb52nhTnr8EOaTKK5DT5OJuP1jh4wxd/9/+XIqynU7ywqt1zF&#10;Un+APHJ/Xqn8ymCq9LgUB0CkHY4MdDHGGBIsqSqMvYo2HsoqxNnTjUILDBVtkMi1ORx52CV0HT4Q&#10;WGTFAwugap/yO32qmlFLzrYntp+RtwXW4yWw5D025//L3vvHtnWe+Z4Uf0qUTyBKFI1jSaQoUAwj&#10;SLRkQRmYgh2XshKlaGV1LLdpZtYu7KwbwIWjXGjdxFmgSe+kgYc1b92yPGjIFY+oAAwPuaRGWvqQ&#10;yDFJK7GcqLFNeWzL07rGxQ3aNAUuughmJ4MBit33ed73kJST6TRO5o81RP8QRfHHIUWe832f5/t8&#10;vl4irfIQliOfnflWlCisIBQhLv382/p8g+Osw+HwfGzwNB8yNBgmJiZGbcZsg6OvefQOrKPZriai&#10;ow6EiD6SjOjN+rxjdJx8lka75j9KVqas5evW3Lq2nFvxOBw2meO83lO+7pP3H/dM1mRvTeemrTMD&#10;Uy0tB72VSkEuTBZ+e0spVNohA/eglwitgW+Yzoy9+a/TY+XyfXOUt5048Ujw0u59LniF8jgomUxR&#10;gGAkafF1Q1+Q7IIdE0aji+yO+9Hr/gImBwWwRxigqYRQwppsc5qsGo1WE2UNwozwabInRSUUa9OE&#10;iwIvrQr3ZORIVUlTtaWna96tahygpkZPoB4pQfiAZ3E4Vc6WVA+xYtvFq86w9F72ALyQTv87o4+s&#10;0lZVjBJ7dL6YsxJpXc6Vrbnp9d4nXqRBxUkdNUNBpSpAj/pQtYpT1zszQcXBpIWKCJP8HovTrGfs&#10;6tFmH/DfmSc7BD8N6OXZ3nON9lW70+52arXaVeeKnZys5/b0O8w6eEDqdo9Xq1bI3wqHB9WeGLUj&#10;MV2EaHMqtsASRQSKfqi3p1SS+ItN23e27uqJhJKAsk4e7d7eM7L40GKpdOmb21tbjd/BZJsbN8I4&#10;kzg4SPMHqTk9xMjwd3XKZPuw2xqlOmRuR1TQlhu9ooKVPdpKpBvImoRo0UcQqqiKNToxqSRToLfQ&#10;Bn809Mw/POF+f1FCRjat78Q+MA8mI0eTYtVcRp97FfKKk4WDtIspQjwQBVtQPBnSKcgmLYSfaB9q&#10;ewmIWNaxy1jjKS6TtyhzjlfhC+drA4Nq1YpNNAaX1NrR+/c4shL1TnSehvDAFXj8lrKuwPeVEYpq&#10;QA7jLywD84pnATcJnkbqgNUqGiXvvgTKq2IRmFpwL+kaswH9WnANnlw2J0QZ/AqsWaqqi8WaIIuQ&#10;fJ67PIcMzxkMra29uoUFaAgugNsogtb2BUoqR02xECffJrHOTfSV3m9rsUf/f2rZPsF5/VlZUeS8&#10;1w05hJpyzvob7bAZJghBYamAHpRRa9QjwrDt0MWI01lKpIwC992MATnQIoQswmyK2+OOwWkpClBc&#10;EFh5LqVYsn7vni2BtSWwHqzTW5ntr59ycbOybCOLFu6VPdM/EqIIiHyvtPvRPxZkl8PlcBi6P4Za&#10;zYTDMDE6boMVieNQ8+v6P1Jbkk6FatIUaF3EYtYDaMXW4OoaX4uI7aaxX+Ry67myVtre7eNkoq44&#10;EFhTprF37kv1fHeHZnraamo76TvIcbOKJZ/PFpR8Np+X85V8Pl/Q5wuVymQ7EVpTU984c2ZsTFu+&#10;bzv9tv/3xLu7fv7Uc1DmyxOllAR1hSHXKZ3C0dgc6J2Ojo96+vbtgyrWt8EHm6RROUlA20d0R4ju&#10;9M6Qw9M0EVjFIM+EzCZkOq8yRmH1zqAKKIAkbbVNR1TS+qZYGmZBV2tLFEIKEdKZurYhX3PJ81gt&#10;Y6zSiyyVUB1PZL6pXF27cVNODr/pLtkwY1raRPSqPpdgMKe1ljVR2Dtrra9M3sXGYPIoO84jrWAD&#10;DegbYi3qmXqOqgoiREVXeGGD4qwYH4uVl9CbrSIZZl9qtDe63asvO+1EYzmd2pK951zv0CuvdPS2&#10;7jxr0d+J52WGklLN3nEWlzOIvnsivSh3iw4TYn1sg5aMgFEacXS0NpYWL34gNf3km609OwNYFQvo&#10;bvt6G0u/emjxVytfadre2mEJsQJTOE5RUwzmjqB4Gp5DnltyUjlwcsB0GRzWc9AugXxnW1KHvT+m&#10;pphNChRgiDYI77KiFn3R4tDIA8poHJuFiK8XXxwG691cEGpYlIY1HlB0SVEHI5Y1oDwLzgnXOBJ3&#10;Q1Sv0vDDEOo4BJHRhm7gxVstbUMz161WqzOD44TAAsVEmhgjU2FXMnEev1f1VRXKtVSrbJ2/F5oe&#10;TNRbsd6voh0S6mQhdPsSGaBDRNk1hSBt96EKA9cgw4vyQQlbg9C+hJ9Fq8HRteIWc7cLGLgDyiv6&#10;WRmFjzzt6TrsOXyo2dC/b8LgMPT2dNAeWEA1dIPUAs8pMs1h3CelW0spRGPlQS3I33Nr/lP1FRqs&#10;0Cbxjzv+Zcfcl/lYRa9fzirZrD/b3UhWRwBY+U0u160354nC0hvNKXT7YzdwIVDHwIrQqXI6WIkX&#10;msehcIWU0QYzpuyMZxX/sDW4NBeDN/5SLJj+XcxQqCh6RfZ7X9rijG4JrAfqtC2a2WnjOKgqOThZ&#10;5obanJdz4MAifx/a/e1IIUvkFdFYBkNzf/Mnz7mQNoquRZfBM2HW37lDVzMUXkAj+yIRvUWBMUIi&#10;sDwT+tSBW8+eGVufXiefU6GV42S/33fK5+v2+YZMZ965L3mltU4797R4K4V8Km+xZPNZi5JXCjLE&#10;8FCNRbQWUVuVSqV9kqy8v/GNM2P/+s5f7vG8dz0njOz6+e4JY1aetUDiDTX2w7ONE4Xl8Xiamz0f&#10;ew6NGm2err9tJt+N6nVJjNUIqLjnAHBGC1Nu51h5uqwJbg4hrCkrQdjMRFDrRVWsQ7oaWrNe71IH&#10;uVNHUiii3MrQEpnE4qKxbZemWYZUi4GACt7zWOt1OTtVcIMkCPdwUYUP8KGL4POCu8pVO4nsHoLB&#10;YhQKV9pyrjy97jzmuzsI2gGLVeHwBoYhb4jYsaLTdSxqGPp41RPtIIbYsFwoQMtYiA1FdKiKSo9j&#10;lN7kkN1ubzzmXNVqtaXri4sju55u+vpOcoRs/qSvd2df34T5maxOZOSsOOu9sWk66AUi1fQupTVs&#10;qM77OAo9UdTpQoW+jsYriyOStNjZ+pPWzq441K8grIYIrEtXvjrylc7Oxt07O7pOKSKW1KoTg+ht&#10;wjIRi/sjYjGi3Lw1NGAi+gOICrGYcNxa1jZAeS+ASC9WPlMxFjQ5kJb4wmpNC585uUE4YJsFMkX8&#10;ri6ZfNH7HhFW0ejc3ByO9p3nPQu65E0x6ftQTWKkzcF4SEVVsM1jFa2NOA3WxvAg+kuh/rbbt4ba&#10;3Nac1ekcy4CGIUJlmbxPavmAwc2Jg6q/CbuEsVosTtWIVW351bfm+LopQvwRrjeEKF91UQWrCToJ&#10;Rr3CzMFlPMMKw/XpzvSWmKtTTDBMVpDeFIMOE59KKkTf/iNNHs/Hhw6Rz7fB43nOcbjX3b+wBru3&#10;hZDFHGCcBqza3FigGHfY/clKIKIohULFZuv4z/RfPfzkkzvefPvM2JkzZ2amZmZM35j5MgEHL/vJ&#10;ocCflW0ft7pNTkx6lnJWnwIGd73ZaNZTqKoObWdYvYowvwidIUxFdAqyacw2I6RDG6GAZQOBZbY1&#10;GAuV4Rx5R7wzFyMq63wwnYh59AWLothOeYe2OKNbAuvBElhzuQ6Y65M5h+8UUSe+V9yX1zNwkMy8&#10;98Pd355X8pzD5SJiChtgBmgREoVlg6GQBpeDSKx5sopLkmU0BHLRVUtEl1QsFpvLRT5UDYAajRz4&#10;N9OZjDaX00oSUXM22ctxp3wnu/uGZs7s+Nyi59Wxae3xl/fsr1gs+fyHKKWykMYOZaws/i0oeTmb&#10;rUAGV162cf6Kt2XqWbIn0jx5nwrrYWlRen73IWPWaLOklGSEoq0CSGqXuz+GQI1Dhw2jr5+2GfY1&#10;ew7tG70TQQQWDlhipgRYsJSbLcesY9O5soYWsDJVyxTPgnJq830ST1uBvJD+dHWoLkEQUVX3SDVU&#10;REHKA60CTNUqFTVHpXn2oOl7hv+YnT5T8+Az6GhaqG5XXXFMqhd5mwz4YG+3Es1QLjutWuexyuDd&#10;26y1VzUVqWE1VCoMopAgx3GWu4dWbOrMoigrOmk4qOLY2cwhxgSinzxg611dXXXbc9hcDfJ8+t13&#10;L/7woYcuPf/0U839XY7ujk8igQVqpwpX6e/oCgNwFYvKwYJRiNqxKDAdHiSQJMqs0N3hvLJYkt7l&#10;9379mz2NjngS00CSIjfc2HlppXTpVw891PTNnf19ClZ+4moRLFzVcjgGSWnpEWXy1tCMcwdQsMha&#10;/q1gzqqRGgIiS7NGPj29bTbPTOn0JYhjPQvjn9H9Dk/H97N+HXW3RSLhW9ffAIkwtwR3TKTCtf4F&#10;kILJD7NUNNXIp2p9LcwcaWH2AKEqLQNSGMO0lkiU74sHvMPH7Ca382XrtwSGHBU2Ea+Wzt/Dqto0&#10;TxiLfab9avPwYWK5poqwJJWgQAUe/6H3C2XRMoIgiLKK8rQmFYWiFE/efdH3hGuSEGSMLOgc0jvj&#10;i8FgrUPIeo/FezdJze0RYk2Gw0SdH/Z0GQyejw2Hext7sWyzpltrkHUpajtaCDEPFriudAs6JZ9K&#10;RfJ5JW+09Rf/M/TVtm0nnhz7LxrTjHtgYHhoaKjlZEs7OR1sb2+Zsp74kgxf216qyH7O6/d3t7rd&#10;zt/kcpc1OU3ZLafMFr0Fggj1ON1UtbLTZOdqThCeUiC1zAAYhRahDUgNRGnJ2fGGbME/vDpH9HYm&#10;g1bBvcFHuvKKYilwXt/Qq1uH5C2B9WBVsHL7ZBsErHc7fLZKtmVoYFojFNejCSF95U/fno9UGhyj&#10;ILAMnk8O9TcbnptwjaJ93WaDXCmHgRs3z6+hpzEQUdHGkZRFb3S5YI7Q5TGvHbg1YBoj8ionlXJN&#10;kIHFzdpmvb6TfW0Dn9uEte3VMdPLpmHfVUsWq1SFfDaVUrL5FITHQ368nywfs/AnD0Mwlbyfk/OF&#10;yd+2T7WZxt585z73ef81Jvzi6aZDDTZOLqSSaMACOyt4q5L57q7Dh7qaPQZ4ZTBd46nx3yepQYFe&#10;L4KJOZHkgYMmK0ChNMFi1UxVHz3IFA2DTGWkurLRulBr40nU8CRVHVnUHsXfq8R4TT38M01vKK0j&#10;woE8SFFt70n1zng42Vf5eodV7cf1aAY13AfLW0VVWmVYKStY1JBnqiUSK3d8dbVt8n+9exSVEpZn&#10;qLwK0PZbKPQYQ3vGxbgakkcJ6jDGFkBBQgtKIVbAYtmETBgQobExGBblV3rc4L+SgtC6xJA8fu/F&#10;/75377sjX7148dJ2h6OvPxIg6uVoIEDxDCJrt9GcaLWEQ2VFlWgA2wFIqvhdZdbXW7pyaVFKB4Mr&#10;Te7VsyGireCgcrcy3HjlUmfnSKl08crupr6zMj4Zar+njUz014dZ243i15PJW1MDpmgMOe4QG1LW&#10;CB7AT4h0SJIRHYhwTNLOKZSZvkMbePjybOC0QDgcCFVadvbhuCERWEnxCfcjwSiVbaAXivYmoyXJ&#10;ZFuAAUarhPq4WhFjBbO4WtkT6WSmSItYG6K4ALMGBw4OD7S1ERFrHft1sJgBLR2tD37eHN+sJuMs&#10;YymtjswAdqz3Py2x6spZS7RrWBRUQmgUpJZANRTWvoTlaBTzdPhlVEuo60Fbv5cR+HRJUn3twSq7&#10;K7HM13haCdXqzkxkKAfP16DuQeF8EwaMHkZADfnT2tgB66VUIKKnuzr0cC+EdFXzEfwDgLtFNmaz&#10;fZkT2750cfXWOzvcM+62qamW/fu5SnuhUrlaKJAv7d72iixPeo9/OZruVX++YvP6n/F32N1ubU6T&#10;ETS/zmmcXMoIfnVQStTeHgiIC/Eb9OnTcEZKYIUFJbxIZpBWUPKCkGd22wZjvuBrE2LB6IVo9I0Y&#10;RuX8n/2KAhasim94S2BtCawHTWB1EdnglyFFQZbz+3sH/jUTxUPm8lf/tPv1PxZsDpeNCCzPx13N&#10;/QajYaJhFHGj40b4+IxDdcs1bjav3VlDjDu1fBKBZXE5yMfK5uh6IRL5H1OmM2VtLipoF3e5OI48&#10;Hmfz+nwn29q+8TnDcrbFctZjL7VULNm8RaG9QYsCjUFLPgvFLMWCJa0KKC+ivSrQJyRKK5+VCwcH&#10;3M+axu6ziLXtteDILlBYftlChwgxOCcJ1fBJ7qzncFezweCYOAy75H3945TtrLrbGaVBh5iGMkIw&#10;qn1AKV2HQpCqVvR1ieqezUqH2Z+KfE2dsam9dI2lTtuJQLXKCGoANEVApPHeadyhxKsZ0DWIaJqN&#10;Mi6uC5vNYTVLfE0Jbipi0cFECIum30aDmjENWfaWrWWN9tzJ5GPA+4TBS3VGD6AM1Fe9gYd7kWYB&#10;UmcWypoNqk9EysccDDMEJo4B3sXhvrs0+Rgs5Yrcfa7Rbbdf10pBXtiLVjXyxIjE4tN7+SD/uyD/&#10;8y5Hf/6GLrlGQVMUr06HCBn6CTtmlLmO2kaVWCEauWM729dTurRykScH5h83ale5QDIZR6i80tc4&#10;cuVKZ+fKQ6W/avpmR/+pG3GcAxRViOlgKElJWLTdpyOXJpNH29vaTJm5C3PBOfQc5awZT+gozeTZ&#10;oH+qSYRMEKGepLxVaIqCMyykS0YKk5XCBtbiiGwLPNEYiwbnonOQHUjuV1q1d3BJHRFj1HP2WDXA&#10;J8QCEukLEGeZ1vi9iL8LUU3kAXUlArVbvHvr5J6X9rhXrdoxDY16XuaXhWoyYVANZD6vGt0R9o7c&#10;KpqCUxs7hGtU3Vhq2QtKYNDeO69aoRKsJwhJg8tAbOeBaCVgAiF8hUuXoTwlUSMW+LSEaDHN1/G0&#10;gEUKM4hgzGJkCV5gCYXUpb9UZbzHVHh8NPb09w4fBgwLWTwdJv/3NPatUdIoeiHAg7W2sPBRgPmQ&#10;wIulU1JQPC+QXWmv9st1E207ceJtp9VtOtfW0uJt908WZLlQ8Xq9frJ6LPjJV3+FnG75fvFlSKwn&#10;U/m8l5Mr/r49PW5I97r89tua8jnOnCV/cL+vv0PeDeQlWFi4EVrQqYQGOkS4EEkt6IjA0pvNNqh2&#10;kX82kFinye0abOPZgtzmjn2NvBMymdg7sSC/mHikI6AoZK99ytu7JbC2BNYDJrBKngYfZ5Nn/bOc&#10;zZ/3vWKdfhvgfOQQPbL7+4/PK35HwygILE9Xf/Oo3uYAljvEHjSMj0M4Ojk/2uCZaHhcf4cOzgWO&#10;EtWRtVhsBlfD6QaXY/SPkeRBk9VKBFYwLS0+6nedArMXBj63zfzd51vCvWO37znpJYoJ9FVKb7Fk&#10;s9R5VQDPlaVgITseCI6XCxa8zCZnZaLFyPLOXxkePjhzZvpfHr7PhWXwyq7n+xvIY+n1CLqhbjPy&#10;ZY0c3sEN2/Wo51AXchpG7xzRrSEIK0lDDEFg6SK3WsjLMJ3RqKl9tXBmdEmts9lAVDJFOFJIm+pS&#10;1WZezTcFPZIiRDHT2UOQVMtqZxB8VB9Ub5pmc4SSVmI/kzJSdTBQjbch25GBFMGiCiRlZFKaO5iu&#10;Zg7WymeMaYoICD4jZYJFAehbmmmy7i0SgXV8/e994bgO6FURMRlnph/mc78b2ohXJ/VoQSlO85s3&#10;4oGNBYo0oP4r0CprSMuibIc4VV/IU0gWbMPnYGDQqZVY6Sot7CXPLUHzhRN8+mJw5eOndo+vHYU3&#10;qIgcharMEGHCrq6ChbZ2BucK43miXCKicrav88qvRjDZ7us9668QwQh4LvG2brLv3Mqulc7Ozl+V&#10;Fi99c3u/6wj4wwKAcw+rPvU4Nh434gycHk8qR1uOubVECQEGC47sgna1e1AEgrtYfT1oUE+YCc5w&#10;nJXx4F4wvYfInmReSUaOYEaQKOqSN8NHfxMTcIgQy0axTONqj7Jxk+gw6uV6LEwtb2KozuAer7Ek&#10;KFJfBMIYfdVFouGgc4v1LPHFo6+cG+g55pyehmFCYKwH6RtxqQ4hGttMEV26J0+5WEwEP/sKWOVC&#10;VBWfoMBQ8gaPIouBB+ACpViRL1Hm0UpEicCDMhb5DJCvPKCwBGq9R8cV7TYCmbQIZaxleHNAy7CY&#10;Fqh841WIV0IlYCUoQz5xvul7Xc2HDYZDh7tQYLX2NOuOpCK6FK3TYE+MiIsFLGOh5x3zBy2WgtfX&#10;3aO98OXVr7ZtO7Fj2uk+NmNyD5y82j45SdaNFbmSrciQ5Jy15Avok6jIBblS4Ipf/IG1+gJZb3sr&#10;V3ud9sby5Uwm8+tMTrtfls1mc9ZohpNef4d8iHRV5BX1/uvUIQCdHnQVkEUB0nDaZiPyymgBA5ZF&#10;UeQ9TqjZCtprwV/Ggu+VEo/sDCmFVMHPce7vbh2StwTWg3Q6oZH2ve7jOCJBbLZZv8z1ud/MvA3W&#10;BEEo7X7qcX1k1tXAAWjU0Lxvn0EfaXA0UFFF/o43jBsbXA2u110uh8szar4TuXPnj2u/v7N2J2/W&#10;NzieAxOWa2L+nyLtz5qsmpzmQlAa6bdhDYvz+k76WoYHPs86b9vDOXfPMd/kTYvFougteTo2mFfA&#10;eVUgysemII8ebFh4Bkh5oLayRGnJcqVv2Dc0M3PmzI77W+SdeGvkSpOhwW+r6HEMG23uKfI3qTuS&#10;d3gONTcfPkwFVvMLC8gHg64pGNPAs0UuUG4NEYGV02jqgQtVMKhQbbqpY3mSVCeq6tIL6wtLIJTY&#10;SCAjvks1I1TVKqVOAkoj2hHtogpsl5AuGryntbj+qRxq/t42YSZTFVjqptINSDMP13qurCGnXM5q&#10;tdp9SVAw8dAR1AXYgBJrpmpqZt9gmgvOBmhzLU7ZmazKBVcJRBDowLIFEU+FVS0if57psWrJUyuh&#10;1ENTP85iJs5jp4lP7JXSpab3nz80vxAnRwDs2IVVjmicJj8zhoLImmcMQ0o3ApTL7WR3x0qplCb3&#10;lxBW7CNdg6kkuelRceHora49jU93ruzq7PzxYqlpe9dZGw7g4dMk8qjKn6B0Kyq6kpMHTpqc0/98&#10;YW7pAhzg5wCE1WNBRik1yFMje5il+WzQrUVKQygA/cMAZdoHkpDsGKfKMykeDXcv004dRL2B2HA7&#10;d+oiN5M6pJUScYdC726d3X0Qn3yYWtuBWUEt8OwXFIizmc4QFrLiodvtQ68cM1nHpsdyAmqWqIAu&#10;rPPBzSSsRDWwR20YxlhJqZpZc36zASvBLqrLtElgxYtHN3w1/BkYDMt4Mb8sQCAhmNp5qE8laAhB&#10;ZhmlEw9FqRgNLUxUkV3L6Nxi4dE8tg9j1HlF5DiEGaob901Dc5fHcLgZ9dXHnuHWjghIKLRVAghq&#10;TUdeDSDj6gILN8j6ARLDUlDC8u53a760yJdtJx7eMWaacR9/eWCq5RQRPRaj3+ewVLJQl6/Al0JB&#10;UcjK8mqFU8h/2crqFy1ibSNSyuvlvJP73e6Xr+fI5x04DW6IIaRBOSCcjGa9DqOpgE0B/cEjNAcb&#10;0O26FLnOabyenrYUad3LbHNlU8nU5Eln8A0hJ7zxxhux2NLexeBr3zyS0icLnNffuCWwtgTWAyaw&#10;hN2vy3lO9mdlr42cGWqbzkTZ8fXn+8bnIwXIFPR4YIywv3n0jnLKAAzRUVeDjUirBrIwGR+3ca83&#10;uAyuiUcnJqCwNf660fi6scFhGCUKy2V4PKIcmCICS9LEYtJIk8PH+Tiv7ONa9p8cmvrLpwi3vRqT&#10;es4d68unUhZ9wWIBVzucyLkUNAWhVOUHu77Nls3KNtlPRJUxn4U+Yj4LHvhnOG+79+DUzBnNfXJH&#10;H9bu2m6wkcdIUQ5WhKgssmZNrSUjBRdRWF3kT/++5uZ9j99I6ijyHbMIoasgRpKRAy0mJ7QILxeL&#10;VBwh4HMv7ReSA8TFD5hCkT4g33wqh7A6JyhlhBpyqhpWg009vs5tjib5NEVU0YsXpdKIVC2T8UU4&#10;NLG2pCR8qu3HvOtFWkVjfnZJZb2rYdJ8re6m9ihzZSmjwdGj66sD3kGgHACnitEHaJNwQ4xTOkKI&#10;5i7TYhUoEDZGCBOHG/Gq8BqEH4h0hDBQJYzinYY2br7idK5eE9IliZcWFyUpTU48dUjTozovpfng&#10;+yNNj5p/Gl9AKDzO8oUp7ekus0upcdJq5jNtIVLeaTxZ6e4lrx52qaRV6UrldkQHtFRRl1J8vY2N&#10;T1/qbNz140ulTugRVkETISYU46q5jOUrB27fOtr3stt6OToHbRKos8Wkkr23r4CtRZwjRIaFWuOj&#10;yYvw3GGeRESaA6RjE9EjYpagiHFVAfHuSkJCPznYW4qSkHNqf5JSAjqa4Fj1YIXDbGASNgm1W1Kh&#10;Gxqv8lbDj1ExzKYRRIRhLASO3mppGxg4Rt7KZU0mGuXp25L11xJVE9Vn8tKBLs+r4qqWA61OH4Ig&#10;fv/8Zod8FLOcoSC1TAtXIKegKQnyikilogAXEWVFRBeG6ABBgnwSloUqspSHalatN6nS3KMJdveM&#10;ykUuLi3GKHiCD/6yyQGLJQ/Y3InQ6upo7Y+s0aGVNfS4EzUxGEInEs7RpRQLOLUts3JlTzn35Zih&#10;tm178ltWE5xm2oZaKoW830/201mHIysTaaWQhWOBSKtsvpC/qihZzlIhP6+0d2e+mLo7IftlL+f3&#10;y3tMbjusCMmpbHVb5vNEKI2jWoKTJaXPR9agNE2DPNhkoV5PrnZ6HPFXlNBgPE3jCMkFrizRoJPD&#10;QnEpKvzj3I65qHQ+sff/fqRDjCg66Kw2bmU9bwmsB6tFKAhNLhlI7rJtFgTWlAkrLGDgkJ7+5Nt/&#10;1OkdrgYDcNyB02CYXytwhoZxIxFY4+MNDS4XEuTGgSQHpvcGF04XujjyA9f3iNwyuhzjev2BoTNW&#10;zdvRYKak7fzE5fNxHPkE+7r3n235y8Fy24Ij9nMvnVL05BOcz+vBdQUSywIKK5vNy+TrhxD3I8/K&#10;5myW+9Avc6cgw5pcXrEUoMhVycvZit/bcubNHfdlxdp2InilyWDjTpnzKaxekSVrUq9EYIKy4Hec&#10;hd3xIaKvnnpuLUJDcpIM7EwOfGByH9JatblcWUP1SlE1Tt1jgqox0YV7cKSbvq2Vp6COJEnCZ9q1&#10;iBrgGQWUqKgRkFJSuibOMhTtzm58rVTKqQ6r9XsDD2uPyhgQTNVJDAzP5g75YMaqyWg0OW35/ynn&#10;jlWonz1E0wPjNYp6oFrBov9XTddMUYkLYbHGawC2g4rfhNqNyIpbeOburNvu1CKXa3FkUdrL84n3&#10;z8diX4u9rx70E3zw/Pv8yN+fO9SQwkBo9I/TbWI2dOZ332Ceb0bCQoVDnsDRQKp/+NziioRaVrJr&#10;e+8mU4iHCohKhPvJQOeurzR2ruz61eLFpqcad1ISFgv3QaMY6srBsJpaLYoHbnnb9pimozGkgc4F&#10;YxeiWu3quUJYVDN9RCq01BRmhrEQkwWwrENKYIDqN+iWJpOhu1CjEgc5frEETxpHE+diGef13M61&#10;o+QJBNhgI/nvO4PVCcLBao8weZNubZzRKgax1oUbS7uTIpF3R6FC8eKtlpdeGjBNa8aIwnpboIpG&#10;qGdIVVHuiSqkfak6n1edN6zvEsY2DfMl1EhBsFpV61l8FHmiywI62yEPkREaeGgTgvCCb4rYQoTm&#10;pVBHvmJbho4rPsMzCARatKLMCwZbJ9FbAObhl08DaNRzGGlYRGCda+xjdCcdxWtCAQt9SGhASiqW&#10;mwo4ibKK/+Xck1+Kunp4h9VtMrnbpoamWrx+stOskN2Xj/PD7prN8RQK5D/yg2z+araSzVZk2Sun&#10;IvYvpLByBSLU5Iq/u7enx+38TTn3a41Qtu4xAgXLrB+nwomcM9uM+nm9nsjOtbWFNaRM61F6obbC&#10;ihW4rsCyRUWZMevSk+Wxr1WACmtsh2lZWlxK8IlH9oVTSupmheu4tiWwtgTWgyWwguvbXTI364d+&#10;PtEnvqkzmkzmcib6o4wg/Xz7o/OBvANahM1dBs8nnuZDj5PVmx+EE6LjENbgco3jeoV84vAjiPVj&#10;I7mCY4JIL9fEqH6tvc00PT2tyQhFaVe/i5u1cRX5lM939uTJN//SVdWrb/zC3fOKN2LRY+1Kn88W&#10;9HmEYFny0BdETwJZA81id1Dm/PSMz5G3kD0PWuDBrwDF74Mzb16+/M59SaziCFFYLpvNrKQUPRiw&#10;kkhajehSSoX7pK8LmFjNT03g3gaS5OmyThdI6sgK99ZQWavNWa3ROrUi8WmcfVJN5fymXJzqd0U1&#10;ChA4o6qvfF3K1N+mOo0IBjq8Bdjhedp4JDorDZDStCSpyigtSZshDfwHaVbLkuqoXAJf3KToJCFT&#10;r/kklX9K7yJRFKzljLBOBJb2eG6g/cUQFFaQrcm8PjTqj9mfGEtT9VmpeooVswbVq5BDO3UfwT0F&#10;xGppC2pLge9Uht1uZ05aTBf5xcW9/PlHHnnt4Tf+8V/+8Y3vvhajNHNalLi4q2fnqewCGJSZjkBA&#10;A8VT3a0ip0IhVX1glw/NTaJOeaXXXiphK1Sy9zT6BpMKKppAPHm0MNzTeWllpfPrKw+N7H3oqZ/1&#10;yoNQJmNjkozmpeq1u+gAE5M3J4fdJk0sFsWhOGinCaVVO4dphIhzF1GhbTBnGpVpCIZgSYVgScdJ&#10;AfIc5Nk4DAqKisMOoE3Gh49Gpd84nddbweJ+lOEovhMerCLcVZhpWP0NiCH1wahbjr7O4QDD3APe&#10;Hn6bf7g11NY2YBqzlnPlMvWgYwdOUIXMedoRXKrvDdaFEC7F7oEznK8O78XYd1BwKmLtqtYvhGwc&#10;7C/iZdhqhBZiAs5hVYsvJqogUdii96phOzxSRcHHhQJsOVEtZkU/TZVg+NROmCI83PUoVO8PG7r2&#10;9HQoN3Qs2Jmy7TAXEhA1gSTZHSiRlEL2R0bbsPbL4JFv++602zpmtZuGW9onf1shi0dYl4KxXS7k&#10;r8KoNKRX5KFJSHbe0Cqs2PyFCudPRVKB3Bd54O6CTOSV7O/rsNtRYOXWc1qrzygbzZB7Q+cBqRPr&#10;p+ZxVFRgykLeFf3GeJr8yQK53QguEuMCTA8aLUabjWzc7J5W8mLPCXNL10uw/BF+90jfhhJRChWf&#10;XdgyuW8JrAdLYO1Y3OnhoKFWqORh/TP0DY1GI7wdvUz2UE/v/sH8msXV0OAhysFh8DT3N78wH9Hd&#10;zEPdinxmXMC64lzwpWF8HMrHcALz+zjMF07A1Vwew/yRD1tmjk+PTb9Ndl5XdtpsHFE+s1x399mh&#10;oaG/bMlyQljtaXvlVJaoq5RezqN/XU+211KAAUJY0mHQD2eDYUiOCEbZ5pVnYVyRg2clQ5OwYFFA&#10;ihX8lYNTA9by2P18lrfFPmgygIUsq6D/iv1Bu3tedhEh2n/4cJceuHvJQARR7tQFCrvgJ6acTmBv&#10;CoDAVlHpNcgoETJMpqTrxwdrpPWMGhbIUgElNfZvc40riDcL1sUXsrRA6OVJAG9Ppy/W7rhYA5gW&#10;VYv9psKaVEOaUkmG/i78Ji1lqnYxvA3RdlZr7m1Bk8tpj9tfqYRDtHElshlBxr0KBMK0PcgC9xhe&#10;PRRSc1zQiBWOB5jPHREDVFaJIcZ5QIADKKxw99/bG53r0mKGX5Rir333tddi2raWlvb2qX87886T&#10;wegcO4bvTe+yn+u2DeJ4fTzAnFbo5d5QiQ/M5C5SCpcOHoPmEB41dvSulLBlGky3nutV4kpEtwEZ&#10;0LoDN4/u72ns7NxVKl0qLZZ2be/q7UZVxRxTceZ1wlnIDQoAC4k3k5Ueu3sakv2A1BDMxGKxxdWV&#10;7jjKNvGoKNIrhuJsizYQqH40iS59pkFpUYtcMZkSAzoxfNfXWIQiDI16Jgsa8mtwWpvIhiZFcYHc&#10;0WODFOSucr5qDnc0uok4sBiOq6nUAVpuY0oxqRcpCvZG4Alv28Cz4Ci0WgVaZYKad5GWqrA/GYwB&#10;4yh2fnNIYZ2QOV+fPvjpQEA+iDwG/JZ8XiD8IBEFMxXUq5CBBYXJZRqUA2CsYoIF6LDZwyh5My4z&#10;q3sCDVkAR8PLagTSxKcpESz9J/jLToMHO4SOw4Aa/bi/p7eyAHynNZwg1OkW4iFEYemU1BGyLygQ&#10;eVXIZv02364voUG47eG3IVDV5Cbv5KsVIqlm/RUOSvIVmI9WLOSxCkSSgPX06qRFkbOFq2hD9ct5&#10;nWJJ6i58gQ5hoSKDib7S0mpf1V7L5cBNuf6y32zMQ1YO7vrBXmW0zJvn5y0gsGxZZmmnaouxHIi8&#10;Oj3ecHp81KgjyssIN23Q61Nyaw/87jPT2MVe2puIPdJM9pXZQtbXqNnyYG0JrAfr9OrIU91EkoAM&#10;ASXS3mIi0upH0WgmGuSf3/19IrAcLhsRWM+5sAdmmIcyueKHDiHgRm2Yk+4C43vDqGt8vAF6hQ2v&#10;g0cL9de4w+MZX/snHKAbi5I97UiPi3NwXrIaa/F1nzw5deIv2tsIu7qVClFIFktBb5OBxoAiK58n&#10;ux45jyUrztHtcjl8RP10d3P0NCvTn8k2le0uA+fdn60cbLNqpv9u2/3s+ITGZgfRcXKeKixFDwKL&#10;6KgUYLj29/c177OE6AwhUhoAgQUiK6IoBwacWitZDUaDfD3Yk+JE67zotUYcjZypghQyNfAoX2SV&#10;I9UYdU+5ieYD4t1Dsy8NdbKLRF0JF9NSmsm69GbgQr2Tna9Rsdah8KUKKMjpydDKG9xNNQARHidK&#10;tEcxo4UG4XTZelzr9r34B+oTouApFYsQYuNwqF5UbgMbCqTuamaxDoisnoXm6vjGgqgG9CGtAXNc&#10;wPI95HQ2ahfJZgZ7HMcvW9ta2sUX//Di7fB3njhwcvqtN+ZU1Dh/RVrvd0B3h9zfAk2MpvxS2gMD&#10;MIKoarewGAoAHR3YB+RJWLp7W1dKabR1FXc1NutuKmCFImJHl1Run+ppbGq8cqXz6c5Llzp39nZ4&#10;8oNhldZ1N0QrRcyORe4WRwkPKLeG7Sbr8ejcW7G5d2KZaIxs57XVVvOgmCRSiohyOomIANEQDD6i&#10;lU0MJJMgg1Ceihsg/wIsPEgUb3p6RliFCNQNUQq5cs7p7KCgVJF2KWlxik4JiizOGlXgIBYK2ZAm&#10;rWThUCcFcpHvI1wKjGFiJBIIPdHe0vaS6Th5P1vJ+5klAiyzGhRU494TPoUbDUaDdfWopU9Ztc7X&#10;fQGJlGB2LViOJHg2sxgkaipKq1a0NgWnBC070SRCOjy4jJB2FhidCC6r5rCqhX7TlizF6h+abvgu&#10;Q7PnMPlngJPj4/29fck1CtJEKgNUsAJQwkbSnQIkp0mLLPuzvV9Cg/DEtNV9bKZt6mCL1wJD0llu&#10;tkD2Zv48LBOheJXH/+QPs1mydMwqSpZcK1uB/6CQFkkV7r8U9CRMPMn+ir/PbW/UrmsEjUabEwZs&#10;Rgv0J4w28N2qPiyqqSxAHzX/lPyfNVPjldE8joZ47HEYIz/FaxttLpter/j3dCbIu1OKwijh+WA6&#10;uHTeE0pG8lmZG7ZutQi3BNaDdTqx+Eke+JkQRVipVD5seXY6KkQzmmhUKP7VX29/4Y7F5RoFk7vL&#10;1dXv6To0j3O4kTw36nBhf30c5gjJeYC7Qz4OyC0XVrVcowBz93gm9P90ZPLfTERgFZeCI1e68r5T&#10;nHd2ljvl87W0/QU9whOC/ZxDn8rn9Wi44vIpBXxYsgX2OVlAw+ehF9j3s51dLuMpl637rIss9hyn&#10;yI6CrMVkegUoYclkB4iTh5bJ9pZnTWfup0247dV0Z7+N3D8HPQGyYwUeFk1htGSVrOdvO7ruqCmE&#10;rE8ICkvUKZH2mfL6LzQ5TVHYFPJcF/YsCf/uKaNWm4o1FYQec5xDLFaLUdGaUpNoXKCkYhqkNB1S&#10;rLYVi1XQO/YUay2/Yr3ikqp4K742aPjBZseXVE13ns5lcmUIrHvpmbth6pbCKOeQ2iKM07A/EXt/&#10;2O6iTm61lEWhT6G42jYkumID7oJqKjWpECpZgTg6wSdfcq5qpVJpUTrfqZ9Ubr94G4qH0L+N6I5W&#10;Bt55A0fa4NhZWlnp7zeLuiMUkYj8eDQ5/YFs2QbjRYAXXNxgrHn4eeBIIMn19ff2PDQC0LBEML3r&#10;nI3c/c0kWrACyZSu0tvT2Ghf6exsXHmodG57X1ffDWiK3mWtR5zZo7l+mNQzCB6smwd8x9ymseDc&#10;BchkiwajUaI/FktN478XsaWnQ2lKa3lUTdJOHp6hTx1zfDbQT0Z0UNzf0SgFhVjsHWS4Ry8QIe8s&#10;5647/zaE3FuWRRhXA59ZWg4rIIZZgk4orjrmqBkMvm5UealYLssroUjk6K2WKbebrBicTmuUpv8R&#10;iS2o9SFBqkcxqCwEQRVVqi/rz57w3hIsealqTxdojiCwG4jiommCcF3m2cLuH7zdAeCAXPgEOrdU&#10;tDsqtWqdq76qVhf5gy1CuwHgdocPHaYS6+xABxovsXhFk44XAin4mKeIykopKYui5P2Vq/tzb3zh&#10;CcJXTTPOl9tavO0pMHVBJgU3aynAGRgZBO+VjZyjZgiZaCzLVfLXb7NxWX8hlVJ0cUug+743ome2&#10;IIPdwrvHbrdf16xrNBpJ0OzH2UGoVGGzD2TUuHGe6ixjlpauYHAQonFo/cpsbDiNhNE7Oj22FMl5&#10;S0SX9fXCFIaQeSP6NozkkkXL71yBVErm/PL+61sVrC2B9YAJLOkHMiBGZ/2zlUJ29hkisDJCpng5&#10;86Ng8N3dTY/O54l4cnQZPK7Rrv7mLoP5zhokTwUKRg41VcO4GZuF1JDFNbg4ODsOHi0izFzjRl/z&#10;oXk9TNCNaebI3lHS7sxzPrJf+JDzcr6TU9b/WNK89eOfcURSgfsKUigQ0QBA0UIe24Iuly1v6+7d&#10;2eH+xa6f7Ww6t/OTsx6Px/E62abXuVnOK0NHMm+BKUNaxwJ4Q8XbPmR688n7WDBte3L9+k6H65SL&#10;bEhE0adwPBsEFtkZkrWcjWtYS1KjBtaucJ4QRul1yQND1kwut56pozRsUlrMEiXxnw6vqeNPSXXp&#10;gOrFTBHxQh2ogVa3WH8PgVcXpYsfpNfTaYZ1Z6couMASxU9b5FVKgwSFr5oYJNu//Ck5yBfBEBbN&#10;WbXTZa1Way07hw4MLuBcvyiySgkUXTaqiHK0OyF1geGs4Mi+wczcRDbcoO5qgLnHMUIHzqOY2AhQ&#10;UAFoj0A8cNt3TAsCa5UIrIfGI3HMJkrqFKRuJ49OTqG/CefXSiuXmnY2LECTDdgGKgYqXGe1V8kR&#10;VQP+BuLnu3t+1tt5aVEA8kOwdK7HLCqRJNwLoKdSgcnh1l3nGjs7r5RWRrRXWvtf6V8IA1eUFuXY&#10;k4cq3oYa/hw6cCv5DzMmkzM6F5yLRudiAvmSE4gwaRofvAuNOB1mLTJBhdoyzIz9tFMaoGUrbGHC&#10;KbRwtpOPxch9IVorFpwLxqLOskbS2mUxCe9B1bvP/g5SwXuXvfx3ccbxdiikg+xtfKmxmAW/Aqo3&#10;A5RgJoo6eNC7B1raBpzHTVaraSyDc34AYZP4YHFTr69mc4/dE4xzfgl4pFVr1hKzt9epHIRSAR0U&#10;qk7RBPkqQC2KXCJUW3wYoUPrWTAViE3DoJSGhJ0oDXjmWVDhMq/mPSfqQw8Tdfj5uu0uRs8ZoENo&#10;QIv7xMRE/8D+gC6iR5c7fN4XQgsBHZSL4NMeSMJSq5CdvNq98tYX1VfbNKaZGdOMdzJr0Svgjy1k&#10;ZaUwWShY/DKODBawLm+pwKB0BWamjXk/WXn6ObInLOhTuC/S9d7nZvydt1IBv6pv/3CP3V7OaDRa&#10;jUZwckYbOGyhOwhGq9MqfkFPLe+nUUAZKU6UOrSMp7F8ZTPrdRb8ka3BZtFFCi09fHAplsnFNNeD&#10;S8gh22s7EknJjqx/OLdt64i8JbAerNMjzbMcWftAm5B8ap9pmZmGJLrMZaEYlXb//K+JwGpocECh&#10;HFTWPo/5p5hseiSpyLT+Cz1BOpKLmBQ2RUJV14Rr1NzQfejxI5FbLWeOj+24QPZ9uSYjeTCbzeXj&#10;ZN/J4bb/UOOcWO3LRvJGfV7JztoKFgQzyGbQWHLW6Gju6+/Y19FqX7WuruZy2tVV7S/sjecaz23f&#10;99TuPxle/79en5VnKzYbWeeBcwo1VjZPNJefa5maMv2XC/chsR6WVnoNPrL5eQXVFUXjkOWthZzI&#10;yxBBcYVMexwwwnRoXUQ50HJGA1OEmWgmk9lU/WHNOr7Kc681CKsNxDrZVNyMeOdrZvM6P5ZUx9bC&#10;AcW9VZGEACw4n6F+db5uPJHn762jSfWPzRAN1RDCdPX22lwmOlbW5LRWrXW1x/vEi3DcEZE8jtCq&#10;wUFqzYb/A7TnF1fNRFDfqTmL8N8gw2LR2hYUwfDWHwEBila9AtSsdbvFbXc7tStaEFjzRyJ5vaIn&#10;0taWV5BFdvSJGYzjYENtK60eInopvKcKGw1TeRGvhfQN0jxpqOCArTze3dv9tyuLPDacYov21ohO&#10;SR5VCuROgJEl3uprPdfY1NQ4UloplaTG/r6zOpSKYUS6i4xnxczztFgXUG5NDplM2qCa1gIVLCCd&#10;jzQ+ao6IR6HkhGGDODRJkQ+0aoUTitRtLgbwp4EIOa/fPoK3J/cTvQARhxfmgppyOact9SoIfSfP&#10;d5DmOmPeIu3NxkMv0tc/tEEbpnGKl0AJvEEHGav/UCtTSQzFu9vtbe4BEFhWinUn7wXgun2GnylW&#10;RxmleitWmyMUNvmzqg08GjFIDVcqnIGPApO9CPUoFlnIkAswE7hMoaJConoh6DGsgyVw3FAIJjab&#10;rmLqg8c+CyrRSATW4UPNGPZsMBiGW7vWQLNTmLsuEI8j7A5WV7B6SpG1Vj7r9zVmvrBGeHhm4Nmp&#10;Fu+tf7iqWCo2P1mLypW8paDALLSCXcAC1O0LWSK0yBKTnPXbYIlrg7VmAYpqsOrT2e/zSDvJzZIH&#10;Kpzt2OO+fr1MPtG5sqTZk1XxV0Q4YYoHfoWi1XgD3efTvqHaPYTuoLEBRZY5BbBRckAYtSmKftLX&#10;A6+ulHtDkDBJKXj+V3pFUWw+mXNntgTWlsB6sE7bYtu5WSJ1sKrkn60cnLHmBNhLF4sZ6end281E&#10;YI07mg1kH0P2NE81z99Zg5xPaIIphbzNiLDRBiqyVJs7Wt0bGkYnHI5RiCOcWIscODhz5sybZP+W&#10;uXbOxp3yE4FDTo6hqZb/kIR14ixZyOmz+mz+asGiJ3uavL5QMOstRpfr7M4e+/VS6bpWWyIH/xFK&#10;Kpek0uquKxf59/mLf3Pl+e9/u+F1sL7bQGHJeSxiZUFL/tbnbZn6xvTl+yC7v6pd6ekHIH2FGh6w&#10;Rwg7NSUPeyGghWPtKgAM9zVsIkTIEvfA0JkRCMvJRKsYBSJYalnMND+Hl6jQ4qt89c2gBPDC30vG&#10;qitmUfxnWqJ6ia/mQqc386qEKhkUFFuGIhv4ent9UDVoqVk7NARRjfcR6qJ+8OqaXCazromul7W/&#10;2PVS+xNigI7qIbWqbkQQYwX/cLcKX2DlrDijh9ZynCnSQaTZfXV9RCwpYc+MVm/ah90wTa4duSYl&#10;nv+Q6H7w6CWTONsJDqknhh7B+knsfIxPS40dXZEjqH1BPWGjbFCdawzV4Oahqt0dEv90cu+ertZF&#10;ZF4GY7x2tT+gUwJiIQ+GKLINycqpjp7GXZ27VlZWdq0srnZ0e5SQeDeM5R+sA9FZSaKq4iEKoNoQ&#10;I8ot77MmLfmkCcELS7FgdAdYFIPF4vmLT4/eWRPFpA4sXvR54q1R22A4EFE+gY/iAQpzP0qU5o0b&#10;5qYPqFkP0mnmLkRzc1GAZRCBZU+FA9QvrxK+QuHHBlXMV5xdWsVVoLJk3dI4fbVx5DAMEC7chLAI&#10;qHod+e1NtrQNuE1nxsbImxoqTkK1n1dMBDdFK5+/hyu6xMpVS1iiol3D83U1JBBYPAY1Q2+PnIFJ&#10;wSgUq6IQloOcBQGHDRMU6Z4ACxgfpEBRHtxboK6izIKVSNS2ZlOpCvIN6UjApoobOT0JAsvjafYc&#10;Mhz2HDrs6F3tWyPiZYEmwkQW4jfEhfgaRPIdDehSCtkZkqUbN5B7+Av3B92mqfZbkxUiqQqK318h&#10;e72Chdx/oZCtZIni4mTQV5ycBeMpWTySfZvr7FmDY8LFuQyufIRGIqZuZu/LhnXC+wznAwzE/j2N&#10;EPRczgHSLrc/hcZ2YLET7TTagI52ChBtsKm+K0uV0WCm7ischTLqIqfRFw/D10SFdjcGc9FYSXoD&#10;LVgApG2KFCwpudvffV2zJbC2BNaDpa/+TmhqIB9RGUbj5Fnbh5Up0/EM2emDI0R4fvchIrBGjROg&#10;rkZdhv6OQ/M/xX4YFGXIuk3Jg5EdeoVGgGGxFQych0+YwzAxMW6c6DLo147cmjKZ/jW2tyisNPY5&#10;0FVPBJbvLxBY2+yyBdqCeX3WkidCywJm8qzN0b+9t7XR6Vwd0WIXjYW2xoDdXCS6gqef3djv/o+/&#10;2X3ohdeN2YINYBREYlnkbBYMDbKXqxxsOzO94/N/qL8raXu+53Nws1lawaJAd7Jjk8nmWdbgxSFH&#10;97UkxO8lwaYBYit1pOWM3a7NAaaBp3KoNqDH0pvTNZIoX2euqqqeNH+PmFKrVptzA/l1iUk2iTUc&#10;eQjnY7HPbHBR4tXaGLKxWHvy3gIWu+MPJLWgJrH46Ey9P4xszWWNJpOzWrVWmB68jZYfnHtjw24Q&#10;jRxgJanbIVrNogz1uIoSVTN0VHUTHqxy3uM1gAN6pEI0lC8e+EiEMspAD1SOcqWe2YiOLJJTyQiQ&#10;x4BerlOOHvyXGDsFpeuNP9k+ARWsZIDWabCD9xhrBwIhinxZQDkHKgjNXrqIpfdle+vXyWsDTadg&#10;2r7aF0gp5OkoSTA6i2KhwO1vtZ9r6iTyaqU0MtLa3+H6CMtycbVIR4EI8Xi1jBVPKjeTQzMvl8kH&#10;bS64dCF4YW6O8g6IhPvKvvk7vydPE+hVgThzYYUYvCGgEyk6An3vfwg/9vv510cNnRKDO0FDNHYh&#10;mJmL5jSZ32hzOXs+TmHvKO1YxQ5E1aCKHA2pohJ7tFTtqmhU8ouj6jcMgi6OTCxMziGPrbvZPjzc&#10;ZrKSRQNY3YNRivkUPtNRtXS+Lhlnqa5oRGntn+HHSixDrUqgvUDoC0bBdQW6Ce1VwnJGolQFuCgN&#10;hSrW+BNoOHQQXVrBRCYavGeTltW0ZzV9Jxar7w9C8UyINbmamw8DZxRqWAZDb6MjTsQVcNshdo+8&#10;LgsLNOgYIKOKpVDJZ7Md5S9BX7UNeycLlavg6kpB1R3s8wpa2/1EZNkqZC/Geb2Qh9HXLbv6Jlx9&#10;P2vtJwrL5XCQPeusbkFJgcZSeu/HMb5jEnbMFdnWa7ebrO9p3iOf6lzZylH2jtk2jj6rBraMVhuD&#10;KreBohpOj58G/hU5BMBPUzp2nQYb5Jvl+66RX0dMSMAHkmrvjohi0Wc5v8+5Y+uIvCWwHiyBFQ0+&#10;7XKBCcsPMss/651yaorRKPVUX9r9qJ4IrAbXhAMmafb172t+nDW8GLlXuSq7IDqHCKnxx9XAdMS5&#10;G3GM0EVubDg8v3bkQMuz39gRC/KZlZVz/Y5TNrRReoeGh4b+rL7Zti0KakwPpau8LOsLeUvKcqqv&#10;o8eutWpXV69ohSANxIjhyv2fyYf2LV64gDPiuOe8EAvu3fvz3fsmzHkomvnJyi8PtlBLFoYMvQeH&#10;TG++8fl3RK+u2/scMH1ZUHC5iDxRWNimyCpOfwSD5ZM0YJ5mFkI168jBGdMqOeJlNrudeBoJKNUa&#10;fTxlIRTvKU5F+XvN8fea4tWcGz4tVHUVLVXxyGiQ0oI6hripnEX7k9SwxVcd7ZLaDpRq/cZinSls&#10;HfuFoODIV411bCwnWZ0vW9d7J0PgOBKhhkfLTlAiSpLzIqtlMQ5VIK6m5TDVQU1FmOFXA5gH4jjd&#10;h1Ug6j7H2weSILzCg5UB9549A41Qw5T2FyCbCN1RRPogaT2SarfG0Jo0F41aj+9q3PnJAtmWBVaY&#10;YRUd0Bsv0tRnxF+F1X4Z0YVJnaXnZfdP/icvLKKIWbHbXUTGEe2TZB6o5N3K/t6ejp90lkorV0ql&#10;kc6Onr5IgGZTiyhtsAdJy2SDrEkoJpNHC1OmlyH7G7KZ8R0sIP6peP6/d/7pBy/cCd0+CtAGsIwF&#10;wuRlCVFXvUjtV6CyAr///fyj25uebirxwL+CPmM0tjQXm8tkYpoyHBmntc5udToQnhvEDNYxGlhk&#10;UJhNdoYo+wu38i7OVcbD+OqHIfORylC4C0aSVya9J9t6TCaAj2gvF6OCEL1HYdXnEMaWNnPbgyxs&#10;EEELnzXbB2xR7O2pDnbQTSpBVBCWpffS1NAeTBTTAhSjlun9AZyhSNQVlsKI9BISVcsV6DZB7SEG&#10;i8vBezgSUTZ3mIi1PgfRDM0eA7jcHYYOtyukoyeEjC6Qf0R8Y6S7MllQCnJ2cv/q3BctwTzsHGip&#10;FCaVq3nAwheuQu3KomQL2exVuWCTKyB+iLjycr5TfX07W5sW+Yc6d2l39vX3d3U7uvqGd3ZD5rQu&#10;qUtlJ++DN7ptuJCVvRW/v3vPObu7nIFTuSy5/RYjJD2bs5TRgAar04DEwnIV+cb4OF7eANqK7Ptt&#10;DVSD2YwWPcyaI97BAqkb2V4oM5Id9By+H2LB8787q4P6Hyfvv/7w1hF5S2A9WAJrh/AV1ynOL3OQ&#10;+CzLtmemjmsymiLZq5GFn9T0g0ieaKRR1wQs4pqbDYca5tegPwgzWknUWCkLkVgGw8REw/gouZ7D&#10;NToB/nZkN7gMEy7yn+fxP0bW2v8305tE9fCl1cbuboecr2Qr3oMtJ4em/uxe4GHrWUe3y0IElj6V&#10;L6TyMlnqdPf2uMFzZQV1Besg3KHPBTGx7J1YTFhHA0qMrkvJspo8Kv83T40byf7JT55qHiDIWdnm&#10;nSWSyztl0mg+P9h9W3BXh8NhsxlTVGqmbiaByqAL6M1mFgcLu16oX6VwmBuIpPtfLmunrZrLUVav&#10;4pn/CgXWB7U6Vg3TINU1Bnk1cBCLR1J9amCGJd6w7+AnRWpkT2+aBmTiCYUWWNdZg69YY3Kpvvi0&#10;gNBRNoRIbwb3K9XF6Ejp6gVF6TdAqddYV1+2D8x+B/tYgQhjkqNdWgwQBaOiRcGizTpeWDYJsaoO&#10;/DhQhbnTehcWkliyM4AK2BxiKKCLhzfCg+JJt3vP8EDjorQoCGcLyYgN+Rmgb8GalEwmFdNrtDJU&#10;Njmt9tZeWyiAlMgAq1vRLWBFMiy2bTCXOzx0IKWIinug9ycSn86k4Z22cqX3aEBJiRBfHUC1GBBv&#10;cr0vNTVe7/zxlUv20pUrOzv6ImtHUCbGySOFw8y7rzq+aOZz8onJ9iGTVRMUiL5agrcrEVhzqCgW&#10;Fxd/+PzuF+78nkg4iBrSUV1Fns5NUbwdJkf224FkYDA1sW/30//7Q391aQQn7OaArgIjhFHN2HQm&#10;oxE02rLW2VeIM2oYMhnilIyBQdRxlkSotmDv0gmDcIiS8ll5kf6LR+KDFJ5P4REA5RKTtw+0tPUM&#10;ONeBt1XO4CQkUYhCsV4lAQ4rpobR0ArREnm+iMgi+ggoVUJwU3uweuME7VVTuAK/HEUNBVIqyvNA&#10;FoVKVlBYThT594icEorkG/IjsH4leNBKiMDCPmBQbVwKweUiOuFZ1zCK5TRVZSVoxA45E9tt8HRh&#10;Uk7zdqKyPNvdjgU6L4yThBA3ihaACHielHxBdnFXh8e+KCjzhFO7f7JQARqDQnZUCpJpCnkZIlVt&#10;MlkD+71EXHE+R2/PzxpXnMIjv4y9FtTaOzp6Ozq6uvo6Ovo4SO8CfZW1+T//yvFJH8AQ/QV/b6/b&#10;fr2cK2eETM6a25MHs7rZApb2LMUyGI2jDQzZ3mAbp/52WFvbwHqFBSy63Nbrbeh8b3AYLVnyrFyN&#10;Gn4vFG2BS7JEfhHn066A3lLIct6O4/9164i8JbAesAqWcOkQx/nB5e61+Wf9z0yd0WiwfBIlu8nn&#10;v2+GJiCRTdAkNDxnODQxH9GpgHKYWl7TRVKTfs4Bwgp8ABOgrSYmXAjCMjgcBnJTzygExbTMjIHb&#10;gb9yzuWz+eVKYdbr9XUP/fk5wrlc61mHDz6YllRKr5ctSt7V29Nzzr26ahcuxC4EL1y4QAPF5mB6&#10;6gL5Qo5XFy7EYu+QBRIkkAQFACHxF9996E8/MFsKFQ4M75U8BNJnZdnvbZkyTVvf+fwv3FtXeh3d&#10;Ds4IeTkRhhsFK3vWDEZY+pe+UtQPlIyIQ2dy5ePMg4V4KkGqq2XRgtWianiS1ApSkDGvPiMuh0mt&#10;mgoLFms1LlYNY2oNoFgXWVAOzSOkbcG0ipHn+friGHBPVcBWOlgs1gG6oMBW620iTj4olK3l6d+s&#10;59a1q68UBpEuKsIgOyqtEMOGogNrg9WlRKa1qHqqHsqpgT1U5YsyBUbuCSVZMlQFbFJT/MYt755j&#10;+4ftJYnn9wo7IxFlVlkjhxjdmmLJK9BOO5qyvgY1zhjvdDvt7j07baEkYGCxeRdWxY+obka4msSH&#10;OkQUN5JHbe49+91pyDOE44H2SncopSSBKx9A1DqquKGezq+vdnaCCas00tnXZ9mIUKM8lrDoBGAN&#10;60mLWwcOHLjVMmO9TDQEedvO4VEnNvceSgpppfPSz//62/N3bgQCgY9uBG6Ebtwg/x77/WODEX0E&#10;Kmu6uG3X++/vTX/1vy3yMThSBS8EMyAX3glqj5chNyEDEwfnLINxDAfCTJ0quV3VT+EQ42WwgiHt&#10;C4ob8eolTBcmI+qUJfx+QrRFKSblyZbhPcfIb788drycgUUOBMWDB2ppcwkrsdkABarmPMOmR5ll&#10;izLcq5AGeguBrxsqjGImDsgtYJsCk4GoqWWB5j3jvRB9tVy1zvO0vcjkXgIhEggjFRCQRbN4YsG6&#10;KhZDlRKV9bWm5w43dx1q9hze19rscHiae22YBqOjq6e7C0mIDboJ5kpFr0wS/TPZ4n77CxawTsyY&#10;2tqJoCL7u1QqW8inFAgbzANd1Gfzdftop4E71dG4ql29XkqTfVzsEd799WudRFr1EYV1loNdZDZP&#10;dNlVy33w3K2FyYqt21/xDw+43VZpOqfRvE3eRUMWo81C5JVF5V/R1iDUsE6jz4o2CbFsdZrordPU&#10;jWuGBqEFf37aRrRX3mKxdK9ICQFBbQAfg1/bLjkSseSvZr195S0L1pbAetAqWBmpeRaI51DA4ryz&#10;lSnyoRKKmUy0SPZLf/OD1yMukE4TDhBYBk/zc+b5NeyAqUUaiOIjBxgwXtLonAbj6ATmQY+6HMjo&#10;c3gM85FU4OA3zrxNFpHvXdnVbLPZvH5IC/SdbGl5edufF4A9jlPkk6nX61P6vGwZb3D5zu7psdtf&#10;Xt0BBGwiqfAfELvJH0h1Q5L03IW5uXfm2NwSWSmRff7eH/58H/ncy0B3wDhDmWwB5z0ISKzPzwbc&#10;9rCw/WMPxxkt4HPX6xXaD4xk8/jykAMgutyxPwjEBkVJnjQ5rWSh/y3hXm86ZtrQqpCEdCt+U/Ov&#10;yG+6dubejmCV4U6FEPl/nZrT+Q+oZwrUmkQVFrQCacFMlWDpGuEhrZbQ6hN7iNDLsDvclMtTg0gU&#10;i2WrNVe+njues/cq6L3CBD90Z2+wYT2qjFjPkHl8RLVFqOIZqPQCCPoC9cfTP/EA/MUZQkp1RxAW&#10;uUVSuTXZ8pJvqLR3hDyNpqfuYHoRvOxJcmBKHdGJorkDo/5iQclustvP9XbIH5FfTBzzauLfqZaV&#10;BhlNPszCe2jrkCiIpBjm3MP7r727CE5rctxvdHKBVBI5CVDjWgiFksnAEy3D5xqv9XR+ZdeVzhFp&#10;1/ZejhyAQwzbqUoZ9jJUjWZi8uit9qEZkwac7lGMS47FhOugDc7zXy2VHlp89+ndj74wr49EzHqL&#10;53W92fjooecMO5tcd9bykfg//JjnSyvkV07DouGNHl2ag/5gGfSVJpezlnOl7sG7SVquQ9H4GNWO&#10;4Sr5FV/YjXDVkEZtbpQ0FlKx+uQyBbqUIhXG5Ind+Agk1oKYn51sb5kagBhzrbacEaJYWWL66Hwd&#10;7ipRM5lja2ipLjEnWu0OxpgFil3Gal6gbMGBhYCQKPVQCekMz4z1y4llLHGhGsO+IL8pGhFe2bQU&#10;LNIyGD6AsEzvO6HqN7aVfJCG56SDsW8a+rsOdTUf9nxMZ6h3GgMqo2EBP9QBcSEAqydkjGbNtu6e&#10;61+wgLVtYKqlfVKZLEAVKpJMKSklf7Ug58l72dYNaGbfKRf38c6mzhHwSvL4e5+Luls7ta0dHV19&#10;XWe7bbZsypLNKnmLzXYfHqxt3ZWCl5v1+/297l326+saCUzuWjdnNoJNw6I32pih3UjTBdHGPt5g&#10;bDhNBRdILuZtJ3LLbLPoUmYsbZ0eB0JWKj/ZpxWE67+OzcWoiSMhnP+6DroTFnm2b2uIcEtgPWin&#10;dzIXmzn1JM9ylZZ1IrB+FH2byJZi8Mqj+pucoWHCMTFKZJIL5mrGyf5eB3SntSNIKKc2BCInbt68&#10;mQL8ldEGI8NGo41znYIKloHoLCM57rW3nZkOBiXp3Ss7XWQllgevJid7W6ae/POVopFmG1FYen1e&#10;r+SN6Orq7ujtMe162WnV/DPsiC9cgGwrLGWBzoJP7jsxsKPMwaKeZaHxPH9x7/u/e377C/pslewO&#10;T9jnPTjUZtXcxzDh35U6Pm6wEfGXApMmyCx0p6XQcgVWDWxUiSCvAtBJLAyTw5DWatXUmbCgGETb&#10;f7y0CW/F8/VpNsV/jz1KFE6Rns2AV2V9vTZ+iCOB65mLErYEQU5JF9PM7yVVa1xqME6t+ac2CqVq&#10;cawk1Vm+pLpcaZBk5HGLZecYOb5atc5jvgOPAbsgzLSR6sAKDX4nHEbjOMMDUJEREGuAUWaA3wAj&#10;eBXiHmAdO+giblRt1xTkQETcRlIRb3PDp4a0i6VrGSH91/M3sImzRr3HRPwPcrE3fonN4/OLdru9&#10;Z7i3V0+kT0D1GoXpNoapCb0Kdg8xiIQIhcfbjp79HdJiOsFDi3DFviqLSpL21DAvkAis5O32qZ5G&#10;++quh0orK6sjI029zeTXjkgFplPCauVKrZKhI0r57YH2lgHrZbKFc+QIT/5BjxBs7wl4tHdHLj3/&#10;/EN/tXvfX+9u3aVdta+URkorqyVnZ+vOc13fa+WDZKsENfGFKpK5uQtRTWa6rPl1TsqVc+u9R8MB&#10;oGnFkXw1OBhmeZDVpGdRrDIk2KZCCuQgA5WJ4VBASVI3FhG9lF3BRj3R8i4WfktEIhCxcrlymTwi&#10;TkLiu6MKSFc7gAyiHlMHCavlreg91PdNOAUe601go4oC7yrB05HAhARFrAQWYCk0NJEoskrY8nIQ&#10;S1TRjKAqt5KUSKNRXgjSAcMixY3y1AdGHjpT9YThNR7phLBnoq0+7jrcddjj6djpiuOHG0QWRrgv&#10;QOYT+XDfJB//rOzvv5L7ogJhx0nvLUWfSoFkUwoW6A/mIcm+QHaVPp/P5eto6twlkdUjeafA1MbS&#10;UuyROWdrj/1cX0f/cEefw2Ez5hWiryyyjeu5D7X3pN/v5Tiir/b3uE0rWo2QAY+7NJA1G8FcagZ9&#10;pdrZLSrI3Th+2qhas0BM0W/xnJ7sCI3jxtM247jttDFLBGOlQ+BzzjKsA5aWUGl/7VfmiEK22m9z&#10;b1mwtgTWg3Z6VbP4iQv6gwB2IqdKyxmNEI0WLwDPPcN/fz7icoxOGFwug8fhcjQ3N0/M6+8AKnst&#10;gGZPpGajpAgkAVRgsViyNn/WArHpWQ6qXi6DoWuCLMIPtJy5jPWli097HJwNMOvcM17f/iH3n3dh&#10;aRshjTqvl/MKNwq0eK6ro6P1Zfu51j3ut6EpSO7yAniwgtAwjEbJd/DxRUcW/ASnsHHfzV989+LF&#10;P33bmL9aAZgWROdU8n6vr2XGdHzs83+4t70l7fRwfqMlgthwIDpDvQooNFCyQpMGK2KBAytSGJqx&#10;WiWtVSOoCYJFmuNX4x7wm23nfPFeSIP60/XM+mYMaS0UmsYPUsw75NykP5AuYhUrzXp8adYprN6Z&#10;tCm5OVOlQEA2dF0YIVTX0vc0NonGKgZzWufYtNbqPNbmfSKO7UEo/ITqTmg6Cg1uhNT+FBNVAZE5&#10;qlA43agODQZqoc+M6r5AYwjB3o09LISYhyCzzzvkGxD2jvxP8lokfvj6DaipkoMUDhjoxMGO12IU&#10;MRXkv9pp7+3r6M1v6AAuhV2zuygoyJ0zWgGWdGheII0+JEJZrPTu6esEdhj2nka09tlABCpYAVai&#10;EuF3fGto+Gf2HvsV8LmvjKx0dEQWUrDdH8Uhb2Yw/FiYvgoUlx5+8QY2CaH2davl2TPruIVL4Cmc&#10;i11YuoDpLUI6mC59dfHdvSOlKytXVq9rtdbr2tVrqz+2r5LfQWmVx1Qank7Fqae54NtlCI/TwHh9&#10;RnLLYag0sdebKrs4jhCq84Q09JkZw1TPFZBdRZ06TiAy0ijjcDHnGipccp/J/wUU1jFrLkMkdnlM&#10;83ZwGUuuQVptqu8M3sObiqkXRIvVHydQlSWqbi3AODDm1TKUxQQIF+TZ7CC643GIELxYCWqxSkB0&#10;Dk9t8xk7Tx+CT1M3FouDVpEM1J1VFKotSdYkhAHkvc2ew81dhu8ZIInV0NXa6opTfYW+q4WF+EJg&#10;IQBOQ/Lxv1rguFZN5gsWsJ78mf+WAuoqchNyoxVIwCHySrbJNhvn8PT/7TdXhNgbsdgOmGWgVI9Y&#10;LDrQ2rjS09/X29/X53BlbcBgthTk7tb7AcrbK7Dq9XJ9rXsG3Nq0Bk653Hqf3mjOWix6C8QR0jlx&#10;I6UfsuTB0wzlbhxntiywYxnNClmHp4jOgolC8geOCtxwUVgBvC7rNQDMvZco1IKc5bRbBawtgfWg&#10;nU5kPmjmToHCIn/9s1x7y8ybMA0UvYxOrOdf0EEFC2aAoYLV1XzoBfN8RISUvQjkGavy6gjC947o&#10;AGusgOEIClt57uMJBwC0PIfn9fpbB2e+hR+q9680O04BwoXznfL6hob+gxJWTGo1+mflfF6vfMg1&#10;2EZdjrMdvTvtu+yNrT1ObBJGYeEOf8m5aJDoq+DcP1P7OzlOQRIJYxzy/MXFizz/p29b/NgltAAS&#10;meMcrzzb1ma6D1rDtre0PX0OczYPqgqsWBgjBFUsII0GaFxOJEJHLnWRA+0zJmdZW/4WSCfWu2NC&#10;plYWSlCIQpRBqYqU0l7DgVJhVBVBapmJFsWKRb6W0SytU/0F7HZsPKbV9Oe0ylzg65QVTB5KfBUq&#10;n0kzblYdA6J+8LBYrPKyfmO1Wo9bTXbT2QN3Q5TNLrL8Fdrw21AxBSwgh4km1c4TgBRklZ6O+ISN&#10;uOr/UfkMolrQCkEoMWLMsQQWEJOTJ4dWealUAj/ZIyOuef0f7/zxDoBEA4ODOsM10N1zNPBZuNLR&#10;90pvPrAAUX/xj+Jszg/v/C6b7aNyL87En5iMJJNne3o7JCycgCIo2e35m+RiMXkDnilAI8i11pJD&#10;wy+tEm21slIqlaTF7f0unS6uglWrhC313F0KiQdX2f+4devW1LGxHVFWgQLz4BzOZmDCC794jfxy&#10;clJpRat1OnPXiMxyruYEoqAkFFdROM4KCTAcklvCBo6NAe+VqKxrGqFHvk3U7tEADVtUJwZDrFOo&#10;Qhtogg52CBGBRSH65GLWzw1UDe845gnXRTQZ1rQQ8X7g1NAxp8m6msuUTWXAIiyraZn34NvVnn1w&#10;aeleg9YmQgP1p4OrkFKssOmI3TtsIEJcOr8sYNozlUnLWNgqgqeH9hXpXZZWaG40aLBooq7rqFrC&#10;eAohrQ9MZDz5WAeGEZJTR7PB0bWn1bFAc3IC8E8MLABHeCGiJCNKoVCxcD3XvmDOy6vn9oO3HexX&#10;8L+eaCxZ9mWBoGPjPu7pvLQI3BmyerwQIwvJy1EEtr5xrbe1x97Z29873NHns9ka5AJkTnN7gveh&#10;Vk50ZytwJPC2mva4nblgMVe+HC2val1YrdJboGSVslC5BH9tAGIwq+Wr01i7Os3c7easOUmOEzo9&#10;Mntc5MpELOqV7j3BlR5nDLIGsAYHEuuHFqWQvzrZu9Uh3BJYD54JKyZ5TvlOAQbLBlYsb8uz028L&#10;b/9IuAy00eDF78/LhtEJBxFZni4HjNVMmOfX1mhZBsZo0ImF7ZgIioskDs8FgLCZVGwGoGcRjdU8&#10;HtHfbH/2zNwF2L9eecpBHsqfr1S8Pt/Jof+ghLWtONIxC3mC5GMou1zfczkcXX07z/XY7bsaGzU/&#10;CsaIqroALUKmr8gBFetWF9hf3GWSNXIUrS3B4Nfef/4H837OTz7uBfC5kyfta5l6dvp+dkgaSdvq&#10;ajDmUUIlFYSDBbAfCAoUallgxcJ5S3JMbjc5ncevay8XaxyrNBserGOLVtuBfGLTtzUzlupDLwqL&#10;2mCtX4jULFBSI9jf43mWVnjxAxWBtRe97NK96kpi+TxEYqXV0pYqwupxEFId/5QcQtfRnpWb/o01&#10;t2p1uu2vJO/eALD4R+QPVjo2cDxPLUsxSABLfBFDAdr9EwOba104L7jBGO5Q1QpvkllQAcJkvg0E&#10;pR9JBg54h9zXFqV0EGYHgnvPNT8+/8IL82s3Bu+8sK8TShlLF+bokZPnV3p/1iqLSDugeKkqpopt&#10;V3WwkQpA8itN/n/svX9sG+eZ70sNSYmWPIVIUTTGtPgLJMMQEiVZcIFQUJwjW7F6kJXca7vNFgs7&#10;kLO5waZwnYWvtqkvduNiWyA7K26TcjloyCuOKQPqDAlSRypDEh5Rsq3KJzq1TXljybtJ/Mf17u1J&#10;sBcBguJ07wEW577P875DUsnuBlX/M0TbMiVR5GhIznzf5/k+n+9EODhiieUW8MSbjh1yBbbJOVXJ&#10;iDIQobCRSO5varDPFyyqR27evPPLlRuqxemcKSepCV6nmAKtM1H/RSiHS1b+xPhgcuLkRftpupEp&#10;5I3g2CMr70jSQfKbcUQuc6oK1LeiKpFFRbWYqkqzsyDGQBDA1OwsNWCBwCIfDEXOVYsbaVo024IM&#10;BVMMxGlUDlV8A4mBo/qAJ9YX6fNGbsVYGdRtlqlT9uM0vCeeoRmJ8rYYf3iqa+Sy92fFFGdftRvI&#10;U5FCEC54nWZ3MK4W0Xa+wwMvSfM7VdYOuUWTB5EumtLbd2CdAp8VUVbzVWp4F9DkXp0XmomhKcxE&#10;BMmVEpbqwc/6HSNOYmknTH4+xiAT8+8JHaEesjbsgTpWaPzzoUDPHIDcs4zjDuOhc0ByV5LZysRE&#10;ZWil+PslFb/GHa9VJqxZDUQWzA6Sv7VRcqD0eNz+Hts9sgtAksymgG9Ajs15HMS7ZgnYXId8TifR&#10;Vz1Rx6ijTNRZueTYTYPwf10vjZILH+V9bX1t94p5CejBnN0HGWBW0zvYGDQaQWFhDesHyF+gKYSs&#10;cEU57q3YPazADLVowqFCIsccd63WbOm4Lx20LF1DTgO14UmSK6uRo3vNW907He8JrCfu8o3HHdNQ&#10;wSJvKz5SGz116uJbt8jpGtNc8vkfPtNeMPuHze4Wv3nGbO7p6Rh/vt20gbIBnEaAbDAi2l2cE6m8&#10;UDaAsgniS+PPmv2tYy1uM8Lcu8+/9T/SILCO7AtdGgUQeiUyHY0ODnb+xxbz1yRXiOcvFSBKHpz0&#10;vNsT6g++/baFc+2zk/MKeK3AcMWcHERqYVMwvbwICgskFvlkMUabhemY9KzwtQPfb4W2Y6lWqJV+&#10;XapUiMI6efobu2C6F39m6wn5L1GFBcGEygaWq4y0k6DQqBwsZJkmu9vs3tVVzpCSKHRByuearONC&#10;dWezb/7fhlxVmw1cX2jyCXo2syo9lgS0SN2AuhTA33PN3cQcNbUL6P1aUKUb6s4mZaNWRbuEdBQx&#10;R0tidNNVcvhVpTyQlooGzs5xAeURsJG2MZ2ZjubpScWsEkLT/1Bd1POf5YxOCmDn+wwUsZpkSP0n&#10;M/F6mQv6cxQFIU4l/2Sis+/IwsKRBa5INi+WFl5/XXjh9b94ftjyqxdeoPUSlNhLKVVasfn6y3Ej&#10;phgyB77MbGFYvqFJ0gnq0AKfPpFStSHXyE0ht4DT/+nYuj2cUDQNqJsMCkWJqp1tweB9SV1Z+Nqd&#10;w3dUNRAIKLIOqdAB8dT4lGA90wTNGlSSD7q7T7bZTwOjIRWbFaoCIqOgpMXm31LLUhHqVWmEb3Cb&#10;UJ1NF1PpeYgxbJiZlmFuNr9K5NXpVbvdwPXVEhR6D1CG7bqQHKiHESbodd0VVje5xWV9MiGDudz1&#10;JwH2zpycoFoLn1jKj4jHT0QGL/e1eU+vF1e9q0S3SEsYzIxA2uYA5x3iCT1aS5jQPP9lclZd90CN&#10;CfEJEpVjtCsqQVExJTCJheb6eXyAxhyiQAQY9vuqLHpHn1VkV4n8o6ysxbryArC+AMj49Eqo5+xZ&#10;MLmbzaGz7lDA0rOBCKyscYMc6+IZmJQg+goC37VKlncZ7v1eAmt/qq97AqCiGl4qlbt3K9baaMTd&#10;c+Bt26G/EdBfB6MM7Cmfhbp9Oi2N2HyudR9wGno9jvaCo5wsFBwFfnM3mxAujZZKjhJ/3OULrv9z&#10;XjXkDfmPi5w/2WqytkMBq6XdaJxL4lQgnR106BOErfWwnDKmPrdbyxoswjdoP5H8LVgr1qw/cFOw&#10;3KcHYsTsL3g37aUkmNwnRvYsWHsC6wkUWMKBiAMF1jT/X7oLkc5X38rnf5xCjSVJR565Wg4ND5vN&#10;/hY3HSMcH2tvNzF4phEqVVCyQlQPFrHoWOGGgvOFPPmZsVYgYZmf30j+U99bp2HpnZIO9b7r5/lC&#10;rTsS7bxwYXCw7z+WNmuqzQzZEBUisRx+N9mSmfDbQZfF67IdzoPZKpUCEnaKelDQlXUdG4VpHFYh&#10;EmsZlvfY4VkmB97354V//brD/y5ReOVaqVTSCqXIhcGTuxklTBddAaebJ4c1ZDXgP0wnm4JqHnYH&#10;AY9F61tbF+1txU17nimplCQ9FoQdmAYQNgZ6FXpwRIlVq9KXDFq6nsrndn4PhJbKHcGrj/Wv67j2&#10;Gw3GaJ551QWq4dQbuce5x6q6k1tKcQ7sJ9TmXEPYPCBvIQfAa19dXS3a7T/r2npo3AbwOPNV4fwZ&#10;dAD1MpaOKEAqAE0expP5gD63l6H4JXZ7Wf9LO3fxHSnMOpd0G07vW52Xj6x8bWXdu4LaMofN4WcX&#10;1NivpLq/GiKD1ZxwyBkYFOHUCNqHCAZRJ3NltutdzMwHVNpBKQeGN2qXg0E1t6AKaBkqrtuvKNms&#10;JtISHEXVA6ih1nW5z0sE0MKCunBYlSxOnzGDETUiqxuxQcImrKrMgKOKttU9+M22NnBipaSUAC/o&#10;2Gy1LkpS4MAGnyFsQApSC2glYy0txRChNYs9UHreja3ajxlgqnNzRItjjCFGGdJOaKZZ6DFuKC1p&#10;wdU3PtgAQ9ZRtKGhPy3DAqYTTBdTSCyDvcsiu4Yur0dbfee7fG12w30vdxsUVgp7c0QYpRYb/itU&#10;W3WVhfwpoQmuXldAO8OXpbrEEqB0FWPeqfkYbRFC9Yr8lVSBgrKW9NLfPP4IDhjS14GaQrrWPCDe&#10;8VZLyC2tDzpiuE4V43gW/8B8NtTR0dGDIWFmZ8Ayk8FoURihoEMUcyLEKmtZrVLQjtuL3O8jsPbf&#10;Pu/Z0qy0Rwgqyzpaqt2NuD0Bi+WeGvtvWKCMxQ7OpunsYBpql+m1dHHEd+jwuq3XORQI+4m0arFW&#10;RsuF2q4o7vthhc1HRvnwSJ/PXjSo+fxqsbgZhITVdqvJBAWsjTlxLts+hvqKyCioTFFPO8Cu2qm2&#10;gilDE7VGGI3tcDsYeipoBasjbLtftUi45E3hE7FwmPNls6ZKpTJjeW3vbLwnsJ68HmGsv4WfLkFJ&#10;KcJHL93tDL5SzJOjI8DcU7HHBz4r+8cxt5kcZ9zjZzvM3y+Td49CrVfIdBRRXkETbI6s5ck3MiJ+&#10;QxHLUbN5uGWMKKLQux8pf9L5zWPY0RLuHIAkPyJriMDyeDqHuv5jgbX/4BHfcLlA3oTWcokHsJZ5&#10;JuBzWSyum66/MuBRcRlZ2DhHuEzb+/CVWbAMo8KC8FuWOUYOrYLw+F+HHY5LtUKtUivVytAlHDx+&#10;8pVdzDU/tWnpcXumicKCZkFSAy5O1pgUZdgFCrZSjRRGqkEFy24o3qMCZQd5namY3Ga9DZdjkotq&#10;LVrd0mlUuc06Yr1uhhIYAR5IDFJOvUHhVtDwE27QhqFOYxdo/iAYhtFhj7orBzc6olvB1AZMtN4d&#10;zH3RUE8u9+w4FsnZg77pE2iMhpi87fh2kxaqx9BQu09cPppAl5Xe+cvQJB3UVXN1goGe3MJikpu7&#10;iHL8KNwby46RZeX/3up888idlTuue+DkV0FVCbNpCllS7+mn9XlpRRJ8NufoQFykFAhQRijd9KBD&#10;mXUodfFDPhplOToycl848jcIz5RUu8sV3tLKmoySA/P5QCQ92Kp0dnUFyQ5bWFGPrKvSzw7Z/HNQ&#10;zMsYyyKrkNGmZ4LtkYFt1nh7mNS2tro7fa62Nw0H0ZAPXUGmP+A1m88XDct6UQeM48uLs0RfLc+i&#10;RxjOu1C6on+B83DMACMHXRURa2hUX0GVLUHNbbQ5SDEUwGwfQLWFggvRowkdJgHqiqrAAfYs6HOQ&#10;8jarRmIdEctYcqIS7goGvfByABsWlA2RQCXFUrrbHef+aJlqvhE+KKDWmZ//kg1LaGJZQTGvCoOB&#10;qM/AoAY/tAS8UfIxhngIAdQVUVwwOyjQslZM7wuyDVAB9ABlqiX2GEtSU9FMQKcWC4D+lrmj53NA&#10;ubtDZ8xnAkRgzYksiRCjnkGoi4q1ktXKo5cKQ8Xi7xOkt/9gX2SLCisrMqy0ymjpbjka2LfO5UFP&#10;V+HZhemdGEistevpWfDqzT6dD1hWDtucTmevMwx5q45CebTUenx5Nxvx/0UwgicyGPR5OW/xw3wq&#10;/zFnKB63gnXdaoWZQROEMYpJCKGlAYOtjjG9mmVlHUJrAVbgCi3cG01wq7GWFmvWaio4+wMrOYua&#10;XlycpeXL92LqTVu2rJnu1kZSexasPYH1JAqsfUTtFAAJVeKj5buDF09DegeG0FZnhX+9qvHjLcNu&#10;YFqRhVxPR2i43WTSu2BZU5INylEyjFHG9iAioLKimB11j48Pt/oBomUyilvn3zLgfNER27DD77jk&#10;KI1OR4nEujL4FcrmtYNcbzvAjMmxZ9Tv7zGHZpzAwuLUdZf9N7PIWCT/0shvTxFRBWpqNkb97cjE&#10;WobVHprdN++TBVRu4b8+M97Cl6CGVSoXAAMWjV7o2g0n8PoRp8fD86OmrInmPiep011DMhb1uCtY&#10;2proe4sILENRagDXc4Kwg8zQVERiAIbm/OX/8EI02CZ09BD+CXZ1cF7tHPoTWJsPyQzUyy5Q77sq&#10;CbrjPtcUelhnNeTqcHlVbeAb1PVjZIXr9dqDXZETD0VqyMkwx7ic0Cs1TFnRM3u8wYJKNGswsD2J&#10;crxBx6LTgroxS6ZETJzwq387kwRJpzyY6h5yHTnssuCsgIDnYXJSJ5ISc7FTUI1N4Q5dCYRHjZlt&#10;ZGCJ0Dub26bIUvI1fZAQClsJho8g2iRR+6ntMpdbwNi72MK61ztSkScqmMYjZxDhSe4nqUw86D7Z&#10;FVwlD7OwcOcmp8aOHP7tACQezikmmvwDd6z7nFgUUIJB0zVNe/ByV1ufL2g/nU8JEpFU+kwgvHpj&#10;6ko1tojIkdnU6iYdvyPLB4BnpSiOhPyWsxAZTb4s5e/bV1ddnScSEMZIQRLkcUQFZx71cUkZO4R1&#10;tjxjYsXZYEIiU9/9mYSOIEVtiHUthmUFMrwRRS6GTiaUU5fP911sWy2uEomVT+m5NNUlKS81mavq&#10;9as0K1ZJuv5paB2kfeq31mt5qI3ml6iHfZ51fiWwaC2hGUsQmGcLpBZ5/ufn55d2giBi0v37WASk&#10;xi9pifxwKr1junGJGfOf3hfq6HCbe8zuz/ufGzeHA7awOJfBt7ZonMvMwSAqpBBms6bCaIQf4T78&#10;PTpc+38T7JzMWitUYmlla8U6USjw7sC6uiAwNziU5dN09m5tNnXwVgqOaE97nRZoEA6Fw70zDriU&#10;KoWIw7cbrbJ/cBQM7nykzxW0c0X1w9upW/n7RY7PtsL0oAlAoxR9aDRqhZYWrFm1It29hdLageVQ&#10;bi9rNJg1CSn3RusYFLpaHNasyVpw2mz37lmkp2PM4g783xWbUs6aJhyW63sn4z2B9SQKrENmHtc9&#10;JcjKKZ0afOu2QcrnDflqqlpN/e3zWX58eNxN4whDoXDHMHnDoKdI3BArVpa1lwRfO+0X4vQc7Rcq&#10;Bb/f39Lu8PvdZx0byonBtmNprGG9fqaV6DlHKRLlI1HPTJT7Kq/T5uEeRwmM7lbNwXc4e3s6nCMW&#10;bp077PLemsVkHBgXXFxeI6ehNdoUTK8t4iJ/cRk7KNg5rDcpFhZu7PtDmklfQ6M70VidnRd3YcN6&#10;rWjpAANbwUQklclKRJY+PmhkEwCKESkNYqWvzW4vGoq3Yju8Uw2EJ/W6Mxs5PaFQwVOf5MtLuhr6&#10;8kXPEGwyr6tYCssxMSXhYGAuR2kLQlOZCgYZH+M97LhnQVUfN92/1PC9qyj/ihz5bVbt9uCViQT0&#10;Bs9hgxD97Qnak0rUS1mscoOeHjosWBdZcXbGRjC67nOnUAG910gbjnO6YRx11zY1QMGg32T35Tvr&#10;h9cX6C7YVCXMUGPILjVPdht5qRxZWbeFC/IcZiSjrspQ87ZcVw+JRjJzHB1esrx93OXzqc/mBDqI&#10;uO7y8tRbR2MTyW1AtiiaNtk9ONJnV/PCwk3LHdijdw6YNAwE0kOsM7QexIAItBIEE3lxgIHXJiIX&#10;+t5sIy+RYx/GllSVtc3Qt45YzhisG6DLlafYkWUiHaHeNQuQUpCQ0FaEpJoiFJFcgycS4kMZs6Ll&#10;uI7iShyNixQ0Sn7BlxID8aOJR4kGBlVnzCcZyLWenZhpYrCyJ5Wl/0B3EPKA0O7/wSMiMvsuvrn6&#10;sd3+cT6Fs37zgPIEfdsoEoG2ek+XU2kc/aumvtgYZIatenLOEn1TCJBBLy3FhOr8vFTvNwrQJRTQ&#10;doU+LGjzLVHGldCAjpJr84BlrbIZRXIPqeZAn9iviNRbSjEUfJoIrB4IejaHejuIygpYPHMi9VZC&#10;d5AoZ1BbEERYJgKrx7X6+8zApd4c6obA6IpVq5gmQFxpkVCPT+U48sKD8ju8Dq7NroHGugafLsWq&#10;qbXY4rW0a8RiCTidILHcDgfvaNXKo6OV1K7MIpVIKUIWmpGRoMW7KhngPWRY5UaspjIOEZreabci&#10;gAbUUzZrbS21m7Av2N7aYm0fIwLLZCQqjEhO2EdZnKMWk3gDR8uYKakVSkMjQen/XXka5eIsZj0v&#10;LiyEjVZy6HTf/8beyXhPYD2BAmv5P/3WzzuIviqNlkFkdX7zVvXHcNRGky1yGsbdiAsNuc3ujvA4&#10;WbJsJFvDztY5rXQOVMQGgkcVVrtBNBaUsYjMsrpbMFK9xd/jNp0TJ//n//jNt8HLe+SZcSSbRqPT&#10;0QsXZsLnv+rg9A3VFSqUIAfCerfkCdgOhMKBt10u1zo5461VIdN5mdaxsBW4vIZwrFm0urMvQYWL&#10;XeBgKgk3vvOHROU5CoVyoXKpVOM9Uc/Jtl3YsF5L+0JEYPlLJjBkaGjCUrIsDBtN7kkcJkw+ONV2&#10;jCvePn272TilMkUksDnCHSyEHUE4enaO+qUUaImFMDdRF4CfldNNU6xeJYGdXWUAdxozeENlF2nh&#10;RmOjhC88uEAfpeGpr+KNigZ1FRqExSsPXpIx/BdMUbocYlaqhA5IR1ElJ+kE2kDijboxazvOuFhE&#10;gMxpIh1Qo4N8eh4h5P2J8TkiUsV43UQUp6707Yw4JU9Oh0cOu+6o6sod8opY59a93J1D65wKPt0i&#10;zFUesuyzHD58wG38wMjKLfrjy3VwO1ZkMlQ8oI9siog3eajPZ1ehgAXtOuH+etA0pWWNOA6ZkXUH&#10;v6I8mJwIB31txXvSsytE6YHAejtQFsWMHqnYQNcn4gMsA0imTndN0SqavHVq8PzFy12vXnwTTj2o&#10;CqoAH0lhGXaRBT+h/wbbK1i6St0CXB15s0LXDAp1s0/fa7NzwcEtcq9zMl7i9UlJ6nEfQGXVoF8M&#10;MDpX3QrHjPtMeLERBcYvY5pUJ2JlcC8gngzk7qOtwa6+vrZ1DlLsUiCwYvg3j9gqdJQ3Rw3WP1ab&#10;SF4NoSWkmlJ2QFcJKNkk2tjDFyJSGYigWprHRqEgId0CG4NVOj8IIel0XYWDhEBrYaUqCB6s0nzn&#10;ZsMX42UsHiDq6rtEXj0XgovHZ+HnjAwzihILfBFZiGJ21Lqjvk2DtHuB9ZQ3OH0XxgYnqMqqjPKF&#10;AFfczB+RoGQFrwGMAYvNrq1duwbdQVrSil1P+3wunzPcEQaLe6HV0VLSSo6JwK4KWMEIXxqd9oDA&#10;aruP8upWnqyfPFmQV6CvrAUWFKSQIx1ZP2tWorKgfNUCSdBW8raAWEYYIDfq54I4thdbyUlAS5rK&#10;kcCIL3/oPmz7NWqJnZf+5iYvWq3lPYG1J7Ce0MuPjvReopiGUhngn5FXb6VSP0aUHTnWCF+fc7gh&#10;xBnickJmd6jD3H61/WqrZ8bXQd52ZAVHpNUGOhPIO+8cVVbUAE/+atHxYRpE5Ta3bihbr/78X1LV&#10;1HL1yN92uKN8JPJyNOI57pkJD31VeX1/1R5oKfCOcrlsLfPhwIGOnpG3XYeJwLIEDb+Bqjka2JdR&#10;a1FvO3KBlmHNN4tXYstMYekonuoz33dADCPWsEYj0WnP4KvHdnFoekq1uR181GEiizdsEuIOgKIV&#10;pjUmjVlwZ6EHi1OL3DHDv9vmqzb51ZvACPk89WCxipTwBds7flMvX+Wk95tEWQ4jcZjOwnHChtyC&#10;0UGIFVRXjoDqukG7hHVTe/NmSEJ9flB35MO0Wj5fXL+/zp2fOIrgTiJcMtQCDcIBMmQaVaoM+4iw&#10;pSZ/Vt2ZRL3UGaVOa5BFPb8QCVhzcrwSLtMhuHjdK/4paCxxSvn7iQh/fGidO2SxuA57D7sO3Vw/&#10;bDm0vsLl1aLKcdz9fd/yWQ4f8iTnYDFAa2zkPo4yhsFAJsE6ZzqpALedyKakfKFrZFPKwUjcfCq9&#10;4OWcGXIOMcrID0UhJsoJeSpJzrSermDwfv59KadCdVBYcfUmkxtIM6jvB91fDqxPOa6XtiqVSmlq&#10;O/PpVnfnyS5yseeRLwayIM8449AQRI8VmrKhYovOppR0C4dRgFABwmD5enr5zba+wYgSl40ya38i&#10;cqs+XxBPHNVR7pTpDnv0KEVhUe1HiQwJ0bhNue0is8QjSSuDw5XMopagIY7bFFkPoPcTW51dXb42&#10;IrCK9o9hi1RKHK1KsVS+njnYaAWyKB0US00oh8WGshIENhtIVBpOJkoCw4JWKZdhnuimebgGe2EJ&#10;e38SLX5BDUuahy9VJcaCgJc+pktLdNpQkGJN04XUaS8tpUAJ/tHXewCSfKbD2dMTcn8+YvPP0dlg&#10;cEFkxCTUaUTNmtQikdHO9Vj+qV0LrNe48521WuXuRKWsaYUSeTVEo2EXp26qsfS1azGaAUYvs7Np&#10;SAgD1Q1fejrm8x3yhZ3O3nDY3+rw8y1l8G7tqtn2VAUcGxE+ciroDa7mb0MTw7CqBktWB+ird0wm&#10;6ztoKaX+kCTONWXJBeDSFbiCX9ZMrMqFo+VGmlHoHyb7yWSNBoaCnOVj+EXyt9Jp2PG5BVtWI3dt&#10;9dj3BNaewHoSL69JL/IAcR/9NZFXpQL/8sk/l6BHeDsPqFHhbz+zuscpapQcbojACo2Z2sue8IzP&#10;Mk7bYCKlliOtgY4WJpM6IatkJgrrB2P+lu+aW5IfTZ58659jVVhuH+518yVHtFKrQcDW4JW2/V+5&#10;lXf+qB2CTtvLWjl6pfe3IZvvbdf6zxZuBo8dREc7Rj9DMxDK6WtYV6dud3BmAblhOc2Qk8uxFUj0&#10;EH74jP8S4L8cZfCfRfiop/PiLowUr1XvhP1Rd6lsInIKAnOwiM5Cc7JGmgMtKlml8y1O5bzH8s14&#10;KaEuZlic4E7oVRWaGqiv8iqFVemMKkndbGCzGvR1obmJSP5/nNPTbSCbsF4fgzahijcHrrtE61k7&#10;uo0qayoy6HzzRlZjQspw3859eNvA5V3HlQSk48hgcKfhzthHEutKhQ31s7wYdp4/SrtyAwxDWje3&#10;H02gAMhsN4YJ4zQveqDCK3oZpj4PJ1OYlDL5cqTEh30Wi4WoK9fhOzdv3lk5cuSO5ZDFu+5av2P5&#10;A9cdSziaBCqCUcbhOtaHbHAgdG2YwNFAbD4qmmId6nJJ1OAeWxRW1td5UdOyrD+IVSiI3RGTygTf&#10;DcUuVmYkJ/Uc93b7hggKRdZzDumvnqGhQZkE40MkSiVFkbfhoU9Mdp/qHDx5kQMRngcOEairKson&#10;gLylZsmVfGoR4LpSFXqDKfrkEI1F3q2pH9v7Bgc7u08MQKkpg5Ar1pxM6JY43WY28JIe4ZMYSNSb&#10;iEjFim/rzxk4sZgzTp/krFeuqGSWER4LFSwRHJhiArJ/IJmw2OYtQmcPFAvdfxLLrXmvqVz0Hpvx&#10;xExxxLVLVF1JNHa5GqOcBdQ9EnIfJFaZAv1EO4KSsARKSsKylpRiY4rzjEoqIQA+tZRaQssW6xbO&#10;15HtjAYxy7YpBYmHS2SvPxc6czZkDp0NhXvNw+6Z/n4ekwiJkDAa5zKZLHAAwcptqnV3Dt03XNv9&#10;EdjedqVWKlQqWgXY7bUSWfYF1rl1Fd3tREilsEF47dra2ix2C9dSs6lbKVBYT0v9LpczHA44e467&#10;HX4/b50gq+TwrsbxXBPkgMw7RqMjbcGPV08bPswbigZDMay1E4Flegc4o+8kRWoJwWU0VPFYKhjO&#10;VlLIvZbVshtUXsHpgXUIW0xEYJXDXYMubmX2GkBGDOnY/LNSTL3ZI4KzotVZ3KM07AmsJ7JHWLXx&#10;l0oFMGCVC6VL/KmTb20aUuBhgaVx7Id/aGoZ9/vHzePQJPSHOnrGn28vTwcu+2ylOWWD6gmcWmaL&#10;O8S645ShaDxXCZn9w2M/cPjdoVD7xp90vnmbLstv9PuJtIF86eh0pHPo8smvXL785eZKT4HnC0B0&#10;L8yEO2Z6nQHXOrqwbq/FbpHDzuIyzcvBYZvZZXC6r+FCL0ZnCckHrLSTaytFWDr/6mstJX6ab7kE&#10;EUFRHrCnnW/t4uD0mmoL9/j901oSDr9YtEJOGJayROyfguDc6rJ7Oc5ul2KNAhOO/qlMGan/Rj2r&#10;Ku2oV+W/aGynJ2K1TmCHeb8cNXLlqSZ63NxopNKLhTrnJMYVpV6lTf0OVD1LJ8ewWvq26h3CKqSi&#10;cKt5w+bmZiDzx6JipMHOdeWTqeNEsS2GOYTUN91EWaiPBeo1rAw6fkAHbLOiFhMmc/InmPwsf8Ia&#10;bawgJMvUmi0rlQrvCR8fHPFZiL46dPim69Chm4cPHTmyfufmOtFXFpcvwGfBkk6EwJwMFHfkuKPV&#10;nW6wnBSp4zyOvnWwexmVqe2Jrr5ijCUCp6UVzlJRKprCEFAJGD/En9EU8eUJoiyC9veLNAWJ7KnD&#10;/o1kXDdBNTieKK62M414QqLj6I1kIlQfnpjc6j55vm3VAM9fkZrxUGPFoAhEHfspaakqwBwKPPnw&#10;9WJRve+193VGusmPYy1Rps/FANVGA4wUwbBX+iQhGyJkzCtWvErUBwtw6nA7o8PMEgzpRQ3u2xkq&#10;MbdhlnIbe4QKWNJO3L0c7GsrFo/ZjxF5GFtKUSUjwDghBYwugmpqqmEtLaVwjQDtOaw71Q1YTF1J&#10;FAwKI4JESgk46DeP1awqHUxEhSXhFCDWt7A/CP1CwI9SxCiTvVJsZ7SQboDHGAiKgaekB6mj52wI&#10;FdbnZyGwPmDxz2VhIhj0RSYuZo1zZMdCLlN3ZNDy8e/RIPxN20gEqKLlyoS1XCqUWvnvEn1lv0+e&#10;2bXFWbC0ow0LK1eztDYPUWBw/elc2HWHCCyn09lDjqf+ElFoNX5XI4T7h2D5OlooRC1er92QN9z+&#10;sLhaNKyPWsHIDknPRGah40F5kE1CMU8xIqYHoyuM1AsBK0otyzCAcA4wjQGEtLWlRUuastOBK2Hv&#10;vZVZatOYRYG9cnNU1LKVu37uw70K1p7AeiIv39jnBj+UI0KERpnno11/njdIqaoEztOqIDzzfOs4&#10;WNzJPzAjdPR+fmbsKjkYlAp0SO4caiujiJrKuAEGLDS6Y6tQ4c+ah8fa24fd7o7vJcVT37xNF6c5&#10;SwgecrTMT0enLwxeGfrTrzwA5CVX6AeFAlGBJmu0NzTTG3a+vc6Rk2fQvpyibuDlmN4DnK3GQF8t&#10;EoW1BoPNy1Rjwf9wDUlC6dh/7h/28KXWwuivIZawBpb7k7/ZxZHyR6ot5PZHeRBX0CPMGhVxA53t&#10;RiNlroLq2jrZ1ta2Ts46KaEprrnJmC40SaF8s8rK70CL1m+c/2JCIRv/y0nP1ktVuce5OuAKalYC&#10;hUPAVx6rKiW3P95k6k5l84INE1YOqQ51dZajmwqxvsVN7nReutM3LWcU4zYCD2S5YdZhZ+qEnn+H&#10;Suoc9Kd0ajoE2endODhPyzomQUTbD0YBzunVkzmir+bA5bOtS4EEAgjo3X+qlSrdtfCMJxoeCvja&#10;2lzkYvnlLw997cid9SNHXMHLHv7Bp1PAzmBeMWxAIrqgydVOK1giC2iOxxV5QhMjQ8HN94vzIASW&#10;0xJ3xJfUJjQj+02hJLWNSX8As5qKnO8LEmWBT0sqpua5F5NZMQPWM0TTJ7CQlKEe97gM9CmZMrIU&#10;HEqMfyIThUW27sSnJ050d3bZD0r5lHRwdpHy2qGSlWLFrNTtFA4Opg6S8yxRV651b/Dw0KmtN5R/&#10;UpIiOu8bYlbn4utJOWyf1zOo9SdK3DHZyfqlR+PMlabTYgd0iUZLWswwl6HIC7S3ZWpDl/u8dvsx&#10;zrtKcQ1LlPtGJFKV4iW/kO0ML14o0FGtM78j6XkH0h00EJipqC0L6lsCyigAObDK1XyMxl+DoIsx&#10;XBaG7dD2IlxbqkdAg4RLNbcsyXbMw0OkYvfMZ3s6OjpCZ3uIyOpx9ziD4bmkxrAr4twceUnOzWWS&#10;mlGbOBX2GnYfk/ONtjc7J8plqF/BqFGh4Ai4jnD3i9JsdXGWHMDwcv1a+h/JR8r1o4ILivJPqx0W&#10;byAQGAo4PQ6HowYWromZXUUiPjURjU6PQpDsCHR4b+chhnDVPpRtL1ut1nes1nbTO0DnyWaN2B2l&#10;U+PMasXqWkjnYR1EGhVGxFUBTFoOLVnJuocCgVWY30AHGT4FuZs3y1pZM2k8Z9gTWHsC68kUWJYZ&#10;/hLPl8pQw6qNnjr5St5AlsqpH6MUkn74F+1+qGC58U+op6Ond7z1alKW56AqrLTiIoZWy/EfDBRS&#10;uju81Xhz6Hst7WRR5g+duXpu8uTPaa8g/cPn/H7eUaqVLkUipy4MDnZ9ZYH4KZXzhRwOsp0m66Xj&#10;Mz1nzeEh17rLYvEFDdgYhEFC0FBossIk1GX0B+NBaS0NsYXknb2MvAZwNsSkqvB2CCab4ReHvPpT&#10;fLTzzV2UsPZfv+k87pmOlrPYI9SyiGtQ9CFCnFdOaic67XaOsx+DwgPr6+nFISJjOBRSgrDDwi7s&#10;vC58kfe+w41OXfJoscrVeQrgwmIPo9a7g4JKu4w5IrEe5+qcdlbiyuG4FpNqjZ8j19+nko/oq02y&#10;xC0Wb//VIEgW0AdQ7kBdQolSLGzlJfT80Mn/ROJoJs780egOEj9pAEQzDSSDyM7cqKWoHygOPClq&#10;C9en/ZhoE3Uak5Kc/CePcyjcOzMYHhrxjfQFXV7vsXVLX7Bv0BOZgmJVJQkFK1AfgMGKJ+RttIyR&#10;ex5AK76YpDmK27Q/CR1Ca22oK6i+z6AJ0r0795wiORGKmQTUcl7CFh/1u2sPpuStrvNB12qeRTTe&#10;W7hzqFVRoIUIdjJRziR0d36G9dh0jLoiy6WxDRF+GyK2YNEiThGNNXjR/nPDtw3H/vz0z/90dvYW&#10;bgK6slOpvOGfDavH7McMt0+3uYIjNufx7onkI0UjQg/dcNs6815vgiYe6fKIAbgalUNZ3yi9mJWp&#10;V6kY45WayDKIcNeZDnFWxqo/SVRjEREb/+PuQBeRmvZVr3f1IN3oKjWVLS1hU++9RYQgpRCVBX+k&#10;JUGY/zLKvcnijtR2cLEDNQvwClCTolGFRG8h+Ar/xKR5qS7QpPfnWQMwxVBazHjVoEZQI/17VNvp&#10;s44pQUj7zKGOjp6OUOhzM/kXclp8RGCZ6LrRSl4Bc5CWIyP9LjrkPb1rSOZ+e1tfJFuulK1atjzq&#10;GHX0uDi1uJCfvT6bAh11e/ba9XT6v63RUULy3zW4Cm1Dcmx7+h/CPouNKKxAD+9wtAOitPLy8V0V&#10;07q6IzV+tFAueXxthlVyAgAH1mqwYCq0Y/BNu9XE7FcbrIwHB/6GIYJeFMqkobRlxWjCLJ1WR3s2&#10;aSqbjgeGRrg8nR+kKeVp9abt762aqWIqtO21CPcE1hNqwroZulTikVVQKozWIp3fvAX6ChoRseXY&#10;0o1/fb7VP+x3o8fdDAqro+PrYyYT2h3FpD+pGCnGnTJS4K2lldDhTWTGuV+bQ+bh4dYftLa4z777&#10;mdhp38xLGF+/zxz18xFwdEYiFzqvDF78y684LrxGFuq9jtFSe7ms3XXP9IR6+3tt6+srhy0WOzYG&#10;6SAhmxKkaTnM6w4rvmWoti/Pput095QBbrvPHwVxWRoFgQVQrld3A8N6LW/pDXvcfAkrWFkNSKwI&#10;cqdlc8htVJJKZ5u9yHGnbzXimAUEhQq5f4O7IDT53YV6DqGKs4H5ncN+O1ztdaH1mNmqbqj1r7Ir&#10;efYAOaaznm16AH3ssF4mU3M7afExadV+ulgkT6N0uq/7EZpvULTAWTixDRRwmTrT63P/1Ho1QOHr&#10;rPEHvTpdUm1nGsilRD27EM7dAy/heVyE3DckWor1mT+Gc9IZ7LI49anGB6508qeOD44MHR882fXq&#10;qydPDnae2npQqpBTgkkEZtM21sIoDgrur55LjZsErTR5jgk+UdHKxq2uvhUJdAEgwPMubp1HjHsi&#10;oVNSMdWQ/PzURPncZGcw2LaKXTwGyw8ltTnyfeOn6FTS/WcZfdcM0OG9BJFynvAl8mZyl0VZEacU&#10;pHwkToDp/Xzf0ODJk//H/3z14lt//s+n/+Xbhp//8+miwf7WWxfb2oLBoc7j3eGfdtaUqTcAGZFE&#10;1AXw7VEisq7sAAjeD5i8q2fj6BGJumbVcaOsgIW7mAhJhRIZoKYY12+ZYKmGukCmGH5EQojilCi/&#10;sTU4NHIxaC/eXwWmXpUIJJBC1SW07wl69Wo+hX5z8FIJMYr+TDUx3mdpZYpGo0NjEJUWVVTgaUeB&#10;BM1CkFXMT7VE62ES1rIEfNgqK4XRTqUOHP1C7mEaY3PYeKGkUxqQ4+6G416PzRcMUCEhzpFX0xxG&#10;LRnnjJomap6+jw/utkO4/7a973ikUC5o5ZK15OA9/V6V494HKkcK4mRoBesvr2FfED1YeBwDswMM&#10;SS84bURfOQMBD8/z1omKVolE3twlBKtWiZRGRz2BoPf26oeQkrNqL46YrK0FgIxCfAc1P9AZJpHV&#10;qJLJOZqalkQfFi4m6wYJxQrwhtYWf6spa7LygcBQ0AumwnQqBhb3eSG98jWnbKpYa6ZCcI8zuiew&#10;nlATlnoGNAajQlUip75pkAzVZQzrIBpLev37Bd4NGCwgYZmhT9jRYR67ikebDUXTDUegtuj/yTKf&#10;NdLIY6PCm83j/rHWsZZx9/hH4kQbt8LBOjR9owP6klA7uhSJHr882NU2+xXvsKeKqs9f4C+VShWN&#10;94R7X+wPOF3cyrrL5covLzMT+zLTVfj/dTp6QxVWjI4XIoN0kdxgnSM32Txiw/7oaKkUqUUikePh&#10;k7vxuf+vb6wEwh6iGCv4W8OcGYXkJJG6SqFYk4NeO1csGqD72tQGFHSs547pQD0jh1WsqlgEqJuj&#10;dAuWUFWZxR1vh8UnWsVC+UQU1rMqFMUElXrcGzOCmAstML889FmqO0YXIYYH7dqbOWSXgtcHWe4x&#10;yd5mP7a5WSxybw5uPZqSkyLlTFJegRzflge2MwmdE85ISnodRQ8lhK8oSn24cLuRPJhporYn9Ghi&#10;JEDIc+ifwu+8lNBtQ4/QGgRNMFkpeIb4ya2JWm1mkD8V6e7e6u7unpicrBSsJpOWFBGcJWJGc5xa&#10;s8nHpEhhn/WGmUxZVfEEOXc+UP7L5WBRmIem0mzVsNrGWZDCkanjTrGfSGTftlzzJ7VTFy8HV8G8&#10;KMUMmKBtM54zxhkqSqYTeAwx+qjOhngEVSuF758ZSyZnwmWj+AH5fJIsT8Q5RdZejrzcPXli8sSJ&#10;ycnJ7u6TnZ2DMGnY1/cqkVdtvsGJSXIbLZ5RyCmfbAYoUHCHoY2MZgomaAmwnj4Yb/BFydUPZL1W&#10;hcMFLKYQHFsDDEMG2452OBGnCNG1VW8CZ2iaJB0YmJPx1xSn5IdvTEYunx/qavOunj5mQDj9PFrN&#10;l6r0hdbc/EsBK6taT1neWbwS0D8F5S2gWMWaenvUyC69T2NzQLphnk4MXY0YZl6Pb2YqqvGozY80&#10;S/WVnqk0TzEN8+lfgsACGxaU7c3hn/i8TlHMMusDsNyhrkoWUVYIqzy26wLWa962rlFIWa2Mlgpl&#10;iAG03+ek9LVr5Ah2Lb0IbeDZ1D/OIpsBcQ3wBfIdciRbXI49vWAbCtj6R/oDboffYdUmtHJtdxAs&#10;jp8eJfqqxgd8Lq/BkM+Tc8B9ezGcbS23WiHrGeCHrHJlhdpV3XolskOdEQ//MEuIcBqMqwUCaWvL&#10;cEt7Nmt90HM5MOTj1jmiHRepkSMmWFbcScjn0Nz3vrEnsPYE1pN5qXZccoDbm4iscqEUOXXx2/l8&#10;HigNEO+3GLvxF1Y/mLDGUWKBEwu8Cc9vGBGCxfL2KFYTh3epyNpQyAmCvNfKfrO5paVlrMXvDj3/&#10;2eTF2JE7K9hD+eUw0XRQNYOcmqGuKyfbvornXtws9reMXnLwFWvJ7XH29jp7fnqfu3PnpsX7Gyhf&#10;zdJ0HCakQGWtIf94Fld8OgVLx7tzBsgVUV+HXiVUsEplyEa80HlyN5EX+yVLT8+MZ+aSVclSCBZk&#10;B9HjD9SygIOlDNrtds5wOvWFSlWuqUCEJptqvU8IITnz7NrOtmFV/0oeUJp5qQ4opXaqKg3FEahp&#10;KtbQczlG1MqrrAomNAdHN7qB1OreDJInnwrVmGGdnDVf2TRw3r7IiYcPoSFFBIQxE8cxuEZ8IDkZ&#10;f6KzlajpB877mYa1feBchimujB5cKMsNLhWFR9GIGTi3ixjIQlQW5b3roE6dQ5oR40p45KdDW1NE&#10;FSkQ56YkJx9Obm1pf1/hyYu7YtJELDfJcd14BaRSdN5n8BpDmVOrEShAcjei7OkLqqgHoCrldXGB&#10;h0R2JeU4w0EBFR5bZ3KmUtG0iZO+Pvsr4DuHRMn3JdXiSSbpI+KQIuvEZVhoEGosoi63jVPblYC/&#10;nBVlzeQPO/2yrEDTk6xSFC0rkzOWco7o2MnJE1snTnz6xsOtLSIdOztP8bUE9mcxIw85VDBuAPMm&#10;dLd8wFp75AGP/jGTVANxZm+H9i1NwNHxFAPxDLZ0B3RSVyOiKIOU/nhTHrSsu/Yzej50HNlYMiKx&#10;4olPo1dGfOffJK94cOunyFptSZVSqSp4nFIU9KmrKCBPQJTgvFS3Z4GRCkKcY9QhBY4qIQbQqiXs&#10;7+ErEhQXeX3rpniQSAIS2uk9o1ELBBfNc6bBOw2ylpBLVZvqV6y0larXtNLqmbMdHWdDXzeDxgr1&#10;+HxBdwbXlHNYrzcCphZ4mlpt+vzvkZJzsO38oJa1VgolorEKo/yQnbsvoQBBll8sdRBAWGvp69SL&#10;xXBYaMNKxdJP33H+xBZw2vrDvMNRgCBDci+78bi/RhaYPM76+IJccfXD26CxioZ1BxSwCu0mEyB5&#10;svRwj3Us9N0mxbkk7RUm6aw0WiPmjFjFgu+3j7W2tvpbWtrfaZ/QekaA0rAg4PqWSFryb8HyX1tN&#10;Fc1UmnAa9jqEewLrCb081d9SGkWf+2ipFrnU2WaQbqcoC4ssmgThgIn3u8cpBisEUYBEYj135vmP&#10;RFa5ohnP7K3H+JoKzhWKipjl/eZxf8uYw+8PjX8kDsYWVlScsv7Vc638u5cobbTzymDn4Ktf5XJ8&#10;qmi439FaulQqFMpuf2849FxPwMVxKy5L8GCaRm9ADQuDcVBmpWlaji6vWEohrWjRRHfy73CHG3Ue&#10;uNxH+elo58XdmESf4kac4XDUUdJo6DOFYdE6uoK9VG3qFMS0rZ6u29jzO+YG6woqJaWaxwhj/w4z&#10;60sx0EI9oZkZ0nXfPKop1Eu6z2pzkxFHG+Iql2sCi0q5xzTVkBbFaHiiIFSlon2Ve6WobhZfOV8D&#10;UDimsWzTPhtO7CcoFIAKFjzVsu5bhiqaRn9MbkwS0ooSoi3Bh5RpVFlkvQ+HscxYIdE1AUM3fUqp&#10;pHKi/NOARyMSQ5lUHiSB16hNVH5t2nrgmS5UKhOlMtkGZQqwA+CuB0sUnVysJ/Ik4tgx3KaJfACI&#10;T4qar891n7xc59WiVFXt3vszsgasfhl/023cHkaSIJouudXZ1RckigJx42QPcwuHeQ11pczmKhPY&#10;akN6gqih2x0qcFNKonbJajIZt8WNZCk8lMzAjiUvHNDlMFo4JcpobwH9pJybmpp8+BB6gg+BiSIb&#10;sUkLgwBghoOfEKmTHsplmE4EXVRRBzXUQa26j4qWtQZQGMXrmYS69s3EH+mznglKnKC2eR1Ln2Du&#10;d5w1xGdrCpSWmNmauRw83+YlEsuA+YpE3WAs4VJ1SVpqriEhvAp6hALjts/P1/VXE5lUYDN+Evqs&#10;JCSOAmh0XoixWcN5+Ay/GcMuoRRbwjzCeez7LQmNytX8ElnX5FgkzxcuYJavxtILZ0I9PWBx/zoc&#10;73p+4nOFEUiAniPybw4AZ3IyOVHrbLt1cNeH3rY3+3grTA+Oatrdu5FwcJ2TYO55LZ1KsYkddDlg&#10;ojdcAeBfDG1Yy4vpp//aGfBBhzBccqAHiwg1fjdKxVWBlW6E58Mur71YXAWIu0E9HQB1VYYCFuQQ&#10;sl9dYa1SEdulONmEPixa4MrSYfIkWRsYIZ2w1dECQTlWzTwUGHIGb1xLr6UkhnsWDh1aadU0k1Ya&#10;9al7Faw9gfWkmrD2+X9dA587PwqDhKde/RcpfxDjCNH4uXDmHd7vR/8VEVjmcXLAIWKrN/T8xmeM&#10;RSBSbDnrxStGejVJTgaK8VwhZDaPD4+N8S1u8iMVl7TyLBgjBOE7Xzdfgoganp/2dHZ6Bk9+FSJh&#10;/48+zFv8YBSrWP3usPO5jjMdQe7IusXn47AoBZIpNYs6a3mRdgoXqai6Tq1X15mwoutDjH9+Ib3v&#10;cz85tIyOQvMx6vEcP7mbw+X+GBeYmQFaq+kBHRpkpApRTGZNmlHUspMRu52cb07roNH8TlB645Lf&#10;SWwwfOnLwk5/O7QHc2yEMIedPD1uUJDqoAX8IgMySGrj4UF15VUWSahLrsc3pBt1xkNju4qrXNGg&#10;ch9z9vNdtQSg+mH8zYjDd3Q4j075sfaZfE5kPm7szCUyR+smK+ivNEUfM9Z4ghmy6jAH1lHEaBuZ&#10;xT/T0hZ0DqlkyFBTekKsaGhbF42altW0iQngd2pJ63RZeZAt+XnMGBCpiqCwdoacZ1W2DA4EYoUJ&#10;fhVUNqNBy33AB2An9WOuuFKQtaQiJ2RZ1xQIV4Uu4wNNU7SJwa6LbXYEnLBnJ3zuE6RuUSQnPAr2&#10;Can8oZwDIlySU/x0e9mUNJGXTUKe0GSM4hHxD0hPam5CCQurmnMsnWpOEdFnJRJxRcMRFc1EljZM&#10;+jTgphmGZsDiFKVv1cEMzTs6o5ccWa8WNNZL9QTJBML4B45SkcV+DH+DR3SQkEpdZKLJiT9+cKFv&#10;5CJRWB8Xi5SPQFURRBNWY6q6BD0/OBAsMYMUckTn9SnCekwOwzVQWoOE+cySAEJNWMLQG7wbmpaD&#10;k4SY/4ygq3nGdNdrU1jKgqFDlG9EYFEExo6OoRCjfIeY1AG1qx7IX+0lHwI2SxjdV0bgYOEikuhx&#10;8vlEpLPt9m4hWK/Z2+wjfMU6US6U+UvW0eO+dS6/Rqvsi4yLvEiXg9f/Do5Z12YX07B8TGMwZSy9&#10;EgjYnOFAAGYISw6tki2UZnYDmolW+NooX6pFR+57vRwQEFOqQfUez7aCBctE1JXVyqYDjcb67OAG&#10;xneQ9xtqqqw1Wx8nJN8u+yGlsH1sDNqEpqy150pgaOQQOVBX56nAei+mWlb6k9msqVyLWj7eE1h7&#10;AutJNWHdHy+N8g6+NA0DdY7Rk28BxD0PaEPJkBdWnjM5ov7vgd3TjE6sjjPfG/5uqOe3Z57/6ION&#10;Dz4RWT4VURIIogNVIeM7jbz9Nj7SHMN+83jLmMPh7/nFR+e6Yirk8ZIjrNDf4vBAYxJDcy5cGPrq&#10;oJr96XtOCE4slEvRmX7niwfO2tbXLW+7XJaDQBIF/+Qy0rBii8htR0F1/TpZ+F2/PlsXVzT+GdaA&#10;8LnwD76w2XGp4OAjYHT3DPZ9e1dr0U1Xj8fj5vkCG6LBoh6u9jD1WdO2Bjm792P7quHf4rfvzKcR&#10;Ys3Qz5wOU6fEBLg9Y7sLX9JbjENaL0flG2RSgSipPLsPNmGIiYQM49AIJ9y8QXTVY0FXazfo/Qir&#10;Xg6mt4tFu6treiqxgZUTaBCiZT3+aFumlQ1mpSYnfDyLbycoCJx1pph5alvGmbT40briYhRxDAbc&#10;pud2MaN3oDKfsApJAjtRVDPQHhWqqgxFCiSx0ZjFDmGlViZH/qvtz3/0UdYRdnoUsqgWlXMZkd2B&#10;ridQ8YB2kzM6xiABQFJFzmhDrnUVYN8COaUXOa+h/6GYVURsDspQjZLRpATzgTJ5RKVSu9B12fVK&#10;CgFyZGenhHWPw4SVpMa4HZM3WNLCfmhi26jIfNh/1WQyESGe/ECEYhVKVhGLgDSFCPALmnEbdFcG&#10;e1RQzgLjvoy5w0j63NZ4DT6BshiSXQca9T5guFIPe6bZ7k6fmG09fZo8CdsDWMcaEDEAG65m5AQl&#10;auipOXX+hi7DcMyABTzK1PofT0wM9vWdf9O1zt1fVbGoByl/SyCOQAEtISN0XhJYXDNr7lXnd5aV&#10;BMBm0S9gCmFsviog9moJUrGJ8qIBOOjKgnRB8HtBe1Co09yxv5vSGaNIMF2iadISZWJRtqmeeQj/&#10;ltTY/IvmjrNnenrMZ0Fgddh8Qf9ckpIIYAEJOd8ZyHreip5sW/3RLg+8B/uC56O1clYraAXe7/DY&#10;/sprAIMVpk9cQ6sVmB2uXb92bW12bfZaWk+pwBSw2cWnjzhtTueB/oCZCKzWUkFLVkq2XWzHUOXl&#10;EhFYo47PfcE2ezH/IRwGyAs+0G4tEHEFDKx2Eyycs1nsDBppBQuagvSQD6KTzvbQJTf5rMVvaiUX&#10;RwsRWO3vmKJOW/+QT1Wxa0CTnmMrf5Dv+cCkaWWr5+Pi/753It4TWE/oJTbuAOoneM4vjfL8qYt/&#10;mk9Vb7FJQkl93Wy95AeH+zjA3M3mUEdoHLMJO86Mt1/d2NhIKkoSRZVRxDYhHuzJW3Djs4+umtpb&#10;yA+ax8fG2mu8uX0jwsEIT1UShNTKXzg8USKuPDPk3/HBwPmvRiS8tmlxFxyOmqnscF9xvujsDVjW&#10;9/kOuYLF69gQxC4gOFehR7g8m2J5uLHltTXoDMZYhzBGFoKx2fSmBGaL9SOHO1oLEQ/EBRGB1dn1&#10;yq4sq69t+mbA6B69CgpLo9Y0skOUOczt0ja6207bAXFtYATQKgYINuPVmVxC8dTcAKx70xtxgNL7&#10;+VxT7jOdF6RFrBtsYpAWpaD3l/tCILTU1FJk36Q/slmP0dFRpA1Sg8HrfaWIbByXb1rUE1NkcCHB&#10;B2jzkfP6NjNWs3O4PIUlIzbbT03WOI8miiwZD0f/M6zFlIjrEYZ4QhfjOqQKm2BxhF3iLYmiEXUf&#10;Frk/1g+D83qCyABRUaaSlYomG83OAwc6hsedvv4sdtzOGRGJScMIqfjAMpFOeWK9SaCMirIWDa7b&#10;WXlDKq5y9mL0oZZUaEo0S+Gj3iR5AElYWiU61Oc9nQdWVb5YJKLir/t7y59k6GTlI/JzbDaPZS8z&#10;rnt8ivxg4EW3CSRW2YQ8bKLNyeZq5RpcF8HJpWjJUutGck4WIWYYTu8gr5SkjBnE8I7LmsiPxOfQ&#10;VL+tq6ij+I/V++oznQP1LiHTSdgqpaSsjP49mq9D4fzor6IlO3lAz9XRC16oiUGFybRMJ8tGIzRR&#10;JzuvdAXbvF67d5WIzRi1Ey4hiGqpynAKWJmCuJslRFDMNwU8fwnWkJNiOkoUYaOxeT0Rmt1EoBCL&#10;JYQ2oC0LjFnwDovNqxItUC1JbBwxVm2QGZqSpuHb5BD13r5x8JpS1Ki5J/AHfzOjZDGcAfSVNhcH&#10;TAPRERORLvvqLj3uTxWDI501vqKVtUqh4DluW/fmY4tri6iiGPIK5BVRW2uLCBldg7/X6Cgh+cLT&#10;XL9thPyxechBsVQok9c8H9zFoUuD9mApwnsCILAMsAbM54v2vmipvb29bIIGIaSiiZTJQIPQRESN&#10;GhmmAb0hpixz5BLh1c63m34w1truaHWM8QVrORzou9y/gmvcxTTker4Xk27+gTqzYbKWraWf5G/t&#10;FbD2BNaTekmf4UfJ24voCx6gBadO/txwO5W/FWMSa+HFj7RRnggqgGGFkOZuHvb7/S0gt86YW65+&#10;9MGGKNYnd4GWiOsb01jLL8Z/YT4TAm02RhZCZfKmkwelHBCeq6pU/c447/G4o/w0H/VcuHC5q+v2&#10;V77L1qR+x6ijbDKV3DP9/xsRWC5u3WI5FFyFt+4sJuVgDX0ZImahYJM3qHl1M5+/TYQWpOasgQhD&#10;iMwsm9iW1J9ZQi0eT60U5WvTfK2zbW1Xe/H6X/XPfO4hvwyj7TFGjJgpe9CbMPmq3eW154sGtbk8&#10;JewsQKnIUFLz0pf0Vf3beRzxUxulK0Ggn6k6U0FoFKTUuh1L1RXVz9T6vYIRnnYeNyX1MYvUUVUQ&#10;Wiqre7GHULn7HFcsgsxwXY7QsT48zMJJVczISSOcb2lpCJNtmJxi4PWM7q2mbug4rUPRUzvjvjMX&#10;eCJR12dHBzAnj5yz57bZnJ/IJhKP0kIMHWAbSGxTwUa0lZX/7SWiAirlDfKiNJ3p7z9AJJbvbZfz&#10;Iy2JrHGKE9Cn60C7TYnGupBLoHIAsTglb4V/GvR5qflZkLhVO8fVprYURZ8zpPOPIq1PQckrqWxt&#10;dZ63n14tSnkDl8+n1CJnaZ07J0P7TKYFIKZdsH4HEosSSCsTkXD/T/cdeHf8eSs5RcnYZskSgWUt&#10;K+Tsm61Usiat7Ol3+/1lIxocZTFJA6rgU/LIYPUrzWgio9UzH1WiQQ2FsKGEDnDHoqIe8AzlqZdo&#10;C5YhNPQJA6ZmxUwjPBLV1iN0+DOjHXXd0UYhDgzAD2sa+N0fvdE9ePH8xba21eKqIcYmX0HTVKHX&#10;RwMXaQTzPLilME9QaIgrfa5QoK1D8prEjzgXCCGEdJQQfkpg4ml+ab6akpZSelY0irAlqco0m0Tv&#10;FR9haT4GGdmGvG5zh4VZlcJGof71KxsRWGc7QmdDnwPQvce14qnjnkQo3GQyiYzRqN2NXPx4t4SB&#10;66ddg7Vf17TyJcDE9Ls4TtXHcCitnWwUpjv/I+Y7k6PW4hrmrs7SCtBseiXwE5/NZgu4eb61UNC0&#10;u5WK83ffjs0aWVt6oiU+HLSs21fzBgMsEDhvJNvaXra2m4BlldXNZ0YGZBDxkL+he01hZZ2lhXvI&#10;fG5vbbEipGEM0qDvWrXOcCAcUHGzlxch6Tkm5W6uCKVkVtMKUcseZnRPYD25l6d6/fAWm45O81DB&#10;6jz51rfzqfxB9LnfTklH+tvJe8qBc4REYJnNMz2hcfc4UVitYy1QyDKPPX/V9JG4IZLF9EZmrv2j&#10;j5JXTe2OFr/b7CZyDHxb4y3t2WS51fzuRxOu2AqHFZxF4Tm/x+PhyyV+2uOZOR7ueusvv3KxJbnM&#10;vN9BFj1R8xVnb++BoJfjuBWvgbxjUwBpoEYssBjlF4hUUDepA+lIcXNzMy+lDoJRFK3v2C6EA+rT&#10;aWnlGf9omQis6YibLOQGv7mrA+ZrRV845PFHiYpEn7sCdHtY7JVLIDe1yVNtdi9wGpp7gYBLENjc&#10;Xz2CMJ//EqFdqIOqqC5TmzILBX0ekAgsMKULeWlTxftFVcUA7GqjkFV/NFWvjVH+Q2OUEPdZjt5v&#10;DiYZi/aigegrbr3N1VX79OE5yBIG+7VIzc6ipqDRip2JwXHFzuQDLw28hARLGWtXme363Jnubxdl&#10;lE3yAEM2JFgS8aPEUfhpPIMjxWkgLltRHG1ndASWnmQoJ2VKgd+KDoV73NMz/WfM42cO2PqfOdBv&#10;8/ksN50mTROBlI7tvU9Y9Au11zPcORbGBvBLRB1MKcpMn6+PmwUzIuyWot0+8uDhA0VhIHRqGKMb&#10;Aq1STUtqyuSprja7/RigGsjJe0Et3gl/kFQSIGIYwp32R+vah8ogbSvq7LcJL/zy61c/MppKBUfZ&#10;COWSpJKcSGJpbIJ3tGr8DHmPTJuSG1g50MpJGYQW462BH14T40oZBrhkWhRM0JLUozittiXYZiM7&#10;gzwtAwk2OpnINMK3M8xhFdeVExvaZFGKzLZF9OH2nN4npKAs7BLK9JFkI1GyiQdJ+WH3YFdXX9vt&#10;06+snjagCFrC3iDSE9AlmEK6eophqLBdmNJHAyXa1qMuK7h1ChNxUFQhEn4eo3XmYXoQ+VcpdHlB&#10;Wasao7dk9TAkYAEJvuHrgvtNxYDKF4sh+BTeFNSvtVQl23TAbEZ9dQZ8WG7nfc5vNGWpvAJRMYfT&#10;F8lRx3Hv6i497vvtYMCqVDRy6CmXwj/j7OoiM4xSskwKc3JSmO1MW4NEU2GBC29HDnWqzfa2LTDi&#10;5FscjnKhYi1XtMDvfuCKVCKOUfBq+LwuzpCvksMk0Vf2vtH2HwBg1ApeKl1F0cnourhnTHfyHbJz&#10;kqakQq0h1jEHqKv2VsdYS0urdUKbDl/uCvgE2vMku5wILWnh0LM3k+TFbS1ERgyv7Z2G9wTWk3r5&#10;Ub/fga06D+Q9Rzs72759K3ULcKO3gBO48nYHefdo00RhgcPd3AJed8BbDY+1+Ftaht0hlF3vvtt+&#10;tbXl3dax8fGWsZaxYf93x3k/ENzJt83u8XZTttX/2+eej4er6k0McRV+9cvQbz3mKM/7ox7PBU/n&#10;lYvHvsrNsD/F9bpn+HK55neHe3t7+31EXnHr67E1SrWBw04VnUagrCDJ+AinFjdRMTwG7XDr4Ozs&#10;ch3ZQGlZwo23Qw4MvK5gZs7gro6Y+5ctznDYw/t5ZPJlk5QUoyQpiLX8oLuNK9pXyfJQaMoSBA2j&#10;Plvd4aQy7BRXMThzCIgQMkg77FI6151hR4Xc5mPp2UYzMdec0KwaVKmpHamLKXWHo57osBwGP6s7&#10;4guBOQjRGUX7m32DL78hIxQALVjkFA/n2ymjGH+IvHUaVweSCo07RLeQE/lR5jeS62fsujeoobew&#10;OJU4Cid+qLUcxe5WowyGtRTlXBLuBWxIWb2FhQmCsphJbMMWTUaGfhrw2fbt22fb57P19x84YHvb&#10;F7TY2sVkVpGTRlmvoYFOy+ADJnSWPCM/Ic5BeaB5LgeC4N0huz9fLP7M7o2+oWxN4U8/0ltjA9R+&#10;NAXVMUVJTnV39l302jfxnZMnO52zvCMqj8i5+FPWtmPuch3jhbtDmZgc+qnTFku/IHznuatJk8nv&#10;NyXLJs0Eog2KwpmPCmPPf5+8wcjL08pg2ThRKCJqTTFSF5YsmvgafE2uu9txE2EXHk3sML4zQJne&#10;ygVVK+vg1wx2ENnAAXPF074iDhGKdIfFRVFv7+pVMlkxxllGIfROJ8hz8sbE4FAfWQQVV+32lF6W&#10;kjANsLokQHwgkUTV+eoSbd7BhCGFMqB3SshV6y53CgyZR8cVNa8TtSUsCQz1Li2llpawSiXRz5nA&#10;AkwDfUycPhSwmoWjiPVKGRRVGrk85I5SS1LsPae5I9RB/oLT/aw74F33JE0oKebi4O7ODEBCkjXi&#10;8a3ent1dBWt/sK+zommVMhx1KkN2+yrKpr8jIuRaOv13GChDVFYqhR1BbA9C7Ndso4P4tOrzkRd5&#10;4IrbAQKrrBVGNdfvrK+6KpVRcuyrlY4HvfeLm7fIS/52kbu3fqG9RKQV0VftrWNWOJYpSZqGJmJE&#10;hTHJpgcpHAuy7uHFmlXmklZHS0u7qRUg7q2tBaL6tCuBcJdtRUqjjIZ64Xuxhb++mXPOaQWtPOoP&#10;pvc6hHsC64m9fONtNxFYhenjHr5Udlzq7Pzmv+Rv37oFNizMPzu8r4W8hXi3exyk1Ljfbw6d+Z4b&#10;8p+HW1rGoAhMlNa432z+Rcs4EV7jw34ivPzDw+S73/1uiIgvP/YIf+A3d/R+/YMah7waHHVz/dYT&#10;nY5OezzTF8Lh8GDXm9/+qpXMdckSIgJLs/L+nv5epy3o4ta9Fi/yYdYw7BnuGcoxYHBCY/jjI/Xh&#10;OXIlL6XSLNRLr2KlY0ds/kvkGFOolPmon4+e3F0JC1ANPVHwuVNSA040J/HIBKDRU212oBwY8o3u&#10;Hish0SKW8AUse7V5ZjBGBw/zzZWsvPSlhGgUUI91KHtOD9EhKinfNJyI/4PqzG1SLQXbQXYa+rZw&#10;Wx7rYc+wEcU2O7e6Ss6R3Ju+wNYUsBkyOOBGK1hYu5KxyYcWKlmHAGTAHPVom5zjB46CykownCiO&#10;1ckMvjQQx2DlJLQEoeAF2gpjdgZewmagHj0MIAJZLGioJDIJzcFMQ+eUOLIXMgkw3Ity9xWbE846&#10;/c/49tkOkP/79/ksFt/YtqIpVDvRKBw9ok/fYOC6J7C4RKRSXHxQKV8YCnz8Y7LKyOdTRY7zrge1&#10;zIQm15GoDECB9SujomREKDVtdb/aF3xr1XA7j0O46rqrxYh9yTk2tMfoqXWhA4+tPNgKvO08BImH&#10;L/w/h85+v/0qufx3nCkUNZPJ1OoYd7/4rX3/+p19vt7RpKzDUNjkrkij1gF3fy7cf2kA9g+DLwxA&#10;cRA7kQOJeAPlzvRsIl7Ht8OAATQWAYbVyKGm20hnPzMsLPpoqURHQ8Hbr+tkmdawiF6U9aqgHKf+&#10;+4dbkSuXg3a7wU40+iJOE4KBKkVD/1IIWmC9PoC3NJmw5lF8oexZwjmDeUFizULoJhJtRbuLQGzH&#10;pl+KlbtSUgxqtvPVeu0Li1qQkM1yo6vUtwXqOdUwuDMjfYzoK3IPPWZIIjSbz4YgjTBgWZ+ZmwMI&#10;lhHq9NnkXDwzl9FK0SG7IfXarg4X+78RPD4xQdTHr0fLpYloX9ux1DXaCLzGFBT2AxcZnwEHoWcx&#10;oALs77NoFucOB32+QKDXzTvK5QIRa5Ws73fdDp9W4vnRUaKwjpPnafV0Kh0zFDkvF4yWibYqZ63W&#10;dkdrloJnkM+AfzaY8UpE67+YrVi1rEkj2l/JGsntW1qN1jEizMZaHQ5whoUDXQHfIuzyWYrHicX+&#10;4VuqwM9pZWu5FHX9aO8svCewntTLawaXuZW8x6ajRGBd4kc7By/+PJ+S8vlbOJSzLB2xDCdN2dL0&#10;DIDczaCXQh1ms/970CYc9o8jRnQYXVljflBa5EoLT77QQj4BV7zZ73abzS3D7p7nes989LArBlDx&#10;eXJmF34W4qOR6ejM8eiF8JUrgyfbTq99VWKOdKfHM/pra5bnZ5xOZ78vuG7xBb0AwlrGBFSaWQxd&#10;NPWGpD7OqTfUzZyKE3F58hUpt7lZTdUrWMv03X7ncJgco/gC4Fano52DuytYX18PhMM9PM9rWlaP&#10;DaJcMNGoJScHj3m506teQ6oqfLEFuEmbffWBwi8mDlJT1mMpb8BxwmYUPM0ZJL8b1sIkQdW98nRM&#10;kHUYWUAO+eQGYrFAgObIjtFnCMktcqj2ctSqJQh6tk5VWvXaQV5xRW59pHPrDSic4CT+NtCaMlCi&#10;o4wGuREczPgJUOShCThELUE16mh84GidCoAOq8RLR4k0M1Y0WQeNxxMDdU4TY3Ju0/ZTBtxGGTGT&#10;wdgczDekTUnaqUQzfHxq8Ar4Up7ptx048K0D3+o/0O+zjVhcoQ2MVJbRLc94BMyqTu5wm40RYvoy&#10;WLWUiQl+Jhwssn4tEfFe1/FHFW2KPRDVLQl0joHSVGDgz5isTHT3BdtWi6eLILAk6d66N2RK4s7K&#10;ULM/Gtu36bDlNpUosqJMBH3OvwFtEFtMv/CC8H/+8PXX/+wPr1qT1lKZ6Ktem+2PnrPts/0REe+m&#10;Mr6wyJ7Iakm0a2WSGGM9ZUzKypW3/QlRMbJK1QBjhdFRQNrnQ8qC7nivqyvaDgSblijWyaOJerwz&#10;tngT+P24EeqMDb5GoyyWYfY5DCKSKROf7JmHD18e6uuDU/fH9lVo/oGGqQLtLYalXHCpV6vofAK/&#10;FCBC52Osm4i9PiZ/0BpFfhI8VyjE6hQG+hdGCwUhhags7CEuSXWMFo3ZqdL8HLw3NLjnYVtmG24v&#10;JNOAwpJysf/c0wMcLPC4kwOe+ycjrlBGB5dnoDydSVYyNffxwOrt2d3Vr27bL9+FAlalXKmNRvvW&#10;78fIuu86qipIS2XIvjU93Iumfq2lZw9CgQuIDeRL9y02W5/T2et2OApkdThRuatd+V3bF6XCJQ8f&#10;cZRqo+E2r72YT8dS6secnRuqFApWGpPzgywuGY1JCmegMxXge2BxYORaoWLCg56YNUFjsJW8bEcL&#10;re+2OPhyxVQOOy8Hum6mJcyMpata6T/te3bdmoXfvxbN7xWw9gTWk9shLN4/006lRSTCl2p858nT&#10;RF8hCSuVWo5Vq4fMJpNmdYfckMwVMo/73R3QFBw3+4fH/ViwGvabh6FfSC7+Yfzf0eKHwhUKrPFx&#10;KHeZQ2Qx2DH2wQRHGwVQUnmuxc1HPJ4oP33hQufgYJf99Fe4HX90W7W5y+Wy5vC7ewLOAzab5ZDl&#10;kFfCLJzr6ZiqLmBnMKfSkBc1B+btZ8n/N6jTSBXUzby0rOsrjJ2NHbmzz+P3j9bIaurlqOfC4Fu7&#10;K2FtusLhsHsaMgmZvhKpbQFUyOTJY69wdsNpgw4S1eEJIHaoqKrqkc6S8G/SRQUsNW3iLVJMdql1&#10;jaTu6AnS6hgRVgah7qfPNw0rNvqIRN4JjexDqd5chFvnDfniun0V7FfFzfXL/GSCaSmcVTNuw8SY&#10;RgnpVJzQ7hm6i7bFjB54B2WQDI26Owofj6KUOpo4Si7IyWp0mo7GqRdbjxyEGlfmEygTZWSoE2Uo&#10;K1ymCdIsMTlBe5BQhZrqPh4I9PfbwN5us33rABFY+3wW32+tJkAfGOUBJMPHmaJIYAGK3hvKLGx+&#10;KcbMg1I4YPPCXs5LQp4jl2Apo0F4M4OoQneQgVARNA/qTlHKka6gvVjcXDUQfWWQ7t309ps2aB40&#10;GvvpsF1TlQ+ahGJy2uXbt0BeBVCree89Ih5eeOGFrx34w7Hyu47WlpDH7T77A7+zp9149e9ffNH0&#10;ycZnH3zwATmTZTUlg2Qm+YOXPgGZxfc7+QS5gmAwfUBwm+Zt011FIVZ0v9XrVPhr0w5hYk5ONPIe&#10;mXbK0PYuc8DHmQkuo6dVx+up0DQeCcizFNeQwdxHeWKw72Kby273eo+xAJw6hgR0FJrQ0VKFkYXU&#10;IFVlPCwqr+hUIPYK8YVK4e7zTIsxMDyRUaikJCBkMfw7/gxgG2gpKyWwO6QThGDKakT0SMA8rS5V&#10;Y6DSnu04i1E5obMdPWY/H7D9xJGZQ7DmHAuJqRQqtahn6NiHu/NnX28LDm1B96xcqdwNv83ZhevX&#10;r0He4Gzd6H4d556vAbEBQ+shLmdxDejJYMYiQuXpQwGnM0D+kNVha2tZ06za7yywuFKpAEEW/GjY&#10;F7z/cREAoHmV89ovEHXV2g7lq7HW7AONWdznNpjPX2QjhBQvnS1VshjwnGwfG3O0tLSa2tutP3A4&#10;WnmHdUIrDTkDI30qlOfICQWzNGILh74jOI1WzUqO5eG1vbPwnsB6citYxXtnHERfAWqUj5Qikejg&#10;mwYJluDVFHkrp6TY1/6s3aSZeOj2Qfap3+zvOdPTQZTT99y6vvKPk/+wZuWHmlZLvXqFYIdxEGKY&#10;ZdhxJpk5Tk5agBoly9FDX49OR6LTfISPDg4ODg1dtN9+7SvKbdJ6T6vJmh118+4DTudPbD5o3+SX&#10;YeJmFusyKLDUXC5HAZvSDSAVbFLVpdJbEO2wnE4z2CgcwDdfN/M8WbHVamRLooMXd1f0v34nEJ7x&#10;kF/HugG9wSyE78ICT4GPk51vcete++rtW3mqdXJ1LSU08ReE6r8T/Yw/okoNr3q+4ZQSGC8L0gWF&#10;na1AVWUZhjT8WW3ClaoNcEOegrYWWMeQdSirUpHjXikWsT3I2d/mT8jnpugIIZxBtzF55tyUEaII&#10;UXdtZ3TfNpIn6YQdfpF6yXXbDxRNBuJHUXAlBhL1ztkA00tHE2wMUU9mETEIJsmIpuC4QpC6nkyM&#10;ZaWE+ImsfJDYioad/f39zxCRRVSW7QCRWT6frycJRHVM68EWI5EgLNgQOVJQS5LnqHaKK4pxqhL2&#10;rXu5fCr/YUoSuNXVI6pPk5MTygefyLIOPIjL+mBkfAqM+tAirAwF7auni4b8LXi2Pl73Hm6NJ8VH&#10;cvwhNTXV+apMpwG+U1EGRwKWrx2+l2NjcwsLz5Ln6/96/Zk/e8Yccob4rz9z+Bmz80Dvvn3PXXEn&#10;P7v6/C9+8e7Vzz777599tmF9tzxnan/++9//xfNXP3KEP+etoiJm9ARt3ZjOQgaJrk2WMwnmsWJp&#10;0490EzslYmXiunCiHAmUaI+Q4wAMjAymC2EbEcMnM02mMv3ZZyWsuMwItJ9GTl4OBoNe+8f2Y3mo&#10;XsGsH8orAI0i6xM7eGzQj3KtcEBQv7aENvZ5dK4DioToLRCj2FnEypQ0Twte0E4EGUULVdgirBfA&#10;Yiio6vnPzIUlNFPcJT11J/bec6GOnh53qCPk7DCH3AFbwD3HHEfI2pwzKsa7lainb3V3/uz9B12X&#10;IxWQF7XSaLQvzxVpHA6QktO60Qo11jV0NMAc4f/P3tvHtpGfeZ58E0VRpiBSNIWyJFIkKLYi6F1g&#10;Fi1B6kSyJmpjInvWcs9M35x74GR7AzhwnINPs7EP2O5gMoC30ux2wmUhQ55YTRlgWCRIjnRsknCZ&#10;pNS23PFGNuVpW95O2jgguzOXYAcYBLPXdwcM9n7P8/yKlLuTnsT5r6OyJFMkxZciWfWt5/k+n+/a&#10;DU5wCIXI9v65yTGIep4d87hcRfu9klq2q9O/3cM532lbnS/W63Xb6xa390NnFgb9pKzBOWKzgryy&#10;Ws1msz0dtSPgEIQVTBDe1aD2gECEhHv1ngk6hSmTdVG/aGYCi/0hgNytenZknrYNXfGNBLLsiWzE&#10;0E/GXoL8F6uCx2hPq/VyaeAwJ+dQYH2WW4RKD0Yeu6CMhT2yr61g9Sq2Bm7dtTWhbcaUjs57Bn9J&#10;QPclwDW0D5J6guoVNAv9WLpiUuvrJK8oG7plECcP9X6Px8MU1+CZQdP6Q19sD2tY8bjwzSW8U/+l&#10;6enViamurtaFT3eYH8nqCpaWUild8rhamMBqczh2DDvuwk2YHSxwIaFAywyZmgp1yrYUTXYBy0CR&#10;9hQp9k/xm4hrwMyc5G73pWLpXqlUvGQrjnaeerZDqvNZy9DQUP+qxxVFZA7asDC5KxVVT3a2Asq9&#10;ptPtPQ1kz/BxP2nvZ5JS4R1DTmqoSE9PFEJ/pMJ7hsrB2UKoUAmgj4RGYYs8WDQPqHC9hSLsR/yW&#10;88peQ4jh6soH7+9xFUYQd9BVhgeFQsFZMHzl+FdPytANhJS+hPxzTGMjHxb8gAnBBMHWKT6FGKR8&#10;Ci0h4h47laK9vqh1lgAuijiGFzg2gIxBWj8R61ngsEKlCspBxMBkrJckRJFnF8tUVwLP/b74qHOi&#10;GypYTF89z060wQmfr91IdHQmZ2gWDumZhAqVATnATWEgDVPnZOO84z8477vfDWULUkz3oFbQBfvD&#10;qWiKOqHj+zRvh/2+X2BsTArg7yU1tdwZeM3prO0VatlYfM/wwPuDgeh6WnyM9v+DMT+kQ0CppFR5&#10;lAms725XpWY5Zk4SMlv/2//0z2eWWp7f/fEf/rj68nvfHLs25DIav/H8N7/57blvf/Pzf/qnf/rv&#10;z5z5aOnMXzjanm/75+e7h4d7BlpMfJpT47ECRbQBJiMQ7Dh1D2FEkxzs4w3JiC8I/29cE8rcpyZr&#10;qPYET4zUuA6NFB5SxAltGhFVuJx6RQw/7hwZCQQWVpzehQJVjeCdy8XMJtBFY/CkkbOOPT7haQZW&#10;kq8W9GXBgKzAqVchzCyskFICkvumhH1GvBgt8AKHwmPsFOeNYhDPJ9Ol1zDtMIaVrNBwC0Y9f76l&#10;D44Qpxy+PjEd5dUbSnE3JuqdQ60/ebYgwu8EAq+XS2oORmsuBAwGhfibYGNHq9V1MLrfWlv7WwBf&#10;3UBX1o349Zuh61ThIlBD3GCxQFLOwLTLhV5yu2pSpd9K542Mrk4Xy3V2hBtgR38PvGCsj+kMztYL&#10;OWsOs27MZmvaCGEU6PQzgskd+4OvcGwF29SZ2OE32iHsKK5cM6SwrEXzolllT9IzFAjMbv/TDThe&#10;xyFIdgzxD9vvBV1pNV3K2W2Bww7hocD67C5HYtlrLYDZhKUMSqfza3+MDcJjsZuIwgp1/Ou70eiy&#10;f5AJJgzN8Qx6zg5+BL4qjIFeWvLMfN2vJ4G1BL4s+Meu6EGyAzjfF2daPB4/aLK37z6eYLvwCmC2&#10;2Jb0T5i2m14FDovtjaGJUxcX/oXYzxuFQrDdWirZbS5PT/cYCKxdt9sQi0uEKc9oWor824qylSF7&#10;O37TaeJJxYDnjn3CUCi+O+bPFXO5etFlu1TvPDXybB/553YHho8P9dtcJXZYp6LGirItkYyYhomr&#10;Xq8T7DnQeKKAHG38ryG2qI1HYSuYNpiNNRVWiFqIMc1/JfDTEsUyC0L1gSJQM1DCJ4rUhmaodPYp&#10;3nsD6k7rzKAoWgsV61mSotMZ2OPVGQx7uoJhN2A7B1BOTG2RgcSewP4gqasUdzXJhFVK4CwZOMaf&#10;YIRKhLOj5HIqzInhuP8O84G0cW2yTcsg5KCrcTICJcQE6it2i+s8dQagUrLI3dZhHKKjVB3j3cdH&#10;p9j7gi0vsW8HnHK8ZPF22zEKmT3iqBgmVCh2GhM88DAMN018dSiR5foDXkPNm62E2FqvfVhQdJMq&#10;5BOG0aMUVbkOJCUDWFKmOcNqmR2OL59qveiu7S18uBJjOt7pNbhdpnQKsO8iDR4eNJqjAkqpj0/P&#10;zu7efjOfEQRuLgoJJ+a23tsS8rsvf3NL2Aq+tzX3zju7S6bvzXQIc7vffu+9v/vHubkf/+/Xxhzb&#10;t38c7H4JJKWjzeGzmMeNWpo1ce+Jw66tYrSzA/sCioTsvD8fDzcCCLkpLXwANdoI1iYeFoeayfLP&#10;CaqP/I0nTWCpxt7CXjFq7IQ2b3q660rXxdaF2spKLQvNvRgZqqC0FKMhDuQtCBxs9RRhtEF1JygD&#10;Et/hdBL1FuU8E9kBAe2cwcBnFjfhlgWExGMWIp2PodEw0iZlm7OEWkYilNJC3S19g+C/OtPCfrQM&#10;+XyD60Zet0mzw6Z1mDWYn5j9sHDsmTYVf9vqfqNYzJVzTNtMFQyFEAc0IKEBjFcbQG+HBYnuCPmL&#10;b6wdk9Zu8SloMDMp1xwDkJYz7arbcyW7nb0D1Z3f5mHcGp2eLs7b6sVR20jr9qsfwiDjzYLBGRi6&#10;B4gGq51JJKs9mk6j9eouNQfXRVEjNBBgVE2jSStdsloX9WbUWC6rFRAN+jITUMWpkSuzsw9CWV12&#10;7QZR3KXtl7/4d740SMJ7j34pHe6EDwXWZ3i5ld0Ga7be5l+1sQMq22j/xf9+B/bsMWmNiSC2l6m0&#10;/UE0mrL1U1EKQp8hY35wsIUdq8zM+FFH+WeY0PK3zIDAAoiDn2kv1FdU6NKjI4v9iTUq1t24b89W&#10;2H8vn8HC2SjhRqe6vrLyqbjRI0eO6fLtZrvdzu6gxzH2UltbwDDpNkhsb9ZAM+CyRZoqs8WZDVxi&#10;SVyEwTjhGumrtdDNkNKzWryXK5WKo8VcsfPUqWezuR/ZszCB9ca0zWWKctwoVs7FVDr6qGuh9mqt&#10;oNNVKk+52Ilg1chvhkemHJwJ1ORXhScPHqBZsR3IjzQkKOUOZhreK63/t9XgvQtaTHSzbEUSlBIL&#10;JZ5ZCLcmsGNYJ/sqrNRWdLqsbs9wrX8/sf4Kma/C4X0sXsm8foUFLFRX6KeCeT6CHSS4eMEiFzby&#10;OMPhhXAzc5gm1A6Et9CM2/sRsTFAiEfOOPu/LorEXcebpz/YJ6kE5RN4JPvLrw90d3ePMc0BPxyO&#10;lxwOn7utGE6loIWJwchhbNXR44tQ8B5WxjD4UJSjrv7ZgLNgqEG5JRb70FkzGN5IpM6BBwzAByLP&#10;s5a1Wo6cSon74ylVHV1+NBQYaTXoFpyw2goPDK86h+3Gh+hJQqpoI+uaI6f2w6J6bvSUT8nkMzT1&#10;ht9zmczcnCBkhHeEueDtDmWOKYrez7c/L/yhVL2dz8xl8nkhJLQNjeUFYRfs/N0Ox5d9lm1XOAWm&#10;/eaco0aoJ7KoBhAFZxuPHuJYd7xCU/6S9CRNFWkgNagTnGg4yBr1qn34s6iY2H+CsA3g1sMVEf+O&#10;qzSyPD0xNdL6as3prIGxHGpYoJLATFiB92ySPOmbSGeQwDfVWCohPkWIJnUiLIClnQpaQGTIoG7a&#10;CGledvxwsFNZvJtNia4FvI0s9CXhMAXYWwCWl2IHbVxEKGU3Hu9d6vs8ONzP4gas3edzJaKa7Qjj&#10;YpiYr0/M6mLPtqVY8Q6AviqXi0xgeZ3SGsmq61pQ6o3r7I0HHUKcGNzgmAaMfF4LrfER6M+FLFC/&#10;GhjwAMddVcumcq488FsIviOz89Ou4vTqfN22OrtTKBSy7M6yD7ytPXZXzlQy2U2ACjUhxv0usBlE&#10;McpRYA0iGPQI7aaoGDWZAcygNy+CIcxsdelderO+XCyrnhFvYCSQD2V/VMAOJ3v573/3ix1/2GdU&#10;c0xg2WcPO4SHAuuzvPylTvkC9Ahd0522IlSyOk9535UgZuZYiCiLwm67NZoqe0gseUBh9fmXBgch&#10;ltA/04JiCtGj+hkPYBqWoHjVlFeDKMDga3BJb7Ua5WnFYAD+Mtupf/t5//yoy3XpDegUTkxNnLr6&#10;L/Dc1wr5bqvJpM77PcOObkdbm8O7s1NVGksexJUE/5jG+pkCg4RSpnkxU2BZ6oix7S0YLtGGdXNn&#10;rN2l5nKlYk4tjU5MnVp5thLWLaWnr3/a47fZweMOKYTIwQIK5KOJq2DO0WVjB6tKYLlqMD4zlFez&#10;9zR1QdNG+JArTwGwsgqfCAS8KDb8BCgMwLUy1Bv8RFih8FQsD/xxRmqoTy63KtLOqwVI9VlxOldq&#10;ezWvd6T4CwJfYUBONE3o9QSKFTRlYYcQqlsUIAOnZfiPChlyw5cD+/IXmgHEWptpHMnmSAKQtSnD&#10;dZkwUXijRu4n51gEMaHFNsPXn3O2QAQp5upx8GB1dz8/dg087lDCYhKrZTwNVSb2qIwisbOQXi4T&#10;gB4e3To+ASjHqVNdswgtK/xxFmz+TGx67XJKBYo7ZfyRwNpPUREK/sYoR8TUcupc8cJIoNVZqy0g&#10;OMz7ocFpMSegg5jgoKknDeInqBWoCZVlW1erkn8TCljszYjtLyawMuz3DBNZTFxhBDGTXP/4d3P5&#10;E9Vqnqmxagd7rR1fsOSliqUbhiZfclh8vp3+CFjJyEwfbrIZGquK664XtNAcguxTvzKixQoSd4y/&#10;RhqjlITousw5V3RdmTu1EppO5fTVfcBp4ZODL1xtJ6evzHa1er0G58JPoFEXS4aIn0COcz7vJwBt&#10;ASgMAndI8SwcKZlEB7uApnUhRn8JKCxJED6RrCOhTQuFFo8xDPG06QoKLXZxBcds8NKNjYN/CnmH&#10;MeGGZam97wx43M+C87TPZ/Gvm4zGda1HyKTGenS+syv7bBl6R1oDx3NMXZQhidXnrK1R5+8W/8F+&#10;ub62EYIzsYDFflxfu8WkVow3CD/HxZhl7K3ZqQF2cOjKFVW7vWwv52y/heI7P1F0jSJldPSNwAOn&#10;IRaKx0K12oPZaSaw0iY7zBCa9Xb2nNeRzsDkFW8WIsOdvthSZseToK1cZqaqXHYVEO4u16LemmMi&#10;Mt3vmx0JbCvxOHv0x9YQNdHbm09mcuuqai/PDx3OEB4KrM92jzCu617122yXRi/028rgwjo98r/E&#10;7rwLDcJjMEVYkYKTS1H1oQ0gDS1orxps0QPFvQ847eBtZxILSldQpvK0zCwt0QAh/QqSTBNbi9aS&#10;y/S+6q4YFCQqJIWOM4uj5mJx1Ta92jnBlot//J1PLWHd0Cl/8nbJXrZ5PP0whP+Sw20w7BiabUAU&#10;UXnttHRAWykI0qSeGPXjQrcgtZ4d7gYtPbZSHXKkc+XidOep1mc7qjryby09nulpGwish9E0pT2n&#10;8L/U6avOFba3/njY81OZNLx1eHDJ7j2tjXinLysp2YPe+Kcx7ZkDDHjl6ds5wBBVNBnXLO7hLScV&#10;djT7albS7QS8ztoD51e6Ln0rjMfs8LWfUFUgRgFuFOAG5ICSCUMFSoWymvF/IkXRDD8vmNCOvRHe&#10;rEUvc40kv0+9Pkr5i5Ay49cUU/vrGM0syrIWVcPhAQQJoP5earSzB+ztk+9t/au2HrBjveTwWYaY&#10;3k3JssiX/YQmItBVtI92bNAO6yk1erJzZKTVWTAwiaSrsR9ep2HEJKfLKU0jvkAWfCzlyLgmIKyH&#10;SbCH0froqcBr3gVQWOzHg5rXUB02gvxCOYU+LHAqkWcMVec5VfUMfNeQz+eFjKT5jTIZBVRVBVKL&#10;cWBOEUBIQOUq/14+L1V3sYLVVq0qyQ72BF9iItLis7g9ESMoRT7UB7Wqf9MI2dbCcZpZkQ1aRTgR&#10;FbnmwiFLToOVU5p40pqhyMfA10YbRyR9uk94DZKPkSZpC1qLVOOMPJpqnWWrxtnK1k6WaKGgkDYF&#10;kj7oywJIQgxberxNCKB3AYtbyLmCb7ZOYuReTx40asGRhVDRfOsSTiVSrg70A6FcVUHQllThHq+k&#10;xN1aGwAWh3+xkBSDkhZTX9IwlK/az7T39UENq2/WYksgpcBILTIjtK3nO2dDzyYOXgwERgHQkLOt&#10;jg49cGZxXJAmm29h0QqE1I0Q1rXWeP7zRvzGWiy0cSuuSTF2weSYo6dn4HW/TV8sMnkFY4Sl32Kq&#10;8bV7tmIxd29+ftR2xcCOBoBjGirUDFN2lysH+uoPrFboEdrFu+zJA2I0mjaBtrprTImcx0YBjSYw&#10;a0F70Ky/l7Kb7YAYXXRZywCi6JyaGvFKoRufwxhFePRK74n8O71p8IyVpy2xQ4F1KLA+08tz2bbB&#10;1X4II1x1FdnhTH9n18q7d8jnfgydCsHgn7wdfVjHEUKoTPmp56fHYMJvLM3MwMygHzijgHvX5geX&#10;8ARXWhBK6GmxwifRdHdaMkD9CrwQwef/tJQrzufqq9MX+i9MTJ1y6l78tE/cc4VCN5NpJT8TWMOA&#10;kfT17uxsGyTeHNxqaqq9g4Ur6h5mfpbB621xpSXxYMJ46AfX/DlAKhfn/35+tPOU88azrcrzyrVf&#10;9vd7bCakFdHxnREp3yc7rzoXDLUHusbkoABWq0zmqeqS8LS+qlQOSCROtNJE1h54pSqZpq46kPz8&#10;MxpNFA6UrBRuXOf2eeS1Y0C0pHUJERqBFxkK2UItqwP8k9OwtzP16AmWIVKijKYqUBRRpmTQk7UP&#10;XzgfB0YonC0j5YOkJxBYWNFo7tsbecLklKYoQr5L3kd+JZnPgRgg82wWaANikiAWfWReFsMCShgH&#10;2vaREZpAw8/R6am3xtp2t07kg/+KSfCXxsaAPGoDu7WoxShSd4/G7RJagzBBNq6HyxMw82bwFrI/&#10;KUBE0I7BW34chYA9MRHRQKEJMn3BDaWgJsb2uCn1kfrw6MRr3lYoANZqOvZteKBM2iNoVuMtyXGm&#10;tXAKALQZewDiQ7V/KjC5/QH0CAVuLsqgsMCajTCXmctkcC5OyMyxo4M8O/7/4u28MCe83NtRzYR+&#10;3NbdPeZ4y9Eb6B1WE1Gk6/MEnPEXwhx60QgibDJHDyyRSFQ8QNbnr1CkpPJ4Ri0iB2qIMvfKN9zx&#10;3IQF8w0yr3lpjix86WAoAdbc8kTXlUCgtfXqhwu6WAONgIWrEL2v2XsWW4ebAjX/gMMXw/VQ2YSy&#10;VYxP+gnSAYOWRFOERHNA5VSRkphWKJGVHZikm+yjwruOSTR/QhxiSMM84BZgDfTWZmwTQnVChpa+&#10;M31MXrVAAWvwl1OOgCciUnsQE1fXE2IiOjrtKzzbgdiNwBVbeTlXrJcha6e2cSvOK1hrf6vl0bMN&#10;E1N+TFddB+jVLSxnrfEAaOgVxm/G1uJK21tTAz1TfpvLWoJYv9JvFZZz3TY6P1qsF23z88d9hZoX&#10;Rgjjob37vn67y5yzp03mxUWYI/TbKY/iLlSy7hKkAZgMXGCxxWS+bNUzfeVi30YjWOMXmdZiG1ST&#10;al9l2+lZr5SNXb+OEbBr8ax7+8SblWFRZRIrd6/nMIfwUGB9xgXW3u6wvx+MUBBJNW/rv3DqNR00&#10;CcHp/lfHwDJRvfYHKjvemv46iCVwV8FIYMui1Wwb7Gs/83kUUt9oWfo6dgS578rvAS8WuLFalqh+&#10;5YcWYclsjUZHJDSaVjJKcut5axEWmw0E1sTEyNVXP+0j99z92stLVlPdxhRWX0+3w+fo3dl2P8g+&#10;ZbMiGpYkNS1ZmEzIfm6h7R2EGNZtMAIauoRBS98oE3rFeVCY06e+svBsh1Xns+7hoT7PtElzgGKq&#10;SQoiJP7Xq16vYaWwF2NPO1k5WELipaa9T4QFwoktzh6tNOgM2mhhNtu0ZTVsVor0ibZgc1wxi84s&#10;vCUYFxQUjpInV5rWU9Tt6WDJZhUYH9T9YOrRtxJMIRjJ455AJoOopow0P8gJUnIKhQ/tXGW+i5d5&#10;zQqc1k3bTmNaMIzT/2EerQLmc5Hv35sMBu7VpnhmKjthXcwY5kQqwh0gUZ6JLKavHh+1TTBNlQ9W&#10;O4LvtXWPjQ1AccdhDYtRESATRplM7hTdA/8ZSeDtUxCh+HC5q7XVWSgYnLqCLgtWLIMlJbPdF3T6&#10;NBQqmscxPjohR9mjQTP3uVT00aWJrla327mic9buQDr2jmFvGBKZceiQj9+p1FZLyOv74UTqZK6n&#10;xxes7oKo2qS+mKSA/yqJTMa5uSTlHScz+epty33lg5e/2HG7I89ezy9W3wMBBkxVx5gj4N22JYyp&#10;qMxJEBGcxmSSEHAMfD6QyOxgwYqIiWbzEOOMUDDyuETikiZone9r0YQJAGXxluC49noC6SGSiDRq&#10;Wphf3XztcDWvQ4lPfjw6MdXlay0UCq8u6PBpVjLgfMIYwVhIe59yqlUyloyRAyuJwPcQrIZN3Y+A&#10;lgV/AZdya5aGfufyi11bSmL1Cq4rxDiUgX+sEOCOfUnu++IdQibuYjwnMRNSzgAI62wL2bB+OeBz&#10;e9j7BxL3RBJZoryujva7F248y3biiLf1+PKyCg7wfkvBmf0cjA5yjjtasOKc275GrUDwt0NvbS22&#10;QXGra7fiodgae06WnjHHwHA/00NAclftqr049Jv2CI9MjM5/1QYbXtuQL+CtfRhjAmsjpHNOfS8H&#10;U4BR02WYBjSzxQTwdmgNYuAsO40pAkai/UXT5stms37GjP52QGBZXXq9azHHnqCqFod6hgdmDZLE&#10;Dtkg/ScUunn/rS+/J3nVlElV7+Vsvn97uAc+FFif7R7hTanb028r/n0RQFjFS6OdEyMrd96FqOdY&#10;bOMYbKAUcGGds0+DxR0GBz1AYGAHd4tml4cd5bV/RNQGcmmxH2fQDd/SApOFi4vsRN/gR2cA2fDX&#10;ptLioun9S1fRFgHDPMI3Z4oQgliy9XcOvXEccKOfNvr8nMFg+MhqKl/ysGXIwXalk263e0fzt1MF&#10;i5RVPq8JK831rvBAGCUPiHclq2SPgekyHq8E3Y6Wor1UmgcY2OrEs/YIz8cU3/CQhzxYgD8GSgzb&#10;vRrVL52+6gUGJfQIlaw25ic8JYK4/R13NaCoQgcQoDGtPBXSxBV8C/xfM6RQ4LHO5OVqaDjQU8Ie&#10;eeEb9yhIvFsqATeMOpSVwodMW+l0d3QrhR/UvM7WCyfHRbQmcUM7mduN4rkoIN33SansoyWKnb+P&#10;eHMZBw15fw+LWtigIllBFmrNf5Xg8XWiuL9OhEyYaxMjMOvGieGYNkiAJUwzpBFAsmATYhR1XgRz&#10;bkR5dHrI4ej9dh6abrdxwG7W4h4zyUbMykFSaaN8BcwHBGdijiKiSh/Wp78S8D6AcJcaCCxnTdkd&#10;ikTV6LmEEepx45xHkMCMHrj/FFLiQSOmUv/z6uvTXa1dgQWns1ao1bwGQ+EHA0UVE4USDfQ5GZUI&#10;dp5KTQ84tqvVvMTrKe/EQ+9gAwytzKHknMDeyZkt9nSUTP52Xug4sTXXUc0LUub2iaCk3K+yp/i8&#10;o83ns7hd0MklTga2TvngIK3ISGKcVxHDSEnVjHDQfcUXCuD0B2QtHwzlJjVuz5dRTMnIig0365TE&#10;LQvTxAJ1dPmdcgYslA0Tv1A7u64wgVVb8F7VaaanTBbYVTFyTMGbkwJtQpVNbaTyYLkKvGhMGfHZ&#10;wxCSGKQkDtQmsZYFXT5OtKpsCkm8FShVSQIQXCDxWdoE+pZAGYdMX8Xp7pjA2tSUXCje3dLXDtu0&#10;9r6zfWf9f+YbKK4biarZGKVT54+7a89Ufjkf8NXTubK6nLO5Fa+TTFYosW7E1zaYetqI39ygMEJe&#10;z5KIjxUDOXhzI4QI0hj78d2egVlHz3G9y+UqwlCeXbUVV37DR/Hu0fJ8fb6YK9qG3DsWtnHCPmTI&#10;Gzhesrow5hmQoYuosdIit57hLKFIGc/YMTRF01a9ywz+K5BXZrt50epC2OhyrqiW0v3X3G7LTp7d&#10;cBVYFGyrH/9u24lMst8IlNXctDt0uAM+FFifcYF1LHtt0NU/7bLZVrGWtNp56qruzruVWOjmTQxV&#10;C0kGnz8qP7R5gL6wBBqrxc8E1kctM8Bs97wxOHiGHfANtpxF7BVorKUZdhX/ot7lJ/8VCbKWGSuU&#10;sH4qT/x3mIHH48qtP1ms14uXirYLnccnQGFddH6KurlRMEg9RZOa8+tbBnsc3Q5Lr9vi9jbagOTZ&#10;3toCAQX7pMZkoQRnSjBR2HBngUSJARQ5xD7+kz22UjkHx3O2r3ZOXHzGwvWLul52RGkDTgMkc8Hw&#10;MhznpUyPOv/I6d1bqUEWYVbRTO6atsrwshX+EiOxpQXiHMArNJqFe1peDlSdsk366EFEu8BvF6Tc&#10;ntKQYRkNVAGu+Ay3ulc0hcdEwau1mk63sLJSMzjdrRPLX0rIKeM5mUJi5JQItQg0YFH0DBATqAO4&#10;z3fBNOYHMgjy7WSqOtEeXKa6VISMVUyErWOBQ9a8VAmOLxgPUxQhjcPtYyMu0QBY4pgcu3/wBOE0&#10;XCShjeUxHRjtf/2NAYsyJ2TykjA3Ce6kAYt7oAQWXRlqWJwxToxRStFD8zxKt/1Eanoq0Nr6AObd&#10;nE4DYla37f+mrKb2KSUH61cRynkGogTTNKk0Ov7DYjSVWh7t7ArMXgw4F1aYRGO7LcOV+kOq62mO&#10;tAgfr4R6kbyeVm0DbW92KHMK2+dvHMjIhMQ2kFpz+fx7c3NbSl4QhMyWkIT5wnzHXEbIf5Df3d6u&#10;WmBWsq3N5/B9vywbz+1HErzlSiWlBq5VCyDElwuBZQfwWBjE/UK4YdGKIGhDGznAClUkIuK19nk1&#10;sYFL1QgbNDigAU7DWteVadh9WO9s7Ye/dfpUwOlkhxpeaBNCOQnj/yR0SSVBKUHTPMTBC8lN9FpJ&#10;iHDfBN4CdAHzeDUJ4VlweYwOOjRIaIwHDQIICwpVGH0It5jBbMMkRhlyB5eE/cCGjQvvCXqKoXfG&#10;Pt/e13cGOO4tfZ/3DzreMouYFRMVEeUOn4K0bWrnzjMVuu/MTpUhOLBcHDIUDAUehQMxhNcxfRCZ&#10;58d4Os5/AkTD2gbVtADXxa5Bxgb2Dsn39MyODbxhW2QCS7WX7GX73+f6f7PHdH6iOPrVe+zItljq&#10;D7gNhg9DeKwpBbpsRZfZbrfmrDkXaiarVa+3R0FZIdYvBczRNC9fpUF+XQbvFZavzOnv+V3mRaaw&#10;zLnSpZy9XBxrHWkNfCh97nM8/pWt7oHu/JySM0JHMzfwg8MO4aHA+qwLrFuFyWHbdL/NNj3tYvrK&#10;BQLjXaxfHSN9VVF2dz4qRdNlP3qwCCIKtIb2Fr1+EYgn7PxBiJYAMTV4hukruJJ/BpxaLR4II4Ti&#10;FnwtWU1MY0UfXangyBQUm14+4yoCgWq1v3+6v79/4tTFT8Ejv1gr/GDIX4ouu/z+/gFfd5vF4u51&#10;uws0GMgLVai0muarrSa7QeNkEb1hD7Kf10LwUHbcbo+9VM9dKtZLxaMTf/SM8Q3PFYKOIU/RrsV3&#10;scNKo8i2Sw+B5G7Q1Zw68lU1BwkbLnXhgIe9ueiyzdafwrTX3l6DyoACKq8o2SaZPSs0+exPmbe0&#10;mJyKQOMAWRpBbKq2UEXKZjI1J9NXhppOKdRWDCuGwPFUYh0qP9gf5NHONGonyvsIGiUagyxrHiuS&#10;U7gfluVoimIE5Wa2Mrq9EyqEFIvUB9zH+sk4r3WEtcrLgcC7BHdLYfGKOopG0FkagEmmf1Qp+c+2&#10;oeM9lrySEd5kr3zw5e6Bnh6Hb8xvSkF2H9xrGIilpMhQWYkczknUgXOjr4+0eg0PnAteZ82gKxRe&#10;NeyYZUhL5N6jiOaopxggCC/U9GbKmFpWTwUCgZERZ43ps1eZwLpSZivQyAUg6pp9mfNXUXKlH037&#10;eqsn2Bshg12ujRg0rTZIXwnvxJPC3HtMYOWZMBa2kM4gbAGqIc+EV7X39reDoK+YwvJdc/QnwCiH&#10;FSdYW+M4nDmOM560PsebzisNfgVi6QXqHY5rioirJd5pTDRCfRINfxZGPEfoZjmKf/8Jqemw/H6k&#10;obvkMAVGAv8d1Hn4S0c7v3bxYitbtQu6bKGAU8pMIoGriiq3ApJ3D4JGmSIKIYpBAndaEicOJWFT&#10;ICIoNQVDGQzYiTUGEiFNKklm+Bhv/aGqkjY3D5jjK5A+GCM8Q0gLzoHG4TsvYdhzHybmsE3YrMX6&#10;PvtIY1gOTAeL64lwaspieKYgwiPe1gH1YdleVj2BwoeGODUHaZDwOvqv4qHYsf+yxluGSDYAYI6E&#10;n9osVK6uU4hqPOkbgBKWTa9nmkiFMcJSsfib9QgDy6Pz8/Vi3TVqeyOwY2DbljWm3ELOi8dLOTOA&#10;cHJWO/jWmcBiv5sX7aSx1u+KxMNiWze1ZIW6FRNgZlBZl11mo1HvwU7hIns0uZw9NxwITI0EavEX&#10;qdfJnkzowS//rCr1GlWT3Xap3PncocX9UGB91pfzBaUbYVT9HpsNJNZo59dW7sQqN2OxLEksZWfn&#10;+0umqFr0L/mpGAU4dyxKwRShGQcJPf2eJcK8e1oAKurB2UKIJpxZApQ7tQ8X3y6VSqa7NieZKRRp&#10;a2tyBuzll2zTLibxOi9MdF394a/dSJyv7e30+01qkQmslp63uh0Wy2SvG0ENBBFVqGwFVaw8wkX3&#10;NBPWFtNXcz/Dq+AZ1QKIldgaFgssrTvDpnKpVHTVLxX/fuLqXz2jWH0x6+7rd4HASvOw55QIKcWP&#10;ppw7zhWDU4eD4k3XlKBZrhoZOdnsgfBB7YKMdukecUAPIkMPhj6DFtNSo5WD84kKu909LbOQU7A0&#10;aFbj1nWG2opupQDTjoVCTWd4/SFTD+cwzpi6gwnyGonEbJBJeYUTFIuiVavAvo1CilJ11hMRrdKR&#10;oKhj+X01LYtGysRJNAkCzR5aRDPBkwbj5SbqE+5rvUVuk6e7pwQ+WYzK9aGhYbchmK9Wq3kheNsx&#10;9haw3AcvpcF/leIkLZkinkkxIhQeS2SgA5dHT59yv+Y1AHjfyVaC1+AtpsrG8JMEB3lpzi8YcwS5&#10;QTRNbECKJ23zp0daR7q6Wr2tASYkWk+Vz4EJTwTpo6rEuQe9RWOS7ORybuLazpsdeUI//QjyhzdC&#10;G7fWYhqh6R10uuc7YMxwC4s5+Ze380I+v13t7d2ae7nnJcfzjpfaHIGeMiJPw7zSl4hoqAZttICH&#10;QjZjBjXSPl/V+3Lj2eEDxDrdgcxBejnIuyWjjo4gAouwsVpAUvhAjCF53qmni5ME7z/5UidbOVed&#10;C9BEBWZJTMJxPj5MGEtKNPmH9gGpgXLPQPmO2FlEYhdiOFcoEEY0qVmxkuz8EHq6oHIFgdIxHguN&#10;rT+0dWkCC1Z4bJOf3EDuKUIaIGTi5ZbBs2f6zsAoYXuL5+tv+b63H01jyjEs6Sh7r4pThezNZ5EH&#10;Lwbcr6tqedmuDnnZ5wxBDDc3gMNwnUMaQFCR3rrO3giAs1Hu38/fz7ONFvsJI9IA8YNrVGdnHWMD&#10;/TaXvlhSVROkRxd/IzL6c51Hp6eZxJov1vuhAyCx+2GKLXtxypazukpWazrnckFdCnqEWM+C+BvT&#10;29Gfmox3TSa7CbxW5kUXTQ+iVYvtB96+vMTEFWTRqvZSsX/UNgApSQ90a7oC6sWNtQ3J5/hyr/KG&#10;0QRjlOrfnD/c/R4KrM98CatQGNZPwxghzBIWbavTpydaf3iHTFgosCQlaBnWR++mbYC8glKUBxEM&#10;VLOifGf/jAdUFqTm6KF2pZ+ZWZqBE4R393Aq1mIJ6XXRU3sF3uba+tlfWJmqKwKQZXoVRgkvvqr7&#10;dUc252tKdbDEBBa43IcHmMBy9+7s7BgySpWDM1E+KVtSBpzuW2C6AmmF572nNQwNsK1SCqhAYnA0&#10;GGO30VNUc2XIPS3WO1vffdYjq/PZnsFLpbTKtnXAfMa0ZyawbAFna6u3oDs4KJgVKp/IHcx+4pyK&#10;Rr5S6FI0Z7FTe9LBaEKl2UEMNacRhackVmNa8GOUiAz/0ywTVSs6prCyuj2dYW9k9PH6unwOdo0q&#10;8s95oUgUtYAcbBFGDtikwlqwSpjcWpoe4TWbCHdQR/48ITZKKhENtoQGK21vLye4X4v25g04AJdw&#10;WEIiZBO12yjqRhTV1KPO40MBb7C6vfuBkglWvzww5rD0+nr0URG9Y6K4T6xRTkElfoI2GrfP1GD0&#10;0aPOrq8FWiHbaEH3qtP7/bL6MCJr3nuNN08MLMrcA+WJWPuUmjo66x2Y7brY2jpx+tTE6ZNPUuI5&#10;OYXsa1WlshCPTUZ1ly73X3Fvs52mttsXENINbTOur7CeJWQyMEWYEZJSZi7IBFYmn//g2723t7Yc&#10;PS+NvQRFrAEbu/toNBHRphxpgHCcG9kxhLAhfrTWX1hr8I1zbkVDTzX47+O8ZEWlRbkZ7oy39cI4&#10;2vcjXJaF+Roi2UzONlq9Iid0hU8eRQzGAlu9K7EYID9jOPAXIsTVJpBBk+zfZhI1D+giAT3r7AfI&#10;oU0JVFYsCdAsQjEk4ZqoothpTaJBME5S4rODcDdJznnAqpgAJwUkM/D1Dt2rWCi5EQIQatzy+cEW&#10;kFfkeBjyzVrXjdG73IEkpo3s/bM/7dQ9E2JACrROp+wlNV2eci4oElNXWMLauHVr7foacBiYvrq5&#10;ARE519mD0oG2YpurIPuXz1fZyWq+quQLWendteufC1kA5T7kN7vMKLBMKtuC/Qb+0SNu2+gqk1ej&#10;xfnloR943T+K37q5sRGP17qmrS6mrMx2u9mFR8561E+YS2g1W99mG28QU4s4KQhxg1a8mOkws/6y&#10;fgZKaYv6kr2slkvzb0wd75oYcT/QHTumk/BpsS3tfcd3e2/vfC/KHmtZVYcOLe6HAuuzv/xlYczj&#10;t1EWoasEJqzOr/0/umy28i6MEv5TCCrpu22DJePdHKTltHjQ7O5HNDv0/diZS379EuQ9L+pteqxn&#10;IRyLXQW/l1CRQdmrZclkKhXN1rvLr2UrUgyqWHnhPy6ZS/M4zwJNwomprsCrvw71+VxNCXpK9lLO&#10;5fH4h8fGLBa327DjNij5qgE1E3ddgcrK/Ay+sHil5PNbeTwCDIIEq1Yxew/VTBYVVsjwH3x++3yu&#10;VC+xTdTR/+//fubS9YttQ357VE2r2CNU7Wy/Hk2njna95mZ7lELlVwU5a/AEmiQkrzsQp0OfFGAV&#10;ogZldVIls5fRYKLKU7enHOCUZqjoJUmfIGxhgSyjKbOspMv+VXblvwEfc0W3Z/C+5q5HIvI5srYb&#10;eVOIMAnYUUOYKJGh0AfNhIsmPRII0eRDawSh1Fw77Of72ElMjB9oAcraHp9+jpNka+gEDZrVqFeJ&#10;CCTlYgz26DLZg9j/r8hfGr3QP1u7X2WLMhfMdDDxEbBYHH7TXZyEBPtMIqGZoTDjmX7DGg88t3Op&#10;k4+WHx3t7AKB5XS6R3psaWNEJlQXRVInOLmA2BBE05LZTYmplHG565pv5NrstStH/+bhyUcPzxkh&#10;6SdllBMJY5QTvOgZwx0by8v9rwceKBLODG68Q7v6+Bq8LdfiMOCGPzKbUMia+3ZHHsqN790Ogu39&#10;9u3Jjq3d57sdLzm6xxxtQ+zWU2zXH0mI2JOlRMHxcSLoc5FE6otwGaKWn5PQKPrhZnMvzF1mJLDW&#10;+cs3rhnXCczwpCHXwlrq8ziUtLAlTK+VqL3uOIKKnI1vjZ7qGmk1eGsGpy6LcE+BbV+yP0K/VQy6&#10;e5uAZkCHJnwIQDIJB+zuILsEoDBQZx1RpdA6ZKqp0mwtZhXsJW5S9I3EZwaFDFq3JC0VBzOmQ2uh&#10;ZlFLgo3SdahgtfAk1ZbB4YG3cjA6RwZ3prIS66IxfHLW+SwC67zbfWVZvVcuFctdC04d2qtuwfAg&#10;Ga1AiMSAi7UWezcLG6+8oXofxFUVvtmJKvwMVu8XCrpKHATW2MBxP7ieADWqqqX5uuE3eBC21dF5&#10;zO2oz0/t3M9iTmAoLrVO58z2krlkN1mZZHIBPhThC6ii2AJ1K1BZwBLVL+IFcPoyO2m9rNeDJZcd&#10;WkfT9nK9WK4ff903G3DXYjFd6Hoccp6vh0K9ltu9mZ5zEOtTSvcbvnO49z0UWJ/55bm93R7sDkIB&#10;q1Svj56euPjHOh3mPf8V0mjioS3LsN9uVG1LgBNFR5V/yXN2cLCvb5DIDKCjZvz+maWZFgJigQtr&#10;iY8T8mRoprQGF61v20tWq9i5EsMhaUWofLN7yVUsIathtb+zc2LqVKvu1/BGv1Mz7Hj+ulgvuTwt&#10;nuG2sWuWXqaxJg3K1l4QpwaDeV6mok4hdB8EgTcO4TsIEitIl3Iywtpfss2awe0eLCNstFgcPXrx&#10;h88ssJ4zjOlLaZpgTkXTqtEoR6PqI7a7rtUMK9lGA0/65FKpCDQ9mGwyGZp+d6nhgEdBVOFDg4JW&#10;tkJmA7AXlJ8d4GvtNT1ZuPxIearcxduHkk6nu3Mnu7Kgw9E5g+G11gsPKdf1HPmsMItGmyMU5RQW&#10;tbB2g4UKUea5M0ilgrPGn5pHI4+OTNAs8jKNH8gTpl2yJqIiEbK8N8zZYeI2JKiGJvIeFk7xRbiv&#10;CyxhINz2U8XjF6Z0+RMwRshE9Ldf7hmbZQqrxQRAUFlUjdiv4vRx7GOiq0ubYMSnd/Lko5OPOie6&#10;Wp077sDsBRUwE/uJxIHuIE1DgnbBGcsE3TsAGR6OXvH5vtJTXy4vR1OqKZVOpc6xKwJwlq1OXDkp&#10;SnVkKyNlv3d8gh0eSFJS87bzQku2gLUVttutIFwgHgc/Fri8k/kgkLHmOl7enhPaIBDope7u533D&#10;ovxKSmWPIoUNz8gLBFQQUQE2wGNQ0RI1h1WkicxoBkLymQTeEcTzEzCCAIW6FyINh3si3GwYRiLN&#10;EJ4Euq7IoMWrWuNPKPJIho5yIrF/7ujEyFecBcOHkG3AnuYmlKWyTGEJXDPB+z/ZoDZUsLjFh/6S&#10;lFoooScdqaFJKleBaIoJHG21CXoKi1PJGFwjRiD4EMhTtlWDW5I001booMSKhxA2F++l6pUedRbb&#10;1vXYETKKNCjIjEkwKX1v9sNnqb+cb/Wtpsu5ZSYxuhYWfnIL4gU3EMawdh0xojfBgMc0duF+vrrL&#10;5FQ1WN3dqVbzHexE9QN2Th70VjB/omq4v9kLWTlDfpfZbzOVS6q9XLQVfwOae2B69Kvztnkmr2wD&#10;s5ZCbC20tnEzFA9OzTPBVLKaTHYzGq/SJKFc+kUUVWb+YxHJDC79DLQQL6O/3ZrO6S/7/UyN+c3R&#10;crl4KVdXp3t8bssDiF2jmUgmsbKW3Zfz/5BLlU32Ukmdyh5WsA4F1u9BjzCmjPltRddoESpY7EM3&#10;2nnxji4L4goXiOuTdnsGXalojikoP69cMfnUP3i27+ySx+P5xhK7wONHdDvYtEiHUeEK5gmXSF95&#10;EJ8FGVcme+v/C/5SdrwoZb79F35wYRVHbeyuOy9MTHRd/dUpqkderO0MeGwle8nmb1kddgz4eieZ&#10;vvLukmLKN/NyOKFBAgd7HAtXfKYwGESTe57HHcPe6+bajXjQ7R3OleZLkPh8aeKPVp5ZYH2n0Dto&#10;LUVTMNMNDiy2z42my8tdC68WVpyFdyufrF/Bf3tPBQYCeTor7Sl7hO4hNRRDFZV9Osbw6ZoU5qw1&#10;HPNCExTPIe1SE8PadHlhMmNtZWVFl9XpVgwFnU7acY/0n9wXz1GfD81XiFUHuxJbUin0HIHUEcOU&#10;+CLCvjUcaUashDWCKA4C8hIRSiJRbOzWI0QviCS4tSpMQCX2y5/j7rnpPacAGLCnoyIapwabTP1F&#10;5C2gnT4h76dtF6YmakIwkw/elzo6gi93d48EtnuHTUiiZ4+d4ghlzRhEViwxuv7++l3TT8Nheobp&#10;h+cenT7deeorI+7XH8k8GKZBQeezeQl6YAmadETBxXaby51XAgPzD0+eS6mw2I3Gu//X+2E5BaY8&#10;mQYiEWPB7v4xk2NDQ87qg7zE9u3vAPDynQ0iM2WUGHmQNnDaLkRDWAB7n3vvzWA+M5e/3ftFYWsM&#10;CljPjzkcvh5jJJp+hfz7RllrAcpRTbgiSIE39iLh8UikqX9533Ncq+Th+lnXhjPDmN0Y4TWpSAPt&#10;zjH8PEgyQrE5kSbDXSs8RrRB0gTWGdltPT7a1TXiXajpVpwLC1nUk+y9mg0JMUlgIknCuT9hc7NC&#10;WHYoYlWS8A31WwHEFsUHAd4+2WS6C5sChd8ISG2PxSS2urCtiDmHcHCSpNwciCTEtcv+NoYUd5Ja&#10;cQUyqNnqdsBW6+wZ9t0HPcJfDtjD6TQorHUkQMFIaup4ofBMFqzW4+o9NZ02pV3ulYWf3IgjkeE6&#10;/luDFEL2Lrgeku7nmbQybFer7MUOQjk2+GYQfnmzCuIqyH47ka/mM7cHegYG2JbZ7PrrkqqmTWWY&#10;A/8XXVhro2xTP1ofLdbr0+7AgxhMKsJbLGCjjp/JhMOBZut62gy1KdRVlxfNenYK61Y42gTCawbE&#10;1WU9tAqhc4EdRbu9fK+cK9vL07Nw7BCTINxng0YlDZbe3rk2I7QzS+o9n+7Q434osH4fSliSw2y7&#10;ZJufL7qKxfql0dHprgVdVgIXVugY2/jEbsaV3bY3/KZ02cazcqBIBZoKfFhMckFAzsyMv+UbOECI&#10;csqPVHc/5uiwM/0YRjiDCosJrMX0BaeBHbdmQyEmd7757831YqlcH3V9dbrzQufExNeu/srDsCMr&#10;BsOw388O1VzsdofeGrO4ey0WS28VqlLwlQeQaHNakC066WblfhDbgwf1F2IctNZcLHZTcRvGcuVc&#10;EYgR9c7WZxdYR3QPHIP/hz0aVcHhbowCNUZdfjThdO4xAfPur4SACp9iwspq+qhCyZBQz4IyWLbx&#10;tw3yw0Gp1QCHSo1YZ6UxYqjkG1E7xC0Vas6VBQSMFgAE6bvwKEIDg02sAcosphOi59gzAts2h7hr&#10;7hv0QyX4SW5b33+Cu2S5GWeH9qoId1mNh0kVhfcbvabx5pRbhIbayESUglt+H9tM2A2UxXSU/g7t&#10;3CJP6AF18ejCwPHWUEaAROTq7eru2IDP7XWPmdbTrxjRno8YLaOYYE+CgmHYM1z2DA33+CyOj4pp&#10;aBJCvSn1qHz06PSpK9MgiSLQlUzw5lrkBc5F35c1YipFUIeNxbKq/s3rvqFz584xSaXW5z38mGI9&#10;wfRWlO6dvkC8qrYJh8N7P58Jhd55hzMaNqCWhYhN2PWSdoBTQEESMslQvmN3u8oE1pu9VamDCawx&#10;QFH4rlnMiWIpRX44UXwSbprFUACNcxPcOGU/o32Kn+AIq/A4lSIpqzAhN9zy+IcJjYlFqIzwY+6v&#10;Yjf4BF/LSLPypVncm31hWYuOhHlEufRfT09MtBacrxaczoWV7AbPC9wMVWKgsSqb4IcCVYltPY50&#10;R+eUtFnZjIVIR8G1ITmHY9y5yqpIOh6+A0isTQReoaMNsyMghQeakGCsF0K8U7hBNUNgRhgKFEjY&#10;PdgH4RMQaw/HkkNjpkQUhwfvGkU1jazRk7O6vWfZSNxw26Lz5VJRTffv6BayhGaP/yeAYMFXaC10&#10;Kx5S3vxgZ2cbdFUV4idPVD+AU9UTMOtA9as8nVDaBgbGeob8fr15EXyf9nKJbcNe+xc2UfNgB5mv&#10;z9fv1YcCbgnsUewrpBv6HpjZocFgJd86k1ousK9bQWRRAUsPJStEXZGqMoPUMpld/hkyiVhNql3N&#10;ldJqyfa6b4etz59k8Y19Aw4fspa2L2//3ZSRyUsmsPqlw6DnQ4H1e1HCOrbrmbdNQ1PeloMI0unO&#10;i3diWTK5v8tE1lq8Up1s99vTabMNy1CYMbik13uWWgbbMQuHUnGWBs8guP2XgwTM8ntaPDMe0Fmg&#10;rz7fMqP3Dw7qTeaiy5rq2itUIOA+IykdbUvQnERbwHRnZ+fEqYsrt36FxDq/l90Z8lzKQQXL7x9m&#10;+85Jt8VyjR0ocfkAwkraQomVAcVVwPFCUF5B0lf3AY+FnNGtZg0LSF87XkcunUMQWPH0Hy08+6HV&#10;i4ada34TmLAggzAqpqJsT7t86uprNd27uuzBKGfhk1JK4BJKIYTDpygvpXFxNovchYOXKcS5Qqml&#10;UJw0BUOD6iLsQyPgmd1PRQd4hpVCraaDZJiu6ZMR6p1pEguNT5QqJ1LsIOUuh/e1ggb6xjW9Ie8n&#10;DgQNqibjz6mdRNR1KHZRxSoRfsocnwg3OJVaDDGfM0zIP0dH+j5BSYGgrkKjDbHhTDXAwwGZwHRL&#10;5EurAxd8EL+SUULVD4L5NofFsm1xmNajUHczElf8HD0rrNaA+T035Q54A9e+MjDksa+L6sPUw4fR&#10;1HK5Xh8dfYxgB9Rh2P6K8Lui4o+MfUIsoMFN1ZnAWr4wthoxptRUyWbrs7jdu5OO4e6Wn64nwAif&#10;iKI0xXxpWc2tft/tVrBQEyIAVhxEFfUKOSApROdTlQWQBGw/C/IRpiQt3W+NvdXz1oDDMtJblEtq&#10;KoFlRll8P6JVlniV6YDPKqw1BZm0Gm8m3jSKV+Fx4sJyaaUNHWiNUTwXYAzakOJ+pKnmtOFOLvAS&#10;fFphn48mwBNnOuDhl46evtLa1ep84PQ6a9mQFKM2OM4OMnlV2VR42xvIdhgNDYwFIZmVNPgohRXy&#10;8cFGEYv9kXJfErQ0nc3NCjYHK1pFF6+RTEqbGLsDV4S24Ab0CGF8l/K72HX+DAak288CeabvzFlP&#10;e49xHQQWHCwZTVFTWoy+/6ir9iwVrPNZt0stl4cGLi3POgu1d2NU2oEKz/XrN66vxeCh3K9Wd/+h&#10;ul01dAQ7mLLqoJnYjjeDVaxmocSCk/lqvs3iGOgZmnExyVMs5UplEFjTRz+1SXgkUJ4fnS/W1fJ8&#10;0eMIGPAtF4vFCz6/vWSHmUFIeWaSambGxcTU5UX9olk/4yKFtei6DM53l96FZ+B0E0gudN3O+GeA&#10;oZXL2e/l7LYpnxv6gzoJ+Kk34QhBuO/offk9wW9Ml+yqve577n8cVrAOBdbvRwnruMtmc8EI4TwT&#10;GPOr0xd1umysgg1CtjE6FgrlJ4f85pLRlGNaCUIJoUMI1IbBvuH2lhloE6Lo8vDGoAemB9mX5xt4&#10;PYjMYZexY5zFlr6WRVOpZDbVA3ukC4St4O4/z7iKbNOwyh5Cf+fxzomu1xZ++MnjmxeVinvQVmSb&#10;ErDQDwFndBI4Dbzx9TPAaCo/wzQciVe0YAmi+QqjcqCQld/ipAbeP8uyjSwTWJbBElTwmLwc/dqz&#10;V7D+xxFdYVJ/N51W06+kUhjcFU3JnRe93pqhVrvTUEcZ6amY50zTFpXNSr9+IWM+SSu8lYxCbHhp&#10;jimqvezHM52108AaVRqe+K2DDKyKpDidtT0dJO/pCobXpk4+3kdnEbbQePocb2qFqWdIbvewqE3x&#10;7WMDj7zPmlTaJ+RoWFyOWks/51RxGhiMRLR2U6KBYyKvfLhBiOIQeIQj8OZcAo1WBHEHrBKZicKN&#10;HB5sR4lPHl2YuHITclQyQn57Nz/ZZrlm8TnaW0yJV4wyV4igQ9A3FTWG141q3/CI78rU1NTQ0FT7&#10;sMd6F1qJ55hEUtUUtRGxJyhzvaARC8CaFIHwHUqjhlWTUtOpdLmUMkbPpYzTfYM9Ft+kUq32tvV2&#10;L9nZ/YsyiCB43E8iLyzbbEO77h3c8yPYiGJSuMqC32DALLQBtHFwCW2+A2ak/xOG9R8E2f5Xyb/V&#10;0z3QPeYYm3VbhoxGNXWO28jE9yldiCul8UgiJRNTlGD0FMPcWHccaBX+OCcj8ZTxHUcRw1xbio0a&#10;FZnmZL5eoKap/XUEG65IdIDVLVMj18jWuPitRxOvn5oaARJGDXANBFcISSHtTbvJFFeyAgSR5CZB&#10;7pNSBluDPOg52QSENupXGOFIw4aY4xgjEzv0BoG1RZh4AWzyMYyZxlvRjG9YKKtgsOHGv8aw5/a+&#10;s5hP8cu+4Z+iwR2yjQFwp7LfHk3df5YG13OGQPFhuTz6+qW6+8NsbZNXd9jyuRvXSVj/CLqDTGJh&#10;Aavawf6dyLMf1RNwqvoBXBBER1aQSSyLo83R0+5h+mqxyOSVvZTLmW3Lzk/bPr06X5ovlnPLuflR&#10;27C7N4QEd7Yapmw5u6lkNWEJy0wThJe1FGcX/UbIKyhbuRbN1Eckk9bXbfoZYPLY1XLOXLyXy5Vt&#10;vhH3XjyWza5dh7kNkJBSfvu920Gfmk4Xc2W133tYwDoUWL8nJaw1h3/aZiNMAyyjXbqVrGbBugmQ&#10;FMkyMOi/xD4/RQ+RGkhisZPD7e1L+sWZGWQzIKkBxgpnXOwXyIH+OpNXM9Cfn0GFZfa3nIHUZ6aw&#10;pt0FKSYIUoUpn8kvzLhyudV+2ygTOBcmOk+x49uV8x/bgp1fU/YCg7ZSrpyzsfs57oAhwt5Jd29B&#10;Y4nyoJytTEbJG0hZHTBnoc5iR38aj5SA6BlANVR3vN7vu8xQw7s0OnrqdzEHvFhwD/40qkKLMAo1&#10;k1Q6mupsvbpXY7sTnnlD4YBP0dwPlKuUX1u6yu49dfbe00wtQFpVPm7MItqVxGtVTRCphngAD73T&#10;uQAJhAX2LRn6Tz4BZJSYUol2JXP5lJATnEmAnSK5EWDMAeU8fwVIBzBEmAhzwKVRjaTLcrgRG0h7&#10;bFFTUgm+/x7nlEvICyQmFvmrZQr+Q36TTPglQnaK2OBDQxRaihJYeGF/8IvRiSknjGAqUmbyu8Hd&#10;Nh/TV46x7pmfYt4z1rDY/v4VjEUWZaPJ1ddzxTc7NHXN4fM5fI6xnu4Ws8nEXsBUSo0a5f3xqIgF&#10;OGS/RxKaoog8+fmTcOJcSuSOMrSopdVomt2mmkolitB09Pl6IQiH7Q13z3wvarr7OJXG9VVWRWO5&#10;8/iA1w0yOQtlGqakDkgsKGOtrWFS5sbNNR6Z9w5kxeQz29WXt7d7P8i09Yy91I2cL7fPllpWjTJF&#10;LOJKHd/X1gg43Y2aHYqarnxyULOsR7iXirhjEU5+pVLdeEQjbIS5nS5F98CLktrI4D4fHJCJqUqJ&#10;Pejrb+DG2DtHxFKnGD63fLprYOpK64KuVivAlgasV2htR8yVUAHbOn5GYkmOAE1STmFSK1/R8KAQ&#10;4tarA5oLv+CGNkNg6ZIkSMxBAxaqrFCS86+gCblBJve1mMR0HnYfKwQahQXJyWdbhvrMZuTa4ewK&#10;QDZNanq29iwbiRutA+WHZTvTGNPeWm0BOsI34tdJY7EXG6Z+QF/dBz/7NtNSJ6p5ElpYuoL30Zsd&#10;cAKuxGSXsgPv2Z6+N4bnXYDCUmFWqFzv/JQS1vnRYrFuX2aHs8W6bXb7AdTPoEYa+JscohisVrC4&#10;X0ZGg5kPCrrMHHaFRSw9ZejgP6pqUY3LM+N3qenlXNmey5Xsx32BB8L1Ci/ExtfYRlaq5t+bmxwt&#10;5dLp5XJutnDjcM97KLB+P5ZbO/1+JrD6py+55i9BXMwp5x3pXWAdx6RjeGgnVa8NDK7q2UfYRYOB&#10;MDm4pNWwZv4dMEVdMKY747+M/+tdTF7BXCHQsNjZZmCDLs349QBusJbYpzM94czidlISlK3bf6HP&#10;FS+hwFvt7zzeP9H12sqxj20njhSUVwf886VSiQmsFs/Ql6/53JbJSfe21u4i3Ci2B9m2yBC8/5S+&#10;ymvVrIbe0sQL29IygeVYLNWLkH/61Ykf/g7r8jsG91g0WlbR5B5le2kxmjradfVOwVCoxT6OuNJm&#10;CpWmkBKEXwnGeqquJWSlA7KK9NInQAzKQaK7otM0FdWxlKZdCzNhdFldrVAwTHY+Rri5HDaKj8V1&#10;gA9ArcaIDUP4haktIxaBVHGf05xgF8oN0lSE2m+OmsnNmTSsbiWoxpWQtfqVNoAW5iwsDH7mukt+&#10;n+oq4xEqGKFPmtpNMjKt5EgzykXrccmRR51XRsCJk5GE+7vVLZBXjrax7o+s64gDlYkZYFKxHhWx&#10;DQ0PDDBd5bOwKwYC19gpt2Ng+FLJlEqlHqpRJhOKqlbnESlXJxHRWKf7qZSRwyogClFMlVMlUKbh&#10;J/ah77dZJi2W7V7LLuY2dbcsLZrESCoKNrJSvbxc75/yBZz8ZQkBY5QJKSJIaioLyQNxmnLD8obA&#10;BFb+9u7LwckvKrvd3d3AwGKP/Mpx+WE5JfLWK4cpJChiWozwCEXN1k6/4NCf3ISIcgBZGHmkhHdH&#10;ztULvCtILwmcNKYo84inecPLH+EOu0iz9ggvBuJh6fXGtEYZCRmA+BAjT0anrnSNYAmrJoH5KoaH&#10;CpuUdAMlJ0BfQbYgvYWTWi8wGdpsJhQiuaSpsJL8TCbQgLkAxHfINGcns9JmsiIBbZRoDuy8NYlP&#10;ECKZVCKnO+i8eG/L2T6mr862950929fS0tPT12+PRk1G4zpQGiCiITXvcz5L3MNfOodUNEs97C/8&#10;t5rz3RuAN2cv8PX4zbWboZshQeGK6gOsXW1XgyeqHfmOE/l8B7YGq28GqzsPsA6PaKxqW5ulzTH0&#10;hodpobJqL5ddxXrZNvTrEwmPuEdtxVx5uTxvq9f7fA80OW+YtptdOZfZZDUbkXKl5wILilTWy4i8&#10;uoxf6LoyY6gz1rfYsbNN72K/5Fwu9hBypXIpl7v3RiDglUJKDNTjLRwg/C9xofree8KV5ZwKDqzc&#10;iHL9cMd7KLB+P5bz2QEoXE0Xgfe56rKtXmi9cycL/nZIzGEf/TUmQSw9b9hKdjtTWNgPHATKFbT+&#10;WvqGofnHPpCLNLe7SAVmpqyW4D9QWf6c0Q4GeT98IAcH9UgGXv6aDi0PkvRBdeubZ8y5S0ViukNk&#10;zkTX1cLTs4RHXizogtP1e/ZSGRqVntk2i8UyyXZg3kYsTqOOpQSpVsWFFUiqOQ05GmwIrIbUif94&#10;x1v7vrlerF+65LKdPr3yu6xLxTJ8l21BQF6JkEloVB+WT13NFtix+sdJVJ+oNyGooTkFiA52aW9P&#10;2jvIadAKUxoHfu8pGJbyiUHF7FNnCgfUFft79rjA2Q4dwr0Hs1/9BZJEoT4VoTIV8bhlvmOE81SZ&#10;IgT5KB6JLNBYTwBCEAnLBxDhjfCVCC9Z4RAhRP81QViadychNgti4afQTKAWxHUxCnUQwlZCGiFk&#10;N8sRjRUQfkKPUE58qTMQ0IUqaDmrKoLFMebAEtbST/cJuy6vQ6/QiA+vPDzgu7ZtcDt2FMNu1b3j&#10;dlss33UwheWPiuJJ+RyTT3KUykL71Cqlsp3IK3JGmKmUoT4DOFEQpg/3E4/DUVufL8jeadtVZWcb&#10;dH5eCnafGTS9Ij6G5usy28kuTx9nAgvdRkmJhBRWsELkyoHB/TjIhXfIJAR1nVBceFMBrnvH1nZV&#10;eLl7wDH2UpvvWq+vR00wpcfDbrBM9UKDKjYeKZVfiJAdnU8Mjo9rsFQeTTSuSWF4ouONyEgNQpaI&#10;iIlGs/BJWKQ3A6FD6aXH74jcGCTFkha9McL7jYFNEtEJels9Odk5NXK11QC5jzqSR0C1SsJAIWqo&#10;TT7ph1GFEhdUSfJd0fUp0FQgWDvE6hCvFN7g7KxNuLgiwB8LTD7FMGCHHO2SRsGSMCMHpwzJt8Wu&#10;HYu7l/rOQgHr7NlB9q+lx7EKdAY1yuQV+rCi63afsxB/hlbBDcOECpWmYn1goVZY0F2/taG93LBI&#10;9/MwKYglqxMdQSazTjBNVWVCqgMVFV60+wE7I4PnBfO9vjZfb0+LjR3SQhhhuc7Uk+34lV+vr+o2&#10;W52JoHvF0bptdgddfhtSfG/a6sqZ7GZ25GsHDaUnfaUnMgOQRmGrbr4M7vYZMxFG9X7z4mW2xSf6&#10;lUufRhBXnW2dc0XXmHsnGw99CG/i68ilZxK2wMTjju2hqqbT9uW6L3bIcT8UWL8vPcIbky1MYJWg&#10;gHPJVlydnj61oKvEYpV3Q8dix0JMYcVDyu61Yb+taAInZA4Rxy0ehLh7PH3tg0tLM0vQJYQfM8Bu&#10;hwbhzAzhgF3+UsqYsvmZwpoxu1yewRbz29aSOX304l+FlGxMyG9/EOzo1i8iDYt98pnCWp3u/HgN&#10;67xOKVxz5YqlklrsZ8rOxwTWJFss7nyzQ6jcP6C0tPO2aIRQwuHBZueQz9Sx/+I/NhgK1/SlnMt2&#10;yTY6evR3EVhHJEufMV22RyEctaxCFSt6svOqrrBnWMg26lZKI4xZQphV5WBbULuOjn1vcT87SKtN&#10;Jr+IpKWVq5Tsx0YSs/i0Mk0blkKhh/f3tG6hgPgsQmyFKgWnc+WPdbo99lUwjBz9FsS+gAp5hQcP&#10;ArsKT2LdgSfmcKY626emQBRR3Urep1EzvHpC5uOCeK1xnpvCzjZScxD7egm+L478nJTB/jhl4cjj&#10;kYMaC0WDKJcumUBWYXEGIRHifqLBe+C4UlR+j0e7vlJgkkXAFz+z66Bl7MzbIuZUs4eArU927wl1&#10;aMCy7bYY8jsP4J1g2DEYtpnG8vkCw0zAwTAgdDX3EwluwBKBCZYgJhdB5o3GlBxeJyIYe0wRpnTk&#10;VMLuGdhRsnuNoim8LSfHPm+KQuqQMaqqqWXb8QsDgR2AEsSArImFjI01vrvVnM9xAGARRigE1xGq&#10;c6EMlC56laSlx/HSGNSvAo43HsvRcyl0zEHVSJsWoNbtC2VPuoHGaJisGkUrXLuJcMMNL2s+frhQ&#10;lJt4fmKR7SfQC4drWsTyFcosFSYtKRNSJkyZfMA6DyseqpbGFIouEdIk5cjJ6amLAacXnFg/IQAY&#10;Sh6NYl/Z5D50Jpag9gQeKymjySmkj+KYIPgMDviyIDg6o/CcHZKvcDuboU3MI6pAN3ITJxMxbBpO&#10;xfldgjuLibR4T8sXBs/29Z3pYxKrxeOZctjDODu4LhrXjWCqNOZ8Bt0zVLD+0ukdKufUUjF3wfth&#10;rbagu3UDQKPwYyMUvyEhrD1YnazmT0CBquPNDihodVSDHdAbBOsVmLN2t7EOD5cHT/Q62iyOLwy6&#10;2FIqq6hwXKP1Y7/m4G+K6avRspqrl+aLtp6d+I01zCAMWZZdrpwdUp6tODJ4GQ+R9frLVjPR2i/r&#10;QU1BK3BJT0OGVj0eUpMWgwJWKpWG+hU8vfnpWff9+M2fZNfYU7u1tgaBi1KWPbfe44BoSKtMCY7c&#10;OtzvHgqs35sSlvJR0WYrztuKpRx06aYn/kh3Mya9y9RV7NixY2tIc98Z89vM9pLLbrfbYJAZWAx+&#10;vRmMWKCwWtDe/g3sC6Lysi2yIxuzq3zProqvpIxlGP1b0rtc/sG+JfyMrh+9Ctu2fD5/e3t3t1tv&#10;rV8qltmHv77a2d/f3/m1Fd3BGtZ1ac/b42ISsGy/5LH5j1u+PDnp5gJrS/nYgqwGsICT2ALsZOM6&#10;hMJiF4BdHAaV2Mab7VotfnvJVmR38NWjr/4u6/KGu4ftQktgwRJTgMxJqanTV52GgsEZ4wqrctB6&#10;pexRjk1Fq0cJDf4C511psNFKUvqEX+tpS3x2DwAMylNRhThHmFc+ToSoQOO3sGAorACdQcdWbtd/&#10;/dZd6qKhCwu1VILG0kSs36An6/19WbNBYdcHOO4ojBKotSiWGVtCmAJMbSuy6ciIbEhgZaSZT4j1&#10;IF5wSYiN2ldkHOGfEZmCelL1Eph6zhFYCaoiIvWlErxPFX7Ci27io1OtgUIotJkk75nFMQD6aqx7&#10;yUQBPxSRAxgvY2nAYtjd2e69r9w3FO4b2Fujath5sBO45n7dY4qKqYeUBE06Y5xjFngHTOYziGLa&#10;KFKdj62sF/Zz5ZSavnd8FzRVgX1nC4WgUiiw16X3CzO4Wtkbwi7/5/obEyNeLGChtiDOKAmsNXBj&#10;rcVvkrDiNpZ32L+QkBGSGWFO2e2dU/BJsd2rz3LN9oJqSqWY2oNHZCQtS94p5JOVVZlibxqCNIJj&#10;oJoDS0yFNf9VRAOS8TychAY2G+fTB6AxxfXEOhQQcUViwCKOAOyjAiXpDa1BbdgS9RtOQ7A7IhwW&#10;UtTCkaNdrWzBFjWO/TGJlSFaFaDgNgW0TzGRhYz1zQok6Gyi1MJ2IGToxJrhzRL3rW9iVRyN60xt&#10;4RgNKi2kZ8GsIE4R4pKRQrEm/p0dxSB8a6O7hamr9vazxBltGRhT0yZjAlGjUTGaThvtx33O2jNU&#10;sI4FAkPlksq2tEM1ndPp1FHWM/8G/9Uu+K+q29VqBtQUmNlhkhBOQosQpwq3d6s71YKSQVaD0tHm&#10;sLSN9bSwA1dXTlVzuVxxPmcf/ZXVoe8cH2V3XWRXyanl+Ra3AL56iI8u9Nsx1tmOsPbLeqKH6i8T&#10;miFntS4umiHUGbuGmgV+Ru+iQUJIyDG70uxIcrlcysHX6oDlgXQrW8hiaHUoFo/F4mxLLAiOe8vl&#10;NPhMbPWLhyOEhwLr96eEVel2wWevmLPfqxeLo6c7R1ZuYhIh5D0DcrQS2jNcG/S7iiVr0Wwt2aBN&#10;iFpqEXp+Z9vPzEDbzgNFKj1B51yuor1kT6fSxpQI3oWUy7MECsts87f06eGT/L3HnXfAd7BVneyt&#10;vrfVbraXIQQU8qb735ienri48GpTYR25qduzDNnmL7nYFsrv8g9Y2ty9k5O9bsv2VuagwGp0ADOS&#10;VsqCLuFWQ11hFGEmv9XEcFbiyn/wOoZdhLMfPe38Xdbl59zDd6PLpTROdqdSkJgjj7a2FgoGQywr&#10;NVNx8N4zmUY1q4JxHwJHUx0UTklUWJXYAcrVx53vCi9nHXCWNdqFmYyg7OLZxHPg04OVgvIqTA/W&#10;arpabS/72sTJiMh2/kwBRFNYq8JdsCwyQZWiOcIEiSyO9aTGzz4PIpSbRQuSI8gQlzXQaGNEEJBM&#10;45qc4pYhzklKoE9eG+9H7gPl7hBrCnfiIo/QI6AWdighQjCceMJzDcVz8uPOgDebBGoSWnB2HI42&#10;h2NgbKz9D174RQKHD0Emsceupmxui/uBUn3AJND9ApNBhgJTWEHDZOBaz+uqfC4VJYsVWrciTFgA&#10;E4tKNBHu6GaPQExjwxAxrHKuyA4l5m0+JWgwQNK4AQo0TgSJVLfPvG2U5VceRh+mZfHh0c7ATgG4&#10;AJshmLNACFLo5sZNyMWrgMBCf45Gb9BQo0lpLp+f2w3Ggy8xgQUOLJ/Pd0lUVbCL8XVK7LKGeYq6&#10;duO8Kwi2dcgQ3I8CiB5jh/AiUQY1HN7n3IaESPWtfc34TmJrXV4XCTh7t5FxtK/lSHLu1T6sp7Dm&#10;iScoRViLJ5KNRmTW4mvw5OipkZFWr7NQe1CTELwuoSUK67XomWIiiwksJq0onWBzkzCj0B5MQrVL&#10;OCCPNtH0TnHQ8MEIVTZDTGAlAVVKBAgBw3jwquDuioV4pDQWrpiyo/bhP3a3tLe0tw+297UPnj1z&#10;9usD33cZ1XURPs/gcE9HjeaBrtZnEFhHfhiYrRfrbCNXn/b+xFlYuBOH0MH49etxQH2ivx1RDExD&#10;KeC66qB2IZStmNTKV4PVD27f3t7e2X5wX2EyG80PvW1tbb62PjC+usp2Jq/KuVxp/lcZyM+PFm3T&#10;tnpZLd0r3bO7BqQQu1vEVPjsObMrZyaBRTpKDxUqdLZfRvxVg+Ou6Ssbu5ZVPzMDTHcAwLMDybS6&#10;XKqrxfL8lG9Ht7Z2R/eTLFNWt0K3YIpAkUIZw9eNy3Y1rYIP5MahwDoUWL8/AuvmtTMwQ5gr5TC0&#10;Zrqza+VYhcmrY7Gb7AgEwhRuVoI7jkG9y56GNAWmsJaWPEBi0Osvuzz9g+1n9Fam0WCKcIYpL70r&#10;t5wG1KYYRaXB9tliGbOgZ6B73482rMXvpbpuwYFkZiuobO/e/ou37aViqTQ/alsdXbV1Tpzqam36&#10;sM4XVhRH/3SuVLKrRf9iPxy79+5OTloshi0wVwUPetnJ8Q6aikc9K/kq1q0aSixD+oqLlrjkbvU5&#10;/JdyRZgiPN36u1WwhqMmFQQWPm9IzJEvtLrZYbrhjqQ1JZ/yRDW96hXpR9kDqAYUWzGtdpVVPsEo&#10;1fQaD23WileZA3HOmQy4/quGvQxdDrcCEi2UremyWZgdNKwUDCvu1S9FyH8lQ5MQUFGU/8J1Fvef&#10;0+6ShI3WKBQbpHU5wufYInQxHymjUBwSV1Ak4WfvJ6iaFea1ljCHMNGfiFQnEvcJAwGW+oRRFSlq&#10;h5qLMjtopj5YhFvqI/iIT55yIvi+gsP/+TbH2BgEIo/9u58ieIIjsMJqKfVLt8WiKPcL+bwhu1co&#10;FGo4kFowuH0Dw6vjT4xqOY1ebiOqCvozXAs8lI/sRdAZDENzUEyoQyU5pdp6DJJy/z5b34ZWb+BK&#10;10igWsgryW1H20d3nzDN/fCh/OTk/FDAawjxvfwaVbBwpotTsTZubqA/+IDrPQ69skx+TqgKP94G&#10;irvD57M4fCMlyGOKoqSRNZy+2ICKhRMHG4Q4W/gCpBHCYy7tayFHnE0PQhH86WGxwXBA9YhFKdDM&#10;EFwNeo3WIo4fJBBorylPGAVIULxRo9wHspagszJk+SRIvovhb32rc8Tb+toDp9OwoEM2aIx8hyC0&#10;kkKMWKOhUJK/rbE+FULcAhSwYslkjFqDAiZMxfCjkSSBhSODMWwublbQ04Uhh5tY/YLxHdBySWwM&#10;hqCeK3HcaOid7sH2s2fa+84OfgEmCT19U3ZwXgHMHRqFUdWoqkNe3TMMwd1pnSrXS7lyvbw8sOCs&#10;FWIwQ4gNQtJXZHC/DV95pq2CwWoHqKrtbUAzVDuCJ6rVjg+2mcRC+n8SiliZIJNXPt+w/rLeZs6V&#10;y7lyDog3U79CX3XmbP8/e+8b29Z95nuShxRFyaEgUjQFWhIlEiSrCPovcBaVILsjRY0bTGXPWGlz&#10;u4UTyEmnmAaZ9K7hO7EXmGT2Tu+mrOkq4fDclgfkMRVA5SFBEvIwJOEjkpJtKtFUFqlrW540Ce7e&#10;zEzbYPfOott7+3L3eZ7f71BK2/sizatFTMmySEkUdXh4zvf3PN/n80UHVql4t1TPWody5O1Dk7/Y&#10;d99qAo2VRa9VOygrB3FGqUFo4uLqMrHd8QYqbqECc1zWk8sWhJbJoSYNlHFvVe9aBzy9SkiK3fpZ&#10;iKxl8XgmFhMVZyg3dH/RigKrdHHuif/w6Kz7SGB9fi5fmRy8aMEE0GKWgpfPnbXf0n0vgxZ3KmDh&#10;KxGW420DekdKhReascBMWAg/gdfbACisluurq1F4AVmz7aas0RANyjs40xyNBpFnjh/uTlPNy+RA&#10;ZAMOrJhSpdabFEEW2O2Y3N396/ZCNmutF563TI8irWGiq3X+K49xmxgchH3TBatqVK1zXm+fx7zi&#10;ce1uTbpce1w2NdLN/iD/76Syqd0m7B5NguY+LTpq65SMGBJcZr/NW6zDEm9udPQzCay4MExT/khT&#10;wrYCiKz7U3a3Oy/YfwsH6kz/Dugq3SCNxIhWod+Jhi5/4sePiC0eS6h80uReVmDlT/wrJbCJla6P&#10;eEsRzkTbuvy2SAIL+4Mjz+P4oIYRDcoc1c4+ZQG+hGo40L6GpS3UPRqqCj1YGlGS4ZBYG21VbkYH&#10;43AaRQCy2hRvKoWPzABqn1CYdBO+xL1dcD1a5J+xSzKqFZPINCQzR7Ysf3juZR2z8ohKxhnaGhvr&#10;GbPB27GnHQmKeybkQ8RrUX29nn0KCa+CqPJ7RlxVJb8nCLWay9bTozcsI9SKepgy65FylxnHO5FB&#10;DeuzPMsYZFj2Eqi+pMWcyeO9Nipnj587c2ZxdMotiJl0JaestEeSyaQafOXhtM1jrq05M3iC0ypV&#10;1BlcJ3I7IkZjR6tXpLzENA7NOWG10IHlKypg2d4cioaTwcVoWGvvaQgGJpu0MYMITSHwGiJ8gCdw&#10;/AClIWe6RmQuaWUNkcVDCxM0EEi6EokPsGyCV/bOc6fC9+6xzUI9QZlpcfkAO4I0bvBhmKK1I0z1&#10;Jlih60AbGCArVzDy8NzUBc/LVOarorsdUwT5AkHCAtYNLplE7N7BtbW1GyKzWknOkCauQk3QKJmu&#10;nDg14KRiL/NmcVcXJfE4m0gHKXTYICzTl5HUIDrftg22DJLJva8PnRAtQ1ZUVVGcIMRlEyycEk/Y&#10;tz+9h+gL861D9XoJEwMXp+zzVV0cTVCgrmARGxdzLBTnGkvGof+pKdhRAU1VoSnCwLWnsEu4hYoL&#10;BHvoZA5e3ZW2tjZbW7f+yyB1CnfV7CVLyWEZ+J0e4WNTFsQczhWQR5q9O/RfH6eAZxFkljKXIm87&#10;M1dhf5DicRA6ilIKoQ1NYsOCXr9w2UQkdxMOMulJjumtsGyAI7NqVYuOJ8b2FefbOuTD4woBxFVo&#10;IwbrunjaYZ0r4TdZs9P+Rxb3RwLrc3T5QmDYZEHaaAH0TdHy/KXOkSWcIyxLIenErROxjQ08W+Vr&#10;w6ctRUPxx8V2o2OQ8nJavPqZBdNC/0DfcMt1NqoOB9XVYNKwQ4nHKSys44gVHJYMWaxvncaXKxrd&#10;8TVtmH49pFD9Jr27+9Hu31sLxbtFOApcHJ0bPffExNmuV5dIYT32FWFfcA05SkartYgg9z6z2WOe&#10;nKwRZ3Qzl+PO9ly+6XHfbNrdcwqsAzm1QesmimkO3mSh0IoA51QTo4BZnv9MAusrvUNFY7EUxbTn&#10;KEIaomrhir0G+nBflH5PFuFhf48PFqYb/wPCKOvs/dY9HPFzgX5qfsoA7qiv2FXhSMxzGe5EV13S&#10;wb8q4kUzmRH1wwQ2B4NkwGLEdrRRJbT/WXHrgE8YcvMRFTFYiYIkU5CdOzUMuBzmQc50OtdScKiB&#10;pYHcWfQwATEP85xZDSaR0Apn4aaHPaH53iPM655MMFBTQvN1M3eP/ODs6xSboqSRMaV8dWzMZ/P4&#10;bGNjA2+gU5nbrOesXk+vXxAU0Nj21qnOqamJqRH7Xn7PDTe6PG++dskoJ0tJVqM5dPAnmP0oSJk3&#10;mPyHD4P++gRSz2ADPZxzNwTa4lPL4x/Ky08+wG5gBna5Sq0FaaT3k6UBj9lfU5iEDh3Sr2IxSSO6&#10;x1lIDt4K5yq8Cs9maA3OqbneitPcTZ1Pj3nWPJUKh2Ftk2K4dMYDHWcd04NmrS2iAUPDkecih9h1&#10;Xj88Ercoh8dP8W5igj1RKKXhL0b9bJANhqhs6B/qebM/+oudnXsR3sJFMxZtpQRDpzG3G96CuPsI&#10;20E4zIOPpmJ1KxgMf7jYdWHED68O0FiUBVheo8BnJ5vscIrvor5yUvDz2hoVo5zYIaTKE7X0iDOK&#10;yYMiozaQ+4qahqEbxG9fo3oYWrkwJGfNGYqVMYtHmylsXuiLN9ZCY/2/IgzWYN+Xzrec7+8bwkRJ&#10;QwpZoyCxiIh1t1UX+9RHhreE1ul6tlSyzNVLvvlqVaTSFcgr1Fd7vH7VsUdFrA4Ga2AphCCosJjV&#10;kXuKbt7durO1C18TcZBjM2eG/cBsHry8MONdyKpqYa4+cEkVf7t+9apldHR6uo7H18VSqT/9OO5a&#10;a+J6XHp1wmpFAzuCsNodl9vJs44lKmt79jKTVtguNLGyFie4m6ymGea/WtBfXsgalqOpUqlYLFqv&#10;zno8Ai0Q0N0Ff+HNmBgPSYoSCCnZxawKi0/4Nt8ji/sjgfV5uvy50qYnUoNlrlisw//TE69vZ06E&#10;OGwUL6FyQxHMx/q9xmix0G41WgYxFue097R+5scLJm8LrPbe+GWQalY7wSjHQNF6bwfdSNgpTM15&#10;EZgFqx9QWKevW00m6/0nltC7K5bhvLG7+cUvW+vFehEk1sXCpYGBzs6JLr9d94UvfEXKCHnXkHWx&#10;CPKqVLTovUOer66YXZNb8K5UAgFycWtRxp8YJMwpQk5oWq+44R3pOCLrlVEhK1QRhN4e70UHZU6X&#10;zn4WyPBjrmcwyzSJihIVVtJQmu5yC3a30JAOk3IY41RUPtntcx5RS+WjVqrNxpERQ55FmGl+e/mI&#10;sNLADGm8+7R4kpUDPhL2nKxkR0BF3dK8LpOvLuWrOl2+obtyX45iNp+MgPQg97kHGfVAxixj/NQQ&#10;ZNdZrxBvDiaCv2RT93I4qEktbE0RGnSc8UapQMIRS1rAXXPCjdqEQQ6VonlE6kNRTCDhplZlTQqw&#10;xhePA2RSbGcH1MBzpyIaC5NbzxOJM7DzOg/B+JU225itzWNDJKN+h2YZUR2Wloe2zBQDILgnjj94&#10;MDowPTU1UlPKgquWF1y2N6+CwDIkg9yezxqiq7QhQGCRoGF0ecaWx+0H95oMLg/MTip5RciIniLc&#10;gRw0nFmccMPVjOKqDY0nYQlv6Zxy+f35Mpq5SV+xicH1DQSObqyvc72FhixsEaLQAuWFzd5cLp2u&#10;9J502roR72U2m2c9FyMpx3T/QAGFYOQwaKjJucDeH7NfyQkGwmK29QhNPvIcHKpkMRRphBvlIuFT&#10;hIFHLUQVJ/jj7heshlXLymu+N22+nrEhB/VMHzJ7nkZgQOENW3jZIH948K87xp1T4Q9ZHgANJiTk&#10;VcKUsmFD2JMeLk50jYy02oXq/BLyE/CJg+2yJiG14QZvBjIQlrQmkppyIq59jV4gKLgoddCJ/jSM&#10;a2aziFx84diheIM8WMQedYY0VSVR2LwUiq1zknuIpBsItH/pHhzE8tX588d6QGX9qmc4tYpYuyg1&#10;CpHjHg0utv4BLcKvLHks9UIB1o/1+pROJ8Ti+Eyvn5DgMWD9Sqg0LVcosrY6KtcqOEm4+94uGyV8&#10;CotcqLoqW/D23jUxdDKdUypfbWtbMQ8vvNjvnXHMweGzXnAURj9pcXqsdXFuFC7FerZQz6qXt/6E&#10;gdZCmdahbMpaJHOVtdjOClUzKLAc7SaeSajn1isHi3rGshUmPVO4MzNgpZIprF+ViiXra2Yb5hui&#10;u12i+hUZvTKZkNjzzVKqWEphWOGjAtYjgfX5unwnM/k0KqzpAUehXrRYOi0TLy81QVjSre9tbGzE&#10;cZDdNugtRo2F9iyOEqK++ksvkkQXTI5+7BLuBJOsLwgfkyx3Hqs4WMAKRoNJSmn2epGU5W358fV2&#10;04IxdeF7GB3nBNWzH/juv/txe73+czwKWUanBy51Tkycfdlup0G3xpTVasQg+mLB6x3s8ZjNvZMu&#10;s6t3S6gghiGNHcFDWUUyKhdgAksJCNrtaYp5zilHkmNAdkiKAGfUvkL9IhrQ6p1f+SzbUug2RktF&#10;I9Wv4Jic3EkuXmkI1bzusHvXcDKZpTidLHqwLP4OE6us/adoEYWiVCbFwN5+F3t1aHfXjF6Kk+43&#10;0+CYe/YtoUzVPv/1bV1+CbaqUGudevCKHEQpITNGAwimKOkF/HSVeNwUk3PAvVcsozBokA8MbOo+&#10;yKoWkcOw53HmAuKf8URocovjOf7UqXHuy0pw3cIQSjSSCOKtEOU+JyasWLbh0cYXqT4sInGgE4/F&#10;Y6Nqy8EPO/+0UaZyYQa3l2K2MUp7j8929VlDcPnJICrJB/eHXJ4tRcnv2z33ZbW4+OH9iaHOK1UR&#10;dgZh1+XxjEWDKggkzk0lZiZRSsnOv2xYTgXZkCULww4acGsEk2qhy7+bzyv5gM0Cty+Dar1/5nir&#10;2y7s77t6f/XCMiis0c5Zv6tVkBiIqdkhZDGEsXUie29gW1BigKw4dejT6fRTAVBZW7vOXdJXfrN5&#10;pGuqlFCHnhgYUDVwaIKjrdApdYrZr05FuNudf8r1rRY4yEHtVM+KjDMRq7UbefIzyCbYE8YdnmdO&#10;t7SZu4f7rrjMsz7PVasxeu/UvV9GHsoPD9DY9SFsiYfYpg2HX1iN/ni4Z/iZ09fvsdIWZkeCPuWt&#10;XOoSg9wKRs50dnWNtFbzVQGr5rBJnCGWG8gRomt8hlDzpHN0Az67Crm0aMwwxFikoRtrfIoQf8J5&#10;g9zrWN9aY61FicINcbtTOE9Mq2JR4jMyHEJrw0+jvR3/DR/rG/zV8FBqJ5pKWVOEwUK3e9Sw6P8D&#10;MA2/ds9Oo0tKLYxOz1bzeT4zSvaLvQBa25F/FSAX1tbW1p0KYtvh+nsdu+THCjzVkesIXAPBhX1C&#10;UFo5BUPNla22NnNvzwwsXmf0jjp2AecKpfInj++W5+tz2CAszJUKhRd9cZbCGH88P2dFAJYDDVhG&#10;dG2g62qBKAyor6z4P9ayrFi2Wsiy8pUjm2pnqCzSV8bU/VRKLaF5ozjXY/Yr6LqCvywjUZZm7K24&#10;lAk9bn5j7i5OPRlLxfqA9Mji/khgfZ4uj53YHdaPFmARj173guWlzi4QWGUelyOdgMNPbCOUUYSa&#10;52lvezT1c3jxFQf6Wv7SexpTnzER1OHtH/zVwvvYE6PazQ4TWtQjTBrwHcRG1qt3eMkWqe9v0V8v&#10;tn/ZWLqwVEaLZ/rkXm3yu21/ZaXMZZRYlywvTXR2nm21L1XtbsHVXywUjSq8PkGiHfPZzC7QVyuu&#10;3t2cNiTI5RXzXVEC4R6zXOUCAc353jTCN1lRiDoIwTnVPdlTHLUU5kanR8/928+yLcvPtJeKl4oG&#10;HhALG+Sq8N+Eqo6T3D8ZheP85Ge8JtUEZpUZA4sBSMtMRaHEypS5UUs5LIo1DgmmyifukDZIQ5s/&#10;LIOanJ//lk6nW9oX8tXvt3Y++dCgtQWTUSzDkIZCrUWaSmaRhAx/RBeq1RywsMIglS8STJhp9m+e&#10;3twMpSMn1UFCU00yQdGbjcRgE85ADvjIqeAnclt4OiHzEXGflYZ+aAa7cHM8NsWWgw+PX5hnmy9D&#10;vdctBhv12HyvDRuxqQd7pBxcfMJm9m/tVe0u1wCO4SXlZfX4aOeIO2NH3Wl2mY2rKXSuEy0iEVw9&#10;YI+X/RGJ5FwdrVjYKcQtlpB5BatkOdeV3xMaotlrxTToZFJdPHPObXe7XbWa2VN8qC4uHu+cmnX5&#10;azqJhTjTKT6m+bAwhZDfwtGjFACNiwgcdT9Z6Q2kPT+0tdnaPB5Pl68Oryxr3aKiVj01zucGEmxb&#10;aRmBXE3dSxyMswFIRvHiJS6KLPyQu9nDWLeKaPFHYeZ9x2Ye6txTE66t3UDgG2ZPW5sftqZvbGxs&#10;+On/+B//6vpzkcjOdePOv/4CLqd+cW/HWPAOjn2jt9Jr7l3p0d8LM7DGc2z3iPBmYZg1oR8+2Tlx&#10;9kJ1XqjCKiRzOBboBIFELxmkiK6Vb5CWEjWOO9u5eVyO6FyTeKAgCa0b2Gkk57q4tubEyhfji4LU&#10;ktDajiZ3kTndMYhI4soLx3ydoW5UV8fOtxz70tCxvpYXh46phBfFFzTLJDREF0fsn34Rtu2eAn1T&#10;KmYthU6X2y7iM40YqlgMDlXYFAxQJE7lzp0c9gE7KjhFGGDdQhBXFdBXladYQuGdO3feu4NGLLQ6&#10;5H7QZr4zRthnEFil0WKhXqhbPlEj+vUc2j9QYNXrBYfPSTXT9XjoptNiLTiyJkcR9JWV6SvTZcRF&#10;g6zi4ThUxsJAHFBhVNmyRt/Ios3dgfmE7aoR26ZYwMI0xH7PVuVxxDKEkADB7YMxSfyHm0/ctxbh&#10;e/AAvvjEoxzCRwLr83X52y8EBhGENYpxgJbRiZGRC6+L23AMip04gaiGjTiWsPKwtl/5jdcYVQsO&#10;q/Vif0u/t6WF9+IdJr2371hL+/sssAsLVwjbpEi+HcqYQN01ZyGECrxg4SdhZVQwRYuvNrCUA7Lg&#10;ZGD3u93/ZgEXYHAwGLUMXBq4ND3R9bLd7rYrPsvFklG9WDBe9Hr7j/W0IcV9xYwULKpWdeyRw6rB&#10;vO6iVsj6bUCWk5uyFF7jIVWSiSku++5kSwmr96PT052vf5YFltTTbikW4K9O0RhhMlnyCJhHY89n&#10;DtMBnU42P6ipvCOa6Ejec/nIJ5lmz6ucqfw+bPvhdUSLNnuGKDzTYiDPCA9wTtHl8/Yl0KxL+Sro&#10;iCujHwcRxUAKCxticPp71iAjmJwlDso8wkYmdzr8+6XMvyCHD8iLdcDUWYJNHfKwFDiPnmIBzOFx&#10;Xqg64KwAsoknDjGiy0Fep2JIy1MMKsVrK6xHKEeDiSa5krNNWeJLIjLOJQRnA+BDe9DVqgMlKfGt&#10;lu4lQ7jnzZ4en+nAgJ3Q5aD8YMpsNruVnLvWczGl/mOylAom7x8/13nWbReW7ILLbPbCd6Zo7C3M&#10;Yl8O6IEx5HlwkSHsCeBOQHOih4FUe9Al7NkVsXfwdPDhgYzj62dGW3X7bnfFZa7pP36wePx4Z9eI&#10;y7Uv7BEIS9MMrFOIzhXENYTQI8x87lTkSgfSJ5U1pzN9549PbvnQguVZ8XimJkpqdNn6RJb711mh&#10;imCvKFd57Y8PDIQZG3Sct1kPwlrEzfjhmCH944GF40Ruh2cZZwNASp5a7pp1bVUqwtadQMfWCqis&#10;yTt3OnLvdPzdv/urv/o3z/zdm8/8pqWl5Y9mTj/d9o3JQGULdcO1jkDbn/14vKlAeTtYpnoli91O&#10;RJ580AkvcmEpr6tWb9EsH9WrpBBzLYYId7VWXiuzUcEQ6xoiygE7iYhzILyDkudgMSxdOYnXviZS&#10;iCHPwSEo/I01qoZJ5NaSYqw/iKh3umsxFLcNPt2HWc9f6hnuazk/ONRjRZI72q9SO0E6tu2c6fr0&#10;NZjHdG6fZbpYugtL2Cl3q1u6DdI5hk+5hHSGXOVaDqNxUGShsZ2QDR2sJbjbARsy0IHXrzEqFggs&#10;tGHlRCce5SbN5h4cOZrRWxBzAwfywuLUkQf42OwlXDjXqTtpHZjU8i6Fmutie8FRcJiKVKXCGULM&#10;4sAls4lFE7JJQqKKtrdnre3F6E60fUHP+aILRTzSp7BBiN6quf5hTy4UB2UFf9fGW2yG8K1YaC/z&#10;H3bvqmoJtqBRzRbudj3qED4SWJ+7LmH3RVzlXJwrWEbrE1e6zl7YxpnpDTgGSSdiNOIUyleFfG1s&#10;cCEatRZMRasDc529LbBwQqTvQnvWMtg3OGPcCT5r4FHHBmqTwXnb8CxSZAxBBLrrvafhm636lhkT&#10;vLpNqQFBCSCswRlydkz+zd88g0as4hwW0kDtXXrp7Nlvvwq/tq8FVj/FQkF1ePtbztvMK65JM5wE&#10;c6SiciSm0s3MHJAajcYng55Fhhf9KKfZsTZJjjTSHymZkNPldvn6rSUEIQ+cO/uZLJhCT1RVUzRu&#10;FUSFGVVHp+z2H8Gmy5Q/mYvzO7yFw+vl36OgqDGI6quBZAZFyRwJwWn8ViAOnykUGzmFAgkDNT4+&#10;COewvIKzg9W8TtQJFxYjTBfIwSjqpsjBzurOL+EZDIZ37t1bXWXKiQ0PBgnJLRPEG06T995vbzes&#10;hsPB1Qg19uQg5x/w6TMeugIn+AMmSXioIFHbEduQ4JYfjjzQoE2c757Q+ofon44Sa4qznVifkJPH&#10;OaOJ67UI1diSH55rfV1yZkKwtSjlbrONHOFj3bY3WxLLxKBIGh4OwP6jhJRabQie+GIWDv/qg/vn&#10;znWOuO35vLLr7r2aQAYYDR1GozLHNBCAIExErKAaRN93Mqw1DxEdoZ4ptcI65IOy+TeDSRmkqizf&#10;Tx53fSDY9+0Vl8vysHT87rkJT83l2urdrRCRgPxXTFfBh9uciYX259B6PIY1nfjN+Mlc+p3cyf/q&#10;VP74nU0buvbhJeDxTVnUlBxdLAUjjCHGjE6syDfeHCLkaUX0RGgbDZOgDyJaPGG4mXHDGrvjTGaR&#10;CMPKIDrTE8/Vp0bc/pqiVPZyRDo5uXkS1Du8dv/zU//z/7r5zjsdHX9s3nW+kws4nbDq2d9zErnL&#10;udu2cIrKlslgQr4XYYnZRIVgrvjgwcdPTrTaq4I9L9jnvy6tk+P8Bs0XoyuKqA1sQJBqtWimYksT&#10;wogR1x2+UyQIHPUVJcqiZC3GtTLCHdZC8EKQWNuY+oPSmsR9WGS/kjAgmnIKnT2YQnjs6fPHuofP&#10;Dw7+yuYrBrXKFZrdrbBwejDy6ZP0Hltyz05PX0KhMzfhb2095G+cpGRBUFY5dLJTDOEdbBbmlI4K&#10;I7kHKvzroMDgdkx6JrcWlrBE+OFv2I7BsfhFh95bUNFDa5l7fq5xqLBuTo/WS0WEDNbv1r2+HEl5&#10;jGBd6SlaTRcd7UWr1chQV7D6xRUzK121a9QrOLw7FkymbOJ9o3Fh5kUUV5dxSe2wJmmUKaXCPVjV&#10;AZvPjPvxrVtw0ojf/qcY/Y3r4l7o5hP36zgBnkpF565aMo9Ot48E1udOYLXhFOFcoVCYtoyee6Jz&#10;omu+LJXLoVuxEyCwQhsheBeFhu5Hte5BUzSoFrNWY6G/hXBYaMKil6fD0jLY0r5DnTFDlFneDSi3&#10;gjvRZBRuDy5avHo9LLXgB2ZavO3WrKO9PlLG0DBkCoYq3/jud5++XkKjOy63CqMWS+fEBCxvfRZL&#10;1AgSK2p1eFv6eswrbbVes9lc08IGT/IWochElXi0bMWvOMVNKqmz6Jw0cyqlG850Ju6s2V22QWux&#10;gDa00bP//rNsyMZgFNZzhmejyAFLwnv04bnX936UF+aPCCznIa5Kcf42ZP0Tioq+QTk6T5gRmXEr&#10;Ix4FX2WO3AlL4aFBQoV9nsOhtoxUzlR1OiWfaYiZvL1h91+pv2BgpvZleJpkeVy++sxg3+nrO794&#10;f8f0m/ZfGHdwbIxqM4R3J5ADviULpqe/1P3F7j/Se/sLqSIvbpFp/YCKWTIzsbMw6NUDJIHyYUM+&#10;j5egnBWNhnlwJLwwzOOGeZsR60ZRmX/C8+60AkuEVAIotQMetIe/ORk8ePDyksQc/RIl0vXa2jxo&#10;dbe1DasGlGDRZFLu97tcsFWE2pgpa1UtjkVVTd4/fvz4y3CiX8pXtsxXsYoH3wh3GmVRyrzjhlYx&#10;A1wzyAekTDlolIgOyeRxv9terSptplJURWECqvSf/VVsc39Q85Xulx4sTs+O+F2erUCl4gyFjqY7&#10;81y6EBsejMe4O8gpxuPpdDoA++1a7o7zb8a+Zmv7qgcubw5EQeCpKksEZInUrGQoJzhtIcLHA7Qa&#10;lSZJUWIFx7m3jOtc9NGNazMJh08HUkfJPFeYcu27tmoVheUvrzuZBhJDaXj9XQsQJVPhiQPkksIe&#10;nRQXXbbT98JBmc+UsnlDcnglOApkNfxk5wX/FXfebq/O56UYs0Wx3fmGkwFHkVXpRKP/mnjDyVPa&#10;19ZomJA4DojCeldkQYbYQeSfsRxDxJWydASsg93Ar6G2KkuHnncqJIL6Cg1Ti/CPWv7sme6nz7cM&#10;+kBgRXdQYu2QyEoZU4YH/v/90wusvHsK1q6jo8W50emu1r04Dg/FUUwqaHHPkd8Kq1bw2dYdbAgG&#10;4DpdrXQE8K3yVCWXg6MXiq5rfMgQDw65jt3e7paWfjJh4ZhQYc4KOq5pw3/MVyqVYC8plQqlRUtb&#10;heVd4i/2WApZOG4Xi8aUsZ3I7RzLQOAr9LwvwFWH3qS/7FhwOIypdixv6S/Dmyl72WQ1MnkVVY1W&#10;a1ZVhzxt6fjNUFw3/5OYLhZbl26/xbz0X7HX1bliCutc0dJA36MC1iOB9fmzYZn1Vx3ZQmkOC1mj&#10;nZ2dZ1/+b+i/unUCPVjSr0NS7PZGPq9TGq7h86Zno6li0Wos9g96T2MC4QxOntDMibd/UG9cXdXM&#10;7klmXkgSBRl0l6FoIRrWjL496x2caW/PmkoWT2NPKWPgoaB0tP1d2zML6MOq17P15y2XpjGX0D9r&#10;+bnRCK/PVCrr9Q4Ot5nbsHzlcQkIYMgFNJ3hdCKoOZ1WfltjKSRGOLwhJ4DA+mhTdCosTUaMl912&#10;t/lYMVu4NACLzLOfyeSuPPOvqhplbVL0+kdVw7nXhapOsH9dOqqheBsvl/u98FDe3cqwLzT4LWVO&#10;H3XyQUT+U+k03tjIIA+LXcVm6NGqmEJmJFjk6+CS386Eynm3y//Sw/EE6qYkRhAj6ihyFcORXa62&#10;nrHuld43x37z/qphJ4mgjSBVrwwUshzeMQzC1ofLlsts6+kb+o0xGj7AkD90JSW0Xt+hrV3WdFNC&#10;01RcT7FrTQ5WWEvE02xWeA+rdM4nhmaz4IUnfcqeZqh4AmiSPRtUAxrLl8/O/0yUQGBhK6gshvZo&#10;kBCRo7PenSBTWGf6zJO1vTz6CvsLjnqpXjeq6v3FM8dH8lhM2X/P0xeVVTh5yCyxuAkkZ+NvVNla&#10;JXc7QRxwE1KLMHrmbGstX6153sDQQXkVfvSFUXvevm+v7gk9arG+nBy9MjLi6cVCKtZMiNj+FhdZ&#10;VC1e3ziiuUgl7Cm5d5SOkznFWen4aW836kWPGbZ9Hd1ypaicSBoivNcnH4HrsxmAhJbUrIVn420H&#10;PIEwwcpaVNNKJJ4b1/QXj83hdUP6Zxjocbu39gMZqhQx7RfjzTenchLhvSTq34Vd9VYzUDC0UXV/&#10;f7f/FG+t8mefW+nJoYf911NPjr7metX9Lbt96YP8rVvYy6a0wDV4Fps9c+yqr2H+IIilsrQm8eaq&#10;RGCrMr0qeIChSE1EMsNrjnmKjYar6+shVFgSdQRjItngWGbOWplQWH1IwTp27OkvPdN9rOX8YI/N&#10;GkwZokZjlECjBqsxFT3TGvv0LcL8hSlYM5bqBcfo3IT/VjwmUYVnHRHuuQBzW+WuYUAO517ltEIV&#10;etxzWNwKwIc0lrhyJ5X30BUfyLEkrKe+axsefLFf77WUQOoULGo2Wxz4W62ApaZSKkbUwPrRYfsp&#10;60agyhrxtjvaTVlT0Wp4g+FEeQghCS3NhIWfz8xgznP79XbTZQd8H8XjLJiwfoXDPNaiWrIu3u2f&#10;daXfwuKYtH3rezr426R4/DbGaMZPTC2i/wpnBdSSz/XI4v5IYH3+BFbgWD+Zy4vFn4PGsnROdC1l&#10;dLrt70lowoqh1tqINfKYCuzqaWmH11WxvciQ7qeR1uDFJj2+JrP6/hbvdYbBQnSMgWpYKDVIZCWt&#10;KK9mvDOm9nZLy4+NVpPJqE4JDTzVKEpZ+Z9239n8oteULd0tlkqjFmRTdY74B4oFo4rrLGuhf/DY&#10;2EqbudflogKWgqs4bmIJNddmcLxl3cL0IXlU+5/RRnk5i/GhBLdgNw87igixn54+95lahOKXonA4&#10;I2WJjVGsoZ97fX8+r6vqpE90A51wQnB+1OCTf03z+1HIqMJkFOXhSKTLGhmJzjdUICgzQzwvgh0y&#10;SNlwpML6hFi7K6OVH+1XIK5AYd3SbWfyLs/EwzBoqyTJJ9BYicjy0KTL4/GsuN37eSXvBulxbOb9&#10;VTmZNMgGMobLhmRUNg6MmWvCrsvvanX7/Z6hoWG4GDHcJvis4YAESESzt8vh5mk+oqGs2Ok70uxg&#10;aeWrcPNEj8P84bDcjHppOoRkNudGyg30DHJME3KEhuVOUdpeIiJjB/AvJtzzZYkonrS1FLO/zeOx&#10;YWtt2LoK5/jlZDI55PnBrpJXtlyuof6BS2q9iCUsdfn4SNUuwFtl0oZGtGiKdQaDvHfJIvkY0j6I&#10;5qQkJgnhoKUhCHoqmQz+xTm/vWqvuQZWUyqyZuveQue+W9jHtKTX1EJdXl4ePds1W6sE0gwziqPs&#10;62znDd3KUF4OFbBCjO4eCjmVrbQIJ9Y0PKXXlM2vjX0NUwhdHt9UaVkFGRfkjnWmMVnrlScOjTfr&#10;Vrz2xuqA4YOgrNHDDgc/I6cY4AHVz/ipoMoh7vwPH7cO+VxbvXu4v+JMHtnvQ2W+t4Z4IRZ2NlyW&#10;iVIc45tFKRSXYHsKZi+TxEEtNIekGz65H9IMZiL8sP6m/0Jrq72aQXpIJsPtViExk868S4QrdFDh&#10;ryZvO/5DYXWDEAzwuxBzz29HlbUmIfeKRgapboUziXBrGr9BcrJYHImVrzZC6HhHCteaKK0HWvr6&#10;+lBhfam7++mWwX6fxxpGQIORTO4GY8mgps68/N8/dRXmOx+MDM0hyL1Qqs9NtxJL9jY6zQmAhRoL&#10;C1SBDhY+CNJpMxe4RlfobfMkSCwQWPgNIL8U+qkOkGGwT4A8U3bbvtnS39/vLVqzxbqlmIVfdJV5&#10;yb9QxIcfvZ8qFq76bMrjNNsH+1rZM42+duRGp9B/Re4rpInqCTfaThOE7B9l4uhnUHMt6PVcYLVn&#10;o0nQV7ADwlrbqi72e1zKn8Rvr2PA8wab1oi/xaIJWs8tWlVrCi4ldc7/yOL+SGB9/i5faawgqAEn&#10;TXCED2RN16sZ3fYtOFhKvw7FpO9hsIKo287n84pr+LQxqapUw7L0g15qQTOW16vnjULv4FX99R0s&#10;qwdXeZcQtdUOC5soYclLP4OmSe9gu9EI79bZPewtwJkk7dz8xp2ObhMcJUogsOpzzw8M+1betBRL&#10;RatqLBpVx9Xh4TGPp9c1uVWbZPgFdiqK03J6fSMW36CDP5oqKB6nkdbQozn6x3FZ6FTaJMy5UxRq&#10;+y5/t6NQGLUMjE5bNj7Lhox/6V9RW2JIDs5Pwp+/fK7V/QFst0P3evoI9wpd+aSDxPLv1rDKokLV&#10;q/L3JJYFraC3THRylcXTfspH+oppPqfo1NJzUEI2lEA+oxN0GV1+Sbe9rZu324XvTzyMYNkqGVSj&#10;NM0Vuf+aCzTTq27BbQc56HbXBCFga1lYDd+TDYZlnLCXg+Opq55ApqHk99xwsddqLpBk5lnbmwWy&#10;eSflCC9F8ULIeLQQ5WdxuelEj4S1VmGE/Ex4kmUdqQgnCBxWOhhBFInw4fFglO6G+kqsISmzLD38&#10;R/h4+DnUgYsX3PZbbDgMHTZlpeY3IwkLLr7L7S1PX4e/ZXnIAwJdDLhd/pUBWFfUS4v3g8vJM6Mv&#10;V4Wau5rPu8aiwWWDGjUwCJbM8hCRpIqObxa1SPU/dgXLe8hzv5887s/D9g3YjLJqTCWerVtHR+z7&#10;CHev/aBPhteB/OGDiddsk7VKGun88fUYVlPIdAWL/oxEhEYp1OQ2lNNKIPB2aHP3nfTJUDrn7B37&#10;mu2HHjNasF5C+NB9+TnEjzENhcnNkfFmAZFXrdgm4v62A8YADcqcRDauwbFOURmQCTH4L6mOa91Y&#10;9mRYpjy9/5fACkKh9fi6xMprSJpiKX9wexm/hgorRD04OHyE8sK+sFtbsaySTy3B5V6CO+xlJt/g&#10;9lcedM6+/HKrgPGYuirO+EnMfHXjcE0iYREKWe1wsFgjscVTbso3UINl0ILF0O0gqahjCDpLYpOI&#10;rJW4Rr1D7CyWqTWIiTG84yghiDQUGDx2rO/Y08e6277R9kzL4GCPr7i6asAmoSGIMPeUwagmR/7t&#10;p65yf8funx2YK5Wy9Xr27rT7cUyehMPUTWeOAFgBKlmRGQtN7pU08pNzWM+iilUu53Q6/xfnv/zL&#10;mtN58p134Oatjvd2qX6vpHPXAsq+y/zD/v4Wx91SseSYzhZVa71YEr7z2L+fLBgQQJ8ypEqFAc9W&#10;6C0pRmQ1acViJdiV1Wh8Az5aTTwUx2G63K43MXGFaouZsJjwohLXZfYllYIZ0YCF+AXr0Io5D9rq&#10;lkRrXIwACr2FGgv2EnGqZL2rghKD71WvZh4VsB4JrM/f5aZut9/kmJu75LgIZxsQWOe6Xn69LH0P&#10;jpEn4jEsYoVOwFIP01XyP3J162HhDIKn3dpu6W8BwYSdQhwobG83UfW4v//H16M7eNpBHpZhJ7nD&#10;OoTBnSAoLGRn6RdM1vZ+rxEuC6a7PkEoszK/UrnT9uZfO+qFUqleLBTqQy6Xf8yhllLFqGo1Fq72&#10;wMVjnnRtTbp6UTaJdGai42UMz6kbcNxCxxhWAZzpw1ahVscKNPMKnRgHDTdLoUat5ncNm+YKxeen&#10;4dL6WUwCG90MBIYluySRwNTO1+12EFjfoyIU7+oR7DSdaTSacIWy87e57YdNwNCJJumKKlPaz2ls&#10;q09GELKrTpHhKJwZomna7XYQWHv2Kmg9u73mmlA/Zl0tZC5gOaPkW/FccH8LLd5Yv3JXFAU+qax8&#10;6XR79Bf3EvLOvcjioKOvVsNvyOSxIpPJZHZrLr/LZvPAaYjDtFgRRA7LB8FI5FTREnyOjEBUmzpo&#10;kgPwtx5tGGqqjFpSLHQn0iRlyhSdd0rGETgZHfWobLiCAPnwHKM1RVjPUU6G1YkLrTqaxI9Rlyq0&#10;ZzbbPGh0t411d3c/88w/ysnktM/j2hNzIBHdvmwK5LyKDnnLrKDY7VXYCq4xY2L5fkmNUnwiQ3gR&#10;auJDRmYIG4ioGWSNSpwnPEgcBJPqP57xiDVXRaiMwbl4IfXCC+N9eUHAJ6HmH1hNrBqS98/MTfjc&#10;k1vwFKXL2J8qIyUAVwgxVlOJY8AInJrgBEVxkgHlbWel4z87nWu5AKO4owMLtjmctEDTMuoVBl6f&#10;OqxIRTT0Pcok0KPhUzQWKB/pzxLUC/VYgrPfOeMhfFSkMagqKK7Saz5XTSEsJ4dHiZKGTKCNHEpn&#10;YGunYaeQCIEA4upG5p9ieXs1v1erebyrHM2vdStJtEZ4znfiYDX85OjEWb/brqtW56vU3mXBz5Kk&#10;vQ5CrIS1tiYqIVAaa04kjxKENEQE9zT6spw3kI/F8Vg31hCHhWWtNTGHyYTIfKCoZzLQS2USiesh&#10;rdkoroPA6sOLzfzVtrHzLS1DsGczjvsOleN3YPl05sJPPrUJ6zt5t+ul0bqqZgvZ+vTe4zEKk4lT&#10;CCF2APE/BQQW01NpvBk/q7z3VO4klejjb8ff/r/j8bfX317/6ZrznXdQeu1iBmvaqQQqNXfNPdxi&#10;yWbrd0HDFUuFer14P3VxejHBCPTR6P3i3JBHeZy0+/pN3ZDFlIXVsBUEFsgso/E6Dgx+2YTyieii&#10;C6Si0NBO7iw9AzfgfCHl4xRxJjAVTYK8KqlZq3XABYeDm5JOR6WrzM233or/J+py50OPC9Pw4rJa&#10;UykjaNOBR6f0RwLr89gi1FV69A6Hw1sogMK6ZOnHKMDtzAlxW0J5lTmBU03xUEbXaCxV87We61ib&#10;QYVltfQPnp7xek8zEgu8KLM0jjLd4jVFd+7di9KgCcorw7NUxEqCwppZ0M/MLLQXC/0LRiNIMmv9&#10;Cpy1xfSaE4THnS/+3Rf1cBTKFopzhfrEiGul35iCVZLaftHbf3W4u8f3JkIaXNQhVGjIGtuCGxu3&#10;4yEcb99gcbkouJyfsLwTY1T5GziMNXgSIbmwQGC5BWF/6LKpWKw/P32ps/aFz7DIavS007QMVe5S&#10;yaBBfdD5+gf7AogSiXuqnFiEcipi06V+xNvuPNJDbAbjSJL4CeoV12DorGpozUTM/znsE6bJ5M4p&#10;EBlRqbrdSBkSdft2AU73+e9PsHBnGpbHxk1q2uNacflH/PlGQ9fIKLkGzWU1YGNVtroHr5/6+fCg&#10;Y8hVy/+oYtfp8sqP8hjwA28ud60muFbMY6ejYdAOwaCs1afI3ROUI1oonpbektCcVzyjjr4xwSOi&#10;D+fc2D85cWjhYud95giSGRs+oiXpcdkAv01+mJQfnL2gw2xtic2flRs/2DWbPTZyuncf+9IzO/dT&#10;yQdDHv++olTc7h+tOIzZbElNJuVXXtvFaEK0pNc8q+FkUk0lIhT0HGSBQauyzOtZkWiUAREojjrM&#10;44QMpQfJiTyIU0ERv/niX4/p33jRt4vX8oqwX/O92A5rjtKZxekrrt6t9Bq6lsQQq9XALlumHZlw&#10;DSFyZ92kh79ZUZy5rco7OadSceZQJnq+6rH5rlzCqgATrHJEs6/L4UOOO3Xg8CMFNLMal5YBHWaJ&#10;3QmaKIg0He0RPsvJgPAkfdSCjBCsIb/PT8pFjMFmVX52goFQObUKXm3iHu4TCuwcohTj5a2YFMvk&#10;dWVd3q1MmsZxzAFd9VQSg0cm38f/ieAPWs9wL2npam116z5wgyZDlRZCvBVvrDeZDaJEes5J3T8n&#10;kd1J5q0518pOIr7jC+EGRt/gCCERs7BihZ3NNS22UGT9S5JW69QiDJHjy8kqWOcHB3s8tm/2Df4K&#10;BJYaTBlWV3fYLCF5K5Oz89uf9hDxHbt9am7UUioulrKl6Q8eJ9JnPK7sYd2qQuIqx4YIKxVE9uPA&#10;YOVa4KlAeo2LP1BYoK9gN3k79HYINNZm7m8qgYoQgO9W9nvdecHf48jCQbNkrRdgbVoEUZPCihtc&#10;klHD/dTcgG0LJyfW0YTlyWbJZQX6KoWLYpoZtLI0wgXyumMoob6v34sWd0wlxIM6Tg7O6E0Y2Yy8&#10;wyR8SKnZIugrj6DLhGLr5XVC5MKuIb118631GE3BjowW1UVYHafUVCm1+KhD+EhgfS57hPnJwf5p&#10;i8XhuHhxznLJYjk30fU6FrDI5H4idoIlozd0uqVGPr87vGNUVaOKbBRHf/9pkFinT5/Ww0d0R+J0&#10;rwNu9p7+8vUdTM6hkg6CzQ2YNnE/S1bKywhrwJpXsdheWux6Vcg7EepeXuto+7u/NyF2uJ6to8Aa&#10;M6ZSxWLK5D0NdzlsG/bZzG7X5KRZYBUoRcnAo8TCdCx0O4SLUmYS3pBEJGAr/LsYFYuYpEqgyZ+i&#10;1pxgr62M9M9lYeE3Nzo6IEifQahWho0q7xEaqIAVVY//6R5ssiVdk7iedhI8If1bECsurqiUJdFH&#10;HWO3Z44Kq/KRwEHNBc9+Pq2x6VnCMzf3pzNoMmudR387NgmrVcHueulhMIkJNyxvMBiZW/G/CkrW&#10;Y/OjDNOmr8pUBcvV9gMrLYNvrphdW7Vq4wMhn8FaQhmtxmJDwHpYvuZyjbUn5GRy+dlVDjtnNQqu&#10;hbhmosA7FpzMogYPeO/t0GOlIS4Px91khmRKMKUmU1uRxxqTamAxL3Rd5qz55ePffr2aweYQC/UV&#10;K24XCizb17p7vvlMz+l7OEc43eVx6xSEzNp7so7SA1BYkbpLaCj5vFC1292+nYQhmUpqDzpMfnYE&#10;NxHAncIXcUYwmVxl+oq0YDC5LI+2wtbfE/aUrcCkq6aIGUFpiEre7Z99rWdo2oKO4/qUq7ab3kQY&#10;t5NRRbFmxX3jmOEGEkvEZg48y+mK8k5uqxdBWLld5NKDvjJ7fuibWlSLxSR3uTWZFRrD82j0YPgT&#10;dittYyfYnGaEocc0viirZWnOuEjiuXBQhXt8LnjF4xFor6DyVP71+Z/EQtyEHxdx6bJfCwSuMS5d&#10;SFrHdQ58RZLyFCn+wY/stsIqs1s1n1kmBRNE1zig3aZzxN9qt9s/ED6oMnUslcmKhTtcKMP0FUgo&#10;p+RkHnaQTGVWRQut3SC1FeIyjKULahcQY/TlNaeT3ReytTCUR4uJLoeo2XgjlMMK1rFjLYNDQ4OD&#10;5wf7h3uiwejqKrlJ1RRS/lKl5dmq7lMLrOr8VAHjmOtzdcuQmxK9UWDlBNJX7I38Vx05EbuD1zqe&#10;6uio5Jy0FTCxbF2bfFjHrQ5/+U+dztxepcJSK/YFjBPTO+ay1qKlmM3WC0VVVZkJNgoPX3X8yucJ&#10;kG8OW9ADBbRbkcAyNqEM3NfOQQ1kwPJavP1eKmDxfiEswq3JlBHneJZhcxiNxULW0Wd2C7BNOVkU&#10;7v/mP8XQjbUOjztuf6JeUIvowTKm6mr9UYfwkcD6PF6+I+WG+0FXXXJc/Dm8Op+fnp7wvazLbKO+&#10;OgEra7Ti3t6QEAG+lG80druvR9HgWIKFUFEP65yZGT1r/ekXWDIovB77zw+2zLQbSVkRuyFK/AbD&#10;fatFv7AA7+3wiRWrU8Xi4kTrt0RKBFOcm+/8UbvDYpmzFEvTXRdcV+H1bFWLcP/6/sGenuExm39r&#10;kgfJbXLYlYirZkpOxVpWLL6BGVjSxgZINuWkqGiA0U14eyfXCOQUrq/S74rOil1w23osc4WLaD4b&#10;faLyGQTWdwIksFQDmbDwb1bPHPcLeQHOMoezUGKaTTylj5KuuHJyitxahZ3ATOZoxxADYD7ZSGx8&#10;Yv4Q7zXNymLpoy3GKs6w5fP5qi6Tyegagq3+kBVcZMZXCEb+eerKBf+Ky89KB9S+aF7KtN3aPLsB&#10;QcA/RNROqygGRKUB8tTudtc8w1Y5eR/Z5zKyrzRt1LS281TBZnSz3GROaparBI8lPozFa8qtsNyc&#10;OmRaIcFUBcUT8hw9AilgCrT8y2fPdLa+ugQn41vMwCwp+35/r8fW883u7j/r7n7a8GwyVVI7J2bz&#10;gqjU3LXacDG7WFxM3B2pCRlRVxUEu3tlyBBcjkZlTr5iTnKiePJHz34perBQaskGw4G8CtIrGV2c&#10;yINI24M7qW253Lp8A0SrTmy4fVM9Pt+KzRhMJpOdfqF2cjPtxKAkNj/Ik3Kw6EMGYTzpx+IKvBow&#10;fe4HAQVeGYHApO2HNtvX/H6zzTOtDvxcNUSCRGdNRJoUK003jbNUQe7OogZgRBsjZOMDCcZ35Zrq&#10;yB3QcJ8Gd0jgGOULP/d73DiYwatWIsig+a/H/+QfYDeAlxjIgr/J5ZybmydPrqVFxFJhcPV6/AZs&#10;TdjnMtW8vUYSfDkocy2X4E8Zg2uwQIDVJx90XWh9NW8HhVutojYWbyBd1InxhM0hEKxKOSlcEE1V&#10;aK9aKxPrCj3voVCaMRwoQIdcXOXDNJwQvbSwRSiWmxR99mFNIueWAvLq/NPHkOXeAoevFp/PaGCF&#10;q6iVjO7RVDDp3/7UAuv/jS2NFbBDOFAfHZp1E1QWnuSAgkOC18iCxeKeK0T1w+5gruO9k2/jJsig&#10;wmLZ39goXF9fJ824DnqRGA8VWDYG3G77/tZQtjCXLc2VitmS1VqyGlOsPwgfLT5Yl4qsNBqXuqwO&#10;vKCuwjmjywtMWjn0fIyQGoELWrwzSSvCNpj0WZyRhsMx+a9UqxFWpQN+lyAoIPxuM311Ox67ifOD&#10;1PHObI/USzhmqCKPdNE6/EhgPRJYn88SlmKzTE8PDDhwlLBUmL408NrIT8hNQREUKFk21je20YUl&#10;iXlFGcMuYTJVzFpNBb3F24LJ6qCzUDnha/M6dfG9LYODM+3vv48MLKzmBGmw0LBqzSIuGL5tpsX0&#10;vrFYLJqKi53+bVxIwsFx8xtjFofXUkAm30jrsAPb/LCY0nv7W/p6erptYys1V6+5wiDuH2mlmox0&#10;YgPJzBtYy0JTywb5hJ3M5J5uWrEYq4EJrE0yge+7XWM98PtA1Fm8o2c7xM8gsIRh8n0GWdEuCefb&#10;5Fm7O79ftYMy0cKZRfGk+JFCvUKtHyg6j44RNgcCM7+Hj6UcoWSJv0N1p9Ygr2fB2dvpzAv2qkIK&#10;Lw/yKlNz9TwYJ3R7kGXcJNGcvjz6cu37bnu1kYnRRpS06gR1gOAU1ajkqH4mMssbyoETZH+Dx5UH&#10;BVdzefpSifsY38cxRwcJpkZ4uB0PEtRKLaBY8BuQsjD+HCc1yVqX8JSGcG8O9eNPJQ3sTuQDzbLF&#10;YJhy4nB2kRqPzxqCx7ta57fFW7cy2/AuZfL7LnOv+avmL/Z0w+UY6N4zxUsTv5qyCyAQa0LD5cha&#10;d95fHRKIBg4fhUnPE+GkqmLo4QFiIQ7DjBmTS+PKc459+CCYJAt5EMMGL+j2BFBYNcHl2gcRnFdA&#10;XO/7pjweV61Wu7SaVJP1Ky4Xlq9OKmlnnMGvqJIFZ80YOQhxgn/97RDs2Aie/ONKYFdM5wK7GPP8&#10;VbPf7PEMF1TLP8IvNpAcCjYjBrmHim9n0lbjEd4fpI3EJjqRysFlLf+bNDF82F/kTincwC8MuP2t&#10;irIm0ksrFBfn5+dRYn1d99/nWzNwpj958v/5l/jbb8cb/j99uVXYd1fFUDy2vp3PVFFg6QS322we&#10;YoODvNbIKmi8GUwA23Dw4Ssgje1297wAd760zZxe1Nkj97xIuBHYt5Hhji6rtTJTUiKPd6YK1o3M&#10;uywfOsQY7jhPKknkws/AEUYCzSaBlpKw2l0m5KZEupHlIA7/EU0Rnh/ERuHggG8oukpThKmUEYXK&#10;TjS6mmrVfWqB9beZfR9m1WTri3NT/jw9v/G3RIrHofIVCqVdrFltpgkqluuoPOV8Ox5ak97VUZBP&#10;DOc2KeMGVVbobWrNrq0506DMcmlnzb9vFzz92WzBAouFuaK1VFJVahCixCoO+Tw/qLDgpcdDV0pW&#10;k6NItHYrDhmx4STQWXrtYppx8KgclF8L2DNEEaYvoOMjmcJJ6VTKipesdcjldmdY8ep2/C1Kesb/&#10;buNA93qmOrRYh0eCnl34V5AenWkfCazPZwlLtzUDAuMSZioU6wXL9KWJLvs2nmmlE7HbIFdC8JKR&#10;JJ0OEe+ZhogKy5C6b02pd4tZde6SF0Nw4J2VsfReRh91OLynB5+eMb2B1SuqliQxNTW5aEGFNdPS&#10;cqzlutFYbIe3VOnlhiDegENer83Tc/UJr8Nxsf+K31ewWlWr48d6vePFwb6eZ+AM4zGbPWZX7hqG&#10;DDLz+iaqikYGjphUwmLv2CbEBfZmmpewAprFPbArwA+y1qEYb7jtNQ8ILIujYCnMHfcHPoPA+srk&#10;mArrO5oiZPivpDpS3YX1vqAj9disLDVE8fckPMO56HeM7lxC6Y5KLSWD84LNdiGKMcIyoHGa0Sia&#10;X7HbqxiFiBOECNnoGj2zilRR2YAZOTKB3INJ2XKhJsBjlDaw04rneDgHxUIifc6muUBmYW9FooDi&#10;DbS7YYQSmm+QDC/UVnyXDCAdksHgQ8qbixzxVJEkifC4QbKs8xM7q5lENAmW+CVDZJIwI+YDRUwH&#10;ZeYvp/sihJNMzmzmlpfZB16HkUk6Lp+9YNdl/g9RQudbBnljcBJz/nTT3P1n3WPDg4Wd6LRvqmsW&#10;l96ZvKDs287PnG6xoatPzOiUvOI224pBVTXwFibarO7JiUQQkViygdGmCCPKdmmsBK3S58Fn1RSI&#10;hDwsQXJ7iiA0+HMpeIbGRkbsbrfgMSyryQeWWXNts3Fy8ySd28tl0rNoWonjNGGIiKOxODzJmJ6y&#10;1ZF7704unTs52TOGydV+v9/Tp5aisrwcTQVJxo43a09NIj6WsEjQnArzQCE+VjhO2y3IrlB0tmyg&#10;WhJLIeIh0eOHgPcPn3tlaMUvKOSEQsZVPCOAvrK3jpw9e+74mXOuWyFRV51/vbXrpeNnJkaujIyM&#10;uHWht+JYvsqDxM3rBKHmnxzigptrvMghh4M2ZwKHO195stPe2uqGO7dX5xkfhvzuEg4r8pVFmrqG&#10;N5xUvWKTgbyLKJJDCyeSRcpzLmNRXEw7Gf00g4HpEjIb4M5AfJWlMiteoSWLymXwte4WHCM8hnk5&#10;Ledb+ntIYFlVI5MqO3DMC6Za89VPOwhzc95tgwVj6W4pWxqYzT/O+P2VXGXrvYCGcn+PwAsomCj1&#10;OedEyxW1CKl3vA7yaj3OIpUYJY38mU7YuSvpuPMHrg+ELY/FmrUUrHcL2VIJ1E+K6SuDYcDn/0EF&#10;I55xctE1vdhegMMqqCuT1fqGEb6x3aS/rOfYK71DryGwLmsFrMsEb2gvqAaV/KV4wb5fMZsd8vjN&#10;VTJexaXYW1iXewvrV+ugr3HPdk8vllScIbGmjGqp51EB65HA+nxeHtvIDWMi6EUCNSBw9KUrLy9t&#10;SxsbSHJHsMkGWiq+l9ne3oZ/OkUZM4F6wNfbIqisLBJEZ6guhV53VFhESzEtzHj7WwYH+2cWitff&#10;h8u/rq6uGlZX74IWO93Scnqwb8F4HV7hRUd78MEInI/g7F2BBbpteOjq4JDvSs9oypoq6kFf6fuv&#10;9vV1d3ePddvMZrNrFxZ+FHaqUA4uOY/wyBragAe7geUrFFhoHWY2dw3RwCwLOcXJxVkoLvhh6Tdm&#10;sVx0XHQ45o7bK+U/fCtKLg+aOVFY4QAlen3UTjgXVfMKy3BWDlnrRyYF081WX0Z0Zg4rWeUmMFQ5&#10;mlJIP6UovzM7mFZocLIZRoi/U8DYwW9VMSQn/y1769CDiKwGg8vRJEsUDLL45uc93xIEIYPKSSKJ&#10;hYCDchwVK7ZttaExCaNbKYgYPpygKDd8UEJVpwTMnjE9ousN2Pppnkp5Qy/MjVRhnAQMH7Ailnyk&#10;hyijIMPSVPDZBJMCMu8ajjfbilpUDTXq2KB/QvsaZ21x1nw4fPxs66vVJYZqYDQepNC+/S/fGB7r&#10;ftP1G2N22Dc1NetxCSCvxHxtX6mguNLR5lYEt8s/vBwtGSKMQE5qhHKwEXkVRREYDCYwsxqbhLKB&#10;y0GcbZRxsO/Mua5XM4oi7OUbWDSEp87d6vLMjvj9rS735FW1rv6XxSG/uSZiBUvhpULUVnFGKcL/&#10;JQlOhrDnwpl2K/dO5b3dCqhnc7cNk5avdI14LGoJ9JXKJkF5K5CXCMMaACt8GCekIUZZ+5VtdSoo&#10;oT6Vw4kmhTRB2c/jHAzL+F/hU4tdfhfsg9g+vkEchLzdPu/v6pqtv/Lxky+cOX589Ph/OfMXH7/y&#10;wnNPHr9yZdbT6p6HP+LrVfFWHkSWriooLteYJfghkcuwfZlo8tEiCS6w8LmLGiIPRye6WuHe7VVh&#10;CSTRLZG1CsVbDI4lEZ4hxCIImzsmx0SIoRvlG6CTsFuI6wH0amFfUFxDXinhJEBZraGycmZE9qNx&#10;/HtQYYkYBB3qPt/Xh+8tw9glbBkaQoEC7ztBhpmJRoMp///5qQXW7WpurF4s4aU411l9nLQO6+9h&#10;NzCHENFKpfIUDhAGrnXA7Sd5EiUndkm0W2iXGFdYaeYMyCnx+Oa+fU9wdfeZ5iyFohUVFh6b6REb&#10;DBcn/P4chTDFJftswVgwFQv9XsQ0GI0IpweB1Q4y6zKlO8PbZdY3XNAmChGRpV8oWqMGlcRVcBWU&#10;JtpwC0M1YWsvhPSrf7gdo104Hrv9+FuMSBjX2f2lxVIRHopqNaop08ajE+0jgfU5vfytaHY4KHX9&#10;IiYBDlimr4y4t299T5LKILHgwwasR+DAv63TZbBTmM+3eQ0gsJJo6k4mEbI+M+NdcKDCQjuWFzOs&#10;9Ca943I7RkF7+/tbWrwLC/CSfj/6htH4Y6+3BS99Xv2CEc2SxvZoyf8tPHgLvS6XbWrI5/MNWRZB&#10;rlhBslm8+sGp4R6bbdjW1jZp7q1VKFFQ1CBX6U1xk4pCISq3cbsltbOQcL6pbL7DGQ0BUFfw3lD2&#10;cMgZfl9eEOzmHosF/uSCY3SgVvnDUe6PibtjcAxK4XwNwUaRGX4c1+P5W6LuSA6hkmkG5tBAYbMD&#10;2Dha0HLyccKmi73Mbi0f9V19EumQdmpijXFUq0v5vC5fbTR0ILWECxOLryxj+k0yyQkNLKzkwWsg&#10;NOw6CeXVBrelbPBZfJBaVEjI4Olpm05JcUkkB5bEqAIh+wc/yyu1le/3BJcR1RDmbzQkGNbO6Cy1&#10;pRmFR8jOe7KGsuTJOOEwaZkm4p0FqoQP86DZVYrdIVpphNxQ46xfyHDhJLJeOTfietWu2xZDOAHB&#10;jNCgsH56p9v25vdrrrGhYc+bU10ev9vtzoOiyuFIpE73Lk1rCkKr35eNqCmZxBOqKIJAJBBkLzNd&#10;JWuFNpJzDIoQlH8JWgxeC8tPnuuy5z/IK2jGquoyutaRC7BLe2yefbdbcHnRqzYKC38BnvyTaScf&#10;e41T/iCn5cak0G045Ssgr3pzHXfuVAJCTtyi1GpPT+fEiE9dLAblRHKZUoOYuWpVpsBBnoPdRIhy&#10;aaUVr5hDK8HsZMyxJbMBTG3SsOmaD7OQ7WAkPHDFYxaVdzMkZtbhQQr7WMCamlh8CJv7449feeWF&#10;FyLwafJM8i8Wp/wXQGD95ITuZ7ptSae7lanCS8w1VGDbLEhKmxnmmsi0CMv3Ia/7wzMvdV3AqYyq&#10;YL91QqJxUJEVIstsnPBdJDJQoLOT1bCcvEso0UAj5g/iIKE2HpihlwQIqozfHipLaI8HOZWhnqM2&#10;CUkeLFQxvhbEjJ7vGwR5NQgCqy9qpPnBIMurB621c3+kmvnUAiu/N1yv10vW0t1CYbTxFrpaQzlq&#10;EFKPEGtYT1WYASuA+Kt0/B+0QlUZX4LIP1g/1FhswmCN10ed6Xi8vCfoBJfH0z/ncBSs2aJaLJH7&#10;iuBdxcLcE9iLluJia+tKAZazjoGrFmwBGqMGo/U6eqzI5H65nY0StuPRm9/E0O4mh0rhFFHSbVjK&#10;K6ZShZ5Jwd2Ix9F0FaMeIf6SGzH6DI4h89UL9cV6QSWafCo19Cgm55HA+txebgstDu9cvWgBfTVn&#10;uTQ9OjHrWdpu0BzhCfHECewKbdyOibqv00SasNQw6+H1q1qjSSrYqHMW5nI3OS7rvS/2IzAFse0L&#10;ON+LlyLqLC81EX8MyyJv/yAewlr6T7dHjUajtWjcGf1THSqi/UnBvOK70jNQgNNIyQo/dRp+bOCq&#10;b9Lc7VvxmF02V55TrT4S0w3Esm820o00yZNfxwiTDNoKz1esxi5q5quAFg1NHcM9FFgNt+B2vfmE&#10;ftritRQscxMV89/+4SJVqb1ppCNQkhKfg9H70TMPvm13z+d1DBmKZrHDehM7OP6WjUqDZXF9xeWU&#10;swxvoK3KLNVWGyBkXUJFOeLb4k73NP4IYrF1jfxSVdAptVZ/55Mfc9cQChGSKdjX+vD4iFtQkGAU&#10;Y06gGBaoTmCBKhZi4bgSTufjee6EFNpYj5Vj+E0bG6hg487qB1WdUjG7PD/Hmh0Lj0Hl8Zw2JpY4&#10;xcNwtLAbbk9HBxWcxImPFTzQ8gbDWtTzwYcU/MeUVrAZtZIAIYN2pzDOv8nIx3yuqQzgvpCoEJbP&#10;nG1tdbtfFxnukkUFw7l3t6dnqnPi257hqamR2Vm/x+9ChIYONly+oVCZURT2BdfIUMpQ0vxVbOoO&#10;7Vi8Kchrcqw2l4jAQ5YJwcWsbUlQsMePd3Z1tVbzS7rqvG7+5YmpqSugsFx2AeRcoF9OLiejQ2az&#10;+Zp4EnTwGuvdrKN0iVFzhZ4E1FfK7hZoqy1MS6kJnh+OfQ0F1tCQ783RJJy2EtjTwynAU9RrkylD&#10;iOcLRsJH0nE0OxZXu6wOGERRo1LwdgQ7n9zVRhUsPkSQoJRH+VTkJd+UH1leGebOuxnP2wW73TXw&#10;4OFychnjifBdXl4+A1cf1mdHRvx2+MNB32IFT6dTqvbZ+69QJ5cKVgeksVj1Kszyn7k4piDLM+fO&#10;jry6JNjdyLyVyiJFP0tYnr7BNFHZubbmJGJoeQ3RV2vYB5SohiWtOclVhSwHkW6jgVeMc15XRtw0&#10;acggtCL539cxqCKEQNo1mkwca+k7Nnjs2OD5wZbz2CLssRL+ysBahPghGH25Wv20x4j/pMtPOUr1&#10;7KJaKlg6zQTrQ4F17dCERbwGRWG4hneYo51NDWLpbZ0lVWr6an2DMFrY+kTl6cS5U+WDmn/kQk8/&#10;LJLVbL0IB2Z8uDi9pxaLqoU0/Lbb7/JcNBWyeoujHetVDm5wJ6w7DnW3L8yQt52+yqMJ21FeJVOU&#10;z6G1CI1ZhyHlq9XsDUx6uk2lK1bBikusGCutS+5XJ9TSXRUfgjX1xhPxR2fZRwLrc3v580Zbf7+l&#10;cNFSJ5r76PTEVFfrki4jfi8Ww6ScX8dAsdyWbul+sr399e1MPr8kmI+1rxpS97GEBSfWVMlykU+f&#10;4CtSP9N/GmMWvOxCWTq4QGovtrcvwHd5+1v+sv80qKwWNFoi07000PXqkl1Q3C67yzU2dMlitZay&#10;Vke/FwMMWwb6XAHbWDeCRs0VGgtEvQS6iTHLP0o3WElHwseJo4Q8aiTudIpHE3OoSYhFCyxkiXHF&#10;vVTz+37l7b+EeIq6r+b53/5wC1Z+10Zhz9gjjEZlnD66f2bkdfvSkk6noa4U8X980QjtHM8O63Gm&#10;nZjOKjM0VkbjYDkZqp347Qo3wKc/wqIXF21V9xKSGRDMnq+5RkY/RhGANZ7gAbW+KJ44GHx4/GW7&#10;SL6r2AYbZNs4octnbm3rMickVssiG0xIZEBXhjii1huWXJw4ip8XzDZPn0FVk4bgATep0+kadVOC&#10;fOvs3I5tN45sSgRZqWtVbvJG6YzOPOQHzcIWfXuQNb8SPMDlQE4wKzez8mDzi1dvMF3x1MGZ410X&#10;3K1uDLZDpFdZpLiUdNs3ewpnnjz+mq9natbX5ff7W91CtSpUP9gDgclw+4JdWPH1LxOinbpYeLer&#10;cvAeebJXqWQVDi8Ho8EI9jTlCG9UyqRXyQxfGDjz5AMQWRMT8Au+PdH5GuiiSberBqKk2lC6U8lk&#10;0mCB3bj3GuyNJ9NrWupgSFrfwBMq5Sbgk7pV6wjknroDp+Bel9mHiNERv3/I53utdGaxYEE5xbOZ&#10;I9w/zhgYTakUZnj2CHevY6IzbKuDaJIjMLBAx9AOHJg6zmQvKxtGeLTkQWJi1ucmYY+cLhDV+fl8&#10;3u73lCLoQJNZtxn3K1COycSTE7OzL9t11SUQWD/T6bCE2rBPv5Jg6klmoZXNOht1CIMEmsdZQryv&#10;xPLxsyOtbnSs2fNieW0NsVUosdBRJd644cQ+oYSCCMnuIUrNEQkkz8IHcZhQXAP5hEk6mPNMsCxU&#10;VG9TMDQLeJY4YYrcWyC7EI4qpodQXWklLAx7hiNcNKVGWVQOFrF2lkfm9z8tzulmVRganVss3rWW&#10;CtNzEzF8kstYqgp0IGY0cC2AEPccC8HJ5Z7iKeDrMeInwzpn/bBBiMvGWBxvoEPFu2mM3oYrmf19&#10;s9/vm+ovIKchizBQdOVjBKC1aM0qa2vxJXerf+RSoeDImhiVoV1DYFlZ0CCVqo5QG7AJgWgsR8kQ&#10;NSJXi3JWMQ3MmlLnhl1CLRfCqcE4udrjfICQxBYIV+H11uOpUgnJgPAo+oVHEKxHAuvze/mOuDvY&#10;b7loKdTr9eLc6PPT07DKt29vZ6QTMenXGDF1Aj040vZPQF/BCzuv6DJKmxdz6shxFL1/X806LF6W&#10;wg6vXYf3RT0oKPJj4Xwhc8EjnoHGVUB0tZz2zrQMtnzZ2G4qGo2mi9OvXcC6Q2ur3TV1yVIoFK1W&#10;q4mqXt6BqwM9wpbN3DbmM+/iik/hhIY0iaeGgrEyfO4O6y7xm7HQxk1WZBebPPfNTQZsCAQwKRUU&#10;lriRtzdc/pU+x3Q/zi3eHakpf7AR87FYfrLHivyZZ7E6nwzigTl5f8S+lAeBJXETVuOoxir/jqW9&#10;3NRav5UADQtxynrGXmNZ+6E9klZ8apBFGnKHF3yDzv0tTHcWcIjrWzXfP79AMCdiNskJKvXIiJJI&#10;PvmgNfb2Bh8QAz2VWcLT4rwdhGH167ckOHSzQSzJGSpnbjCjOzPD39yAw2kZBZai1Gy+ITiSJoMM&#10;hBXh/SktTVgrqxA4nvmnDrDfxrlXKFFAhmlYdzms2YmYqkL4Q9O4JQfpzI+6ijTWh7xJx4f+MfhH&#10;lh90dsF+tJTXYSgh7CW0wd75s55u68cPHz4xu+L3jIz4R0Y8TGEpsDfrQGPBH74kuKaGSpED9ii4&#10;Dzshc7KATCJRTjxLZrNwmIMbqNSGPUQZW4Wj08vL0eTDh688OF46/soro2Mu85bYgMfhbrXbhZo3&#10;nEwFF30rZvMPAied6XQ6RDUs5rgJbcSINYWzcJUt7CLduRO404vdQXiHBzz2hO+1PhX7cRrzgOlM&#10;mSdAjqO7Hd80OjtntOP1cZkicpJB/hM8xoj+vPAR5znv4vGua1ge7fLXlHyGykexeEwR7NWqe+Ql&#10;tSmtmOn/AHYpQxIEVpffDt+ynYE3LKLmhanFiJxg6DCG8eeh0wmmxVnZDCdCE0GQsOEPF6da7fOt&#10;2OC2i+uEi79FHioqP5GXioUMIrSBoAXOG2WEQ90QpRvEPnOucQEV0uiiqM+cIps2FG+wniDdrMPZ&#10;GPw5JGf1nO/DvGcaIjzfMtgz67gXRZc7q2BFDSBa5C67/c8/bXvgA3ffqKWwiKD16eND/4CvtLVr&#10;mC7I6lcVdLnTGwmtUPxxJqhQS8WYQy9OjbdYXFLelVjBE/ZrpL4rDEYaDyl5l/9Cl+c1S7ZQKpZK&#10;1pLKCk6qVc0WC1fs7pGz3355ZCIL0qloNZnwf5PViIBRVFMLXyaLu4mus/lBuNFBhSyHFf/yJLu7&#10;lGo0GuHQZhgWalXlbUx1bsaV0/zgTZwljJVj+dbWrtHSXSuWr1Jq32ciOD+6PBJY/3+/fKVjeLBA&#10;KPd6sWB5fnT6pa6Rb90iyh1cQGZlTpyIxTYk3dd1t6QMLPgzuu385NNGgj6lkvCSC0ZVteBwIK/B&#10;ixMo7XpvP1xOk7hCjIPeO4O49xnEYOmxtnW6pR8U1t8X4UVtNVl+bpkagaWrr3P6qmWuMFeAg0QB&#10;vscC+qpvqK9HgDX/ypg5wJjs9L7JJFaawxpIWOik+Ebo9k0pFN+QqKru5JAGVsciaYbxX7kA/ggs&#10;lF0ujwUZDSAtj7u2bv7hEnU7Yx6yFi0q2tvVJBKUg8lnF3E1X0WmGO8RHlFSzvKhab3xe2tan4wo&#10;bIiS0ihjo1CXcSo0jJjhRIajOdIIeRelvNu+lMnnBQrHeXXk+Rc4VSAYZfUrBsGSg8kzD+xYjBIZ&#10;5zIW11WXlux+v91tzy+1vr6ke/31soS9mp+Gbt26lZHIRSwxxxAsruPifHUJBFnG4/N5g4s4Ltok&#10;Ko1z3nqCD62Re331l1gj4RWqIy0sbaKMGozh8SMWHXIDUboLakPKXiYhQ/UszTZEdTNK4MGhv4/P&#10;HJ+40Gqv7VdFZKuVlZyovOuc/FLP4PJD+eFrKyMej9+14nd5fLN+f7UB+iqf1+nm592vul+98sRF&#10;OXzvl7L2GCNE7AxTvLRG96KwHrISyQlelwti+BBWsJKGM8sYhKuqweQDNVr3uXZtvU7FLcbTFTcO&#10;EiLG48xoj9n81V5lDXFoIe5opjCCm3TaBzWj5DpyuXeUQEdl1/NFG9av2ma7rgxZnuiz8MYk6JOD&#10;CN8C4xRwwzkLiVN8FvA5vnVORRgwDP+aj4mmnjhF5bmgJmVZVSkhc9Ezrm16/OOenLjgVsQMPPek&#10;q/8/9t4/qK3zTh8VRwIJXHmQEGKE4IDOIAVrEBIwdCd4sL1gYpJJwK3Jj2/ba2dwk29n28m6Oyxb&#10;1ztz7c5uOu2pT8Jalb6N9JVOBDNURxpJF1aRNBwkGYhIaLEFtZE3TfzH7d3dJjt3OpPJ3s7cf/a+&#10;n897JJy0852b5s9yAAFCPw7SOe/7vM/n+TyPlJ6BAmE0SgCRmiKsCBVRiV4+dm7AZbRB7+omxDar&#10;pPRe0dbvo39VOhcw20cBc5EqA+fFFG0sYIsfHQy4tFp2v0gAGgH+y/ll7CfMKwGctByImstl9K9C&#10;602KmPKr1BAFKUvAIVhhhLu9K6wm4lDpTviVvGekxlYtWAbHStxbbb2dncf6jl0k+Kqzt/5jq9Pg&#10;BWwRqGblQAJfi2n/84qJQgxjHStnklNymazijNgoKqQwbxD6RAm8eqrwGpBZdwnces1yApzRsGlw&#10;BSvHK6GVEHyCFDIhxaGyiU3DKRqrI/lXpcRqWIhDK8U1u7Mrk4O85xyYS0D3HhjdZHJjrQdTF0b6&#10;c5DtTBau5jozpbEUKgvN2hua/gnhFQAtqB5CCLQhZohFyWoxgNmqBF/JWQKxYrEkt2u7K5wIby1h&#10;gXArvAJ95mQ/VwAHkqHBxFy5UM6CBVZMXtQz/iMC6whg/TlvX8o3nvx3fYYADXMmY+7X6/uHHDM/&#10;zwfzwc32IGhyIDeHLKISqufbt5+nUiwm/TP3SQImohA1FdgBU9FYztwDAYV1NNiqocHco+/qApU7&#10;UFaT9dhkCL6k5OLkJLQYHqsHjjrb0KC5X24ecg3NG+5kMgRhJeWkGegrAtM6nVa3Y1A3yLqNKQVX&#10;YQNhlcJCx4X4HqqPJH97GLTa62vUcTSch9ukmLS0hze8/c4wKN0lSoOVTKWXWace+iYJsmy26b6A&#10;xj2RYPua/iUJBYUoSmKjBHmWr4zP7KVVfgJIq3oq6Q/iAy1+6VEbLOEzeYTSYY5OWmXBZnVQXoDe&#10;nflMcGHtlzQBSON76WJ6b48xOQb+9SPQW6G2nVZqgG1BRbj6wbkrtWw5UNOqZoozNodDq33Z1NJ8&#10;ofnChYEr17XadJ4grR9pfzSOBkPQQYAwSxD2xmfIkSClBzmjmc8ZMB+5ouQ0U5ejCs8jXoKrojtq&#10;/tCxKVLFKRDZUkVUWEUie/eQ4gaR3kqk9pdwex75pJqoSwEH6AXhozp3XnzQf97lMJVsKvBVB2KP&#10;HC2WZ44dS/oeRPsX2Csuh8PhIgBrAZgsG0P+hRn890yuV0bKUSDaFJemSFUifpj04/PxaiBceErA&#10;VaKUDJxF0wuai00uAwCyovPXuIXd4Y59f/xjZ/hEOD/M2nY74QCZ6jYu6Dr+UorHASdjIRbL2ohb&#10;8fggh+dTcUu8sLEBBJax0di4YB+y3uy9qZexuCp+eO+h99A7tFp0AxzL13oKqtk5QGW96KmyiYpp&#10;a0QxG6sq2CJUee7x1uweKALytLZoixL63oJMTLI5OMegcxFIK1HxrMAo7AhUCaeH7Bz6LCRUql+r&#10;0glmptQy5QEYdujoH1FSqCNVmrC6V7RHgY98dO7CZdt1BmrPHyRqoTx5BHnk+EfMJPglMMRSvNwt&#10;q0ItVFDAjkC4Au7wrnJOvYvcFQAsQFR5TDZE13eMO1wF/1JgsEDl3gsU1rHJTuuQZhFMNakGS02T&#10;Z1qk9OflYrZMidFkbio3JWczufuv/xDwdDxF+SqCqwi8Qpx1G7j11CnQMQVplXAFrf2CBFwBsk2A&#10;AYslHie4EPz94nFooaYLxdRdSRAYHdcyMOS2jxiSmbFsJgPFQbJKJZAoaZCz5Eryo6YpkwSAVVet&#10;BdKiIFYLDRRegSOWGQNzyDI5K6vBz08d4wOxQIyPUUerWEDPsSU/CNuXcAFOBtqt8FIwAeQVSjNC&#10;KlP6xlR/Ei2wNOrOfOIfj+bYI4D15wywgru9GTMBGno9BC3r5/udV15WqcCbob09SABWkCCt0Pqa&#10;oHr+b7a3AV8B/e8fPDbxfiBAlkXZNwPYahM7yOnNBFNNohlWk8aQREcsMyixJmnB7yTFTeAdWg/N&#10;hUBUG5qyBJlMDTQTZJUcG9ODU0uG3Fzfo6/r7hta2NVxOvcoG/dXLazgQuGmaKzzb+K/oQglGFon&#10;q6h1GJSC0JINRkiUwYrTXsLUMDxIYVjyD9tsrGO0T58tZ8YymamzJd2f3unybZXU4W6Q9TIscwFe&#10;Qc9NtN80bvrPNLSrY9v4XlXP/ukowtuP4ivLo1XC/GeuUyRY7+KN/0DRJSkPv7pnSjO24kxxLyHt&#10;MdcunHuoRDuT6R8SAJUmP8Rb0YMrCUERuIMEKz0zU2QhmbA0MH0wPX1uevqgeWjAOtBMsNaF89pX&#10;1wXong8pYhCLiQCs4szevm3DDZ1GUTVfnUcpxgK5+unT1WmcF7MBFDZRLogSJrQXr5ZDeBq4Kig/&#10;4e889uwpNlieajVMhMqWV/Q9YjEgPlTgBHk43/2ugfOsyWRLCNCLJxUYcjH8XK++LM7Os6aFUY5j&#10;Lw85LrNkTnKNuhxaQFctf3v+fHPr9FTU+yFPvbgUUBChuYensZQFz4k7fBoyCYHEiuq7EK7y4ocg&#10;ayK76zl97311QPxotjzkYFl2P5USTjwrji6FwpKWoLp6A0Eisr0R/NxSFjh80V4ERYN3mVAYvc7u&#10;0tDfjY6NktGN/BU3aj3rNBrPqkVw6KLWogrT5FE6LSmB5SU7Ui3OeqoZhD7c+2qqNq3KUlz2UJHs&#10;gzoOH46Gc9N3ETr7Th+cd9gIYIJGCLKTt58zglmKAVCTj1JXCoEFeP3+gP0Wy3KcTfXrourXUoJh&#10;HP96VaQAy+MRUY2v4GMfDaL0+Go4G9lJgKe+cyOuK9fTDNmKKigNEjC06g/S8GcaTJhfBUiUh1bC&#10;PGY+L/urxUDKUCFQxaUIdA0Gq/GUwWUIAbeAFxb2DgaVB1xeFixtnZ29nWA0+iyIsJwEYGnQEB2D&#10;vjBTdSfQktj+3D5YWpN1TF8GsFO+c39o6QR55qcAUxUw67mQOg4EliTdJZBrWQitAFW4UkNYtCAf&#10;CkLrShwRFr2I3yZfUgGNam6T40WwpByjzrNDzhEDWFRlMlAmNORyWTmZy5KPjOG+kh5IcBQFWBqI&#10;eyZjdFNTUqkVYmGwrmHi+yCnzRpiMIrRhmiQl8agQAjfstd2C9KJpTXg1dC/LbgV/sWWEFpbQkUW&#10;GXmLM9oR8twGGSVYru32owrhEcD6864RJm41zCm1smx5vks/0uLSvgy5qwiwgp+EEu2h8JoQ/Llq&#10;exMRFjSpsY3HTk7UfQ+1kpo31WReicZigZy+p6vr5GQPVAMbJpoawA14AgJD6yiyotVCQFxdkw0B&#10;jaFBowalOwwHSX2GDA3lJmw6nOzRd3V2dvbZO3R9dqN9AfVUcTBoIJAkDoAJjbAQroDMnRba2sGo&#10;QWjfbN9GpxuhpteK/0bJzakSYIM27eiQy94DtVH9nMHJ7v7pr99jqoLO3vSvIxoqSiMLv4Bajl4w&#10;/ehlf4IgLKxv+B/NEjzERFK1ITD+6aqgVDVlgLW7Ar/gB0utZfARDkx6JCtakEwz6RIzk1btMT/m&#10;ctMPoLVOjIreSyiE8YlepUBIEEHgwrfGE1TMjp4MqvRMml245ro2MHVwQBDWffI1PTv94Nz0uXPn&#10;Dv5WOz4zk98M5qGcSO6SMBWL28WiilkYNc7DUj+KfXaUAfIp2XeeFz2+WuQNat8VI1JlFlfzH1LC&#10;JUJZI9hbvkqzgG4diozokOXxUu6tmu5cJZjQu8GndCKKPp8oR1tdppdtM2F/qsBu7KaGd3efsZpz&#10;c7P37Q52cGN4UOdwlFyXS9xlzuG4POpqGbpA/k3yL84eyN7IPQR1VO9dLQwi0yJWFOClgEEsqM2N&#10;8IoxFy2+zmZ7Pnb/XkN+GLjscrl0+5IgnGi8d6AKC/sOm63UUSdGo75+zsht7G68SwP8VoQ8khaS&#10;X8B3+u4+mXAJvOoo7DYajUZ3Y2OjtdO6wFmdc2QvEH36qEcrekvVegBgtz+iRJZSEvT4qpq2Q8MG&#10;RKjU/1XJH/JV/RmgRTNSeVh9bMQ9uZHzoDpXJaQEmeI33ATxLeh6QfFf8T1ESOlTWlOj0TE7Z+ca&#10;Gzm2mC7+OpGQ0j8eufqAnxXFareg4oIF0roKPhnsA0A/uMA2AXTE8B0MXLluMzFFcnBRXbqfYiGE&#10;SkCm+fOr4CFKLpaxr1DwUzGWP+ivBhGSX1b9q5gQgaGGCLBWKSVGZVhB7E/EqB3BsvzVi52YlNN9&#10;sbe+9+Neq9Uc0MR2MKderfg1RFpUn7uL8Emto1NvLstTyWzujvyxH0RYr4HPaGp4mICq146/VjhO&#10;y30pP4ZSQi12JbQirKyAyh2qhGFhFeUAcf9qHB3vCMqKU6Ma7JGmvizS7tfarE5nZ6+eYCoymBJE&#10;lywbgMSCVsIYOBfyMvJVZjMNIVQkWARYPdHQcKwHf6pTYnKwETEaAwUIWTTGgAUjo7RsMGi67DbG&#10;/zT6XQF5FVIuV9bIGuJXW7BQU43PDEyVZVohVGcdM0cSrCOA9ee9fVtVInBmXo99hHNjc/365pZr&#10;2s3tTagRtoMAS8Dm/cTPn29vT0AroWpGlUjtGp+tn5wEiys8XzWaHbIF5HKDvqe7y2yuOzmBNUFl&#10;M0NlkOrekczq6Tpp4KNZs+H9mEaDdg2ZOjOBWHVK96G+7qa176zVPWq09lk5xbg97r8N5gx+P1nC&#10;URbr9p6kUEISRPiF1sLrQdjbT8B2VIjvUYCFgOx2CjmsAno2DJpKnH3BPq/PzJkz5aSRk/701y+8&#10;t8+6DQEZDGMCPIFXKMXq145DarMqGPxMxyBt/st/trpneUR7ZTn0F1Ul9mrKd7xOqmrf6ahbM3TI&#10;09V92pTGTTXDDk09nI3Q7EGoapEZ7UO18ivlHKb/9keKISd2rN9lCGxecF8bmZ4W0XghGo1OR0Xx&#10;r6KzD6bPtX5Le0W7DQVC6trkL46nny8WoY3QnSFDOIE/lVqUL21f85wGhIWmAr4KXzPwVoykkOei&#10;kmofX6EOTXxFsWdSHLNAWKVgCJ8Y42mYXZUfq+avROiNKzTOxidOD1y22Ux+qbCr2xjc2C00tlnl&#10;StR3VtcB7p5hC+fSOshmc2iBcNEbpqEUEohG72c0Xl6sPlhFkXtTlwEvBRxQYgWeDKgs8BgNRJSo&#10;H35RlCMPYk6dTbegF6O5AVeLi5HyKEI++ZLjV6G7Ntu+aXdSE/0r8eG80djBlgpS/J13XntXWAOP&#10;UcwhlFQJstelQqGw39ExuNHodoPGvdHdZ9z4t90RfYDK/UUvCK1oRrNHQUdKWyGW3eBlF5F3U8L/&#10;RE+151KRsoN3Ko9mGPSK01UP0KorGUjaPgQwGX147rzDod33g1lDQdfWBq5ebYYID/0HyJ1hBRVe&#10;lczQLY4Dwk1XAlkbOQTtV68iWBYrvkdE+RHlCKDP51UcR9HMNUJLxFchmtBWhO15evII+aCwvLpM&#10;Fe4AjPK4wli1LCNLZUEl1qqS50lrhTSakAbL0PAc9MgCwRVQWIKfIitMe/Zb4mcu9vYeO9Z5EZKe&#10;IeyZ69mhdLSayrAgi/Basfh5Re7fZjir/k4uJ+eSuXJsBNsaIHBwA+RXaMwA32+nnhpOhWm+D+0n&#10;WKGe6EhlWVYxpwFcWOIQ5w4jn0VxfJHwV0BoFsvtt41WztqtzyC6wiIhxEvIWYRZ0AAIwThmqt+o&#10;m8DvdRjl3NQw6AQh1oS5zmyG2EFYJaqxSRzicQiwupMkC2CDYe6mY7cgoWf7VgglV+S4/Y8tlGMF&#10;Q0vCZnApaJrRtuYAYJHPXED/QfuRCdYRwPozrxE+5v9G18i8niKsfr2+e2SoxfGfm4l8sH3z/wm1&#10;o9J9PRTyE2xFUNc22DVs+1XpDeuX6xFiTaD7L8CkQCCAIGus3K+HimDdJMquTvZMIINFzd7BjpSg&#10;rCYopmWbEF2Rz4xZbwahfBdUE/VdvZ1Op9NqNNoXyDp+UFIsn/Zo1J5i/kTjBvcQsFCclQh+IqA0&#10;gECAX4YFSzWPMC4pbli0J1oaLplY7tbozfmxXDZTzugbG7+AEnMpbfqJW6MALDIwwbAUIADrRzN5&#10;/3Z684+K2C21qGdFdxX0B/9IxCAGfXyG3FLg1aEdvEUpMYKjQ9pkmlGp9hhm5npfziNGK9g7uEjL&#10;hIFMNoA1G+Sw+A8fnNc+rzSvw6VkK6ZZzt59f5aHyGroveepgpsgrQet37riulIMYmYeBhKpiuMz&#10;RVUCvNwzORmNxWvSdbFKq1T5K1/Nlx0xAC8epjl7FSilOGR5q6qciOLdjpSHD70QsJtQVIqKKAOq&#10;CrlF78OKF/1TvZFoa/OVNEEzHbrdYYJTdG19erGy2MX+Bi2E8sLNETBXd7Al23Wbw21oysbUco4s&#10;85Ncn5dHtTXwN7yax/ZBNMBSBF8RMQrXULkYQr0IdXsHpbtaLHefdek4rgFYtBaHI00mb4L5T7hP&#10;u5bCUsFWSu9Z9f+b+sHs7Ag32NHRsS+dOnXKIsEcr4ISXCIBFu6p3Y2N3Y6NDZ2x7XUqwep8vXAq&#10;3BibrShMFYiYRJS4gxEWUIa8ki9Yq5pWeTZfrcjqq2muIj4CsyFyCB4EeTBPLQiaGmSg6NyrQMxz&#10;reevgysrAVhvNwLic3O9OwCmK2i8KkZAj0VesW477O1zBIDpbCDNY9j+qxVUa2ElsSYYo4HT9C3E&#10;LKRa6rdIxYJ85Op063mTypQGphwM8fHoXA1CEyAQU5Db7LcQVGUhCGl1GV2xgFLNL6OhhCKEDxII&#10;Bar4VfL6AqASVv20FRFw1nJekW2t5gG2LVteqO+9eKzvYm/nsx/Xd9XX23VmXhG4A4EFElP12J8Q&#10;lfPtLZbTJ3OyoVzO5GJd8TgBe6+RQWi3MFx4DfoIwdEdJFipODSUgoYd7UWBfgeUFRLwv4XlJEjz&#10;YEkF1UKsGKK3PY1694PQ0B8/rnMP6PvLkIeTTRpQhEW+DLRYp8lQ56sk+cXQlAQFlrIRpNVb11TX&#10;8H0yAucIqlpUz5IPymDFklnQzRO0lMxmMk52lxHAReIXIL0KLSGFtRaiP4S3NsdVoDMYuAN3kMkZ&#10;ZYiNJL6kEFhHPNYRwPqzRVj+xp4R/cgcpBESgEWw1oD98sx2Ppho394MrYMOCwymQkGV6nlMzEls&#10;o9C91HgGENZkF8FPE080ZBuaGrJNAR5iBwMBOWPu0feg7gooq0ny0yTWCE/2EBjVM5EF5VYgppE1&#10;cgBKhHNm8xwor/BOXTetfc7OPpCgNHYMktNa2tuT0hSIYFEN/EWx4EYjn6sSpJTkD4FceD0c2lpf&#10;F4S4RG4HVDrtQJSozcNtqXTd5OBG7d2ZZC6ZyWacOt0XOP8fY4qs1UD+CVjyqfkoypz51q/M7L2a&#10;MI2r/J9pCHzE+4piJbJszQerf9v7Q4+sYO2WnzIlrRUbpUP/hjTE86TTzL7t+tBUhOABJCsw9UXk&#10;KwCWIiKyWOIlUdw51/yVGZQA0ekmP8yYSpwzB/ncSuNhlDwC2L9Ho3Jri8ulNUHFBUf+kLBXHDeR&#10;GZDRufoyMZC4i0rZripcVkqDNZW4ApyqOc4K6YK9hmI1VQcFT0hwAXKJoMtnhUqI8B9RZn1sU4xg&#10;lamG6ES8BQGT4rmDFlPJxupK6Y0OglOsXSJfduqgBuMXLMVdbqjD4WBZh8N2XavlOq11gVhWn+np&#10;cXLOxcUor0YvC/ESNgXgSwawgDYRijyVPAHci9LGN3hBkSfMlYc4F6djF+rV0eh0y3WXCSo+QX/4&#10;tmboV+G8RfCb9ha6coBb77/iMDbqdAWCE05BMxiyk2ks+wynNjY2BsH+yu3G+qC9d6hEcFgXgZGK&#10;aRVtD/RQOkhUB/jIh9UrH7FuVxROVdH7YdMeokbq81mJVA01lNBsJYWQV7KIxHvk/7p67rz2Ouxc&#10;6p1nAEMZF9wT9x548b2g+A5Q1oOyk5yszwGFxdqY/f000/0ggjFIKNPyVt02aJq3T/Euq0JBrLxi&#10;WyJ5+dWXIldbtSbtOAFYM8VgO+D/IHb+4WmCkiwAScLqMlJVNJswQZcqNOEZzhoB7UYhDYcuXvAe&#10;FiUemnYTAhbDuPW32uo7e890PtsLUc/fqe99ZtC8qF6keTNYIjRoAtOu7f/fjk5VVPFfj5WM+qQ5&#10;l0sC2hnbX14RpONg4348VXiN4KunjheGhyXIzLSEIXRQwOZtARrzgBxagUYNP+WuUOlAPtFROC4p&#10;yAr9WRB3wd+GdR+TVarBkDPkkskkFAoNWYOcQ0d1mWCqZIMBorwivPp9qBB+n4rcIeW5CTitJMAr&#10;tTpGvgjAgnZYeBwZvsgD3RmzsywjnFgCMCXQ+iC4X5EVOBi6b4U3n98k71ditNVgIBguBv9x7Gz6&#10;CFgdAaw/e4C1VaonsGpEP5cFr9H5kZHmIZdjJvFq+2aCDG+gwoJzaEt4lZxDm8BiEXw1k95Lpwfd&#10;Xz7Z01vf1YMx7E3ZbFMWaCyoFUJiYa7BPKE3fwcoK0BZQE416OuAqTIbYNiKZTUEmOzENLlswxxa&#10;ZL2B1cObnZ19nU67UafbGNQNFrBXUEqnEwgltmv9d1L8Z1gABP6qZsOJ7VjrIeCxhPwpUF+l6EfV&#10;Qov8sKu7ouUcC5xeQyBlNtM/qst/kZevWNS2NQGDRYYnHhisKAGYB19R7Y1fN40rDFZCOuSfpEOW&#10;ypL/4yHPEBCiWI+q8BeLvxbynLcsP6prR0EWBrYlZkx3mSJjItD38sC/frTIqzV8JVIFCjBpigG+&#10;hrd4/mrrV360SbNxCGgC37Bh/3BbA3RB1trieDkKnpKzcjMALAkjCSHTRcgz0DGmkhgH1z0ry2KF&#10;PxT8UM2NUsU7XaOqKiKd4qttblVDpktqcnH6EZ0QFuNqZurU/pLMChUqdlLyCg+T9rxKig2lVPjZ&#10;2enmyzZ21GjkXrdb26y9sY/u39AxyFjsD3N3C3fzDMFfNpfLBWIfnb2+0+ju7L05dimgrqgvKaE9&#10;IpY8oR7opSoi9I0Sq89FXtdAFOEcT3m+TLnb4eBcCwtG66TmX6auOVwmMuevBBPC0y/k/uZJ8GWz&#10;7ZfsuYCslu9Pd5ODu2ODiVtOnToFVhJ+KcXg1Hm78PbxjY4Oo9UKqwvyL1i/wb4TtwwGROr1VVP2&#10;exWCj5d5hCqKxSi+fNQJ68VDRvEhhTX4aoJuiqeBhMh8idW2w2pIpNd7X12lHNFFFGquiXxcOkW7&#10;GhsXzmhAKk8QH8FXiyJiqOhZaHeECqKOZW2l/T1H1FPhDwlH3A96Ux/1+adpRLWuxYpSIwSPNgKr&#10;R8BydDxdJIcYOdaw8iesrgapDmuV0je0Zgg8FpwRQeUUe1fpyA0uBy1+YTlYS5eqKq4ExGsEea1S&#10;1AWA64X6Y8fOdF7s7bxYf7G3vlPXkY2oF3dQ5g2rRXVMVs+2JIpbn1t+wbjqx8ZyoIrKyVMbS2EB&#10;LEVR5V5Ao1FgsCzDwylyBlJto+I1uoVOfgkgq/zvIoN1W0phpRBJLDxWcIlFkNVdpec4fjtl7Gtz&#10;30zmstk7yawhKSexgdCAkTUysFUxFOyrkw2KuyhegnMDgWUQD02LorDyBbl8Npe7k7tz507yTi5X&#10;vtPNsgV/mOZOY3EQCoXhNdpLuEX2lqy+iyqm/37SMCXjFhvRBY8A1hHAOlJh+Y09XfMjN/WZcmZu&#10;bKS7ewRMA4GrCmIfIZg1wEkUerX91SABWJsqFXBYBPIMD74w2TPZ1dUF6aDZJk3WoFE2XoTRKaAx&#10;aLJmM9T/+vVm/dluc6bBoImpdwIa+GNWgyXCpok3aJYhqrN6nU6re8gKOhW2VNr3//Iti7QnSXt7&#10;aNdZ225jMAxwWHv+uEoBWEKeQEHoew8K68KKBYXxt9+5Ld1OpcDMfZgZJpf+EusAEfKtBk0yl8nM&#10;tTp0a18EYKk+YO1ZILDUcoBH+YIcix58xWQzmWZmthVpLkpRLYcad0sVSCX2UFz1WZQVxNRmyx+F&#10;X3/UOSuvMo2rVEwxzeylL+tnH/CiWs7uUOsDNBBAqAXASlTSXR40a00zCQFz5jBYJu+Xbu+66wAv&#10;RKm3A1QHMSA6d/5ayygjUSchMt2F/ab9l8fTqnTJ4eiJTgW8VP8tUoZCrIhVswYkfkQvzRI8zGem&#10;ZSGl+FYBSgrcxhWCoyaSh1azimKRxSssi6gQV7SqqNhBwZT9oocqtX3qaOuAg+WsbX3fsFqtfVmP&#10;WG5hhRWy0w77UFvYIoQlG6sDu9HR8y1XHBu2DaZUctfzkftgwEqTZyqouVYolqqBF/YHUEty8krG&#10;ZC+qxgCA8tGs5gbncowa29rc7t9rcgSO2hLU/f6EFHM9Fhbyd1lyQPeQqZpA1vvd9kJpcLAggX+Z&#10;34Lo348EVqGwoRvUue1WAlbcRjfXsfvUsOVU92msXFY7BpVGS/D3FAMUOPlqLqGKwyiYMyhhjVUv&#10;0Yji4RUFAZlCQaEODnVUEe+LkQCmPcryQ+wjjIC2DEMWr5kES/ydRoR8XKOx7iWv0kL4EG4v3hNz&#10;bh12PDZynMPGpNN7Zz0+JLcUN3kMP/RV95Rcuygq12ExGM3GEL0uirM82Y2rrQPXrpDTp1i0zQSh&#10;PrhMc24SwSqnu+xfztNSIRiOwvLAnw/SsHTyFwHoLoBUq1Q7XtNkCciEJfyrUBdfFvCewqkz0EMI&#10;ec+9vReP1fcyRnIkLCLiWIT6IEFYgemWhGrp8xcHHGRUvTNFYA6BHSw03tCc5+MgvipgJ+Ep8LUS&#10;qPeVgq9CIHQIK+QUQCdQWsFiEmTu2E1IeSxJCX1epRGn0qkUu9A45Ow2A/VUzt7J5rIAdMDzk+xA&#10;U7Ihpp7lYWBIjjWAJQPgrEydOVMmGAxVV4i/YjFDZu6OwZC8Y0iWk4ZcOZmBH62MBeIHw6ElMBgl&#10;88GSQmKFliDwORzaTKiY4JXp5B2oD8ox8jjO/SMF1hHAOtr+68nd3mzGDC7qmblMv35+fqRllDO9&#10;upkAwhp6CWm7yPqrz2+2rwc3t7cBZW2n97ZVzKC7Hpipk2jW3jDRBDQW5rUbAFyhLCsgE/QhB2QI&#10;5ILKIPr3wR8M0JzS9EQTdhfSrbu309lntdvtRpYshVndvh+UMxYaDpOHXD7aGmQBQkeiZLkk1VL5&#10;QMQKyytI1RPCFmkYSAEJndylYWl4+C6QWcwg63Bxl7WdGjIAJTOZKY79QuPAelo32hQAbShol8gY&#10;FQhE/2X6/zWVmLSpuIk+7mjX9SkLrEOl1d6nMBSdIoSayv0PGC7JYvmMEymN00l8YBovJqTSz36s&#10;vTYy6wWAJGc0VG+FLVoitcDiqVBbFBejr2h/ZEuDuSGtmRB8tbv7g689+7sIH6UkF8Aw+Fmcnbfa&#10;XYNpyY++WcH1lXU/w7xsUs2kWddQLhqNVBBDKfokKq6u9gqS+derOIxC0Yigo9M+jBqsZhMrWEtR&#10;cSlaIY9yZUShsypq0etRyCtshAPdPpUPVQVHFFEQfCRPtQ6wXJv12JlvfLXXfO9exrkgweRVsA/Z&#10;oVIoSDab1qFj7f3R1iEXTc7pa9CQdw9txVG0zeNL5aMthBEalExfEFlWU6fWAKJX7DDzRjOjt5wu&#10;zmp0t7VZX3ji0gXyqCrsBBPCT7bN/c3auuAnx7PNDviKPE50ZHRQx26UUv64gJNkCt7alDS88bZO&#10;twBiJ85ofN34zPCp3Y6CxQ2ZztWYZqXJkpKAUZRQRegrCaU/YLKAvAKjC76WK0SBlhKaLUaqPvuU&#10;kOOxequO+Aw3nf9+j79XqQRobuWHoEWbjUYfnLvgGE/73yE7hcYRurasop+nhV6R94zB/hqfMRp1&#10;HGsrlUx20acEJOIbrMYS8umAZud0RFSaLnGfaw2G1DOfR60dHJ5Xp5tdV2zj4zbteHETRFTQFQj2&#10;VtUTg+CkVYuFtgSiwMq/aglSNIWtgvllDBqEP6BXlj9OJVoQ/gR+CJTOWsb4wuUzvTTrGbywjtV3&#10;pm541bg+VERYGJXT8kH6cwOsbye0I5msYUoGEmvaSfYtjtKr4ePDr6WQxCqkbvtTwGCFsfaO8AoF&#10;72FYQFLZFawjyRFCfjkVJ/jKgledgr+8m4DaYGoPcRhBWoXCIDfktN7QN4xlzZkk+GCB36hsyAKP&#10;1WCGEiF1p4+BlYMcM8j35STkT4DgiiymAnBbfSY5ljUYyplMjiCsXC6Z0Sf/qf4nYUBWW6GlJRqR&#10;gymEyGQhgxUKbifSJttADu5BxntDdiqm++9HBNYRwDra/utLgttQBnhVLueyer2+f2TomssxQ06Z&#10;YGg9uB5qx4+QkN/+m+3QGkFY9EPlV6XTw7ozJ+u+Y+7pgmzmugno+gWDYFBkgR8WAVwa6DAkYysB&#10;VUhuZenvGg1EjUKjYU8NYHV1djqddrJw123ouBLDplEhRAafvJDPK0vQUBAd7YJk5S8pCzkMJFQ8&#10;O4NghhkGnz4AWBJ1zxoGdDVMQ1X9EgFYLaOXR5ug0SX777lWB/OFxoHHVA5j146MNqP8JTXq3A8O&#10;WkzptMSAEAdkHnHFjQF6CA9NRP8Xm/RpN/eEv9ZHaFFqi/EaEwbalHTxA5NpnKwhmYWBg6siFvk8&#10;vOylYACZF5pLrHyI6kvi9MB17fgnodAKZbEsw+8dLwzvtjUtgkpLLT6y6a+N2h1AYKFea0UIhi0M&#10;eb7iy7bRobmHUE0jAEtxnvQqBlZIT/gUW1HxkLCCuZ7HfsFaKo6vasDgqzle0pBnn8JciVRLRqXv&#10;EUow8TUncuoVr3g5VcTo/cC0fsje1nem76vuhh05Y+ewQCikO7sRXwl3bYzJtjAwn5Pv97dwow7W&#10;wfbtQJI06qoqNFwwIlalQfQL0AxCrGgA3S4gNAckUGpxJ9bU5RwafV3nABG4tc39vdlW12VXMUQt&#10;rpaelgeWToRXJKnA2m5CcCPPzz4Ys+vI9pN9ybLsD4fzJSxfv7fx9mAH22h0A1VkbNwo3H674/ap&#10;BfVLWFGjFmHUrLPirSneatp28MWitUKAntHAzu9qeUWKdQaljWi50ONT3hlqp+5R6/uMN5w3u373&#10;2zff/O1vfRiqBFW72ejsw+nmy1rmts5ItwWjU+MRK9RhH9sIX9LryB67sURoM7Ha0rwHj4UKFla9&#10;0awc4O+pJ465e3ZOYyeBkkaIqDxS7bug4dNYg+X5h9P9LQ4tWQIUTYxKwLweNGw4bAcJYgJ00G8J&#10;Kj6jAkQVEqwVDCrFQKgogtad2pKSP+TpYsJPnUdREW9ZtqwI1l4CrIDBIt96Jy86uvkdrKbxFF3B&#10;xfRouvgPnx9gmc7msndkUGFlYyMFixAffg0/gMGCrJzjw6dgUBJWlCy/WvgMJD3FsUMHxw3smybf&#10;T4FFLVSWLbjQkpg4GQbB6gG93VMEee0SeN5rTubKc1nQp2dzGlmOYUNh0pzFMK+oEgBEESReBmJk&#10;3IrGYrFMZqxsNmeyyTs5ArFyuVymaz53pyF58Sc0dHol/AsEVVsgc0ftFYqytoLt/nHVjO18ay6T&#10;SZIn02Szstl2hK+OANbRRrb/vnuyoV+vnyOLlmz//Ihe3zx0bfT6psoPec9gNbq5GWyHLNrt7efb&#10;Q4iwtrcTm6q9NIE2hcaL3weA1VVPbRmeaNCgV/AEjWefaNI0ad7MosldkybbkMXg5+wTcxlznR6N&#10;sagSHvJ1nH19fUPGBd2GjdWxJcYfxjjcdUznEjDTZR0VQCtbYUgSo0iF4CsJZU7UbjSPGiwIzvFL&#10;aXRzHwZ8Bc7H5NtdKVViFzjXqK4zkAU5aDbXrA1/oYHg2+HSQncAABYOypeg6x80WOniXrH4qvCo&#10;NJ0MlqcO+SuLgpzyf5iPk6j6v/ulxB8Jz6k+BA3dyecTJmbcVDQV00zJMTB9NYLFLNGXy3j5Kqqi&#10;BqOUHqClQvWD6fNa28tFP9Vh+d+F1I7bP1h4QQPCIiXMF7Zoxum2j7ISWgqRt2KdTAd+G9h2E3zl&#10;jFH8UXWpEpXOO1/N7aqaPIjWDR74vYK9eNXOtUN/ANFH/SiVZGCvYvUNRbpoVAkA9GErYdVl3fcI&#10;wiA3+wiRGVmJjzmtdus3+tx9gah+iHVsQ1tWOO/k8DCy7NteTjuaW/sz5cD8KMdBljKnv7dIXhK1&#10;WKH6MdAXKRGJlJejlJ5YLbcix+WNolyFPI2OM+rYDh2BIO4X+tq+F212ca4iWlqQKehEz1XtY+R1&#10;C/tLJV2vOZuR+aio1g8t6Mh9SoV0yuJnNoZBi7Xx3oZOt2C8he2Dxv+bzL+Dx3/Jxk5T2IpoplZn&#10;w8CgGoVHERNq2U57kM7j5RtGPZVqYWOAoquKYKq2LxKlluqikkAoGo7Z7Xan9Za78/G/+PrX/tv7&#10;gKCgOIq9pA+atS6HDkiqx91tz7mNjTd9StAzj8jP0+WgLY/P6difaG3sDRnAGfYjAnyT9fPZph4r&#10;/Gu/13jgpcRGgQCVv/OUzUIoDf8e2mDM8oue1vMO7f64Sip+kMBOV4quqEEoWruD6WgwTmmqZX8C&#10;leuQ3+y30M7BoAXts5YJyqIqeSEPNUNaLlwVkMZahtRoY30n5ORA2HNnfX0vZ5XRn4FfjKBHAyCQ&#10;ade7f0qJkLHPlaGVJpcrx7IOweJHa4bjwwRUYR8hDEuplAVim8PozEDQytLWf5BRDi2vpHdpNwuS&#10;WHHAVsvCW2GI03kLVplSSoKMd+yTBnwFQOvp8A++tvC4s948RlbMSXBpyBK8IxOwlc2Ys6BkUFeh&#10;VUwTw4pCDD9lA/h1JbMQV2bO5AxJ8IHPZftujZi7dJaltTBaXpGd3FqCBB8AWBiTuAXqEfKGqIoz&#10;rvLUnXIZ6pLkmZLWvaMK4RHAOtoUFRaYuc9lssBg6ftHBobcrvFN1IN+IoBjA+ArYT0Y3FO1h9eD&#10;m9BQuLmtUiVU/lf9Hce+XzeJHYInu74zefLkRNPERB2EE9aB1egEtBdOwOVEVpOdAGXlRE/dxIS5&#10;B2+D90MlV2+f1eq2c6zD8ZPSbongq2qMCMzqK0FIaicnOIFP+AW8lh95dKjAYe4zSrTAR8AfChI0&#10;CKJ26IFOUXBFxh+mIEm7WtbBcqMLejmTJR8jY0PMFxsHvrTOus0BmUy2MuArWAoGotNfUanSib20&#10;P7EnJRQCKq58YS8QDRBEiJWvkVSHhcHEYUehpACp/KMhhvQz709sw+ySLhaZNGMzMbbL3Q88KFAn&#10;Fx4CsKDFi8ICgFRiVZBFbsHz0asXTDaTtrglCOBgaLGkjqduv9240OOlwivoPCRQwJt12odGHQya&#10;8ViQwQoJks30ssl22e68SQANusRXUIBeiaAzhK/WweZFCsr3oq+KuMijLtKw30MDAaq8gt/BmrSa&#10;G00fBEkNfioLTf3olwUP7qlEakp3JdxG8ddEAwfNK/ahTrvbaM16MjduOUyhYCLsZ8/e9KNlkt/G&#10;pq8PTJVHMvL9Gw7WwTk4nWPBfI8PRHk1H1GoF6qor1BveQVNqL3oiiCC+AmFYepFtb6PK5UcrI1l&#10;GUbnNrrbzljrFltbHC5TaAWQfgicGv5VtdUeXLcwptKGve9GEnoJc3NW43Pc19gOgss6OnYLqbtx&#10;CRRY4CZ1i2CVZ4y6VOEnu78cTEJDoKj4J1R8nkP3UI9iLVUVu3mrlBb+9qD/lQyQWmINxlKzCWS4&#10;+BgfqWEz0fvwDtfY1mc1GkeNz8T/8r3jf/H4E7+lDaizMjlusjeGWrgOsmfPtbndbVbjgt0Au3MP&#10;egAeiuJpr50j1wPG0tlYR3pU9PgikcpDxHbirEjWbWYnV2I62A4C38lzLlZoAGG1gcBbezfxn6lE&#10;FiOLi5GrBy3UEIsBPRvYiFLTUTwN0I8d8xrIeQ5RhHG8DsSEYHIFIivgu4Q8mmWt+vGeBIflg9Wc&#10;HfJoANDg2jP1xxBcHevs7e2q77XaYwSBLC4CP0mpHvXOtEMqfn6AtWc7qycAS9aM6OXYfSN0sr52&#10;fPi14aeGj6eGXyNfELE6/BpIr94KK0HP5JD5ZEWAzkFyvi1jzChyWBYL3OzE01Cp+wXelmr8QYNm&#10;icdT78RTkFdBBkvLOwVdY1vv3BhUJHAzkJUkWC7cyWoMGoOBmnxBEzcE2oBEK2OQ7+SwYzBJ7nPH&#10;PJZMJjN3sneSyZvkbR9+C8zlQ6EQ9jcKUEMIoQ5rK0iu2EqEwMVHNXO9eSo3BQ9EkNmUwVpIHAGs&#10;I4B1tMFAEJbayIrHXM5my/p+PfQUDhntDtWrfoh9JmNSOzhMrpMFy5qgEv6BICzV9uYm9XVXbafT&#10;uy/89cm6BmrL0NVT3zVJFev4MdHT0zAxoZiuvNkElcOJk2hz12PuUUqDk109wF7Z3bfcxhJr1JVs&#10;BQnVV+vUeAl+BDZAaF8HpQJSWuSSIKy4lKBWowkp7cdkWsobhCB1XpKqDg1QHyztM0BgMaUFB9tn&#10;75bB3TQ3Yuce+/YXGwe+LW245wIGaJwkEzSaVgbk6b8dn9lTqaQqYroLMEmBVWTQtORpcY/MBip0&#10;ckjsJWrAKlHFV0pFEOYW6VNFRYvl0MSBvD8SmjMQeGVrmZ8+rVBPZHaTs7T/bZGiPnU0AhbuSE+R&#10;C7VabNVeJ0ApATA2nheW46lTw8e/ZrypJpiJ4CBsyhMjstl5zeVYuEvLFYpUeN9mMtk4u/1GEm9V&#10;KyhiRJ3XWw22QTPK09Sl01sluSAYpdpaWOs7PBRTVYtYlJfC5jnsg/R6aEALej94acSzongHeEUT&#10;jpHXeVF/61p/+aazM+uTuxccXIK8zAlX7kUr+T/J4bO8wZhukMlnLjdd5n5sczmuO2ycY6FH/Vso&#10;+s3SPoBq/jE1iae+8yC8QnMGHuApD8Uuc7d9gdPpHByzz9oKBGA1uvvaJu9Nv8K5bCpISydbOPXm&#10;R+e3gv5QgjHZ0oyOc2bUUTkwO2J3v851/OVG4zO6jY39Ajk0dUZw68RNV7j7XqFjw3I86QFx+6JS&#10;fcUsm2q/pa9K4PlqVlanvYf2Yy+95KtVZn2UrILXSfEdRaCqeMH7ps5udHDcM1Di25COdxQGj3ec&#10;/G1EJEgYGCxyYB8MkdfIaCQwqs3utjs7MwA/AX0D2RebN3IEd7mfMxpRgqXHOp/iHUaeWJ7VE+BV&#10;YuBfXLDunF4kR9WH3ghgPJrmjW0EtP/RpxiPAt16tXXoitY0XkzbTAm0aQdohQ5Ywap3HEAnUGRB&#10;K6FQ6yIkQCqIaisq0fIvW2jzIUFbNFkH7Nuhnoj6rZXUxd5jF3svHjvWW19PPjutztgOgKsAitzB&#10;2Dyr1rMq0+cuEX5pmx3RZwi2kZ1Gvea+80lyABaOv1YYPl5IPYUKrOGnUgiKlG0FRjqyGggJ1HrB&#10;oqj4lyHCOnyCgJmlMEVXS3hjWO0gLFu2xNERnjzWKrnmrd0O3df6zJnknWwOXLE0OUOyjBALInMI&#10;4ILk1IAmJ0MZMZctQ8dgMgeC9lx2qpzL6DPJzBj5NJh7OnUbFniulZWqSIwc0VgmDCo1whAZqre2&#10;x4vjA1MESyanwH1Lnu3aT28flQiPANbRBts/+BfMenOGAKxMZs48198/coOsSU3bKjBpgpa8rXUh&#10;9AldYpHziqzM86rt7T3VdgLbCZlCh7v3ZE+dHvRUZvQWpdnOwE9N9kzQH+omIE4UzEbr4FqMKKRW&#10;WV31N61uu50M7wulEgvGVxaBZocK1BgAVVeY0oItzNjFjOmikMtHZv40TYxAxEHOdjRyVxqzJKU8&#10;WNgt4G9MSavjRu0QrkVGFf2A6ou64D0psUZ9wCBDfNclMJAJEIB17vzMTFpFQB+lqbCIeRgsWP3Z&#10;ktjzp/eQt9qrYjFpL1HTtQerHFbiULUl1YisRHrPn8jnVejd/mub7bpj4OCql+Y6g0rZN5dFOkaT&#10;jQWiBzL4rWO4CeisZ6MEQ6nPNV9nodkRKn9gKGSJn3pn4Yw+J0bVKMKCQmFFbx8adXG6knTKIlFt&#10;y4pwV2srXXdxt+wjPnJDeCx4zkq1sCbWvC29FahaUf06PKAXK1QUQFW5C98jdBXNo4lGlGw8AFsA&#10;CFHODSiBF6ktFfVZr0RqcTaew85D0XvwzZEp+d9zgavRm07OoYV6kWOhMVdagp0PC6WSQ5+ZK+dy&#10;0WYtCxp3W8nBseytXsNiZi4mzkbFRREgDX0ZK0qCoxwgOE9GI/cH0G94KeKLzi8sQOpgB7vBMOTA&#10;hVY6ArC+/D7fek1rmhGEze3tRHD96TOVA9OWX8gTCMxIJfaW00AQlixnzjrtRodN98wzumc2UlJB&#10;ZyTnwCjFV0/Fye+62++NXFW8qwIRGsEYQbN2ReXuO0x9Rl2VUiv00bw/r4/3HTZu0q5C5VXyRQBA&#10;R6oNneUhnW7DptMVhlPxU9LxQkdH4af/5OF9EUSUBHGeu3DZYXe+DvwVQVJ9sQho4ECrRkBmoMtp&#10;tbYR8PU4wVcOtjSk+MaSd6Yi+nyBrPljroC5UILFP6jrDdxbBEhOvc7oJ3XwwNhEcJVQFGf8w+nm&#10;bxGIVTQxRVUxDwceytRBjiVVDUUBdUlQGsSsQXBsxwIh+S2oGI/mFdd2RCpBdMPyI5cZtKwmICB6&#10;+NhFyHruAxv3XgKx7H0BfhEYLB4raQSJGGI3i0XT52aw/mur1DlXLo+Z5X53X3lKv0eGsdRx8gHQ&#10;KnUcvLBQOXUob0cAg6ZeEhYF0U6UoKsVmk4TAlAT/lUVj4XRUxlHZYLELBZsSBTouGgZ7rDW1xmS&#10;4MEF+AopLHD+A1v5bDlriAHVBAYSZFWdlGUCp8qZTHmK/D4GBFYumRxLNjgJ4F6pOUfQC+x4+tUW&#10;wVmhrS3F17k9bZrRknvdIfcjS1eDHBtKpB87mliPANbRRmuEg109BGGNZcbmwAyru/kV+8KoluCr&#10;zeC6sL4eCq2tQ+vwengLw36F0Hown3h+G+waVGmVKkGAy+Dj1vqenjfM5BPiBut66ruQoaqr0VkE&#10;WunxF73SNNgz2dXb23usr89qtbvJ6MyWSrYSy0h5PJWxOLgFTwqw7hOyHyC9UtjpdfRiCefREYsA&#10;LKivkQtg3ELrwG5hmi6EzuPHMDNM1s8lJiExJpvj2uhIIKvRwNrtwpNfdJkVlDZu9QRymEQIPlhZ&#10;8EA+1zw+PqNKFxX11G+w4IcS9/gjqnWg3FTUF2sPWgHxaqFaHKwWBJUuyXzV/R2qoodqLdX4TDFN&#10;gK7JZnrl3FVa/4vQkD6zpsJ7xaxzPnApCj5dO957Wf2H9zwRXh0V1bPqS+qDFtAkO2yWwj51FBKe&#10;avtqfQM4s2ObPnksn55dcHFGjsGJKuyXhJWQ36a1aR0udlSPciQQJRHcdPqeVymnVdAjFCORq1wV&#10;7c0T6aQqRh7JJEQixVO9kVdhM6rRwOjmWYlEZR5vI/o8FcW+yec7TYXotZKZ9yFirUpkdjYg52SC&#10;yaKc/Zqj9J9pMmXlWZZOzyGBudydA7nhVK6FBSWZzaZlTSz5ZjS29TZ4vB+qAYyS3XwQKGuiaM3q&#10;41Fap9bIPBZDoX+QF89e464zTDG9vy9JlhS7ATJw9wt9F9/cmR4gwMAfTPx6O+gPLn1X89GFdqgP&#10;MSVTusQuLBzT5GT5vixPdQ2Ncjqd7hnd7lOpjrY2hb4yPlNIbXDGjuHh3queiA+iuWO8txaOiFW9&#10;isJheRWPqSrg8tSyB8GP9LBoWOO6FBkXz9M2PhA9qUc6OZ1tY6NA5UxCvOOZZ3b/7vTpxey/8Jj7&#10;zIsHF84OjTiNBF+Rza2Gyq/P+4BfFBez+kzX3HTGCbCQtTkuL/R7aKMgD4fBS7Jdt7tbGJagJkeG&#10;juFB3e93PJEIFGP5qgsGNjZGlLxpn1IrJE+66D3Xf/7Kj2xMkUmbyEDkV6Kc/QCwoK/Qgn7t+bhf&#10;SCxbElVtewLLg8vK+kTA0Gj6Nz/FWuR+eTByx2WLADYNx+p7O4/Vk9HoYm99vd2uXuQXUZNHa2my&#10;YWdMq/rg87u5fDttnb+TKefKsXJ/rvx/OMhuxAtgLwrFQbAaHX6NACz/ShUmAVUUXAFNP4rZESAS&#10;kAWrArT2C1EZfAgILAp1hC3lruBmB6VCsHvAR7KceudrZ748CXQSwVbgIp2Eul8yOwaYKpcj15Yh&#10;uFCWwfXdkMuUCfJKGgBzwRSQvDPW4zTqpBqWI8+5FvqPMOQOboVDK6EVuAKtGsKhxMyMytQ8lbkz&#10;Rh4EWxT1XOIohvAIYB1tCpf9D353HeQ9z5nHsknzyCvz+oFbxsszZHZYh/O6PRRsD25hey6BO1Av&#10;/CQcTmxDjTBBcMSMSkrvqYDHOlZ/chKaCQFQ6TFUsOdkl0JVYU5OT22rM/d0kWHN6ra7yfp3gVtg&#10;N1jbYMnWAXkMYTJyrIFEmCCqdQyVx6EF0BZdyBEUtQY7gnnHSF9RWAJqWKwhkrEzRWAfgVaFQoHZ&#10;Hx4u3JUYyb/vuOwY5W5oApocAVhzzUNfdBT4EgFYCzcDciwAfYRkxR8FNda589dNpmIRswjzWO/D&#10;AiGBRpZasKB0iLSUmp/0B65XeVT0Sp+KLowr/6oFJpriDFlaF/eKM4y2efqq4nrlw56+aBZrgZkM&#10;VHmickB+o77XyFo/PqnZ+e09KBaKUfGg5eWSzWErGI1pAYPdLI2NjZMBAEn4SLz4ot61wDmMRoaW&#10;VsAuP3/Kpr3s4lzOzAMxAIIviJBpmuh54renKbKDvYjlsFhIpekiisIxzlc8zLyrggLq7lQFXZFq&#10;6I6SZEz1Q1G+BrlqzX0KNVZjaSrVYhj5d6NTBGBFuu2cjbUxJuY3Jud3sJcQkh3Zgf4yee8zuZFX&#10;LpuYIsFYYN7E2HQsw2xY5xre3Alo1NHZ2UhETpZlNU9wW2URkobkWLZJfY9f9P7u3oc7hpj+ls7B&#10;zjBplT8P5Zr4XZ2Re9xt7TszwU+3trRo0wlayVp/um/nwbUnqUOEiSmUdgd/H4tG1QT03tePvOI2&#10;6nSDhVPvGNvcxseNbrjYTemsr39td7Db40H6inYpUM9Oz+nDIGdf1bPVW2sa8NUowVpsjtdT88ei&#10;8YXUZlRRrXl5X8Y+xNmYFBj2oqn/svTecPz4l79/sy0ToelKUfWD6QH7iNXa9rq9zXgzEiDvu/dF&#10;74cBdUXO9HbrY+rZOafLxmpZ+8ADD/Zgkq1y2hPr22WYu5KECnSyOPMzu7reRd8sOWzUFF6Rt/RD&#10;xR8f+wjI3j3w0vBvcmhd7ecuaxmVijGp2qHml0igvt0PInUoAQb9Ai21o84KrNvJBXLCQp7cJA/L&#10;AuwzDGKZTcmCRm37KoAugrRW/q3v4rG+NiuBVvX1vc/21nMLixE1v7PIU6USytwPvvXB5+8iJIOD&#10;e4Tgq2zuvkwAzNTZlRNhy/HCe0+B1+gwKLFeG6YuWEKtQrjiB0yF5Xj0l1j20yJgSFhZX6m1Ga4g&#10;GAPDv5CSDorBl8uWMO0IQllF+GnL8e+2mZvAQDoLUnsz+cGQyRqSGaSzsuVcEkuIBFNpckn4LQml&#10;wVzGbE5mmuqcpUKKdgmG0Y0B17Xgf7UFgTnhJfzTSjjULiRmTDOO1qk7udydpKyRk/IIZ0sc4asj&#10;gHW0VZdaQun3PXVjY3r9GDkL9f2Zcrfd3nJ9Oxjc3m4XyGnVHlwPEngjrIWxP3crtBZqb1c9j56j&#10;M8UZlUpSpffTe4WNRndbW+9JELHrkbuqsVVdSlEQfRnI1fquzr6+vjY3xzU2GnUc18GybGnXtpvI&#10;A28lgLXK+hZZjZIBBKqU5CyHr7UQnuwE7ZGdIgArrwCsGr7KY1ER1K/o3Q49hEyqAC02w3tSQrI5&#10;Ru0OVg8up/8+l3EOXf7SF6wQfqldVWrsjsZQe0VprKghN31eaxpPp2fa/chQ+YU/0gd4qGcPHhq1&#10;+//QFuvwO1BXe9JhIKMlOGMqpgEhmBKs/uoD2j1I50Qxwke9ahG0V+RilsyIrwwWdjd07IZO1zj5&#10;pjcwiybkB80tWi3LGe26RN5C5sFEo7vx8YlK1Y1UrNwv2zkHa+QKEJvnh3KMZXnf5WoZeqX/vncx&#10;GsAIm0iyU1dKDfY98dv3ods+Msv7ZnPqh1RaHQHq6TSqrQks4JE6wQJfjcCq4i3F0Okw8IUG7zys&#10;iJdEmt/iQ/ILq1NoZe5TvMtRVIRPBsaZYjR6/3406pMJvmKYtGQRwoP1H99FRiCcZ+zN/d8kCKtc&#10;zjW7bCawsC8hwCLgh9lgmZ8tTGru7fzu/aYnNP+kVsuaSwSk9hgMv+9t0Ozw/D21oaf7zO8ne+oy&#10;I80OU5oc9cF1OqUJUiPBR2eOnTm5QwDWNdc4SqtX/cLS7Tc+bJ05QW5i+cCWvnt3eFDXxJMdBBvI&#10;g/LI2VusTveers1IoJWx7fU29+spXbd7cLgjc9XDUx4RESVELFNBPw0mUl40kWYSPQqu7lWlVkBu&#10;PfRW1WkYAV0jvXjFKCPiy7SAP+hdUP8FV6EVLy4th4VnyBnZCUQOGieoH3TfShqcTv1Ued4g5u4H&#10;DDFDYPHePe/sWI9Bo8nuiLn+ZofNYZ+CGCOAgx612tBlH2QY2weMP7yyArRSOEzOSrbe64k8JMBO&#10;+TcilPSMiIFcQFyE/b4HaTzkcIhGH3zU/0qLaSYhERybaCePoEIZAM1vRtsGCyir8BxZBSsX6B0m&#10;AIsa4kISoQWIryCtJgbzFvAWFdAkCwEXqMTf6uv9RpvO2kXg1cX6Y731drt3McBjCKEGTEah4U52&#10;fTC+9flHhyeN3XoCX5JyLlvOxLp/EQYz9+Op49SloQDG7lDVW0E6HkqgwHNK8YIkQUz1sn81uEyx&#10;V1DABWYwvPTkCbCiWlJqilBQiCsAC++/tHYifEKompaeEOLfbXy2DsiqTGZszGyG+FWyL+Q38pXM&#10;AG0F1BYAMAKxMuY5nAGSTd8/890fWAhWOwEFwLUl8pTB4IpAUwexhEBgFix1V8JrwWLQP2MztUwR&#10;DAdB03cMmZhTSj95NKseAayjrbqtpdtudmf0Zr0eMgnL/Xr9K26rY2ZTldjebA+2+9vJOiWEnbp4&#10;XoW3wkGCb/Lo6j4zPhPcTKjSBGcVi6Z9RipsLLS9cOavJxWFFVVddXXRciEUEOe7RjqdViPXuGBc&#10;KA0O6oyNC406tlRiCmn/OlrthUL54DouzsjlOsYLoqkdmAmHFXC1Do3NNDdnr4ZEEuTmK+sCwQFo&#10;L5oaLuxKKQZkWP7Unp8x7Tuus+65bDaTbdK/MtSi/aIA67+WVAWjnocEwihkeQGJJd+f/ta4LT2T&#10;Lj7/SDlQqsV2KGk4j2KuTyGwfN6S+IwRaSItHZYLlZsKiWJxnGHIS276seObVxV0hVU17OWTeXTC&#10;JMiPTOYBPXu7tAH2F4Ol3R8fe5+Pqi8R7PXR1daWl1mCCzidJEiJEtfmfvzW5PviLO0jFAMD11wu&#10;UF7r0lCgQXd80+iQ3XlhahaKKGReXFSbj+lK6bQqzega+9RkvpyFXXlAwCavtAOKkEysWItS0/cI&#10;thd6wH+9lgkt1kzHlYg69B5HE/WoklvjUzAVggmPGKm6Z0K7v1g1NIWwxWhU/MgzssCy+zYVmSYe&#10;O/HLuAUnnbUg16zvz00Bgdm8wAwjQSCQ19UE+KqkZUtMuuB2Pzv57AsvPHtSExGzOf1NDqzVGxvb&#10;+jSy00oA+vUNzn2r++DAYWJmPtgLBaGaDTxEh5usL7565r8FplubW1ocCWx8E4S1p91NvxsIAsKS&#10;9ovkrdwt9YjyfWgmlPlZXh6xul83tpEPY5vVam8bNbKdbYNvD+pPg2IOw46wObPirdpZUZgk+qq1&#10;QN+h5YVSKKwiLPJ5z4c+qZDp6KFiNQ/kLQc01EQ94j1dHrrm2GfSmOW3jIE0wJ38hB1kOfMi4HUw&#10;x1DPjZCjyPviVQ9BUGpND7iqdL1hTurtOmsvuN0FIuf6XQ4u5nkIEY0ej9lq5wbJqslk2gdXe7RM&#10;WCHwYZi91bVzeudDBTIric8VZDmrzFwEkwzJ4zx4eHUaIgdU0LGcCG4qRryPLDxWLSC+WvXTVEca&#10;lUMjcoI0+ZlisWUI21Fc35ehPlh1yiLou7HX6bZ29Vysv9jZeay+3koOYkzJUcc0tIdQHbg/OlNs&#10;//wjxWOjBGBl5VxOzhmyd8wbRb+QeqoAXqOw8ivsFgobhdQyJOWs1LgnCMUBe3Z4veLQOkhgWWg1&#10;uAIenyvomk5+WFo6UesmFOg90USF/GVtCeTwAuRHAyd24mlL47GJN7rIwJ7UZ8AyIplMZjNzmTuZ&#10;8tgYXJEp58ZyY+S72dyvHyM3a/q4438+/cMfnlj6BRmK/6/w0ok1YKwU9euKgPGDipE7iMOCwWLx&#10;5WutOVByJcsGeSqb5BKhIwLrCGAdbY+Q2dxNvd7cP98FjqNjI/P6nht21/V0YnN7cz0YbEdHrHWg&#10;rqCNmGCY0DqIyfNBArHI6Lcd3Fap/Onxl4vp9MtpAgfSqcKuru3Z+slJ1GMhmdVV3wU1QzI037Ta&#10;3Zyxo0SGmBJDLnYHN3Z1G8wweC1RPhxpK3LyrqMjA/SrwLPDyR3a2qKCBEBeofCnMpT9IBAl1wqo&#10;zEIJFhnM4HuKIJM0mUCZ69f3r+kzDcmGZE7fPXD5R194HPhH1SDXuxgLBGIEyagvAc4KRA++omJM&#10;JgKxtmn2YKLqyvAoO7WqFP4OK4PBR4ywajos0LhLCYnq5CVLTY+VzxdN0MVeLNlM3PSLSipOpVqj&#10;g7BntQi+4cCu+eaFNUspXbKVAEYUBhvuBTARh9950DrEcW638XXOxJToNP93DeoK9XustA64FkZv&#10;2cFGsgTTlSTtOkadQ6+U5Si/yEd4z/tv1rk7djdKrK30crq0x/Qu3ntIdmNWFKMGWayZNAEIOH36&#10;JfJFy1ZR/j5P6RMqcqbqq6qWKFKzI3hInbQ8NedwysYgieOrZe3AHRG90Q3pN/WLETvLavdtCSGh&#10;/VaLFCaza1jwB0tO/Vi/nJnTRMcGEXOBhzY5yKR98LlwgOq/VNhdaHzc/bj77ybvPZzS37SzUNnb&#10;2NANNsm3rrMOm9amY4dvVFqvgLsraIPCODWGBx93G41nzrzw5qXpbw45rpgowAoKT1omNdHzK2sA&#10;5ZjxoopJO8HpYTYgg332rDxvBxVi23NuqJYXdA5OF39nV+/xRNDhFC7UPHWLqmqqvNRgngrYq9XU&#10;R/GpkkVIXqV7gG7R8f0wOgdermisQpsLr46QhUbRZismEglsrEMZuUBgYKlkrNcAYo2Kemt3Nkpw&#10;rnpWNhgaTh6zWvuMIB9bMHL2Z7i69wNvymrxaqur2xN5SDBvZFHP6RwdrE4HCAutPeBRl8NColBi&#10;jV09gQ8Xqel/RbGVJT+gPJ+ax0a9NI9aFB+cO9d8+YqJAKyiSeUHEgt4JzAUrfrv0v5ByRLHtRaq&#10;rZRsHIBYqzQppwoel6mNA5iRBoHOghKcsZdrAyO/3ou9F5+tr3das14krmLqrJqHxBz1jjj0c9XW&#10;5x8rvsQ2d42g0BxqcbGhhIBxhLuF4acIvnpvY6OwMViwhLF7B/2tQOWIsThIYPn9WAlcIS/eqhIA&#10;SC5/habq8NMKVOzgZzwA48BnLdUgVkjpCgiT4/6d7/70zMmJ7zU0aTRZoG5lsog2zJnBwCFrQCeH&#10;DGyyoWHi5KSxYDnxw6Wl0NYKOI2A6RVqXkF6FaKLbCSyVj7BuiF5ou195np/OQkNhLmsYSppGCmp&#10;jiwajgDW0fboWouxmvszenTDKmf6R0ZGztpvuUz+xPZmcB3IpK11yh21Y5Y6rKW2wCkhv/nzmRkV&#10;gWHtYWFP2pPSP0unVUyRAC2VxOjAltrdBw3Q5Its9fU3ydDstHM6rqMElb0Cw/wsjUMmtacJU+N2&#10;sBTdCq9D3+D6OoQ3E1RFnjYIVlzBUDuwZyC1Iud9sNqkB6iD/NESFLaEPAboAIEF213IyJH8qvRd&#10;AnpcjoVm/Qj0Iev7m1uuf3Ei+9sMy+l5WQYZFtYVourA9PSVmQ8Y00xaRWknJKz+V7btebhN4jMS&#10;LOyPeoT1wr5DhGaWPJBcM5B3mGBsNvay/qVIVGn7A7yB3YJQ4QOJtiGj0bxv6CNzO8vsM+TmNkYa&#10;NmoWecUe6+H0NR3BBUa73Q1zfFub8YXeHh5lXBWx9eyQ1fm6kUz9bVyJTLobGw7H6NnWWVDJ85FI&#10;rN7902GLBUKM9oYBZJV09e/fg7mRQKwHVTkVBrW8iH5YHpzcUa/OK+k6IM6idpc+XqbO4t5HlNoo&#10;zaGAL6JwNui5RW1GfdXcmAjFGrTLENrbfPfPslpWB84IjoNzd2xkBnpa0Gqvs2fLubJMJplZpwRU&#10;aRglftCbJjE21gb+EwzzDEGUjxvb3JOLFb39xqiD2SAvGiv98lbmFutgwfVqv5SJTl1hbONBECli&#10;I1c43NFmbDT2vdA2sXPQP2C7Ts4emiwcPrHbE5huWV8jxzf4lZnSuqaYWpS79Xx0NsrP5pzWvmPY&#10;iWd1l5hRI+dfK5G3VFRKf7Qq6qsafpEfHlY9Fw6N2r0UeSpg1qNgMW/Eo3RkRhRlW8QXUUBalEfK&#10;yON7xdVCDg1T2k9raxb09RQszAarW9i1ahYXd14Ubzi4+WiUfyh+NN9nNXILOh2nK6RLHeR7qcT2&#10;Nb3ZpImK0bMLGQ8g/IeLXeQWaDth5xzFELonBfFhyTpnY2HBPbFTayTF/gcQ4vEfVkvEtKcQgTe5&#10;ONd/7Qq475uKqmCoKnP/TBkdrl3NoxDLj2NJkD6lkFBOPgLDVjE0BwxG88s06NmCvI+7z9371/W9&#10;9Z0XQeTea+X0i2qKsMw7kJWzo+YfDBSLfwpmSJzt7QKNk0ygx52p7r1wOF6gCCs1fPy9jo3C27vv&#10;pSh1Faah62AaCsuoZQIisT4IdTha8Vt65IMAryAuNGlPNbWyCSPeQsx1YunEEi0cwl/eeuvfUu+8&#10;893GtmefnZz8539+4403shMTbzzxxBPfO/nEEyf/x/e+9+XJ7z3R9M/PvvDTr1uEp3+4hGvaFUVR&#10;j1k41GcUrlnCzBwMfQ/jZ7uKmRmaykIgkCEmy7nklPPuUYHwCGAdbZ9aawlsX09mbKx/biyZNc93&#10;N49cGBq9xrZvJ57fpFk5a2vYNLKOhlhb1OyTnGV51c+f//m2anM9vL5OB7+EtEfAVRH8G8hstW8q&#10;MBs6FobbRiOYXZN1b6m0UdhDCFRipL280kSzvgKoKhxcQU3LVlgA2gwGETDhIrPgGiYiUi5tLbyG&#10;KVhASjxSW0tgHhmViaIEC9oIgb6SpMQeMFhaB3tW3909r5/vGRkZ0Jq+eCvxY2nW2kDGFZDCor3U&#10;JXUgcO4KgMxieiZBC4GfxU7UFFX1WaS1V5sv/hCOCTU7Uqp5l8ijM6aiX2J2hwIPHlDT9SjMSRWf&#10;GOAjPLqNBmJ8ptPKcak4oCNmjyFbqbQ/yLzw5vtvvr8TDQR2ImXXLa6Rgxw9txXaxNzW+rkAmfLE&#10;Cp9tHhhoMVoJ1HA/Zzc62IXX7Q7GOnUuEJ29NBtRd3VY8opyGPqWCMIy2UrWJoB3tJkRpnwPr1Z6&#10;CSO1kGfy84dUMAXFPexqwyJhoBYBXbt1xAeuqMhwBXgfmphWXTWrIExEMFFRqmeXAlhwPOh0gOWZ&#10;7brKOCby5Q1QszAux4+57m/qp6ZyU/czbFoI5lfIUUcOMhWU8vxS2sS8TOBPgQO5OQGbTZrAyALH&#10;sQyjtRX2/SfCXTevafcJAmMkXfnSdIvp5TRSKqFEHtq4jj/OGY1fPdN3RnPpfmuLQ7uHiiEIRHja&#10;uPPh9LdAQkiWIeRt23M3BGL6+SkwdY/y0988CykG+Nq7rXZn87XLrS89xERlipaqtlcen5IviBjJ&#10;U7Nxr/YEALryvOjDPMIIfWWQ9+Nr1JBY88NCV314ja9e4Djbvk0FKTPBVajLw3H2rlQo6V4nZ6z7&#10;G331b37fzl3vRoswz8jPGFZng+aBtJRiyDoqVdj4idHas+jx5G6NGqCC6FnsIXfUcdQ4y2GaCa4g&#10;0iR4J5SX0vu2Dd3CMWilAMoS4hAj6O7eLZ9W/qNIVWiGhg2Rjy6MXnZoTaYiU0wEqfkVElNCEDoG&#10;gc+yCNjlurxswQQd9GsgrzsGqSdAmCnkqaSd9hUu0/UcGr4LYZ21s6e+99mLneSLwCw3l7kH+ity&#10;Qic1YHIeUO/MtpjG/xTQ8KS9W28wJHMGaNgb63evh08VCk8RiAUirLd1HYVU4e3UKlb0aLlPgkRn&#10;AFirQLjVNO1LJ8Jrv4JOvq1fhBFArS3RWGgUbhAsFISiHUrPl5bWsH4IKIuK3d/CR//FiadPPP0/&#10;T/393//919/7+nd/+tO/+O53v/sXPzj+1cbjX//6X/zg9vGvdZx6+sQPn/zhCXzC6gWaMyipgxRd&#10;QXkQDLm28JlDqsTzJsbRL+fkLGQQGgjO0rPBowLhEcA62j4NFPYaJ+eBw0pmMpn++eaR/lfsdsfP&#10;txObwfZtcKTeCrUTdAMdfAq+WqdLGz8grJ9vhtYhbR09FYSwxS8ltv17TOkuw6Ths2SzMQWmxAzv&#10;gtHV3WFJSjPAhEt+GoVDTtt86JMg2qqQD6SmBQK1QIe1juQZir/a0dp9PRjaWoL2RgwqfBRgBQXo&#10;I6QRhWC8V3UaBa8smNhYh9bePzI/0n3z7NmBoZbrm198IPjHmZKxCUbjGBW5g4XfwbRLZWIIAlJt&#10;U9uqvc+YWCUeUbDHq/ZXYJsKnFVQUNRXf5BYiHlACSiE+lUmk2nGZEr42392TfbREBw+EAUz9UpE&#10;LvPiLB9Vi/JYJha9OSjQtaw/H7ZYfmmxWPb8P+j46gt/97+/eU+c3eHHBs4aEV9Z2/qsZEp0u9+I&#10;BqKg/gn0Nzc3E4BlB3GQGzwmXzeyxm+K5M9/FVlMuiUIg1MiClE/DkrxdGPdaXEWioSKvipaNcdC&#10;nRR+w978mqGoV5nsK5RlwQY0WjyqJueItPHf51PC8w5xBVzwEfERS3f9zYCPgK15TufgFhwOHdMd&#10;jR44QWyTZjkbd6N7rDx1cDBluGEiu76iZDCFMCh8LZg2FWdKLw82Nhqfe87Y9nuNKDazLgd5L202&#10;C3k7rAe52WaVrXjXFBw0y9MXfmQyYcQAlnLINNbodje2nel7/I1A7KC5xZWGLragn6CA8C/r5f/z&#10;4MqTT66FE3sMBFW6GwxjciAajWnIyzk7Xe4+Cy++9Uyv/Ub5nMf30izQSyLq1Hy+0x6lXzBSg5W+&#10;w4wggFVwq9pLctpz2EUYQUMxahvmq6YTUrusCK0Wnm694rDZimhiQb3nsCQN6xNQ3hOkROD36Khj&#10;5JI4G4h+NFIEPy8EmYj1E+S2heGCsUdzjx/Ri/c1i54mp5FrHHUb7WjqQKCRCnwGkMP6/9h7/9g2&#10;0vRMsLooNWWraUhUSQLFFiUSJkcWRFJsQQOYA7d8kiaeHiSSN1Z7GkGfbcjd3kEm8GpxhjYeL27t&#10;253OeStd097mkphlHVlNCadUUSlpKVSThIoUbXGkaU/cFmVb8qTHxt0lc5P2LZBg4GRyAXK4732/&#10;ryj1ZPJjezr/qSRRFMUfxWJVfc/3vM/7PHJarxj89j3PK2/kafsjklfwVkVLgEXbT6G9dBd2FJsS&#10;uzo6dFGAbtknTzgoNa7ImClYBoDlYpzUArNhIMcYOUxcEktOx0BCibm3Swsu8MlCBgs+earEutP8&#10;O43nqJv7uZ7Gnw2485m7YrIhKdoKtodZCKYX1RP8f3/YM/Dbgd9ZWtpCv08wo2qppZehhXAN8nLW&#10;7oGFP1k+QoE7lghX4JSYWCTnhPIKtW9I5QjQQcBENmGOFuhQEz9vCbAoyYSyCbioPngAlcN5fNA8&#10;vcKs4n/9h7/+YfrDD//wD9N/SC7+p7/4i7/4ddd9KX0Mlt/7PbiEZ56vIrpKsWeuvxhBVuQEn4OT&#10;/jzOtckZeTUxNkUOgpaJYuvHBbMBLCGW8j7+wALrAGAdLL9AYa16vuboCDmu5PMdo/nRkCPkiAw5&#10;Lwrr8ub6ehdU3xJdZCqYBgarJEOXX1Xughq8VN78A269q0qO9VQXuIGmqDFLWftLKjIq7xkNuKQ/&#10;KpddLg1xBg1vRsN28GIAOwYgqsjTw4EtpxBklUo5dL9CHRj+DfcsQdcynFuANNNYfDJZuwSWIRLM&#10;wx0prGWGrwy9dn8jYPf1Rnujs7O9l8cjp+1fhNnwtyobtxxJ0zTF80kwG4UxU92Z4SsVzpiqcPJe&#10;f+Cf/GJ7oOuX1Av3dxMyO1LWYqjpNb1GNb46V4H4QfJV1j0t04/RFRTaAmM0aUZlsXm20FGH2To0&#10;TKfHKegYYEbWruEj3z/0b17/4M9+vDutXt3pdvo6CbIaGAj3/8ztfP/Fp9BGL5JxZaK9vT3qx+Y2&#10;cuF3ejw+B3mPP5pO5gfuuKBZUwb7LilFmQFD8Ar3tUBHLDNtGXUqVMlsOTAo1PKIXleYkr3eRYis&#10;TD3MMEP9RGNUU6Xs9zBnzgwAJSwgh3VRcuvsu0lAXBNDt8BSytfUNDqtbnnTCxJvf8XruRHpNYvF&#10;iYmtUHANsESOrDkMTOBjuUr2Mh56MiG72Hm80/1GQ2w6cjFo9wrbY3o6kdNaHxbMoTHvVEWQbxWL&#10;xfYZu9CVovtxCXQ03+8MO8Mnm5u/ksxOhE632aFtTcLPMv1K42xr+wy042q8d9vLb7g7lswlUzUL&#10;YNSqquZWz4DbPeD2D/ROP31M3m4m9vTCYB1DMaUVMwtFKDWyz/hqkF5l+iyaS0gLrJTqQgYrU5dr&#10;wZ1R1YUi98k2r93LMYAlceQa7nyLLuke2Q7vHUKxlc+TvwoM7dV2O1hbeDUrMZNgHHKsv8Lfb3q/&#10;V83Ekvm+ZnC0PxuGbUEAli/grUwl0jJ1yUilDUF4YvB31m7lYzbLmQOtJjJWOBLgZYX6csQwo9w2&#10;97S9zW4XKmSP5zg51QU6sQQzdAcfhoVEYmUBIwox8TMBSgFq1sDQFXYMsiNqJYGthBI2I5I/JGfP&#10;l0F+1deHZu49/c4rMagMzs3ZClnRlsxms8npYPlzGWe+pI878h0fY+ppsdgaCpZfBQJrGDoIj6z9&#10;/sueOwRgaTls64EgezTLwynXwkeJNKSu5tKfWVYZsEpTx4ZjTI2FFbtS+kE6tf6nqa71lIWtEGbN&#10;7z08RdEWKOA/XABMmkvTu2LOIM1DtLAb5uNQ9/gqFB8Be4Go/QFALDKpqKbWyRgwJtwUAqEJcNci&#10;J8HWpaXRAb56QGAdAKyD5RfPBeUB6CLZOlzIb23lZx0OR7TN6Q9M6Zubmyn5HXkv7h19qAAMgStV&#10;qZROJ7rAuyGdxk5DgoHSWNZLQOQyFa1jEjulqmRAVJRRKUldUASUEE0hNQWMVTpXJSiqVKqm8ReS&#10;YhAeAaqrksROE6kqWOwBi5UuaxZ9JUM8IZmy0oxni8NCBkvXDDLj3gh4+kejBGH19kbGIyeM1S9A&#10;ivmS7vEdBQGWik5Yyex5W/bxmZvCmMHVjKkaOGHpfwc9/UIRkEXnWLd/pp64aDUhatZzcBzPGwRh&#10;TY0J3PfaJq7G66bjGSR+6A/Akuni+K0T/gHfeooVRICrIQCXDDbLrw6/8p//9t/877/7wUPFvLI1&#10;3j+OdEPn0aN+/7umis5ZoMA2k89C4J/pd7rd0EHnmyX457zyo+5brGjJ6pw6Ulhk8NzY3ljzdcwp&#10;j8XpLNR+di0lFhnxYaAXLQMrGFI/pb6i8X23xcQM02IrDGFRfyRRydTBxp7e3XJ3RyclqDmNxHp7&#10;Hiq7ovK4F/OHfU3OUVGZlVelRAAkYi0RR9Gc2Cm2j5+4T6NUwP9Sxv30uSyVXNuC1xs4FIaOPmfj&#10;n5tm5FowEPAKRvpDXjp2OP7TKx4OvMU5X9E0d04LwnoVpYmIr9KuQ2edTvdvDvyrpM3cOdMGMncp&#10;Rzvf0u6lLbM9WJHKPL/NGwa/4ex7sRUMapVM4dd+rMTE5JXoeL/f3Z+PK2bSyo6J7QnZB2nbJU15&#10;xsphHTxhhs7+RMZYzHK3Bxw2gmZjg/FMvboIj1HidBsPnop47YKeYCJIQeB0KFC5FnILGkGaoCtz&#10;+nwvv3z4Kpk6iFdbBIOsPgfVNhTDkwvdpW0LCf798UcQhOn8DSfZCuT7EICssMe7IUxNJagFAdnQ&#10;mlCp6bxXayrEWBmZ7QOsxZQ2SYp1VJkBU9eHT0Mt1+BzqFQEbhNIXpmq3CEsyiVZTYMA+hYQKSbk&#10;lTK6kMrAUibwpdFiitwik/sAh4UVwkQ60d14ru/17tcJwoJrjW7/fyIgH5RXtmQDuGCRg1q9Nvb5&#10;Mku/5O92jOZBnVRsLeQnQk/+CFTuw8hhrd15GYuEGrBTCRn0DS5tcRG/UeBOAE4uTWt9lvQKf6GS&#10;ndXu6vBJQnpLR10WSLMwtHAe+Si4BGl8+gGwT9U9vDXPSoGr8JgSxVjQm4hlQIrdkB7L0SZuzKJm&#10;jeTksEnpaWlzbGzsessOusMXoT444fAYBwr3A4B1sPzdc8G9nq1QPl8ogOOvI+qYdQzdCg95Cb5a&#10;l7E3t1oFK/dqVe7qAoE7QCtyzEEF7zngq9VUF7kHXEMleheGO5Qki5UC7qlaQm+8ktwFLS54oJYo&#10;fwUuVylwWCihzQo4uKcYuFpdrabQ1h3hFfkPecHVFOWv3qEiLMjys3ROOtW3G8MQfqZpP0CAdb9W&#10;8QqCxzPkCPX2Rlui0cstbRVu9YvYbJInnG9oMOEsrIIxIe0iFLxTXG3qEkfVuPqffBZXgW27RrW6&#10;8i+Xv9dVWy6GsDQLeHGVsSluyuDHuJq2MbRz9THtH0SMgsgqs6tAmAyAkomhQFvQfwL9V8FmAXLD&#10;YCqfS796ZG1Yu/e3J//d6797N9nr6O3vvTHQ87P+N4e6HWZRhF7Ioonu5UnRca3nhajb2R2NDDl9&#10;waEXXlzqODrg48s07dHQQHqvA7glQ919vsLz/CvOwxmbqqgWFRXbC3aOYWAO5rgwl1CLwMCaoYhF&#10;sEEmGbKQIii0MrtWYRC6+BVaQFSsSEOGzgA39PdmCMDKqOAt7oOluSE+Xk1L2x6v1/DMRkPZnYni&#10;W6HI74M/EhAHiO9hz0K8pdnHvGDJftbd6XzhoWqOtwW9Ag95cZr0e40XCgU/QZFeQXe27jRMnL5u&#10;XwdNIjg1YKv8y++FnZ0DnSd/bU5N7pye8eqQ5Yllt7R2OOnYOjMzpfEQHclve7c9/p6GuWxWOdrZ&#10;+foLhbsAZx39QyFFmQaApVDP1XhdaxVjbYOMkGIwNLOHqPY6A2h8ENzDeg62VeHB5AOgNdXBwZhK&#10;AG3sasRuH0NFeC6XTpB3V9E3QTJOxvhD7k5/J9kYh3zOpj4IqVTjkbEngqGjYXqC6qp0Ta/d364F&#10;lkCwrywBIEN8dQgeGNjwXBd4u/2jNBKGVTxeYbbjw2DHmBWYSKuYVgVTYZ5o1O4MJhBP20+3XQzY&#10;xwy+UtmU0fYBQZacoNBphUY/Ay+1gPiKGuOCp2i5jB7wC2iNlWB1wQU5wXKfX+5p7GvuPvflvnPg&#10;NNrYd8KdzdyFrOekOJdsIBgLrE6GvDc/F2x4qam3Yws0WCY4TR1+5EcjrDWIoF/77hGCsAjUug8e&#10;oWSiIqcl9Bh1YR48uCwgvFpFrPMAJ7fzaEBFjRrApmHeKuBVMTgnl9apGh6g0GqVarXIY+arCLpQ&#10;tor/X6VgrQrPRE6sOaC3qb+V5ROfqvNYiKVgTTA/Yz71/zygrvIAmAnAEq6fHp3YQiE/+co63Jv/&#10;8mAsPQBYB8vfXdJvHA45OrY6OtDzl0Csyyfe9wc4jlsnaEkuYZk/vSoRfEVHpFLqOW3lg59UtQRV&#10;vTQmLUtVwFX0Cw9aiSEsArgS6LDA0BfarlOOqgrPgWwXmDEAFUaNV8CxnR7+VZxDyWArDxaC2DhD&#10;Y50hyo98o6Ic0NXwGr+sgbh9mFYIh9c4Mu5ft/sdjuh472xv5PJ4JPiXU9/5Iog/ecOZT0IUjQo+&#10;DZCWk5xst5NRamqKF8ZkmRJQn1Grw3pqv0z8vh+FgY9D2TKC3+fkUOOnOM5YrwhG7Xr01NVPbYqI&#10;QYAIr8gXzUQGTssm7kRmhmY2NBkIpjKGD+H2JXP6V3+wduR/Wf7Xx082D3wtG+33+8cjvU8zO+0T&#10;VC2fVEXybkR1MqkqW9d6/pMZ6m2JRHyeEyd8gaYm3yGnT1veWKYm+kgd4FiXklwwdPKvePqzGRsZ&#10;xeeUmGU2Dr9EFNYgGqIaK/RfYH364PakUEpmkMqDrlI/LxCTwf3BejKu2JCD2aXelMDPXEDLJ4wV&#10;RieDaC9ZZyWmDtHYGV9T+MW3h1JVHhT433NujW492pnYmo0GuQTTXZMhP4UgHzaPVNsWvOT9YXXr&#10;g4fTjhMBu5fXAT4lpGOH/sx8d3mRhzqoWzXVrcg37dgoCNsXbZfunT3k7Dz5xhvNDbaJiTMzAa9B&#10;sEgKWJT0sZPZ3qjtjL0yZWhkZ/Rub29sewa+erTj6Budne6fF5KmTbU9Lv5sMjOt2GwKvicmqxrc&#10;J7YaZG4GSO7UoVU8tk+chayfRXoBbh2M7yUKMXN9WnzNIP13igCsKQRYZIR2CYJdmBK+sb7+CTmm&#10;wu91up3h98L+s+Hw8a+NZBTb03a7wcO2o0afYK4O9nM1vuIpwt6ijnf6w07oHnYSaObz8q9AY+bM&#10;6RlQokk5OENohrFd0dz4maEvKi0if8YFlVx7hqnPCLKh5L20E20LXqwI3jEI6NJpmjNbgUSO9tcA&#10;fbWoS9TMCwltYIAXYE0XZCpwh9tBg+VKrGCCTkLubMT6IF40Nvb0+N3ZmO0uGK/YCMDKgk+DON0m&#10;cJ+v7qX35JeKHxcLZuvHBGG1zhquNYwiXIOv72/8D3eWh+8DhZVYhz3xo0XKVC8uSqzxh8GeeUo4&#10;4YnR6iNE9TtVYFFVRgotGuaxnzBFmStGVNGHg26K1hrm51frxUX6i6nYV+lN+IhUnR5jz1+lwKua&#10;Ar1hel7iKpvc2PVIiyNfMM0G+E52BLZXD0bSA4B1sPwyCqvphY5Zx1KHI+/Ig2PDrCPaf+KifYrb&#10;XF+X30nBgATUEch6yawKCnrAaIFUinJZ5F/kjzJqpKop5JzkKgiqICuawisoHVKXUAnFVPg0aWxN&#10;RNW8RP21SlX8XS1hEgQZn4C1oqIsiulgHlcFokuisc4MmKxg/+DwEcj6Qh937fYySOmXE9pGJRAM&#10;jjui0Zbe8Wj/0ImgMNX1hWy1Vd6ZbyhghdAmihiVo+58UxAMfoqvTOllhpIsmTvQbbSwxkDT8D4f&#10;d4qsyPvh6vCrZsUWshRoWa9UBN7YFC7p/9GB6YMiul+xUBokdmJQIyPARHx6pi0SnDJ0moGCHhgl&#10;gFcfSq9qP1jTXr19pPPLzZ3Njf3+7re2LhcztsfTippV1WzykZlVyfshKEtRI+/nFbX4VrTl4kbA&#10;13btFkiUyLjwx0dYTKIOCjfAKmXI2xOEba/nVp8tA3F+GN6csXRS4OKuUAt3ZhyAtBPyVCLKtQYt&#10;RgMgItwfQgyTtljGCsYBi6y45SzK9N17TXQgPdpxJEGgH2/xOTHcz/+uOR2QEoHrglfw9GyFtkxz&#10;4uNov5esMvUBBYumaq5Mr6YlfsNDANbxTnf4+OFY1h+46PWO6UhPSceO/JnJ/1562Fsh0MM01WIo&#10;cjNVSsgcvHPy2aVzi07ne87OcyePv5gxi2fa2i5CvQ219Oljyz2jjobsabvArW9vV4T7/B2vod0L&#10;93Wfax54/cWsCuau8UdRG+Rxi7G66USdkLpg6auY4syyNAAcxSqHzI1hkDFbEIRDOa8RuC1DE4kY&#10;50cbMGHTE4Dl/QSJHQjx3BbGvDPfnJmZ8X7D8IWdYX8Yukuhx/Tk3U9F29Md+5hgYG0OESrmJ8g6&#10;pz3xFM0JNaYOuKEbsrPzLNn8TXZhO+DdsAdvRE57kMkDxjDxhK8IawN0l6UsFpqZDTKwCKXLQesd&#10;IKUFM4hY7Fl7JCh47WCfL3ConsIioawb+AvmLitAY4GB1EIZjioJDzgJq4jQfCiVF0DDKNUX2H3f&#10;bNyHrwjC6na32h429BdsyeRdiMohv21KcOy1z2dJ/Jrb0TG6VGilXlj5ieAfaejTsDb8XbAa/f4a&#10;uVxOUAFcOvERxlKAkEyy0gbJyU7Cwh0KzXNMJ5ViXlfplJX4DCdKMv8FiIWYKwWdfkBSrTJ8hVln&#10;P0ylfogiDwqirOwd6mhVrVbrbYP4kNUcYi56S86qT6aoH5a0PjbFCZfa2kOFBrMVAw2z2X7+QOF+&#10;ALAOll9OxkjOFwiwGr3S0ZG/MgoUVj7ads0nkAnj5joZPsuQCJjqQp+G5zCPWoWGQjwEq1RqRaAT&#10;3AIQCIqHJbmEATcInVBOBSOYRM1baFGfPhQ8r5C+ohE4Fl2FMq+0RFtZqhRhkbsAupPBvAgdiABg&#10;ueoUz+1FbXj5NuTVA4MF/NWwlqgZ2oYnEPBd63WEouO9lx3jkTb7pU++GCnmaxvhAlQIVVUVbaIK&#10;DJYyOTNlkKVWI0MvVjF0pqbSEos18GfQOAJ6OL28R1f9XWufxHIN86ETLm1/eXGqIhg6xxvfs0ef&#10;PmXtg8BcKZQcimMfIVgbELAXax863QbDYUJmZgolJBgl1+Liq8vaqy7XEejzau7r7lAezb6bzWTE&#10;aaCvVMhxUfIDA4cfirtK0WFC+kx7JHL6dPAEuI6GX3aR6TcZJPg1ftgYXl7meTLIoUZa93oFr+cV&#10;v6M1iek1Cgzyljm7yHrvASDMoWxKpAQFjYCmwyleojGDSGXxInBfyv5s4wxUujLYY4fX4yMMj5Dn&#10;sZkEE9rUwTNAopCfo7aRyGqCjPPX7byvIzpqmo8myMRBA2dwCRsnMAME5Trgv6YFmnxIYIWPf1Vt&#10;iAQCXoLFyjkYwdOuDybHqukaJOscKpg7O+0tf70q63TjYhCP9DJBWJ3uN974ykNzYuLMUFDgajLm&#10;o6fTxza+/WKhoVg8880/0AWe3xa2+W2dP3TWfa6x7+jhJRWKurGJK+Q9q+YzanGViQ3G9uqDFE9B&#10;hDMSf5l4PWLwwiD1GIvH9rxG9zbXoKXHyuDGRf9WbCmMUyOEZy0Brww5M0DhubzbU0Pwzs5ETvjh&#10;s34vDC5ondBk2vFQTJrtdrIDlinhJbOqG1gL856l/BVVsUUHBpxk44XDZ52BJrvXY/+PgdDOZAvZ&#10;FHIKnC9z6bJR2fau9TxT0AiNZVDH6r2hdcsuynwqLAicoM+rp84E7QRgcTWjAjxVAo2sdEht5qhv&#10;L1o1wC0uWhOn8dXQhgE/mO634oK6YRmuSCvaomvhZGNz9+sEW51DoNXYN9Dfen6u9V0oDYIHFuAr&#10;VQkam/Of63zxraY+cjqFKuFEa2Gi8OgtPrFG2wiX14ahULh8ZHj5fiKN8Cix+BFUByHRnU6HYAcl&#10;IOeHVfjGk+AqnBgfgFAKW/5oEiHjmaQUPSGjMXOKFvlSDyzp1g9RklFFswcZfR5oqRB5MQBYCeqr&#10;tdeiOJ/WEvP1bsXXKO4iZ/0UEmtShducEq4PjRaKhWTWBAFWtqOp8s7BQHoAsA6WX34y0NxLUUdH&#10;ftQBnYRAYvVG2k4AhaV3yV0pKPKBuhF4KYKFqgiOqqvVHBz2q6VyAmgnWvyrwiG5ilgLNe8Yf4N/&#10;pil2gklTCdWVKTZ9IueCrj9NgeEWeQRBVtUqnTml2FQuLYPmvVSCRkIIJ8kh7yWXyvtSkzXNBaL2&#10;22DfTvDV8LA2zGvguGV47Z7Ajd5otDdyuXc8GukPCuvf+WIA1nfu+F48TxCWDQIJC0mAWNPtNzme&#10;W9drHJOAc7XPWC7U9uuuNM1Vz/mxYnXo/2sJq/FJozeAXosTnhiczPPXh9oVSFBhCncrjI/+qWD0&#10;iKraHp85HbTrZFov0zgNCVVHH0IfoeR61bXs+qNDnZ3O8MmjcxiQ7Hjhg7sP7ybvPvyUfH3s4+8N&#10;NH41effTC582zOaTjkj75GRL/xDglo3EGgaqrWkAGF2u5e9vGO8QKFlOJ/ht3uvz+/3vFrC+RzkK&#10;xpxQXZESE22AmURsGFTuMvcGoKcYTRWjxBftOlRUdCalhpsjcQYdlPg+h80RaqVJGxNVm01Vs/Go&#10;P3z2OBnnXxSvDr123xew2z2eoY5ocSK5szXedj2Bzq46Vp/JvimnSnIZxVJak4/agjk7yYh45iIZ&#10;0SUqppbS//cHz05/Iy1Bq2HTV82Jnfb2mw/KNGEcPEOkdMLjPAt+oT8/+cFds/XReNDDazJjD4+5&#10;vt1x9KdJUZls8Va2BV7gxyrept9o+g3nyXNfaW1tTaoEVqpQFhSVQRbKvJd7Xa/+xes1V6wExlmZ&#10;cFA10fj+qWVGSsHXCHUj3WVh0FQGz9Kh47RcGB9smRHAr0IH2aPLW6k4kqby26dOtfcPUf/ZcPhN&#10;d7jzN48fFUXT3JkZEwysDlJvK2jdTRkGV9koTGxlHz0bdYd9WJy95Qt4PEEyr5m9Cnbs/sA6NYHI&#10;Sdp9vrKWjdsAO7MyZ4YBwkHacmr5blCz90wGoPlDArEgjccr6DVDGFuncYOuFRC7wywGS4AuGpy+&#10;AgYZZZBdoU8ZtBmS1Vwg31AVRAt3AGNgXZ/7zb6+5r7XQYHV1wgX3e4rcwRUZW1zdyFpCkuEavDz&#10;GY2SWSvX3zHq2CoUTQJAyM/HQxrI3L+7dgTlC8vDKMdaLqclOSclPvpIW1xcgLkY9PCBbp21ERIU&#10;9EMUTdH5qGXmntqnWAcfh1WI06H3r+ZA0c6YqgfsJEpFVnt1wz0Oi1xNYFGAtjKB0wN5Mil3jKIt&#10;zCOkRvEgeq+mpGNpjTPGrrc4HEWzCBZYxWJrq98r/PuDcfQAYB0sv3w5ttHY0eHI50MEZIFVg6P3&#10;cv+1oLAJMWDrMjlynwPAgSOsiyAcrNJ1VVn8c5p5q6MZaQqlVTK2G1oHdSlVXUURQJregTaopJ6n&#10;kBJLQSJPl0wAFpi2g8pL7kLCBWXzFNql0DgP+w5z9LWkalrStX0td+SUtbbM82SGqNHIL027rSX0&#10;qQ3hki/qiPbOhqI3IkM+ofbaF9VK/C3PoULSBHRlqgRgEZBl7rRcFy4ZnF7TuU2KnD7bR/h3Ap1d&#10;lhyrvK+U+FnxFlpbuLgK+MNzuhEY2nkWQ4MoxFi7ln9njGlW4H+iTR3cOX1thoMeqhR6WoA0hWxF&#10;VPcmFhZcrlcPdYaPh4+//mNbUp0O+d/v7PsKmct/+dzJk50enmzHO/de+XdfPfyVxvfdR83sefXR&#10;5TY/oBbnxvDionb79qu8V+DuQ5LMmsatw7PqxjDvBUX8eH5ubhfM4mGw3GXeSxgWCHTEIMqvwGgh&#10;I2YoglCYtJm2lCm7GerjtJuhfpgscg8G5BFWPtuTdddl9ChHM0UxqV72QSdguLNBjLekfOMnrgWu&#10;e8Y7tka3zK2WSJsXS7C6DvQVbBddtqpGZWidAzuw441zptnSFrBXEjr9f/p2w2TkfwU3drtw7wUC&#10;sHZ2Zqppjgq5EEXdfxnARaf7jfDrdxV1Z+dGcIZHdgv6NKTOjhcLZjZpm26DRlDB82QjACr8Jm/T&#10;e30DPYeTGA2Ipl+WKN3SXsWpqB1vJhuGeoEN1i1GQeuWFa30wUH0dx2M7ymzFMocAn4RTQU3opI1&#10;KZRR4hdaZrybAEWg3GTYOU8BKExyz0ePPnb0Y73P39k58Ga4EFeVZ1dPVwBgwfb4Py0dVEozKjzf&#10;Cg9TJm74zzqdvkBTwNsUsLdFLk88e2wTH48GA7iJgctLcLyxMRen2DtjmUvUUR9By6KKvaK7dNcQ&#10;8UdMPt19+njntFeYIi8mCJvgvq/LCfIj6zS7j2qsQBW4QmYQ6ImHEZrkvwuuBZnK4FfIl2uBfPAL&#10;cMy5pM6+c93nXj9HEBZwWD/r6XfOirak7e4cQVhzIoFaNlEcDQif19KldKI36miFEMBCsWB+PBpp&#10;0r6+RqYnGPZMwBVCrPsa8P9SQvto0aUhwJLQG0uqa6AQD/2wComEljXVfHqfIRYArIScY26gFAil&#10;qz+k3YNYUrTwGHsyEM/P0ynsPPYO5eS6BQS8wiqFXeDQAI1Fq/t5MhTjpiVjQxgKOcjbItAx21o0&#10;bUtNwoHH6AHAOlj+Xj1Rwnm0I79UzDvyo44recdsbyTSds3DbcoJDlyv/grHadBdSXJXCSVXUqqa&#10;S5dyyE+B0j2FXYHAUpfAjhQ4LSSx2ARKLlHRFioHqszsqoqPQBohjdnOKXQYBTTVBZ2F1SpWH2nt&#10;EBRYadYRAyVCikI0ZmkA6c5rGxtrKHVHr4bbf6IJmsYLF8dnQVUWCrVcHrJvfnFZDt/afrnjrgki&#10;rGwSknKSreZO+78YqxCABVDIKv3pED+d2B9LXf/9GdSl7VNs/aJRVlkfqwgCVzEueYd+Mqmi/oqM&#10;Q3O7D2OP681k1LBAYck5k6FIUOii9RzwBiLzema+TtCV9KH0g+Puzs73nJ2/e1dV2luiwVeGb9+5&#10;Yxj6osGVjYrxxCBr9Md//PU7a/yt0VhSUbf6AXz4/X5n0wYZQE9EItcCwWttMxv3DQO5ghRZzeE7&#10;Azd6I302MvCLNrFur8Ak7VZhKBYbeXswzszY8VaGEylQmkPZPgytIuNe4jS5Lk4RQz0kJr6HsRTc&#10;ArZi9rwYjzqdZwlKet1G3liTc8jdP+S/1ueYMCeKocuRYGCK9gyAdW4OoCcKkIAtkEsvQ4WQoMiv&#10;PRR3WtrsXo4ALLIbStIP/7fDv33mr49pw4KdXz6a3PlJcedvVlNQfwU7eNhfX10jD4ZyWviNb4vT&#10;yekzbW2CLEOKU0I3ZKl3rlAwVZsaitgNnvd6Ak6Cx255tu94PE3hGw0XwLHAsoZiWqo9V9H6tbqg&#10;fRBVVwo1P8uMWFZZaM4QYw7wGcRbI1gXRF8pVaTbVxSpCz55fKjNPoV9CmQv2baPNRUhx3KXgJwL&#10;b8cfOfrdb7o73e433G+IMWX6aTwyJlRkUO4DqwcmYkAAJgyBP5oxVXVa3BpyNr3sCQTI27vWsjX5&#10;GGxwxcdbQTvLxiNIwOANZ2z3qaI8rL9B3C+snYHsC1aLpKIqmEhJ3mGrmTR3BydOX5yxCxXeO8ZB&#10;rwt8htL9+zg/0eWFMjVpoBHPC7QoWEb1u0vGdD9IsnYx/RXY9q7kOvu6u5ubm8/1/QxqhI2Nbp8j&#10;NgcZz3NghgWFQpv6lnf7czJYZALW4yDn1MJooRXszreKLTWN+TQsI8JaQ4QFRUIJ+3IXXWgnAVvq&#10;ww/TeypzLOblqnuU0zw1V0//8BiLfcbGopTVeAh7c5W52jA7dqZkZyYMiLlyFqdVhcTp6nyaqboe&#10;APu1WsVH5bBwSGbRVSgnIukLR0pCuN4W2lraWgLuKmuaL3b8zHugwDoAWAfL31/u0u81Q9qzwzFa&#10;GM1vOULgGOW/yG2S2f47BB3pXTKCJQqB0H+B/FGv/JVKFgENIKmK/YF4bCIPlSoRdPUc9fFW2Q9V&#10;7yV4hhxTcaF1Fm0fBM0WPAT9R4HKgvugRxYBXM/xX4DNmDeDi+CXP9G0tXvDw98HCak2zKPOnZyx&#10;OOGSsXErGpqNOmZbemejLT6j64ubZ7106ZXGZKEAFlhQHyST+OzOzjdveitTnDHFyeVE4hfZKMBN&#10;NV3n9roDNY0FOgMGc/09sYUE5BJ4tcFXhMorN9pPnccwQQJEqPSKisXj6GeAohVq0Xhq8rTd/gcJ&#10;pqJl7q5ly9v6j9LDQFCEO90nP4gpoYtDwQ3D2N7gQT6m8dt8xTAMsm6GAI1vb9wVVXECcnPcA2E3&#10;LP3j4/3Xhk4EvIGgj9cMsoYgZYL64/H+/jb/4TkosVDx1AgFTih6BzplEABVfGRkZDCuMHyliAwx&#10;IYvF3hfI30WUu7OEY6sZDrBIfLeuNYrvo0Ce2cgbV8xxP8GC4RcI5N3xH/L73Df84715c8IsRluG&#10;AjMVWmEiPykZ8wGwVkj2v9qGD5rgyNv8tqg+brlIABYtiJEd8+t3J3fGjrl4wftk+AV1x5x41FbF&#10;QY288xxALNm1fDzc6XS63SebX0wq4k7koh117uQpuIS03DFXLJqqOX11yEsggs936GzY1+Txen/f&#10;6/EcOjoSpxYFSl1IBczfYJylNA/SVEcal2OZtWM9MYM2+MxhdJBRWzGwFrUeDY6sFhFIU3QIbIkj&#10;csnEt07bE9RlVJIEr+HLikl04oc1uXp1kkCszjeb3Z19AJWmHW2CdwwKgwm2WQBipeWKd9stqpOq&#10;qTwdv+712u0z1yJnJh7HwPRWVW3xj4dO6GmoD5KhOUF2q3cxkzuzL66aNiqg1Ug8rjAQjZFLTJxP&#10;nmdL3c2cagnaBUF4wj+Z+gTZQerVQLsIQcieQDW7vAJkFdgzuAB2LaxQYAUdhJgH/YlBqW/peB+B&#10;VyDDAhKrp6fP3VSIiaC8uku+sklbklyEPNzndXd6qebvOerIF5bMYrHY0Lpkmv6EdmTtyNoalAbJ&#10;QrAW/HKRraMZ95cT2mJCX0QLUCuvJoVpOBQc5aR5kFRAkw8jnFIAr0CWITGT9xQVxaaoIztVYKDs&#10;tZSq1xspwKpCtQ/rjlTxTsEW5bmqlpQrZbUR4iPQfBQbymXDO9Sy9fFS3iRLQza7NNTk2e46ILAO&#10;ANbB8veeDFL6oY4rEPn8U+gkJMuVYnQoyHGyzr0jl0oy6xlELklKs3h1emQid1Wl+vRVdF+nEeyg&#10;c8eeQSS/oB0eZkhVi4JiEyg0ewB/eJTFw7mihBZZMvYRwsVzKC1C+RD4LJlSWvAfYK4Al2iLtwmY&#10;QhM/MikkC7kAm1HemDJ478V+gq5mHQRdRfoDta4v0gpP9hCAVUQPdzWJWTm2iZmb3jGD0zg9Vd7H&#10;T0mfFWLt1Qip34H+GSymW6VP62aAVxVD1zcE4TJIjkRmEBW/QG3MY3VeB7kfIENE5enk6ZnATfLS&#10;Keo0qkPtAQDWhwnjtWNpVxMUgAi+On44prQHLwb4ba/AG3RVNY28mqFx20KFq2xo9w6L5vmiH1Jz&#10;yHJ8oN/td1/z9b8VCp0ZsvuDPKTBQdgcZEH+bU9k6MRRso5qUqyLiJgUi8CkXSgWiqxLf09sBZIh&#10;yzYLVe5AY2UgDNqmYrjz4IXYPscBFqtnuUDEYk8xjxBU/jaC3kInfIecA61JMsQ7gocC/iZP93gR&#10;0mij0WuBgACwqYxO4FCJAYdbUL1I8l960KWB4KRv/6g4Gbl40ctJqOfOSenlD87v/M/zkiEIxr2j&#10;ppkkaOOvyGwjV8rJ4IlL7vJkGExKw2+efLOz8ytJUWw/HbR7p2ROr0FnaPpOa0MrGY6Sb50QanyT&#10;z+d7z3nI1+S9s7Gx4WlyjCiIIZVdS30VQyOKeKwecIM84CBrBRhkkqVMPb0xbrlKZehWIdAKYnMQ&#10;wjBsCjTiLrq6M3G5Eht0tNnlFJU4l3hvxZ99qE4jfodM7sdvxx/916i782Tni29nFNu0I3jTK2wi&#10;c8Rqo+TAzSW2Bf5Wa8amKE/jLYFA21BL+87kYwXbUEV1Oqm2t7UtgnMmeGcSIMHPjogK7Vyw1p0Z&#10;mlkmshg/GbNilpCBgwnFtPjw1Jk2AluNisGBHxdZk3WAemVksIAxdsllaaW8AkhfokE5Cwvgi1Xv&#10;HoSbMA2IzGZk6RC4YPU1n4Og58aexsZ+f0EUAWERiAUOwuA1unXxE+Pz2ju9ttEf7b2S/9hcKpjm&#10;RKHVbPck4Bz1dWaIhdmEy9/VqDhNcy1D0w5IVj+0ImtSuX1SK9rxg7mD6fn5Ywwx5UrsNAzwKvWn&#10;kH2RogCNCa/qxBdVcKWQoKLU1b7LffdN1UMI2aMQgyEtRnbnFKePCYGW0aVifpbs0clWM+nwbGwL&#10;Bx6jBwDrYPkHENZr9xpHZwm22soXtgpQLCxGI9du1sgoz62vd9HSHzJJ2LwLbFIOTUbTdfU6mtkB&#10;NVWiHb/SKtb+qyXqY1WiPHbqOU2zkrDvpYQPoY4NtMovyakqvFwCgRneu5Rm9UdoScQ49y5yG525&#10;fpSgyYYaYqs1tMLS7i9r2p/wPC/wG4HIbDQadZCvlvEhL/eF8tj/n7MjWQBXA0BXtqSatbW22AXv&#10;lL6u6zAQuSw0Baacn6kP4o0cjcVxWTQVKHXxEbU6virDD2cIfIXnOMFzMfI4tk/eHqORbTAS7aJF&#10;A/oLIfpSRPFx6HTwZhctidBwW55HI/229jb7dqATIobPEpB1OBZvPxEg4AqQQIopklxlvWLUjEpl&#10;CkisvqSpPhrwE2BFAJZ/YMB3bejajYnpyZ1HZ4aGhoIVmSaXEHDmevloS+REIxmnVVHZ5zVqsVAx&#10;qyzI+seYRB0JGuaWioVB9GpQ0Q2eCrb2FcyYLnpwZK/rjIqjFQLFyIPfDnk8G6+41biiihMnDoHo&#10;ur/ffJRUP45e9tvtoOFhxmQwVwBTkTTG8AkBlGh3djobk48mI9cCXlBgATSQjrk+UNtvEoDlFbSN&#10;PjJcnu+P/PVrqElBwTf5Nfz9l4+74dHhzjdOvvA/JrfI5gebdPrZS9Khw2RH2XI4Tly6FnH6AMr5&#10;DgUCgW1+4/d9NmyZpAk2CmV2MsxRFFKRBxnBN0IjGevqLFpg27WJuH0yzAq97nVPZe5KUmQ3ZOqh&#10;NHEW/Kf0DnHUOEpKJ7y84XUX0LmWVqDJ1WdxpdDb3adeIDvV41PjwpigY20Vy/joniWTfaTi6QA6&#10;LKaYofb2iUlVtak2UX1Eph02pZh3tJ1YWSgDUiXTK23D44gjwMrQ3oZ4LLYvCSm2p3SPZzJMQRZH&#10;6w6yTuLc1YmI3StcmjIIyFqXJdAvopUuUlkYAk0zclyYjyMv4B8ovMIqIR4MwBYDwJLSrwCB9Xp3&#10;X9+5RvDBauwb6L2CHYQ27CAEZto2EdQrn9c17yXJOdrrKHxsFgpFs1gstE4MDWvfBUxFEBaUB8HU&#10;nSAtMvWBzhxyFlvBGmbuw7pRFRbyqJXVPENIQGlVaapz1bIGtQRWKZCoS6k6OEqlq3VsxZBWbj79&#10;gCrmrYclOBY4mKYvRssIVIy1yvAVWI6SZ1gXKnLFEOwtWxNbheJo3mxoILOGXi+/nTogsA4A1sHy&#10;D50NXAOtDgfBVoWJYmE0P+oIhSIzY2CFtUm+u8CoASY+VRA+rlIimfLJloMKwVcly4e0+h/S1aq0&#10;WqKSd4KxchI6iJaoh1VXKiVXSyXwfQBtlhUsihE5cNGFZlil1SojqoHaSj2HkmEJcVyJHO8lVmKD&#10;8+VtLYG81RpajK7x2rCmrUE/PO+JhEKh2dnobPTd/sgJ4Yvlsb/k+y9gsaeq6IVFfpv9gamxMQM2&#10;GFe2UghdifL9YU3HbEZN39SZol2n8nYXqxzKnF73vXLVy4oySngqfEW4VNm43hZ6CuImhbm3U4CF&#10;zuYZSg8B6tplDXzi0/a2a/Z1KNxRYXI67W7Z/Pdtkf6dx1eVrZahIb/Pd9Z/KNw6qJyZIQCLCpGx&#10;kAgxzpowxuk1KBUaerjhRzuK43JP77jfP9Tvf/fM1k8m/i9FNZM7j3YiwaCdo9kzLimx/K/PhSK+&#10;3ocqQkBwB2UYKxOLWT2FVoQgAxQsGQ+9HDJQPqJFQ4I4suCGhYNwnNbAYnVAhRDjQnxkhLoo4bD8&#10;GIwb4GV/EvRcf+UGeXAyOen3ESTjH5jNZjPZjn6///2LF2F9UYWF/KhM85tSZR5sRg+BTYPz3I9F&#10;8r5mttflxCaaZB1b+LXzkzOvpTWPXeB7obOh0DK2mpZ0HTTwwKBI6dtHjg+8B54Gnc0nTx5tuBK6&#10;dqItwCHqhJ43V2fSVpwtqG9F3jrVfgPTfG79vne7YvCe/ocx2gm6i2W92H79d8YSsFvVMrol0YEB&#10;N6sSs8XYoxRwzMrgxhq0nN7jmaRiEV8UkDIghiEA+SG6KciGMISKUKmFgfYDy44YdSAjdyoutSLa&#10;ik+2GXyFW4e6KFioQ+OJlEoYYwJ/oteRRPz89DG4sIEbGflFlmnFdGwNnZByYLYF+0hiw/NTSHiC&#10;0uaexj0esz5hZtiPzh4Y9C3iSuzGKOp7+GwnErB7bwocv13ZRC4NXRqoIYoEqaQSKNolYLEAcC1I&#10;CaZ2Z/oryINO0HTC9O3mZoKuui0frMZuX28hm7xrwxKhzZYlx7ZoBrjPHwBT5fujjqUiwKsGs1Ak&#10;s1eftjx85OtHwAtrmVwbBg5reDmRToBrH1Y6ySrvVQjhC6+RMytrDMSyHlowUEBkMVkAiOYJvlpl&#10;J2rMK2RXaGOhVQ7cR2pRfCaj/wOcWCXWXIiyDfAeTT1AD9N5nVYhU8YnctkQhkJ5c6nVzC+ZJpls&#10;bPV7K8YBvjoAWAfLPzzd8nU4HPkrHVv5QnGpcKWlt2Xoot0+xm1ym/I6AVjkCJ1fRXiDtXpawd/j&#10;oUpWHyFK3qGaB2m4qec5BF80rhR+p1DC1SVRBhtMslCbVaKQDanpEiPD8SnQRQsJMNR9gckDOa1a&#10;BNYi8lcgbF++x4NTMkpHtdu3NS+0w3tOtztmZ3t7e8f7+2+02bkvlsf+kq8DswhBf4V5hGaoZYab&#10;Mjhd5z6pu4yWmdRKR9TEGSjGqtV0hqxA6g5mDJxWg8m1vq9/EK2ytRpXIVBxSvdEdh6Lc9SiUdl9&#10;ShBI3AJaCrM7sKKUM8hitbcFCcCiLkfQP5j2vd3i6T/1WC3aYpnJnVBvfyR6xuFIZh5DYkqCBbdR&#10;zVGOrJCxqXMGx9U4venwj8zJiZbed/tv9F8+M+tQlGfPyGucV6ZFxXGtbQZhhAwFmR8c6YxGgkcf&#10;Uosu5F9imZF4PRcFNVawtk+BkdilETkWb4FW72jggBSWmMyI4DgqUjAVZ/5PLG/vguVMGR9hQzRQ&#10;ZqIIlcL2SNDZC3YVpjoEVNGJcOOjpKPv5wN+f9jvP+Hz/KVUV7rju4X9rrbtQ9hDINK5H0/vXAsG&#10;pgi61Rmj92vnT7W9dgz2KmPA3DJtxZabr5VksHuAJi7cZq7fetMdDgPCesP9gvpoK+Jrs3sruktO&#10;LEq6tuB69262OCEmzen4oNnbCRXCDc8G7w0EHbGYlXA9yEIGY3XCbgQFWINWtBA1rcgwfyv652D9&#10;zrQqiPZgmPeHITT4rFZrAD4S0ZZNUeKjpyvIb5IJUA1sbO/fgABqgPDgrzaNUG4XPwyy5O9pYMQm&#10;Y8sKBNgR5KknCPy33xoaKFx4Cg8RaRYmpAkkxWlItsxORIM5solwK+USHk+RepvR8mCGGajuFS7r&#10;tCfsB7GREfJM1CwNvT9izyZP2wN2wfAKFU6nxNWKVU6HiQE5fFZkVhOUUzJos0CJBXMMeQHz4NHg&#10;HWBvWmseaG7saz7X1w0S975z/e4lEQBWUgQSC7xGk0rRq3/+s8a/5Jp6Hfl8cQl4HrOw1TFxY+P2&#10;8nfXhgnEWj6CnYQgyVpbXkgsEoRFzmbyApQIKbvEyCvqeSUvpGkqILZuA1F1bD5db/BDk1E4a8rr&#10;BC2vrlp5N/TUK+F3vSERlFtUJn+MXQEYxZIMEdxh1A4CshSN65mHPiQoKSQk+R0+GBptbTWLhXyx&#10;tegwH/U22SvfORhADwDWwfIPLiVt4CuOPMFYjgI5cEKOaMvlyNA3rxuc/A45ate74Dh/TjOekXBG&#10;4RVTpaco3QQCLSj44cH6DtVtAVYqoUfoKgisZOq1kqYRONgas8pgW4n2AUvp5wjUyKSt669g/MN/&#10;YaohuazSogwGm1G2HxVYoMG6xw/fWyM4CwRYGu8lYyHvdzjAAqt3dnz8RpvH+IJPA19yHj2fTWYh&#10;XMaGKX7J6VN/M7ZdMXQCSsuuxN+77PPGIogKuCs9cVtP1J3pNauQqNc0Mo5MGfwl/dKNncFpNDin&#10;JungSgAmoyjCylDpcozJsXC2L063XJyZkmnYLmqCD31qS5pg2G7DJJrHT5VTk5NQTGyZsXOoQ5bQ&#10;wxV7RcHBQIdskpph3Dtq25kuttzw9zuumOrWT2NkBFLAXxWwZcvQjJ6g3o76wuKy83LLTONDUbGI&#10;qj3GibXiw6CKFIWKFEVsF3XuqCKDYpZiE+nIy1xIge3Yhzgy6EtO/x68gDCL+hGQG+HdA7AQr4ba&#10;2jrUIoG907MAsMJ+x/SL/d3NAyjrD4dP2DdlcGpAq1Ckr8iOaXjRxSl8tjPc/GOzPeC1G1iCgrY5&#10;6Qcf/PZO8EvSMu+dqrgLedM2ecZelRKcvCkx5g8ERlhhfM998uRAT3Z6cqfNY7f7BOS4NAKzX+6x&#10;tRbNwl3RpsaVXmeTz3PHs7Ht8fvzNHpxl/YtMKCxr2oWZyJ2hqGs8t/giKWxomr/uhB+EPDVYFxk&#10;pUAEsAyW7vOIJ7vI22eGtiXaRJjSBaFSMbofKyJrQ2Vu67DDYV0685OAMFapQOKyTAGLLCc2uUqF&#10;YER3P8FltEXRBj2uBEQji6rYbNNmyIOpy+g8IK15ruCnbRGwVvVXoQ4VNAGAAWll5O0rPdjPQak7&#10;xN0xaCb0Qm5OhavorEBYz6IikxUZ9VUJymzR7g7gr1ZQE1/W0NBhAWJzpOXu5u7Xu6FE2IxxhN1+&#10;hw3wFRYIgcRKZkWHMMV9bnbmJV1zRx2OpY9NsxUco7aKoaGatvbHa18fJijru8vwvbz23bVlbZHm&#10;PNPE6tyeR9XekpMeYPtgDkQUKURQQC191rAhxekSuraXmGqrmpI+Wy2cZ3E71bp+nQA5CTAVAW1Y&#10;ckQjUjQrrdIwQ5jprtK2phRkIwVCReSuWh3Z1qXi0qjf633tYPg8AFgHyz8CF/R7r4PFKKY+b+W3&#10;QrO9LZG2oMDp+jo4VXWtAu8kM3sqgDpVli4K86QqStVpN4tEMFa1hF5Y5DqmXNFiH0wqEX4xcxUJ&#10;qTA0aoKYHJBWSdjAIiM4+yswxQIOC+xNyUuu0poOSkBAneSizc3a7UXw7cMiIZi4Dy8PC4CuBP79&#10;XscsQVe9l3t7om12rvoFb7FvOXsgixAEWCrYNKim2j5zU+A5rjL1jboF6mexlaucqCW0Wg3CPKxO&#10;QuqEpTHAmNjzdCi7dKNCns2obQRHT1FmQARwhMVANHCHoRlyCGFo2qU8BRmjFIhdUdojbTfX0aW7&#10;hEnP4eS0CuY+tvM2cRpsFMhPkoDDp2eCgSlJpjgMjF1h+ASmUecMCFY0Em+Cjt9xw59H4gkQnEiF&#10;XqrtccuJICeVsWxE3t4POlsivp9DfUmhVkYWv0JZin24AQVj5H6DQDyheIxFPIsZZucOg2/G8ta0&#10;FO7Wl7hbT1hhPg0ZyxqLDMJbl48u5SFEeQJSCd39HdNHm19vhjCXMFg7nQhMjVU2E5vrjLEryzrn&#10;hRJhGPoPnc0Pzcsz1KVBp3f4Pz6Y/MnMlz7UeN4wBlQza5s4882xMsqXUlYYkav88ll0gh84GQ5/&#10;laDu6EXPDIjqu8jIrm8Hmg71NJgNRZHg0mR84kagybNxJ7DhCfeqsQx8dsyblUmlGKqC6t/IIBVk&#10;1eOfGcwapDItBTfynnv7CMjXWTI2pYQybMOTe4HoDbBQhgDkubfPtG1LVLWe071evnK/F3KW0OqD&#10;Kt2wP1VBvVY8FAzwlcp/4+B0QNNyCGQxnvCV7UC4Q1HRJJa8iaQN4TJ4dsFbevwoqkkuaslKDnnN&#10;0xGbpgazu3PYITonUpmVugfAsaMSr3uu0ZgCJcNiAMhrTJ5ps9uFSxXuE26Mk+UFKrqHMiF4YsFr&#10;rWBYDvwJ7BVoslZY9wZBYBCeQy4XpPQagVavdxNwhW6jP+vrcztEtHC3AYmVFW22rDJuVH6FiL3X&#10;9Kajo47ix0tLrYUJs5g3J0JhDcTtw0eWjywv01ZCILKAhl/WwG+GMch7SYDWNcBV1SozsIKz7Tz1&#10;ZGcI68EqrSmyNBvWBEjQE2sGTOXqIq70XqYhcy3N4Ym7SuEXyyqcf0BOzVBxTBHYxsJiU1otcbNl&#10;Z2mrtbCU3erImq2tUb/XXj0oEB4ArIPlH5tuVfVDL+RnHSHoIQyNbo2GQiGCsKDrap3gq/W/eo6l&#10;OdRVYQYhmtA9t/glGGnSEEQIf0IIrswmSamqlTcoQ3cgAjIC0kAgDzal8O80+Rfc2CV1MS37c4kq&#10;sXAmxogwwFlSmcpmpASrDboSt1GFBe7t5HSlkRmhNgz0lWHwt3rJ9DF6+XJvZHy8Zcb4whuJv+Xr&#10;TRYgGzapQu+RmjXViRlhu8YZBlfeZx6631m07MKzvPZZ01EKqTQLkWkuVJQYnGZA/yBn1PyTVx8j&#10;7YQJyDjzj+2yRL/dDDJYsbjFA9l2xUdKRlSVlqCdA2xFOay1nseQMijChaJCoo4IamRxemt8xj6m&#10;l9DHFcoJ6zpUdxPgd21UKnzlkn6oAYwkHSYUfWzIcKhU6AX51m3BsVSZYBHkBlzuK35f35yCKdSo&#10;Yh+hrk4xlRJQFFehFTkggdgImqNaZl4xqtjHzGrm0MCi6ZjSG4krK5OvXiaDypeyi3ZKkCkTSz6b&#10;fstRUBS1GAoe8vkGentVx8AA+EucdVIWy+cLbPAEK2zqmxyXSk0JgnfbB02SEKbX/VCNzAS9UAEE&#10;dZXkyv3bPzs/efFLOVnQKk/cZjGpfi3yNwKXgqJUDgqwUiJd8j55pTMcPu7sfPOk+/iX51SzeNp3&#10;0W63B6Ba7fUEmnyHerI2sq9MA4hxjAe8200+360hkyrS0GYUMxupxdegZUIxaOXfDI5YdcBBS5RF&#10;Nwy0HMZYzvOgFc84iO2VqNeypE1xZnzA1FWZt9uDTyRpBeB0OkGOmcqtvJpUaI02DgTp4K7lqv44&#10;Fm9vs48ZZO6g65S+Ihcc2IxObQQHJsjexjw0pskTz2XQQj6j2FRlup81TiDI0pxZ8u7p23wIn2/S&#10;kVfrTGecOnqwNkLw8k/ixgEyc1eMKUUT9r2r7acDgr3CVYSxsSlWwwV2agVfZAVrhmA5uuIC1ThV&#10;NrkkFzlPLIPVVEJacCUWCfK60wfgqplArL7XQefeDQCLzD/uoswdaCxxImBc+r1f4Zwqe8k5aGlp&#10;awu83AvFYrY1dOJVAqq+O4wWDWvD5NoyyLCWtVcXNYKvVqSFBUphzf8ih4WNmCmQS1HZ+Xz62CpD&#10;RMdYDCHYrsN8dpVMl+rPgCdhCYXykLJDk5xpOPR8evWHqXnL+RmVHKs5q+xYBTk8zowX4MwAdoWb&#10;CY671j5aLJhLS8loh2m2Ok7csnMH+OoAYB0s/7hioMZ3O2YJJOlwvOUY3coX8oCwhuycrncl9PX1&#10;Lvk5mIFjKk66irIo0FNRu3UMdc5VkQORgc7AtkNLUCWv0oZA7AaEVMMUhVklelBDGVDuAkxF3UbT&#10;QH7Bb6qZx1xoGrxDcBiwW2DIl3AtYvsgXZbRGpl885rGbxBYUhPevxwlGDEUjZ6JRMZPXFr/whuJ&#10;v+Vzgz83lNxAgkXOyMqZm2MGmeZvoui2XKYaLLJ6tX3+oegs8RlWC0MVCcjaqyrC+GUQdGPACMYL&#10;/p04kEa7yAnEFRwyMzQ0BjvLYrvMPChGKzOiuKvYdovX7DMctsiBx5jLWYgROEUGD1WEQhyloGwE&#10;JBUiQfR8QitBCYAd5uqkZY6rTXEG793+rQYCrMTdDNhMiepdeCB9JTU73R4MCHIZ1xjKom/0eDw9&#10;d6F+yHTtgxeQabkwaPkPIKGyy9TbwLdBWSg+R2tFGWgjFKFWlhGTCouyBmvSvU6zeOzCIBuRWYoh&#10;AQPMYxP/EVdU5dGPJlQCsCZmrwV9/vHewm/vOPrD7n43eFWBz7vzfQKxCKSY4sZAaDhGAJbQ5MQM&#10;w07n7zycPhMMBNYT+kcy1Vf92z9XJ785n6g94Z8Izo68+Wi05ZvkwEjlEiiRyaUlY8z+xHuIoDfy&#10;85vuzt88rJo/ao8MBQO3fGFnMOjz+Zxh363GD2JJ7IsQkzttGzwBXf7iIKuXIfVINxHY3V9gvqsx&#10;S2QWs1ovB+uhgxR2AqYEflDJ1Dku1QY6dux5AD7saQzxj0KTtjFkG+7/9pkZYwWdKAjA2t4WDL9p&#10;AvohIAeyd+JshTIg+cvE20/bCdrnn3BdQCLL8joZbqGH0PC+7zd3GeSG6jON6kaRvE1VJyMfpSV5&#10;BQBZLictO1tZC2wcW1/jojltqfYzll8DWXebijYNI6jJz9AG00Hz3TwcAU9PTZwO2L3bAriIoGED&#10;1DmBoipLCV2TsCF3QSYIS1oASgtNSFdQA+nCPGhy84K0mG5q7Hu9ubsbmgi/3PflxsbuE70idXAn&#10;h3O2IUvAVj5w6cmvUv/6ErfR9O6SY7TY2gr4qtha/K9nPK7lIxRiDYPt6DKNgIb41EXwmYeV3Uu1&#10;+UyREKmpHBQAHtAOwnnQUVFnd5y6kk2Mf5C7slDBVNUKcbboK3r/VUZlsU6lNANZ8KzUA36+ipVC&#10;nNvmmBk8p3M1e2hrq1jIFsyGaJ4ALL/HXjvAVwcA62D5J0y3StqtF5byjlDoyuhocTTvGHWEHGci&#10;dm4dnIPW1+XNEuWUquDFjm19VYmaigISwnRBCRXpZP60yjyymP8wRVZVzCEk6Iz8+RzlxfD/KhJc&#10;MqrYn6MbPFiJdsE9ZPLcz3PwemlQvJfQ3pSgPOjHQ2y1fJ830FN0GCj24eH7y6C+8hoASqIhh8Mx&#10;uxVyhCIRv3Dpi4/K+lZT+L+YyF+BmTv5MdW3bnIcPzYlM3W7RsOemWe7a69muFc4dAGfpbkSGEy4&#10;WGZmo7Jeq40ZUxsVg9O+57n8GKJnQNhCABGgivNZhRpTMpm7JX4mf4+IGANtE1XFcSsQKEOEJNVg&#10;hQ/HkICyYZkP8ZUNwVh869qMwBtYSIRybSKx/g75bHN6bUo3Nrs0L9/U8ClUtmwirQuqmNPzKTSM&#10;iY8uB+03dWQ0IKzW9VvvtgUaPyV3VWiLo4WKLgzuFatiYjKDbpjYAhmjdSiQc2PzmYjSdmo/kclk&#10;FMbfIKrEUpjVUXhhkEqjKcZ8imBzl7JbsH4qVLom28+EQhM7Sjx+fna8v9/vJgALIn/CfifBPAEy&#10;Ttth4YUpQfCEw87jnZ3u47/z50p7W8C+SUXUGJXzwflHkflywrhf2W6aLRYfPWr/G3AUl5E8gQKO&#10;IAhTvO/sWehDPOs+efLkV00zORHxvQ9djLTy2Ols8g189cdJzK9UJoLGxkbAF1WxKEr7BWMjsUHY&#10;CpR+ohCKUYDMTkxktqGW3ftgzJKoUTRLWy7JB42IhZkeEIRiU6jiHeq2yi4lsWwXWmYqWCTNkV0E&#10;4EokaQLw3qWiJ4w7goBErP2NtJ+eAQ8qXsCQnM1N7hMdHHWNJ15fP8RygwBrGiCVAhosamRG/no8&#10;vixRPzEACMPOPMrv8bNVmHIMTR7YZyhSShIQWlwRGeSK0b1AxbXLiJmrky3XZq6PCcZUrfJE70Kr&#10;CWzKJT+GjoYM5KYVF5YH6YsT5KUBj0XwVRkNsRILzr7mc93NzX0EWkEcITi5K2K2Ae0Z7mZbAWWZ&#10;oZlfpUQI/oKeKAhbCbrCZBlHaOI0j6kTMCPEvJwj4OB3D0isRTRKlagiPf3DdL1JkPUVgsw8J0HV&#10;D4Jz0Apr/pjVGwgQSpNS1CEnVXcpRQ/nz8QQwh1Bvj5Pnpx1GbJbaTc3RMxiN1EVMmJzeGNK3lwn&#10;S8qwt7QXMSGnodBhtrbm/dcrB/jqAGAdLP+ks0Fac7+YJ4CkI59/azQfukKwVnQ8OPVOZZMMn+/I&#10;MvMMTtOgQdpLiNOfEkAnKYcGWFUQ8azWHVjAwh2IZrQcBcE66q9KdFK1yoATudqV65K6yNngObqL&#10;giILZmqYT4hmWilZ7kIJVoI8VTlxn0feigf9graowelpGHoJ+W2P3ePduETwFdimRlsITIQEus1/&#10;Bh3mS68MFMyimUxO25KgcSfT//abujFV2VzXmRcDAKlFF3QJalS7juHPlM/iWIpi/RewcojIYLIt&#10;8JVLvCBwmzVfCN2vdmlvIJn37w7O5qlMGDAMuEcyjTQMmkc7KGoig9tOyzU7NCKWKUY49EEMwAsq&#10;mG3opo1klyrenY4AwNrsAi4SqUiwLapKXI37f6GNkK/9VsMuDryU9kJ8hkov0WYWh+wEipSo+aQk&#10;u+41Rm71xmCYjdVzA+P7M+fg21YwFerZRRkKZD0AaIg2kY6/GQy0JlBs10ITWAG7MEgbCveFyFiI&#10;KwM0l5JkFlDYawlu4knbMwJPbbG4Wpjc6vdDk58TdFj+zjDEAfpuNXnIMlYR7F5f2Ok8G+4ccDY+&#10;nCYAS1jXybwi4ZKkcnr4A3Ui0gVO5BVvU69ZMCfOzAjcOgsyLJVkgwAsXrjjg8jn487OgebO5sOq&#10;qW7dcDr9brcbXhPYsfCh8FcezqngSqteDthv+S+bNjXzqYhOZhmrWZDlOVOJFbWzqqvcmRUntWKw&#10;mgbgPvHBOH0K3DyDsXoODZTadlknYoY+L6ZFq+LVluATWdbRci7BCxWtn+zCdMegkUuqbTqWSQJU&#10;eirG2k+32StGhX+iExjAcdymXoFquGFs+H5mg48SdOEA5bAOrDzEp7Gp0y33c9hjgWmiCZ8D4sit&#10;EPAYs5plHqmwE2MwEovWVOhvisEAP1J12K5y4VR7m93urelkDcjnAN2vKGnX4bDDV3MtUCYrIYO+&#10;vSytaJQnZlkGrgVXDoxGMSrnHLpgneu/thW7a2vIZpOiLUkuIfd5MsiVfhUE8Z0aH+4FZesSOVUs&#10;LRVGtyYmhoZvL2Mc4drw8PLXhzWoFN5bW4N5YmIRAWHOsvykp9D51DxjmjA2gDYDraZpG6GlWYes&#10;QpnW+uYt86sUpb1KOdS/pSzBVjWHMq75tJyaX30w/yDFTLasc3b6AbymnEJjZ3yIVCNTPXJi80ba&#10;J1qXlopma7Gh1WzN9/u8BxE5BwDrYPknUjK1jb4Ox+jolXy+Yyufz285otHxyM1vTBHE8A4osEol&#10;dsjLktxl9RBWaQNxCSdKmJ4j68hc0YBCWYLin4Q2oyVUXoFAHp5otUpmUCAAIQ/CwFmZxhLCoyQr&#10;+IG8JKZCE3xF08XImFZe1Nb44TVwu1peXr69SIuEALD4DX6DYAXeM+RAfNULy+XTwal/jtPAS9/r&#10;TZpRRzYJPg0gcs+aO3/z33huiuP08qb+WaZKt1y7mD1W3dPdBchqkdJbmq5RgIUDFy/YhTGjbecZ&#10;BSC7LA2Y4BDwlswozD3JCvWFdjzblZ4twEHQ0j79ODR0sSKXWT6O6+UPML4EaSsFyn0ZYIp2beLd&#10;eMu/AKkXtw62GGmqiU+T87ysc9wUWY/KnRc+zSiW9oo5cSkiWaF8XgldC95MpKAXDQa2xeHG8WtX&#10;5qBEiL1hdZdMCgsIXMjE677juJo0/IaK9+FdoPQKRtekCEMpar7j8QsxUal3Il6oe2Ltl73jk+4y&#10;2DWCPYW4rgSRglBbVJ7FJ6L9BO2EnWE34CynEzRQBGLd8kLEiwcAVmene8D5tdjkaJv9CYzWHNX4&#10;3Lp7/q2WmwTWV554Pe82TJiFUNtNmgSNqN+oGOQ5NoQmArCOEzD13ptvDjRms49Uh98/0D8w0On2&#10;+6mJqfN4Y8NcNmkzz6stbReHijYVnFWp0QaDT5lY3eA8zpJxYmDWMEh17plYndGqpzyPjFColYFs&#10;HAakROrTYHVt4makGYW0RqgQgOUZQ7l6Qk7rY4Jh+ItJUwQGCpysCAiHaYNNeQofvS02cTpI9pJK&#10;5UklATtGjQOtIbnhEn/rvR7yydmOHk3+2DZHkXMGWhVEGzJYiRyL48lJCc2fpxZcdNWYM0N8760o&#10;7CsDaFGkxCz1ncdHZSj62316dfJ04DoEfxr82BjH3Nox7NmybZdA5b4CyeaytJKg/u2LC7SUCMGE&#10;6Ze7kcA6d64PjbB63vVfiRFkBW2E4G9nA4j1tI37lSRGL0mJYX9+1rFUWEK30WK+YyIUqC0vgxNW&#10;PfSZXL0HpzNyHigvLEhY6kPfK/RRgOxmaJ7OUS0q7HDQXIEgbHV1HrkmxF+5VC6NLoPpVdphuG+Z&#10;RxKsmrI4sWoKXRjm0fWZ2hmuWgr3VdSAQbvROkflW7DVyOfNBUNbowQsArpqaFgqOE74qgfD5gHA&#10;Olj+qZKBxKGejtEX8/lCa2ve4bjylqN3IHIa5uoJoLDgOFxF2gk0GHBolqqr1K+BVf5wFiSBxBKc&#10;22lyc4patYMzQwnxVymHjyGHeBcNeUZbAAh3xmCdEm1URPk7NhGmnqcgMQ15FczoAFMGOB8N3waT&#10;URRgAaF1e5j3XOd53viePRKNzoYc4DDae7k30sb98wQ56O8mG4pF8HwWkzbQYJmTp6HbfYqAlU0a&#10;e8NaBbXaZwXvixRegfuoVte2k3sB5aUTfHUJ8M4U7x0zhk5dxVKcqNrmqB8D1dPEmMbZysqhPXoK&#10;BvoiN2VTJqP9bVNMAyy50q6vPFRFOnCK1hfUdUQ1fsZuJ6iQDFRcV0nqYm1xYNRAhlAAerXjP4oj&#10;BKKqHiDLFBAdZy7nMy1DwTHwFULeYPHVO429/XmoJ6LXUYaWt5SReNyKfKHpeUBLMPsu1j2nIHlF&#10;cAHASfTBUvZyYJgHAfbH7fOkjO9zAWcGlRDcF6OCIDYYK7Qu9oxgimfKVn84HD4bdoNbQxh8r3yH&#10;fE5fk8/u8TT5nM73wuGTfe4XHk6GfN6KXi6XEx+hNtt3V5247L20UdkWvN4+qAZPnh77ZLNLRoEb&#10;NyZUpngBQ5yPw7OGw50nm1//anZafeTo94OsPgz4yunvBJlX59Ef28i7npuc3CrazOTcXIz1f2b2&#10;fO9pzTA+Mlg3GkUV2yCKwC1ndqp3z8QpbZVhxhgor8owQFuXa2Uor4WuFzST0KbEewNj7yTQZSKN&#10;e63vxfMmwcYKfBNsJGbJ5OEu1DABdIFdmgAm6mM3OQ78GmoV/pOpiiA0hf3glZp333K//sbhH0/H&#10;Kd0EG1/NqkqLnE4xs1tpxePuQNxrSfCYO0NMqVt1MS83mphEzbywpxTu85C8TTGTyTw0k7G3J6ED&#10;p0LgPyAslo+Il5hKuIIACzRXCwvQ7gnm7YuJhb3SvCv9yslmCMt5vZv6YDW+258HcAX6doKARfw1&#10;3VYxfqWTx3dkPbw06ujIbxGIZTYU8458qCWgaUfWvj48DPQVhVjLd17eWCZnMuTcELQTsESpKCnV&#10;9adQ8wOESkVR5H8sP1tCr3cWO4Y1BWCccpYSHqwc6r2I85aFKFo8pKnSqou1G1YpvFq1zB/mQb6V&#10;Sukp6uhOtiyXSLxjbykSgLVVBFcvs6HV4b50YNBwALAOln/6fOtLNXfHUcyAL+Q7Qo68o7d3PHL6&#10;5h9syvqmLoO+HeRU2E0IhzK4JyD7DJwUC73BFBxmk5WmGvU0M2NZRcXWKhoMr1KmqoTNMSXpOQ3D&#10;kbtKaPdAtfIlQAbkxpKELeE4mMnQQbiMfDoUBQnAwuRBDQGW1w5OkJ6hUOiMwxElIMsR7Y2ODwX+&#10;eaZZL917N1koTmRB4E7m+mS6niTDLm8ANjL2NwkicaUlPhs6qAFBAsorjbFXCLuwgsiPTVXIsMEb&#10;Aj906qlI++bPq1TyLWLkIAIKJsQSqVkRVlcQXwGHZVNjjy73B8dQgOXiyMb78A1oj6JEFKWxQLSu&#10;kst4+0U7XzGmeIKyvrHeRTYxfAgy2IxynMYZvOZLxkVxWhF3mdHWLnMG3cq/e+LazCUrMHhBO/Jy&#10;Y3Top0nGYLH0k12xTlOwGBhwBUWPibjCxPAZ23kbWRXqOspsGpC9UmIXECExGycCKQZRfrXPyqCe&#10;/4JXLgzGlaRpwpbZpViQ9hnGnpEXiJuOcT+kMPrJDzi309QaX6ApQGAWYK+B5s5vP1TbI3b01i+D&#10;TDp1zDmijrZ4L2mCIHj5gSwB049b7IKBhgUJ45L35pRwyUvwFTwZgVfQq9j85cYP1Gl1sj3UP0BQ&#10;lTvsfM/td/s7w+RF+w7fvXsXsl8Us2ijrgSIKljbIBNSYd/gYGyfx+hgvG7IHqvX/OJ7QrQ4FcTT&#10;HyuDMG5tvnicMYlo4kCwuNoWFHRsT0jJlTHyxffMQUIM4mMVejfuziV7eu/SemG8pc13/QkvjJGN&#10;MDY2NQVtfBwnCHZff/8s2fu6fbeczjfe+PIHAOMUG1a0bYo6HdXS0P0LODWt+U70AKrPWLzm3ucd&#10;Z3ZXFGwrWCIWFVooJIDPZkPQmAGLXfVof5LcE8qEN71j4CUyxq3TGrVO06hWyiByT6wsuBYWQG+F&#10;4Tjws4LYKrFA0Fe6qbm5sbu7meCr7kYCsPq6m3tsd0HifteWzdK0HJtt6FcEWC99S9/oW5rtCRXy&#10;W+DMCUqsrTMBiH0m+Gr56+jVAEKsO3d+f01b02DdEfKW6t5VIDylsioAVCk4D9bNr3IYoi2xMMIq&#10;ixFMVR9UH9Q9r6jvgrTXHAg4Cn3d51PeT1ZTKaDB5uHe+C9yB/j7AXoSImqTU6tpclabElp2ikXy&#10;LgBgNZApeH/pQH91ALAOlv+e5bWN7h5Hx5V8YWnpSj5fgCLb5dMzUxw4BUEFqZoug80VGtUBFpJo&#10;/HOKqndgMiRR6FVFnRWdW5WqUrWa/g/oewVAahVhF1BiwIajSD4FCAtOLNhSSCNbMIwDaoxsSgfM&#10;GQEpBtVbobR9GKaAGu0lvK1tXyf4aiMYQXU7gVa9UXIZOeGp/fMQWC95BpJm0SQAKyli2rNpTp6u&#10;XDJqug6G7ZYPlvYLBqNWAKFGFe4JtGVILIKRu+QqlxNcTRCgd4/n+EDLqbdVmxUNB0RHXM0Cutml&#10;JARr1KvnElJOAKwZwYdBeSv4Tft6qiylywTESVq4gYzp00haUfEVXgG+aDJ4kQDTSsX4A25qinzO&#10;69/o6upaT0BMDlczeN7oR2dT7K5XsIcevJRgMEz2Dl0LCjhGQ4v88r2X+6LjBdFmmnfjtKsxQ/vu&#10;yZqpyThzwwLJkUIrRBhZCHJ34AGp5VEGq4WIjTCHLh6bq8frWd4Fewl2VLNjMVoUY8RF23lg+0Ta&#10;VglkmfIMM7CVpzE1/26//z0QYTmRwnK+BxDrN7DPr9MZHhgIH344OREKYmRhGb3cc40jarQ/yG94&#10;CbhIhBtU9TwALGFTkt9JJXjoq7B7bvkOEYgBXlpUytXX/OXDCkFYp0I33H4CrdwDbjDiOht2hm+F&#10;f/7zfjOO7QaiRVFlYnVwFWO2oMwx7FPLQmwwPlKHWqjLyliQE/mrOrNHSS181CBt0FP2MncyrMNP&#10;HMz7ZgjAgkCmdb1C8NX299y2rJnNgi4MTEeKR4++0H0o/OORPxv5lMCyUFtAEG7eJBjTa79pt9tn&#10;ZmYE+0xb8EYk+og8fdR3CJBr+I1fm1OUpCo+Rts2ArDuf0hzctI5ArCCA0l4yxQlMmUZ0lRxyszR&#10;6iXswmDWJtKO06RJbkqaiMzIirzl60cF/Kn2b9rtlyoCP8VX0Nidxk9Bo+AKFAclgFcuwFc1KnVc&#10;kUBSJ5F/yC7pw3Bf37/qgzbCbox7buwPdwCmAiMsvASr0V+1REiWqs735B2jo6Mf57caJgCdFCai&#10;t2raEapwx1RCsGzYuHdnbW0ZTHshXxwyrlhiDlVlAG1FvksparqSYmZZqZzV5wfW7w+o42AVIRbt&#10;FlwFEweEXxRyUYMG6BAESVYigSoPVhhche7wKtJY65sWwEu9w32ja32qNiWc/riQz+c/NifMBrPY&#10;2vr/s/fusW2cabonXaQjygoNiaJE0JIokhDZakK8WeAcmA1ZGUmJk8a0pG0r7kymp20oiY8xOfBx&#10;A4J6fDxA24PtLIJql6MThpw0OWSlZKyWl6UIeSsk4RJJXSLFmlF0aVvU9DgCzum5JNlzMLONns3u&#10;Ao3d732/ryhnZ/6Z7qTnH5VulESJ96rne9/n/T23uSN9dSSwjrZ/lWZ4+vVgb4/B0L49Pz80tF0A&#10;oXI10Nrwv6yv5DTxU6cSSVa2SlCqHY6hJLCPh94dnCm8v4iFLdgTxKHxR43vgHFfFMBtBVoqjoE3&#10;gnBq8T5iHmDaDTxYdORQWMWGYbIMvcM4skXRVJHLIVKUOq6wfpVP0y5hOv0ut2m1cyZPIOQFc/50&#10;6DZRWCOhwMDa+lcU5PC61caXiqMQW6ZFkPuoDlqEO3GImWFpzTT4rPwvktwtWLsCsUVOAWYwWrbM&#10;gbuFq8K0lix7ms9dn2TgR16q1SiPktaOIhGKGJVUj4rIhv0p4gg4DeFS6/i1y5iAA6ve5Z4NMcZA&#10;3YxYKlKyVni01dMAK1R5YnjYNDFMPg9DwzAqc5ockXqmmXlajiCHRgiGE5kjhvxsMuW9cm04QcP9&#10;ornsSX23zW3gtSlFW5PqxhpaYImlVAs31VSQTw1TY2C7RnsXFRzSp+h4l9Ar/alIQ3GQ6+Sv129o&#10;b1Bk85O0IHJY0Alj6aeGbUYmVljEITjVxOv7jww2N6Tm+AZQDiG7gYgsZGQ19RlPPEzteT3DtJkb&#10;j5InZZc2NjXiWTOt7RJF4tNpU9pa2zX7m8OXNf9NI3B6/Qz2GfG/AKoB/s93v9339rEweWI8Co0H&#10;+huN5j4isQYc9CwDzrdHDLEwzzOxwdqbVGBJdXhV+ElCFL1ZKq2VYVUllXHFqwUrNg4QDj+RYAjR&#10;QnWoAwvQFsXBgstl/w4216Ka4eoweco5MqkUfzFFHr1MQcdPO33WRr3v2DeOP/9sOFUc6ffcaL1y&#10;zUM0lad13NXggW3gxsDVNphyjRiMF8xgMmv0Nc3iUwOehqnUmJdLYh5mfEFI5gduGIt8SmRB36zA&#10;iRocRhyovqpJtI3NyA8RVMa8pBQyIjWUTXpDxUHo/e63Ba40QFOeA1zEShzI+/DCYy3rOYSQCgKa&#10;m6LpLB0qnMNJPfLe8b2mXqKsIIqwt6n3eHeTsz02i/pqg+dnY2B0n1Vcw7/pmNyPctEBg2FoylAo&#10;tBRBXrUopW2v4+fpyjL6ryCWEL5WflbZ/NnmVj4HNrJkck7AnPGkkDjENAgLq7RgRW1SsJxFW/tC&#10;EstNC4kE87kLiwtYe/op9AiTzFuFwuqnUMOCU3+TSKjGK2aRT6zi210Uabm0wOLN4rn19dyKbGoI&#10;eOfnIbcaN918j+P1owPmkcA62v61NayO9sJQe/v89lBhGypBtubmQOub5DUGKCyyxllcXaShVfdp&#10;PjNt/7NcrAUc+EMfJgox/JwALQXGKnC9J0/FT8UXoekH3CUYFQTOaKKckxPU+Y5CDZqHsHspLyJW&#10;FDsx0TSXV6lXMDAI2HasY+W5YPrnQegOmhrczWC+8nrPh6ZHbKHmqyMO0z99VfuB132GjVJptD30&#10;lBb6g0RUKOcCb3KaN+QJTZw1BHPR6BeZorloHUFqqXvcEYVFBwurJpncUI5L59b6z13fT/GsQ8jX&#10;fdBhFpcj0RE8hr8mygrgRZQaBP5z8nd74zdaGxCxDvJ0s+MhOWR9KrFYNyR5SqkieLBKjgbX5ard&#10;zn1sMk0QaVU1Db8JYc8TsqxJm+x2mxavhCTWEMfFsz4j/JPJ860uE4BlsXxgOe3sCjgL5Liq8Cqj&#10;gRVjwFJP7WL02EpNNxFUiCIwGwAmkNJKqmYEAfdQfGJgTsL+F/0rcLozfVGjHS/8WY1ZvWCgkIY2&#10;MsQDQliBB0VuREobOaj9Uek2lJQQoHDhLZRZRqeR6KJv95l97/EpxRsgtyqafYAz/8GZ9lTB5rFC&#10;PoAsN55oycTC869YZ1wuq0tvnQFtRt1cRmTBQ+RzX5/Z7OvxkztobG+0LXDD6uzv7w8EWsnWf+Nt&#10;542RAtELKLCor43qRb8qqlQ+a4TxFyLouMJ+6kGdxkAEU81PRSWY7zAQJ6JmGcL5KG1MEv0RatcK&#10;q4GO6IDz/63nml0DFaxE1EQe84kqZ83M6t57773HUqxl6tkTXQ7raYfe2OQ70/hMMeT2jrXtndtr&#10;Hnd5Wls9Vxo8rR7XwNtWR2D0AOBlohfuwzMXfL5G43HdIHmG1aRJ8rJ45N1N4uIoSqTBmvPGwFOR&#10;SVpojVAnO/0mLMW0SOwQw7SCCZ+1Io4PirQmC21taCqHXxu1leDBFWfPnWu+Zr9c1cgyILE0SM24&#10;R27RPczCmbNANYjoqyxmquMi7Z4lehZfd+8LHb0vdjVBRg7OEfZ299rmeeSMavnZWSKvlJgi2d40&#10;/aYC6+nXo2uOXm+7t327uF1QlNHSfGl+1Hvz50AYhQAKGCYEZMNmpbIGYKysgLwU2ghcUP1TzJwu&#10;MGXF7Fbk6wLua+ML1I2FURgCY7qvIvsdVRYtXK1SwZW8i5OI/3uSetkBfaWCHRKQxpNM0qsARMK4&#10;LOfKcQ1X9XhLhaGiQu6VFvK2fdt3/+hgeSSwjrZ/9fb1jh6YK/5o/u+3p696vYbp5ubxhokcWcXE&#10;T51aFRbZNO8qFKaw7b9KcSrwdXUBue6rQlIFX5FfRHNyDsf4gWN1Kk4ElrAYRzwTnRcUAMBwCv4Q&#10;LAaL6OeCvC0BpRbar3KYL1hBt1WefCE7JI7skoJbUMfCH9sbTMMNzmbvNBFYgBe12aZDzSP9Vlnz&#10;la2zXn97WltSCk7n7Y1ULMbzsVhmrPn/0kxMVC+TNTTEdmGaIMvEgUampQ6/YiIrzfI7cIkNf6Cp&#10;cutRzkRU1trIZ9fJMSaFI3tYL4LOIGVvwvE2xqsZMmhwVsP/qD4RsUm410wE1spiPIfwwvLMhsTT&#10;0gDtDEpibNswFRO1tW2Xy9Ng2p2oyqaqPDysMZk+5qjBZnhHtt903WoBljaKNnSNM41Fvr8IQYZ2&#10;hnEnW77RHXDrcKwyQocA2eEeQ3DCvESnBikPlBfrrmYUXTxOCkIRi1zYLHytz8H5aTcsXPfzh1mT&#10;kJW0sHqHTadLkcP8HF5FhEVE6ZIfCZZ4vYHVlDK4O2CmEMYK0e9udoI0gu09/lGsrd+egycuHJb1&#10;bse02LIduLl7GThQp586oaTEMacV6lZvG+sb9Bix6XgBYPHmZ156qegHUbp/7tzo+UCg+WpzoDlA&#10;vp5vDrS1jY0RvaClFSw+zG5bOPLwumo3Y3QGdCZB6S8y6B8Mpyj2DOUS9bezP6XGKj/ttvnxvsBR&#10;wvBhOLa/nqd8UEMK1eDoDU+DZoUcQxNRdGBtRSvH/9OZM2d+deYbup4+o0OvB1NZR9+3zX3fPq4V&#10;9z/zi5PnHo30n29uvtJ6xeO51vCK48b0WATmB2KK4YIZb7jR19jY99Tjh5/Obii8OKkEqni4hkKg&#10;sObsdxoAuh+RDuO/oQTJR0Sqr1Bb49MZbooEWZQiQ5PCCbjyEX9sex+XCFpROtfWepNIrAm5KleH&#10;NbCviEdzajohQBmimrx6UphjLDqMzkkaX2xqanrxxV6sYcEYYSgzCyhe7cbsLLW4Z/iRN6u/sY/7&#10;6XWZ6zO0G9oLpdJ8y6hSLLUUS3teaxTGCINgxboT/GYlH4T3yp3gbj4HFTaLEF8QngglTKi0Kooc&#10;XWCZOEmKCSRKaGE1cdhRXFVDc0BV/QXsnDFb8K4Kf2C7cLRc0YAz/M19lrBDLbOJaDSRhHnmFc2E&#10;yd7fNl/Y1rWUdEpJUdqd+pWjQ+WRwDrafo1NMHeDwtouAnT07wEmNT5Ojra59TeIEkpiyA3Agin6&#10;936SzfnCByQ54BoKTwnxOFlC3Rd20ho5vZPbQcEBMm19ZSVeRhB8YgFp8IlFGDs+RfbAp2AXuUKW&#10;TGDqIesyCOWVGas9SJ3tXGVzExd9cDodrKDZ3epquOkJhJpDoZDBux0KTdu6Q81uz9rE4ldXx37d&#10;2ZMpKtPOWz0wQpiCLuG5wMQEHIXXwWubi+6kv5CJk2VxhJiGU1bbhRbKb8BT1ZyG08gmTrPCXT3Y&#10;B8cUyBja/0PpRCs7RKKkDDo41EpMbtSoDYsP12ZruN4X+YuTe83j/Q2nhChwuCzRNfPDi7xKcJ/k&#10;N6RUZrt9e7t9P1VwOlpbXTeruS3OVN1FYWWakE3DZK86PMFZPa1OhQiBzPRFcRLaOxTyIGovplL8&#10;xn5g125iYShzOUu683bAHUvxfIpHVAAeSSn7Mzx7EQSFxHIJIdeZptDVGII+Jl5CJj0PpSqor/Fi&#10;WDqclzwMHoQyjFRvoF2KsOScsH9QRMq76tCKMG+PSnRgVwUnJ8mhf3ToNlFXfX0QUOiDApbvwhks&#10;P73Hp2LbHtdNTTQtC8K9+42PhkpaZTv0ih3I+rL8jWIhFdu3zRgHjA5VXb1lbDQaYVZQb7d26hvP&#10;GI0dHSGJRgHy4eufnTu394d7e3+7t3fu3LnJc+fGRke1EjZdqZFbJVBIfIY8QP7Ik/x2miAIP5DC&#10;dZ6YX+TZPYN8TonS7SmQQW0iq54uxD1QNXoAFxZBxpY4uOdxNXx8CkApUVNVk5OjQrqz8Xc7O0+e&#10;7DTPWI2NM41EMvqM5m9/+yXzM7ORg30J7O9t566T6992vvl8WxuRiuT5OAuVtc+GyP1ovEAEltE4&#10;06nvOPb4H2IXeam93z6BlRcoyMj6frfTQKFWUE9kfn06QogiimfpmpRBgmVNyoWvgz3Uah92tyfJ&#10;XdV2o8Fkr1Y58GFp/poqrHtzlgc0IYesyxD3e29OmBPqtF9QWL/Xebypqaup63tdRGEBCKvLluG1&#10;s/wGBuWgESum9TbkfnPfRU7+2NrVE5qfbykhz72ofFT6aOxVl4UsFisnYSI6zwJzsFVYSWfn5qJn&#10;02mcC0gyL7vA1NPC6iHgHe1YQCBFWbSQYLwFDL9hDtif4g4a0ptplxAaiqt18OgqpmWAdvtpok52&#10;R1G2ir74RDKeltPysMl0eaCtZCiQq07eFUVrc7iOGoRHAuto+3X2B0lHjyFkKBTnt7e3DeQDMwkb&#10;1ldy8TeILrq/CkmCApsXhtdx/BRRWKdOJVYXF1noOo4bJqOaXG49KhCZIXPMiM4YmytvAOehHAey&#10;KHQUoWWI8Xs7wOLU7OAGfxek4ipdYb3BYDoIogq9CyisZOQz7Gy6XK/0Nxump2kBCwYIQ7Z+lzzx&#10;VY4R/8h5O6PAck6J8WDBysSUc+PDJis3saNBfUUrVnEKHM0x65UlmlVt77n0F2zwlvSwKbfDkZ2Z&#10;Zt16fv+AIacwGrfGpEYNGnxwQEq1lyKAGBUxcQ5t4mKY2YxozYsPb7f2exregDtWmCvnT3fMzsYo&#10;xB047xtiKVTS8pPKI6XQf+OGq8FkelNjgs6gqeFaQ4OroaHB3vCmaa3B1drqLIbD832f/2SwBtWf&#10;MLVfibEiOd4qzh3ZlEsy8pAlqh9x385AyqEYpoIQiylQQCJaIsarPiEsu4WvR2hYMQtJEf3Yd8Q+&#10;mUjrVyJfzyqO1OfOWAlMrW1hW2wQzjB46PhSLe9SRIqwP1WZ75AsDBKrts9v29wdbggpdDp9RqfP&#10;d8Zn7ujreJwSFW/rgKsajVbLufVkJaZNKS3tr7Y2mMijw33cc6w3rIgFFFcXsLl4gXKuoIxl1bsa&#10;OOst26uje6UMq8WQ23IRFGdN+gz6gDU+NfpqSsIHVqqzFZjTCtSHvz4eiXUs7HdG/KJqf6c2tFme&#10;At+p4gzT+zWsIhzqYToR5k2rExsou1MSpdR0q6vBvpKIJhK5qhwXyqBHOi9ceLmzs7KU79Tn//Rl&#10;IKMav0vuE/P3HqKemcQCIODKxMn9c5+dG/0jNjIRFkNYvjP6jG8Tlbm2pnc0mn//RIsxzVVXkPkh&#10;JISqo9/pmJ4FHj3cpBpOjVLiLFY7RdTUyD6TaNoAr6W1VqR6iUyHUbQ80rmg6Nn2iumyqSrLMqBG&#10;1sme5b+wNQ15Rj7YglUZZPxB3LkFskCjNAY6mjz54uddvV1dWMH6HoBG+4qxGI98BnC5Z3Ta2Oze&#10;QPU3FxKvf+3UlsPdbWgvDBnmIS+nRZmfL2VCpyvBSv5k8M5JNGIt5dNL+c0KNAnzUUsWgsDm6gIL&#10;qOz0DQ0aNF9wQbVmJRepDQtx71RYYaMP3FQLq9QDf5eqqwTrBUIUTvIuaDLhLit4YRTh3QU8K/nz&#10;+AL5cVyWIRDVZLIalAIRWPMK2eW1bPc4Z350dKQ8ElhH268jsBY3+461FwrFYnG0tP1RaWjKADYs&#10;06k3IOaVCKk4cBRwIBik1iqirFeR+5vAwEA6VpgEZVXfdnLoRQfI5g56k8pYpYqX1+PrufhKvIwt&#10;tC1Ecaazh3/HBVUeQx6bg1xwM0inB4nqWkvLMvxJ0O7w9DdPw9Cg96ph22uwNdumR5xWTv5K54hf&#10;cLpjii5D9sgYRJgiu56x1gnOJGt2cppsFJwflug/3yyIdydvTF8xEFY0J9vt1Z0qZ+LkHbvXr6or&#10;XmSOJVQscCDCFX8Np67CEsW5w694JrDgXHjsiXhvjNyyR3NcLgHUnLT+qTAkDfM0LSdFrjOkNU/+&#10;vc2wHfDcbLgyTrbA+Pj/Mz7ees11zeO55nrFM9DQcKPfd0snFjt8b5tPfDJ7cYMoqxSzyJN/44bi&#10;QS5RZnBHi8Pdf7tIfvuIp7UXSq+KhLe7W8ISX5NUnAIoK3a8F2nUILW9z1LoEYVhYUXjkCSKfSUp&#10;pYvNamPhevcQ8KUYgwyph5f86igda45Rf/wT0CyarIxq4eJkRFS2QyPuPndTB/LWzR0d7q7jWiLA&#10;UlNEfZhkcnBpWNPrZsmDu70daHBV7T+27/Y+f1wi5+g3UnM8CAsi0WiXUD/j6G8+792b3E/tKSnp&#10;kqQVsc8V1hKFxVMuBkvqg9vnD6vlOf/gIEb/8HUWFk1vVufs2NhdRP3yqe4hwzbUie6qivTT2pVU&#10;N8TzDNQghQ8xD2EpNjROZLQMY7rVYQjtiwsWS3Z5uQKm8LPps2cFSyM0T80d3/2uucfPH4T52EW+&#10;dkCe7+R5czGlyxA1MqvFECc+nOpwOGBC0gmZQI16azBLZH3+W8sVzlSNw/yvkJPXXMb+DgPWLNXq&#10;G5So6r570N+gpsiSJQbvOgB+AmJOSwcgWKscZkEZbR6mYiN7gQZId69yw3K1qoEK1lyUvAEKC+VV&#10;NjqHlJf43BxwpoDRQF6a77/bREFYXUDB6iXvI0UtuSQoYfEbWl4HoNHJ1o+/BCXxdEIju3t6DIbi&#10;tAE46ERjlUrzGYMVvFfYGaSThOnKcgWahpX0PbL7wOicpMAYVwusToUQQrKDTSCgYYH1DulvBIHG&#10;CiawAAXQwlUWuUHHBAU1eRAopqu4Ol4EV9Zq8qcYQ4jJHODSgkyeOJi50pyc3pIvXzaFlPnSdqlE&#10;Ho+MUhqZcR0ZsI4E1tH2ay644p2f98xDgtZ8YWh7frtgCAVaA62aU2TfVdacQh77IvVbIvwKFlDA&#10;skrE0UMFY4CJeHIBsvhQYqmBzJDNTE5jOYf8BrgEaRmUksy9C+eM5isyINo51cgO9vUgO52niYN5&#10;LKZvUfG1ucZtBdOc1TUQCMHQ4HTIUAD8la3ZcHXkhl3mVr7SOeKv+bpj5FAAsScxrVKITcZie1dM&#10;RB+RlXTdyR6tI0Z3ouknIggt1H+FdwqeAmJilZsw7Zo0XP82tTuFWQELc/0QPiXiFDsDJbGZq7Ba&#10;vULvFVIUcO4qcr7/av/N3M5WtIxo9vxLDyGjUEFgqEgW6cCfV7SjNqe77Wqgua1tbyw1tvdf9/ba&#10;xsevXCH6quGaZ8DR2hq4ZZC0XUbzmcaXvvFc3+c/+eQf/oEd3sL+gv2maUfWwEAC2rDyRne/u4hV&#10;B7WahP07qdDOYxwzADP9YVENLKbOKjjGUi0JbhyQimCJR55EOBx+IhKGkexFpQWlmprZF2GphOFD&#10;McXc3lKEnXiiS0ijYqiAPbj0WmRvO2Tr+m7T954h8ooIra6WWaIfxG2ny+GaGRhwzbgcPRsXU49a&#10;Ss03G9bsdvuusa/pIlGZXiOiHsxvQUZ0h9PhJPLKuqa/Vboe2ZciYiqVknhFy5L3QGTV0EUkEWWr&#10;UHeYinAHdchPxQZRadSwgMWmIZkzXRwMT35K7jcYqWR3nMSzchR2FiNqmQ+B73Q6T1RvsliHkNXf&#10;8I7bbx6w2+V4NKqRNWWM74taBAu66eYscxaL8P7LPt9bRF51mDuK/pry1FPHTjx+vCFOQgGQPHVg&#10;AgNyKWehRBfp8hhnkPfle8t3QQ8yBhEJ+cpuNQeGyrgscw6jwdYeU9RhUppCEIPiFDyesRhNEE8Z&#10;eortxUdKwZCCgTWycAHMHHX/wVP7AHOxyZ05ixnoG+F973gD2LCGLwNqXtZYyGVH43NlXKllqb19&#10;TrBE5+KoI+H2lS3JbFNXb1dvb9dxgDQQhdXV3bIBA4Q8zyijWiUz5tB8GQLr9X+vcdlsZIdKNNZ2&#10;sdiitJRayGeblezQQF2dRBoWuLDupMnnCu4XyG4vCnNErFFIHVYJCE1AUNYCLV8dtguTqlOdAqyS&#10;qKES9dAy9LgnMCzjbxLx+AL6OWib8C6N4oE3EGP3k1FaJVuIQoMVIiWujhYLpdJHpUyMPCSPQq4j&#10;QsORwDrafm3lkJ55/sSUwdBeKBS8hWLBOz19qznQoNnJlcsrK/Qlu5rEyjRZKoGbnYIZyJ4gDogF&#10;aPutJkFSLGGBZilPWaBRVWfhvkPt+gWDKio0H+TkILel9gPhewa8SsNuJ8isWHR6EKJyKmDAMrlu&#10;YSoO2K9g6jFks4UMARcn/9PqV2sTeGGg56KiA8qoNnUxo5DD5qMxFFiaCc0phC7sRIFWmc5Fv6i1&#10;sqoVhOgsCxqzBIumKlOJZb9salX8EjVL0Um9MB+m5SvaHalRvSGCEsFJQoqbQuvKp9TOFIbAt7GR&#10;W/1OKznAQNoc0IBmWoiuSsXA6a57qoh01FRqMlUyGMD0nVKA6lV69IelsVFvm7c5EDh/vvmGg5y0&#10;GTLzZoQcnTE2Nr7t8z3/eFDEUGZtwGQaBt77KRj3FMrRrDnkHIlpZ3l2pdSOXbj22iAlsvspOoB5&#10;adiUGEy14SQhOplpjI9I017oqJlIpwuZpyisyhIsjokq6Rx+VQvXCzmReqIMLV3hEGJEVFuFdG4A&#10;VNrg9clRb8jtJgrrmT5ymD0WS5VibqPRSbZGo6NR3xcmkmv0oyGPvcHawNlnent1RFYrtCtopux2&#10;n8NndA54nLZQCfALUIoTJW1xVFSbuGh+kpCiyZew84lzfn7qaX+t6OihpUqpLj0ih5arcFjhBwGi&#10;6qcDhfynIFdV5gWde6BoLKwH4jiiyNK1qZWJzQf4IxTXAJdyva21AQUWeYYkkxjOgCQD9AMSRW5J&#10;w81rauowjxQe1lJuxwVjo7nv+RMb8KDxGw9hsg/SMCGbW3qt2WHUzzRegAKW2bkcFcBIDqqb/Dt5&#10;hSisXHWLG/C1d08piqgiaJEtT23t5L9MgjmOPCdL025b9zQRVo8UkairYkwH6YBagJdqad8c70bM&#10;59RCBrl4fbT15s6EaRhwuVUTuUkoE7MyWc1lMYsTo58B7G6BGMJ7Foh8tjT1QvWq9/gveiEsp7dr&#10;ugWe0lp+A79olZZMZmwg96X0wl6XZb27h+xODe0thaH5ltFSi1IaHQ0ZufwdQGFV1jo718iXkxU4&#10;/WNkY5Gd3AOB7E5Xk/VshSQSW+looZD8/2Xh0AHBJDNrJQ796hi/cReSBXFgKJfT5GSwVuUYiEFl&#10;vGOj8O7q6l1Bg/JqNbcFi2ETd7N576P2qXmdAvhVssMzuI4I7kcC62j7tRdcXwt2tA+1GwwFb/sU&#10;EVkGgzcUah6fKINvav0UcrBQZQECepVNpFCEFRCtoKYFFizoNFBdtZT++RIdAKwgI5T51fNPFKvo&#10;r9NPdBWxagXnxjMHK8zrDggskFcc/G5nJz3T3/xqyGswvIq+q2lv87TBdrXfxe1ovupF1o7R/Vex&#10;TEaLFSw+FiMi69yVy7s7MDNOHe1pzb/EvzqMxsmq6Ia4pgoCi9uV37U7mkeLCnOgUFRmmEbchtVJ&#10;ugii0CWsW4HjipqdwiLzZ1HYKB/Z6291zqTTECCd05QFshg1Pr4EGSg8rxgKRBnyk/xDfuopXXGq&#10;KPFkxU7k1h657EdKKvUoNZZ6NDY51hzwju5Pd7i/2+GjVnCfcWZ56fQzjz/59CIvZtpb7W+aTLJG&#10;1iSEMpQHznbcNroVUH484lBVkSDWzUbhGo9xwqkwLcYxT9UlPzn7IECR4Nf8LHX2SCxN5YktgqQC&#10;LNuAMR6RBVIEQ2X8EVbK8jMUOmOco7SSIA1ZRMkB+Ab0SVNdAme5fv2zydGRC+Znumzd7bczfCrV&#10;Bw1AIqHecui/9XmYj2kVZdLwitHxY7tL31IqKrHUfugVp3PA6HA6jY4ByHTud98e2hvbi82iQmTg&#10;fVGiV5c2S+mUn9oPDftF1h2LDMIwwyAtudXDf6jKEinAyh9ho4XURnYYrEMugD8sCDHq+yDOP4j0&#10;Z0jFrzuz0OUOl3u9LXDNnhNgkgRLkHEMV4Q4mXxluZK3pImi8n23qa+jWyH/atKpNxq/1djY6Pvf&#10;RHHP9nxP+8bDwcHw4AZZAGil1GTI4zjd6UBj2ludlXQ5mrsHeBVQBtFq7pTmY/ljl7Ojy1ZECAOl&#10;z1LUFSYLaKHdR15IsUdKIfT2wK0+27GW4okTx55/7tnn3ntPp3sc00ExKxN7BEni5AmEdjCYip3U&#10;8rPn9sYbbtpNcnVCUzWZNFHsidPuO2ZxwmzJHLlpc9AlJAILAP2Wpqa+Lmq/6u39BRFa5KrNzm7Q&#10;QcINbUY3H4sdNA//+y9ll0pEzWl3e2EIkKPeqfnSRxCYrMRG+7n0yZN3gpXTnaeXcaiQfPoAaQ35&#10;NKqs6L2FwxKVgBE5T+oqUE6r9ymcPcEkFh0pWFhkzivIG/wbWqBk2JhcNJ3fym+lVeBDcnWB5hPC&#10;bj2RIOe6C0UwYSu/k16z27kbbaMfTRWI3oxBrL22xbl2VMA6ElhH26+/O0guuw0QRkiESwEV1vb0&#10;SOCaZiW6gvyqRD2AMI4NQ1gH/ZJ2+RM0AIf8FmszaWyNRaNL1FDFBStUXS2heMrTucBgvZiFgCv0&#10;XNGRmvy77DdEi2E8DgBGOfJf1rg8UVhR7rTn9qvbhpBhBJCoMEEYCt0KuJ1WWaP5yl0CdqNbB1YR&#10;gGDBFlNSY63DkIILAosGO1PGYfQQz5Ct6yu4a1SDO2fiqu+SM3Oc7LlaMhSVSdVyQk1XIhJE6TAe&#10;RZfTvBomPShNqsZm/eG35G/39646XNZ0PirQi05XueDxQT/Yu1M6HbhNtJmnnm3yvVgs3u4RtSms&#10;Z6X2DGBG1+li2o2YMrkv/uHflz6znZ7p6DL7Gn1nzEA0WM4vWb7/x48Hw0NOPaChJnKaiXWAlgnl&#10;ZJqojV4F+o84RUgxkmz+kXYE0YkEMorS5yUGc6/DF6AwJqIfnk4R1nOdseyE/7RG0/ZwFI51/7A8&#10;Fq5RKilGH0eQranCO5kHiafDhUgAYNIG5Q5QDl57bdtn7HPfdrcrRF9JI06f4y3jANisGtvDG1Bb&#10;EUffdug77fa19owiEoHlHej3bocCV0NXm0MjblvIMJ8SI1gYo10zLMxIrLIENzClCiEqj8R6/iDo&#10;DHK1EbquWtH9T1TgwFx26FBnOAPGx1KHBllZyk9nEml6I16E/xIjNqiJO3QoIhw+19bc2gAg9/ji&#10;QkJAGso9qDpZLOm1H3cGK5j709fX152BG9VCxKTR53OemTGItdCMy+gy9vY8/3zv57qUGCPP/Y88&#10;VqtnwGG8QJRppbJ1D/+xgKHEwu5u9WOTZtcz4NHfjoXp3OQBwv0ZsFarndTGlEwL2d+093yjy+fs&#10;6up7qW9m8/svN37r5AfvmH/44ovPfONEJpWB6ASllILlh/YA3FjU7L5/fQzQ+hx3uTq8Iw9riFZE&#10;NkM2agGwaBS+CFC8EixxOk1YTi419fZ2dTUha/R4L5xugfoVzA/GMrqMVjurjU0Ghr+cnPjXiYo9&#10;3YcR9O0Fw3aLUlRKupJSLI5Y01lqvQJRFVzeBKr7ZiUIBax8Ogs5FRb0qy+oFAYh/gS94S+YNYsm&#10;Q98/ZGWRXTFGFwrxe8BnBox9me12wD9fqWSzAmNf3VURWDCiSP6Qi0KwbFIAT+yu1W5qaB5tK5ZG&#10;MTuIvAqGfPqjCcIjgXW0/Sa7g6i+qcfQjnsDaBROGUI2w/i1y5p1siZdP0UBWIurixAouHr/fvL+&#10;aoJ8rGIJaxE5DuRTdCf78yytYy3RAlYQ695pXJsFcQeiGqzyavKNvEVLVJU1hLUvLWGgM8otLo8l&#10;MFRZ3Ca3kz7tMIIOLEwbDFeJtLIBpOFqwOXQc/Kpp7/yNdbTVod7A5waZKcTQ6d7DEzuGk0OK1hP&#10;iKp/VsBSu6XqD2V7dYKr7sC8jnN7z9CNGSN1uCiVWCwHh1p3qPGKFThqjM6NKgxgoOh1T4ltreSe&#10;SO9Ah6RsEaJAGOCeOTG7MStqdTrds88+ftwNzCLzcyeaimLsIlGKKTGc6WnR2fqaXnz++Z/85I+f&#10;OnEiZnu70HOj09nVARhOs9nX4QguZS3Js+/88L2un5eXiCTUyJxpnZEaKk7njeNEIWUUnk2zSTQl&#10;D9EKjDOKZmacuMd5fV5kYTfoJeLJPamT+BgiHUCJ2Ap+FROlFsEYipQVwFg3DblQfkotD0cO3UaH&#10;ydAAgGIKg5m0oJTFgA8RfnB/2uk8Pkq0AtGg2j5jhxMMReAqOv5YJI+yQg63rk6rleNuZxTtpKhs&#10;F/Yin13fF/cPPjs3tvdoTMSeJ08BE1Q9USBV+ACvKlVGfmBQYUePB7sVD+KOVuoOi1Jqe5PW4QZp&#10;FA7FXFFQ6yA8/K/5KaSVjVUeYK2Lkhqw2nVJzaJRM2jY8KbaWBxrDow3QN9agIC7BUqrIu/kScmt&#10;ybLxLSCo9vW2x1DO9AKI4oLPbGx8dkM0zAw49Wud+h9bO2dsSkwh99nYrRuB8VYXRGYPLKctmD5I&#10;tnWyIMvJ3Mc5TjZ5PC6XIcxTWzstzoHarUEhapKPtcRaum/1Q1Sk0dqpX/7TYOX9v5v7MH/27NzZ&#10;P+h8ufGlYyf+gUj/UouS0Wa05I6c1cVQwsK141871+xpuEk0FgAnLpNPuXsCZD1Haf0KPsct0CRE&#10;GFaZKMlgV1MfNgfRhHW8q6OvyGPaM3lRt7TEyIuaPAcDb345QaZPv34/nuPchXbDNMTmbGOg3zy5&#10;LSnDDc76u0FkjAbzm7sAH63Q6hXUr6LZbDqdhfEiEFLIsYL5PpZNeHehLruo1/3uT+8nGT6L4pmh&#10;WkX0lIVqK1o3B5MGGuiT9+9Srba6ALvsr9PBwmQ8nhSiCSGa57Ly2m7V1E+ubWlUIWuwDOzqnO/e&#10;PTpCHgmso+032X60o++mq60psqg0tL9KFNZIq2lnPfdGPLqSEH6ZoImDgFggsmoBCA2riF+HQRSy&#10;LQpJeFEvUR2xxOYAiVZaohUpOJEl6inLWoGUAZOmHUQodlXgD8gZlpbUhiJ1Yt3hKhVui0sHN61O&#10;w/ZUYXuqfTpEruOQF/IHbYaAVdYkfvRbKGE/fdrhLkISIbjcAQpFvoxdmZBzmmpVI0T/xS3Nogez&#10;0agqr8DuToRV1WSSd2TrrW1/ODVJDqMXEQlaE+nwIAtZVqNP2OGYHTWZbgAdhgZ32l1MXT/vcrg4&#10;uAg630dkkEx0q/nx42efPfb8iz7f898A6vhLZ1563gCdkY3U7IbuPzadeV7XB1KKvL/0zOcv/aTg&#10;nt4eDThDIz5yZqByViwWSHhL/t0HFhgVleUJuVqtrpCHPpEU1oz9A25QTLMi8wDV6r0p6VOa3QtT&#10;bWhVp6KQyi567SWoXz1UIEUmFsugmSxWKEbQgHYIX6CkdlrJw/IXiz5Whw39YTX0+DBthkKiWKdM&#10;BK0HZ1G02FY8QEcbOUeq9Ih8AnU65HP2NbnNYF8nKksXzsCUKO+1un5s5zgzEWEp6eI2H4EOLXrl&#10;eHE/zLPmHc4JEv1EMWUSTeem0FRJrTKi3GLa7hIMQKoxQiIlheIN9auJ1mqFj3nfqW70R1R3VeSw&#10;3hV5MlxHzY2O0OlM9MKLdTEbFr2BgIeLx6lXaoG5fARBTguc3QrTkT6n2/tI5Gcv8uIx8u0Z3xlw&#10;ZR3XpUr9bxkdMw6y6fW9ClEkol8aSymj216nwzrzlmM5is0s7EsJgianIc9xu35gPODNSDzF6qPx&#10;jqIZEJtW6jn+7DG3z+fRL6eDlvRW2XL2w/wD8rFVSWc//OCDf9f5/e+/Q56szx37xvO9x1tO6HQ2&#10;X4FNW4gpLS/tt7U23AQbloY8J6tVmj0IKq8cLQtlgeEZBPoqzGWTwV7gYPX+grwd7+0+ftvXoePR&#10;ZBTTxi5i2LOWP2iufklJ8U8/fT8eNT4Vsk1DV2C+NF9UitvAlFJKIwFXfnf5x5trncvL+spW/iQY&#10;34HtvpWH1SkWvmH3F43/DZgyIH45uQC66usYocFScFiw893V+4swNUzu+Qd0lwNySp3MzuWBaw8T&#10;DORx+TpqstW/gF12gjYL7yaj8QQ0V3PR6BbZEcsyd7nVO/pRi6LEaGlP+5RdODo+Hgmso+03K2EJ&#10;a73HoEloaG+fGpoqkJWXLRC4NrG+vh5/gygs5DTAGCGkO8OhNbm4uLgAAKwkJjiDFVNAHgF1tS+h&#10;QEJdQV/sZL+RXcJq1BItYNEaFg4Ism+W8EQwX0kvBYOU334nWNkk+mp5xnF67e3b4BklGtAQ6ibX&#10;E43ut2+PvGU69VsqYHNOW0zRof1Ki6OEqYvnroCXSqPRPJE+mMMA2p0dlYSVVp3uaQv+Jk72Yiao&#10;LnEazv2qoUDtV5gpiLN1CGJQI0XoXBiUfrBLiIZ3nlIZkSoEh3qUKSL/R20eh5XcneW5skAeo6hc&#10;tZvSwa2K/luNZ878ymc+Qw6WqKN8jcceE/kwq32qyXzGfOZFfuT45319TX3mZ8xnZp73pwqp621O&#10;W8jtQ9m1HL33gDyOc3NzyeRfkgc5Sq43kZQr0JMQhNPO/hljcVZCGDtCw9XuYBicMzU8zdNhQDpE&#10;J7Gf0OoWKBV/uKDEUhsbWhABPLNpD4brPiSkWw1GIoNMzlAW1iAmQTM5EVGba0yxPBkOjdh3csEH&#10;gHWvIx0oPP0S9BghaChccjuJmgTzutlsPPPsoNICD3DBo7fv2teMmdEWBZu4MN+pxfG2cN1WjnqQ&#10;3KYUVJ3QYA9+OeBloqBKIem0DtJkjVPW7f3CZzFcz36m4X2RwQMVTa/qq3C9N0ihWdK/ILFYlnSE&#10;pgBI1Od1QK6cEvJ4rP9E5EcUsb7CQmJ1YTGR08TXXC4X9Ac7Qi2T5Mn0KR+OdTT6Lpg7fB3PNDX1&#10;PaUoI5AM9C29Xu/SDykKes4GxYxY85duWF16l6sax8pRvFwmzxFZk+ZMdqtroO369VkaCiDSBEqe&#10;BY+Lk/Nuvb6x8WXykSargfTJ5bSQLZ/dupMGF2E6e/bDs2fn/u4f//LkO7860/hyp/nZ20bj5oxt&#10;VqqJbBwkNXu9bfwaxHFXdzQabjcX/1gDPUoGdCf/5AG4r4Q5zP18kF7Y7O1qanqmCzHuQBp1d0EP&#10;DLrjCMLCT5GR4cSXtyRbrBhtoXaDYb5UKM7PzxdK8wB116X2BrjNzs7Kcuey3vgzDnzuP8Mpni26&#10;tExns1kcOM7v5HI0bxGn/O7e/ymE4fwUs53vkvf7YKCidau0nM0B6AHajFixgqnESh6YFRjISPY/&#10;Aqtd0VRZ9GLdvauRF4jAQnpYHhgNMufxbusUJZXJwEqS3C3u+FGD8EhgHW2/4fa1tKO7nagrImCm&#10;CkPgwwo1B8ZfMWk0wFlPxDGDcBEVFh0mxEnC1UT0PiQQLi4CyIGajtLgXF+KsvHBdBRf7jv4qocx&#10;QToPmMdRQpgQRO8B/DyIFvfgWjANcV0wz7wG6oqs7Tb1jTNOd6i9YJhqnwIRSL4apkJXR/rI8jn3&#10;td+WAXPH132xRdFupFKgsQCFtbfXapIvD2tgdpCNDKapz2onXSeNUjxDntw3OzkNGIs5TiYLRXln&#10;bc0t7tmKWhZlA1WPT/cPqLOKVn7gCM4j+RxtSPRQRT1MIhzWRcx6huMoT8ReW6vDsUsWquT4SVbw&#10;WzJn53JwN6a5n1v+9J0zPqMZMANmo6+xTxeLtRuOEfnUZzY3PW7u+5ycAlv7Gd/zEGAojbptAfct&#10;AEU5wSKylS3j6Dudz9pJy3kNkdxlclEOZ6vR9fnjmkjrU8yODTUTcbY2CzwosL6DPKxpiRIE6nxN&#10;rUNRQBR22LSpTIqnqTBSpM6zgsrVYfoLLfcc5hqrNaxLEW0sTIs+EdWkRGlYB2FaDUIbE/0tVWtq&#10;yDLFjYHcEf3KVSKwurqgZmd++9hgbBScdoUBu91uXTa2pFJUB9PmHA2w+cL1idSDaUQKZ5CAFgVn&#10;hEgYMSbRwGU47yW4jqwcFa7zu7AKF4mo9rQIu4XhwypdfeQwIqpoq3r3jyhR/GaQFbfA9I4Oen+k&#10;jrYnem8scMPTYPrO+vqpU3Bk1mi+o5HlXXvDNY/nFUdHf4e7pGjJM+6iNtLeaDT7Ovpg6zA/lRpz&#10;Gy84GgGratUf06bgHoObmiop+23jAx6X3UTEzb04rYtp7GTZseZyeJr3B9kcBtQwZyV4J99vbMQy&#10;7Ua947+fXfowWCHqPWuZs3yTvEoEAZZaFtxr5LNns2eXstmzlvctFkuwsbHR4bIa/9PjxxtAdqPB&#10;Ta+NArzMVI3m5AlZk9uqCvFEDooxWTAi3osC3D06V46mcxZLVqgc7wWSO4BGEYR1u6ug3UBllUF5&#10;RT6L257d1S9PYL2gSb/V3TPtLc4XiLyaL2xDDauoiyle99oHm8uda8vf+vHmjyuVO1vBirrspEYK&#10;yvPCMlYWd6N02QbAm9wDpro0K1GiqXJZ7AaSEw/IWZklg/kwKlmL5SwGXd+biwsqFh4w7wurdyHq&#10;7OsJU/SukJPzYIJPp3ftpqq9WSmisErFMpAB/ovOrx0dHY8E1tH2m27/45a+Z3sICkTgwYISFmTm&#10;tJo0uTfi8V8ustb9Itoq7wuL4MLCruF9FF7UbFmOqr297CGmIftzldXAYpupfGIWdgTCpCleVObS&#10;mNAFv4siZRR88vpG/dv9gZGh+XYD3QrYxhyyBTw31+QXfnvzLYvGaZ0Sg54CUIFi6MG6AsDDibRM&#10;g55zFNROm4FUaWWj1GSKhgiyY0SwqGZH5jQa661YRPxMFPd5CBKEpN4a655RexUtxKSAg40yg3Ky&#10;1IYUnoZOG1aJyNHmXGhA7+KwQZggi9ZKdEdjgWMWblnL981A1jSayUej+6943kDLNb4z5vdsbpuP&#10;fO3ASL33wjHtQ++Iu99tu91B5NhWJRjcigqM3Y7NpbLFUoZRyGgi6zA6na6Oh6hfRGaiqrHhx0NN&#10;yPMYMAdVFSh9UIYXghnIF62OiJeHMS3TQWGVX+5nYPNIPcOunowcVhnmIJP8tExz2B+s162AzRqp&#10;g8/hXCBzWMYMHdSkbHFwCb0mDrn7u/owqrCjGFZaUpOi6PW4HK7T1pmCRFMNKeVVjIBUpPIKkaBU&#10;W0UuSRSrLzHvFHQMkXzFEFXiLGAKyDWoSYduKXZzDtHr7Kb42XAkDRvEziAVWZJEqVbSYVs0ooo8&#10;f2SWCja/6ujyUwLpAct/3H+1ebwB+f3fWUmsmBrsdo4jClLvab3W2t/vvq0ogCjLZJSuRh9MOJiN&#10;F8zmM0+Jo/1G34ULbxldduvp3hoPWC6i9PmYoZTabwv0e67dNHHVHI10z9l3q+S/DtxoPheh5jQJ&#10;7+KNi7MPw1qdruXZ7t6OxtNcJQqlmqwFXZvkZfIgR3YglnTWks+TJy4ATSxQ934ASKt0cGnptH7G&#10;+Zax0Td9ET1isM7RFZo9DW9qohzRWDlNLp0QVmTsB6IVMoegLxBwaUvcIqS7+pq6ICfnFwDB6u3t&#10;6pvfIEsl6IPRChZ5DoZuVr/EYZmnX5Cjju7QENkKRGLNz380P18q6oo6JXV1c22zU18hb8uVyged&#10;y3eC6hgh233ieyWteqjUQWtKqoc7js4kz9HyeJbWyJm/FbQV+U9Z6O1DZFASNJbaWiTvQiKJZqz7&#10;d6MPkvdzd/L5LbJT3jKZrA2uQCkTg/FBMCEWlVk3t3o0QXgksI6233xncCrdVAR1ZZgqoIyZ8nqb&#10;m8ev/dMbUcgTTKyqOCwYIcS5Fsqto6O/9+/fvU9kFuwRGYZhJ0sD99JLO0uqOWsJu4JEN1WAKIoi&#10;C70HuFsJblbguyClNIDrqrLsAFi2090+tD3UDmW19ukCTD6HekD99Vuri7/N6rVg7IkBZzQFrGmy&#10;S86IqdFWE9FK1ZyG5gJB7Q5WmhYWNZhNRw+HCrNluarhyHpbjqY5k8y5AoawdJFHocSLESqaoL5T&#10;k1S4JA3Jxcl2GuhMJYnIoE48z1LcsGfyasBp1VdBX2GmmYBCC5zMZfCvpmfMYLIhGoroqmNhUdvS&#10;j6Ev5sYzOsN0yHjG6IOClW+m96H24uzYVXfgltcw3e90QpMhDa0XZtihrSAByUPJcqfD49C7+TAP&#10;IkZkuSe03ibxNPJE5Gv8p/ynDx8+1sU2HvLSvnhQkyQtsuHhoA9tI7g/sSpSq1eopMNSlaSKJ6hH&#10;Ya3nEGtwOG7HcFf16BwK2qr7nBhHCxWWxGoqYcp3xajFcOSS4g31O1udzrfNBnBgZcSSbcDhcQ24&#10;bakIS6+OSDWAMKBoAjGFBTC85YjCQhmJOHoIwKHmKrXQxK6GRJulNTbZR9VQ5EkYFnXo+wdplU2k&#10;vq66T5x8vTTIphSpMQ8FGJN5GJ8dZvAGPysEiipuNSz6r++1XTE1kG14YsLEmVwNRO/LJk//eHNz&#10;a/N5QwpLqbFUtw94XyDAgYZ2QjRcaPT5LviMDrvV6sTVAN5IvmTYfvRXo95mYMQ3yMBd+uscZARy&#10;rwzccI/CMyCsxjnzF/mUrtTjdPj0Dn1ncI7oKCKuQP4QIVW5B+x1SLixYDM9a1kgAosc+VF6zaWX&#10;K1lLmVt7y6h3ve1UwuIkxGvyKZHf9467TFWOqH2yyskl4nKuTMdoo+Vc7kFUHamNzlneTz/T19Tb&#10;200U1vcQg+VuymAQIZqwcGQuJnrtpviXKSh+FOX6QwavN2QozJdaoDUwXyQSqyVTMtg6vtWoX7vT&#10;GcSBwgrNJiTK6E6F+iVAYeFSE+4PCzqzYHeaPYt3WRqYehZLHCLHLGC+QmW1RT4+pDvULB2kFIT3&#10;6QfZTf8F5WeBb/7+XUYpXUhGt/IVCM3Ic3ay9XuVGAqslFarZCTtW+tHDcIjgXW0fRk2rNzp9nnD&#10;0NRU+7aBOjNBxbROnCpr1nMrp7Btv5oEht2qsLjKItnv309QI9bKoiAskoN5donIirNgvyL7CCI5&#10;gkRp/Txdn6NLL+WD70JLsLJZwcpVnvqugvlNIF1BbQvk1XKnw9Vp1RsbHf1dt23kmpDrA8LPi+Iv&#10;ZJvusXX3W3Mv/FYXVzuObh2Y3HGMMManDIbb/SZNVJbJh+ZweDD3hQHC7BODhXaTyc5pqvK6bOKs&#10;N7bPEW1xESsc1J8DYgmDkKkHS6xRqxXUYoCCxezSIl+TWGdLoXBPwFyTw+L5wIBVLxNRBRNHsEOF&#10;/OwEWJqjOW73NDlcNqJtvanPXZyKtQyhx8rc4TPrpIJt4IyZFiwaX/xkUstntr17zV6yBVqtRC7m&#10;Id4QlVUCAUrgCiE3MS5ErS6HY8ahg6M3mKmoe11ijK59UDOfDH4C7+/98XPvwdt7n1z6pIbiSmJc&#10;LPKZT83ymPtLiQYsc0+sI7Hqqc+RQRUjeoi8QgnxRPwgo97jICY58ZnqyKpXh/B/0V4fuoNmUb5i&#10;1M/k354/f7553GkrzkqK8sjgvnbtWuv5R59F1PQiWj1k5jHgT+DVlGjFCr9ImRKrajGfO5N2fgZU&#10;B3dWuI5eZawz/LcRWmnDmy/RaxnmYyqswy8e2viZHUtUE3PC9chHNS6HXj67WEk1i6Hb/Fxb67Wb&#10;9gbTzQaribMTsWW6+UprwHv9uvJfR8diKXxMUu5G8N/RN7Pv2Y0u8plocPNbDpd1RolAKVAS+flU&#10;qjDKx2LimPfGDU/D5apmJVeVySqiweUZGCgc4NQGhjeTT7yfL9xy3iDPF33nbnpujmgFAWc+oqw2&#10;ugAK/h6g5UF7LZG9CJEaZy3QQExjzOdmOqh/q8N5qxjBOCKijPlUbbJtnCxacrncjhyNy3IOpgfh&#10;+Vm+l4ORujKr8ZBLSYMBC91XvcePd3cThdWCOYTAGIH1kjajaEc9po+/1J3K64u7ZmAiDw1tz88X&#10;2ufbCwWlVCgUlZZRm8uqHzB22Lm1PFlc5k/ewajC/MkKKKyldN2qTpO2IIcLfa0gvB6kH9DaONT9&#10;ojk5vcWqVnlKuwFfO8iqOWEOZxkAqnUXilcLyQT5el+lwMeTgga8GWAkkHft5NkQUoi8alGgQZhR&#10;ZrUd8pG+OhJYR9uXUsJaTPsAhtVOREwIBdYQFLE8w+v/9/pKfGXlFEDcV/HFSRQW1rMguR2GXBKL&#10;EIuF7xixmj/MFsxjLWtpB0gsXDr98+wOhYcGYeGGL+0g+WmeZp5izPNScG35tN7o7DCST26i+Nqx&#10;X0muzZCXiCvyftsW6nEbTb/8Lb/27+t9x3RKLIV4xBSvneo33TSt5ORcPMdphLrNPUcTctAykc49&#10;CWvgZCgXDO9ouMtrzu3rB3TAHzUJrvJrIhqma1jfiEhqGg4RWSJzUsOsfyrMihKY3kfxSOQMseaA&#10;a3NGTpTjuXhyMQ48ayKwkCVJ9NWutRGCeTs6fH19nxumC/wUWUE3QtfQ98xDMRUyoqHd5zQbj89q&#10;oTSwv7+f2g55bR7PTaxYAWgIx8TIPrkcp0neuWjFanVY16xFkAQKH6Gmaql2ANQucZDoqn9477nf&#10;+eEPfvCDd/7g+3/w/e+/86sf/M9/9mfvfUK2h2HGOJitkU86rTbM87W64QqPnzwVJzXpkD0AKmKQ&#10;WbhpdE6EigiamCOGD/uKdQ7UYV4Mi/cL+/0UdgD+tU8ZHFSigNdw5GB/bPRvvUUYHhBTxWnv3t7+&#10;dRaMyCBl9I063tXwH389IjASK1J/PqXUs9FBKUxnGlXc/RN1rfpG60xYv5QY3AqgBrRYRUWnH6ti&#10;zI8FlAZQnDi4GDn0nzFHPDPDsydOHe0RDl/fa+snsmqtocHOcQ3XPK3N56cL2FUM/1UJ+raR1zJu&#10;8mTxGc9cQNO/+Y83wKAH0dg+o8PqyMD/BDdVKpVSUpOKkhLHzrfeBDvURNVEjtIuh+cVxzTRzYiY&#10;pVmZUql7uuNGv9vp0FeiczQqXLinNp4ThxoLiq8492ZJp8/OEWVxDxpcQlYQloNpC0d2CtO8H0AP&#10;oqSQp6r0WfOVhrUJoJXnch9r5BW0ucdp7Dp9Kd4j73PQIux9pre3txss7kRhdbn7CrMxIGFBP0yr&#10;VYqlWGysdTfxJe9WX/+flkdCNq8yD7OEhSGyXy3Ng9jKKIZbrpGrt8myaHNZT/aGJ+8E75Ad4ckg&#10;K2aho0LGmFOyH3mAQVvYHVS7gkBkSOfriAf4BBk82axFvTffTwrvL2A8dAKCc+7CEjnJKlfJBaCT&#10;RlVRJu+S5Z8pACtIqGDFFJ12NuNMH+mrI4F1tH1Ziy2ur72diJghw1TIZphq94KVfHx8Ihcv59Zz&#10;K/FfQhXrPibj0AjRRPxUfBXJo+jDwoUSdpA+JC93DlDsS3R2EMijFTBa/ZyWsWBikFIakK5X4TZ/&#10;lg526jut9mWXw6p36Ika6HL3dw+Vtovz0BXcbimRdZ/BO317OmTr6nO67BMv/La9ARqHsYfufy5q&#10;Me3Z2/+Kqaohd41GQ/foKKnSKqEhrSY7U9xfLm2SZYAcyCbrzRuj1w9oO4aXaCpOjdHbUTqxSBhs&#10;BdZ4RiOnIEmRHopVymgYCaTkYFcYCXispzkNuTLA54Z59QSRWW8Ii0I5bara174FMb7mjr7bzbp9&#10;SbFNFQ1EbxFZ9e3H/JjXCIEnxgtm3wXz44fksBW7qOXFWHHU6wyMN2hyMPSOFvdEPA6ZkyCHyQ2S&#10;9a41u9V6SwuH7phII1l4TEb0D37y+M9++MMf/Krx350V/uLr/+vvvf+Pf3f2H//yT/78T/7k+7/6&#10;/eeee++9jU8+/fThw0vIedfFyJGOZ8xUCfttNdqQoyIlrMYODgKdk9zoT0HCDDLvEuWXo/AYxK6h&#10;CjzAuhBrMeI8XviAhf2FkYfPwPk16oDHshYwQyMHInmA+VkYZgTIFvXcs8FHcGHVKNCJNeXqEI3X&#10;/GDRhzYm1TdSjdnaUSFJWNVD5r0Yrhew0IlPLVwRTLZBAUnra7SWJVK6mKqxaHsRYanMrS/SKUZW&#10;lsP/Ej6MembmK7W/CFpn8Hpb4IrHc6W1ddzTGmjb2+f3sYYqhZUSkkr5Y89ATBK0CM9AjfPY86i0&#10;yPcXLgzo+4AJS0WpJE4SjVWMEfkUGB9pbm0gTzSPx+Fy3HDa9v2QkYNPWLjpo841Y7/b3aFfjjIr&#10;H3mOllV1RRlaSYg1hvrr30ACTDSLIkyA/jR+guG6uajD6ezZQLWbMuhE8sRRvAFPw45moqoBZAr0&#10;KSF+EJAN2H68x16ZC2kWRNjdi5iG3j53kdduxChpVJvJ6GKKtuTQrH75O9a1jm6Dt0R0FdmFDRkM&#10;pSJY3kdbMh9d7bL19+mNu1Z9JU/evgki6yTZM56ki0+yJpVlXK3SjIwHaRoJzTytD56QV/UtawF5&#10;BWAVcn++n1zAfTKGPsMouJpXSH60QJbDC+U0dcPnuY93yWV5itpYBqv0sZQ20/KLo/rVkcA62r60&#10;7YWc9XjBYJhunwoZpkMAnTJMe+EA+8Z67o1y/BQOEa6qM4Pwoj0VT6xiQwrzCclvBQBkkZdvFtt9&#10;KKWyRGXR1ddSMEv9WejFIvuGJTo1o3e4rPa8qVM/4Bxw6Qf633J3dN0eCRlKox9tf1QaKpAd0zZZ&#10;+kGb0BYI2dwOO7eTeP237r1cc/UBNCeWSmm1F4HCN7bXajUNT2g0GlnDhnxowvUXOKPqV5l7l+zC&#10;dnK5tZszA0N+8SKEzEKxKAwtwBqtbqhjatiJwvk7SlXCuDtgN9VY+ydMUU4U4ADHbeVqwOOw2k0a&#10;eWc9CsepckKI56K5eKKsmeBgs+sdDqPPkJoukmOigfe3U2qD+dmHF0edjb4LWMUyNj43C6BtOlCf&#10;Eve8/TdaXRNlmrwhwOO4xVV2gyfT6crWlrH/FZfdl7kEhbiMls4HasUaUVfv/f4Pf/Wrd955+Vcv&#10;f5AXMKVWmLNYzkYtZ89a/vzDk++c+dUPjx979vjzz+lmH87qHj+eBVkHvi1ypzBWlkhrN7xYnyP0&#10;h4FnOoiqBr3hlw4N3f4vwBku0c4hL0XYJB5ruqmjfmGpjprCYlctzON9HOY/lR5iI3YDTFXSLF/z&#10;s/YjqqiapILZqYLDn9PxwCf89PRS4LwsBlCd4+PR78/z2D+UDjELdaQsueJqniCcuOQPq/OOIjVb&#10;4bMiQgch0AnPcKasQIa+s0iE0Ufr/AZJdaiRC58Uw7PnxtrOE3HVNta2NxY50GINDy7j0SQUDCPt&#10;PnhqGM+ADcv87b7/cJwIcZiOuOA7Y3Q6+3VANqvRuVHYFEVJpc7tBQIj/S7ONOAh8qrfdhARRS2b&#10;nCSPg2JwA67dtxmlSgoLLHHBopaw4vjTrS1yIpGoTqwIiaglie4hqJ4KMKL4vmDJkj9INxrfdsek&#10;GOBtUwBqymhHA60NXLVKFjsaWSYyS4hb5gSkYEEDkpyAQpiQb4KsZ3Bhgbzq7e3ry8CTjocwwpQO&#10;MrAyqSHTV5AI8XRyS//d41RXtbe3F7dLZNHYMjpfKirKttv9lnO50wgVrHzwTh7lFSRCcxhzDysZ&#10;CrGhsfdMUAW3KL25EryjcpxRXZ1NW9S7c46iZN9nGYa0L4jWAdYehAbhHOyN4TIq9qpdTt8MaTMY&#10;BqZkMrFih5U70ldHAuto+/J2BHejjm5oxqEBa2q7AMhRw/j4m5r13Klc7hRw3MkyiGVj3YdYhjjR&#10;WovCIgZbxSGVcDF5SgC4u2ABvubZpbMs+2ZLHStEhZWFsWS6X0gvNf4HQEL0u/tbAyPNI7cCNnIN&#10;yM6nRLbiNhFX7VPtgOUC5/10yNavt3MT8i//DUZbcgNdSGfA0GSyxNOlzr9iNVWrw5q/rspUSx16&#10;sco0NUgluO9E06ZqmmifnOZdu/VW2z5EyIh8TBFZbwr9RzVG6xTVnBysltC0GLKqFNWqBDW51wta&#10;6HMX2wLXGlwN9svpMs2YE4TFeDkZ12iItpJN1QnOarfrrR0XtSPabcjHwUExsjU+/0lKNDhQbHV0&#10;GGf6QAVAdwf13+zkq7fGWxsmNKZc2YL9z2D6zs8qJ9eCwd386QHPjHXG60e+USqjBe1Ajqt+/x//&#10;8OU/+ObJb548+c0Pz1rQYksPqgA9tMzNCe//5Z9+f/NlH7k0Y9OJxyeee/YnGzpyAzdoICGDoqtd&#10;UOZZB00ltoiqjR0rVihpngSY+9UmmV9VQFDiiTAnOE3ziajAKFCnETpMCDpuNpYKw1AiIEMl7QY1&#10;WanWc2agpxccjlyiV4kc5dUUa/zXfsoWPVDTGKUvWNmhWiliMB9C6RHspfr4wyrCKlxPba4TxaDl&#10;p04rUikk1Z5IJnwCFQFYe/8XhizrjVJm2gqLKWjcRa7vtXkfRa5/9tk+ZAgAJkxEdBmce7DbCIar&#10;M6ixOsxNJ5rA8Q4QD6KyzO6+6Q2A0YsYjgTlytSjVCpWmwzdcgY8rhmrw+Vw9aWkFM/XUAnCOVO2&#10;jr4+n68zaCmXk3V9BW1sADuwGdVk8kHuLjnu5z5+EIW88gQG5AkL8UQ8HmfRARbBwukdRvftqdik&#10;+GkkFnsc07W0hAKt9gY7l5aHiciqakBhzFkoeXTuHjNBCnd6m5rA396NLqzeLncvlE21tEGo3YA6&#10;VurRjepXgS1/IW03dtm6ptvn573tBYPXUJgfxZYh7OJGOvSdbr1+GVyp+J4HH1YluHnnZIW2C7n8&#10;Fp0KtOSplR1MqxUmqtLMd5VfIi81YY4JVvIiWxBod5BKrLtq2M5qIoksrNV4NI4VsMrPyD/n7HZ5&#10;LZQCNgP40cg9Y5jZOdJXRwLraPsyFdb9tK9nyNAOTbniR0WQWgVDc/OVCaIL1nPrcbCzL0KxisYQ&#10;JuJlaA1ieigUs5JYzDoFe81FgdalQWhBnQpK3vm6vIpC/YpqrGAweOEbJ0aLpdHRj1owsWt7m6zs&#10;dJCNWoSJm/liAcEMXqCMdvmMVm7CJP/o32J0uGzs5pHjDmmE8DWz3d8AebPDExyQRtOWNLd+6LlK&#10;UzgD7RUuRSfIAluW5Zv2tVcC2/vQNamBSQXLV8g2qFGMZoRZrvCoJ9IQOpEmQdM5OJF2pfB4iZAs&#10;isKqXd8bf4UoLI2QKMejCTDNxU/FVzTDwzIncyY7Z3LpicC6/dr8dCSjzPKxYn9jo/mM70zj8YcX&#10;U4/cb/uAlNXRMdMHDaAUqCty9LnI85OvBgLjrdcaJlYSAozU/+mH6eVKcHlzeTNtBcuzDfUVkB+h&#10;7hWZ/eST/9z0oeUs2SxzguV9mkQL6FM6fiiw2UrLX0bJxc/4nOa3fS/pOz//vLjxcEMLB2yJl1Tl&#10;IapGcP+hqYoOE1InFsO9X4JKziBjSR3CD+r/RlVAh2b5uksc7lZUcZDoItYTqlFbisA+pRgpaAmS&#10;x+agDgWNoDIWUZIw4zx5ZC6xbBo/00sipXqJbJqRXN9Z3n+JgmFRH1MiAz7qrNwkHV5fAFtE6nE3&#10;eEHwZ6Kq5CIqfcsfOQRnMRK8pNavWPcwoso4gHJtXBQPItevD2IzF+1MyHsXY4/wcl7rdnSYfRd8&#10;UMdymn0vxdyNQPBw0hJnX19TzP+E9wzrrSkwYv1twNHqdlkHBk47RiPYDWXPXj7T7Wt8+YPNPHDV&#10;iQSI30vSgdQFYBcvwJ4ksQBfFv/Ple9MaDRyPBlPCNxwTljI5RJEYEHHG+sv0S2OvLBOOzwzoRR4&#10;9gu3T+hadEVdKDDQ6pGrMlddj8vD34GWYnTOIuAQIZFa94CMVfkFhD2Dv7279/gvIIswBjFNRGFd&#10;1G6Auie64iAgv/BV7Du+lo4G13zdsHBtb/dOh+aLxcI2gBuIxhoN9Ttsy5unO9eW2SQh2Tl+UKmQ&#10;777JBgxxPLAsEL0I2Hc40xbktaapxgriG1nIJJML7wOKbAHdbIDWf19NiCa/onUrCNZZTUYTybhQ&#10;Rm0GWu7jKrdm4gJaPhOjZPsY/9GR/+pIYB1tX7LA+n+/tunrobCpqW4v0TVThinD1cC19X+qalbW&#10;48Iq699juRkOmSC4iNyKYwApjqsssF8RISZAVCEuOy2WcnYrSC2ZUNFBO/vy5hoHe4/T7/zOicJT&#10;hWJLsUXR6XSlQhFOFEu6UrEI32D6NOyaertvmTiT/MLX/m1e+XGXbwMMCplUjKcYrNTelTcvV6sm&#10;DaJGo+WoDKnPZVq3QiJWVo0nlCcm5AnOxFmhfAVJJkTDIDeKV4+eDMaAlqJL4VSNRiPXQ5/F2TAO&#10;FvJhyjegedDwixoaikT+oO3aNZd9PSnIE+vrK9/5zsr6ukyOODsyuWC73bTGcSarY/u12yVJK2pj&#10;xW03QrGMM89/wmv3beQY2tjoO9Nh9MXgElBfgc66yE+2eZsDra+Qf6GJ7gQ/XPowu5TnKtya3epy&#10;zFhvpRC5wGtTPDlKicd+8IPfednyjwI2f5LwmRwW4wswf4iohzKO4WdhOR69c3YpvfmtGb1ez5lm&#10;rL3v6d7bAMASz6p6KspeFUVPAMtxKtAviiIVVfXuYHjQ/wTpAO1K1H6E0X6XGLWAFQkxlVCs9+cO&#10;swHp48GDHStMreoQVV0Ta3WxQvHtkXBdAULWtJ+RukRmN2elSAlhWxHkUUErlYgvJSZJ9PEOq729&#10;iCgdwuhpX5BpSgZFpWQtLE4diCyDR6L/FySVX6Voiarpn0LupSdYWRJLuuT5GK2NIvljEsKTRTrM&#10;SSciB1/t6HjrjO8C9AjJU+SZx1POC8hIg6jGC2anT0edYQeUsIVZOIrC8xtKoN/R0Nrv7B9Fdjsb&#10;dpViPV0djg/yeej5WZ6wtcO+YRWGXVfIc/W/TVS53TUTbvL6Si4HGeqJ6McaqF8RZSBAckASsFBR&#10;i2VN73DryFMlFbrRdaIllmkxdHtHGiaql6syZK8Pa+ICEXJxpDTcg8oredLNVb7X1dcE9atuzHqG&#10;FuEGQ2BpMZEwo2sxeD7++ley8/jRf4nmT7t7QmRP5iW7s2JhCPZr2+SjWCh5R6Yda7uVn/3uj5d/&#10;RhYup5c3P/jgg9ObJ4mUOrn5wc9AXwGyAZE2queKdgCWLBDVnc9jkHMSTFfQjgcHO8gsVrO6D9+S&#10;HfRPoTeIDYhELkHOBP9yq/LfK/ndXc60a7rxSIv29gzs4rRdR/6rI4F1tH3pEqtcaXoWBZZhun1o&#10;2jCEWIRx04Tmjdz6qXjuFAipeHL1fhL7gpBLCJMpAqboUNl1H39MfrS4yAr7KL7KWZZBSLMJo1ki&#10;sEBhBU9ubv7qh0/Ng74in1pK5ATZlKKuNA9ehQJQ2w2Gdltfn9G6xlVXfvRvBb57d6BDpwAlBnzu&#10;WMFS9q4M26sykVcTGiKvojIHLUILpVI84b+yEH1VNV3m5Msm68hoRCIHNCJckF6FByLqqQljoAgd&#10;Kowp7GhPoeE1/CG2mKD4UaP0prCaHYODWvzB3rjLZTJFcyYwhk1MTAxzVY7T7HBEZZEF6prJ2h96&#10;NaK4wYYjFg0Zt9F3AcbwTzy8KCq3Gn0+6At1GGd0D0UtjTShKpDn/2ivud9zzXMN8Ely9AHHren1&#10;DofVetp+s7+EyXLkmE3uEEmyvXP2z3+PPNqWub9DAI9QxkxhKEHEy8LqgoBD8wA7skQF4YFFsKTX&#10;lq3WGZeVHDMbfT0bsw9nH6qJOVh+YV5wSUTDEdaq1MHA2mH9hsZhi+Ev4qSwBnZAc6bBuoVBjlg3&#10;4nmEWamzdpSdr7qf1K6dOMuiFDH2BopcyIOIMOEgHrb3mLzzR+jVZZCECLDsaQcRHqZZJK7C/RqL&#10;oadOpTvQi+bDLAX6MORHpMWwg/Ah8gqvCdY84VkRllTmlQpopWgIv4p/R8LHYbtQpCnQwLWlcCqR&#10;+fzhMrAchyJyr+NCBwQrAQfL6PudjckOo/kMjJgakT7qKA7yEtbWauAkg8ofDBQC6qoUmt5raxvb&#10;J78XwS5Ibq3/wOB821EhLwnsBDLRTa1YC5rhYZRU1WG7SZZ31zj45ib5+FjekmVNPKeprsc5Dazr&#10;8HkExRnyp/m1044+Zx/wIQwZnVY3P9Vy4L3RcHPXJGuqsMksNAdsWEB0t/wf0Wj+exD2bOvu7v7e&#10;8eNdvV0dvhZohkG9ZoMG7yluhz33wlez93h9/Ttpa0ePYRqWij3zHxW6DYZXwVUKgD+Dt8utD1aW&#10;X+4k2/LpzuXODzY/2MyfrJyskHdo4+Urd4LfhEJVfimPS1SkK5xNLq7niOrMorxaSP6zjdxhKE3Z&#10;d5i4k8TUs2QyR8tXlXyerL24HXuzooth1GpKeaQ1WI/01ZHAOtq+9G01aOymFaxCEZgIBYPNFmpu&#10;bbis0ayvE8GEKKzkakJAo/siZBQmIDRncRHnC+/jnIqA30MToLwoxOOQFA271SzdOTAwcaWyyYHD&#10;IFg5/XLjD0/oWhQd1q2KSkuLrtSCBazt4tB24diUoae3b+b0GifLE/f/7bjCuYGOIuyBsIyu5WNE&#10;bO2Nm+ycrCGHgRxM13HcF2ztDItlsViqJiC4VzXvumziIPqbRAyNoX4cmnnDjqI1WrqJhWk6Dsuf&#10;qbHiQxj+mPYI8YAp1dC2hLIrvH+eSCATuSDTMIxcV+UJeUfWyB/LHCQfco6h/euR6zZDRCvy2tB0&#10;ixvmwsxm83MPeckw09jnM0LHzmiMPeRjIn8or8i/nhx79Wpz85Ur1/6Ha9cart1wOp19bo915hXH&#10;re39jE6JgR9eGxMld/Z9APBYYOLwfVaqSMLoYZy2CFUnjQDmY4AVQThKNFexnrburqXXZt7uatf9&#10;59jjh6xspzqRqIQZPMQ9oXyq0Xk5moVTw/YZredEVEMTVm0gnofi2pmTS00ElBgdS1LBWKKqQlSB&#10;hXc/BVdhQiSWDiMsYZFWiej/ovAFtRgl0ZafegZyJR/WeCVGM/lgrCHiF1Na6vBi8FEpfJigGK7z&#10;G9SRxzrsiokkjDKU2HikxFS2WjILs5vP/hBRDX7K25JYu5MOSFBMKjCl6CcUSqAnB0VA+IM/z3yB&#10;fPxHvtblNCNnlHycuWB0GDZmkd1PifI1rMyNKSlxUgwfTBbd02DQIvfbAdI2/FMdjs41iMS7J0Bw&#10;qQYQtcBoE3LV4Tft5BlrahgGnUXWATJHJFZ1AkTXMDyJOdNuVXPZlMPsRCLVQa0vkKdNOc11znAz&#10;mUGtktK16E4U5snOyhu44TJpckRjaaq0pCzQwQxLdC53zyKkIeqZyKvu48e7e4nAGjBC2PMGzcmJ&#10;QTFLcbu46FcksJ5+PV7NRWc6bkMVK2QzhEIGr8GA4apPDRHF1T7itBK18wFRV5Xf7fzZ5genK/nN&#10;D5YrAF4gC9LKN/N3Tm4x3xWjMyxlLQsrMKtNC1hUPKnbAvsJud8W0IF1N5E4lF3kZBSnB7EgtrZF&#10;FmDuyYyiIGI09ijT4jgKyDkSWEfbV7DQktN9BsP09P/H3vvHtpGeeZ7qKtqkuk1DoigKtCRKJCRG&#10;LegHJUE5SIGlRHbidpBYSuw4PY3ZsaHu9ATpQa/74POMz4dZO7iZW0/F1e1JpYgMuWR1UYCnilqK&#10;qwZDEi6JEi3THWUUSx5Z9PR0C7c7GUzbuMEdGsHM7A4We+/zPG9RDu7+bTt/qGzL+k2yWKz3W8/z&#10;fT5fMD7lLwHXk50P3mhouhCEabm4HD8SP8IuluIy9gZlpqPAl4UZhUtrcIW0BCxK6BEyubXG3iSw&#10;fUgrrR9SnHOjWMhaBRMBBuMc3th4550//GraanRA3Yq9zNl/hSLTWIVC0efOd3Tc8AQqFWHlzNLJ&#10;5xjbcEi42QXtQegOioYE88yO6RkvEy9bdffq7mWiy1sPctGM36ZgQSgaT8/B1SLo/akQvjQNc3Yw&#10;aodIpSrni/MmFY8hrGoqgSc5Z4CwABonNYHzp6YA8EelKjR3JCkyPQTJbG8GvVum1/uJV9i6Vwfa&#10;iukswXk1MB55pD1Z6LVULfa+OOWe+l1gHI0N1n9p21DcV7A4UT/YEqp//7x4zpZWmCYN1Ynd6ebT&#10;Qw0zMzNDQw0D17o9Rz3hwMgb0w93JMMCHBH7Hl3/g4mX0WYVlxeXSFHVGkJLqLLicV67QI4EDOnj&#10;7lpm/wmVALuQDrS+1NX14rpERn7NrsuoSg3XrqjbBO3Ua43AWkafTW3nNnYcOFQxyZFDTTn+3J4K&#10;1O36U1Xfk1UwNkh6R6cml14rJOI7JK+oLISjdFV66uCbd6nnyDt8XN8gaEIzzumUZojjDYY0K+E7&#10;+t7jotpTjZOlqnasD8+0hoYfV4cI/LIR9jqXaE+JQ4Wn69Rs8FRaq9q/G41T6HfDu72XHw0da21S&#10;6z4LDCyIyTnb4vm3kuZubRkbA5PemAe6yp0ShQHpEZXGFgGtHjPgYWlW/lIBlSQmkWup1Pi1bhfw&#10;7diz/0E8g9nEHwDvow4uAuDPMef162f+hWmtY2euO9nH169f956BOB/2vsAO46D3zEodnUMScZkj&#10;b81A283uopq20o7GxoV8odjl1k40v57LBYW6HLDkV+7BUfYBYrDmMTzH/20kjILF/fd6DnS0e3rF&#10;FLYHY/TXihmb/Tnz5Od2AonXyXLFM9La3nHj+HgnO68ODAwwbQXx9Z0v+Mbd40P9NzeypXLpbttd&#10;trWVNw7TFWip9HVIhL4/Onp4lNNETdPvn2ACC/7HbjwWpm4n12wRJWP5Cstac8m123Nz4J4F/BV7&#10;GYLSit43sxvwy8xStrIhBPpPiXkRDBDgcD/VntxfCvcF1v72OWwn64Y7mKgC49Mmz8xx5weGmq6u&#10;3MsI0SOZI3EQVnzalzveE8QdBZQ7W0qZuoJrpKWlxOLSIq6t8GqHFTe5PD86Cik4HNWA1PYsO29s&#10;vDP2nfehhNVYZCqrsbFoFYoLjY2FxnxfX+vNQFDwCnV/evKt55qKdejBzQ7RiuEQISqKWCxW/NYZ&#10;YFvVLd/L3YtHha3lDPivMtzcPr+1RYDRoHdFCAeFwJUBbRu6e7OSRhUshY+wUdWCRglxBawiqEG3&#10;R9cUMmjtdZSIGIWL+3ZaUTHxRXm829z/pvcqrEgC06Ne4cyZM9Byqbt3JhC+Nm5omtXVlWfq7cYr&#10;H6e7Ot7rhqg5FFii5mYCqxV6hB7Xi9sWAAu4GgBVABOF2qOF9uOdxzt7R473dne/Hg41vV0UH8IA&#10;GSQparPphYXPQux5NrPLt7iAqqmrBBWx4pkMMo9gEhUWSihsQjS1LGeiCdkMBpjGcg32dbyw0GjB&#10;+l/ljbG9vD7eOeN+7vO1icAqT4m21dhevA5ZzbHZVkXfEyFGdbJm4U6EOiEAsM7V9FaNKnVe0TjS&#10;CnVWBLK3ccaR4iB1vRbVjDYqSalB3JUaboFHeWM9EitiGqQVI+Rc0+zSlWqTvmpTi6he1BqBIgKK&#10;CJ90rsYV+qxqy6iI3a7kSC+75KXa3jX45GNFeRptqiD2g4sw0IHs/u1Wpe+lPYBk8JwFvH9L/Zc0&#10;qbHb0wI2LGwbelrbYzBBCNMIOt0gQL4MgzreVXZ/aVaS/ULD1zjS2j1smvdNon+iL4qdH+pWVqAd&#10;eN3r/Fb4gvPC92f+20xDw//SABz906dPX2saafoW01nsUPY+EEBp4TkEZ5gJSnprWXD9uNcCfBXb&#10;4NSRFrfV5iZn4MGZFaawct5jdcQW+QCYnD83zQ9utfQgAauDcO6fdR9ISTBEuM67/lbaYFcoKyc/&#10;vzPIWyfleE5w/e6N3qHxzs5L7Czrnmrv7eicGu9r7XDni6d2NjuvhMNBM/uVdw/fLb82/O5oafTd&#10;0t2PSqOj74K4YoKo9HV2deq/NWHieOBaHN3/czhnlFhMYLkqWStl4bgg01fsbyKaIT9WTv6FnLgt&#10;C0xZocC6XxJKlcrIppR2EOWPic2OzH4A4b7A2t8+l7NAnRl6gacqLzBx5VtgAuvipZnwm1uQ4Q6w&#10;hrUlauQTtg557qCx2CeWlrD6vIjOd3ibWJI5OxgogjhUSGHOEwDIMrMC5hFmR0d/MvY7DqsIE0GF&#10;fCO7LLUaC1Nd7h7PsODdEoS6k1947q/4Q4HwAXAorBswdiSJoLB++f1juZyQuZc5k6u7BzFo0Sgl&#10;MKLxyswwhbUcrTwwAZQQuDpSJG45yBWiVdaS7PRHNSYBjyGUJPiWKsEqgfyEli2Ek3LLFn63cbHj&#10;xnqkig0eSXs0cMHrrHgD2CH0BgPO1y84nWGn88rI0MAj1XjYOz4LfhlPy4t/7j4Oc2IAvjq4HYup&#10;vzyKnG6mslyvsLsnSthTgxF7jYpZhlQ13ujsfPtad2+359rRoYFTFtswbi5mGMapSx2/u8qeXn/U&#10;f8vPxFXcj8oJIdJMX7GV9V78HhNY1CgEwge2fWSSVzkhmpSXzQdCtBJ0tbbe8BUc7DSvA3tUU2zN&#10;ULO5c7mA7nYFjVl75ve9JMLJmpWJVKxNNrBnB8EhJCncygZ7+KLDxhrYnKvIJK91UaMWOl/2D+i2&#10;MAGEqRKp6ppNZsDIaoqXVsnopCu1CVCKydGwn4mByfqesT5iE+EVG+611xhkmgWSDpWqZOhEdEdl&#10;tst/WK+Z5e2fquqqoj6NBovQN2h2zZSX8BTlPPxaNPxLGIip6+cXEOCBEPeWMU9eN8TeetJWwG/w&#10;tPYVzkk8GYgdpZJtYsOcJ1WFSQw4wEE/zoruEU+oJGAqMfEDlheTcuYT8F0FL8xcuNBwurm5eefE&#10;iROXT1yePoHb7vT09M5O8+mhfq8z6M3VHWMHc10c/dmLCXBns99wKxkthfpuNIrpWKMjbTnS7E8s&#10;9WRn5PXKSg4SE4Rjx3JM43/wc6RhzZvsDrRgCGEX1LAOvNLR/l6nJFHxSoqlRctiEkvb6f8cBdb/&#10;OHTof/x+XWar3N1+gAksPMduuttvdPrcI61un7tQtAztYXPzpe6j3S6hVPpKOTv69dLh0kflw+9m&#10;DzORRQCH+Vt+PxSmbs+Rp2rtNmbCsl2TeLpHuLbXLVyDfGd2nTMHQHecGJCRkQP9A+E+nJv6N+HU&#10;Bo5/qzFtdVT2DVj7Amt/+5yahPFlj28TzZgAxPJt+nyb+fzpoSbvmS2MUI3TKxnUVSKOVqwEt7vf&#10;hmoVtAwRF8zOhUv2K36NfV8cLz5RYaETCxRWCV0F7JW+8dqX33c0Ftk5hp0s0w4mtYqXQqFAkJ1h&#10;vWtf+G24njoU8BxwAAELe4RMcZwTYydmrteZW5m6rdyZujN1/xWDcighh7/HZBbTOjnhjLfivbL5&#10;qCpxwxQSGHjfCuYAsYSCkAauudAxo2h2H1DfwzRINjoSLDCTlrvp9RtoWWaKjC3/zU39V98MQFyJ&#10;MxwOXRkJB8LhcNPIgHqe6QnLUlXJ0IpHf/Kdg77fxSQUT73n/W3DkE51YzZKy2DLzfrYYw0t2LyV&#10;JOHkIkwVan8/PnRtpL//WuepR7NwRmafMgDQZViXjveUk0k/VK9u3Yr6P1jm1asldgzIcTTDLN+L&#10;xtF7E5WXowibj6PMYv/VbSHHtG5LCHgrYdePW90HLzKJlZbIiKXbE3PUB9x9KjrnqQTC8xHVdnMD&#10;dEBFCDv/2J4RxJDsKvIDJGQUIDWe2BcxDV3hdttN501BGvDDlq0mYactUn26a6nzW9zTOnzH6YQA&#10;pbBjZNxLKKmosaiTQrEnJSO87kTgA2CQ2iU7Dm+g2Ea1FsoD3wl3F7UWHjZV8pfxHEJFs3mq/Hg5&#10;z6XbXoaQncGD92AS9TrGSaoQlAPVKixgDVopQ+yshwqWB3qEnrHW7gKV01RsNHLRRoOwFIKNFxDQ&#10;ElWtK4G2EnsZYOuYik/JZPyTFcHZ1DC+ufNG8/Tly5dPTE9rs9YOTy03tFlj2jKmp09Mn56BnqHX&#10;m1vxZhJxmI9jh82ivIZ5EWbA09rbcTCdTouiiL3CtHJip+HqmYw3eCy38ubKsZVMnOm6Dz5gqn8+&#10;CqBRaBGSwOo40Nfdsw4JhOhzBwdWOh0ziuFjc5/vWeRP7tRlzEB9O4wTdvUeyPs6b/S63TeuMZWV&#10;L0IpzlHY2SluTo2EQ98skwu9dBeQoiXwux9+d0L+2TfmTs7N3YazL16jJDg3dDGB1atf2LpqDnuE&#10;2CFkJ+BFsMayi+BFjDqDdOd3R++Psr8PAsHASPMsO/Fif9CyxK59wOi+wNrfPkeJZbb6AI0wlR9g&#10;/+UvvuFzX5xqHgq/mcuwDYKx4sjDSsQh4Jkg7mB9h64gqC6wZK2xD9aAlbW2toaSC94HZ5bshxwd&#10;prGi0CZEiwE7dxzeeKf+i+9bBSj1WxZMETYWLs30V5xOr/Pkb8deOSQMtgMDax0YWKizrNj0fztj&#10;1kXr6uq2VlbqlqGAtQWhOBnb6u6PmmDXzQlC8GrTqV0dfU04uYWZyFXkMugSKSxiXgOpE5drpFFK&#10;HCOgYcmLTNtURFHPEwH80amhazG0ebN1e1ZTdxqarvS/3n+l/8LrzkAg1B929g8NdTtScLviE0V5&#10;pFVPeVwtB9o9Y4OAwfKM/fk6ezTTrfVgwmIL6M1Bscr0o1IlurfyGJgSGiHWNWtzfKhpaEc7x/aA&#10;Br8TKnmiZEx1dLjIve6Xb0X3vFdLi0mO6V6OQ10rHudVrOgyZPLGoxSTYkLx7w4TXmag8iAYCIVu&#10;dF0sxERHbLuGLYCClc3yVPeElUIo9UkbM6ru4tge7Cy7xaZQDYq7uymMCFDtGq/PaUikqNKY4l4H&#10;rUpDiTpntdtzenZus0pVJlBmvAPHx/VU2xClcsFV89Ujxp3tTXt2AZW1oux9v1LrOIJaxMYfEa8U&#10;np9kO69Qb0UojpBPA6g2JczGO0gap9bjQKOi1oSf8tSjpHqXrjKxNBlRyFKlioP1CMECX3tLd69m&#10;iOIb3fCJMUx/9gyGXoCKKjq4wEYG1SpkNRA9BOt3Gsep9t4MlcAlhJnOixwz7g1edTY0N7t3ph/N&#10;GuK5GLwqDAv6ploMIh61KpO7lqNR1B4ODF1weo9t5YIruUwS8aTgAI0nopmobJZD3aFWX4pJrLSD&#10;fTvTBioTZc5j3mPHzuRWQGLVfUBdQuA0bPS81N7T80pH1wHYuno97YhogPR2yMsBcWHkw3Wft7v7&#10;0FsnM2ad0N3jy4/39h7v7L3W2znuvtHdkWfiij0Sa2Fqs+ibstI9rmw2+y5KrMPsKvRddjE64U++&#10;zLY5ElfxJfkp3zqOaILIQsE1Bxe6CU4YXYR3QVtBXg47Q9uoh1K2JGQrQWf/wHQsBgKLXTIZ6XTr&#10;vr7aF1j72+d4ClgS+g4OYDRNfsCd900xfeUeaGhynvmvZg6MUxBwvLYE5Sueyw4vW+oZQkuILFj4&#10;Ql9bBBAp9RTlJFtul5JJ/yrOGJMLCxzvgsCupw4P/+SPHEVENBQK+UKhWJhyDzF5JSR+W/aKGe5D&#10;JyzTFjH0uluF6Znrdbk6/HsmusyjnnkaIeQ8Z3Jo0d3aCIfGH6mz0ODjDSNtHXzrGuEjcVYN/dK6&#10;xgPvYLmuajwyb2+QEGbfyflOHnhNPx85/8jgpEywS6nTO82nT5+eYduFbx1zzgw1DDTP9BqaATk0&#10;cHvGbjEU8rS0gMFm0OPxjL3/GGBXI/UwVHjW46nvW5ewI4nzd5CFSHOKIlCxZmeNWYPpFymG0oQJ&#10;k1lILfzz9sEf+bHdFyXc9uJTuKNFOwoFontAVB3BYUL048RRYC2bGfhiBoiSlWAgKFRu9h5cKMJ4&#10;IszLgbRCcLv2VHIzfVbZ8xjxtEDlKemg7FW0auUlWPcV1ANUG2QCEZn10CezjeO7xMiyfVQ8GVpT&#10;SYKRvas2zKjZOkp/rNcieDhSnnQX8d2JUM/LVpyoQMmNez591Xaoq3t3nQ//Qf2M358IlTR5sUyj&#10;VGyCPnDEu65EJFFT9shayGbFvaUzVa9u27e0t7smqYfIdtT3GusB2+5pOQs95O7OVCw9W+xk2pvp&#10;Laa4Ws4OejrXqXalazRlibuUH18cNAHyqhrJ3+y/uSyjKw9qlhl2bojnvM6mhs2dneZijGkqw8BS&#10;Ij4f0G3GByypEQnNVY7Uw4EZ57EzAMrNUdQLNLigPAztxnLIxY6UlINdlgG9yRHTtMjl0xeOeYO5&#10;3MoxprA+WcEpk/l59mIs97S3f+fAgU4Ie+5h/3vaRcQzrItoxQIElFEM/+3c538qeStRl8sInr4b&#10;Pb197Td6b9zo7Pxx343xxrSjMeawivmBX24uvHigPL8KGugw+5f9cHV+dd7/jZfn0GuVSCyCvnqq&#10;H3j7r9eeLl4RMQfOykyLwYn5VwmUW8QxjHKQVmnUFILRoDM8dIopTCxgWWkj3X5yfwncF1j72+d5&#10;AogOt8MccR65eL6L7ov5i1MNDTPOFSEHY8G5UWGLLp9uc/gVe/3eBn/7GgUzrKHEIpQDOrTg8wns&#10;ELBzJMAaRkdNYOZhCQsHZdjHr75fyPvyBcJgMam1+caM1+n9bXm5Hwq4+kS0gRoYlgNThCdOH/Ni&#10;vnJdXUZGB1Y0szVvk9z9ZhCcvGfqtgLdbhUNVFApgXgVhAfx8TO0C2sAsqSmVNXOe6b4HFQOUHri&#10;cEtYZ6lmUk1VtT1YloJmKe3x4+p59dEJsLPsNDecPj39A6a4/kbXZh/DSgytxifFmxA1BwILQO6e&#10;rz1mF65Pxl31nvrBeqa5vuyo6sR9gIobE266xCtvGqEFaBCS6S3LkmbZCrkrDn7oR6AommwwF4eo&#10;szD3leBS6wOYGFxGIcWk1LIMI5bQO4SfYl+R43ei9+riAMYKvlkJhHp87s0CWzelGjvdTkXW9uzr&#10;ilrrmBGjAMcBd/HzGpdedlq0XZ/SdYXWc+rdoYrUzoncixXZo5qqtY7jnhVusgapIsLD3vBiSqM5&#10;Re5zInQXR3NxsSztxedg5xW1toQqq+Zy32OCRhB/Rg1IbdtmKxDVnt8WVYp01IqSxt1f/Nfjb9Vr&#10;u26vPrYnP+3eKqnVyfO87Pa9FzwARUMT1tjgYC9E01k7xyEuZww9WGdvtqSr3LgPt4TvcjQYNA55&#10;GjU7jmevuUJZeo6xkhk/cicXdAb7f3lqZ/qhJhpU06O7Du8phkTIU01dd5B93fHxzkDDzAXhTa/3&#10;Hpg4UbND/QoON/NBINQ90iiiOgKBAJccJ06HwYEIuBImsz5Zid6a9/vNeX/2JYh5hu4gk1g9HV3d&#10;7EqCCSvMLCCfu2V1CtHffyZn2JOZXNSs1Hd7QqHB3vGB4+3uqRtdaXCTNRYX3AsLL7RMTIAEOpw1&#10;/RPzE/75ib9KvnySnUt/xZQVTGbLicWkXaJKAO4qsfYyKCzwZCVr2Ks1Hu6cSPwCnGvQNUweeSoi&#10;Olyu+7PAlU0Y2OEpz2m3sL8A7gus/e1zVliul0BcXYIqVmET7FgD7oahmSCGu2eFUdPMJPiVUgIn&#10;B9cQBVgrV8OEIf6j9KsEai+QWDC8v4wxD2CxxKgc8LizD1ZX7/7OwXzeB+WrxkKRqayDB9nVqzP+&#10;WyOwwiiwDAMK6URz35m5zgQW276LoNEM7xFG6Z9fYOf5q8fqcoGhv9fQfsVn8rDFVyX0kIQ1Fcva&#10;cwpzVpOCIE1Fe8qoU0OOU/NH5zZ4CQfYFJhLQykkptCVbjz6wQ+m2b2d1c5H2Fdmn0BzCqDdxdAg&#10;aKtBmLxnK+aL21ZMUgdc9VC4YMvqS+sAwEINYuCSSSHM1E4DhYZfZnoxZsSw3Zn2yH7/Mi59pKZq&#10;XA4ZrrTZQvDy7bUjcvJY8C/v3LkXza3Uxf9zVI7mYJmE2EToEbJF816cqVRAvW8Eg0Gh1OpeKBTh&#10;nhFwPaIA6wpKMJj0bIfi8IaZWqO22122GvVdI/cRl2K4+nOpw1TBY/AS4cwkBebU7PQq/1W6sseC&#10;4KYs22VfazqyjwyJW79qKCpI67Mll67bjieNO6N0e3fisyjpnB0BrvqaAIrUlKMCTUx6wlW9ptI0&#10;jlWAKh+FY1NCJX5N4omGFB5OjU5KlrZvwa721Rhb1IzUIkov6CtgNLCDoXuwzzKsdH7WHYKR07Nn&#10;B1s8Y4OtsRiERisc54Wjklh0pfBMsPEDTfdRMeSqcHAHHg9/e0ZwOoPOS7OiBhrdECUK00FcPpRv&#10;sb6I6tdwpMW0A4cE12PG389cP3bd67wOyj2RgGlEGChk/1dCR7t7CyLhBRyxWfbT25ebuXXrWC6X&#10;83pXosQc9bd24BAhJhH2dBxo7WXiCikNMcsB/m6HtRC6H31GF3SH/ve/vZdZyd1/UHF1t+NIUb6r&#10;kG5MO2LrhYO+dhcA2ktQ6GcvrPtRdtVy8mXIabwTP/JPRxI4JpJI7mUM8g4C5OFArYpMskv8a/Hk&#10;Ym2mcCkRRwb8KILhhR8Fc2b/uAVGtIcgMq3GcWF/gHBfYO1vn/N226z/PYQ0+PIFsGP53O6p8Yah&#10;fqFOyFGgoBlN8EwcppqgH0ho9zVAuc/dRiILuLDwhf1rObEG0KyEjHikZNQEbVUaxQFCzCXMfsj+&#10;Rd/50kG8SWwU5hf+wedjp8rfFsfloYqrj13LM3ElgsgSJSsm/v33AR+6xRTWPaavtrbM+acQo8sm&#10;ohK3vIHxR5cVyhNUuAGLL/1YqKqmNFUSdWCOKxz+xCHlVer5cClRRSxkVdd4/LPKiQ30xoY5aVXU&#10;cTA0Pzsr8p4jgk01fh/UYggynluwIjE2dhZN7tobIZBXEI0y+DVFRB2YstOONYULLKxiIeZd02MW&#10;5PDpkpIK/RVbDeyoQSxVLMfja8nbddf/5+/+X3987C/v/Eu4f2bm9Sunmxuavj/S1DQ04/zLI2sy&#10;ViFk3i6EWUJwvseRjSU8EHKVwZe6Nq3iulK1Hd58X9gCiDDvNbGDZigCYRHuPXJefSry2B4otF3g&#10;NiC0SruG7eyYVsMZUEGMqosqFb/Upxhbe2iuiFqVOF8LbemSLY1IY0Wecjvp1BXUaEpRA9a5hAeC&#10;RJU3+G51Ujf2mqDkPeNziRGt9lh1AHVV2a7f1h/rUpXd7qfvO97/vz+dBAYIoLjYp+18ZztzsUbb&#10;qg0R4idxvJKTL9DNxYS6A/izTH+fZVLK093dusAuJTa1zW/WM9HlAd016GlxiNDbFCVkM6Qw07Cq&#10;2voUdCMeao8uhcumfAtkNyY6Zz5ZORYUzoSmH81SRXSqQCEEFFxOmHucPGCqMU1EX6xjWY7p09dm&#10;+p3OY4lkHGkP9gBqW9jVevwG11cvNmoqJBTunhhyBq8Hg96cd2VlxXs/kzNlf1QO/R5wGhCExd60&#10;d3evi7FZ9i8Wo9pN0SiMfG4k9/+fq9gv1NWtPHggBF03u4+/6M778j4QWG53V0+ohKM/payJ7jGT&#10;UAzgvLoXP/KrI2BCkxPcncG+wjaCtvPP4NcWcZBwbg2uehLod18EE0c0Z8fslEYf/GNJ2AoPoPsK&#10;zf5py1fZ11f7Amt/+9zVxMtRz5eY2LlIQYDucfae+3TDjBPkVdaE/p4ZXVpbWlxK2syGJK9GY2ka&#10;itMgumhemCkwmSYKl/BTEBqMJxB8pSNxFP6ZE2N/dPAi03IF7sTy+S42Nzm/+9vxkj8kBNpjxMGC&#10;kFgDSO4AGvViVM7fLtcGB+Et1LJyQEqorAjO7h+oWgy7bFWND6Jxz/Uj1W4GYh2jSgNuVRs9ytWW&#10;itHPJJ8k8rrvQcdx9PAJoSKr2B7jKoj7jBQqDCB9iWpoeh6m7esHx1rGPGyr/5rC1KLqxqGxsUFP&#10;ff0fbfNeoI0zQEIB+bAkg2cD82m8c7reKsumaeNDZYrskBPxtTvfuvD9mYbTzacbmqFhOb2zMz0N&#10;f3fY39MXrv/Lv/zrF/793F8DISsBoPdl/zKoLbZ0LkZNU6gI5cDxxmIxthdew9HkYBdC6VFVdilx&#10;r6ZWddo1579X43TyVR+Z5RAHWFX2OljQUIXinKErdtONYAzUitXtDhsWxFD/kEvLFmpQcJqM8LoX&#10;kahQmHFUvDqpTKrEi+dfseOnoUpDtnRNV3S7k2c71eFXUbkN0Vu8xBRR+RAlTxdEJWLoUurjjx09&#10;rYODY+1fe//jTz+N2OHYdMxUcYdpyl6YND9sFC4LSX9Jeo3aFZEOMBXlGRxsOetpaT3ruRnqQk/+&#10;QCh0dvAs01ees2OewYMpDWFee6pIpBvRICMSDnRdmtVSn5VX6bhYRI1VCp7xeuuEa7PirCFBlGB+&#10;yjqH0p1HPiHnC3zz7MkBbcXUFVv2HWj+Lk41n77gvL6EwnxRTixClPPP7wttI8d78y9a6bSjUGiU&#10;1CdM8G2Dwgo7vU6mr3JMw1S892FktfJl6A1S2POBA73drZKYxowcmCBEPZduDv/l3LM7pbwVFx4c&#10;exAMBkLtxcaDPp+7sTHfe627u80EmyrTWJCLzl5byZfnbv8CmM1HMpn4nSNH2CuG+gS/sHkMOLNN&#10;+PY1/jkMd4bZQvrWRfRgLUXtGEN21hXKfvnNgFtLi/DwDTBhWTf+ZH/x2xdY+9szePGPtnYAqqXr&#10;EjCHoYLtGxjqd4IF6352FEtY8V9jaRqbgYk13g9EJyp4JZDqvkb6i39pCYEN4MeY+JC9wsslk8rV&#10;qxQLz2TbT778VYhCPcjk1QJIrIP50xeO/Xa4sN4K3OwBgRUTIQvVQNfGNLQIhRyYsPx72Tjs75YZ&#10;zQWd3jMV75+FGiyFmmpQb6lSmaW6y4PhYMWn5F20uXObMmgXFd+r6k+I0uSQ+GQWNhCr0IahH0A5&#10;hmExiHyvEnCpiu70KvUUsX8DKEisFqjuepi3H0NHzWB9y7oWM6TquIt9AtKfxwa/+CkvI/BQwCpP&#10;syPqKI7FqZT0A0T6zg3//dK8jWWgdtBS/Gq4f+TtgWYQVD+Y/hvLOGdIhrUz/dAwZqeNnekTOwOn&#10;Tw/NfOvYP51kF+XJXC4JCm05E49zX7y50fYjIdRlxSxJp0IdCBWycE+S4KHmnGo7/tXJWqVKV2qE&#10;LJXurY2IsiFWnIoPBSwDVSfJs73vqZmU8IPzEZpTjOzVxGqNQppM3DPUK7qET4wC/T5JIvg6e9Z1&#10;iVu0lBqhAXSW9pQtin1ukjNV1d+YgozY1vfab6AA6tTHL3a8NOgJBF1tpUCo/tVX3v90cldLkYBC&#10;UKydz6jWkO4KD5m25wqfkpKwTaYH69mBMXj2bEtLKzscXKGDTFentPxRz3uAbvC81lbvaXGnND5G&#10;qD0dqckZ+GB4h8/0Ds/jQbEMCPaknBSErVwu2HRql/S7ZFlWmh2TMYlPc8BuebSNOZuaFqOcQIco&#10;YhEr5mj883Tz9511cmIO+QRYLo365dH36rvd0ONrbEw7RMTKsQdoNFwJO4NXvSs5AaBY3mOZ3Eqg&#10;hdxXHQdAYX3WekOCuhXcCHtZWzHxYcw45Ty29gzPKb8vrBzzVsJNx/ObhfyCr7HR19Hb293GToRw&#10;PgSODTCLoQ0IiRhxpqzuwIRIgnOeyeBK59yMGU/KvKi1NldrHiZ4ZQs+H48n49n7o+hvBzRO1p88&#10;4xwhPAN4StPiwwOJ/ZVvX2Dtb89CT0Q3WjvcF92XOjs63O7NAbd76uLbQ02vC6CDoIBlMh2RgMxB&#10;nFNBtOjt2zDlgsHP0O5H8bVIygr97hAyuiSjI2ueQHegsMiEBdmlo/P+d77zwkLe58svFKzGhSI7&#10;6wxcOHbmt6JJ+FaouyttxTDl2QBrLDszT89c9dadyZ0RzsSjZlbYQm87lrGWc4EgENUDI81PFE5D&#10;h8oIT4Oj2X+eGoyf1mqdHBsiaq/y4BYmfznVsXRSBqqm8zwZ3S5lYc+HUmbotxJiUzM09CJDiUCU&#10;1N3Oes/Z+vrXfjIGrivPK9vskWhKp2uMuA1Mcn38WJLOSRh0CLdtu5M0auAgeAmmEuEuqb90gZPO&#10;v0iD4svCm9/NrGwJ/TOnT/2XaUMzrOLmqVMW00mWUbQMg/012LuGqD1Sd588OTF9+sKZ27ejgftk&#10;j5fjMnEblpKyGRQqns5Gy7DrfWj4nrT5B4hvJ901ybmc6l6xCGpZk+pTtT4qG/EUQv4vglYoXYcO&#10;KRXr+GABxiTv2a1UO2Fa456sGtdUR/MQ/hBWm3TqtHG6A7i1dZuJhbVJxbZQSdyRTrOhtW4ebw5G&#10;4O+k7RrjQTY1cCgy19E03/jKdwY9oVDbRlug4nK5blYCP/7nFz9WUik8FlJwQ3gM2JWvqrJnwZqs&#10;aTpifFG0oaJ+rxhi8rsFMVitre95wu+lFUMUtZ2ResgiPFtfHj1c39fzMSYQ4XgGRgrQ48ImN6DW&#10;2N401FMb8/MQ47LoZwLrDlv9twTvVqVhR4TyqiIaOpnhNANqe1UMJiKRxfZOSpcQK76eBm1FvHa2&#10;NV84cyR+5w7GDDIpvnzL7zdd/SMd6cYY1LrS7Dfv4pGuXN5pCAMHPrci5I5Bo/DBAyHE5NXvgQkL&#10;moSdrb2xFFwvwSZJWMlad3s/eaYhfHGvVwiPfHZ8vFDY9Lm7+vpab7x6F+lXJsCYzez9qJycAyIO&#10;ZJQxfXUP0b0199WcbE8NRpd/Ruir23KdTKYr6CIk1xapqwAhObnlDCo3s1QaLQmj2WT0wtAAaFOk&#10;jFqNom/fgLUvsPa3Z9MRe2vJ1d41Pj7e2QnBOQMDkJw1MDAU3AJpBM4pc2sL6w1MW61BimsiKa/h&#10;i5ro7TBJeBuaRUsAwAJjAFovoZANH82X0H2FEgvtBkxjwXDhOy0vNOYHcJiQ/ctvNg9d8P5WKKxD&#10;rr72AoirWKMoFQuGZMSM6aHrXoh6flOIljZKdytCTWAJQYis+Wnw2vRlWDOq3AOF0c4KccXZiqty&#10;rDhf3wm9oNsGagIxVMkGRUhHjVKJqVE0+RSQFNfKKgAGat4uQhLgiBmVGQhHqj5sDZ0ddI36/+61&#10;MU9LX8urBYWpnsfjITRkwXz+2NfOo5GdXMv2jGKVuoS6Fjmv6udwstA4p0fay9l372fJPLUkb1Wc&#10;3mPBq+G3/xNTV7F/sKxTxc20ZUBUIdskdK+BvIJOY8yQYidOnGi4WieUohhdmMBYnbq4vMyOKn8u&#10;MDzc7XNYDkNV+E4hszovWEVUAoqS8oHdE6mpEBv9xHN1+EAhTeupXN2CbUtiv+AxLPcSJWgrdnYN&#10;b/whD33SzquZjJA4iRDrigo/TMdG0FPFZBPRsPC5IRN9FUcD9Roffg95SjUmSgPU7dBkaAXqT5ml&#10;OLLersxFCMdAz+ZmX4vn7kZ969E28//xz2fv1peFjfr6P3O1HhS3Jc1GUYGISf0G+Mq+fa1WO3vK&#10;pqVXv9cBGHePZwzahK2ekOdoTGGyRWFHzeDge556tjZHXxv0vCIqeDAoYMnDmhOCw2AHPxFxNNBQ&#10;N7Pz9804Edwzd+JLyVxww3vloQr9a4XM8aCrMK9I47RXTecHrK6B+9wBDcL0x7YXy7Ez5Kyr+9sM&#10;B4B8gGGDle6hcSYSHIC0SjPJD5U1SUpFZk+/HnQGHwgrdd6VlaB35YEZOvAZpuWwv1/s+Kx70CdB&#10;i5BwI5LERIbkrgjPtEe2FvSGj483DN4oLuTzvvbh3r7B8mqp8tF9MzoP1atsdBFsVPH4r0BcxXno&#10;IJdXdp2KnBi/uP3y3Bw1EMBtNZfks9sJTnZI3E5mc1mB7Ff4djkaGPrlQyK4GzGrsTEd2idg7Qus&#10;/e0ZbQnzZkcHU1jjA9AgxG1g4HT/T9ExZYIeEraiv5aB2760JtNLe4kzGxL2aAuiV6BNCJxRiiwE&#10;I5acXMbXeTa7mv2hCW4sgTuxzB/+4cGFArtF8mFNTTU3fP+3QmEdEgI/zovou00bFsT1pWMnmrze&#10;HG5CqVweLlfMLYJgrVz1Vt4MBAJvT1/WgMzAi0q4vuIyROArnMSvckR7bf2rBT+DKOIlrz2HfA0G&#10;dZ40Aaks3hODlU4i6w3mQxNrGwcB8X2oOc1217/nYlexh98ZHANS919snxMltdM1Vl+Pg2ODY698&#10;ahMZ4OarKeKC2yF4qip1doJmYhJTmfIADtHPloDMnWWzEvRuBJuaZgZO7ViWYRUhTScWA5gDBAHb&#10;CdIQw2MgtUuUxEfTzQ0rUTOztCiDczcehbnCReiC+CuVYKjX5ygYEdI7KvXOJlW7AQgPED6yofPK&#10;XrhMrY/HBYpOuFGaOqwl19QgVFQiU9Xztr4iPih6z5WnIqXJzFX7jwuxiIKoWLZGo1bQH+uRSRuF&#10;RV1HSbe7v2g3qkaotShBHctOYJZsExjyRJH6SS53KPDo/HHtKhGyPvn6XKOrfn/JVTb9fnkiOmFm&#10;/ebNepcrfLQzneI6T99Lqa7tEkmrzVLoqmKPDdSoX3qvB2YIx84OtpxlgspztFeERqey2Q2VrbbS&#10;4cPlu6+13vxxoyqJiG2HA0EjdoZGTW7u/4psBkqrZiYKHLRFjBgWvG+G8hjFyCUlF5doFEQcFt6U&#10;pqXwKYD+ICorVFcxzBxsbvJSyCXOqbJjJiqPdjegiciRXo+R+V5BAIRy+XQ/E1hnVgQvU1mfeO8L&#10;32Tayt4OdPb15gtppsoaY+werUOvMJ16GBJ+/1meVH7tDb/9y6muiwP5Qr69p7P9pfrShx+W/hEv&#10;O+ej5vytZPJ2Am2KCRljBxeTT2cNksLCsV0bLXqbv4ce2AT5YIE+Che1JlTGkF4KFveoEL4y9RAw&#10;+AZBLtJdX9hf9fYF1v72zJqEW64u3wC4r0BcFfObBSa1jjt/Cg5JmAMcHb2/FV/CMMIkDgxSrvNS&#10;cnFpbQ3KWUhikbFhmJSPJGCKBb4Z4qBl2c9tV0xXAaxYoHez5t+99uor+a5LBwtYxPLlpwYaLqz8&#10;6fMvXR8yA73gBDUMcd1Ado5l7Fyoy6HCqittlErlSrmE8c5bghfyAMOhcR24CFg9wpXusU6VK5j1&#10;A2Fl1xP4dBiarqgUhauxPTWnV3epxMWzfW2wJlyuw+rECzyUXsx5BRTCU0vcYcrLBjpudg+6Jt4t&#10;l0t3Ad4+dmDd6spryogLuoM/+ckYe/udTzkzEgRBlckgHJXTeJ8qohjjbrjgh+v+9pDrQzBzxOPR&#10;ZTkYDpwRfszUlZF+yM7Z1kMsW4HLyZDOGYgqRYGVQtsTMSuk2dnpEUEwE1HThAGxugzOSLH1ILoh&#10;DAcCfY5YjEQKtfbs7JeI+hROwa7+PeKsVsAZ8AhjUKK8tML1Dold3bZigUDjApdTtnByT+P0UGLE&#10;wz5GV7+k72llJMRK5E7jRS2qcul7Qo+mFhHIaVPkyQOvU7WL26CgPAY9M3ZDkQgHmoIGinD/Ff5e&#10;lVQa/Fjqhfo2Jq/8/omJW7cAlDTv90ezUf9G6LPPRjzdPkWR+HSj9jRwtTYNsG3LfY3wWzrthMeK&#10;2oh5gy2DZ1taz7bAEESvCKArafZt9n6ILfyrpcPD9fWDjioVm3QJJmp5zCLAWOFgVfSUpl2++JHp&#10;j2ZICC0vxxNJ0xu8BiEIEt//yEblqT66RsHRPEqbut8iCqs0FrKYymp0xGaPX40ml9lxkpTjoMjZ&#10;sfLTwc/ElOiIWQ7ksuMIowSxRMqJ5hEnoFK83rqVFYhTaAUSFvxpb+/qHGyPiWkxFcvHpHW0Voqx&#10;lNWfe5Znmrec/Q1TjS+68wuFhY7W1t7WtlWiMM+b2eh8dh5NVTAEEsdLjqc3mRzuUMiaS2Lp6q+T&#10;e2mEc+R8B9tVchHYDXIiOm+WKPkVt3LF6+zvTKetWBr0lRFLi+7l/QbhvsDa357ZdjIj9PkwNAf+&#10;/nIz73O7OwdmgiYi2EfJ6R5duo1Jg4uEHAVdhcj2BBHceRzhWnyZxgnhhAHEBhlGz0YRyAKU0VIJ&#10;q1fUJRxueaWr6yIhR/MX3e6B084zz//a6pBwszOGng0II5SgfhNrdtZ5vWZOeCCUyht375aHK2Z0&#10;y9wyS07nVW+l/+KjJ0SUknD8DzxQnEKp2m0ZuwlnQyv1JzQ/KFXtugI2EZGahZUbpUrAJXTFK49q&#10;I2GP+BxdlbMjNV3FsSyOh+K5MFpKS3d6boK2zfoPA6ph7JXtmG8h9bA7dHbwnQ/9o6+1DNb/u0+1&#10;c9jBoTZWFYsStXUaqy9VaVaqPoos/PhmyfzQRNDCUtIfCHtDA5bVaKVBiOKmxc7pPC9a4snR2GqE&#10;RqH2CP439IcNQxV/JnrfJGAREN0T8jL7oFIJvFS0GjWVz+KptWw+slNjUUujSUqer6fVhCAn4jOJ&#10;cj5C5UJUsPQQwDek2RoIPW3bNaJphIP1aYrS5qRTwQc8U1qKLGl85AC9VgpEH5KeiqgpGvurgdjJ&#10;q1XdS9PRbCtVRK9ZzxWItmYfwWQiWMp0Pi6Inv7JCM2LIk5N08WXNiY+ZJpK/sXLv/jZf/zG4q1b&#10;t+Rbt0z2qdLvdXUMBlobU5LEUV+81RhR9+qkdiJhtTa7aGt9afJ/hQLWWc/Z+raxlkFPyBW+dlCX&#10;dDGmTg/Vd1eyH5XLG9mNu20tL8ANYFlTxLlSiWpHoLTQac7Ef2f2FuD6ORztlpwUwtd2xJhBGDJV&#10;pzgoGGLkoAaFz87SXQLFBj08HCVMUxErnT41UpeUP4jPxzHLErzulaPdnY1MYIGHKuZwiGTsAsxI&#10;6vKpJqfT+4l3ZaUulxM+KXnaEeLe09PzB103Ah62IzEpB7QV/t0eCD9LgXXo103jA+5Gq9HXNdXR&#10;d9Pj+eg+hVuwP/Om6Sd9hX/kxK+4VZ2Tr1BGcTMWWF9v//UaRj8nsICVwAyNuWRGnqPU2GRyHvA6&#10;86Cv7sNNlALO14+fgpShNNgeLCu9b8DaF1j72zOVFHeiG30LU263D2gNCwDEyo+7B8JbxFExEYgF&#10;sEj0Xy0lyNwu86HBpcTaXq47ySwIKZTX2MoJrBY/XKfB6YTJq9GNw4B0B7A7tAp/WN/jfsHnKwBx&#10;NF+4ODUw46177k3CQ5VQhxTDjZ31mTCIWbETM16vUCcIObNUvrvxUaBcNreyZvSnFXb2Cl954zIk&#10;12oUYYMj6Lqy129SMS2XKxcckNOwTEM9QbZGPKnNsWmkczhpkwsHGh9UbFmBviK1ytYsyozGMS2q&#10;Q6GNS7ON9g87PcMb5WwpOz8BLcGxLwKUwdh0hcaG51fNw0xhjb308WNOzlKqes2UpCt7bia0yahS&#10;Y0eLaxVWAhmsNslvbITDnTubC8V0Gklh7AZn0wX0XVEDCAtMCFjFxhLsmVl0GE83hHPJZRRYdfFM&#10;NBFNIDjpQSDUVbAskeBWPKWGSk5qbcQP9SM6eYCCpDwFvbL7sKhLNRsFSuJW460x3Lc0F0C/Uacx&#10;Qk1XuHiDKUSazFPUPS46BQLq+qRdK8PhTlJL6zrv8e0hETgAFJ6XCMkuJUVZhxLayewJROV7qqRM&#10;2kCIiKrWIFzcNs+eKz394wl/dEKOfnPkwre+df2Pv/uv//Sv/34u+VcTE/Cc1g/2DYb6YtBx1LZr&#10;91hVqZWsiZpWK2fpNFDBC6Bw56VIB1jcz9bXt/2wbczjCbgCvW5xFuxWTwaOdrsC5Y1yabR8eLT+&#10;1TRNp6o6UzTiuVl2vSHRTCG0ocGa9b3x+5TLiWlJ7O03yl072izCaTU72kfTKM9Qr813Un+RvgK9&#10;UBEahOjAgi6g4+GpC9Ayi1MqU1TOxDeOtob6CmkHBjY7HBJGJdCc5aMTO5BlyC6AzDqv4K0Mfnbg&#10;swM9HT3tHX/g7gh1i9J62hGjREJ4IxpNwcyzUxmHbvc3TOWnFhYsd3tHq8dV/gp079hZcf5DkEK3&#10;ZBwehAlMeLyJp/qCi7bMmqP/lxaxG5ioYUaRQzqXPML0FVz33onPLWdJYJVKWaH09axfcDpHiiLx&#10;79OxWKPYOLgfkbMvsPa3Z7n9/r1oW8+LvvwC6CuSWD53c1NuVMhBwQlooUxpRRNL7HQH04PyWhLy&#10;cdYgcpCup+DlTbYrGDNcA4/WUpxwo37QV9AWLG0IdNEGFSwmtkZHV0dbXhkHVVcoFBc282730PeP&#10;nXnegBYmsA6sU2kG9BVe8p6YObaSywgrTGCVNu5utLUFBSzrDYdD/Vc2VYmvJAolt0nVKs1eqXZ8&#10;8G6NHa7XRtjIIsOJ4NCbwm6ixFP0dnEQEcUTTZ0RL1KvaSwde4bohNeoakNZJDi0D7yiYq9nuPLR&#10;4eEH2YlvfrulxfPtj9mDmZ266WmLzpur2dUP68f+8P3HmO6MdTQ0hO/apY4I2IB4b0zqeomtCqMm&#10;UNyXwSHyjWw4lLemHzJJZCCCUjPAhIUmnSqOhymYcE3+aInuEnuw52KzO81DweVbWMCCiEKQ61Dk&#10;DLp68wXHuRTtCyRYkc6L1Lp6KrWUCFxgM6ugSTipSlQ2QgUhEfyKN8oQoI9VwJQd/mi30TTCadEj&#10;r5m4sKC4WzO7objC2z9fKwTRLgJpZUsuni2t2k8yCgrSy4rKS0x2ciH/DjVCA5HEdFdtdxiVtsiu&#10;pEQ6lmUk539ZvHzixIn/AtmTQ9+//t3kz+bZ0+c/3N3bHerc5mx1VbcN7nQ/YZb1qTJazSaGSYvs&#10;Oe0DgTX4Wtvdu++0vBcIuELHC6h0pMjOlVDIxT4/PNxW9g8PvpgSNRyFRGYJRmbzUVeF0O6X3V4I&#10;AeR2KXYZ9vK7B9lhkUYLO+0FdMORlNJ58RHb4BhgBLubfZuI7TvoErI3VqMj/Z8erMU/qMWJR5dL&#10;LiYEb4g4DIeDhIg6fcyeclFKXZ5uCnuF4H0hlwsGA+1d7e0dBw70tB/oOdDh6baklGjhGCHVsWKn&#10;Ro7VPTOB9VbGOTQAzL9i0f1Sr8dzs4T8hOw8u86ZmDf9ULCSUUzGj8QXF7n9au+iFeTV7ZdJYS2S&#10;nR1rVXD9yuTV7cV7GYx2TsQTZi6DeIZVk6kr9LjHveErA5YD4V9pdlKzxJ7cvsN9X2Dtb89WYZ00&#10;23q6fHl3oZEJrCmfr+Ceam4IChvwKhVG74+WhCww3UFfwQt7CYf1edAzjLHchtoVUN5hwUzgDAys&#10;nUsJedGPnUamqUobJQHjsdDsjnD31ddeAixEfgG7hG73+Mzr18/MPd8K9lsbrs/gDA6lGQx9NkRr&#10;eui64BUE4c0HpXK5bRhs7gAGjA4fvda7+USnkpFNX8B1tkrFE21vUhApTVB3AvGkYr0KmiZVrFCR&#10;DbvK0Qy4LEs6prrUsA6UrGMnwSHqnfDfgC0lxoNis0HZVrzR+s3y4dHDbdns6mstEHzy4jkjpheP&#10;fnPUb074V03/O5D/zF3uEsUKK9yyUyUKuf6Evb973nr11ddKw1mEjC7HZbYGbLha80ULImMlA/s0&#10;MUvitTCYsnuMY4jIRqhKWIwx2JKeggraw50TA97kB0BXk5cR1J2Uo8nlB8GblwqFWEy1SU0oJlWb&#10;+CnRXKDG2RRVXXmauc5XbI136Wp7XbJdWNyB9BTpXVWrKcpUVm2eQ3UvYRoFy6QN67SVMTbK0PQ2&#10;WfOSc48WNLrSkj2mR5JMQjMWGIV0zabKK4gWte1WqhKpTRHa9Co70EZSResPPFHZH4X0x7Ob0jl2&#10;OE0qk+cvn2gemp+AV+P8RmtfKOSO8FugNrP9cFBpSY/Zj2DkEOAasJBKxUHpvOXxDDJ99ZW2r4x+&#10;WB8CgXURkWOipp5oCofYZUTZ1dbW9vVS/StiSsMHI0HTT+SFWonHEImGJI3kQC+TBwsYHEn/C9sG&#10;IEYR7kAlPV3hMksjJUoR2BpnslKco7aOhaY0J4+mjiP+H4KYZHak+IWgKxRuBaXwcQwHCVXqELKj&#10;gx1aJzavhb3BSlAoBYOhjgM3ejp6DmBkTmfr0cJ2Skqn17GCxZRZLGY1P7MK1qG5FaF/YMEqTBWK&#10;vs721vrQ3XnZjwUsKDRN+DEViGpX0CNI7gXjIJ8h+TLgR+d423CRuoMgpqiJAN53IYcu2MyDqJzJ&#10;lbLUH4RNEB54nU1vwKUiE7wxAySWL7BfwNoXWPvbs1YVW/ddL3V0AWjU58uPd7jz+c2BpspGCUpN&#10;90ujWQEKz1G4ZoLqlEyXUXsbdQZhcDixtChTRB0vcaHAMsmDValUNgSEYVEtyzTf+aJ7yndxoQBJ&#10;PRfdlxqG+q9ef75ngLdcrpZ1jHqGKEIREnPSj95mAsvp9XofVMptbWV2cS+AvjJD3TcklWfwatiN&#10;su0/VTK/cLoANqWqtNJXdzGIkEpVGgCyNWrxgVRSqzT4hUKnikUWu3SjcfFGWFIFLd4ExaaB91qT&#10;CmWOttkaGl2dmP+wVMpOtLWMtZxteSEmiU9ODbIzsN8/7/f7zfqxP9o2cM5PgWbLY0JD8AE4u9Kg&#10;aefdni8Ptm3MR4F1BIYY+Wdt4fbi5iYmb4CVGZMLdYo1xtQ8jFQBIjyWlHTJiIlEqWQKy5qe+QQA&#10;YjAYBr9tMclEmxkI914sWDHVpjZRK4m3RrHhx83pVTs20LaW2+TWKhA5NUxsJEEqnquxyOAfYN/t&#10;iUMSpqpt6tI03pVUeESNzvt4WJbUbNIVTL3hD+8lCerUDGWPWqRWKP42IpUrtrscXd0opmqVMhJb&#10;qhp5KtsHQaoRCpeuqhH3YIntoFuyGRoauekG8gUci6Ik7Z7ohxCq7Gp2sPvKzR+7oaIEfHUcjbSH&#10;BNHktA6e/KoN3tJ55iG7K1Wl4PF4Wr4Jwya3omVXUKjczEckkmrTI+HQg7vZ0vBwW+nwh64D69gh&#10;ZOILpwhFOmQJjAWiSXl41UvoXfZcwotfTv7HVz8VwXpHvT+K3dRwH2qEErOfX+qT68ixgP/AX4U2&#10;KRgpFAe5ZmOnlUwmEWXyKXz0Rpqo78BmJ4MZmeyYXH7UPBMOV8rBwIMyUNw72Juez9ib3m5LWQeM&#10;OwosC4YVjVPOZ1TBemtlJXd1ZKBgFYuFhanel7orpXk/JpiCV2p+gvuvYEvY/nZQU0xWsc+TtZ18&#10;7ItPtQkSHMpAZ14oZf0pu7qNJqNCyURDBiTAZoXgg0+CzoFZVJVpC05k4oKnbt+BtS+w9rdn3RfL&#10;1JmuPqawLjJp5b407nZPbe4MVUapl0eGzKy5FbV9V4vyml3B5q96pJBitXsJv0mGeB0wa8nzZnQV&#10;moTCRjlQqZRLYHSnzByYJfxJT9dFN4wvbm6yWx4/PeP0/vo5C6zAt4EyyrQDrJrn2JvYo6HgCjtd&#10;sX/ljXLbRhld7mZ048edRkQCqicvQek0bI/FK/SeK7V4FyRYI38duZO0cFftWTWVuKOPd7GzQxUZ&#10;THauElldsk1BjxQbhaniZCESmkiTabpK3CH8uLM/wHTUxMRHldLEa6++19Ly0kFRiu0WXf5sOTsP&#10;Asu/8d+/+Cmk4ugcjaqiFqCKGDY7sVjBBNbgF1v/0aQaRfROJpE0XYGuYrF4ilhXdDegmZZCdaXQ&#10;XCQUrmIIjqiy1fYcEBwksGwVremmOko0ZGsyDBLGM/Fo4Ga3uxADhXZ5l8NZcfVVbXC4rX4ke0pO&#10;0Wq0K7oDvJyHGUSUGcShrKQrImqVW7tqNS3FFmf4ROwlQPP4Q5ASuortMdAXVb2WQqPaqc52GA0+&#10;SVRPAQse9ozJ1y3xuhd+E3YVJT3FkVgR/II9QYi3PGlb5i+3LrM945f9cuesAQSnGB6O7GAUdwe8&#10;sn+eLaKukZGjN7vzhgbaJ0LEWYXbrOzOY1VXbbJ8LaAw8niy2O056xkum7JZqjCBFXC5OnfhETBJ&#10;9Kgh3F+az94tjZbvjk4MH0il2APCXi0WJTWRaliGhDJf097wOgU/sNYXAacATaxv/G8fa9osyk3d&#10;jjDEciJMVGCkk0J7VeHXCZqILxAm3wzR8kGz0JFO3/D/TF5cBJgmE23xeE74xBsK9WJ5Cwpd6zHC&#10;vRLjFTqxl5ubwt6g4AxutHYeOIAg9x72f2+nlGLSykECy2E5rEZjIPhsGmWHEmfuBYcGLIsprLx7&#10;s+Oz90zgtiNGD0xY/ltMHCWiUL/CXBx0tNvlq3gGrexz4GhFuGhiDePKkA6WILMWvp2LeqFLmFwu&#10;Ve5zQwZ4Xh8EhTcDV3ZiVtoCdQU9wnS7sJ+Rsy+w9rdnvp3MZczBAxiVg//y+aniQEgQ8KVKf2iW&#10;EIYGeYLD7SSQsaDAjZBRrGnB1RXF6iQ5DUteNf8OBdZoiWkTEFhQzKKKVmnUHG55yXfxoq+wWdjM&#10;u31vjDc0Xa/7k0PP8SrrZJurHYB8YN7GtwgadXo3BOFMzlsqD5fvDrdtCOwyUbjZq0V44QIWCsWW&#10;KTRFRiQsolNpPJNuHVdkEDD4uSpf5zWemqfQBBrRSPmsP+g0DTgNEaziVHlnSlVtSBMvX/HlDhsn&#10;7CbHrwhmlumo0kflbP23Pa2tNxzSOUMdF8x32RPA1ufsxOpP/t3HSFRAqhbN1KP1C2WRhtBtaD5N&#10;db8UMv1RnoYSl5MlV/gg8NpFCHnDzqCu8RkxnTfq0OEuYs0HRglh+IwpVgtUgjU7EATvMpNVkAEN&#10;zIb4ciAQ7nTEJE7F5EnYfISS+mvbmqZy6apXCYml1sxFaKVSKN+Hp2HTbtWkmtd7Et9F3gJnYfAe&#10;IC792GCzvVtkVkeqFXT0qnakMnYsI7yPp+zhN4AZpqEliH2MXbSULTphn9BApkajpKoiFqSIZBM/&#10;98J6asAHBKdbgdtMRZnzspmPxACYLkKqgIS7fLc5nIyylfS13pGmo/2domYYs1JVrwUH2L+qtvHp&#10;UOxZwzPzeNLtaTn7zcA3y+V/dJmj4Uo4dPOSzuFUaufroU/8pdLhctvd0t3hAx+vw6EKqUmouFM4&#10;ShgzME4QZKW7/2gwTodHAkqci8lb/9P7CqZk6lhMfYSBhoi+IHse4dzxDmEBF8pdFNEpamoxL2F8&#10;jjgM8gHEVUKOJ+WcsCJUwq7WRqawYiSWJP4k60zHQ0z5ttZ8rT8cDDtLN9t7/hlJozBK2Otjd5cJ&#10;1DTZ3A0pJqZ7z3zyLATWoZN1da+PnwKF02gV3V2feb6yOh8FsKi5OsGUlt/P9CO8Bo7cidfwDHN8&#10;iPCkaYLWkiHz82X0X8F76HAn9xV63/ESN5pjn1mMZiE2mo9+g7kj6PVeaWaSMg0h1w/TVkzsquwj&#10;GvYF1v72HEpYtzO54Je7OtxT+YXCpu/iABSVxm8K4MakeBtwum9l4uRgR6poAolY8SXsByZ45Zpg&#10;75CSI69ROxFRxavsqurw3Y2N0kb5QUkYLd0fvY98rK9vvNbScTCf9xUobnq8Yej73rq153gWeDnU&#10;3bHORBVoARGNvTFjp98ZFHIr3mPC3fIGE1jliuk3N/5s0McWSk2cpUt/zpfEPt55qLlIpDU05ZxO&#10;UqqqxYrodpKoyYKhLmii4i0/1eZbcogWFGPspViiBfORLcmovYLrHqY8K+Rw1yheRRsIsz3OrpD9&#10;88OH61s8fb1uCHB+1Fv6ykZ2Pjs/D5aqd1reT8GajR1KSN+t8m4NSS0OjleLN+s3/NFozW+cHA24&#10;XoiBshQN46FlEI5IQ0M5Rt1gUShFO2QP1wDzmA8B7m5N90ehgAXaSo4fid9h62clEOi1pBRyMwma&#10;yUOvt4lrD9oqpdbM2jysEIpS1HCj6UJuJ9vLKsT2HM9Q5tVEjUqCNRM6lqdSGvedcUQp+55tdGIT&#10;ufU3EJ413oLN68L3JI1j9TV8gm0yVQSrVrpdaFN5yVEpNtqDfxT2rKq1KEUo5UiNN0qyPzr/QfQb&#10;PwTCOnuOzokEFWP6QIycBkXjL7eOMIU1RTBXUIk8Jprua0TlfLBagmKNPZWSej2DLRuHN8pt5fvy&#10;lksIB0IWaGwov1XHj/bn5kdLd9s2vlL+0d3B9/nhjVpRwpIUUyoS6lloTjaPvBeMYv8Yp9ricfmv&#10;sl+OzGoGJFyC1gSEuqjzX6/Z7W57slOaBb+jhOB6JrTwtzJFLsYE0FZxpIyyoyVXl/MKgXBrIxjh&#10;cSBuXdNJomoXoWaYAhU4PTTSHwgGh0P/3HPgBuFGO3o7UuyVnIoVRJFsWFLK6l9ZeQanmEMn751p&#10;GnjoKDRC3WyhvbvNnIhiD29+HipZ81F/kk6X7FWQeGpcEN6PZ3KYhiHveTBkvK6Fc2sCtBbpK7jk&#10;haCytahwn/MZmM4qlUx/Lng1PCCmYSgA8KqWQxS7o/sOrH2Btb89F4WVq2vr6Rh3+/K+KaZ0fO6L&#10;+YXx8E8hdYH01ShMzgHtJikvy2tLmNywVmM1oAcLYO9QzFqDb2Ive8CSyuZodJVc7qOl0ga8xQQe&#10;4mGNZkttg10vvnAxn7/ou+i+ND4+MPNsg1j/PxWs+tYbMfJgGTFkYcWM6SavIGx5vXVCuXyXKay7&#10;FeGnV69098bQWMSJlErVRjNoHHTJiQw0NIUBg5LFZ9w1PQVAAf7TUKSSNLsWhb0UQGKBf4kSdJhq&#10;03hbUOV9KV7KwlWO0KMotDBRWn20ORTIjk6Y/ltMYa3Wj3lae9Mwp7V7HOa3V0fn/f4JOXm35Xe2&#10;NSOGIcgqOWpIVpFhTOGDjMZQ9ygvYEH9ainpH2YCi10PayBB0yJJNDDlAH9LQZGTYg8RtBEIK+xs&#10;setnq5jPx2aLhrXTlAF5Fc2QyIKrdyawbnYuGFjp47poL9jZdl+dt2P67IBkmNiM0GylpD3W2a2i&#10;aNGfBozW0gZ1G4bFW65kkaqqkmN9W6eni5fOEH5lc/KJrsHnGWssdFt0qVQAY3caKjApcn4r2C6k&#10;zuXeA+ByC+1YWqPFf57qTiqmGWLNC+pcarpzRPDLt5Zl+f9IOhSQVlCEwZFPA6pZj67AfOHqayNN&#10;3SNTMOyarmI8kl1c42KwWrOV8Uod6T9FLbR6znrustfj4Ww0Gg0EwoG3vyeJOgqgXW3IOR/9sLTx&#10;UamtfHh144XUY1JFErVWNZzb0ywDjXdidaCp6T7Y6aCRxw6QO3F5/mc/PMhEVVXZ1bBvrIkGN8bP&#10;Uu4OhGITsk0UISonjYOJuiFS/1ADhFZaSHKUOyisxRWvsCIEQ6EFRA4A+z0tVlUaS8QmN417Tp8+&#10;6g0HgsNYvuo58FnPgY72TnC4S6LFDlQaI1yXGoIrz6CC9YVcXX+zteBbYPqqUOzoa5ugXFYmg1ZX&#10;TTPrv4XpgUvgwaJUQSpRAZE9581tRRMU8bq4uJSolbfmkmxPx+Xb+C6oWnbyXWTftnw/i8INT6yl&#10;jZIc9QadQ6esNGf6iTGr8YUHS/sFrH2Btb89F4WV2Moc7RjvcrsvdYG8QrL7eH+gMmoCwqqUhfhn&#10;sy4Kcc5wsbqWJB6WfXmVIMT70trabap248RhQvZDAQtf9u+Sux1Zo+zvffwoGx19p8/X1XHRl58C&#10;2Oj4+NDrb373OU4SJ8Pdg+vQIoyBvAKPe8yabjgmCEJAMB9s3N34aKPUdrR7qKH53wC93O4Pajxj&#10;zuYA6ACr4jP7e2UTQnRjmwajBmmmHkpOqSrWkqqcpmVIvG/ITT67dhVEVW39RhP4u/j1JzoKOcKV&#10;atpsoXPkwWF2up2XmchaHRvr7j1usFVYTDflShvzq6N+vz86L3849urHsxIILLylxwSN0PeQ6Xj7&#10;0qOdhv5b0WU7tySZ9IduflW00mhcR3y7xk1PGuAQwHQDhvAqhvlWYVYA2qyWIRbzbgvwFzv9sp8t&#10;yHU/j6PCgkZhxRmsDDZiXjXfKbXxOjR/27KyxiivIvuiSlZqYiphgYZJFgkmKqvonkLxZdOnOD8U&#10;85hVHAdkKiiidQwOfmkyQkAmALbukv3rMdrkIntDeWqErFca/WYcXGRCi+qQZG/nlnoeJ0n6VLOx&#10;F7a3nT+ySC2sh2dT1h4xu9VfHm/NmbL/lixnQo3biBo7J0qc5MqEwuURedm/7M+6upu6L8UMySpQ&#10;YCOPweaS0uaJ0YBhzbDPDrDx7rOetlKFva7ND5ajw85wvzuice0/K40H47dWS6W75XIbU+NjH2/H&#10;EAVBTFqJ0iolS2RPNGAWBpqOmvItUMsZmArNyPK8efg7EeoJwvghWKuYyMJfgLY2qv2B6x1MVyJO&#10;SkAH1JJ2eZ9bM/R0CS7SkjQxk0x6vbm6rQeh8AsiKSwAOkjU1SS6BboYNfXEULg/4HW91IECi+mr&#10;P+htlxB+JVqNOEYoxWJ6s/fe56803ronOBuKxULjpqPRct/oqWcvvBJQFNAnxa5ao3hVmuCE0WQS&#10;XWyY1BmPZktAnEv+xiDRnM1qYGfYuT3UO557oe04D/72rACBGaX5pCB4rzQbFhOi7DwGmFGxR4jv&#10;Ixr2Bdb+9rwUVp3Q2tkxkB/v7HQP+AbcPt/FX24OhSsCANhNJoiAN5oBqxUTWUsJ4Lcn1mQI0CF4&#10;O7Aa5HhiSV5aWlqjajYM4UejJtXADo/a7vYscrFAscHvPHzzn7vGL01R0vR4Z8OM8/rt57cbllxH&#10;B61zMMkEp2IYvYnFfnD6jwVvJSjcFzbKUMN6rfVGcfbEZW1d4vHKnHMJK9gjLgNq5Efyr9Nonko+&#10;5Crhr3QIIQZ5o29rbIHRJVFTpBQ1VngbpaqqtUIYJ8NTiLHKtZqqItwBrMyqnZojuXt7r2Szo+Ci&#10;9c/7J+pbuntvwGPROkLBMlw9+4GVY3597NX3NSkG0g7alBhiDGt+tRZWQzzInYaZn2ejmPJM/0Y9&#10;L6RiVFKx222IZUDJgvecLF1MX0kGaCrMgQZaVpHJOc0dJHpkNA76CifPggGh0hcjy5Td/FTtehWv&#10;H6GCqHJ4u059QhUdYLafmxvRsBAnEcxKsx1JVPSKqDTJBhINbux7D3tvjm4MvzCZIkVEMg7BF1AT&#10;4T+LHIRJO8x5m7OrOGJA4RgGMnahbsMbp7zCvcYgexs5D89lhIIIaw1GVeWu/lr0tHG88yhcmczL&#10;UfdCgacVgZpgexv3+4kHybg/6veXPEf72jctJqm1KsfLo3DjyFllL2LoqehpRSn2ejyew8I/soXY&#10;L0fNQKC/dZO60mhjHwhH/dmvM4V1lwks/+Gvbp8D+Aal8ujorEIlBlU3dsg2XwmbNLMgy4sJeGZ/&#10;lq0fe1+ZxcomVt2YqoEpSOgHws+p5NWD+B3QVWjBOpdOF9KEk4NXlBFxA4BzEdphcSjsVLz36rYq&#10;4dAL6wjBYpLJERP5PqvSVCK8n1JPDAz1u1wecF91dBw40HGgtT2FCCyx4EadZbAX9qWV+OcusA4d&#10;8V6d2fyHzaJVLBYX3O0ev4mvySzQ22GGkOnGOSRY4QxhrQ8IRazFhF/+jSzCRNKeJYLt9stMZa3N&#10;JZM1KmkU6lfgrITuILsa9ieXgt7+opbGnQX147ToDuzrq32Btb89P4VVZwb63B0X3eNgdoc+Yf6i&#10;z/12mF3oCqaQFfDiyySFxa6ygMogLyFLmBqEFJGDPUQ5cYSSM4DSgCx4KFbBS3/0XbyKw2RCiOFh&#10;v/OHbYPtXW73RTBhDbg7LzU0Xf3uc6tkH1oOhVoJfGxgR+EcOyGfaHAG2SaUNsobILBcrRdhcovC&#10;+4iornOHsV5VbHEEIAB7hadah4rKqsqnzzDmA1ojj7eVlJS20g9FMI3jVXYKAoK1Kp9We1Kb5qcW&#10;GCUdVsmmxW7HEaPb1Hnwn9U8NJwFi/vE/M9l2f9aa3d3B6zLD0dCEMy7Oj8Bz0V29LWWr23DCkgL&#10;qKJTK8hGJKgq9cq0Ew0zJbbYIwCNZsk/bHlfQTCBRGgknZxWyD2SFJrhxyE+toY6LOAbanYdS9PS&#10;vSvUbqQO4RFkuXsDgRsYD6Nzalg1ch6ZBRSEbEstIh2w/ajqe503TmvFIUOqCEoYhMdH99DDZVup&#10;Hms1zxtTshHHSCDwIPiAKayIZjymIURsi8YU3Lv60002Sef5PdzuzkQX8l45jANN15T8IumGpPym&#10;EV9HMIOO6AIOc7XJCZCRFMH2L91H43j3eCh5C+mdL6wXiAGhMREOYqVQ0Garp+rkn0dNOTo67Ont&#10;KwCNTKJ4JntXabs1lxiveNoRieAz2+z1nA2NtrnKG8hXCIT6O1RecIJDoLmfrdWQGLzBBNbE/9nz&#10;MbJikbRADBBw++GRz57o2eb+/mAGpDK4sCHvIfmzbNs7Yx9PIj0COoJp66EGUDkag9DpWgOzBMXY&#10;LNd17Pg3dGJ5iEyKxy53v4xWbizoyMm4N1e3kiuHQr51MGE5kEqq6LV4Tj6egcXexs7usOt3X/pO&#10;z0t97Qc+a2/tTDEtBjnPogSdwpiVlsaFz5+D9VbuzaZxXz5fWHAUp6Z8LR/CuW5+NUv5OPB6Ss6t&#10;QYorGLDitoqCnmDi9mJ8j4c193RqDm4v48d/Dd/Mh7kz5miW+oOl3Gjp3Sx7ca0Ejk4xXYV4Ckgg&#10;Eqdcwn7I877A2t+e3/ZWnVnf03ER7eZT7ksdbt8b7oubIxXMtYE/WMOSl+CMtxRnEmspybVVkg8T&#10;yiC9MCknDiB3thZHUZWZlPBcouZgFitZEPkOBIjR7MbNwRuXfDjA2OC+1NAw8/1jz+9Sa+mm5/g5&#10;Io1yWkMs9oOGbzm9wWC53NYWaCvfLb3WFWOS6ByWFZj6oZRgbqDmxp8qMaVotVN2oS8oPVFqzibM&#10;65sleBZbehyOxsLUQqHYWLTSaavY6BBTVRjtw3oOVsBgcq6qP9HJbQVlI+pKsk8p2t8bVDhBRxgM&#10;KE43CB9m55fn/VEz45/wtHZfm3KkDal4tL+tdLd02JzPrq6y58XV8sVPoQwHji9uosfCB1rH7a6a&#10;rj1qbspls8vsCbUpssn/8N8/TYnE9DZwEAx5T1VKIkTkJg6RsaVftCyHBUY2A+YF2E/sdg0GTEA0&#10;LH+QuZM5ksGr91IwEOjSuWlJx6BApERhWUrRbVcbFbbsvVrjXOk2QRSm9GgG0k69I+hrpEYo41BS&#10;lMWRyalQsFIJBoLCRlcqIp3TqNPKHfDkkCcnNdRWIjwyUq9N/T2dyqOitOLilLAEHNGg1uKlbbwW&#10;L4BR6xBVHTeVEeZrs/daZ+hPZSCPvdyybekoFyUeoW1ZkvS9zuQyfNV8N+tq7RsHcIKEbWRbhOtw&#10;9JD8tnN9OF4N+LTa+IjH48p+dLhk+jMAITs64tANVLdYhNxpYtoNQwvahsul+THH9jldpx2LlirY&#10;vUwFYY9P0pqb+p25/5wB0sAtHCVMxqMfHl599f1JzdBwEBWqblBgpdlULLgi4p06hBjNyC4rsKbH&#10;NJmosdfcrBaYQ5ennIRWmbyycmYll6uEu91AwBLXY0wxsCMW3XQqPxhIQK4D7Kne5fnyt8duhupb&#10;+lpDnSl2wSKh90qUwPMtSlPO25+7wPrCmf7NTffFqUIjk1iNvV8nfWWaUMjKTvgpISfxK8q7Sfxm&#10;N5CpVJgcXExQLk58bi5xL7m4tLjGRdcaF12EaliL3s/eZ6otmiU+Q9afjK4I4U7RAQ4sCHiMOaxC&#10;azSxb8DaF1j72/NUWBnT8wKGPl9y48beL56+IpijtnEKS1hLSwksYSUWSVut0ekBbARLMPgCZ4wl&#10;biswubyCi6tstmQeLtlK6/AoBT+XVocDN/vg1opYwxpvaBhy3ntu54KlkOfGOhDcRbSGoNf9xFAw&#10;HAz8qDJcbmN/hjc2fmcSxtAlgmfqfJFX0Z7CF30oGCB6SafOFdptVAIg8SQ3aimJjq9+6atf7fqL&#10;gy9+tavrL1782t848l3uQgGGurCIhQuwpnIHtqbQ0o1QT4XaOtguI+WGHUJN2t0ZmV+dZ0uw358d&#10;nS8NelovGYAFHWjq/1HpLnsKQNnmsvPvtPyhQ1mXcAhQsnP6bFiBnaBYFU+gwIKuXjIeRyW9mPyr&#10;n3ysc6I3B0CBy5uJgBQQm2ISbw1ZMcuyDHaSt9Kgr6xZUbO6+35kRuPxDNvuRO+w934ly2Xng5u+&#10;GNtH25zByb1KqsJZCXBXdidVAnLqexIQy0WqbX1TeAziHrO9an/JrgfyCqIkRSIfd3m8uVxOeBD0&#10;mpUvfzwpEbSJaKY4jkhaDG9qMjJ5nscqq3bEH9ek2J5CdcunLyHf0J4r3WNJIB4emnhqjcpAn5cU&#10;O92atFpxaKi3KRfNZj6Qv/HDGGdgoc0dCp4xQ1FDSezIzZtZV3d3r4OpHQ7v4Ix7UlX8PtozGNxB&#10;pmjuVk+9Z2MVAltMWV4Oho6OI2UDtDz78uzloagZ9WeZwvpKW/nr/uGvbks4/aAjbIEKXZKBpDP2&#10;AtlpOOr9eSYTZ/cIPXoJds/8pR9m67/2Kal1iX4I5w9pSBVN6VD1hBcY8Kx0ZHDoMEZrAEBLU095&#10;wW6QkCk5JgoxzqYZDF3xQUkG43KQt6Fj8qdkxXiRkT2OtNhb/qannm1tr7naQp5Ah55SsEsoba+D&#10;2BBj0viDz/8K7qRznJ3QisXGhQVfV/tdP/YG2ctonumrefmWn5052bUFMNllsrfXNvkWfSSbdZm6&#10;ZfZCMdmrRUZKwxyca39BOusXkE3ITrLC/dL90SySS9k7EMIT/27O+dOmRintSAOcIZYuphu7N/b1&#10;1b7A2t+es8KKbvT5mMzxYcfON57P5y9uDgwFzBKi100gBZsZOCcklsBxRd4AMBKswWUVkBqgirW0&#10;yL6GLUQTiuKjoyWyuY8KcI2F/cEsMUzxs3ddw6Eu3yVANSwsjJ9ueLth5vpz4+EtBVyvOsDhLgHJ&#10;XQIYVlo7ff3/Ze/9Y9s403tfeqiElBMKtDSSQYuhRMLiOoIpUxLYhRVYii033gZrSVurdzfeojbk&#10;bhp0L7zKgats6gvYybnFhTvJbNUwM6clDzkeGdXhkKBZuYwkmCIp2qIdJVz9OJaoem2hQHf3OLn3&#10;YM8teru95yDAfZ/neYd2z9/XSRbQyJZkmeLP4bzfeZ7v8/l6/IF1gmD1uEvv7n00hWf8WpVC2RSz&#10;C1PVJa3Wr2Kr6VleZqlSkB4RtkliKcGBgQdTz77Qeqj+8KHDh/ce/qL+wzff/OLXly699ndXdz9b&#10;N2VdJsOvhMRRDmzSNWI1apxETtUyM9EXzEPsR7m+AHCSXOzJZ1977B3H584kkmeszd2BstGQYk96&#10;5X5lvZC6e/jwj+8tW9E6jZYpRMdTVxNUBlcmW0NNcG2qrMbAks7Oq9mx/tPferRNpTRAiVrPWNHB&#10;jCbsSDJnTSQTiSQUr0BgJTCsg0m8ZE5SJjobM6pqyZaL2awaNe5E89G44fGUfftzupnNCMUjMrhz&#10;sBOqEjQ/EXwAy0VQNFI4pILPF5C1Tavq4SfYCjxKmxBl5PXWJMXaaS+z+2AIXqH4UBCMgw+CiHog&#10;BhaTywkdRecUNk8HBhSlxrg3q1LUsVQktHvrqBlAe1SfqFRBi1IKKxRcGHxscyd1ts3DEfmMIi+z&#10;ac7Ozm5BTqnqx/KLv3cPJy1QBbObAqEQ3sjLGFyUNgwmsFodTIBxX1pNtHFR+viOPMa8z/f6Ohrr&#10;oX4sFNS8bPH7fbMDgEagtp1kPeEUVwzZaKhAj/BV193v7fmMdwTDJktVs1opujBh1U41iSs/w7Rn&#10;0AByOsW+ZkoNDaefeXAPT0B0kEHJBPYE4fmkGpaEzUAr0P51iBbEGViKKk8owRfScaiJIQkrHs+O&#10;WpjAWvEGjjiSEAYdqXtgJegZ4te0ZFLh/DlNC+qNmR673d1TqlTc9r/w2fsG2LOWZPp0WUqA0o8k&#10;pa6nHxjzw7Wm5qG52aE97HxpV2fpl1DAwhxm9nX6I1mejl+L7fs5pjw/llafYPaN/BFPIJxW8/E4&#10;MIFVHDiEtiD7mIHkHPjLVNntW6PflVOQsuFCKwbYLwRRXB/0eJ2Ir49Ekglrbk+ys5De0Vc7Amtn&#10;+4q3P0vXI1rdYW6zLRdmV7vLBjemV9hJ70o6D/pqBm1XmEIIcCz4wk7HbmPdagEtWrcX1Axi7zAu&#10;GsQURBqS1ELSKO86ZkI97g5HywXHLLvlPoez7/z4la8s0WHB42lNRrCpBT4PLMNsNQfYKlSqMHXF&#10;/vT0vHv4EVWwPtNIjHyOZY5qdZvg7BS9a471mwsTjXBJNMz1tmKd2//cc62Tdm+pB4Kv2Rnt9PSn&#10;n377U9f3v19/+K2XrtYtW+mMH1t/23TF7EarvGxGKEvu5Ea4J94Sux1lrimAXNh+1eX61LD7G1vr&#10;MFvxhLPJaxSWCkuphh576Sdqf/3vPvfoszPQ66ySZ4oHw+AHVlRAkmwNO7132SuI2YFRjEyTpz99&#10;95VHUG2QrLV0OoQ1wGglSKpcbiOSm5/fgNpVgi2k2CGMJLREo/u+7MpUBCFrqGtqGsgfTGB5RU9b&#10;zhwVfGIak7vbsf5S5SArqNdJYEyjfG2zXKVxszP35fDXoBapQ44krP+B03y7L7QmZLNCVigaWbgz&#10;mUN/GlSomkfNRfTpSxxvhv50rTYF+DhYB6+el/84BUtHrW363k2Mu0IQUYX3iWksVMNsafN+azyi&#10;qLm7o9cvyzdUOf9iz+46mBFAw3idAzhY7MmUp5mcUY0VQS35Ot7ZD3Ld3BcUM9sQAg3NVmaYq3uk&#10;iw11d3bYy4VSuVCuqGp63ebvjYwxpWRGMusnnB72xKywd/uS/ej9TOb0ryOaxPcK8mmx15xJPihZ&#10;std/s1dUs+moKw8pDjE5DydWDe6jBdfiF68EmRwkwL4VLXroccdoQ21MAn87ZlnODcGMB6VDY795&#10;q62AgFF5YQZSjaPpdPEOSGH/kTaM0VmGjiLFIeI0opkICe8QJWh/tXB/yV1y249W3I0++0Erkkn3&#10;JKUpoo1GrF02y9MtYT3/jX2B5tXV+bm5Z1v2O/YfCmFiWCoDOeupj74NxeAXsYAVI7gVudevvfgJ&#10;+wbk1bVrkEIoQxL0tz/5NrQFZl6ESB3oCYLivBnnHcK0xSKngHeiZnCUqGAID71ejyC+01WHBnfw&#10;9yeTbQXLjsF9R2DtbF99Dcuo7G0z1VVLX9vs3Oyxua6msiEUMK+5kCUjFhWvANg+s0D9QRmmCmGG&#10;EE7KgPm9IKsC+a3QwZUJLcKvGmx15fIKbO7QrTJCbo+9k93e9Za+Cw5HX9f5wBvjX1UJ66bP174c&#10;wYYWOxYDxSkZ0Zr9fru9VCn19JSghvXuW4+mYEGoTj2RhqNwvg8WgSg6mI82QXsGV1AyCuNCkJjt&#10;PFR+z+O22z2ljAsYCJCTy5YSdqhM3f2l64tLrz24NwXLThXy9ag7iCUsZIsS5Zz6Sgr1hpAwCgiC&#10;sLLa9B7AxozMx+x18vg8nk52GguJy6feGF8vlJjEMpZOl4yU68O9h6/ek6iERRCJmnbAR4Q/k8aG&#10;my+y38pAQ4ktehgi6JK//b1Hj85oQA1gqxoC4XXMIZR0QGslIOUwkUSSBfhqpEQkN8eklja/Lrtk&#10;l8rUQTabToHHmp3FC16vd7LrHoG8OJpdCZ81K1BVKH0o/G7xRma1Jlk4NZ9jNHX6XbShB7nA0mqp&#10;OBSBwy5lbZsU1i2Wh+uWdDqdzVoMtn6Xn3kUtEqUY6SbUwNM/yh86m8geNaUVUGqOmlmvrM5Tig9&#10;gSHFTtoTWHWymfMMHRMbH6RwIp3D41EXaVt9TU0X2bOMXdmX/zK4XIf+K+vxD+a0qUREG5vGoCFj&#10;PaNWGjs7WzSNFx7DtUwhrJMqj5mrPBMILjnb2Wsv/CTktns8BfVjry3gP34mgScM0HrVtHuKs5BO&#10;rxtG5X7JfjRTWCx8sEciHAncCfTdnQGQCI78RSIwdZj9WRoGFtJyNBoHfFem4ejRQmrx9CtTmFkE&#10;sAbwtaO9L0zeOgLDQe8wnJTCEQ6JxwDLiNOuQqJ8FIJk4mxvW1CLlqzF6/EH9jOxxGTDlBQe4ImR&#10;1KAlWj5Mj27pvkKpdP9+yX3S3tDg+wvfwdxy0sr2PuiyRqzWJJjcxeLTNXz/8Jatq3l2de76Liav&#10;dr1gLxSwgmWk7mYMFzQB0WnFPmK3zb4g+141EL/A3hDAa6ZKFvzgkxfxIlA6NqE4ME8E04bQJMis&#10;wHH1J9DyLWRCgmhbEbP++USuLkmYmWTdfvvaTkTOjsDa2b4OCutmzzOO2WNgdW9hYsdxfbZl9tgp&#10;/1+hb4q9fbMGW4uYDKDEQfYGp+zBqArfLoDeAg8WThCqnFAKJnmDeoxGyoDJQsANo8QSQlDUWrQH&#10;SpPPgOVr9jrTWRNOp7Np9CsqYf2O33PAmotgSE6C80a1ZpvHWwiVetxMYJVKPe++/EhCBhBaR3gJ&#10;SQeBw5tUIHiqWq0vw+sX1TDQMKFfuNV+6INJu6dS8tsLKsgrRJuraTWdVmUo6jScfvPDS1fvYaAb&#10;D9al/laVMx6UGspdry3YOrAS2Lq+dWqcHW9BvKrRWL5g9/ha0K8fsW6OjIupTEOhlKm8mVFTrtN7&#10;D3/rUfiMRE0uWvfC4VrODwoMXUtsDXV7IIYjE2WiOapyqnv/W69AD0iyLmMSTgTbSFVEYcFsYpiq&#10;WpCUB/WrRCKZZHo1OPSe7HLlXbIaQr0GcYRRQRTL/s4c3hqKPGLAW7G8Ew5zNgWyVknP6FhcC6LM&#10;GqC6FMJWKY4Pa1f0SCg4ekqjx8JVRljZft836RWzqqVosaTh0530WlYwVvbuHtCtCM/gAdrQqsRv&#10;YN4gOEBe9O0wUR9Mn7vpdQ8/riJx2QX1mgG4LA/vUaaqiBqVkMagUXUSiFvYCw3ysEBtu7k3cOR1&#10;gHfKavzT332pjr124FYamgc/VjJ47CYkDckZwVDLHa2dbRqYu8ypBMKiPbF7oBrV8W7jkGBfRyN0&#10;kux2d8GQ1XW/z39MkaSkpm/jr7OzBIegqmv97B1fcruXCotu337isEMdCltyVtoj4UQhERlr7hay&#10;6TS46jALHDZX6PR77kpo0c1OE8La1hilQ+PcACGw4J/UtoVZQ/aXSLlwfXrug8vZGSheYUlsAYRI&#10;1pItjnr9/ostSWtdZHlqWdLMLG1iUpB7DSW20lhwu92F+0tLpVLBvbd1fxhsSLkkzBEibzMpOa88&#10;fLqC43bROTQ7N/SsY//+XY5nG4GsbmRgjjD0Exewa2bi12B4MGYC3G/KRpa9swzk2kTT7AALnIZv&#10;X4tDyvMnhMACjis74N68RlOE4HSfQZdrJgMUrAyUrwzDsrLuFbLi+TGgX8EsNBNYbX51Z4BwR2Dt&#10;bF+H7fnnF16uu35s9vr1WdBYs9cvQPJz72WoXDGBVS4wRZQNraUx2DmKJnfgNswg2h1H+YnPcA30&#10;FfsVAzFaZECATEI4f1vE4hVQGwR2dVljscfu8Ta2tzkcF1pA1bU7+5zjX9Eh4Y/8vvetwCnHZgL6&#10;3HNa87iN3Vm23JRK7p6j7ncvPTKzQ6rYVEHRo/3bEoJeS9fVq+QQkbRlic63t3r9k55yWRAqBi1I&#10;eVd+Gkfm11BnyanUu5U3X17mnClcTRDbwC1EyCGC2goBJDWJ4ANV8IRJ0urIe/Li/Uw/k27skG3Y&#10;fZ3Xc+iJSmin3rCpqYIR6mmosJek//7eDw4/G5bO4Bw+aYowzXtBOUohYDwTWJunmtaMlEr0qjTW&#10;25gm7P/i0u7l5VynYypx9t4ycrHAzixJUxI3zvO7LyXOWBNTdbsfPHrw4H9dl82HjDnP0Wg+K4qi&#10;0DirKVKtIgTudhhNJCiDRs8eKhaNs5yeQJGSnKiaEdo1G1JYMfNrsHxCLxUswcF5X0+ZiQJLcdQy&#10;ypZuUFnpbNYIqfbdwTClMvJAZuqLobMduoSKOUEYPBuu8fpNSQUjCTgKqEv8VrVaGiBVvXQtGI7g&#10;QwyatZdtfjEO80LFER7uDgRs2TwU+KLyiy9+f/cDEPtW9ggSZ6SpYAc7R2E7ycqKoZY6WjvatpW5&#10;CavCRxaVJ5qXtewckllQH9SDxzvsakMmZHf3wOu55vc31cGzSx033Jf6vAa7ahBYJ5kKu9vjaT0D&#10;YHYFQnuQy0FqC7NwElJiuDmQjmaLUUCNRqOY9CDLSyW3vdSzdPrSK4/YdpZd8Rh0TonDQS6sapjm&#10;RNi1ROAnFGatae+XvdkFwJUDqAGilKLFoqWYFf1+X2duA6pQkESo8JDxIGDkuG8OiQ/KkVfd7F1a&#10;aQBUao/9zZcfwC8k66AlCXGEbP/su/J0K1g/tATYEXR+d8suh6Nl1x+UMmUQWLiBFcB1Ixb7+T5o&#10;tu8DFMW12zNMU7F3BCYOpdfysgshoyCvUIDdnqGBQZkH57AzWkwsZD+ahiMrkQYxL1YQBKOSXQsM&#10;w/wg8K8i1j17GqPP7xiwdgTWzvY1kViuP9gN5isHk1hzqy1dxxyO1a4m7xqasBBexd7J6eg/Q6EK&#10;ilex27zOfZuKWQuUcJFZqQhGKEuNQDBhIa8B6MVowSlgcg5Sh9mPyz3lcitTWHOr0Jqc6DvffXz0&#10;q3n03zjSegAw0dYLB+fgaJyQkjm9uSlQbqiw8+KeJfhbeWlAQwsKjuhrVUUnlHcNsW4WN5Qn2hhV&#10;c5acrSonnH6PrSwYWL2K5kFU3cCuj8ulplPqDfZzo1CZ3H1Py0Ekic5zBk30AxcZCi81EaQbzUcY&#10;9+wcF10qW5wNlS11ecPT2HY9l4yw9Suy0TwynnUtFlKLmULmrqt/ae/eD56ZslJaDkBPicoESTe8&#10;VIRzesNjzX229Ho5Y6h5i5lK6Mq7Qh8e/r2ry7NSeOzXl+oGFIRhWc8Aton75rHxxLRBctk6ljy0&#10;93uX3nLfzc/Q77Mveah7yD/zMoFV7sxt68ivfyJZuZbWh6YmeJatkpnd+JiCBWQKiWbkJGRVabWY&#10;PyyWcGC+RvW5qhIccDR61oWsJS0IFotlEAtYFsta1hAMo+fg1QEAV/BaGCdEUFcQ23vUMTwbDNaQ&#10;EuSyw/6gxMt+mO2tm4AEvmMEsdGom4mBVT6FSEk/NHVKfDSrNtbVNH5OVMHcrN6Q4y9+8eDRPR2s&#10;bNXgo0dXnwN2r6qm2Fqa9nT4OpKK1uXg45IDUFxDTaVxhaU9jm+qMqU4MN/aUVYhoqpkoKL3BDoT&#10;0hj1AIGFrknhliNMEDB1nmGnFO7MXfef++qQOYFGMN2USQizAr/7xrDT/7rojYJXCkdN0e/ecN99&#10;1H26p//dDy9deu3qo+0xaBRrNE6IXnbwc4Fi03nQEjjmc4ntqX+yX/am+S4Sj+5j74//q5i1QFBO&#10;U+8qdrzA6K4Tdo4zdyE4nWpauvT2kfs97H6XoIL13lKp0rArmABayLI1iWQ7KaJ3XRGfqsC6LTod&#10;s/Pzu3bt/9Nn/2CvPQMCi/RVih3+1FQs/vN9MT5CGI3HZ6JRAySVDK+4QQT3F2sYBhJZMxSPIVN+&#10;xgy0EOG3M4TByWAID7sRYZ2JLDHQFZTARQoAmGSyvbyTQLgjsHa2r4/CMp4Dl3vLMQgmdBxbbWFf&#10;u5y94wb4eihIcCXE1ic1ikYAGqfG9/1NFFhxOb0QF0IZiOKolIQCmNvx9AocWDfj7OCbKqC+ChVK&#10;8IldW8XjESbbHPsx8dnh6Hu/vW/kq3Fl/vBQ7/t1Z+pykaFAm0Tn1ElpvqkH0m9hNMnd4664r4aX&#10;CXUENR5J4kEu1ScZ7loNL06ru6aZMc5TnyknRvw2j1eAepCsyjev3bz1r//j3/3Lv/wPdijNo7tG&#10;hdPSyuEHU5GIho03iWsPSr9TCG2KeCxEXFLzC13H4bebx4sw8qemIEHQKHk6HLlkEgzpiUjzyBtX&#10;5P5CxpUJueT+VKG19dALsPCQXCQfk/TERBsNvyeGN5t7y+VSCXpK8uPN5Xrz8Fts8Xz04MCvO99v&#10;2219sGwliYVlqwhiGhK5XC4yb3322b2VRddifz8yv1XM3ckDaTQv2rzesu+YdZvKaCRNq1DkqXIG&#10;Ouehg36D3quumwYspLlqZlCNwn1O1EPVOK6BjPE6xdyFFSky94KnwE70i5bsw6IlPTpqYX8sUMSy&#10;sPN/1ehInsXRN2Rg6HzZphLVlEmagm4etqd0k8GghTmeFTQc5SmGH4NGFcKlwuWDoM0I3US2c53T&#10;3wmfjxIhoQ13+202YUHGNiFbWu2X2LP86N7U1K7D7sU4KiNXhunB7GRHR+ucxrQtUMIGcPLyLI9c&#10;NEVmUDF99jhl6mg8klGNVMG9Bq9EVrAFJrCSRIR2th9IW0MdHjBaAgurobDYf3TyYrJK3H6rRPsw&#10;lgvZRfUqxkmNnQrYPNk8VLDkmRgQZNlr67qbqbhPL1VCi2+++eHhq8Ep0E8bCStUYRH4oFkjG5Cu&#10;aNXCn6H5KmFNbuw57ln3CukZGXl7UA2PMg3MXizR39TbnqCkHDjzCesEGsPJDibiMU8gAg/aft/N&#10;lOF7JdyWSnefuxexhq1owUqiC2uqyyY+Tc3x/C1/FxNYQy37n/3Tl+0NUPte5/oK0IArK7fZYRNG&#10;CKnUH5+J/TxrcAEl1wJyOPCK0nFk/kWdIdQvtgkWVArewfoVlq/YScLDrNC0OQZv6kQS/O3J/XZ5&#10;p361I7B2tq/P9sOeNuB+tjhWoT/Y5YDvf9rca/OU2ZsYKaHCCryZDUses+TgRCsW483BBZwilAV2&#10;QtXDDi0VgjFg+hYILOghxF2hClNWAjUJwYgVCvV4PK37+yaYlpudmEAc1r6vRl16fK11Uq4uknDO&#10;h0FhgQtrsylUE1huT+GLX0FbA6nWOrU7qCmlUwOLRsUwdDBMNAUE9GgU+MwuFBwK2PzeLCxw+Xh8&#10;9I2LTU5n98jIG9/513/3L3HQRSk1w1TWP7q+9YhnE1b1WmoMlG+sPCBE40HHwF8C2CT83Roese0D&#10;K8e0CgGCobKvcz4HmAQmeZK/6G664nIZTNEeZSv0onqotcMB9Hi8BY3rNAIeUN4zln0SZzbPOwNA&#10;qQCBhWxt1FcpOe9q+OaHb1165dHVudbJZ+t277aiY94KxY6kYzbB9BWMDurXW99s3OuGWMuMi3u4&#10;YhC5lpajXq/HW/Z3bSB2lQp9lFRMRnDOSIesQ63Ky0LmLB7XNwhF5+0tdJnjhaqPG7YSQcdBYQTn&#10;OiY9YjaUFbJZschuXhxMQ49w1JJmCguoDeuH6gY0aaoqYVVqSuOkKnReKbV8RJPWgLh7HjpMbUXe&#10;5yRHkG72/kywF2IkthUeoKeHn4iU1jkqVU/kNKX5os0GNaFoDPpG+fiLn7751m/99isvu1789kdQ&#10;mkypmO7rOdLR+E6y+rheVQs4qhVQqUxGcxBgGmz32w2XS60UmD6Ws16vv2NOIdgI4dVgTLXdt6au&#10;qOmP+9X+u2zpbmxNYHWRIAokbXjOuC4l2UmIPnTR5vesoXTm6ZLQRE5lltxLS5XCafdH/V9cffBo&#10;efnMmcSZcPgziZ2fRM7QdGkukhjbotfeOpV8wSOUVwQLWrliMzj2YRktFrMWi6ejt2PVilzyZSi6&#10;Uu1Pp3kEZKbQK3JWgj5+qQfahD2l0tHS4sv3mCxbtmISIfzJTTXbHj5NgfUNcWR1dXV+vqXlT5+z&#10;VwpLlRKMiKAWcrFTJ+/H16KWomUfetbj1/Dgub7CcQ3XXgRYAweJfkICC7Aoj9XXzDUivkPOK6o2&#10;BDSEoDsoFh8KXjHQnIAyH2BmIklrZzm6o692BNbO9nXa/sgHlvPZC/OzfYRsuHBs9nh3IOA1IJUQ&#10;Nda6gMOAhhrNQyHrthy/HYMytkxDhdG1jMFUFOgoisrhHUI6Rsj9FbgiznMXoFzj8QrlTgCcrs5C&#10;Vs+Es9v2lZSwnhcm7c+eSeZy7MgPmc/svHc+udkkhDL2RrsbS1iFw4+0KoEXNB6xy4sY6LCu0sR+&#10;1czN4XG0VW6X1qx6sG/c77HA6pE3BN8vtt/+fOvs2c8/3xoe3hwRIUtbTWGRwjj8ygB2UegKND6K&#10;VsVZ920KfMErpRBCwmZtn/fbYvI+dS1tQFpwyOPrHMrBUJ+mJeZzp8avsKvOFBoq5VJZlSftnYBe&#10;TJhZO1WJbgidyDiRCIAtqzQ/0fdOeQ3sHqCOYmYBK8VWjP7pX/7HN7//5t8d+N5ff++tq/cktLQD&#10;pDWxmkzkNtgpdN2Duj8tu0r2+oJwv9APBpMZUljR6K19o16oYL2zoSnaGG9Kaoo5UserQxrHZeqK&#10;YioRMBQ9Dsuhp4CeDz5PZ5IZNJz1I7Goha2dnZM2r5AtjmYtWdECHVSYL0hbqIaVzQplIXvgUTCI&#10;Ug1JljAbCoW1IHb5UDMpFCeIuHl6yfUwD5lEHW32VjXT86491lm6fkancQUaieRIU5NWBfoKhMeJ&#10;Zq/H5oXkGXjCwdQ089F/++Vi/CNZzoRS6rShplcyGcHfe3FyIlyTVzRJyJ8yhRJkHhPkFWjv5Y74&#10;yqkbsrGuyjdk2WvzBDpzYRJY6MFDmsKq37WCL3UeXJOu+kNzAOxHCWvF+pOOqYVobQMUVmJzYiTg&#10;F6FuBbYx0M5RdrddSCYILbkbXIv/reG1V37841euXr36gEmtR8u/enTvVw+Wf/Wr5eVI5Ffs38sP&#10;luv27GoFKtm64QJDd5xUuGXQAgJL9PX62xUmGLB/H6mbUmr9V9wldHMHCGr+Jaat2Hv1Pbu7dL+0&#10;lDm8jParCFmwrJGk1GzLXnuKhxDLSJdj7vr83P79z9UzjVcpIN4m08/OnD42jH5IsskYqTxSGMBP&#10;xd4IHoOTGkxtNYMRr7c/4d8ucHn1YvwaZuew420shaetKVRZobLd7l33rovesu3UhjXpcGCINvQH&#10;F3b01Y7A2tm+XtvNyTaHo2X2+h8SrmH2wuyx805nk20Nw22AGCpwiJVhrKnyAvcKoAMLXNrqP6YM&#10;A7AOGN5gmCLLkOXbCHJx4VBiIWO63TOhkigYvrb2vpYLxy5MOCbau7ubvpIS1g/9vsn94UhdLokD&#10;hED8yX023JSpuA+12mGOkAmstx4R7hOO6Z/zXg84gaaqSE3AdDWNu655AAoG1mEVQNKVoV6/B2wm&#10;auymb2hrjC1aGwCtiST++MTbQ+O/E4cij5pX8/meb+USlLvC7TlVzn4ivCmuL9hWo3i9KbDBj3WP&#10;i1E1nRXYMgWc7kn/+3vmI4kxtkIyvdPXZLNE2crXUCiVYOm0H2CnuolkTuIizSR+1yJWEGwQOTPc&#10;dc4jpDMrKy4+J8bWv2lZZRLO1Z/ql/M9z/34ty79zVvgtlm++mAKABeaPld3b/nRg6uvXXrthVBo&#10;6WSJ7SzTcWgPQpTSAnxK3xEFtqZ65sewPaXpNQc7n7wjRALhr3BMUKEYQNJhHH2OCC6aJwhXgz8A&#10;+bNNFnezb4gEsal7QWuHx+4tWiwP2ZKdtahAnVhYwERyHCcczY4KgiHs/fUeBJiij5riEHUlSMmE&#10;vFuInUq8byiR9BrQHZq5psNKMmOW+dwnu74pqrIBoIDEJJ8vQOQoutGZPh9LJPThi6LXNijLN/jz&#10;rdJzzuRphp3V3ID6pFrwBno72jfoTqL3CoYqNYrFNg2Aiv6YxqYpG+/4GgvAyTBAuK3YvB5/u8Tv&#10;BDr4ND0xl5j3qAJeQHWBwKrYJ7ieCnOWFQ5aAuYVunOJRO7McHP3Oa/Fwu7UNFS0o7H0SprdZ5Vp&#10;CqP/7t27mczd0198+NbLv/Xaaz+69B9eee0lJrV+/B9ee+3SX1/97ddw+9FzhzwVQVyH1yWPtR2k&#10;jN7KWizZ0ey6/0jjB7kp6A4mpciyVUJSBvW0Fd00mbFzAe3sln3J7YZzIW7EKry5O0zaiv0qU1ob&#10;EalPtDzFCtYPL/5ti6Nlbn72pQP1k/ZKqcDONAnSwN7Yrmn2DM3EX3zxRd4JvB2PRdViRuaH0E/M&#10;piD7/v9E0RWDSUI6JwF9dRPd70x6qkR+WDTYsdiw+/x2r1dcZwqre6wumXTMWa1MXiU7yzv9wR2B&#10;tbN93bbn1QP7+yZayBE1C/qqz+FwOt+wuAzo+AmhgpAh1QQCC0B3+8BOA7IA7UP0N4SxzjBKyEUW&#10;k2JR4GXJ8RSasDJomq+AA7TCFjb7hKNvFk3u7X3O8+fHv4oS1vOesqe1TgIGMoAxrVDFso6NGD2n&#10;fY31JfdRduAu/M0jRKpj9wkRRDpVkMK1pDro1Sm6SXcEjXKvWqOMat1MX4nseCkEPN1jU3BqnajL&#10;sRtiR8TlEycC/zssbLLK1v/Jzvf5EKHGT9fhChSd1zyIfc2j9TTuHk70jXuj8CLgypzx2S7O5uYT&#10;CUg+TORyzSPeopqO5tkrN82O0BX3gVxuTy6Xs2pVPomna+Fac9A0QEnS1i+6u88ZnDYKzvwnrVip&#10;xcXMUsP/dvfoN/+h/5uHL73246tXHzy4ylZQtoT+zVsfvvnuN99tKFR63s0YbL1wfYxiAapg7I6k&#10;i6NFIe9DvBLpxloCDRHceTFKJwgmX0mVx0Ny+CLQ0J+iS7VoZey8SdoUdWYB0KVZl8O72wJ+MbuW&#10;zYqDAMRAi1Msz6SsmmbrOgisbFG0GNnQr6eCOOdGz4ROk3hVHtHD6yZkgz8brgX10A+nqtvBsImU&#10;x/8hs5YSNhtamn4WrFdodgNu2OMCF0il3Lw2xpT91qnxy15blj1RSB6Tod2bhwJRPoV8C/bD6azP&#10;H+hdtZoDDzrvEmJoowZPHZTJUIgr+j0Fky//8Eijx0AmCFyn8FD0+9vPWjEsWsd6nVZN5CJD3WtG&#10;VpXzMCrBbi0zeRD97Wh6wg5hAtAKGGqjbcEcA9tBhp22yzYRA7zvWG7dgcHMfUw65EFRuFypzN3+&#10;uw0N7sN737r01suHD7916bnfPfzF4cMf/u5vsX99ePrw4Z53+2VjXVhTeZV7AX3dt0azYrGYzfqP&#10;+A+1b0tAJo8sRyDVJ8g+JDoDkMJmyxX8a1u+oyiw4JOHKaxKw7eC4NuyRnLow2Iyy1lMPz2T+/Ov&#10;9x2bPbY6f73lpb3uenupVGgoNJAXfRpqyi75Go9vfhFym6/F5LRqPOm8ov+MUUoQHySknuDMDHxl&#10;/w8ADyPzEzK4s8On1+f3lLxeYV0sN21aE/OR69eB/VXX6dnpD+4IrJ3t67f9sPTC/nYHsNUhNYd9&#10;nmA6q9lpW8OeX0EokG4qkHU9zZYrCxNa6fQaO1ioKXzf0wdTVgX4itUuRIEziRWX85iVA86EzN0Q&#10;WrRCQsVz0NHmuMA+nBNdXd19I//yFRwcnh8t+33fWk5iPnEEXO7siH5iJON2n7bbKzBE6K78zcA2&#10;pd9gyC5F6Eoc8M2H2LAfxItAvAukBdG8rVnnjwT8l2GR/PTA9vDsMjvoS4nIGSlyIcd0Xe7Epngt&#10;r7L1M6oKhzo7gdMpmfgBBf3TvC1ZraHMkYGNg1mSlljtvAzuLnayfEOejgs+f2NdJJcYw25nLrfZ&#10;6xej0P2ZduFQeOVgXW52fiOXTEhTmjk4T9RL3t7EEpamjQ11jZTTWJ6kAlYcezhQJFNd/YuL/S7X&#10;/93Ptl9+5PrHd9+89NLeD7/48M2l/v5/+Ie7d+8uZjKL/Z+6Stk4ihrsMsIaEU1n2eJZXGvXEmEr&#10;Qr3RpaaEH8MGFCoTUoKgglgEKgeSpgHMFLXDFJ2nQnM7VJjnJOLDwbrLD7omKx6vMMpW7EFo0EJO&#10;TBqxGHhuYLEAEctiCEVB6PnRo4EwR1eQ11+TuGc+qGhW3vU1Tey6qfSCCpfV3F4l8X/UwmsQ0ID+&#10;fT1cw23weCVu1ErmQAjnkmPNAa9NHF3gzzJ7QacR7i67DHVaRSfbms/f1LcpIchdM7EVfCLgsWFM&#10;xxglpHjoW84jPmMaOKUWdUbOiMK699x8+AyFWBILX2MnFNWu16NGGidR2XtXbmjsiGhc6FtplBAa&#10;hYlkwgq7CWDgpcTW8Mi4R7RkQTQXfyYWs8VRyx3U38TQZW/5NZeroWHpm9988/SHp+tPnr5//2j9&#10;FydPfvP7rzYsLWWmkQGC2j3OBXj8pkXMCuujxUH/kYCnczuMJqpkRLqnUQErwfcRJPxizRiei85X&#10;e07aSyiw3EcLS5UMuNxhkjUigdWdfTllyT49DtYfHW92zB6by805nqmfBJx8KcOOc3fvGkYKInII&#10;JspV1LX/fC3GVKj8ZNTzJ/SfqKVQXX0CM4SyCXzHuHUZBklDmRQ6sDJGxQMFrHJ5XRQDv9jcSAzt&#10;ye2BHMI99ugOwH1HYO1sX8PtdxoPHGMCqwtbhBhNuDrnaO4VBez4FwCKlQED1QrFObMjcXoNKU70&#10;b4PKW1jlIlw7OrAWcDAISA4c+sB+ehd0GjtRDpXL3nfa27ow8rmr67yzyfYVsLCe9/d2+A5ABQsj&#10;4BLWuTnJemK8AVsOpSXoOzRcGrhHMbNgV9rWMCGnapIndZrtRyY5p2iH0RkczjkiMCqVax65GLCB&#10;MHnxg+CQwyphpnRCyr2fxMm7E85/QSZOuuz1dT7XAqNbErppsG1W8yQRnAmrFCi6tHuUWNN8cR3I&#10;pUStioc8gXfqcnUJ3CJMYDnHRSYqUipcwlA/qhzancttWNmSHqYAaqkWXMdU4xRpC7SPbzV3X7yc&#10;Jv+yixwy07yCJcspVyrlUvtTd/v779795aefhjJMdLmMxRTUMF2u/hQTYDAcCUnAcnRaXpDTOEQo&#10;iMKgKHpmrexRjuEKyS3ZtbQ/un2J26oUs3XIRwtNZzdpmyBHH/D4HO0JIzT70Q+u+yvs9h4OFr1F&#10;WMgxbcbAimsahi7Z6UERXFgrgiEYhT94MPCZRCHW1OTjPC1C6BMagw/pUf2Jd1b1au17yeRMmNAO&#10;6OMFw7X6XJiPN2K8HxTgdMpL1DUMbxzutl2+zCTWrVvROEDDVDSP55GNBTMM8bznYnfXpqTzAEnE&#10;dirhJ/C2Cm9QcwOapimb3b2TqnFDRqKtWhDZdiQXthLBfxtnLSH9ZuwXno8N2ElcqvGq8ctM4wdz&#10;YatGJqxEwgrlRqaHEzD/hzh3pt8TZ7aGnZe93sF02vIwWywKODmAdzU6gyJxJaQuplzT09P9qcw/&#10;QNvw7qul+/d/8mqqn+0liy4id8wg/GrhdiwaXYjHLCITakJ21Bvo7T3X9/YU6avIshTmr/kA1hSD&#10;VQmlLPSY2SP5i8VS/UlwudvtbpgjzDwXhuKwlYxYwNDqGhSe3qEl2vW3q/Or87nru36P3QM7uwdw&#10;InkXaljytJrCpJsX4zev3bwWl9Mq+hlNKRU3O4S8ZgU4Bs55l3lEzm0ef03UZnbiwg6vpZLd7rN7&#10;veui4OnaSgL/ak+E6atk28MdQMOOwNrZvpab/NwuXsE6Nju3Cp+6HF3n/ZcLQgiwK+Bwr4QEpLRn&#10;jJrKUvsN5ImSojJCBbORCMeDPFNWiCNekONQwgKBtriIl2K/ywSWYH+/D3uS7FN3d/d39n0FJayy&#10;r7FxF/QiQPVEIrm6nHX5xPhdpq7cJRgiZCrrbwa2KFkGsUsUIIyEb5PjTYWLqtnw0mltcnTW5SCk&#10;r7kpcHEwDrAg757luSQSOaEVuYHQKElpvhOHVVTwlD2NnQfuadyCjBl8WL2CE3YNU3E4D4vdyjau&#10;jZp0oisguvJUC2BbwRPog2RFa4Itgrn51SHnuG0U8nii0y417fq0sncuuTFmzQ0l0HNdq19Rh4um&#10;FyleJrHV3HT5chZba5CGYkK74zPgxCKhBcG0KXbcZ/rq3QII69SiwaQXePaxK6WyZXMGO4RRLH1Z&#10;yh6v1x+42FanbEEPk0OnTPgBCq0qPYFhjajuaNNSMFGmdkcf0xBIcvIwRc3sLeIwoDbhE7JFQRwc&#10;LYoq1tHgD4grrMql01DEKo4aTGNZLBY1dOjqoylpGfAH5MUK88zBhI7uK4632uadQbNsFeaBg/D0&#10;JcgozwXYQFCLSOGzHExPrcYpVD5WE5hFFTgovoHCGh5y+tmTM+4VLbfg6QI3FpjHo+qtW/tkOS34&#10;jp/aJPtZlXvXsLSpm1o0zNmjbLep0u6odAU6vPC4LYYajasrglf0dkTCABoJcwcW+3TmzOZQ08eu&#10;PPqpXEwSuCZ97UEcXcVS3hjyGjQodSVo79fQiXWC3WFRzLLNkl3LFpnSupW+kwb+RRSAE2nYQ25g&#10;KBST3FiwYjuI6wbMwvXLNWcfnILF6UzMkh0sZi1C9nU/E1jOYUUHCxbbtDD634LggOMvOVrwJZK9&#10;/8vdUj28W6FL2HO0tHT3hQGwX1mtuaQEBGGr1vfw6VWwnu/eXF2d/2lufm7/y247tAhLlVdp2o+p&#10;+RsqjgZCI/AmYNgxuRFafwS9Yj9HtUX1LZn8V9fkaS7BsG0Ik4XAb2fvM2wQMH3ltvvtdm95XRCd&#10;W+C8Yio0tyeX3Oi8ttMg3BFYO9vXckMa1qwDtM7s/HVHn2POMeE4NXJOgEjRkFHI0BBgBsNuTN9V&#10;alGFEyvQV1C2wqMK98KDwx2yCnlnKZ7iBax3QWAV4Pcr66OVzgmmsGZX52Ydfc6RwOhXUOBem+xo&#10;fVaCE2WJ4ujZN8PjDTA+WIGzYndPw2sDy8iSpN6Mxj0wehXZ6iaZgRJcyAsERYQpxXG87kxkI5f7&#10;RVMgMJpni7znkD2CpEUd2AYJq6QgF6JdQEJR1rvu8R3stCoaD1Ku4uiZotF4G4KxeEAhLKCUVCgN&#10;dfvvuOQaDbRs792ThPYg+wCBtep847IN+J6od/Kyy/4tQFWt5iRETmgYB2iGVHPhQhYvSdrqspX9&#10;bLmXaVhMxdoV+zQNr+mMLH+EfHYX9C3uLhqQrZMCIEBKzbvAU6ZOq5gEjI4iC9jxREEUvLZA70TH&#10;xICkmcojXAvJptpPUMEOl8aJVmYadNVEYaEZTiMTUtUEFZB7ii4HrrKg3umpCAJTV8VB6g/yjd23&#10;tEFQ+fTanWIxfYcPFBqe/cF7yzgoitnN1CuEOCKt1h4kIJZpGjvLg50pZRACGgH8yS+snw1SC1M3&#10;kVdcG1LRrpZTqaNxXmNyOxLZ7D5n89vYn0HLPgg+hueN6UEjm1VvpX3HHcNvv13FcBjk3QJ3U1EG&#10;0IHFExB5fc/MIZQ+72tqXFFvuNLgYI8bQlZc97dX0f4W5qQG3AkSw90C02HTUKRMMdFcam2NKLwP&#10;LUkcqJFIJnM5+h1Ng3zvxNYJp80m3rmTza5ZskK6OGixDHqLK4I4mrYUv3vnNmgrCOKjUtUMNmmn&#10;2cdHJK3Ayg0qAs7AABRVXC8Ca1+0+ZuO9L4z9HZVgvFBJrL+JySFzp16OuHOfvD7mUr9yftQ1sES&#10;1tLdAwNWjG23WqfqkuxLrtdieWoCa1/znp8em5+bz7U8V++ur4cM059AjzCTWkxBWZkppE+ugfkK&#10;JVYcq3uonW6TpZ1KV/FPah1CagryLRb/z+wXXURnYH/vGpmyu2D32X1+wSsITZidmgR4HxNYx/w7&#10;+mpHYO1sX9Pt30++BAoLyFTodp9tcXT1nRoRDQ5nh9IVmLHYNyuGybkyUmtEFqafhPh3qK/AThKH&#10;dQJPzmSmzVboGMGucAUc12Xx9e/tJ8vXhQlnd/eI7SuocJcbfT4msCCOkEo/EevUMECg2OlwD3QI&#10;ewqvDWjcea5TIaNKfmuUBxqtaFhPwPCWqs4t47n/kovk/j63Od/rsY0yqTHj3uV7BsfK+AbsRWti&#10;z/Ei0yllm5jN+noPvp/DOBKy2WxTIIsOXi6sL2kUO0JrI9SwEk5/keQD2l5WPP5OtiRp1HTK5XJD&#10;Xb02WxpSD+Ey0bza8+s69uOcRLGHWhg8zAqPTib9glUtoGFJJ96xnfMHRGAdQafPZVYd8uiZIUL7&#10;DaxjoUcoxWQVDKxBvQvgDDGTm8kW1kKWCZ1BoSzajpxf3ZpoG6CgbBP2RRoK9ZVyloOvNBOKTxE4&#10;RE3gP1AoJlAyV15pynRJYdsxuFzX6fGIRQBWjo5mYSYPilc32Cf2PBCQAIIgo5bsnagFaljZQVEo&#10;7Q4Gq5SIRLkwJpSfa0G+wuv8myBvEOciPCaJNwp1zm2AaqcuER4Ne3ePM300or9zQCnWx9gLtpE4&#10;4ewN2Mb9Nq8oerMQUpeFyD8jn18PXOzuG35bkXheDJm8FISKUt+SBglrqDDsRErDx5v8RjoNYdvR&#10;hTh7mIInMCuRvQzlE/82klj1iwY1gUGFhvbudUTYaYDVNI3pBM2CQta2hpGEcH/HxoZPnROLAqQ8&#10;Qh2wWGRPI7jsLNmi1zuY/Ri6YTdAY+BYnBqFREVzJ1qIMZWhYpBpdF86FouODlpGLaOCKB7p7e3o&#10;aGcvv7UuuQznO5ppM0Myq8KribzdygRWw317/dJSyX3SV88E1v3M/gGmrqasSdRYEIDVXRSemsDy&#10;bswdu379+lxu1yEm8OpP9pQA94eKaJGdcsjoYsdPN2uM9pmYCWmI/Zs+IeGvXIhnoH+wL7djkGJk&#10;SqxQweMu2f12n0cUbd0/haxKdtBKRqY2/rKtYyeBcEdg7Wxf2+2Hh9raJpiwmoM6FhM+xxwXurqc&#10;4zBCiMEMQFgIodEqVPNdMYG1iD1CsrijFR7/yVZ0OBdboCwtkFkqpkcbd0NGqFKBa6h4bGvlXzN9&#10;1TLR3re/r7tpJDD45Z+C+X3+1jpeukJ5FZEim+OZkvu9nqUKqqz7r53F1UUngYN9InTTbFPqL/nc&#10;FaJyc64UyCOm15LQI0z2jXgtUVWNyXv/cncdhKPpEgE6JS03+8yB31fjsuHxi2K58YVOR4StXljB&#10;IpqoGXxCbUeeMkKZJTqTZxvHbcBNikZjWGYq+zsmIskExuhKILByzd02ERw4aV7BKUw+m1vNJc8k&#10;zkhVnsXDJ/ioBZmQiFjP/lf6vKvp3J/7bWocnVScG0BIK+gZkqaT6aRchrgU/v/RaV4ywgYXMijX&#10;yzbbZa94OeBsHhqWwAGmkYXItK/DsnkWWVNUAdQlrEpVzbGBMEUj46cBJq+gX8SLW2RVg5cBOe9S&#10;2Opo9PSUvaKl+DporCjTr1iBA8dgxqBv6BOUr+5YIKWwKKxne567GrxHAAMqS6FgwxqUgjfHI551&#10;s0mJFxpKhE0r1EC4FvuMQ4PBcEI/G+ROLV3BREIz+IhHPmPuCzzcsQSUTpudI84/sYlMYIk2r80/&#10;Pn7lyuCV1yvdq0PDWwpWRvkAoc40JlX8aBDADGrkXwjusdp7UUAPF3yog1mB6e8ce4mx8UpznNgq&#10;TCSkJpuXKpQu6PDWN7buqWLG82OfFk/Q1hVrAi3vTMFHxsZONV3227IWg+kq+FQUARKaLa5lRQHi&#10;jNl+Kc9A+y+GZbQo7BKkuiH8WI1CVvxMLGpJR4te9ps/K9r8/kBrr69zHt5AdQDBihAXjlcP+aCr&#10;bgYpTmnayQw08t1Lbns9dOiWGloGxiSrRKBRptByUp9YfFq18T/rys1en9szO/eXz9QzgXXa3uMu&#10;NAAFK3PXSPUbKeBY4QfwrCBkEHMG5VqB6nE4jrnJ8otmMesm+5CNh4WVDHYIAYGz7nF7Sh6v3+fx&#10;nuvakKCJugEzk8mWVu+OvtoRWDvb13j7xsG2vgkoYTloO3bh2KmRJn8ZnFfAYEeBBB9mlSqzSF/X&#10;4IfUIgxhy9AwMKWM+Da3sSouL4buhjJ8zrACPULBPimutba1zc852icmHE5nQLzy5Zew1iY97da6&#10;HOor+rC2ngq829NTwpwcduh+99ePtuBIzt3fNGomwcK2HdbM1hqhhTTikeu44Gvs6J4bS+Q2hrtH&#10;81EwM6386MGeOiuONiWsMPyut0z2+AqAGnV7H4qC7+D7c9A1DEOKMwg1XIU1LiI4HEvCG8GguDFt&#10;1SfIrjyYitjC5Vpb97VegCuAFVBChbXZbRPY8oXNJks6HXVV2iK5DRgIk3QyW1UJEA9iy4RT6WHQ&#10;aFOfD58P2MbfuHJ7JooWL/DdgqEOfTXTeRXARXI+juvyNFwCZwUXiOEE2StRvJCsLhS93rJYtl3s&#10;bt7cyEWs7BYSvEulPCaEAn+KSoNUvyPSlFZz4Zt5z5jARzkx4eAAKrTqPYU/8+x1UDaPeLyiIMDA&#10;Ig0QqjRmCZMAKUNlmkpN41IP5jQguoPd3QKWGffu8JRGDjAdSRFhXTfnFAcwnFDReaZQUNGxxjWl&#10;3MPWJKK5TCqpxrRWEKps1SAZw+Ba7hGeSq8NKuo6B2fCf4wxKZ7IbbJt+NTIG+OvXxkfH784cqqZ&#10;ffTNwu3R4J+mhGtmKxNogT3rILd68eFF7TNNT7b3BgzcM+DBrl8WRf+R4zkoj8ITjIAONLdpY9JW&#10;92UbqrDp/LTq+jQ06dujS0ylbJs1TRrQxJqXFsGcHcgTTyQ2h7tFMVuEJztrKT4EIAaMZxaZnJIh&#10;5gVSHtg9iIHIj8J5AFZD49yWNxODy0R/Njo6yH43OyraAoEjAV9T9zxkPVrrrFjAovphkF4IIumT&#10;Sw7ykRRr6VV0SpbcjUziHC2VMs/+YFtatiILC1zyya2/FW89pTO356Pvz8//dG7+em7X4Xq7213I&#10;lJYqUMAKEcrdhXoqFgOFBRUs9pa5VgtxvkY66tq/0VjgcqQ2IcosyC8q8GSMDERKuj12T8Xe4fP5&#10;2q1WjAKyWnPW5PVGYWeAcEdg7Wxf600+gBz3LpwlBFBDi/N498VzXiET+glBFgAkim3AxTWSWKbh&#10;KkT/4P8G8wFli8XhCLoAK/Oi8S7+soGmLpBkFbtH8LVPXJhtcUz0Oc4737Bd/vJLWK97PB2I/YSs&#10;VCCSS8m5ofFXe8DijiZ3e+h7j0wgAAWd6LxFCHpku8qn2JGOzm3o2AbScvMR8EHl5uebBu9gBUl+&#10;90dXgdADyYZs9ZKmwrOd/n/8FEmsgsAEVmNbTkKItmnR0chponC0KFHXFQA/wnI3llgNqAsYHw3d&#10;OLXs9R3MccAU02+5+aHIxvlzNjGLYgKHCeXKgUhiGDANFDDHa2VhvmzDTJ+Zy6NJ1eEutr7/98F9&#10;N+NUrSKCAPjJyOceBfY4E1h5V152gV5hd4MuBdIK1tfoP0ct4qDIFuG1yb75YUgrBP+XFn7c0+Nz&#10;ktyGhY1CXSH7dzXMseyE8tQ5GmwAVQyiys34Zc0cQ9DCbzv+3OsVsiCvsoOjTGDxAtYNNZV2udJZ&#10;T0CECGt4TtidVS3F7J3sqGXNwn5DtUcGghhMbN4/ahHCUzNAaCzuWKN7QHYrrEVJPJsQVZk0wAQg&#10;optQlUkmCINYo1gWksKSCfCiG9ISG5GENra19fn2ieZTzlOnRpqHhk/88Yk/3tpi13wPM6/DEpXV&#10;eHZPbcZSZ4KuNmyBhU7QQY7Wg37EdzAd+XPZ6/d6PefaMaFbC5NdH/SaI8HUnea0BSwxxKpMu1zy&#10;9GSjQ8PpQV0B1yAWsdhpAUwTRqwKudM2wIgVUTbB5udlT544OpoteouWtOVnTMKyHQMApKCv2RaL&#10;gr4C0z5EZ9H0INSuFuR9MflOke0hoxb18nigqan3iP+icwNfVCvx2OHO0sAutkWxkkWud6iond0o&#10;LB1lH6WSu/7kyZNMaTXsYloYhYeVOoTz3V71aQkszzvX5+bBYX7QzgSW3f7ee7UWYUplAosec+wm&#10;E1m3bwNJNc4eNQks9vzEQH1Bj5Drq2s4YwjtdzS3LwBcNFOpvMqjozOG3ddTtvvsR/7C1/F+C9NX&#10;OZh9tiate1qFnfrVjsDa2b7e2/OlFgI1OGYdLX2O1f9ybKLLefGcXwRlBeYrICwIZgWLU0VBUgnI&#10;FjV9WYuGoYKqikKLUL4dx1kh1yL8ApoJQngIYlfj8Qg9B9ra+2YnJtr7+pzHR8YHv/TDxGW/Zy8O&#10;KyVw9s7KJIC2aWvocff0lErgwuoJIcldoyhAUiE6TTJpBFyS9DOAXiDeQJgjSDUpktClhGM2l5to&#10;+o53DeVNfOnS7ro9dXXL1shyZE/d7rb3231Y9omrguC1Nx68YCW6ORdW6Fcmr3SY7gC1KfH+SFoi&#10;0Ry4EzMbXrJh83taJQjJgXqDFdRd3fBq77iteAtH6PCChdbdCP2SKPsHLondOLK2kHCUeFqNtHXi&#10;7RMnTgVsd/6fNZnC0eB6sEQ1rUZjyOlA/1d+GqzwhspFGFS2jLW4nM8KRcFms4mvi5ebfsGeZUiC&#10;xjk0nUPEnihPcbt6uNbjIjUjIcReCQ7U+AgDWCTikcY8+5lwGZo+pSvHJsV1AUYDmWyC/h/c3Xye&#10;3e+P0x+rquDpbR6xZEEKAjBXRiAWbMXRh8W0MfnSVNDMmzQ1Lrnnw0+MKpKMMeH37B9B5bHeqlLK&#10;kQZGd+65qsGxsCMX5nxXeNaD3NwFv8deMYiJZBd/+8TbbPtck5YTlAb4GY88pJxv/XHwIFr7q2ZQ&#10;DkUOYbVpPtn5gR8gozBmAFTgrCh4Pf4cdPgiIAkxEgg8ZJI2dmZrM+AfjJkGqY/ilUPtEDCJIBAK&#10;ygFxJen6GfYCLoNJT7NGEpjhzO5sc5M4KhRHB4sWJqYBkX8rqt7A/rCM4T9pGe8Cig2MHAT/XgzE&#10;V3TfvphaHPQOiq9nbRd7u7t7e0fO/1Tjzwc07q34/AUfl+2474ymB7Sxs9fvH2Xy6n59fek0kLCW&#10;Spkf/UCTsH61zM5lktbcEc96+ukIrOe/0TE7e33PfC7ZUg8G95P1J909DSFumUql+l1y7DaTmbEY&#10;fpKhXCVj1CBvFsYhfjJG38ZjC8RvJ7roTDQKc4OFEAYbkgOrYnd73D775JHGQ8fbdkfq0GS2p86a&#10;PLDTH9wRWDvb13774aH9bQ7HxP4u1Fm5VcdEy0R300XRCK2EoDwFRCzo8RloeUeJFQqtGILxGM4A&#10;+gqkhLwAR5QY9xvIcZdh3EWRxv6gaR7rXmVv635AuTv6+to7+5xvXLF8ySWs5z0Bf2vdMpbame5I&#10;5nJzkciwbQn0FVNXR9097ncPP2Ln62fQEKyZk4PkyUI4pyYpEISikO+Y56GgDpLgLH9jw9HdNP5X&#10;aWhBfSwv7n2lbs/ss7v2v9Sy/4UXJj2+tJq1RGML6rro6WhsH0IyFVXCqCmoIC5Kgb6gxmGVZDkO&#10;S2PWMedgFJqPUaYgZLkwWa4cP5OEsDgYq8ceYXLs1Pi4eEeFCwDNQTbq2+pyGFZI0HNqeGphc75N&#10;IQgUVZTYf49tnXD6/ef8TCUBbgNWTMz3BRc7aKso+uunMauQmj+EJFVVI7/mFUVBKF+xFS/3dp3Q&#10;NlDZKVTkU8wiVpUUjK6YASgKVH7gH1jdQbECCCTsjZ0NcvYT8p5wqkDn2oOuNmhtL0Oy8yg0/izp&#10;WxaLih1CuD/ZdEo11j0fHOu1ZNUbefXGjfQtGLA0kwmLRSZCQodathXNrAWFNdNYT2gOLVibZaMq&#10;igll5wOB1MebghdRmZJ4mCQIFImrNGg1c/982IyxRqUJlruElUvrMKCmAEE1NpYYk6TP7hFkC+lc&#10;ujkzGA6bWT6o3rar5oAjPCNMfHcGPN6HWfZSpBGuWhREm79TwzIUexiKZA3zTB/gMKyO28Qoht1A&#10;OzWeOdSZBE0FAksPJyLSGEI92L/qIEkcW9BMXsETta2H3272D7L9wyZaisXiqKXohfTm6K20DEFL&#10;UU5jYNIqHZWxpnU7Jl9LD95iP7tjsQwOikyGe23+3t5zvqbzzcM6NF/BfohpghKvzAUV3ik8q1Cb&#10;kHrx0g+OLS0tlZaW3FC8qhQKPT2Z38NETyheRYDlPtTrGX06Auv5H/rnZ4/Nz+/JJQ+ctts9bvtp&#10;t7vE9BVVsFKpRde1eCy6LwbBFzGsX2EBCw+IZMGaQSwWxTtT4KcMF2H/k84aRr8B9MEGYzEDGYSL&#10;gt1dLh051GNv7Pin/Y5kkkp0ychqq2cHgLUjsHa23wCF1coEVp/jwrELjpb52dkLXY4Lq13OQJas&#10;7ZRHCIUrSMWBf4LCKhj/86YuxCkhOLoQpSnsOEAe77LzsQJYtZhcK6BZS7zst7/g2I8dyfbz55kQ&#10;GfySjxTPewMfHKrDIzHadnNzueTGCT8QRrkJq+fdtx5NQYPkDE6Y0Yx7mOpXErHIgR1FbEwenoMT&#10;f2Ftzxy6VH7qbApcVl0GU0JG/iP7K68caGv/9TN/vf+5g541Lziv1Xh+1GMLHOl0zKHFq0pmevPK&#10;OKAS+aUA/wnTHGFE0oabLOwq83ka7it71hqTCaClMv2kIdUrl9vcHBm33YkiPhrLE6HfS/4UBJaE&#10;A49YpalSlCKIR2qH4f9U8RFKVmWoyT/eNNLdPf7dW7dujf6n7/6MQyFiM7X4nGlcJ9hCeptWVFVe&#10;yzIxI2aviKLY5HSuDm8jTxNdajq1u0xGZ1WvheGEg6a1iDfBqpKu1SYNgyC9zEg67BDyqg5qRCjF&#10;advXDxWyAg4GWhDAUFRl7M5CSF427TIy5bKnURAt6g12p6PpqHqH/U2jLasIVnchu1bYM4COOnK0&#10;P3aDPfaAmexQrECZ1nUzAgfwWdxbBvuKFb6VkpLOy586PXqOUkXdgL4uSafUGx48CeSGYSayxhKJ&#10;MSvuc3z34tHTfDhAUaZ4mIDCgaeI9MDCZFd3wO9/iOYz9hQAoiHgb8cpBmI5JMIcOgIBOL/oJYGV&#10;p5HUUH3ns1MwboGqXqf4Qqs0JkGdVwMDIXrlJXx6NH2reeSNpouBca9ttCh6i94rg/sQ4QUkrxh0&#10;vKL7bqWz+4rp6B32wtyKRu+kiz+z7Itaimz3GGRP/GV/INDU/U7nrKaj2ZEQ+NBMNxOBanOcQbMc&#10;SGXCHzhebWDKiomsUuG+23fodCnz8j2mO5ZBYzENMmXdGDoy+FTO257fVzx43TE7Pze/Uff7AInw&#10;2O1uSHsmgWW4XOydfS2ajbIHvI+dREFhKoZcKzN9MAYcrJremoE6MJ6fFC3RjzNG3gV1q0Ihcxe7&#10;A2qh0e71uBs73L7GzhbHHHstckxjJTfG+so3dwANOwJrZ/tN6BJ+cAE7hBOgeVocx4Dr3uUcNwxI&#10;azYQOIrgUUrG4Y1DPlAIZCzkY8FavoDlbxzDhpV9QSUPfAF98siGVzNlj98r1O9q75voYzfSfrx7&#10;5A3xSy5h/VmgsbENC1ioSxKRulxEGrbdR4GFWc89oZcf3cNODR+o0hEfBKIkvCXV8OdVCdFYCvGp&#10;qlgTml8F2TY8dKqpaVzNqwb0pFxyw/e/6LT/Y+XDN0MVA3jnRnrNKPsDF5saJy7MaxIlBGKpA4bi&#10;FBJ1CpEVdcnkF1U1q3bilC2aprYcOy1WewRPuwYzhLAaglyEJuHQ8Klx8U6UCYqFGE7JGy/vyc0n&#10;k5S3E6Z7S4AJyrHWq1M06EZj/HBtv+hyOk91bTaPNL0xAg7sK2ksZUVjjwcL4zJN3BPGUxUtXltW&#10;EL022/h49+YJjV8RTmKSoexzvWbTJj79kzgn6CDSiCMnSwZNWBbhsahwgyJIM8MM4dEEJ3xlQyyO&#10;ZtegQ5guilC/SqtRaBDinqkaBY83ZAiQsXjDpd64BYsf1LDuABBrlAkyUcjWP4Akbyt7Bcx4ad3s&#10;DPKOIPnEuCAM1ixlNZVF0izInfnEcMeOL0hCHbmoVAAdMCOgYSSSyRVwoBGHgy2e7PWzAr3hDMkc&#10;RVFMggUvm+EgYzAILcIwDyXkepA90/OtvU1+4Wfk/lMfer2ix2OfVyinh6Q0xi1BQTShbTWP2yxy&#10;GgjiUMQyeloP7MklJAV3doVJKvYBnAacULVC+ZOsh+DZl6za2ydOjQSOsN2cveC2QdF2hT3z0cFi&#10;lL0Mo/uit+5YBgeL4nfZ0zwqAj2jKD5kKnhQ9I5mxStXxCteD5NXp068DV42pMlhHpJujViRPGvi&#10;VE19jWmLGKaoST9oz4ADq3C/tHT/dOtzz7kLd5/5LAnyip0cUCbhVvfTOap8wyL2zXetXp/P5a6f&#10;7Dlp95102+097hJUsEKvFjIuVyoVv30r/XMUWDLFCsZMfTUD45MzKK0ohTCG5ynoThMKLpXAouCl&#10;gOqVEVo06n3+xsYjjXZ7R2dbmwMoFDm2k0Q2kp13dvTVjsDa2X4zaljvO9onLnShypp1OC5cOHah&#10;q2vEI4CagnrVCrdjhUKhGmDUdF+tsRUsnYrGAVociy/QyBkcPKKyi8ZgCgX0a4Z+EoJWYgUmFCef&#10;aYei2URf34Szu+mK+OUOw3zD57cfAJA7TnUnIkBF1jfXl0ogrXCK0F1569EZq2QWFtiBm9pROnGp&#10;0KBCmKAqASDRnYNdmkgOYnWHN+dPOZ22tTU1bVHTWVWN5wsGJANixBiTroZavtjb1NH7/nwO+398&#10;6SC5QyUCzI3TeP0MtQS7xbETTaKFExKYwFrzCr5ZgGDBCghiERzJ8/MbzedES1SdxmEyNS9nDj0L&#10;/AagRVTJ6ERGL1RZCYkPoUmULK1Ql+jz4fnN4c3EH28ODQ03N5/6k6bvDO5DoBR4m2AyTM6r60UL&#10;ZFSiwBJ8Nv/4FRtbNZ3Nm8NQSoMxzBrOSONWNsy60WpGci4TaqDzx5k0JmiSp8NoYMSiWX2NQ83Z&#10;d58Fw6uNXmEtC8HDaYCIiqMxmbxnaRC38KSz3bC8hlAspKdGLVG0B8HvjELFa5QprL+q3xPc1qw6&#10;R63TM26CG3RqVplTjRzZxRNxND7ehg8WgQmIkwiiiYj7tDgjEzp5EtigJHR73UMnWaSu7sHAwL1g&#10;+B4AugHtmUyMSQn2V+f9P1OVblNFp1rD4PP/oNuASKd2f4d/JZ+3WDB8UVj3rgvlSQn4oabBPawk&#10;YBdgJwOJse1NJowoDwn6qalSY+M7e9itWuF8AktiY1CxgtMQZKiB8x0NZaibrYmx4U3n8d6mkZER&#10;Z9Prr4PtbrBoEwZBYg+OrllGxUHh4ejg6GixmB0dHbSIXrEoMmXFLnA5MO73B5rOb54I38Pxgtr8&#10;AIHO8IbMeKRwLXbdbBEO9GUajv7Xo6WlEtsaek4fLWR23YO38zJvElojY3/7VCpYz9+xBFZXj61e&#10;z9U9u99dspfc9ZjWUymQCetVwO6ix/3WLfYuIS7DbXSvz+BoIRgoMCAHyO5mGANM5kI+BpyqwsG2&#10;kGFKDfPH7Cd7fId8R1rtnoP/5HDMAeUrwvYSa641uzNAuCOwdrbfkO3P3t/f18IUj+MCAhtaui5c&#10;6Dve5F2DIWGsQGUQPYriisYGQzX7lcokViwe+2emrmTT1knxtTgPg7+IJayGDMbllCtCyN7e5nB0&#10;9TnAh+Vsujx4+8t9tB6f74V7eCTGuGeYJ7x3ahBDCEs98KVn6fSjX4HgwNN9YjMqmk6jfiRFYOHR&#10;qG4FLTwyXYNnOYdIq43cfFdzn89TLmezWajyqVnDyH7MDr95V97lcq2VGzs6Lh7qrNPGKAJPo5ZM&#10;lUSPjrUG7vjSTC9MQtK2m21iCKb7ZmbwGfZ4WnM5yN/hWSZWoLnnckMBcZSJnmn1hgv8UpnTz+wZ&#10;up6MSDwWmVxCOJaoa1NVReE1FYq2BkC5JE0BeT6xOTS8uTnEPjY2m51N44PF0Ts/KzJRZQiCsC54&#10;hdGixZJWi2I6Pz4+DtqquXlo8xe5v48k0O+lTzHBNoCNM9RY6GUH5IJeNQfwzQ5hsOZtqtGv9Mep&#10;NOx3wogwN8NzNFA0U0Hl2ORfiVlDBHkF9vaiBVinBkDA2L6ZNVBqQaKxupYxwDDGhJfllroP/NdM&#10;XxUt1FZkr5F990BQghIWqh8UWji/iMIoGKySOR2bVWHAnxItQkenlGKG6QS5pGJ3lT19wO+iyUdQ&#10;tIB2gCYbe8gS1bzQZDX7fudzv37pat3fXV1ObkSsG5AamSDHHS+DgeJ4nHWI94fahboJwiIjvTbb&#10;2RTwYP2OPcqfx4SsIJTZ/hE2q1/sFhUlAdMGeHoAFSwvzi4g1SJVsDe2W3UJlLGVylwJKzttGDsD&#10;GgsKa/iKAa8BQgvBL6aNbQ41dzU3Dzd3jzR9x2a7csUrMqHl8Q6OZkfZHiKIWCFcKw6+XoSxUtEL&#10;5S7/uA3+9DYPj0nL0hmJBysqtQwlHccecM9QdG5aI1mKO60U3CplSqWl/8r+FgqVUqFUursrbAWA&#10;O08iZG/prsGHT0GCPJ8uOoe6HLPXn93VcuCk73QJPPZut72EAgs+2Ptt5nYUylc4PBmn3JvbcbSk&#10;IbViJkYJhExWuaBpTRkJKo8ehCMu2DDwBLan0Vey2ycPtfom29taclYMpweF1RbaMbjvCKyd7Ten&#10;S3jR0eKYYB8ts6v7HbOzXbN95529XgOTcuDggbnNhMOizK0n7VfgwoGs0gU4rOwDt+YCCawQ8RkK&#10;GTLLF1ayqhoqeSu+A+/vd6xO9E04+ib6usdHb32p5e7/41zA98JyEhjuERRY1jNWxZmF4pWnp7LU&#10;Y3f3VL756DOgVklAwCS2dbhKmCoUVxT8pkvc0kQWbqVKkW2ghiAVcGPoom+yUKkIhiGslIUCDAKk&#10;s3eiqjAoG4fe6ejt/aAjoiHBHcfs8cqVxwBJjZZXFENwnRtWLfH2KVv+U0B9QpJbPit4J/sSaI2G&#10;Hg57LBoE8SQ2Np2219MUdIOM9Urr7tyeXESrcY34BKFkDsyxP9gCAvg403wwTBZBMCqottxQbmNz&#10;mCmt4eaRN67YbKPRrCiM/qdbljXLeIAtq2zRvBJwOvuam/tyG0PN8/OSBhZp9kwltCqIDZ2Lq6CC&#10;cHN4cFWTlE4FLEAiKEqVuPkEy+du7lqXjNvMwyYYPawtB8fOTxrZ7FoWJwiZVFpLL8CgIAgsprCy&#10;AA9x5SE/E8pYFJWoqnmab9sXTRdh5jCdXrOMZlVX5eBUUBrTk2jzMu3oMLjJxNTZILYldSRi8cag&#10;8oMBbjofoMHAx9LQzIfGJxk02xTyYqsg2PlIHFw16uf5850dvslDhw+9/NLVXy3/ajmy++qUdc+D&#10;R1N1dfzWsaIJDbMBmqfg84M1zvw2JQxV9WeYwBLy0EEGmEY+axkVPd73q0x9V2mkAMQZdfzgfm01&#10;X7R5LXFZ5TmTrlLjC0yDR5JoAMO2eILpKCvuMrCDQXZUUKkCRAsqWNKYZI2cScCOAbvGqZHAd2xe&#10;r83r94qjxbX/NyuKRVEctAwOfnfUe0X0YvM4MD4eGHljZPy/jziPjY1p9yTK7qHYdEWp5U7WRjAB&#10;fzZApFWN41Ul6e3OAniwSqWjdl+JnRVVmMCC3RXc32CSZw+id9D7FATWn6UDzUPHrrc49u9veQFj&#10;npnAeq/k7ikguiqzmMmgwLpDjN4nwKJMRVG0JzQK0elOA5yuaRdMj6j9KSNlWlwzwHhmx9iyu7He&#10;8569saPR3utw/DTBXhmmroAwOrmw0yDcEVg722+QwvJx0uiq4yKEMV+40DLbPG5QXHNBEEK8EFXL&#10;yKFoQvS4yLEFoLfLCzCRHV2IIQWGnZdhg1DAXwSHfKhSKQhs8auEPI0vHADDVx+TV+19zqbB736p&#10;9e6b/nNHOuuQ454EkDs0CcOnHkLpylNCD5a7cPrRAw3BVRrSOWumJXCjh6napJMvCikDOuXsQaBI&#10;hHziUiKZHOq7eK4srBfLfqaxCkxoea/gWb7Xb/tzJq+63+l9fzk5GyHyA5c85HU381V4Jh8OEiYS&#10;Vas2PyIuECEBiE5rYnlyNUJ3B9uDoKHY59xG84jNguIKqhN5o1K/K7cnSdpP405lRaLBPtCNcLvg&#10;voHhfyCeSljEwnQUaDqiVW0Ytk22mjafcnZ3dztHRkZ6R7pHLo44T3Wfat7c/MXm0Or+1dxP54cS&#10;WiIyplEzFZfNz4PgsApiAYh9oSQ/xExxTRI0v+fTjNs1C7wCtSuscWxj9iMqmm2CYoSDDm96rVjM&#10;FotQjLpjsaTzUdgjmbyqqf+8jJ5v+DGg2rC+k1ZvochSLUVLOnoLxJlqUdcO6sgtJ//P4zRCKKaY&#10;zCsJ/XfEcxg4S2gu7G8FH1vi0a0Pk3CSNUysD51mHxH0EK5NEuItBBOO3lafvb6xvr7x5R/9+LXf&#10;+t7hvQdeOHjwuf0H2s8goRRTAkzHvR4m2gV6wB4jweCeKVPHezsChXzUBY9NlleEojhus10Ij9Er&#10;jrlO8DprNLYqjZ1w2vyjMbbGw36SUqeNxo45iMsBAY43rWFwJkE2YA+LJNiroOu8rAtDFTAIEoH0&#10;zUhybKu5+0/Gvew2r9gG//XK4BUbwOnZHm8bf2PkjQDTVoGRpgDbb5zNXc3Df7zB3nvbPCod/f86&#10;H66kx2nyvhSzUYjPmEZ82oG+QmEJwp5L7sZS6WTPUua3B5Jz1ikQVzBlJ0n3nDbx3///f5TcN+rM&#10;Xb9+ff8zu3Y5Wk/2lNBP4D5act+HVHtEjabUmditW7Vowdgn8Ti53AlVgeZ2mYdOyVFMxnbdmJ5W&#10;kcoQyjSsoMQK/cRICT57o93+nr21seRrc7SwAwr5Gax7OtI7DcIdgbWz/WYprNk/bLngcMw5OsHy&#10;3jI7OzffbWQg91lgwqggGGhWJ+cVpMYbadXIqC45z+RVjHLhYZpfnlkA1A37gQtnD5m8qnAefAVp&#10;fEbIM9lxoL1twvGHfWw73+4cuWL5UucIb/s9gVZHJAdM5IQVJglzEX3TU3C/Zz/dY+8pLfX0FL54&#10;hCsIfsCqy+EAGvbyrDRJSINxVBeAIg2uFJHEFC8SsattZkJkZGTcFvAKZZvf4xlvGm9qCgTO2fzn&#10;us9PtL/TtaXl+hIad7g8UbCiRBOgGylc11HZYbjTs0YJNnI+rwplr6c1hzWzMYlahOByT/x9bmPT&#10;OT6Yp7hCsNpn3Afr4PjMw1IwKkXTiOdOXSeN5wEjr4k98mP79+gJdJQBy+IMdCcSyUhdbmNsbGxL&#10;OTGM1KYTJ4bZWnlC07Y0bWOTCSxH1/X5+aEx6CZh6QVs1VWosGANJYg1irOK2QoMmn0hhZuaw1gO&#10;IrPNEysrmrmJgKUR9FXXP9P1gak2n5AtikxZFUeLxXR61KLm0XxlpGH6AkSW6oIeKX6m+GrIbUmj&#10;CYv9ieUtllvQIkzfgmg94WAkGNbMkbawluPhiWYUoV5rYpp9QPJbMa1qjjriXQ6GaVovEtF1s6QF&#10;feRlM7SSgBU4iTqw2tnb2+irP3ToUGPj4fr6w42H2bd7O3y+g89FkKsQppFVuv2qIulcwpl6nMNQ&#10;te2uzl6f3aCcnNhCdP2h4GWnEhGmqGDitYovSQ3NBQJrq/mcjQksuLyqTsuu/4+9949t40zvfZkZ&#10;ORraISHRkgia9EgkRB1XkEWKAnchBRItOZtkjWvZTbRJVmusDW3cs2gKr3MRKElT3E2KNuh2bG60&#10;ZjjbJSuPRwdVZkhQrH24FFGGI9FLStEtY0mwRNd1hL2nd7t2gN5cFO0tcIG9uO/zvO/Q6f8+BhJo&#10;bOunJZHUcN7v+zzf5/NdueK2rfOIacC6LHQxNaDxwrkPvrBiihVWVTzbePRnwUuyVSmSJ9P0zotE&#10;cpM/P7z4/178/YM/9DZfPHj69MCLE+0X3iNCvP3F9vadTzd2djTIdNZgJvEOTeyGx6TOHtfdRmlT&#10;pTObJu1/NwZdVyC5nwuslGHct1wpnyyXHZ7anzwRSS2Sp3NK4tcR5j6/4f2f4MF66qOeQqHQ0dnd&#10;2d39RwFPpVb10KljSCOsGWQbSTaS8tWPLcnor643onF+RW3u1x9y21nUFIsQii7A+ZnV03RA257F&#10;NoHOgbyadZQFvxA6bLMVaXkODO6HN/f01Z7A2ju+YgrrygZUrhY3+mcgntA2/kb+xR7O0G+FuSzm&#10;PVMSlq6nsYQlr9CCAFBuwHNFVNbcvyFcD2MhyEdk2hYksqrG4aWjSt7kdFfIEfD3Hu6ydfQPD3d1&#10;dT3TNdA8+ReP857O9fhGyFa9CZYOTCIkSiv23NGsxyNC8apGrpf2ofsPoDeiUK0Da858ncgdxpGi&#10;bUFYpup0CIqtyLF5dL6DK1gD7mGhvb0A3iUo9hzsEWG1OfiDnp7md3pnXu1/teVyQlGmiwozYGHb&#10;BpaVOzE2o/Y5dXfhOBoawnYn3vFC1ku0hCqL84q+LklJaJR9qkkw4Q+RvInizou/37aKw3RopNVr&#10;nsutCewR0v8LdSk6o8e89JIpvfD2K9u9/q57QUmZhkFLKAtI1ESfSBBhSqSptp5ISGcTFL1FX5Kf&#10;O/GbT5c+XSogB5w8enWzBchif+JmeaeO5SxqYlKYslLNYlYcnTbxuBkHHWv4jahqQ/NSfT4Wax0U&#10;cwBvt2Qo1WrVgu4jHcMHszpQyFworWQKbZBdN5JRmoyH69qhJGC9MpaPLKsZS86ymcvJgXtB5q4j&#10;P7lYYEUiBAiYJTUEdtGiVSQeMd9WwVgWjEUiKMnUs8Hz5j3Cuh1m7JAHCipwsdssHQAe/fnYxIXe&#10;Z/yOAJFVTvLPQV45nY5A36Db3XlWxTCjhoZX2G+M0suYvlKpoUsJFv29ftGr32DpyqvLuU3h4DuD&#10;iTt4YqlUoEr46KJXXNHu7Bxsbksmb8g3IdQpmjZ8/m5eamrVVGUesgWggwwCS6JnNY98j13QQ/HY&#10;NFZTqFePCCwJebLS+p3ndtrJ8SIc7e2nm4naaunf2d7ZGJ7pxwLoKaCFoKNLK25LLCNJrT9sezJJ&#10;anZdTRgtDQgqSjhues5f9VQ8HvC4E4Xj9JTtT0So+4rIQ/BgpaS8N/foBdZrL48UNhbz3d22J2z/&#10;6ihXap4egDTgDakZZdhRhn+qR6MWGeXUf/tPkYNzWLy6jgWs5PVo9IaMvdkFcmIuuNK3sukV2H2e&#10;sMO0NuxHBYfVN+tziFWP6LbZWrF+BbMjqW7vHgFrT2DtHV85hSW+arPl82+Mz3RTsLtt/CBX46B6&#10;hahQRDXoaRglTqfJwvX3gG8BaYWm9qu/igJb7/0km+GHskkW2Fe1GlerEXnGhcqQ2KXXiL5yB/ow&#10;nwdg7hcuX/jh43W5f+wd8c12rDeRDaEEl6xUkayod45yYOZA1mioEj52X6KmExA2bD+vMGwDTK+x&#10;QDmc+FNo/DMbEoNAQF46y2tEYrQu7ewkTu38pn2j/cLAexfIktPe/07PQMvwxsb4TL9tpogWF5gO&#10;lKi7iH4fVDlxSm6QcHWs30FVdGrgaBt5ZEEjwIS3tyoKHSo2/rCFg20cqMj9Q+vOixebLcjVLiEi&#10;lKsKi8WlIi1hQceIViLqZhIQDShUENRNltI7b4z43QeevR+BOsVZtLVgpBCtWdA6GfCRgF1KtddZ&#10;Hh7MU9tkh1/QICcYGOCUDaaa2CZWp8KRtggWq1gHjt7teKNQBO9hujN15gS/RPVUdlWsxQQLvSKX&#10;m9y0oPvKsvpyBsiqrpKM2BDZAtVW0FU35KhLXki6brgA0yDPEQn2vozg1OT7N8kJC0Csm0RfTf7j&#10;KvlWLsd+6POCYyqeyktx1Qymqatsag/bmMxdjp6oRncTnfhSMB5/SGpAb37Q1IqURmvOSoLQis9r&#10;yp1hIrCsDiKr3O4h8irgJBrL4e7tdXc+wOmKRieQ0lZp/E68UUhTEvNUdhUH/f4RLn0D7nJUzuSW&#10;ZV046psBF75Kz1A1ltjGswuLXgp/Z7r/YlsmCvIKSilQMznSWpQS8zQXAFqA2B/GcUKEu2Jdldyf&#10;9aZ7qsQnEhI7eBzKTRGJpZ36wzunnmtv39kmcmqifWdnY2Nno1ic2D6l7RQ1TIuCRCceqq4JuAcJ&#10;ZlqLsZIlVdwMgkZzcmL4e4B7kUAGqRKZEcYqRN+MYR4hed6eeCKSSs3DXAbQsMgtkQre/wlhz9/+&#10;aDC/UVi0dXbn/8jtCV0qAwnLU/UgCYtsJVEaZWVk1dC8wavX5/539hYSR68i0j1pXiWRQEbOTRnB&#10;7ch1voXprXpWsPp8DofPIRghx3DHIiDuMNor9bfCHgFrT2DtHV9BhdUDBKz8b/PjNPr5jcJwD0cT&#10;brB+RYdbwDjtika/tC/7FVTBYYiwVJIPzVHzZklnvvZw2MjWQlUjbMA1iNPtDt9swH8lYLPN9PcD&#10;qOHC8IWDjxfm/ivRJ8x284kmLGAlIN1Lik//wLjkCXkcAiqs2rH7X/CIYUCvr6I+YDHJCrAHJIVB&#10;xOlQHh06A2YnbbSh4Rw7LTDQVyyehUjf8f7+jd9uFLcLLcNk5SmMbxQmNgoaMCDZN0YtwYbr0GhU&#10;x8FBxqrCGMI7GyPNGbh4RxHpqHu9om8JfpSCASZgw0qAx10rFlLtA82ToCKSc5BJWApXRVsqlSqi&#10;Dx+X2Hhsl9ImULCAiiA/cFtKNYHAmu7y9flHxKEf3fsCAOPAmeQxuBGWR9BTsFCiNwsKHCjr+LMJ&#10;/qymbXSQh3We58Gfg04ewF3RrlaQOvex/qKYnIG4CdBEUjcSBfBz0FGMwGpOhNa5IE0IjEcoUkqJ&#10;Bc9vD1a55dxkzgL4K8vLH1lepv0WSmiQsYoFi1fJdUOWSwsyhBMuEN1B24PJpGl0n3s/Y2kcOU4W&#10;noiotA9JNAa1tNM/cAcoX1RCw1WcVbWoMQxqPVLsvMafM61j5t0zRyJjCfh91s30QKRcYQ94o9dP&#10;JJXbGXAMQfUKD7IHGQnMnJ1WKViDkqAalIgvIU+JrspjVUoJfv7Mwd4RvXQDDD6yvtXMZQTfrK94&#10;DkUa5cFT7CnDjZBb89yp095MMpMpRRER6gLcUgcU8FRK94ffM4honiLNVJpuLsWVI6/su3YbUb0w&#10;J8JTkQVnAy1nKnfuTE8r28VtcvZvn5KKRW361DYAtSQloSoJCY32WmL/UiJIfr91s0oZaZQ6qag2&#10;+R7m2UEtWORJErH9S61cuVsuVyq1ythYyMg+G9ESvDJP62k8X1wvXkw++mvKr37S8tvC0vgTnZ1P&#10;9lpBVY15LgnCJfBhkdtSBh7NGrlGwsTPdZMuisfvketj8jpcLK9ThA2YsMBIKaehxJpG/hVLH7xF&#10;zt20XnYIgiPg8wmiRzzSkU8hvh3a9IuOq3v6ak9g7R1fyRoW0KnG37D1A3Q037FUGMxt6kZY57Lo&#10;LoAaloz9P8YhJq/IXgzYDIc+Zqlmh2CMMCqn9RUdEA/AdAnXajX0uNeMcBaMBVd6vL7e4ZnumRnb&#10;cMtwy4XTzZOPVWCRjWffE02J1FmITdUwXUP9wx6yHw5NWT1gXA0Zb96XzpqGcOgM3oZVH9YZ/oGC&#10;SXHMx6LWaU2iTkOIIZNOwaoO6I9tCTsn21pxZ0ebKEwUlsiLUxLZ3GvbhQLZzysQQcL8VTGWi6NQ&#10;/hGsgAmcPYuZkTnT0xeOctAbhFJMFHKee3rcZPHiMQMHfTHYxdPOJsiPaf/h8aR8CAQFWUJdurfq&#10;X5JS2PhRVNb6xCYTFXhQN4DRQW2jAHfg1LDf7/dF/+6vh67dv79+GwinKpQfaM0C5vRBaSWWUlC1&#10;UM6SG3AWWfIJLVUkyhWqHuRdtlwGqdM9XmeAL2Zjp0qBLKXngsGYacJqhFD/J23Cwqlxjg+EFl84&#10;4hDbuOO53PLkKgqkSQu0TuEPmAMteo7qLHlBpgUdqrXI50sl0BJQ1qMCK0lOVmwyrpLvkeM2N0P7&#10;5mMS3E2aPkhprCpNcMYbiO062nILmnz3ONMwESQLQCQxrTUFTVQpNB5jTFmZoTzkFXBNbYNuv8Nh&#10;DQyhwMJeoTMQ8Pt6LktmZI+JMaXVL6WR1gM/NkU/HNcmBgb9InkU4Deey+S83CYRWJc1+JFoZ7oT&#10;Y3UghZUsJW3iuRYv7atCPnQ0aojCzBIIQTUeicB5gWe8JE3jLx3jCWHXofCDgVf6rt1bl1pb+W0e&#10;yJ6U6kGNWfAXz+kirZgCukTbTsDJZk4kSikldaQvEOo8j49GkEk/sOtRWhoi/OORL/WI4ybtlbxx&#10;vv+EMVYGTUP+eARP5e7+CFqUoEUICivBFy8eevRXjn+72GLLk91nZ8fTVvJjy0b5kkc4STQQ1LDA&#10;DBGGNEIdMs8b5qu5q6xRONewYUF3UF6AgCI4P9Pp0TT6WiG3FWr8+q2tqsfqEKwBJ5DifX5bx/4U&#10;ZqeSq1XKLe/pqz2BtXd8NRWWP297A8tXM52Aw8oP/4DTabpzmFJHdZ1sd6PXKUz0+scQVgrZY4ei&#10;0Y+jhw59TD4xN5dEliZmFqLEgjqWgUAsXResDl/APdIjujtsw93DM8PPDHc5Bn74vz7Oi8ZVTvBd&#10;bsKsZ/6slsJRwvk7s1wIXR2VEFws37x/W2nY3NF4hXao2DRP3SiwxmKeH7XSmH9ZXwVXIa1Q0Mg7&#10;sIuHSlaB7OcLxYmNYiKhEH2Vz9NFCLtA8M1pR5BNKdIgGKgBxRocc+XOzjsiFLCA80ku4aUtr+Dr&#10;KhYbGc7M4g5WjWJhp32gGRAEmVXyj/xGqqLY0bpUlEwzOzhqkOGlxOhXI08bhxlhgdwY8AeMqwvR&#10;X35v6OdEY32xrsyjSJB4Wr2CYS2yQBcTxVRKU+b528F5ohbn+UJ+KfXEgeeboIyHqHa1zmALtPEZ&#10;QwFJm2ZIxYpTDhZYmIg+ob1WrHXBAov2IzVOYVQsa4c86MH/4a/mLJnltkmGsQIWFzZOwdAOs4O3&#10;oNC6QI1XoEjB75JckAGERSQWLWERqQr6CoCpNy2TRGIdf9mS29zMcL5vEeFTZ8lFKsuXxrIlCK46&#10;1K+o3FPjrLAE1itJMStLeFawFqFEq4MxVnuhcYr0v9XR3DVftx0cHHFAcxDag+DBGiJvjPh8/ssa&#10;cvxRk1HmLD4iqvIlDGtcPUt1YGypa3CwJwd8CoCAZXRuk5zm7xUYMZX8P4U24kx6P7lHxe07LT+o&#10;ZmRazwPiv2i1LRVT5NyoByNMYFJZhHOECmsg88VeZ+BD61v378/8B6X1AqsXdBM26TRp/nbkNh6R&#10;czFpXYpJt8kn5h+QF5CKs56QUsX5DrdjRLgckSQTxYpneTxIIbj0LIjEH7JocZSS6azziyiwxsif&#10;yhh5vt6tXIvAvEpCmofzktxAqdj2b4/8wvFa2+CLw0uFwnhHhxOag+W7ZY9wSRA8ILbK5dpdlEe6&#10;nkZGA2isOaCLXoUowjmGcgcXlpxxQV8wmkwDpC3tSjMSMwcILPL1ZBPaIwgBPybxOHqHbXmMaCQ7&#10;tgR/mPuve+vUnsDaO76ax2tdebJD63+jH6FYS7buloMiSCUDkp8hMIe8k6E+dqiDI/IqOfcx8AA+&#10;jiKdIYrr3AqIMnK5APdW1gjDKz1NXlYdguBzOEZ6egY7Z5CCNWNrGRy4+NHjFFh/95ngO8AjXxTg&#10;Uch7Uj5/L4tzSbUKcBrKv7v/AAs92PwAoTXf8Iej7IqxyGTo+WAjjKKZYhjYxjDvfKKoTUOHBeVV&#10;QdIWW1vfsBWgq1ZMLfUzcQXqZlr5/DbrBTIKFJbHeBrPwyzJ2m57DweuIYwynotuerfE2XyiqNAJ&#10;RPJztotQy9pOYFzORPsPj+Nim4SpOVdYFPts+SLeONroMdUdDkqiWSoeQ9ApIBk+Hejzke21a+F/&#10;cX04NPTmtWvPXrv2BfZfsEQAlT9ywf8HIubOanzwyWNPX9u/Tpa4pY7n/7jbP3ulSQEQeX03dk5R&#10;zOoUTRiko5Igr84FKescPx0JKrFGqQLB7ru0sEHvPS3lxFG9KOeC4++2tS3nOMSEEmWUQ4EF1StQ&#10;UnI6A4DRG9TZ7kqi5oomXQtylJGwklDBarQJk3Pvy6tm+DMUsXRrx+2YxGBRaLnCVX3XhLY3uKjk&#10;BlJvVjASjPGU547lJUmJUONYXKI6kfZFTQVrpvDAnZPiw0d7B61uNzivhhxQvUIflt/fe1lT4fxD&#10;YYcTq3HTn0aJUcybplKeVv6y/6BowbKdXIoCA0zoCQyb+jDGn5UU00Sm4F1SpFPacxMDzZuZDFbz&#10;IO6o7HuD7DegJXi7EUsNp5eEUoueOLxWXBz0/Kmn4nnzu89eu8dr04qEZeBiK1FZ5BxJ5Tue/VnT&#10;z/bDSfPs89/5xvO/2L//jV8szvNU/JD/qiYmusntHfR1syAkM5myIaiC52gikYmqDz48OcjDdr7D&#10;bic7obGxsUp5DNzu9ifP8TjIiDWsdT6h7DQ/el/nn/e0bGwsFXYWnzgwi+4rwXOJqKuTTGEZOCYN&#10;18g0xkhdhesjmK6uX51rzBTi9pPo/BvQuoYx7LROyaJG1igbJ0Chlck3nhXLDofg8ImDnd0db6TW&#10;QWCRCxbfIe4RRvcE1t7xlT3+ztaxke+nqTkgtpb6T1fJ05/LAmtUpyAsqGFdxUxXePUx/qWCC1xY&#10;4JhN6+kwgo0xxtCO4VoguWo+h0c0jKpILiCXO4ZtthnIy2m5cPB/e5wC69teIjYSiWKCudyxJvN5&#10;y2dlsK2WyyHPpZAxde821HSwF4aaRJJoekiM2oRUiUUwx9SGMlIoRYAm/kHKMdlITxN11dS61Nq0&#10;ZGttzX+6OGMrkuskaCBNMkcH6yZcnUkPBi5F1zqNmMF+TmKnpecfo1QVkAc+t+WthvxF4G4zjzuU&#10;rniQc4BXKE7stPw+9otknDvUheqVPHyqMUVIBSOa3BXzhgPyAUze04UBQS8t3IA5p9EPf2cdcg5d&#10;efO/37+3vr7+xe37EnkVvD1/+z4e157+xrGhV5zOa/e1+f19r/Q5fL5AE9CTaL2lYUbCyUD6HrKc&#10;grQOE2QgrJhpw2JGeBPcoDIkKasSSurbhcO+Nm91Obc8mcms3lxdPr6KaKtMshRNkvNPTiOd7Yac&#10;hgIWOSsx+5G8T1thcpTKquRNGf8/BBPOZVYtL09aXoZuI5fjcqHOyPw8yilJYsqGuYGoDSjIulqU&#10;KEod6BR5gWGPcRVKWugci5x/qIoQo6WY7jOV6iMlPjzY63e4jzmdULqi+iowFHD0+Xt5WjjD0cOH&#10;2Yxor489hG7RMPB4l39wsC1TguhLUJIZ3fD1Xu6gA6kswBHd46YLH4yC29PTLUeXMewoeUO/petV&#10;6wzMfuBpB2dkkOVIqxrdNEwr0B5ObbjLU57XKyf+ZOylp69du63y29CnXuz8bVMiQdRNcZw8tYef&#10;GXAf/OCDD0b8Z84cuNx1OS9hLzFF9NW8ut3RMd9LbvASC3psePKwIxgEyWoC0ujZE6eVTirEpPOt&#10;/2IPlYGEVTEqNdgV/SyipZpSiYaGU8e9j15gfXukUNhYWtxYfD4AAst60lMO+U6GBKawjNq/QN4q&#10;SCwZ61cQHjZ3/eEo4dz1ubmo65O0K+pKQxJ5Ws7qn6Sz0FmEKySRZxAnRjSb4CPqTZx1+D/w77N1&#10;24pwt4iA1Io2356+2hNYe8dX+Jh9w/ZqRz7/BoQ/5xfzHfkXmwE3qqO8ojA8jqxXsMh/HJ37mOzO&#10;Pv64lISdWimJEEcdG4Q6uraocwtbhCDNDLIlE8pVsVn0emuBzpl8P8BGwYT1k8cqsDhvdRY3hAms&#10;xAAOS3obBJYnBEk5IcFj/O5+HSxNdD4dOjWYK8PECXa6GENKUSUGcoeFggXpSnUFcnvhvxeLXZef&#10;WNq/tDROFNbSk/n8tgZprVi6avCuqINKoXUKOoCPo4USkqromKGW2Bj0zskwhF+CrlcbeRz/siux&#10;jT8GihIaeTMhYZcQcArF9oGL/56B/g9ZdDNRXayKNkhh4dFfjEYYnPGvY+qygrxwsI/F0Xlj80GT&#10;Tb8l33AthKc+HBoKXPnQ+fNn33rr52+99eyzbz371i+uPfv8vm98/0c/Oua0gv6yDn3nWtMfHwv0&#10;9QUcjgCspizexYQzsLkwVEvngg8H81hRhbqMaIEIW0PxhwuqOUEHk29SsOjn/oDztuVyWL7KWI5b&#10;SjQcBsz8CzBEmEU+A5FSCy75Bi1lwbtJE+Uu09IVRjrSt5KUNgperGUANlSd94LqNHTneBqnqCBp&#10;Id4wjlFHUJAiGhh/nGHoWU5xkPY/gyaEAoQBldSNWCCoTsXu2Ab94MH6ndVq/XCIPJhT0CIEKpab&#10;j0lqI0yayk/2WNxG5Umh97QmqLoDvf5cMiPTZyGQVh1dXU/iJ5mzKW6m/GGgJoRXntWmdw4eh8eD&#10;2tXS4dm+xUKKx3Y1KxlCh5Ba7uC8IGcMrxWG/ZWpqcrY2t2x0dFvvvnda0R5NyUAJ0eEfUIjT6tp&#10;KN1Swvv09o42TeR8PC5RBx9iRZoWW48EntGAH8YA7Qpa1sxqFXPhRZi+plIcHgI4UaW3f3YX7Fdj&#10;5QqM75XL9vK1GDyNYZIVtUgi75585ALrqePDS/mlwtKni31WwYolrHJFIAKLvBGCala5dgvK9hhu&#10;gagrrI9epfWrKHyAnIdpFzlkyBYAoEj2Vhb571jCwiEi/M5WwSd6fH2+vj/q6IYIQqxgpfjFkd/b&#10;M2DtCay94yt8/HmHrSM/DhWs8Q5ANdiGB3NhChfOIqEF+oXkOpDbhBhhTB0h69tqMlNC5wfUDlZQ&#10;X+lh9jXkq40yjhMKDgdRLw73O1e83qp4YKajPw9FrOGW022P87rxZzmxOfQLHkijMP0G64Ik1V/8&#10;rEyukqEaxIuJxrH7OFA+T/b+4P0GLkNdRYSoyuYJVQqPBCMTndpnfZwY5b5rRO+AhpGKFwb7+o48&#10;kf/Wk08+8Z3vPP+LJuhKbmtMiUFhDLpz9Rik3EpmnUaF5BqaJc0qZdva9s6gJYriQM6Uore2qqIo&#10;zhSL4KUCPMQ0eozJvYHVEBa737x4cRk7RiUkjnKitw9hOmSBhXlDuAtxJHoRgUV1BLXaxJQlbbo3&#10;RISJS9eJRrmxtlYLTVmJhBoiQoocRAsMwXtEWCEY0wkAJ2vA4Tzm7DtwgAisEf/SvKapDwVWnBmH&#10;HiqERg4Ka/qoTD9QwChLCwo2dJbK4nEUNUL0VTjHcTlLDvAK0NUrRZEhWqIqATgiyL5yRW+YDCzy&#10;4RuUiAU6K4qo0eT7YM9K4io4lyxFibRCozsMEy7ndOuTkSDRovOsO6bGqJ5R48yIr5pWc4XawxBO&#10;T+VxMEI+GD/3peQcrIJRDaGq6O/H8ihUC6W4zecf9J80sum1E7+uEH0VDltBYvn87kUgXeCYQJzi&#10;VRnkHx+ieCN8GpqTRHYODvo/Q4Aq6Cvulh729/U1wVmFJ6dKHW3QLKRFNBVd6cVTLc3wNaVoGqqV&#10;6VDAlkihZMeTWWX+Q0wf5Kfh7CefLDwjlKemPHbXN1+yG67RyodEY927l1hfTyC2AyOm+AT2k8mp&#10;RZvpkhpUE4l18lPXE+v3mmz5Pre/4/a5YDxmJj2zrqfpy4s3ypsPARmsECid7zQqY2UPUVjlWqVW&#10;rtg9TedAYNEETUlKpPIH2x65wHqteWPDll9aTHXMeqy0Q1ipVCCKEEpYmGRaNajAyspzqKiSN5JX&#10;r2MNK4ogd5glcC3IC0kdeTewXzWo/worWFk9DNnRJwWBbEQFn9s3e9lmay2CviLP3PnUYHhPX+0J&#10;rL3jq3y81jWTB87oG+Nv2Dps47au/hZRZ/0+nTYJw7jT2qQD8RirS4QV7P4hYBeTdVkJSw/fQlhD&#10;FhANHCf6HcKlkDXgd/hH3uVCvZfJz5mZaWkZ7jrd/OePsw3aJviq+4CDlUhhfFlK0vjddg6ycoCE&#10;RS6cd9+8DzEgWDtiuSAxSm6PM4cy8ykruN9WaXQOQhZg6QRwgka0Dwb5tfQGfLPuw1deOQB1nqEf&#10;N/FaCgOa6yzkEMEPNA5ZolCtOktcxvYhht9qqd3t3h4L5RBkyEsux/XM9kICL/UeY+AzX9QUCJsG&#10;v3vx1MTp5lVsEEZLJVc0I4rCt/hiMcFyTyTwcausPAOKQNkmN7sOXrCNotbbnMnccLkwzDBrD1Wm&#10;Pnzd+uHsh0RiHXgBfNgO7GM54S82tpwOh9PpPvb9w2fcTr/P3SSlEow4zmoSCq36NHxYtP8UjJsV&#10;oC+nE1IpEGsQ09WGzz92PuWv5nLLy7kMiHrLamb1JvT5klEqnkrgaZHTmU9yuRy0qj/BjrVM04yp&#10;RauEcPsoK1zBiwx9ScTVy7SMRb54S650Q3uNxR7XcZQvprKMG3M20LwbcZpNzLRjpBFb/HAALmae&#10;OA/UGOslssRnpeuoj2w8VtJp1+ia5+RULbuSfd3qdn7g7u1ep6cVfguJcUZVs8Cj0jxsFE2SNjw4&#10;MuLLUaO/y6Jz+mat1z+jMB6uAgApxGcBHYIGO4GvLzFxqv0oeSyBYCEnbyzI1Z4+8pTAIEJMxKGz&#10;g/AwxBQe+Q2SFv+0V6h4yob9hP2lKU8ouzbq+t6Hf/M3P793rwkCl6HNDJOkPIQksHFTGpjQ2rTO&#10;zyee3X/t2v4nu50B9/PraLWCFya6HVqv6L4KBhu1LLMmaL6ViJ33ZyvfrKDGwkhCu+deHEYHY7w0&#10;z9NJjMG2uUd+3TiY77fl80V+X0g4SYQQkVWV8tglwTNLtJYQAugpRf1ls7du6SVqVL0OtSzEi14l&#10;aos8wvICUfulTNTFBgfJYc+yElZ2C3Z35BufJALLU7b6ZjttiynQV02pJp7v4vYahHsCa+/4agss&#10;W/eGbXgGQVgz9O9gdTPL6axJGEYXJw7LZCxEZGU2aShhRsfmYFrGkELKzMuaVSzDKNdqIZ97ViwD&#10;x93vGGn+A8/hrhnsEM70z1z44eNkE/9queolAquINncJhp8lXou3GxAbW2Zb0d/dW6ej6dTPrjKz&#10;FHZmvrxgsndAsdRZuxDxQWCJKoJG03ba/X7frM8nOl4CEeJw7tufIOIL6lOY/YscBhp0hw7os0Rv&#10;xYCZAAUGauyCBVTiL/d4uVIUXEXJZGmT4zjBZ0PKKM+y4sB/hfRPZVpL7CQSEy+enoQSFtjlyKW+&#10;KnovQ14Oj2YaogKnJdqdoV1IBUQfHYHjlZ2B5puZNPnKkovolaydaM+pD6dq33z9w6FXXnC/4oRR&#10;tyGnYyiAf8g9e+klp/PAsQPf73M73X7hcILfThDB+JxaB0gDFYm09MPSmxvNtC8hsbC8FQma/SGK&#10;kaCwd9omVeLnCw6iLIm+siRLqzdvrhKFRUs2WL4qRUsLMkYOZnO6nrNYdIsOPv8SfliGufhS1LVA&#10;FBnEZb6PAutQ5iY0C5Ny8ubkpIX1CTdznGWT6wOMAh3kpGisWIMjQf1MqkQLVswoFHxYa4mrsYcz&#10;b3EzZQeJ+VQlqSxkm5xN4yP+Xofu0kdd6ezKGqzQrnBoyOl3BDpv4483uQxmDDY9qHIyrejj/hGf&#10;r8pROSlj0ELo8DNYwMKAx1aNNtuYWONZS1jT7uyc9t4EyZ68Th4Everz5yHmW0O+Lv6eoHKn0rEN&#10;mHYl58+4XwxNnbTXwuEpKxFYRtl+Ym30T17/3ZvfvUZOMExISDS1wpwueSeVmE6k1uH4oqkp9bNv&#10;7XMeeP5HB/rOuPuc31mnNapG7iQRWg0rfiQebGiquKnVVarOzw+Mlj2VGhawgKJOBNYDQIjMt5Jd&#10;DZBG+fhI5lFPET61Ojhs28iPL/J9Ho9g9WGLEGARHtomLGerMEsIQ9N47YteR3LN9eu/jGJAzo00&#10;/m7SWGPNsswx2hzAItaJrCHi3OBJsGCRf5cEoW/cVoB8Z/JA8vN/LPxqr4C1J7D2jq/08ZQI7iuq&#10;r4YBPEoEkF8UxSqnr1Cfezisr2VZ3DPL1M1upmVYzWT9n1BuNeQVRRuDwKqGrG6/KJRFp7sv4O/p&#10;8fa44WcMz7QM9w+0HPx/HmcFa7Iq9nSv42w5OkYAMqO010BgeQRoFHrKr19DZo8K04NEZ8HiVJ+n&#10;A3DMdc2YoLSwghqM8aRiGJXDMyp6ovDq4IjY4/BbiQzB0o/7QBPs7Kk1nY750zQUul5K+O2h8VgH&#10;SadiG1HRtrtmm5uBtyDjxjgntlWFwQLWyDSTHkrvC9jni4lisTBxquVdtuIC/0kWvY79TcVtLQFU&#10;br4xERnDWEUFuoZA8QI313Rx4OhnZK9dSsvZLBFY2fDaqGvFTtaTypR1aMj5AgjFgJX8G3IMvYTG&#10;bOeZvjMHDhw7Q369fmHfPAC+WFGKheWZthpqV1MeiirTYkMLWNSGw5ZcMyVGoXiGuNIpEnnF5TKW&#10;zCEKaHif3D8i8SE4IIP+qigoQogihCIrmNtlS+YGOrKwi+gClRWdiyYzN28mV5Ol5E1WwAJb20eW&#10;1Y9gMBHg8Ju5XG7f7ds4bofsKjVmaqwG6RPKV8EGsYvqrhjzvMehWGUmGDJRhDxZ5aEuogN90xcG&#10;3/uAPG1G9TXX349CO11fqwScDkfgyLyKaps+MiprNqLS2GX1M8BDADligjylRkQOoq3JMxEgqy6x&#10;s3BHoUN6KtWJCiNi1WmnESMpledaeizR5P8J4S3R5Gde4Z1ulUgVTWG/NJWa3OGskFJFXgEsr22w&#10;WvPUXGtrumHYR11rHuNEdtT1166V1/ue/lb+F/ubrjVd+yJxbf3e+jpRWffWv/ji/r1r155+c+jA&#10;fwTcbqezz/kCedV37EBC/VLEI4Y4KhKrZmFUTuQhooEqWAUJZMr5jfLdSgXzachLwWOfalJhpyR1&#10;d6ew55/iuyyPGjT6mrd3Jr+Rzxd+FiCXCbBKgbXdsMOmzIO+dEEEwgv5BVJoKB39uRr9JRAaXFhh&#10;TcsuHaFXBjivyDkKHBuIdgaRtSWcBIUlCCdPAv5K8Dj8XbZxcmdSfLE1wf+RsBfxvCew9o6vfAnr&#10;SPdwJwqsYcgLhCLWsN/nEw3sDZJrQhgFlG4e2BGEwpWOqxhuy2jtW6c+LD1rN4xaVXA4HIJYc7gD&#10;TjdZDUTRAT+AaLjO4QsDj3WM8M9yOfFodwLTnsHoTi7IvHRnx1vD6hW5XF4KlSvXzvEUM6pCr664&#10;DmRvXOo/h5dnsV8oQYguWkyAJhWrI1MqhsgE8pr6nAq/aX/PJwZmyXqJOoS8tD77AJKWJepnr6uK&#10;qdJi5pg/JT9RvYXQbY1fv9DckyuBA4ssoR/LbV7O65tJTae0lAbULDR0TYMHRqEsLEDI77RftFhk&#10;wJfLFrnkqnpCRxIwSKjQegTz7MMdQ/8yCkVEQ27vtBw8/okeXVgAR27W0GHoKZ1Nj9qN16emXp/6&#10;HW0LOt0P2eMvEN3Vd6zP7T7m9vlsQO1RTWXAWn7mOhljJCZqXZrHxiqTXIyMzqoyGEmjQnMW3pbU&#10;YHB4c9PbtpwDaUX+Tk5mkhg+SDQnnHolDMmRdXJbQfpv4sAFTBUiadQFs5QuRJFGZSh8JZOrmUxy&#10;lc0UwsyGZfXm6sswS0g+Ycn91Wb1yP0gHfAElxxiyuoqhb/S2B7VLFwh1j3IIvVMW75G/U+KGgs2&#10;Ip9vI3cjxlhWWC+MvzjygY/cyoXs2gJ5rNfsYSMdHgo4Av7Ak0FFmacClZHNYd6Czpky/gIv4eNp&#10;GznoHxE+K9H6FXTtub6J3V3M/GHNRDSygXdLpb1a6HwSgaW0H2xDgXkjmozmtkTHQGI7xas0+BFa&#10;1apCJyIkvqDFtG1yatkOGAYW3NbIs9x11TV6Yk133fgkSzT4h6+86Xzzxz/+8X985zvfeeutZ9+6&#10;du3ZX3x36MMPhw5Muf7vfxYCI253nxMkltt55vD315kgNUWUEmMPFT6mwdhDHD4LJ8JWaUyJaB6i&#10;YypjnjJaJsvhsaZzMDzILxUhFRHQdv3HH3UW4Z/19L9qG18aLz455rnkOYkCy0MvGYKPvGEVyIVD&#10;LFcgexXNVTroqzmcuIYK6qi8gNfJNI65wjYUu4JG1jDuGrAJFQQvKjV0dImXyoJ72PYqGkVTra1q&#10;virvNQj3BNbe8ZU//r99ULoCoPuMzfYGEVjdnRdmRVHkdIA1gLrCohWXpUZNHa4XK1i20lewckD2&#10;YzqzxeusQ1ithojAEjyhWSIx3G4gjTYL+7ouEBV3uWtmeOD0xcdowvqvhzbF2fdaqbjCQyOryE6P&#10;4cG5oDK8DD8bASvVbdi/n+WlotSAEQHTXUrg2oNrJbRNmFUdcQ4odXgNaKKwLCUmNi684yACy4qK&#10;BCJRAr+4PQ0/Eda4+AMWJ01d0wwByZQXZVcS/aFNJxIbR71EW5VKSNJpa2vjRF9+G0JI6Awh2rC0&#10;IlkCMS1n+mwxQQTWaSKsqCgjK2g4FAq0FjeK4HOnNnesDqk4T9YQXKAWpwsXBo6nMcz7ejQ6GmZd&#10;X921kl07YbdXKvZvwmQhVLKczqEPrUNT3yMftTr7Xujrgzrlfh6mFWkFKq6a3mXGuNqNNWpZ2FI1&#10;5wdN5iiyGvD/Il0TqPZYQApKg21yjstNWjIW6OZNZqBcI5fwb6bBGCVvfIIVnLSORQMY6ZJNBpYL&#10;PVlJGK68mSwl308m5UOAc8ekGPIGEN1vrv4jhWvlNnO9P4tBlhFrELJxTZVWg8yhQUZhiJnkebwb&#10;Zn51sNH+YnHFWMdqfA34yKWWgw5f7gayeY1s2rUwqo/anX2OgG/2wL0g5XSoJkpMNRuDmNhHbtk8&#10;/Jhd23uDvf6esh6F7MkMeCG5no23d7H0RDuySszsywLQS0EnFnQqJX6npWdSXgUEK3l0t0SffwOm&#10;alVzNNaE585TOxpR77Z/9dey4bBrNG037Fnd5QIZntZvgU177dd/MrryPXLYv2l//Zuvf+/13/3u&#10;T11//cvf8wTSo6MLVvLUd/e94oQylvvAmeeDbzeg/XG0X6nMdgXN10Z7lRr64wxeH5N2pXOFW+Qk&#10;JFuhKYfDSrZDds96cJ4GkuOLRJF/sW3uEQssy9H+vK1/cSl1eA0zCHF20OMZE2FTZvWEQHCFyuVQ&#10;2eBgpAcyb/ScTn4ZLln/5BP5EyKssjTCiRrcyZMKDe7G1l3jp1wZXfOCCNYuwSN6xC3BbRu3LZ3V&#10;tFRq/yJfdMh7Ec97Amvv+Bocmx3DRFjllzqwjmXr7Oy2+cXZWZFoKAPkEqcjPRQUVRallU5tWOja&#10;DN9CYaUj0QEyDGHssBYSZn1WoVYLOYjAcLr73GJzj3dffsb2om14Zmb4wsAPH+fu7DW9LHaBvgI8&#10;ooaUZOn2TnNtSgAXVoi8ClWeDWoMgAXjVrDIm6bmOmogDMVBGDdCSOHDKmVl1ckLDYzCKbCbb2sT&#10;M70jPihggboiC4zT+t37UEWKmQwGmhVnjnYplFwUQ4eWQrs0kjY90d9zPAlAV3m1dDXXdrxNFHu3&#10;dxIY9AyOGjRhacWEkoCUae2sVJwoNiEKCzuEkK+TrlbFI1oB2O9IzaIsTaRR1LFqBlW1cygXxwcG&#10;uKjrRhQmy666yO8x5OGyZFlIh7Oja2v2Eytrayt/+vrrU9ap1yvkI6NEzmTtHuexvhecDkfPbOs6&#10;0a5qvGFbb7QBqduMPZBsXFKhSY4NyGQkHpdMIgHjMZGHYvfU5dmcDmyGzdzk8jLoq2iUGtbJS11+&#10;eKSJhAJ7fpqyGgCJ5Uq6yMNQuiFHUYEhBSspM4J5MnMIaRbwnowCi6bvEC2X0337I5japzIelOkl&#10;UxqNQqZCKL+JtgwZK/MhGZMmKyHug6LsWeuT2veGZ3v8W+QJk9Z/amSJUnGNrpQdzoDDJwSejKgM&#10;Y8X60axh2IBCYGkvpna9Nzjo36LtY91Cno1bXu/M26emeeWBmepERzJoaRDfomcvUU3tR9ssbbno&#10;1eiyl8h24Yqf7D2A9ybhf9+NYQNaugP54zA9wdt6hVo5m5Vdo0RRVdbSoMQhrVheOVGzG4bduFsx&#10;7Guutezo6D+PjkZda+Wsa2pq1JBdH0CQdR/sM5zOMwfOPB1pECziZlJinEpAlaVWxuO0xxp/yEmD&#10;NuISLWB5TloxB9D+0m0IgsbccaDh8imp//gj3rI9tey3bby6sbSo+OweoWx1hMpY7S6HLnmqNQ+5&#10;dFh9PiFE3q8CrSHM4KHGrdwnlFvD0b2oTh2s8OYt1iA0amWPT/Bc8giiB1UWNByrftvfti4WkRq8&#10;mGr16Zk9A9aewNo7vg5NQnfnTIdtY6m/Y6YLrFgz3bbLPodPrOpEW2FJisNgQlq1wohCWvDmKPeK&#10;fsCsYek6VIZ8DsFTDRuzVqc7ELgScAuCV+zKz/SjlX6mZeCHf/EYLx/fzoo9z69jwAev0LxaSf0f&#10;swbbgpKLXGjs2Qg6lOgsPTYE2YCfyaVi6NGYxExFNBg4RtMLJZ5GIEtSsVAYHgz4rI4AsiQRJfmd&#10;e9I0mLoQpx2T6Dw8pT0kUNPBkoiZh2qM1ZUKg+++u5yEBdRVkmXO29bm829I2xo14CuQyQJSCXju&#10;MLRFVBbg43faT7ehCIH6TNKVC3GB1iIQuqisolmLuOwrNJ6OjtRr0qmWQc5IA2xajsppspKWKxVo&#10;Z4R/quujo9kTWfLSNUqU1toJfXQFTbo1e9h67BV3oEcQHU2JlJagXACzBHEuHjczk00pRRuFiHqi&#10;H6G5vkSk3KFNODQ0gzlbWVfVrqqF+wMQPv+eQzM6WtSjaE+XUWaZGFE54yphU4b2A11EPEGs7sJC&#10;SWZWLDnJinoM5w5VviT9YBSMXZSJtZybbOM4K1FYPJVWGlU4lLdghierZhcLyywgqhCTDjKRDkmy&#10;jEWFEmsRqUHt7hgLBGfQq+/4B3NARhrVXeSmu1w6CCynw+fzPXGffg0AT6Fayn4u0rHgo0wxSYOD&#10;vSNHLSAW50retuU2r7dau6wUpxVJYWVA1tBUWbIjHW+AG5tK7Bxs8/Z4k1fl5S2OMwR/oKtInhKs&#10;XAa/IR6rd3CeacVT2xP/6q/VDBeSMtfuVrIuIq71lWx41OVaWxvVs2vkz0+hROPKZkf1tEsvV8Ir&#10;Jz1hj5x1vhRgLFWn89ixY/sjcfNEoI1AWvCLU7YEc18FYecS/1LiM7D8E+VsZUw4eXLMMEBgnXgh&#10;EleB0sDzkjq/LiWK/PCjLmC9Nvlel21jcWmjGDKgK2itlsVLoKs8IlDcidZyWK1WQQzBexyEg1EL&#10;KrWzp6mNAuNcszTYOWzgXpRIRS9UraAgVhYFqGT5PCGf4z3b+ETrEk82TUvji53i1dKeAWtPYO0d&#10;X4vj208Dp6HDlp/p7LZ1d7MSliBWuTBnoH4KhxslKx1jnSFKhwPRhfoKhRYdNgyHax6Hg+gr4VJY&#10;F8kb5PpqnQ0EerxtfW8Ax72L/B24cPDxoUaf+jPLlnDpyLpG0whh6KiVSA7tigE1/xrSsCr2H0Uk&#10;jB+kWSU4nw6W8zoUexTqewHzUF01c5rRPAzSK1ZHhzvoKw0TCYcH3/ND6eoYGLAcVmffse/OY7cJ&#10;WjxQgSCv6hJyRqUUxBnjt1apuALhNK0pEz/g2v4RgwijV69m2pY50XcB3LwKqjzsN6K3HvQimLDO&#10;ahDPU9x58aIF8p6Tc0Q/zG1Wq74OfrGIpTUiw9BaozKbOwXVY00roeUvDFarn7iiLnkBKkHp0bBd&#10;H7UbhnGXLJppvbaSzmZXVgz7Cnh1yx6yU89WsrWQ0+n3iYK3b54nEk81SzkK63LtQkyvyR2FCskD&#10;UB51Nn4XxPpFhCoWjDHEshwu8lIsOD67Nbl8HDqDFiKwPrLIc0QXQZC1jPftSxUsHdQkDgNg3puM&#10;FniZmdwRhEWlVJTqqwy0CCGAKAnGrGj05VUw0LOQwxwni/vuI4CdpiHF1EY4pPplmjr4zBpwL+bK&#10;OveQRG7mVKq0QQgqi41LkN/BzunBEY7olQVAdUEgQlY4+VIAnjS+y/Pz6wpNJFTQiwYKP05HEpX6&#10;PI1sJB8YmB05enSZ3K8bSfl4W5u3jfP25JVtaqqPmdIqbiJSFYbxgsrb0m9PDTSTw6Jv5eApXfZd&#10;6e3ouNy3FGf3Na5o5CeoFFayrWnjvT699lOsxBBNaBh4fqRX1lbS6SycF/poNpsmWnFUNsIrLiIX&#10;9bU1+0sVu7HicQYCTF75icA6cy/IuGcm0j8SoeMOEhqwgtQ+psYahVCVRkgRBes/AdN7QrkMHKpy&#10;9lgECKiYRQ4VrERK6v29R73ttIzYbIXFpeKikDUqnlA4XD3pQ/MVABrGamUisNChHiqHQjDaCEYs&#10;ncU44xZ0JRtmM9gN5VU1iEzzCCd95L4Il8qgrqweH9nLBnptG2Col7TERH6xw3c1uhdBuCew9o6v&#10;x/GUSMRV1zBQQLtsM0RfdXdf7gmR3VkVYx10VrNi/7Lgx6KhOOTvCv08hb5DA7EsWn0Bsu5WDa5C&#10;dJboC/QFROGKtad2Zd8MNgi7nrkwcLD5sfUIn5ItnFjetw7ZZdAlLCaaihIv/eHBCvNQhARP5Xvf&#10;jeB6CFZ0qCRRBDdr9dRpq7DRJKKZfubEH74CdYWhz9KO1j4w+IHD8RLYrxzQKnS6X7nHgw+Kfqs6&#10;OuNplWE7gcPwUp3CsBTGctCmnzs4uWxB4nYp+j7XxlXf9eehXaOYMTtqHHJutCIwsODHa03FjUJx&#10;ov10c8aCKIPVUkbmONENJayipirAV0XWvEY7YDEWTgg+m0TLe/6qAf3BhajsiqLVPerK2rP2imHY&#10;iZIKI7vHbmQhfq1CNuNZorbG/tTxkoOsOcIRIt5SfB0qUDSvOWbOEJ6PMDIWKg61LrGhODo8qMYa&#10;c3dmpQU9QIoSX5zVJ3ObOcpuX/4IizVQn9JzFsSWWxhPVcYcQmSLEqmyUNJlC7xCYhsYsQCC3wh7&#10;RiGWbBSybuI8YfQm8ksnqcZazsncvkhEXYcHhpEOTPA8u7G0IhdEs1Nd/U/kK8olVajwUlm+M8t+&#10;RplUh2nO4uA7Pq+sp10YTU1uUtjjeMkdgAqWe39MotYv5qIyG6xQOiU/9DyrAp6yDRw9+hnet7a2&#10;z9q4trbq4d06fh2FdtG6IcO2mSmDOCCp/MPEe81ctcrdqnHhrCwboZ5A7+VnZi+DDORRUkrkbKVj&#10;ruS84vt7Bfi1r6RdK+QJvgYzc+nRlfSKnh4dTadXyDvZFdcoEV8uwx7OpkGK/9OYlQjz0ZNO50tO&#10;qGL5yXPAfezM7TjDeQXjlHgPL2gli5rUgtSVCLAsPE/qlOwqxc4fXguNeS6V70LBuVw+cSyiYCuf&#10;n08ACiuVmvbNPeKKz2uT7y0tFceXlsatRCwKISNcQzMB2LBAUFXLlzxg4hQF0EweoXrrFhe+RS6R&#10;uSzFXMHl8hNsEuLbcrZavRSqwtcL1pMgr3wwlihADcvn6+3cKLTallJaETIgnPLcngFrT2DtHV+b&#10;JmFfPt9py9sAOdo183x3t802OAu+AI4GOuCOjLJHwUIA6uoWEhywtBXWWV18RQ9XQ4LPavX7BRip&#10;FgK+2ZBHCDhOhkKz1eo7XTMwrjhzoavlwsGf/Opx3bmn5iybXPl5IrCaitTjnkoQgfX26UtTIbjc&#10;eaaIzqr8PILuKxA4Magj3VYeYHOwrqAjC900dbSJkCv+beV2XWF6iNWdNGkaBvJUTduZaBkcsVoD&#10;YO0NAArL6bS+BYh4lGMSNXorkjnHLylMW8CAHU1lnpamdy7+ZJkSF6KWNqKvvNXLoOFYacVMEuS3&#10;bQUJhwhpxnSqONHSvCknNy2bRGBYZE6sVjuLKSKwyMqunYWYHaKFYrRQRo36YC3jd1oGfdUsUVY4&#10;aC5Ho8DxSZNfsH0MDDa1cq1CJFZ4LVwuk8Umq9cqKyt3s6+vWSHhxed7A0p4ErXRPPR+m15mhoei&#10;DKkG4iAWbMBFaUmIEtJRz8Z3bbPLy8cpo2r15suTGahJJRmBAnqmYMTCApVMbe70uNF4yxUFAUMe&#10;vBLcG8SdZ7A5mPw/kiz6OQpkLKhmrd4kyurlRg0rt2m4r90PYjgNtQUxWENdbdjbsTMYDzK/PvWj&#10;wygcMDck1TS4szvYMJuj0IIHvuXgUa8up5M3dB0IqDndeH3K6Qg4BN/IvgcqxijFaNkqTuURne8L&#10;Bs+fZ6N+sefaBxFDG91sa1vmctVq1RYBzxTWoCjbgYG3qA5UaZ8Qdg/Tp2a8Ga5tK3eLy92CrGHH&#10;0b73hrtscGpSvj8/TU8wGI3YTnU6gNWVTrvSWIix2w1jNC0TiUU0lr4yOupKQ7PQTj4H/UJX2rXw&#10;9/9cHvt12jVqxRYhVrAOHDvm3hcJskHTYCxoYmVZ/BAdL8QuKjYOFcXko4HEOscL9jKE5ZBjrFyp&#10;ZJ0RDA6dlyAqZz1R5Fu9yUd8QXmtJz+eL+Rt439UKRuGRzC4ctkTOikA2OUS8InLtVpZFMDsfhJi&#10;c0ByVbeqW7eoHQtPzEwSR66R07AllgUgPIB9wnMJmo4AZyDfjVwy/X3D44ViYamQSrQuFf7WbUT/&#10;bc+AtSew9o6vzfHnr3TYbOOQmpO3zUAFy3Z5RJjtEUQOrFU6bQWyoULYnsGHqeUKze9YBCeXW84L&#10;lw/KZyjXIB9eEGbLYaMaEmfF2b6urq6Z/n5bFxFYp5sfn8B6yjLZJjy/rjUBpwFqWNAtq58/XZkS&#10;BHKdrISmPLW74MHCrBz0sEvzLItZYXULWs4iL9djsduIbKAD/GCUoeYtSHsmH+BPnSq8OCgIzj7T&#10;fgL08333MdoNhvfq2CJkMM2YFGPxzuoD7IZQZ5QyfaGn2RItZeSoS25rbluuVnuWgI2tUM42IxUp&#10;iraIM4QQYA3k0GJxYuBoG/i7ozhtp1f/qtoLmCANyNwQZYLz94B1V2lFDV3vRJb1ijXG8VkgkuS6&#10;KwoKhSyhFbudKCt7di17olb55pidaC7D5RrVR43ymjFqdRNZMOsu8oA/NVtS8V2zjQYLNnNgga8G&#10;7ug5cFF/KXIw3oC6S9SlpEzvBlOdXq5t0uSAEpUVheYgQENLUWDNY4BzRqcwBn3zRskcJ0w24p1L&#10;SRdRWaAWAdNQYmSGpBxNNpDuRHQdghrWzUNJ/Ckvg9LKTeZyulx74v79pgSYr3CULsbIATHTwM6Q&#10;9ER4q6wmg/IQdLhp1n+gMjc8dkuVOtrOkD+hnJ0Y6OEwOxFus0XPZGtGzRr4wCH2XHGsB/F3E2cK&#10;i2YEMtPa+SB1f8Vi8+pz7QcPHbJYuDaujdxijvMV32Y9zYcJiY2yUKxRgoV+tFI4uJyrbuWWOS7H&#10;Gboechy+vBjbhcImlr+QB6eyCHM+7xbBAKADxgmqVWvh7JqeXZHJ2aGPZlfIWeJy/To7CtWsBdfC&#10;wkKUvBgNp13Z0SzIq5egeOV0H/6++8yT52ONpEGUVhGE+0dYTE6D5c+M7sy8Bzcjst8wKp4KcD4r&#10;5VC5bB+KxCVelSBSBtKmU1rXsuW/PdqrRmZkMZ8fH/9t6+FwhShM0HZljCD0hC5hSxBSEaEcBVUo&#10;T60CHUyxKoY4A+nuMG6Rw2lcPbtlcFshEbzsgo/ILKuDfB/4TlURmp5Gddbf1bFUWCwskhfF1sUj&#10;W9Hknr7aE1h7x9foqHV224jGeiP/hm24mygsW/cgUUrkekCnB29lqbsdve5m5KCBuYPo38TuYLZM&#10;5JQjEPAJwliZ6BafwwdjyCGO7K9BrPm6ZrqGNzaIwhpuGfj9Q4+vA5rjvOK+e6kmHCPUMCFWm//8&#10;9CWPMBXy1AzwYBk/uq+gvppH4SSZLHIcvqqj9QrTchSNr1MXU6yuUOgAOLcgSZAmRRO1Uyh0+axu&#10;pyPg7HMzn/uxa/MwiSgl4EtBStURaoCGLixY0J/GxFOC3xl5tw1qNHPRq3rz1mTur7i+ROIUgrYY&#10;NyAeo4G8KNywgKUUySZ4ouV026q86YLQvY+jOvDfn0wBJwgB9dhEooxuWqugHvdC4cJguUyJplRk&#10;0TlRWEHDK1n7ygrUJuz28NpaLetKu6KlbLZcyYZHp/r87oCvSzvLn+W1Lyc9M3x7XFHMfDso/8Ua&#10;1qAYxhF+iS1qDhUou7tv2xxebrIN6J8fUX11CApRSVqMQps7YBooXVNG4CiFmevyQ42VlF3kC6IZ&#10;HYOeWWNQxtrVTdYjfB+RoxmsYllWV4nAehnCCZctXM7CzVqnlmg8N7jNd5k9SY0RKYledVreYr4m&#10;lFLkQQ0Cj9ysujA7mkTzKyU6VkDbyzsHLToi9+ElzIsYY8aU02+FJ8yTQQwhZInSCjaiqelLVbDr&#10;VwelNB/bfa7/3ePNgO9o43K5zdowajw6oIFcXCZeaSOWRuWYtLHd9mbuFufltrY4neyVaoKjEycg&#10;gubEIt5WFdBuWrHLETLCK/raCvQ0XaPp0TXyfE+TN7Lp9Khr1LVClBU0C8mbC+b5AwnH2XSNyKsz&#10;fbjNcB8+4N4nBWPmAxNEkhjeoQiluwfZSUP+D0quc8E4L6HMJLcs0pm9W67gDF8F4nJOvBmZBzch&#10;D+4rlTydiy3e5Ue7Y/svk/7fFsaX8hutzmylYhhGtWyMedCweQmcBeUKfJTIIyL7QlC9gsx4jyig&#10;8Apnbxkct1WtbpW3qHfMg152CnsQfCjMBPESEV1iuVrtG94Yz48vFTaWCoVCa/elj+f2DO57Amvv&#10;+FqVsPbZbBD5DCLL1tENGmtw1gEXBbLHJX9ZJCGbGkR9FQ5js5AKrhUdcx9mHf6Ab0ooky25KIC+&#10;EoVZoVYOiT2iKIaO2IZt/fBv5sLAxcnH53IvEZ1xbD2VKqYSPL0ok+Pt0zXYfoqYllO2/w24OlRG&#10;TGjM1Mfo1GAsfpuKLZBQMalhyALnFOvwgeVco3ao1MRvRmZfQYMvoDkDQOn8xj30wYC0oUgGXJ4p&#10;VumBwmarEA5PVND0ncvNXm4VSi3yVd27nOM2uWEpcRb1lIqKD1ZLno03otud/PSd4vbOTnvLxUmA&#10;bCZxgr/q9Vb9TXwK3fEUT4pZ1mAFilFsA9C02lt8hiH/koKoYYFccLlozuQo9H+gBbSSXUmPrtjD&#10;4GIWwIhlZO1/YgUvf2/+LHjc+TsNBJTKZu/xkavDoGXdXFqJsGp0DVnoEIgGWvYBPRbc7hU5Ihlw&#10;gBAQWJYkmx5MytEbqxkikiwoqXQKrYc5wYUSZd7KVEjJ6HJ3uagVnk4Pwoub8lwyuboKRPf3QVqt&#10;ZjKZm/L7yZs3b0aTN7FLuGpZXobkQ5AsPENq4CApo0wwQxWu/WgID5qRxWyK0AzMofeN3Ot5VM+o&#10;syDpGRAcym8uZrI437hJ1BVAFmrlcM3tcJAnjOBuQoUFsxAwXafQEUJEPdyOnIvRcg/grLSZwdM/&#10;bG7LcQa31cb1SpQqETOZWyhd0az+EKevMu5afPsHQMDy5rJcbpmr1qY8V3jq6sdTUqE2rjr49vrd&#10;faJuX0EMRpY8qGDPWyObLqhbuVBjgb5CKu2v0wvkDPolFkHJ3sBwlQHR4jwDDKwzB84ceBJv1rxi&#10;YtrhVkUQ524CLpA3Sm7AOQwmjGsauyPKeXd2rFKu1DyYVFOurB2LIOEdpgjB5Z5KTfTcerSmzuS7&#10;/fnCp/mNQqvD7iFS6pbdMC4BiwvmBkFhgeiCG2N4yqJHhLFAUFhlSI8v17DAFSpDsQuNWiCtTvqs&#10;gtXnC9WAoEW+z5QIiox8cQ/RVoWl4sTSRmthcbHDF03u6as9gbV3fL2OzSc7gIPVZevYeMPW+XRn&#10;9xPDDkGskr2ZoRthkFgc+WMqLBBXOuotZn4PV0FdkcPqmwqBvgoJZD9OrjdEolXFWXJd4arCf8cw&#10;Qlt/V1cXkQGP7SryWma5Wr3ShO1BHtOeJV5af/s0THyH4IJIrpcn3rxPk/poDKHEakqspVGnsktB&#10;hoMJ76FBfhQBWY9BFUmjsIaiNtHrcA45htCAQl4FnIFXrt0GHUGdLTgED/0yVnGgAYcSIAzq5KbF&#10;4i1/6fXqmRLSMic/y7V5uR7bWSKwWGIwDCAqdBqfEdrPatgpPHWKCKzTzf8uy5m5UpTIM8Nb9Qod&#10;EuChcYBRQos71K2gUIdtIBBYhQEvEVhUXLGXwJXS5ejCguzSs2kZbO+4ukZdWY9TuAt+5uzK0IHD&#10;ve7eJaKvAKQUp32wL5mwGNaKfgioUXUzSobB3hmenDwKmEBNVEK3r0ZW/UlLzqxfydEkGJVKURNd&#10;laEphHhAaQsjcxZYKSuDVnhgOYBrS27Ar/CLD90E5mgmuWrJYKAhjCSCNwurWEgzzQDXnYiOZSLJ&#10;nwgGQbtKEJoTKyRM6IEkIbwjbobkxHZpkB6twcTM3Gp6xxtRS/TBpxHdifbTlqxLZn3NhaisZ42V&#10;isPpd4hcrXokCH496FGj6V9C4ik42NSmp7+1v4mfR30+H9OKxVPtA7+f43Svt823E6G+eKRKxOPM&#10;TQ4Ou0Z4kdmwJN+0MNvmrXq2clzbsrd5meu50qepZltxN6beYRUzpVh4b9ZfhZpl9JeubCgLNaoF&#10;8LTL2ay+BuODa0RmkU9D+WoUW7JE1kYX0rqcDbs8bsraJU+CvgMvHNmmJrsg3VaAD6vRaaWPZRAf&#10;zAZEjTrzqMDqA24IGrBqKLC+fz6m3pbm51Fh8XyR3xZzj3Ts7inLyM7iYn5jsbjoueuBYn2WtQlh&#10;JkYkFzbD4MIAjTBqWKPCv0QwiQZ8AMxZmKgDAivkEUSWiEM+AgxmosnA5Q4ELNHneGap2FpsLSwt&#10;LYLQcmQtew3CPYG1d3zNjqfcmEh42WbrGO/s7t7X3W17xjcrVqtlzqhW4WpCXt/S9VtQtzJ+egup&#10;7TTkmauJIl5CfFbyRwiRzR25dsB+vArXkHINgMXcP3HCka7h4RnQV8PDAwd/8tgE1lO5nNjT18qb&#10;DULyV+HPvj1Qw5jnGlwxQ2t/cx/5B3SoD+wo5MIOdikW86LUYWFTbium5gKP+ANVMaHZkPWcSGAq&#10;DQATugJWK1FYwGmYspIVJjB07F4cvzGLiWPrCp3nQ7WFLnhqebeJRFJBO0suuSaPT3Led0O9BSgS&#10;YRnKxIoj0Ypm4GBlTKrz2vapnf6WH3o3ERYFUTGG2OPtSxWKSG5nrnpKiKCpOdgiLG4c3DqRXcCM&#10;WiqvShhGg104rE8QbbWA0kuWXVmHMwSDhOG1laEjZ/y9Xfl1orAkNmJHV/fPTQ8NhTDFJKVBNYg3&#10;UAdmqDE2D6FFqPDB4fIml8stW1Zzky9D326SNvTgJiUx+FrO6DmZJjQi7YrowBtYskpSPXVzNUNF&#10;Ff0AK16h74qZ3TMZC1FhRFwdkjOrVHzJqLCWJzOrmdWbcg4PXTjSFJvmGQRL48/R9pnUpDVwDWok&#10;zrj1WH459xCDxUpI6JijlSyFMShAJO8805aORsGSX6IlH50s19ZAwC+0cTXHFyjd1UaeI/1xkq23&#10;r+9fj3R2tCaaEsFY05Pr9Zjy3M6LR/8gVxWrA8E6C4Q224u7cLMUNqhHPnGHiqt5rH1qg21Vo8oR&#10;5X5w4MULw+07yi4S3+IoJuMsKVLhtcWRKw44C8jvH3Dk5GxwlYDe5coalbvgfF9wjerpEjlZyO8h&#10;ilMG8J/I/yQXByuqqzOBD5xn3K8c7lB2KcwCH7Egw4adgzdURnGlXqx43ATi71INW5fOdxqVUCU0&#10;dsmDFay7Kz+KkK+A0HYJt0sJfrwt90hBo39+fNDWaRtf/LRoK495biGC3W7cRQAWuaQBer18Szc4&#10;g5mxaPPPCAs0sZDsNmk3EP5BFR/e9GF4YY0ILLRjecpVaCn6uvKLreSSQRRWIZ+fWBT03B6hYU9g&#10;7R1fuybhgc4um234CQgl7CRH9xO2Xp/P1xOqVjmDq5K9dagKoRDkHcA0ZLnwrbBRq4pCyEP1lY96&#10;DMoGgoodDodIriA+KxgUaqEqRMcfmRm+3NE/fLnF1nX64E8eW1jOU5ZNcda3D8YHeVbBInrofAvn&#10;CYHHveYhd8H+43MS44VKrFuiEk2F5hnUJaC1JMYjl+hHGgsaWRO0RKII/87GVD6xMXzZ7wgEQGAJ&#10;f/pP37O+8NJLjqFnb6PGAY2mNFKQERqOtajbd9Q6D06YYKyr5y+9bZ8RyVC6Hs21LS/nvNzshIb9&#10;R2jy8UhBNfMIURUqTDiBzCu8ePoHOQyHkYlicgnNnA8S23B+UTkLXiwN76aimE6sRLHlqMUlo776&#10;mJawXJimBnGTULiKLriga0j+6UA9Kp8M20crhl1fc/5HINDX20Ee1JTJFWjQNhnginalzqo4f9nA&#10;NzCIJEwWKnFGwHwwrwYnfPpfEQW1ScFUq7LFkvk4iTUscitAByGaoeTKIGA0A+8BS8qsVMnJ6Gom&#10;iTBS1FVYo4L3k9hhRC0FCot9+uaqiWw4lEzOJVfJT1y1vJxMboLBPid/7A8GmRmJMkYpyD9mJvuY&#10;mS90ZFCNR9RGojV5dOMR1uKjIHjJrHiRz51q6YGiUDRJC4YuWScnYsjp9vt7xKqDD0omwR3TGYlM&#10;ivCFmUH3wOFnyNan9doR222t70qKaGZ14lR7s7enxzcRpIA2nNKE3uyuWWWN0/IZkSM4PYq9W+n8&#10;q+9y5FjuaXnu888/P3cuEqtjHKbaGFyEE0PT1EWySyJnAchr2XUVvFXoxIpGjYoRztp1YOdn4b64&#10;yJmBMVqfZHSQ5GT3ZQd7O056uM/0HdvXGqG/eEq7ijwsUoHYimGHNRaMmycPs73HoZW+Gz/fd2Ks&#10;XIEGYaUyVvYYa0+fj4HA4gGFBSIr1v/Z8iPdsP0XbvCZzo3CpxtF20nPGLnkISkUPFdlnDwWIDCn&#10;Wq7VjKxRq1WxhlUGg5hAfe9AJgVVhURRYfbk7EnUWtg3hE+LYxiQI4hc36eFQmEiv1hYLLQubjQd&#10;3sp8e6+AtSew9o6v3ZHp7O6cgTLW8OXLXTBJ2D3zjs/hB/eUt1qtVcnFhAiqanWLvOC2tsilQkS3&#10;Z9UDwTgO8MRbhVCZgxRTAZLVQhzZtIkhIszIXz07K/R1Q+ph/3DX8Mzpg22PbYzwNUuOE6/YcICQ&#10;XJGblmDTy3/eEoZZnpqAoWL2b9yGGT/eLGEp1DmEC2RdMU1XMOiG1Rg6BMiMNjFqM9eKWrHIK5JW&#10;fHVwYGDE6rAOOTyjf++qVYagT/ije5JSR+AVag3oF9Iu0ANFeQAdJPqzY8H+2VBzc5sFtY58fKst&#10;x1U3L8eK27T8FZc0SgWvKzi/qKybiYjYgeKLxfaBH7RFKZ+gVCrVeprFbiKwFISbQvEOZigpqIHX&#10;4J5oCe2CCCWhUnoTayq0Q4gTeiADyPIaJRKLvILwSVhm0tn0SnklO7rywhE/EVhLicTZlBJvFKfM&#10;VyqzIdH1ktWwGpJEoilEKDsUOkwQLPq4nCWzie4r6A4mV3MWPSNTLYLQBUQ0gFaKQsQbWK2g2laS&#10;zfHAaEam/USws5cymfdpAauE1nYQaDdBh7GyWPLj5PtzJheLKKwkMCEsN9/PWJYtueXlTPX794Lo&#10;lqNR3A3YeIOFqZpykTUFzaKTwqhYihkTpCRQZWEsoKYp/UdhGPKGnEGBRYTsJVHwBPqcfqFn1p+I&#10;mM4vRNMS2dHUfbm360LXM329va84j+x7/unuIz6f7cEDZXpp4lT/QVEcZn43rFcpscaAQVwxre2U&#10;eUZnN3bV8zs/qHqrnNjyNjmHPr/9xf0vvniAN1eBFiF2B8kXTvPqpz5flUgqOAdkEFlwEhD9tBBN&#10;28M6ZO3JRG/pn2AsJMJc0pgK45JvhX/tgTEPcGERfeU80C1FoD4GcgrpYebJEGww3IPxLz3CwSBt&#10;EJKzPaaeO+84AcLKQ3ZDlXLZU7Pvj0D3FHZLyBlN7A7nlh+pLPn21jPD/YvjhXxr58kpj3ELSPXk&#10;1C8bugFXPAF5o8BmMMJkm3mXbCnZZGH1Vu0SKLCKgKk+whSqLNBfYzUkO5QvYY2rfEmEPmFIsBUL&#10;i/n8Yutingit1BOV0p6+2hNYe8fX8HhNuIxdwuHhLihgddu6bb2BgN83O+vrEQWxigeRVfCvVhXp&#10;SIwYEgWfD91XPp/gqZartbIwC6wGqItDl5BcUkLVMpeVQ0KARuV0dQ3bBk43/8Vju2Nyjqv5E02A&#10;wSIX49RSAiVU/18BaZTsRKdOhsr2756jfnGQK+sAdac+9DprvMQoWBTYWBIjudcl1v3ReAZqSEDq&#10;H6+1tre0tBz0Wa2Oyorrn3SXa8p57IDzlWvQMWIELDr/B2sH2LHwO6L5XFLfLoz8ZfPFnjZkCmy2&#10;tW21LVdzYlHaJt/6Dgy0YeVKUmINsJZCI4kB6g4WsESh/fTFSez0JYlMMojA8ncwDYZ+6XWegk6J&#10;XIP8QCVR3Bn2yrpcgtDkEu0PUhoWbcNBEQs6QETQjGJgytoopLu4sn9feaXPHejrSkmJFG8iNxl9&#10;qU67p3RQAPHjCvsUJTSx5DlUYWgHI1ov1S2A/WrZIsurqxbLR3PgS5fJnYAKVRTH7kquJBKwQEBR&#10;UrtpdE+WbqDvCtDoSfxkJgmEURBe8LpEZwjlzCpVXBkMKMyQvzcbXUQisCyrL6+CT8tClB3H6bNP&#10;BGHGk9wdapSjUwl4UjQqcigNVBNHEceJiDjLZ47QEUk6KUGrWZIyrewcRdwEiLyr4LPTDWGqUrE6&#10;Az7R5+u+V4xTCyCeG0pwwuF/J9DV9Yx71mf1TFkr1iGr8z/6LhN5QbSa+vbEyNFiUIpHIhEWWcjc&#10;7BJtTbJqImZp4kBkLH6e7/J5Oa7nQlzRphVp3yvf2Pf8tXvrWG9Dlah+jpJSKvaOCIaMfDRXGkuY&#10;Jfn/IvoKWoR2HREN0BGknDycOnUtyDeA4DCadb3udgbAhujsc7qdR1qDJusE7WFYwgrSKQGVGrLM&#10;4iZoK3aeoCgnt+S81V4pVwSfp2aUK+Wx2lhTBNMi1xO8Oi+tJxLK8PKjFVi/8j5D9NV4fqn4jKfi&#10;sROBtbIGIYKGKw3mdrIzE0NocQcoAxw1AxjztSqXNshFEORXzV4b85TvhsbAhWUVakatbITEatmD&#10;Bq0yVPkFb61vovBpvmN8Mb+4OJ5f7LDqV/f01Z7A2ju+hsdTfxfoJvonD1UmIrA6ETcacDj9syim&#10;RCJGUFB5gOgiotfAOgudQceIw2d1OGYFT40cVURhEY1FDsesp0r2bUSYkatvbXak2zY80z/cZRu2&#10;tbQ8RtJoUm+rXVlPNCVSKQ0DnyXpLB8rekMhzxSSAj2e7I+RgzUPL6YRFCWZk2Nxam+pq6bTHZws&#10;rGPEzEyUzM6jwCLL0kb/cMvIrCMgZGXI8o2SJfGFV5zPRuq0LgYiDSfTWCQwriO0DiXFJ977y7aj&#10;P7h4HHOet7zcMrfF6ZfjKOF26/gfMXhFQY89/mgYLGQtQlhzEzstRy+ufixj/p6LE4+K4uWzQYly&#10;JhhDnlq+aG5dcaLgxxE8lFNR7MaBtEoy7ugCGrHSWMiChTYNjcP0qJ7+59ALfX2Bvs6UkkhINKOY&#10;lqriMUoXoF58WDcZo4GawE0OEnsfGVhkXU35N6EhujyZm0TkZxI7fXOgE4FkBQWshUa6IPr/o4hs&#10;Z/HWNG1QZjE65ujh+0RLgT8rikh38rESk1dQxcpkSpnMaqlBbiCKB3hYN1ctmVUisXLLOVloCsIv&#10;irHmWSFLMTGgJgzzHMNNkZMhTnOLzWBFZuGP0a4fykpFO3VqIIc8L3Iz5mTkS9SIkPEEHL7Zd4UD&#10;rTzlf9RVGFZUg10jvQcDve4+v9UjTDmmPJ6qHnYe2deK6DByCnTYYnw8ch4oWYzpgFjRuIQdQTVu&#10;KkM83eJqXOv2HT3qfbdn0Ja4vZ761gFPRRhyOg88/1YT7djWdwFMKtWn+S6Hw9CJZgK4f9oVhb/U&#10;iZetGEYYwsBl6BmmwZ+VhjfkBTl9w4VB1nIIKSVgcHe7D+9LBPFXH69T1myQPmJBMzUnGGMdQtYl&#10;xI/DzYjDAxcMnKiUyw4rnc/zhE/ei0HAIxiw5uGkT+wOb+X+f/beL7aNM033ZIpyVExCQSrRFijS&#10;JbEgst2EJFIUOINoICuWPe3EOJYzHXW62yeYGErcZ7AZNJyFod4gFx1nZ7KbLpuJxmzWSZMgK1Rw&#10;1FUkKEIBmyJCsSQqotzC0KZ0LFHH43gvZhbjBGcw2MHZ7b3p7f3e9/uK8sHeen3RUcnWH4oSKbJY&#10;9Xzv+7y/57EKk1T7mbGifXhxKu4iugnT7EFgGUbWmb93jywyRQQ2YNmKXAocwA4Dh3tCILquw/sa&#10;fO+e0WGE3Mw5URXJz1Xd/HmxBkdPL69L9nKpBLyt4mSDyKyesH44QXgosA63P84SVu3EMSKwANVg&#10;hxrW7MDAGe9Nl+vjOV6cg0wIuklz9J1EhJTNBmEwXoEoLJ4IKXIMqYmSzSZhDUuQwMhZD9XqBiTL&#10;h/ke+1h//9hsX/+Yfbjzwx8+qaXac4ltjve2YdozejagOyZHL1yB+cFQqA4qy/jZw4P+oEyrU2bh&#10;SmVGdjquL2PxitYxQNuA4qHEdxgjnAECwhQRkd02oadKh/F1Pdzhfr7nBw8hgFDG1h7UbcjJU6Pc&#10;ByKYrFGagSPf7hyZfWVkyNKbSllWHY6Cg9sp1KxRK02hRkgpsJkYGgKQDWh0h9YkvIO46f3OK1c8&#10;lhSM0VWUqugRxZtd9DahT0hhTGgiw2xpbbF4Rv97dI1HkgcorAjG9ymsW5jNG1DXWvgchgthRJ8o&#10;x2zEDUnewphMhwjhkTJR5/hoNSmglXn6KbGdTUyajUSqOpr7+6W2zGt6ZXr1J6urFsvq9K9/CMwr&#10;LFopygIVT6CNyAkcCli0RAUFLRRaKLESyiatVykKQ4pW2AQhzcgBLFYiskKvY6kQdQUOLIuyuW4K&#10;rHXyIZKzWNbXC2iF3y5whe3AM/NB+XWVVYOaj1IY0uak5IPYBPMW0auhLI+yKD36J1LnFgQsgSK4&#10;MNKewgRFyzY88EQ1GhfFKh8QApI45+2zzwdpsUcm+8iEddzVf2ZUkESbu151n4e5kZqRPT94YisN&#10;qAJVje+q1ujE5YngOxP0ocUiFObipGPqfJMWDhniKhpT7aM/JXvYkL9/9sYP/vIF28UNyH8JXbT1&#10;vHj/4UNanIXd+4E25h3ngddKnuoF54JTyesgspdSSxH9zq1bkEu5hp1ksoiADpp+UoFrL2RPnsvf&#10;Mgzh+8++BgLL9YKr58jTrGEaDMYumTOmED84EWtBGlpZlkEauEgzFIFPEZsQOk5VN2w2kC3kRZvn&#10;5+dRYFmB0TBvla1pu+NxCqzn/jYndY7Zr042SvHRe253R76AMOV8h6EsZMNGfceo40Qg6wu6/8Uw&#10;yAHOqNcMiN6C2RkcIawb1XuGseOGglXVU3WLVaiYUyO8VKu5I3PHJrsmh4vFY6CxZo/11ZRDg/uh&#10;wDp8CP5IS1hf8icG7FehinUMeO5P2fv6R11EQAnCnE3CKRgJzFbwOc4LzkGRCkXWeSKvQuRwUg9J&#10;+G0ehBcRXSI55hCNVcek6FrPwGz/GdRYY2MjV/7HJ1YL/6LAiULbFmQRgg0pDrPd8t09IrAgK6fq&#10;tpE16vMP1RZWCqbyqIGIeo2JgmkiSTKtPpL72xqPw7NvGgUW9Y7v7Q33e4XnhTrYV8h6fm0t/Pbb&#10;v/zZ1jfw260UkxDFzENsFLLkGqKQYBjR+k1aPds5/Z+/tHjaHR7HjsPhGIzO46+GyTIW1czG8+gs&#10;Ibll5nO3Aq5hpjHa3u6gk3bOkMi94R/TWIMQ5webavz1NEvpAczosKBTtxURWMoBpyGifJ6gn2TB&#10;YINsrMI/QKcQPl1QIqkQ0VeBnqK1DEnPtAGILmnKG0c1l2bp2DET2m4yMNPIQcfCYDr9zlUYllCI&#10;sipsFqY3V0/noJKGKor60+kfQ4NyIhUFGPdYxYqgwd1ZoQOD61ipgnnBJMwcki9zlVYDMILlKwW6&#10;jtB3TGB2NDq6UHJFErn1RG8v+Wj54SbgGgqWTaimcaET96PUlEe7u9hDo6YsvPPAP5AZcKCJZLSt&#10;tMlQU2WKUE2DlcjU6LK8f3akPbetW5QIRUuQv8ogq5KQzeUV5rze8eNdcUwHT8fJz2hnvN4zowGR&#10;r4fJ+b0KESsQ9FnjXU/TfQGLoESqTERp/CAlYQXpECdltaUZCYEKwrh2Ye/oyE2/3y+43ffqG6c2&#10;qtV/uRhyn+/5kxc/nU/TAi15ht50dXs5MLA7Kwu0dnnAooW2ofNk1nkLEB4RzILJ6xAWDjUsZz5/&#10;6x7/2muvveCFDiERWE9pQdjTMRcHqlbBiWDswNduCtXgI3sJTU5s0pzqdP3cRvWe7VU3OLCq7rwN&#10;XqzReYwmIP/jmZl+x+NsEb61vjreCcfBYrHs2ri4Ef4IEyzIBh1RxZmv7ly3AfVKFJEdcZ0IP+4O&#10;h0UqIqZgdmYOQqDRlFUVr/PXqaracfPQHwR9FbrucdfyY7eHF4uNo41iY7ExOWm3Ob9zeBo6FFiH&#10;D8EfawlLmYOwQHvx6uRVcGERjXVm0Ev9VURMkXOADegLkgQmdmwLwj9y6UU3juMZ9Tov2dzYNgwI&#10;czxfrQNIq1YztnW9XuN60OE1PGwf++lPO6/8309MYH22XfDUfrVVRg4WDHW/Tt7fveCrwzLTXQ1d&#10;5Kvh5yfuqlHZHMhTm0iZgrZgM0rNVqB/mozViIGEabOyxYbDIPBZ1oiAmtk7OjYaEGySkYUlPazt&#10;O8LOjef/Fbxd6hZ09FDMaVHGMUAftYanSysUoqzz+0df/osrVzwOh4dsUlcUlRtG65RZVjP2B1G+&#10;zFNUA9VpYAWbmTl6pf29aRAakYo45B2eKjN7GZ6ykEzKfoBcOLM7VgccQxKqO4qytGSWsZB64ERD&#10;lk7OrEtIeLdg0B/d8jav1zvnsqrxjBYzG4StkyPVIyAGrVGaP9cKy24C8kg1g56b6f3Lo5uF7VUF&#10;qO3k3fRPIGWvAv0/GKWkd6SCqTcV6PRhwiCUrtDFVMF3FYYSxTrXB4lHNrC5Uwc8iq51omc+YKJr&#10;k2iwHH4v0ptYXwdMFhFpH2xaLOs/tFh+mHOsrnKOgv7C/ct3Vdw5ZHz6mzEzwJlplzQkAJmw2CYa&#10;91rGd8qhwAol8+3JWvrCyJVPuDCqq20d/5T8dZt7rdrjDXhHJfKoLiNOAVqTsSm/NzAqhOp1cDrV&#10;hYAbAOC8x5gLeBvp9AwRGSj7YxNBRjZAJcPCfR6A+ENQ/gMzPQfuhjZ14ZVRlzcgVsN5oyNf5bGw&#10;cv5iz89/9MzExPyMqpGfiNnHR8ezLTx7CkQVPvVLIMNhL1mA0CSYGYS7Zqw5F7LK51DpymZvddRf&#10;fQHwJD2uHtePAi9kYsAvYbh2/HcpSBuD5H0zzVId2Z2m9TYarEiHML+RzrlPQWjoRojnr5+61ROE&#10;pwKBK9Yt4Ixaxwt3HmNv7blcbpQcqK7ebjTKgVN8tcMAAQnbUuS3eiRVyUMpsR6qwuygWL1eI6tI&#10;onkNI2wYHeQ4uAGtzDAgHICEBbYKWJ1iXcvAyxDbwNXOTC0SDdcody2WukqTi678l4cGrMPtUGD9&#10;0W4vrQ0euwolLLu9v6/vxf6BgRuDrkAP8EPnbFi7Ak0lgdYK2CQeq1hzPLQugGtcD0O4lhtnCMm1&#10;IOevFsJQVA5QpFxt0N5nnx2btY/NjnWOPEHS6HcKNU/9xbuYlGPVrNY4ZB7LILBCyBqFMMLfPwSf&#10;OayYwR8l09IDCK00YhnoaRMoC/QsgNiGlmLAkUCiWrR4BqpJjdmR7oDAG7pT0XMwWOXU74Xf//39&#10;r5krPRplxiu2SMf0GiB0RYNqHH+PdX//7IXON057iMKqSWVygmY+HkwrhJ/ch5N7k7ryaZIfkOip&#10;1f3CXvd7Hs8mjCFWXzm6N6PBcCNtD5pCjBbfyD/yzbHrToWe5tGpFEm0eoQwL4ae91QkmQRZky/A&#10;2F4F/U1OaGkJvCtO/mortr8OxghpW0zG0csmOKyoySb2CAuLTWaq6F7rd6xOWyynAUQ1bZlWTOwV&#10;bfUp6KFCdxUMDFYiFHGA5at1+HaOXgc7guuJdTo7qCgM1tDLBBZ6sKjaqoDYAg8Wc2shhbQXO4Xr&#10;5BcQcWX5r4BsgGTCQqHubZvAbjC42GIUi8aahCojigZjraJVC6aONFUzY48S2aMyesfVdzqHHE69&#10;omD9ipbmPnKHNtxCzzhYF0WhDOnMUWznvvNTIrj4enWnkOf0Uzae90vhOnmZCddu+jPzAPZoIr5z&#10;gupaaDzH06bLHp8HlkfEKKJaSYPAZ7vfexMmUGpG/lZYDBk7WGLp+fmf/PmLf05k2wz5kclx79Bv&#10;U2DGV4ioWkKJjeVNlNgJfL8AICzMc4DUZ5BjyudZPRs2TgHA/dXAqz2DP3I9fwJ6yAwVbyblQAUL&#10;KFhBZsVDphj1vJs7UDRNS1jRS6577uqpU2gNJzIlPzgBL1VwX+FgRyZOBFbhMR5OvpPL+Tvt9snG&#10;cldZcl88ZZzT87SClUopOuz70C4MV0M15LSL12vXIfIGCDZEYeVBZ9XyOlFYsL6EeB2yJpV4d6hW&#10;xRFr7BLyIveatTxZtDeOLZanSl2N4l8XUocGrMPtUGD9EZewIu6+Y0T/nOmb7b/R3w8CyxuwBaBq&#10;ZeMloqmg82ejGc422xyuykBBkQMHV6u5eRuG40gSThSGyPGkFnKDA8uA4W1ddA0QaTU7BgJr9kkK&#10;rLcUh6f+u3/NIModSA1Qw7m75zPcSHGHdxtvf/rQhB2gboniARxUCXqdZJmdT9lgHGVisROGilPt&#10;rxORlCmXiYQrHh3rFrwiTq0rTuUWWeXnO+q//PQhCxukxIdWaxAlkmot+Qfufxq3vq7Ft6BTuKWe&#10;7Wx3OESxNlrG+hWc4mUrPWma506MfkYoFuv5wTXU/Qsj73naHb3JXsfsgxmrRv5serqmqS/kQ4wq&#10;G0Bj7e72G2gVqxw0gFJLqYNW4RIVWKC/9JpZviLaxHk+IAk3P/Y+LZfh9BltUg8SJVylKXTeDOuL&#10;mRNj8G3kR1KDP0WfjgVEz6rFMj09vZkgAitHbwwVEwLcoZ+3wPxUbMQRillofWfAq3VGFc3hZCCO&#10;HCI0izqr1rGqxWSWaWnP0UxDwDNA4DNenExULJuJxGZu07K5DmZ3sLrXuLniXUihhHFCKAtF2Z9o&#10;1qhiMZZVSONozDC/FrQCoWcUooWtVCKwun1Oxckqa6gGdbJIqV/0CjclYU6U2mKyjGJUjs1cGx/n&#10;Q+SMzRl1aUgU/Q/snlxerwujfu+zXXdpOHl0YgKH7wDikdYySJZgiU9pc46QBjupKLDKZfvIqOQj&#10;L9B8fs0Z5sd9sDTa2Nh4/oVnfzSYwSHT6NRo96iRqiw4qRWPQWh/E3Eq4MtLVOiQKbjyyN/ijMC/&#10;hVSE7OvGrQ7D9v2A6zVXIIBxnCeWtTRAWtUYhbJCRzV4iZraJ5DHIB8MPrRmCK2wqIGaW+wun6+e&#10;2qiShVxo41S1euvIBPD109AjRPJKZma0UHiM3bXncgX/K2N2e6NULtn+FDxY0CTnDIMIrBS65iIr&#10;TmjXVu8h18pNDntusb5DjnU1zw7HwT/aMyQHQElCD8XHfLW6Qy7gWSChT3JNdk0WFycbw8Xi1VJ5&#10;sY+PvHR4CjrcDgXWH/H2me7qu3HmBoirvv4j/QP2Pr93ToDWIA8zg+i+IoeHi+QNJggxys8w6iGR&#10;bHN4NbBqQfWqDvZ2Ir6qdQOSDMnqmwgskFfQIpwdHh65cvrJodwTYccvXpSpvmrLlDNY+Dl7pQM8&#10;WFWYuQ5t/OmnlzQ442PLBZtBTZn24GQ5ygjqTWZbTreCCtFhg9UuaPlZAbYOXKmp4e5xr29HV9ay&#10;eaIs88pJPb9x8XsPNZkS1NOUrSSjEQt/eUxtuG4Onuh59pmtLQ16H5r2unqh80q7+N54iRKMwB2v&#10;0SlA0EqskJJmzAUMvZHRCWbdvXD0r3xvXLnyxshRVZuZyVywamkZx/ZVxkvC7hNKnL1ySVKA0V05&#10;8Lfj5N5KihUsUhE6f0fe6wXTnpVXlHAgIEgBr9eulTPoqm6mDzzg4PWPtlqG5hs+glAKbDKZGlVn&#10;5GDZVyh8tQr6ypL7wHI6sRJBwxRQvNBpRVVUTlEsveQ7lSQWfhIU1IDJOJWEYiY4J5DRTqcFK7Si&#10;FeklGgu+7k2wTmGuV9lEhxYRVaDVUIQhviEHIAfKdbf88Ic5pHFZChxXG4wHZ7DyB+xLnCGUaY4i&#10;mPuDDOEZw6hn6q1rmvyvmJxuAR4oUTUqx46+3O7UlSSdfkwgyMuAaTRswJNtOWZV06DLtBnNL8zx&#10;EKXAhbx9A8XyzDtHJQ+nKLzL7795wgqeeegkTkxMoG6l06hRuUybsHTPQJkCTxDINvK5Vt6zX/tY&#10;rPGnwnm94qxKo8MNV/Wj6r1T7rdtLlebjClKe52jo7rz5KOqe+kRE1YKvnB+jhIc5NUC0V6pJRiI&#10;yDrDp7A5SMTVIHk3OGCl+xxtDTKRRWkMpu+KVqvSreYquRq8PlDKXgoGzp065T7l3jA63Hz1nvH0&#10;ZTT8QbffWo7Hy+XdocJ/fXzg4ue+k7P4G/ZiY/l2OTO+4XafA48ZtAB1IrCWKgyBQi7C/B6og2Oq&#10;PTka1sRQzVOtGTu1muiBXq5gs53Hcn71utttGGDBuo71K0ny3lgkN9FYLJXKk8WuLpdySGg43A4F&#10;1h/19txmzdV/pn8MWFUD/TBI+FMvmwcM8RcvQqIpGDSrULkinwM4D/IGkXsFRw2QVzbBxotAZwAD&#10;Vr1a5/JcuEAk1i9EYWBystEoDfeP2cd++heOJ2bofK73E27u2F0wucfjGXJYht6CfPavwjSNNQQC&#10;a+PHDynJs4lodepDJwf3B5RhRNNvGVcUuNwxLANBn5D5n9H+ZKWw9b2j1wLjQ1VoEYbDcMLRs7c6&#10;Ov7k4Zasfk2tUjA7BzNlUEUiUu4bbcAvCV6vd9z1u2NtcVmdAUOXfPaV9vabwyCiZJoF3aSKjE6D&#10;YUcI7VTzcEdk1iAk4kw+2j003nnh7Fk1rmFK4fIzcZVCThFLBaogjcYxcnIaE3OAimzlEKYwEYdd&#10;sEIvwC8r9AO5UgICUWrQOha8NxrxssboS60AQuxjmjwGtRVPyB4/mH5rqvQua0GrxBU4i2UV4KKb&#10;FkuOgtfRaVVxYmQgUkTZqKCJYVCQh0Vt8C2OFaWLJhi5nV0GNate6BTm6NdIw8J6VS8IKnDBE5W1&#10;CbdLfmolgm55IsEgDLFQyVly+le16fDgfJCIHvVrcq8R8op5NmhxZxFEBzlArElo2tFQdgKHAtAC&#10;dDIuduFlCR7LnA70iSXyeH5eAfKBboNBQmncWwasBlbJJqaukZVMjbyMxHFXf5Go5P297vfaPZ9c&#10;D7j8rsCxLSsl6AcvBXFyEzAQ6LKjjUoQXFuMdwoaJhZMQyN5Zv9NL79TvZ5fy1b08VF7eT9onxNP&#10;GRsd+fdtz3bR3PO90VExAv72JahgEnlFJdbSEjVkPbIB7H/BuUR7ZydPLmTztp6e7/f0uH40CB6s&#10;Z9suxXBpMoFFzCDMEQaZxqIyNDbBUglBdcEdpo/dAwTgk3ve8xEO67mrRO1cNzqWJ2Q1SEnuW0Ab&#10;td5ut1ge43otaSmMNCaLi6WuqfLHGxfdYSKwanWjWlWgjMdUZtKp5M/Vq/fC5DDirodDtRAfojwb&#10;8l+UEOBO/ruJwiKfA6H0X2j9CvijfCE855ptFG8vL4PAWi5muvjIYYPwcDsUWH/sJayQf8w+bCcS&#10;q2+2b/aIvX+cnEQFiNECKeIOiSFYqJFPqvAJ0oj5OUiJp/AGsGmRw0vdCNeBrFer1SEn+k5Y/8eq&#10;T+RPDJQ09UKpf6z/pyNXnlwY4R/+W6EmnrifQQyWlUYyy+r+CDkyijBGeCrkrv77H19SrXRSb57O&#10;6oGCkpuM2X3AwcLvR1XWplNp8wftTZqGcoac3HaHR28K3f8CFKx8WF9by2aVDiP/y/tE1yGzHc01&#10;6L5KI/hhvxGAsQAiscYl/qa378/bNBWiox/svTz6Uy3KENyIrcIaBaavWMF3HdesbDyN2t4B0259&#10;XX1zdGhkd1/LtJUh51mzu4plmJykUdbR6DegsNDhrmWm/FxO0XMJU1AllyKRR0OfQU9RW1YFDVAg&#10;vyJA8DagWewT7F1aRoaqjhprRcfAbUzQliD4g0wzPzWEo7tInodYPPJjUzcEbnq7kFtdnZ7+NdKv&#10;Kjg2CMYfiHRGozvt/yGanlKvoGmFec1YrwK9pJgFLOaows4iVKWgeajkKgeudzBfJQB/ldtM5FoQ&#10;d/qtilnmIp+DwMK86e1CgeO4I/NAlIW7jY3CpkpNRRiSE6NRyq3iS5SS2GMILUczHxbvzGDCplq6&#10;1r2KSK/PE7/F+79QUYx79TrfAzWsUW8xaKVPeUy94Q344GVUcw0Olh5ErZp2ttT9huSribxwzetv&#10;i0WxekZBZFE6/pBmjjgUueoyzhMw1Kna9xQi/HdH3eIOTLmKZ7R9cjPyrl9y1zeMfJj//tMxWctY&#10;9/dGr+lUTiQiSVBYkKVk7h0LLXVFP1PQDe/Ub2VPZhecRuDjAFjce14DK9ZADIOcYxTISj6ycl80&#10;GDMjcYDXEGOzmCqFibHhEXKXY/GQcQozrYi+OlU/585cgnYtozSkyWt6qr3wOBOSX7I4RobtgFYv&#10;lVyn3KfA4w4FxqoeSSVhxbECQmuBbFm4vE6OdSGiga+LbjdE6MAQNRwK6ay1hAPYtTs7XH2HqC0a&#10;C82HfzFavN21DBT34iKk5Lj0tw4LWIfbocD6Iy9hresBanL/af9s38Cs/Zhf8Hol0E+iCGnx0BSE&#10;FC1kjSITa26Ov4gIB0GyYY/QXcXQQoiFqBnkiA2B0NvZkMiFvCfatIy2Vxru7Ox8gi3CP3w2/RM9&#10;cD8TL8cxjNAqb5H/l8ZqODxdrQIwsOPnD9mYnQy9BwxEhopWlIGwKLwRJ/noeBPyPvESxAZh6w7i&#10;noFINWUfnRuS7gD3PLumnFzLh28ZGx1v/0/zGVlupQCiYwoF1oMpr3jT5gvVAHE0Nz548+aJtnkr&#10;pDvvXxhrzEDb7+t0jOoralCHhqGssmlAtFUBjQsKcxpQ0cv9Xn9Ds0LzJNNVLlsz8aasbbW1yU2E&#10;T1I8FTlBxcsZ7bYEXcwD/1UCz6FJWrFaoR8f5WP9BtEIkUj4Yg/wO7xXySpfZoQok3bVwlxFWXBL&#10;LIgzhVjLYQ4scvtEewX7Ob1QsJA3B5Eypzfp+GKEzg4mWNuS6KAKxldXFhZoiLMSUZjoYs6rHBVX&#10;NAVHieSUdej2bW7id5RIwrQ7UfFFHVtKbn0zsZmjmmsdAwl76fXwN1dy2LWctkA6dCFX929NQD8O&#10;eq1gGkqjytbkRwkIsYnW300N3SpTXZpKo7kpWZWo4amR9oRCWV86PJ45p6LXycsLZLbklfzzNJi5&#10;GRyTbo76jJqRFwbHrDHovMryO413IVnBPR4YHwQQKtQD43ILDgH/glE6dkD1LK27QvEsJo/egPKi&#10;WnLxIlgjxSKbs7g8fFOsbuTrNT7w5001UyYroRGfXllKfJ5IfA4dWmgSgrymGFrEu/+G1XMWIk5l&#10;AYi0EFSYzTp1/uPAqz2uj10f9/R87PJ3xdKmXY3GOKaxS0jk1QTuGtEDt1pwglrdW8FLIFQvd1WJ&#10;wLpXPc/fA/SBYZu/awWUCsgref5ra3x+1+f44jEeL15afe+MvTi5XFoul10223UjT9RVuCNs5JUU&#10;0PdTqSR5AyBYxPkR4EfJarMGSzUIsoAlKBwGYbzaBkPW1bxOjo+h6zWcAYK5Gn5HCY8evV1abHSR&#10;/4vwf/CwQXi4HQqsP/7tbwvcIEz62e3D9oGBsYFin0uAnEFwhvhARwHGBT/StRmPhCybMHdeEoDQ&#10;UEUeFmdA/QoOhnfCXF7nwnl9LcyF/AOZTLlcvnD0laMjVxxPLO35D28VCpzwaTwT1+KgrzRs5r0z&#10;LEr8xTn3BpABr7//80tYTKLZc0S5QPNPpuAiWnag1ivqoaI5KXTIibnH4b1Kfj/UB+J7nd3jb3Dk&#10;ZKNDM82Z7TBu5esbP/t0nmbbWE36FWYvW/eHb46LtSrH1Wp18hgL4wHh2a75GW2GXHt3TzazEWkw&#10;j0pvKa3SE2OUzSQ2ZZq1A9CG3dnRaw1rHIYal4mEgozF5tfRZtfT9+dlRv58QHRkUy4XF3ft0h0F&#10;8v6SbHqQnD8wcabSmiUkp5MVIrOgU2iySCtOp9ED1RbhTDFTjoNQZGmDaQrgpPOCcpqBClijkHYp&#10;Wy1XVbYP1nSusJ2z/IPF8kOiZpzobseaFTqokMSANivaGoR7hVIr4VTWabozJt70gkiqrEM9q2Kh&#10;nIZ1NiCILIf/ZqIbyGU5JUcvTHxA5JeFXh0opXid3gOuO0BHNzdBYWEVKxy4P3GX0tBYX5j8ccBa&#10;j5nxxNFWRqWJoDDFJi1HoTSnTd13XrligTvxT7kcmswWiMjlrvPV84GAcNPrDTwVpBL88pgIJWGP&#10;7rE3rJhsY1U1dW+sfcfj4b1erz9zieJEQKzHoq2URLPCGjMTB6jcIheN2NEAv+vlq9xOnuuPIfdN&#10;VSfkUb5+r8qH3K8+LWvlXeuFKT+nYPFyCYZJE5HWLsImH35j+t6dFSxgVYD2n82ePOkUXUBwP+4K&#10;BH70msvVR6HyzPXPSFcx6l+LpdljB49mMAgOLex2Bg80elq93LWBeKlX3fdC7usb5y7GYeaELH8g&#10;e0FWrdb5C+2Fx2gQfy5iaR+zFxdL5cXS7r/xF92Q6EzUVb4jjysRIq5SCdpLR62ZJQKrZuCAI9T2&#10;YWwmxEvn3URhGYY7VPXoNUmCdSm1t7trbqUwslcqNopTUyUir8qNxb76F4f66nA7FFh//CWsLwvi&#10;8QEisI5dHbb3zfb19fkDAVdAwtFAGyor8LvzvMBj+RvhDTBeaLO5KZOhBkBjjI2A9K1wPgxj3GE9&#10;G67V/E+3xTVtV9t75czIG+1PbmbmLQvHC89sxSmnASOPY2raLpL15Hm+DlOE1+s/eygjiBOlD7xP&#10;f80ylaMxmU0PUriC2qQOHCptcDgLC0tNBH2CfJMvHD06MuTLgcACcNSCM+882WF0/PzT+ddNjzvU&#10;EdJWyC6Mp0dF3sNxjnqNq81J10XAiJ34szZyKn2d/NdwhDDagrBDwQL94Wm8w2ZFDD4iLcKq7vZ7&#10;z0DZq9zVtbysWa0z0eDD+/cf2gPHn5lX6UBiVJ2PyvGp26XJfh9YsHKJykLCrFQpYHCKpFbI6bOi&#10;JFcwaZmcXpUcDt1hPyirG8/ftNnmvMemtLgGxRY4hV+K0aA+HFtrMuJ5mlrVUHGkqX8MK3F309Gx&#10;X6xuFyyVHKQ75yzTCYpngDtAHVWAbc8xVDs4pSoK5hKir0pZV3K5TWZ3Z+KpUmGxzsBqACLDB4wh&#10;il3AFnAUdBQteX2QowmFlN5AxNUHiunbIn/xSgKmCeHOTROFvq3P/Vn87jyq2bRKkxQxTFGldTkW&#10;DU4hsDhWqJq4ejo3KmN1lNr1YkevfLgOmIkEM/ArupIny5OQEBC8XtfcDQp2UKMXRudggmSneiyW&#10;hkcaSGvx/Smfw8NJoy6X1x7VWJqllc0wxGLBS2n6MJM9Jc7I7iYZNzbWBfZwVXOJVSOvi4vk59LQ&#10;X04HhwWxTu7CxsWnt3bLmZnS3qjSUlMopRKsI/gb8oazpUtoz4LQH+VzQDYghTbrdNpeC/T4j38M&#10;QYQ9Ln+DMa2irFxlljmR2H4wZhlj+0vMlFZpisAgKvMI0qPcwqn6qZB7o6P+aRD9/FjAkuPxrflG&#10;u/4YjyZvbeaG7MNFoq+Wp2aOu91kdQQVrHPhfF7XkxHslS5Ra1oKnGkAE96okvsF/CsItIAl20XM&#10;EhOroZ16leMlKE+ft7H81qqnf/d2aXmyWGoQFVcqlY7xnx3qq8PtUGB9GxSWsi309dmvFqFPCNOE&#10;fpe3p8crMAwW8NvBcsVklRDwSuQ8a4PDBqgrsCNwhoEVrA0irPJhgwisPCW514VftZXLRGAd7TzT&#10;/W77l0/ub8oV3MKnW2UNbLHYI4yq8eibHvfFEA8oQLKq7Hj+fhMTl+lkX7rJQl1o7YryjXAdHkWH&#10;OHmzytRUE6XmcXIVopXK8YwGdawLRGANrToVXVdyWYBhK9mOjvDa7+9THrzZ34t3ZYgkG57ziJ4a&#10;t1rQlbBD9F2v1dzkoX3Kqs1o2HKEmUa4F19j6YS6weC3YAIhuc9WSqCn1hvVmi67/MUZdWbgxo3A&#10;ADn93G078sLv//RPfy+IoZ5n7mKnStba4lswfdUYG90p6C1PO8onOGOyEcJKgn4DZM62ZZuiqEBg&#10;OU9uCLab3nHXMtFx0HbE6TUQGulW6DEjRqoxE2zEHtP9KJSy5PngolRbLRQSUEayFFYtFWQsVaCC&#10;BeBQHK+L0GZghOkqBcntlOkO0ihnuqiYwz1RoegGSHBORA76guvs23BJEuhaOQsKMvLfUnhEdyV6&#10;I8levMVeLFVUFItlk9y9acv0qoUrhG2Zh3flZppZ6KhuScuv03RCCm5Q02ymEHXNhIl0ouKLNu3I&#10;s/fglQ/bLQmkuJN79DmqVr16vermBVdPQJAG59PqZShLXR7RwxB3VBPQlqeii++bEQe3w/Hed73e&#10;I0DuwClW6u5iUdtNU9NCnjctasVwJ92dLUOtsVkSPNU7unOujRLpZXV+ougXdqq8u+p+4b6qZWbk&#10;tI9NN6CWSB2Ur6jkYgOmqK+y4HknO7nxkX4yn88LroDX73o1AE1koR9XB9iajplyCuchAOdO+VxB&#10;1mNN46RhkCowEy+hfnPZlT9VhQg/d7W6Ua12hLaC5Dkga6Utq7wlZ8py3OV5nBWstyyb3mF7o6tU&#10;WlyO90P9qkqOZ0Rkgdk9sZJMptgGfsVkhHwZcZ68lScrqA5yPXLdurFR30BqFw9T1uSTfzHII3ue&#10;aCyRXGhwZ6aWF7saV5cXi/bFcqnR9eyhvjrcDgXWt6RJaKn7+2aPmbhR+5HjXsHl6hECASEA2XMY&#10;gkNEVoB8bgPflRuYV2TpVq/V6/fqVUjqgg3rVvkwUVior/J6jeNfbIuT9Vp5eGR0/A3H//Xk/qYv&#10;C6LQZs3EYTSPLHnjwCiMHnWEaEUfVFb9l5/ehXU8NnFMRDtLlKNUAcRjQV2GxRQiIpM5mrBhB5kd&#10;5QyYyrW4tvfykK8Qyeb1sK4skHOP07nWkf/7tz/9V3ID802MLpRlzb5c1spXvaIotnsKue1KReE8&#10;npqHM7iacKJNZmBShohASkCTVUOoXYxVrhgDK0qB7TH76LCqWXftw37vPy//6nvP/uO/++53/913&#10;UwvuWsj1VBx+nbZst5eWy7tTb3aO1zigjKZaooo1flDt0J7gSiq5klJgqC8BwPdISnHq4fPk2R91&#10;+ZfJn5uWsdQAQYMMgxU1De+soBVttcxUSr9S59P7twWHw1LIrVeIegH6VQVcX/RGUSdVaAOQdQkj&#10;ifUI9bbjSR0NTDg1mECGxHqFlagO7Owtv7ryAdrdW6E4gBiliiqXY3E8dHSR/EjvuoWBSdexaGYh&#10;XyqF1cI0Ut0/4QfaJua/pvk3NFcZrG/m6CDLIKRZ3q0CFrQImcQiugfBGnJs+Er7h5EcNWHloBeZ&#10;KygKuHmkHhgkPJ6JqpdjILA6icDiqj6PGL9rnZHVGSKx0tqoz+HgpCGf8K4fnk+5nMbu9haGKGEL&#10;UMYSK6V4Bi+BB462asuNOIiaYHn8ukFel4PzOOyAXsIbx101g7yYNy7+ySVVU4OLtZQTrFdsbtDc&#10;M1K/SVE7VpJ89TkasPJ5mqiYN8K3Tp7MugM9Pa7BjwXyl/QIo+VYE0MTo0w5YWEqxiYGqR5P0/kH&#10;OlGitjCuZjN5n++o3ttw8xerkEVTvyXcjc0358laCbJFgYS17HP8w2ePUWD9Q2HcfrXRKC2TY9XT&#10;rloYHe4d4XtGPvyRsrKUjJgC62ASJJVyOrPniLgMQ7WLLKbAs5UPk0Ni1dgBI/yp0HnIjQAsacXX&#10;mFouNrqWJ4vFYqlc6nqqcDhAeLgdCqxvi8LKScdv2CnRvb/P3tfvCvRAqBgoLAEFFkisORuisNyh&#10;eqhe36hXQV5B/Ypt4fyaDiN0ZNUHlL5w/h/1Wl068bS2W27LHB1519fuWH9yq7aXuFpoYB4oDXHA&#10;GFjRrLzXXsfYsPoGT0FYMCFGbevodCKKKdaKJEalYPZaYtREAqcMOt6Hic+qSg73mbhs1VStTAQW&#10;rWDlnWgJJov8tbzz3//4PuohytpSS/aypu35fT7RweWclUrqpS9qf9UOqMKCgxd+1yW/ziQWuWHA&#10;wNNiGmVvzavsl8jMLU/p8NBCLN5YVjNaeebCbCnd/3b974ku+Tz3W2ckLIZuevvjRAXI1tLsYpms&#10;nYdHJA8XBghWkp0noDwB1PZIRdcrjIqlKGDqRYJ3EqoXnzs7araPBcHVP/a0ltFo2mDLmWziRllY&#10;DL00bea3YDlDng8+6BfJn/lrSFu2OE5bWqeqHG0UUs96woxyhuIViiEnFFIoyh2biCjA8PoRIIRS&#10;Bzv1UT3Cxkpg61F5dNAQrwbThUmYIUxGqEkrt7mZwysoOURsYYmpouQshdXV01xhdbv2g4d3txhP&#10;DGNxYBSSSQK6e+AO87Xamio0k4PSdKQQIxhlYJy9lyB7RQ5oWDmw+XOF3I6xVudd3oDgHXzxPtEf&#10;oIXH+DAX1sWqeOSurJFdC6ccpkaB8O/vHg/4gbymaTg0EC/LwIrHrGfZ1CnpGAAc2EBhWrWqsRgw&#10;sYpDop43xBPzkNEEw7NR63H7DTE0ZyMS5vm7D/Yn+/x6coE83qkEIBqW0NmdQmlBy1egM6BhuLAA&#10;xvaFk4pzzejIZ7POW+6eV12DLkF4NeByBezwGpmnS5E0aqwHVIYHTUhazIybSrNhUygRPmDwMPBq&#10;XZby1XvVi7YqObzUNur5Zyeg4ibPb1khWDSeyex3n7Y8xinC53Kr/rHh5WWifRYzz0CcUD5MY3DI&#10;uzx9mdCH48tUqjUbUkFMBQ2Fzp8DyDB58VeNatUg6yXjDnq0wIFVzXFj5cXGZPF2abLYIDdye3Hw&#10;MILwcDsUWN+a7aWaC1KfJ8egSdg3MDBCDvlYrrIhyZ1sc7QjSORJiIoq8h5cV/UqFzY4Lq/TpiBZ&#10;woXxfzj/ybZe46TfPaWR0/rU8MjQkMOx+eQE1t8WqnyfFTFYVkZyl+9euBIOhdwb1Q3gT9Q7gANK&#10;vcsoptjoYDNqRvbScyXUIGIMkQ0lDJXSE9IYUtIk4opm3ZRLr3Rf2TYnrpSFyoKykK92vP+zT+dB&#10;Fc0gsUouldX4zNQo1K+2K0rki5x0rXR2xDHNcZzHIQaebaPuKrUpU1Q73qbKRJVMwQwqnSHERmKT&#10;nuS1YgkSe7T9hr9f+CwV0Ym+A3eu0wgJXu8sQkvLjXI83rAPj46LtW1GGQXXFeosbMZBe1NJmk73&#10;ZCRJr5VQUk4laxgA+HcNFwFdn1ZNCFbaLEqwDhlTWbGYlY7b4SQbfAiW/Z7t7cK0pTdnmbasbqJM&#10;MgNucIIwQStmtBVYiTgrC7QFSDN9wF+VYFdMPNolZFOASGk4MLabRSrEYeVoDiG62kHLrX8AN4mm&#10;LRMJj1nQ8AOVXnpPNldXV7nVAlfgaq6tCZnVMrGuqLLIHEDZxxg0PdoqadHCjMp4TqbtnDwFZ7s9&#10;lgoIOMyczuUqusfj4XQ3P+4iy5mAcOTuXahgqf0+scbp4apbunH/LhFYYJkKTo17djxzx/2SdCYa&#10;x7ELnMbQZKphMf6QDu3FaJGNFrPIDVvZfm0frym6KLr7YO4Cn6y2I08965MCgrt6MQB4/brIRZyJ&#10;BYD4I1QUP1miIKjUUjKZpMHgSGdQTi44FyLkle48+X/kT7p7vLAOI0uyHmFwN2qy4g4MVqivAHNF&#10;95Y0M2Eh3Q1FaFNmZWJAOkQvu/L33O6Lgtuou93VjvyRCWpwJ+skyBctx2PdhcJjPJo8Z3GcGbva&#10;WJ5atM/e7jsXhvSbDlw2EulkZCPQFKTy6ssUFZzwklmI0KIeiKwsTFVGnPkdkGV5A2qFBswWnhev&#10;uznuWmlqebI4XFwsLQIFq2vwpcMG4eF2KLC+Ndv/bOGPDzxVHO6/YZ+dHRuwnwmQzSYFAkC8stl8&#10;bvIRsuLRxw6OA1q3gqAI6AySDaNxtqFwRT43oE+WX9M9n/Anilp5uVwae3lo6L3VJ5eV84e3Ch63&#10;8BRYpLQ4NPKsEEa4390RgtnqDWS5/+l/nJiBgtA8xbfTpBdmv0o3KYRcpaxyMx4FgUMU0UD7QuQU&#10;F48D2FPLHLN3riaxq+KEDiHE5qwZ4Y63v3ffii5zDUpeRDpZZ/53yecp1LfJVcXJy5ejD155r+Dw&#10;7DhqvpvSMURgkROUeldFUw3+w4Qb+g24dJ553DWZesG+hntv1TQ1njkj8rUEC2wGD7KzavN6/csP&#10;yBl3N76raaXhzlHeYBR3cqJYSaUUlDoRZKgrzJuFDiGYIatQ+42iZ428TZACfiiDaVjxi6VZoSYW&#10;w0Yh1aMUzBSNxdvUNGv6gMS6fLkhcjVou1nWCwWAX9EYG0oNReM5pjsjkKFC9E0SzuOUMgrvK0xG&#10;gWMLW4IKo7Z/QFuERFsRyZJL9H6Av48WuCLM6b6u9CawTJWjU4iFnLL5QYRNJEbYWyJJ62IUIp/o&#10;TShQwyqs1grb4cH7QdqRbSEQomYDtOXUNqclY9FH1JbaKoGSJ+jsK1c8EOZD/krUkREQWDseySaM&#10;fywEng+42u6SvfH1B/Z3BdFR0PWqWA8MPB0nAitIHr3aDlfjR8+MizeIpLeqTYjWgb0ihq4vulDA&#10;MQxkcdHhRppfBD44ct/2hue4GlF0wnwQ7lYweH/gyBGvTZIE3j03QK7qFzkFbVewRyTBy52Ez2Cm&#10;dAl6xkmyj0Ap5zeAc3eSvYsIiw4dZZbtY2FOwlp3INAfbNLYpDTVVRNBfAUFY7AwAa2F77F2pZq8&#10;e/gAPxal7fD0Zb++QQTWRfcGCCyj4+lL8Ptk65Y13gYv53hsSCn0Ps4KFjfSeazYKC0W3+wSOoDQ&#10;YBgddbQ93MrnKaaBbF+YXiyqQMkDQR6g36Ra7jQFAgxPwlFQd4ZpQk5VDOkje41igwisq0RcFUul&#10;TJ/zsEF4uB0KrG/P9lylYOuz2/tv9M/axwbG7H3ewR5y4A8EJAmgxHwNUFfVKnQG62FmuSIfibwC&#10;29UnOt3IaZh8uQZyi4NjjCFyc79qQFxfabj75e4rXGvN+f//+u05S64uvihrZXBtlLvaABi1tT8a&#10;BloqGrHc7vCPybrYipR15DNgWC8bflJNCDo7aabBqI2lmCgbgQcHEhsjJPqq2N+/ODX84UplARKT&#10;nU6n4tQNcqB92/327793f8b0TKH7Vzvqa/dsc0rqJfHvgppmzZwdOe15z+HwiJJw4z72AMuayTjF&#10;FGqsQKXRaUPPojhIiOgu5ntHB31a7hdrNc8qZPZtJ1IQzrtgSILXb4dZNNxm9kbmahyNlUuZ3UD8&#10;AC1CyJwD23sC1+UV6JlBkQs9zdkwOYG6/FenyiVNVeN4/lRZeAwjs7JKIPUgUTdNk4rR4sDY3Dbn&#10;4KY5mNGbRl5BJVIxowXJzVRMPxZlYSlKi+JewetGAHhVOahfKZTcztCiOAyIkTfrKMPA1l5p5f6t&#10;J3LrOaW3Vd0qbOfAK09dWMz2lcOuIf5UheHeE7nCtIX7SWF7Oxy4G1RbtU5aEcL8n3S01SJsUZ/g&#10;Imh3NVFzqpSEBU/R/l73h9NOjKxmbjd9x7HjEHnB6+1xuQI9T0e3gH9RvuEdJ89jIR82Qu7n2+5O&#10;TNwfkGriHY7z+Y8L3hJQQyeCFDQqU+IYE1hoDsPAHVBdbA9C7xjZ67550M2JHo9YdS2Sa921PvPi&#10;D148EnCLQo13HVMfRHdH3+MqmwWYblQQjba0EgEHHnivVpJJqrtwp4HdZIkI4N8QKZFdIDu6O/Bq&#10;QPCiwLK5ilFrkwZ8tmAWaRRUVHJRrgeLw6bGxyawrzBQXUVUvhq9/Fq+iggEI0RE1obxdBTi2CFR&#10;Ko7Ylbj6Ru5xRhH+IeU5M1skAqu0PNXlPscM7ljBMuBIZgqs1Ge0gpVaMnUW9q8T2EElKwIdkkiV&#10;fF5fy+pV4NrwtaqhX5tqFCeXi8tQv2oQgWU9f6ivDrdDgfVt2v5Gr7sGIC5ndmBsjEgsv8sFIAZB&#10;EEPkMAHB8fW6W8SDThgPPFw4DHWsfCGvtzbFuUYWcLfCBXJIApVVk9rnnmoAB2vqzZHuK+1PskX4&#10;3DQnSn1b1jLE5bSVodxjlaMjRigUOkUEFlkfh97/+UPI88UgFEYsYg2gmMnBplUILGOhXyRKY56b&#10;aZw5jCKoAaUL/I17R4ccOaeuOyuKc6GiQLs0n38/9Pbzn843Zcjqo/70+IVOn+hZLVRy2/8W1CDM&#10;J7Pfvbnj4TyeOa/wzBZY4YtxasSig4wU696MNnH4iwVGYw3LWu6CoUIViaOqZp/jajXRAeajayOn&#10;v4Tjf97mc/n9y1hkI2oyfXZE3AlblANsu7lBh2PBjCdcgVJcjsvlIimqdcJ5p7tHcF07s0zUMgTf&#10;aVGavYf905ZxDbUWDcKj2hRd3mkruK+4Atmm1y3kfYKKKXhPmQkVjNOlzCtkXzEe1ueViBM1EOgr&#10;5aApmHyUI5pbB3tVrjVF2BozxKIVyLccRWQhW4uZrQBiikj3FRqy0ws/xxQXRB1aNnNQw7KsrlpW&#10;C4VPeuYnrDi3GWUzpiZTlWGeWiNw1LgXPcgKMhkdUXXmbOdQewLmM7HvCn9UoebxODz8s3/pcrl6&#10;XHbM+I6mi/5rkgiBCGQH2njhz178nYClp684z9BgwB5VtbjKwKa0TUtUB7Paq7LMKosxc6qRegYh&#10;K+ebYdED04m1wNMT8T979sQLP/jLI4FaSPJJxyfI7rk3UviFg9vOZhcWUHGj966CBr3EkslsAN1d&#10;wU8XnJ879bxBXvT5e/yrAM4j+irw/NzYvqwBUA59YbS2902UEv3xwYqhmkpThxp1XqVb7rU0XYIE&#10;07aPQu7qjhtSudwbxr2n40QlxjPyvGzdmo/HrXJJXH2sB5OUp3+yWJwEkPvt6x1obzewSZiHJWQe&#10;K3efpXCaMJmk7rQvlpLkIpRZtJ+aSiVAX0HtmuorTG4VFWGqRH737WJjebHYWCw1/u7IIQHrcDsU&#10;WN+uElZOF04M2Mf6ZyGVsM9+w+u18TZyzOTFOd4n8tV6reau1cNEXnG0Lwgru/Aj4koHduUatgiB&#10;0wCkhrrULh252gZHrWEisN5z/PoJCiyLRxSFNrkcB9MGHSOUY/3hKiT+hOpuvhqqP//wIW2hzNOG&#10;ijrfAnLH1PlLeMZS0y1WNpVa5kQf5R5Bi9BKxAs55c003hxp56A9h1NvClndA2x14+23f353Rmth&#10;2ONTeyPveUQul+InZ1Qwb5Xb9s+299ZqHlEav9kf12ZkbVem/HYMo4akHSrscM2PwTm0bCXHGzeK&#10;iPKS9zVNnXpXJKdPx2pS4aTShaPdm18kU2tzktcfsG/Jr1sRc7rXLcIM4Qp0fP4/IovcbRbQB6dQ&#10;sD+lIk5npLLgDFfv2QI2KGDFp8qULIqYSyqq1KipP83YHPLhLq1UpKNybEqqFwqW7RzE/RUgAxBX&#10;/oC5ovk3GJQDDcOIyWSoVBboF4wsiuT1dZosqLQGBiNUTPX2Avj9A8ZegDv+qLedGrKoIMMhRAXJ&#10;9NAExJ5jwlRljFOq5NBfr0DJS9lcPW05fdqxqgfuB+/KjPzP6i9N1j+OUamTPshgZF7zGMiMeTqz&#10;BzWk/bPdnp9ALzZCDWhJpcARWS0Krz1LBFbgRt/YMkzUxbTZvkGJPJN5eFk5z9XzdU9tx+P4itsZ&#10;GnVlgvsauR4VdGSPVeNIQqMxlQzzz6QX7c/KdF1Adp6zwz6fJIq8GPjBCz868oOfP/tCz6mQJHil&#10;vgmyX5Z+WvO0i0recDppl3iJDpnSWQg2Z4rDEJElzAV36lkisJyRhZM2gZck4VXh1UBgdAZsjHRN&#10;EKWlPNpej6m0YxhtJWGnEeyLrfdvEIBFS3LkRyeOndsIAcGCvweFLMN9fwv4vNAdBI0VL8t2/avH&#10;ahNfcXTa7Q2Y7yt3XafVeYS5U0spwLBSXyRNUgMOExKhtUKN70sAtEChpQM3TgFzQB7uvAhxikZt&#10;eOrqZNE+WVwkMqtUapT/WjnUV4fbocD6dm0v5equvmOTs2N9s3awubsk3j1nC0gYlyfwNZgcrMFh&#10;h6P+K8q6ojwGBeSVniWHXidgGqj0giqWODf3rB3i8YbtRGB96Ol9gooRBFYgHoe0HGgSEoEVt8Zm&#10;OWgRVo06zPbUf//wX2esKoOyo3iiQoucju7SI30zLZsxhKqZ94Jze3KTYRJUyLfRNCLitNLUKz6P&#10;mUAD42/ObHYtrL//9u8/nVdnGGDBGi9dGPkJV3NsrujPBLX467txTX3nnaOOnIfzSN6bg20zmrVs&#10;n6GtErgpq9qUWfB0ExPv0irk49AhQq0ch/uPFvr0VLdPFD070+uf+KdmZs5e6JxORU7yvmvem0+B&#10;dYXcfEY9Ot5eyCkr5Oy5srKCmb4UdgSxvpGDASlygk2mzBQ6csZduxV+VRC8I+VMqRTHThg5jcKZ&#10;04SGm+glU15g9CGzImWu/aJQWLXkcpu/tlg22a1glQoJ7nDSTlAbe4Vit1gPDfqAWNAigosoIOAy&#10;VKCPp0RMIkMkqbBKVaRFadhEqZYzDV6tWlelQo1fLFqafQPID4+47bHBmIgwsRVZUSynf+1wrDoK&#10;2/yL81AIwsefYjTSLJmSKXB4cpi+CjKVhclL1ISGO83+SHt7DjJo4L4kyc3rDo4ThZ7XelyunsAN&#10;+3IZdYesDfe7JDHEcUAsy9fvcB5OL+zoNd/oqD8ei9lv2ifo6EC0GZW1NOWNpWnfmEYa0kxEfGLQ&#10;UW4FZ1zw7LC33ceLHm5nw/b7+vPPutwGf9zvlcivi5cb/e/5fL78OUPJgvBFh3uEDhMyxiijpjkr&#10;K9gcyxIdkc9m8+Gq4PPwAiSBB8aLE2xHZ0HgtG5FM5+RNAo2fJWh3BHkRluHMFxCR2LhwQy8f6pa&#10;5W3nqwBKB4EVI7/QSl7JbeV5mbyT7atfPNbDRYrrt9uXuzKlxfKUu6NazxvM5B7G+eh8/k7yy+SX&#10;/xnKV/CILJE38hqCIUuYtk0twaNEHhD9JBwKjTXdwOlBcs/FkH9qcdJeHLaXGpOTpdvLmcWdQ311&#10;uB0KrG/Z9lbCIp2w22f7xmbH+vv7jt24SRSWTZgTMB2Hr1VhZhC0FRSxkHIF79e2D0pYAMJ20toV&#10;EVe47AuJc97ZeLlcvl3qfPmK4wmCRv/wt/odj7QIpSuifaxYxJKt0YYIAWLAwbK5Q3Xb/YesGjSv&#10;NpmLBWexmJ2ZxbqZ0EiKHlUZthtMJbRVZ4VGoyZrMxeOdnMWKh6cADhY0MO3wkbo4i9//FDDtBwV&#10;aesXRhw10fFrJfLCwy3tdXLhg+jd/Vcc7dU67x3yFjNl7bZdw5uaZ9BK6v5FoBQ2fTQENMhYnKBY&#10;+ahqLdnHuj013rOqB0an4rJmvTA18r++5OR940PSia4ytJ/k+INOH3dHqaQg4zm1AtUJdB6h6FhK&#10;KTSKEMoX5AyaTJhqkZxJ194XAi7/2IWpcnkmjax5iopEH416kC0XNPtS5BvzeMbUbkicY7WwSvQV&#10;IKYYfwo89Rg3CMaqCOJCKf6Kdc+wgIZm9yRWtrDl9wH5iBk5yF+gGYas8gT0TlRaKLCoH4t+wgxb&#10;MJmoJEznFq1nJWkliZa9ItSuBUUti5JDcGliU1FyltOOQmG7oNf7JtIyI2TQLiHtB0apEjYnUWPs&#10;Pw1/jspITMPQbfKkTb18xZLIVSDJL6cncjlOrNXmXgX6eY/32tWylfZ/1fT+1JlRkRd3dgxDN3Y4&#10;jtMtO9yqZ/zdod+1RYOl/rIJM211snGUkChxsh+qpmhhcDLTIkbu94Nhn+ir7lTFr3TnyapwvhoW&#10;+vrfHOg/8VSpVH5zXJQkLq9nFWgXR1JJ2DVS2CzEkUyiZpO09kbDCPN38vmTzrxRFbxEmQkBkFiu&#10;cjAGaw+NxeTQKUpNxgxCJqtiKrrcKSQNG+EwJaFepo58YNFtifmNjSp/PlQ1qter1Y7zD6E8Z41n&#10;rPHlDFSk1THH4+UcvFQ7AwKrVCy2NS5WyaEuDM1B0Fjk8zxSG3JQpSKPiVnISlIv1lJyiVqyYG5X&#10;V5zA/8vqIUgWM4ya2/Dvlcr/PHas1CgWG8tTxa6/OzRgHW6HAutb2CQshAb7+sbsffbZsb5+e59f&#10;ks7PCYJtTiAngVqtHg7nGUmUiCksXq3pa6CsCqivIOIExpTz4bU8JuWgwPLMef1dAC6eGn65+8Mn&#10;GJXzh+9Y9ELoRdBX5bJVg8luaBLuDdUB4o72U7fxy/tNazONQCmYB6TFCLbypyabJlrK08xuRJ1a&#10;1GSD1RuQGc0ZqGDJUMqaOfoyl4MeIVAaYKlP5FXH+2vZt5//NA7ASLmL6B5tlwgsj+jZVFKffPoQ&#10;u4ZQ7blwhTM40XtTsmfKEL/TpBoKAgcREUC+vKvi3CI5jUKgocySo6FcAHdTKzWGux1cbcexfUMu&#10;laFq19hr/06EH/KOC8LT8V2sKwzfBMpoguFFmbhimioZMSxLCawvLa0kISeHCSwneaLXzvcIruP2&#10;cqNUjtIAR1ooiZmu9hiNOY6pLDoGvUeqGtS824UaZ5le3Uz82rJZQXaCEiGPErNdYY2K8sOhhpTE&#10;OMIkohroyTxhseRWkitYUepNPOKviiQoMzRJve8frNPRwQjt/R3QR3O9EaQxVBJY+8LSVa/CAA9J&#10;YLlT17zp6srlGJV0fZN8UrGschZy9wuWub+GZEfmf6MJQJRFoLIWMq06msyGZovsMY8QM3iuznZ2&#10;n0bYARHfgNqq7fAS0KN6egKDk1bMdU5HQWalS2dukl3UswOJhT+pfcVxDgcndl8baWDdkvnFqZCN&#10;4kRnk3bdUMip5kgje04oYV+1kjXA2JDI5T18Tb/DEfGWrx0vWtP9bvEGeZGWRkSftOMEgYWlKyCW&#10;oxELHvyDZPAEI/vrZLGVPakba+LHcz4JBwgFwY6jixo2U1sR4BDjE2NO91gLdhKDBiKl0AGwNhij&#10;gN1YVIttuc/dO4XjvkaVDxnnbBNR8gqIa1sQyUDWS9b0GcvjLQN9WT0za1/+Z2jiLbpDWLsCamgH&#10;9AnrUJEnikvPEXWFFSvQVl8SiZU06VjwXslnFXjsyHHPaWB0a5jzccZkmRwA7cXF5eJksdR1u8/1&#10;3cNzzeF2KLC+fQLr/9zm/Xb75Gxf/9gs0EaFOfBgSTZBErlaiPtHEE5IEEWOaJ41Bw1avjLd0TpK&#10;sLwOZXU9XKtJAX85Xi51Lb/Z+Vft7U+QrvdWYpsLDRB9lSm3lbGORZa/Ww9G68j+43kbJIR8b0I2&#10;x/uirflBOUarQrQhGIX5pnRLcanRg0RaWGzLcNqCTSY6a3dvxLMKZyfn57RN6FTyayeB6P6f4pqV&#10;3E6fHfKY9zrbHQ4HOaN/9+KnW3GsRmny2Xc/c+arAa/U39Y2o2kUdIU4LDijN00YFsCAqLVepnkk&#10;DEsKFCxy+m4HJ1f92S2ER0yVXh92fMFBZrdnYL6sQYvQL3JcjtJEV6ipPNGKzElGIIaY2ktoH06h&#10;/cOsng1f/FjgvX2lcqORgepDk6XLtWJQWiR3agLHZg+5waD1TI1znC6snoaAPwsrTVWgwMTQ7E5K&#10;wGL6CipbaECnH8idsJyetqCnaiURSX6w3ptYQVkEo4LKBwnTukX9WJHelkqKmBWsR1xckVZ5jLqy&#10;KImrF1uLm6YkU5jFS0lQL3wikrMQKQTJhLprfiJIPXBYVGyChyjdUuQxE++utugMwFKI0kooKGFt&#10;f+SKh9wAJgeTv7Xu8QjengB563n1GE2VJDvp1l3yhAan/ILkc4u1gs55uILD0/4e53l3dPYyLARm&#10;aEMWykFBnH7FaU2c2JRllN8MIJGOmk8P7jSqZn1n75rP4fH5vuLy+Tt67cy+PCuIobn+8nJxd1gS&#10;JY8zSwTCQcQzljQTTGqn8JFbQohH9g55iTudH4XzkiSKwGgIBLw3LtBm+zdpJr4nYhCOAJ3BB7EY&#10;yqcHmFON8xsx5mRkKDFWv5LVy233jFOh0EY9VAWz5L1wYAIeG4i9istxWC7NjEYeq8B6bp2bOz5w&#10;dbKxWCpNuvMb6L+CYj1Y3DvuwIIROoV6DomjX6LxCvXVZzBX+Bl5PpMRXcnqvyXHRqeiGFAg5/ma&#10;GNKvZZZL5eVlSCBcbpQyfx35Xw4bhIfbocD6Fm7fKeg9x+xj/f03xsi7gWN+3ibAcJAgzNW4UA2z&#10;b9ZQY90yzVfkI9VXLD0iksILwndojzAsinPjN+LlcqnUdbSz29f+BIvjz20WOPEENgjhuEw36zt+&#10;aBG6N6CCz4fe/08TD6JW6iZn4YJmiB4NRTG5Rs2WZZjZjVSE+jShStEE2jbZVOvrF/ZeIedPpI7D&#10;uYiclZwnicZyvn/r+U+tROA0G8Bxt+4d7XY4PJaVRMr5I2wSEnkkz7R/1xkOvTsunliOW+PYgoMA&#10;aoqThJOqGaLDuoMqZTRg0QP/abL1nc52UfSIxsDWLtTryG/5H8YKEV7q9okvxqegS3lsxEFOBOi9&#10;olYoU19RLxaMDiaRnpBk5QogTUbIn2AIH0tz1ya13fJiPNaMQe3hvzNcsWAc1VRYaVSg8xOlQL3g&#10;cEyjwDpdqESYEF+oKOZpG5uDwNxi7T6sakUUyuVKVgrTp3/4QbJCy0y9jxBGkwf5OJGkSb2K4PWw&#10;CUhDnXObCq1n9bbsVwr1W5luq4SymdtkVS06WvgB/WnKKAWnfy5nWbUQjaVwPQN00C3KApXZs0Qb&#10;zayUd7DhFVBpyUwgv9P5oaeAUpL85RZHSPK6MB+5xzZI9P+MbI03BgeP/KotHWyzD466vOMSUVgc&#10;73F82N7e7hh6c08DJjs+99B0Mx9/hg6hBi4MqoSqaDp2kFlER/RQrp/dG+n+i7/4iyvtviHfyOXL&#10;RVEn6yB7o1gsl7ztvlAla+Sz5oop1doPqOMdQPeIa1gAK3deV4x7ukhWYDwWsAL9atCE18dMwqh5&#10;L2PsjqaxlAfjg2kcunzAhnbR2xaNQfv78kDHRvVUaKNaDW3w/MbGueOXocxsleehTwivZutQ4vEK&#10;rE1O8s8WSwBR6OJvAcA9DyQsI4//0VUKnUJDVxJQwPoCZdZnn32GdawVxYIeCXhI8rDohPlBoDLz&#10;Pv/U4mKJvC2Wlne7yrvP2N76w6HAOtwOBda3sYT1N8rckbH+sWH7GFFYR/rGJEh7HhR4Ybyu10QU&#10;WPC2Rv6tsclBIL5ArB0OGSWTkdTJMFlxY+QzhHTx4i+kfmt5eWr59vDIy1fe+w9P8K/pJSv/QfDF&#10;xq24+I1r1kz80ihm5YRQYF1//2cPKZsKig5NhPBETZXAxuHMIBg0CyMEKU19uCqkn8BpM0Y0jgaK&#10;SCNnyKPkfAjaoUIjX5yVrKJks/qtjh+3lcogNMvk9KCdfeVK+xUHzMplf/Dw4devfy3LD/9NSTmr&#10;wrs3pROARlWpcRx9YcDiJvcsrVIYalpl8cIyY7xbX1fjMGMly/udHrHmEHfEY/NQA4stD2zddaX4&#10;0VFfqD9ekmPxscFxRwL91WbDJ8GEcYr2CME9DpbzyApL0kHuZFZ3hl99VXL1ZzJdy2UTZ4TmMHi/&#10;jzUSGnycZuh2vG/p6LLE6QXAoUN2co5x4c3brtC8EbwRLDThvTHJ7RWc76tMT09vWtZXDnp+WHPC&#10;6hPwQ0FbwS8gn/UiQgtVGAxywu/NfUA1GRC0EL2VYP6vA74ouRuAVq+Yvxwv6kXjVgVh76DIIDvR&#10;8pVjtaDUB+7ehdEGsn1tOq/gyYFiVpo6/tNUmdOqUZThE9JgiUrL3+z9Vft726sFTAhq980FelBg&#10;uZ4P3LDGd4lS7/OKYrUeOGZ3SeOC1+WSeFHkpbmbo50vv/zKUSvgFKKXykUm5oI4ZaBSNgbNolZZ&#10;VGWapSnj5F66ZSpXVU19cHbv6CtHj+7tnR2eurzrEsUaJ9knh2eHp8aGRL5A1FUWAooe2ciusbKE&#10;xFnyPCzg/q2DMcmZv56vCwLPI6IhMLh8OdqKTKIlPRWxXCbNPQ0G9yg+GJQ6KjPMRRrfYhD7TO5i&#10;0JXfqG5UiUqph867Qxu3XoyRv0e2zsvxjAwv5K0L4495Xia5Ixy3N0qN5cbU1Pl83cCSVUe+I48o&#10;d/KPy2NRC4UUAu0T/wRo+x/mcmhIvaPrNDJHz+pG6DxY3O+E66KdvOSXYYp6eZForEzb9w8Jo4fb&#10;ocD6tiqsiuHtO3Ojb3ZsmCisAfuNM69Jth5JkubEOjlzY2dwzbl2KxwG81WWHmuclFa5AgrrS6hg&#10;hbkCthHD+vaaKIrv2q1EWRTHOkeHPI4neXT5ssBxPdAdzDCnOyQzv3PNqKLLnSfHwOonzz+EBTPt&#10;B6bNEXdk9LCGIcNoQksjzYo0zTTGgKgswBD6e3HaJFS1vUa3jwOMehZ4g07FiSPbkPv8s0+7Sm3k&#10;MJvRrLvxzP7IGz4H0WDO1G9++R8fPizO9fzJqchCxBCGhgQ7cMNkagtj1SnUdDL4r1R6H+F8Ds58&#10;+n3ARKgy0Xf7R9/w+Tyih+P/+v7Drcz8tf/t7dd4RRoSpJuz8SmrdVaakzyblQSLw4kwpfUorIHW&#10;VpTISoqpsFREgZ5w3SUI/mJ8+ery60EVXGNoU1bN2pXKuj6mJ4s+ktoNkeP0r6Ytlk3LtEVJUZ4p&#10;JcdXFBPmHmFgBlq4glRnelcqOdB5iWnyw5uR3H8X5txrgrRMgz78nnUQUJTkAGGDVC6ur0fMOGgF&#10;cfVQJHNWqL8rkTCBVNB0xOvDSCM1xifMQtd6opfs54XV1dWfbE9Ph1xtEGjDwP/MtdcEQi1rFapU&#10;bIJqoD4kWl6ikCzr2aNDV0RPIRlRNj0+n9DjQoN7oGdwmexG1gv9cyLvE2tzAa9PJNoK4Z0SHwpd&#10;3T/7zTuXY+RJt2qxzJimsmXApTQrr5rdSVRX81R/pVtNXFZxpACHJvnJby5/886lby6X+uyCXvOI&#10;Dr5/eMw+1ih1+3iykiJrAiBoJCKtvYOWCCNLtPGN9SsjHM4qZBklIQIrIASuPWtXJ2gm5QSIqZb5&#10;y+SNxtiri+4+aB2zQlOQikATKAYi7NVbRF+FeBtfxVm88FOXZZkILMh6xuR2bepx2zn/Hz0kHccY&#10;m3KXkDeqSPvrMHCdqNM85zzl/+H0jp5VdN2i3+HgYHcH5nryVGMZH4X1HbfkrrndHk9tZJcIrFJj&#10;kWisxeVG6e96Nr44PM0cbocC61u6vbXNu27c8N/oH7aP9QHY3d8jCTabxAtzPGB5yEHFiVRvpxNy&#10;t5yI34usJNlAN8wc6TBiCMcg9GKJnjn/sUy8nLG/8srIlQ+fqMD624KDE7owjJBiGuDdg1muSvTV&#10;KYhhdZ8yfvYQ1FKa5rqpgGRgDbgmA16Z02AU4aBGTZhDGt3IMWobQRdWnJz0rPG9Yd9PKAWLubbh&#10;ISM6K/zC9+KlrtLy7fJuBuDyR7vfcxTQS5xy/r7nIlSQyKPZ4R2Sbi7C1KUGBCU5SmcUo2b+M5jd&#10;v8YvsJZGUwnJha/j94nEu9A51O7w+DwFpeMHXVxI+uK7v3EaAZ/glWCWc9I7J4mO6VY/N2LGEa7A&#10;UOFKBD4mckk6WZhKRigyIZLV19Y6bB+Pe4/DajyTZmON5JxNh+ggJYfcjRh0DqNMnmKRbf54jeir&#10;giW3mSMCK8fEjJOx2xVqTa8QNUNUkZPW0xKVR2prObBb5SxEnrVinKFCBZZrKF2RHS/BNBLk3qyb&#10;qPYWgrSC7T8giPYybxXiF0DEMY8W01gpas+KsFthM4ZmQKKCo4hKYbqwvXraQXaqgaBVxplQKlho&#10;2ZM9GMyqJ6vUq2U2nIP4PXBBXRjxtfscloiFEyWv6/uuHtf3e3qEngFy7Yw6KXKiT/T4xtt94i9g&#10;wlAS/Ge6fWK3jLUq2BmJlLafscIvBoc45MvgvGsMM/1ibAA2Ck6nWPSgSwcGLZx6RVQCqpymGtP6&#10;/QHOIXraufqg3T48O7zXOST5QljBUn6Le3CSSXD2QCcwinBBUbJGx7m1SN7QeS/giEFg/c4uUxZD&#10;bEIrBR9pEWKoM1TbVNrEpBMR6RjYwmIYnkB5WRDYGMOaMH8O0qwugk0SkkM7npmg7sM4otwzZXXs&#10;q8esVL7IrdZG7fYieZFOjRru6+eIwKL1K7CU5sH0gPrKQPcDVqq2dbgOHOnADwFurR2YOcwbIb5a&#10;5Wvk+R29XSrdXoZ0nMXbi43S033h1GF/8HA7FFjf2m0lLA32j82OXR2etc/2DdwQpPM2IrDcgjTH&#10;u4F7qCf/CV2vZh4XWKWVBJybqQUmtQaV8jAUsIjQEj0e6UZRJoJh8fbRke43HE8yQv4/bH+1Izyz&#10;Rda7ZVbGKi/H7+6114HSAHgd96n67+9juq4MY/S044e4UcAfkLNVOU4nnvAbzIFFp8SwVoOnNrRu&#10;qZqW0dDFru2NDP0kRennILBy2Ch0RtyDP3+GPArLU22NMmDflzvfaH/PgUbvpc++Sws2lRwv+MTR&#10;NiukKWsUHwEjhIAancd7pVKaEg4TwuA/9gsBilUGeadZ5f29l9vJ+bvdsfql8mwNQ24iNe+oa2jO&#10;nymXxm76fJ73VpWDzo/pxEqtUJDkCu0ULqFwZvYsZzbrzPI9gjDeXzpWLNMY37RpOHpAaxGy+ghl&#10;lFwyQ+5qxuXgVgubFtimVy00QhpdVwqO8yFxs4KoBmrGStBaFlFTEZolWCHyKkf0Vy8ILFruStL/&#10;Zi2LAgSgzGS2EIEwdWBzx8wbIvDo9yv0B1m0M+TAoIzCaKAkUXzr0GaMmAIwh1wuqGbl1nPkiSQK&#10;a5pzeByK9L1glJY7WXBO1HTmqSbSo8mUlYm0TyMwDJ69s0eH3vN4Vi2rDof0GtSvegKB54XBuBrX&#10;djPvcpyHl8YFydfucehEnYre0sx+qaTFYDfAwiqR0uVimfXgDkKmMZQ8ShHpLMoHSkITMRaWmI4+&#10;Mu+ZhkpXdCJWdF21i1y1Vqtxvj77cMO+Vzrjk/iPqMKixUwMzcFa5wqQ9RM4+qlnoX+2oITzNWrT&#10;tAUEl12mtnU1GtQarQnCWJqxGWB/BbQo/Toda80VklfbA9yTVJWiTyYy1Q6irE65eXf9IhErG/Vn&#10;EHchW6GIhUmEnY871TQ17Rvtn5xslKYWy/78RhVTnj8K46xOFitY5K1eNTj4BsBH80xn4RvFK1f5&#10;KhjhAeHuFTjyyPR1FRtdRLItdrWVyqXbA/yhvjrcDgXWt7qEFfL7+8Zmi8Nj9r6+sTEv2CtsvChW&#10;OZ6/zkFPEE5PKxgPAXGwmBKM7h0YrCdfs9KVji53sd1z079oLZXLU6XhkZGhD//mSf4tFgsnPtsW&#10;x4qRFieypZSJz58lAosqLLe7Wn/704czTYoewgl3dJTTOgT5PK4xnpPM9ETrvUqbhehxj7ImnaZC&#10;KGF8r/N0skJ0A2IaUF+B6d32o54TTy2Xil2lfy5rMFZZ6rzS7vkwRz1OOrqNLOKor+a7ATZ4HA6U&#10;WYOQARnA5kut74iVoE04KKSRr14HqQVtyrNTI0OedjBEW7g8pAtGdGlU8omc/79M3e4cEn2+KzsV&#10;k8ttbuyr5ApOoGNKCnCwcpSjoOj6Wh1Oo157qdHQHhBpR7VDzCzZ7Keb5nkcm5d0jG5R4AqrBcu0&#10;xfLr09OFbdDgFQZRUhLOhNkIRKW1wGpWiSQwRSNmhSuhWCDDZjO3fuBtp+70XlRJkUfyclqlK0rT&#10;UtZNjPvm/8veG8e2cZ95n8xQtkZ2KUhj2sKI9IgciKxCSKJEgXswD4oSWW2cIKG8FzWbNXrrQI5z&#10;xe3B5xwC7Wb9Amv33XqRMpqaNcu5lgTJUMGpHBIUES9DEhmRMmXRid7QpnSW5KaJ74BFr3GA9wos&#10;dt8e7vDi7vc8v99I2dv3zyb7x3Is2xJFkdSQnN93nuf7fL7x9Xw/JhQegBiqDPPeT8kP/QAiQDRp&#10;P3XaY5IhDbSBXJ0tE3jqqvm1onWtyGkc//RPsSVKhXnESC2ms3z7sofFBrEv8Cvy/M0/O3G10Un0&#10;Exf2fB/ag9gkfJO82DLBYScnbbtln0+S3OQK1s+3GiejY/CzofkQBi1lIsyFxzqPOLPHACN0SgPw&#10;Y6GHqchXhhCiDDgfRUsY2LP2lpYi6dKh4a6jX44ktYJYrNUGKuQ932o5JPekBLwBKL6qVYPiQeGr&#10;efTIkScrV6h9WhAVrVAn6qoL5mC8tqGOMYCWUKH5AN4gtKdueOzTSKdFAU79YVhyI7rKQDikWA0w&#10;FY3yRGDVfc/Y6xtQxere6AXv2VIothnbNIeyMT00vvYHFlh3TJOO0elWubSyshP4tLu+USt8hMTk&#10;Qq2u5WjqFfm06cdiFhVXZOuGT3N4vCPfbDTJV03ebg8LfJ0XXCdWiMAKrhCJVSlXerNHCz9qLzHt&#10;rS2w/g1vd7aEoYDFMmqBCtbCgGPS3iVMhiWZt/J2qZGHeUFYw6A2AlkrSQVV1fvohqnCOo0ZhH5a&#10;RtfCF5zCwuEOfQfSni8duzB355v8XZ6DLszvdURgmbNQx8rqsdkRX93u89lRZjXe+O7UfIoCm3CV&#10;DFEjTTrNVkiqZ6hnGxsddAXFqSdyup2mU1GgrCCREEAQO7PHj3XiVCWMEeaBOkA+qwo2m9f7RG9r&#10;ulQhAmpH380c77l81WnFgBbtY2AErDndx0bcE6VMDPz2LHHQmAlDT9YSraQhdz7NHjFFYzEuQkaf&#10;fXj82NXOEXfnVWs8KRKh53dPTFxwh+XX9FbwJbcUlidr1arIBsSSya90C6sIv4LyFfU2UTQV6Kua&#10;/0VBcLkcGT0YS7EM3+j+fFrqIP1kj7UPQ+kv5wck7eeYPvjLP1mby4NMQSoETRykoTjYDqzGVUbD&#10;Iiv4LYbGYh1EoxiF5arr8btE49zdV1OrlKgF+AZa2GIDhP3xPCWy3903bLFWIFSklLgxPqiywUJW&#10;CqMBPJR/xaphdGgOCmxV6hFTX/98bs5ULGqq7cFUJPQ4tF/AOoCOolY46I1FjbzACENAZeZbxy67&#10;icJy275P1JXtKPw7YJ7XM5VrkrNBzmXUZVEEgfU5Z11reJbSoYcZGuwd0qn5D21UjEDLaCL4mqTi&#10;JsKIIykKcohQIizWt1DXIJwrPRYZtPN8t30pkCQvUI3bcvWWLKOl1oRbmhzxFTQtl8sZRvf34fwp&#10;YSjiZfKShtZZ7oNqwS8L8suIwLKdPNQRZVFB4KIyTFX0pYLDENSlBsgu8LenKfs+GsLZQWq/itKo&#10;x0cXh5/fgJSZDTgNIgLLF4sCtRYIWHrMfD4WC15Z+wPXghJrkz2B6VKr1FrJTNe763UoVGHYs/+d&#10;+zmKpUHEMtSvCsZGpJcoiuSy58lhj5y1kR9q+nifj7f7G2HXyVIQEp7BgHWivFL6H5rfbi8w7a0t&#10;sP5Nl7BMzZOWwILFYjlhGQwMBDyusOz1yrIsbXP27S0kMiTiYLtSE4lV9F2twn/JBDSZyIKNngTU&#10;V9pHWtjtdDkWO2IosK6NuE//T99kifxbap3nB7BBSMQPOt2z2fR4044udzv80/zrLx6dJ2LlMcOk&#10;p3C0KUVJmSgc0nRFYw1CI3ePLAXo10J1Awl/IK/AaR6K7e7unl1XUbNAkwVD7TTe5SKn+EffPFJp&#10;xcjV9WBFf238Bxec1ret1tMmIiXWXv/c6ZZnRi2VDEsaoeqKfY4+MSxiUW57aA+d7iy6B9jdKLLM&#10;oN2O9xy74JScb2+BE1yVJsaPHZsc8eixzHyPW5686eVEunBC10dFVrcCFUl8FleTaIAHyGTcML1r&#10;WvNFr0sQhkt6uZyJGGozGjWWcARGMtJ9ijIJxsZGGz8vctYiOKjW1kCVVxUqsKr7vEoQWCpCE0SV&#10;UquUWyJtlsahAshg7VUmeUx3737F5q4oq/tOqX4jePArIYXq9f25wzxtCiYQGq9gaYsKrlUlv66w&#10;dB1a3VKZ8Qpd7lUEc1VV5nbHLiaEPxeLaxzXZ46wjME9Ck2j9SuqYQ7AFSAgDjgFZig3zs/2HPuB&#10;e8Q9+f3hvj7IePbaLKnZTKZ0jS9KDa4mLovJ6swkZ/28WOSk4YCjA5x20VQsla6EKGlh//WJ/+0Z&#10;3Ns0TVKiAA/6tKTZeGGKRVRjMjek/fTa5EbztvjRd2JFVU2onCYFpl+bXtgZvdLpnpRriHMXKbGd&#10;6m3DHKeCvbtQ+OijT0TNz0Fl8wYRWLaTiwOpqHFaEmWpzvQxMGIaw7Qf4E/gkWRgFCJFW81RRnEI&#10;vTr28k/qdqKuNjZqPnu9Xji3FCFnMOlQNmYuw1jwfLnzDy2w7hTlHqIvV0orlWCQL9TtdXRc1Zp4&#10;KNO024UfYiMQsX85PMLhjM+ycquq/cTvf75QIwKroNX4F3nezjcakssxWtbLwH1YgTHCSsfLP2o3&#10;CNtbW2D9297+RpNPLjoW3iyVSkRlBRbHJ7sEV5iXea7R4J1wdAHbFcxsryYTWMhKrK4m72D0Kfn4&#10;hPKv/BwcgZpud6frmi0W28kEK68duzLy9ulv9BDz7bpbGDT36rHseXMstmmGqI2Io8GDwb2+ATws&#10;/6kvomYQVXvsnH9pz+BesRoBTQBkeYRfgRFEYK17DH4kXNHAGJIx/7aDaJzgvZ6tZB45Tthn0VS/&#10;7HLBWb5nMJaJzcOkvF75bem14xPOC52dV52vW692Op3kkCxPp8F1dR7mEUOshIXrKTQCsfPyGAbE&#10;DExDGuOGYbwQiViwzocyu3rm2dnxzqudnVZubs6k8hM9x3uujCxk5lMPRy+4bDaXRC346Eci/zIk&#10;VgIV8moSfPfvs7EFHCEkz2eXjTz64RPkQetYm9hLM6TRXtoAHEHAEFp70PMfnZ8Oc05ubW0NEegG&#10;tbIaxyYhzf5TmEcNA50pqyFOFektZbkKpayqyob/sLP467lf34VOXx7Q7Hmlul97Uo2hP3o9/GK/&#10;p0hhD6qhwBiO4TqC3YEkuk5vgKbrVBnQnWYixg0cKbQHMfIQJJepaDJtFdeKqm1p6mCUMEUh/0YB&#10;KcR6YlTUYBknRV888GJ5NnBlZGTE3TeMA4R9Xu8CUV07JRcvcXUO12xxomfGuWYtFhvS5E2XJQN3&#10;lLGcoLBSel/wGng1ajQkac40mrBoDzGFmK7UfjR1ij1pjyKRefL91jDf8PGa+JT4SmQyGVdEbrth&#10;q0yXHPruzLjEu+y12v0CK2AtQ11RURlqVM3lltWC/yPtKdBXgL8S+gSb7R+GhjouUh0HOiu2PzhI&#10;7xYqVRkzeSzRNGsHMrh8iLyiQvM0CBpFGe69jK/bvgEhz7UmvFWfF+DVDm+y3lgHeQvFzLsjf2iz&#10;wZ27UqA1XQ5WKuVgVmjaISwHhgnRi0VDV8HqjkUr7bZWAJcaRoLfgklhKHdtQD4rELB43teUZHl4&#10;uqJXyiuVezqCGrKHtLa+am9tgfVvvYSlNo/ODM/ACOHQwKAl4Jjo8gpSWOa3uaZP4jR1q8os7lDB&#10;gu3O+8nEP7IJ94QCWc8aTdQpNCVJkl2eTX1HrwRfGz975Y/f/kaPMd9Sw3zXITC5U9CoORMLRX7b&#10;ibUr+wY0CWv2zx5Qkzsqg/Se0e+iQ/VkQYK58rTRLoSFMoQtsCgDYzFzCWim2I4+rWcysd3K8ZG7&#10;8TwFYYHA8kteYVLmOydfmz2f2gt1dDxIZX5T0WNAw+p8e62zs5P83+mU+JPmpVDmPBi6wHCTgpYQ&#10;7VsivT1CkxKR0AA2J1o8wwcNSC5K68rACOKzxy9fuNxptTovd3Lh0u5scPTNnYcPU/OzMxMu18ty&#10;QcVEDxVInmSNwIoVhudAhC8MhsJltO+rLAM2lgfI0ZCul/WMUcKLGsNpUQYCCBlkbqC3V2wNjuPW&#10;inNF0+m5X8cTKjO2owSiNE+EAFRZYUihpSxqdo8jyOEW9PrWr++bq/J50931uyB61tfZOCEVWOtU&#10;PqFUUg4uhH/ylLRF0VfUnwX5hlC2QlWWN9HsQebnjisH3Afkn6os8RkVmIowLTVuKhJ5tcYV/baO&#10;qcgSoC/pJMQeSl5aQ8Iu817UmC/Er1h5D3jquz0TEyO8a5jqq6OWdDqTWvHWG42fazkxpy4nbcGZ&#10;CfdakTNxblmeKGXI8xyLBQKhaIj63FE1hUJpI7UpRRt/EXxp0J5yijFqlwwEbHqPtXAtpUx2oEHe&#10;m/fF5Zz4xmYAtDQnWaUTRFyUVoK74+4RueGv13JVVsOkHeOqEWGeK3wEaTCF52thIq9eJn/6PH+2&#10;2DsVpXHfAKPQI2MRpqyQ3Q5vn4zR1kRBDtd7SC6OpdPs3Qa1K0RLzE+VCvWN+jMv1ptwElSv+/vA&#10;GU/eo9lyFuY/Yh27l//QoVvvmeRAKQCe9Ervjq1QbxBFVWvSWHusVhGJBe+bPIJXVO0pNaepHxPt&#10;CXhRLG19CoqMR8RozSfcdDmIvipZKAKrVNo5Yn+uvbq0t7bA+re+vcfZZiauORyB4WsDgUGLY4Ic&#10;RHnZ5ZV82z6eu72l5eMKRMknV7FHiERjcGUlqxDUpWg1P4dTy3DOV5Oc8vChWIYorJ3jPWePdd79&#10;Zk/iVhuNrkV0X5HDsjlmjmUzD3bdEm8HBy2cHNf+q3enHppjrBP3OL2f0Rs1vCwRdBDDRUBHZEGF&#10;6RRNmsOCFis1ZWKZYAyJWLu7xy+vQjmGrNB5za8JLsHlunlt5rVguRJLDXhPnflsafdXO/rua52d&#10;x46dPX78pbOdV692jkzoaTNamWFBJZ9EMrFUaL9RCI8D181QilznMWVLwDJqhM+l0pTVoOu9xwOj&#10;Lx17+3TnsZ5LDj27kymTNRq2+VGv8HIfn9dU8SmAc1FlQ2tLYMhaxWJWsoodzoTyAaQQNptIYxq2&#10;kBtO0aGw9D7a6IA5mmL5MOQRXXxTKm4V19aKOD74S4XlSUPuDdwP2s4UNb5f1WKf4g6j6ziVSf0q&#10;WNP6EfYJSqd/HVxT4Fpn2FAFL2OaSmWAhVWqrNgUXHW/o0iJ8ZirA7UrCo3HNBxsABqRjHH2aPf7&#10;j+uo28jVTJQ9qpiKkJzDcUXfn302FjKb05HHjOQRNYIs94UVbRU+2qNdOtxFofnQw9mA66ZgG7bZ&#10;hvu8h+YfEanUa/NxnFNVibwij29ldIJ3Wk1cEcIpHTtAsi1bpnUIpEQeLijuNE38RuwCrVyRRwC6&#10;HPV+iuWUpykSgY53pszRVNT8e4denpGcvsJyUtSe+uHfBfNJVdEkrjHc25ouW4KzlUsjggylG1Wk&#10;qiqBPkKKgxWXFfQjiWJB4wVeEG70CS/bDg2diNI5h7EoCDzGvCJ3zXDyUYYdRQhrFDBhKMfGpvZS&#10;+/OG+KhBoV8MFMCCRd6fEBla52vDZAfCPK1ZL5eBudIxf/kPDXz5UXGkZyAw3aqsBHv1mULd/hP/&#10;/XpzA0STv1CAAIv7fk3UcgjA0moFo0Wo3kKKA0BIuwv+dyReeofnBVmWTw6W9MoKRO+UoEVofvqT&#10;dgGrvbUFVruEpTY8gfFLDsc1D7qwTnqFyTA5kLqhqdDY0ujIW0K5A3IKZRbDNoCn5UNF8yOJD2BY&#10;5EOShIlBHbbd4z09Zzu/4ZO457jaMOAZes2IcoeIjaXZy3afnQcbls9nr2/8z19QgYTRcim6JmFn&#10;B8+nGYAAq1s4UUgn4FkNgYaPYBUpBE73jJ4NhZZCweDsS3MJ5JGD/0oUvLLLNgq01VJvyyE3ao1X&#10;DpszO7HZUdel4G5s9tnZ4y+91HO8koGlCXxcmVCGzg/SzgiVcOnH6RAWtjCFcCnF4lnwEUC1woxJ&#10;dkThxXYqwczs7u5L4z3HZ5/VyYPq8LjKm5vkZyNml3DK+3LjY5RW4rIqMjcWchlWDfjG+4rRIRTF&#10;2z7e5XW5XIdWYjsplrdHQ/AMNxp6aVKMxZ06n45apDxHxBV8/HJurh/z65i5CSpIedqFwyk9gH5S&#10;UYWoKfy+gnysu5TyeR3GARGxoK6DLGIRNzBviKR1pqpUiLlZV2mpCjHstBeIUq0a38/FoU0/qJtd&#10;j9NZRbwl+tsiqiJO5ZWaMCpnbC7xK0JNM+XXPreucRpne3fswT5zlr50InuYFUn5DQdBQlGGdkd6&#10;7Hz0uEt2ufqIxPIu7kQzGXPa02w4pQZUR9R40tu65m40tvNcw+2Wx1uIsB1dCJozqWiKjbzSwqXR&#10;pGXtWnjJYqZS+iCHOvpoz+A4ELUT+fLRomDJlGaA1pZUxJwm9oUaHxLtWeOavsHWmyVLq9WadQiT&#10;vPhUoaaJt1Dw5ZgGJi9mRVR/0l3Qck9phZosY4tQ6Ds5CNqb8a7gDWHEUNMdE408YPgOhj4FkYVO&#10;+Oh+GRS/xwZ2L3pubzyzAWO+9nNdRGDVT7yK87NEzXbooVgma975g4duffvXcs8li8UCmYG7gRq1&#10;YDXfqRX8P/Hj0azmZ6528od8QfZEDlkWtD94H1qJWh1O3fh3+LAgXwsMtMhbPov6amUl+0SujXBv&#10;b22B1d7AhRWYmRifGB8EE9ZgwCXIAt8l81KzLklFTcuriSp2UlZhtCieAAMWWZ2hq3IHBFaN83Mc&#10;DSrUatKkbQg87ru7gfGes29/w2M0f77dEMqZTKwjG8vqWTj3NW8+O4kud2gQwn//yxRbHikSm/JF&#10;GWc6RddE6sJK0RYYDj2FWKGLKis0u4DBHAChMaK0doO7Z+coOVwkIkVwuTyDK0ReWSqVGV6SJc5n&#10;O7ITywSPB9Hufvze7qOHz6KRKRWK6cC+ipmpqlqieNEUIhpCaMVaYp+FIsySgyl4tD4CDi6ope1k&#10;oGL15bPPZvSd7K6nT5AskdD5WChqtgnCqb4bDSJqPibLZg6BsfhAgc2gJD8kIlmt4ueguRRVvF07&#10;10ekgG0lkzHG0hjBiEb3or0oZcAryGONLvjU17m5YnHNZNrKm0x0KBB7gUC9QolDcQ3QhINLVMZD&#10;oIKIiCUiS/N3+w2Deh6CaxTMXc7nWVQzw4AmUMMaxasDUkM/zhGq+/HN8TgLfGaEKwPlwCpckLMT&#10;TySSOBhLCQ77zUYV75Vem/HdFSBiFdesHMe5BkP78UVp8tyzQlUEuR4oyceiVFdEjXnLdGo+NV9y&#10;jLvGJ1zCcGDnUWh+Jz0ocXXpHTD25FSlUXHIEpTIOPeI7GqRV8psRrdYKrpZ7yV3Nk/5sjixSGV/&#10;ZO8RdA6je0j/N0IQ08ZUI97/owgd4TPLYX2nFRg5TXbjLaJuc90d196DkHb4bUr3YIyuld29NiIp&#10;TzXr9UZBU5aJxlKXsc6IggIQ509pt8l7Ww7LN1wvCy/bBnfSUYRYRRlzi1HCWA2PWvZoajrVUhFa&#10;BiV/x6K03pVmQT/wfrp47Xn7BjDcN5qQt+Dz9U5lIEohZCbv5NQmOU1yWP/QoVvfNrl7AtOjo61K&#10;r6637PaNT4lkAiwDZYtS4hXMVkKwPfk3d6sKWkv92I9cLCj4oQFL4mWuwcvDjgHLSqVc1ldK5Uqr&#10;fO+nXW191d7aAqu9UReWo2d8pmfAMjhoGQhcc8mCfEPgJa7mk5rForYF0kq5k0QrdHw1SWTWHSN1&#10;parVmhznR5Y7OQGu+dy2AGTw6bM9Z8d/YP2GjzJ/Xtz2/f532ZgOxSugNZBj87PHusHZQfWVvfsv&#10;ph6DZNoLMcAU6/HQshXtAe5RmlEUmy8hlFhp4wydXhm7cxmgbRGJlTLH9ODxY6cVtKglP5QutSoO&#10;S0fFMmqxLMqcT5K05o+9veZUpQU7hkis4OxSbNMM9KtMKKPTnmCEqqiUAcNaYvHOWMEAuGisN4Os&#10;LOxSptEIlKYQUvDgZIjUi2UzleBupjLSkMIl82efZWPpMugrr1eQi2oBIk9EsSqC5IFaUJI81iRy&#10;zROM3pAoiGLtHGTMeYcyNIGRLpGUe5VmQSzpA8ZRKjVm8XGvF60mSEc2FSF9EFZlqEtVmb2Kyhuc&#10;YqwagXdx1ShNMXUDjqfrGAl4ncqm64l4Pw4IsmG//DotTsUpqoFR19dRvYGBHSxfdw36O/minzq3&#10;8vH9q7N7rDIdB1yH4nUitKB4lUjQ+0G4m4pNTVVdJz8Naov8SuS3IxLLWfw5twi62AwvF7OeZXzP&#10;dIjRG9IHBCyq2TGfMPSwMrowM+7ombhZevZRxryTsfBbDXsDu5rLyQ89WdcVyUr01etut9uzG8tk&#10;dX2nEiz1RhdcJ5aAd27GmCQQJdTRTicfqBcMRF6azhUiw4GCGqDLHYrsTU31TrrIq+74sc456A4v&#10;53LimVYciCJEYdUHVlqVaaIH9HvjF9ac9Vrd/k5NXMZGGHW6izmKgMppT/klNy+4sIA1lI1G9nOS&#10;wA+WAjVOE3DS+2E56YNxyjSLy04xikU6up+ZgDk6QgH0VVe9uWF/se7bsJunUMKHYrHeDvKyNi+5&#10;TH/oI8m38tJMz3Sr1arcI29JV73W3V2rNdHkzpgzH8GvTRMHc+pTRGeJAHOH7wO3gegrPy/Zec7u&#10;rPmEyUXHm5Xell6urFR6g+WVnx5S2g3C9tYWWO2NbHf+3rYw2uNwLHrIaZhlcNEmy0KXLEm+WoOo&#10;LHKIicMgIZrcwdeeXF2NJ2AKfjW5qlThcMPB2A352FIbP3b29Zp1PRvc7Tl2tvMbF1gmjvv9kq53&#10;QPGKZhJuPuv6IesP+jY2noExQrpIhfbo4T3CDvZMO6TPb+LZNp0jpF2PPca/gpNyssZhjclMdBXA&#10;IHZiGXMmM7vb02ktAqddu2CZ1jO9K70rllJgOCxxUj2nKP6TGXMoE7CVOmL6TqaiUxcXk1MZLFKg&#10;GytFeaNmihrFvpA5BnWtUCqml7MhqqqwwJZCeAP5oT28LZ3IK/CDzZeueWS3W/ANH/nMvLQg3/B6&#10;+055+wQOvVfQn4uzj8RqMkk7QYk4jIeqZNFVtDfIIjo8bDucTrNWThSdaHuP9vmZURxYA/d2KpN6&#10;a1q2cpzpdVN+rbheNcUPeKbIZKiqdHiQWsdZJA51t8NEFlCukLlKe3x5WoLqV1jAM8WuVzFFJ38A&#10;F00cABlgePMrZat+VnIiP36XeuNhDPErPwrXuo7VrUTVZMqb8hQWrxh9QXV9n4ql4O2vq9ir1PJF&#10;09rr1qK1yB3tGIO+HIuJxMkHfKoomiyaTqVZi45iCPD7u7MLnomFwLUZ8lqJ6fMVuVHc5jSK///Q&#10;NTp8bYTbLhadTrcsecjpyQ5R7BZH2TzmcNsGy5FoaN4MtUpzCPOPsYscShsWJuaGi6BoiSLQgcbM&#10;7E1FUicO2Xibrs+2ZKc1jzFI4ienehvwvIscx90AT3aLiP4d8nYdsRdqdjsAG2i8cVwlakwr3Pb7&#10;IV2T499x8uTMSxa8w+UxOnKBLUIj8jAaNcx6j/YTKqMHyYTMp8bisPEBYx0Ou4dCwV7feLHr041n&#10;YB6lfu4BnuGEzLFsCeZVsq3JP7jA+n+fc3ouWabJVu6tBG2QQ1jzwxQhTA6SvWOArwzzVaFG9kuB&#10;Qt0phbRQ5/n6NjlMSrJsC7y5ogfLWYh3r9wrr/zV37f1VXtrC6z2RktY4cFRx8xCwLHoCAwGBq7x&#10;wqTc5Q7LPC/5GuToklcBPMgKWERmJWjbBgofYsHP+TENlRyHOKfkdIYHYhm9Uj7ec3bk6tw3fJj5&#10;87yJ+7tQVo910OoV/I1OcBs+GCOs++o+e/NnX6TB475k1KPS+/htOlsPTnPG9Iyk6KqVTo2hosGO&#10;BuKwKJ4IEgnB5W7OhDI7o8cudK6Z3GFXZXf0zWwwGLR4Fj1hJ9kjRJ8mbVD2MAdsnqMDhzv0Uim1&#10;hxIKykQGwd1Mg3IMEBaODkLSiDmTgsw2yGQDJDcMrqVYMCEu8iE6dYjBPanMTksIu1xXLriLPu8Z&#10;s7nkEoi8AoElSJ8ryrK4LKoi5sUklH6qJYDJT4tvypYoNrv6+mzDw8OxqUiK5fVGWUGPhsHQscsI&#10;AiNCkehLPHTO5vJ37xZNq3kT83Ixwijw26vLKtDaMVS6ygzmqjFyuQ5GrHWwY62r61WKtOonj+i6&#10;QWiv7puhDgxY1F5l0EcPPO8JgzAKX5ig9FRV8/udQ/gn8RW2O+0Eqig0qYhLQFGMNiAR4ICPk9zV&#10;lgk8ZPm102t5zrm2xXkPH1mKplkFlCbjwDZGLVlGjg1e+MjAV13cveRxLF4L/CpLnqdHM1zD6cTw&#10;9IKaDFcqi8eKRbIbpU7JPTmaQQujQ5aGl6ZWiOKylY7EHkxhd5iI+hD14GGbcg8hCSnQ/PRcAeAI&#10;lJRLrj6WGTw00FWvS56MvhsccVpNNAhJvH1mAgrQCiQXe7LB1j3gNu3sjrvI+12o1wrdtQJ5mSi3&#10;AEyQI/qqpn2U07Y7nVanJLsmbwq28sPIHq1JMVN7KmLwRUMGbJWW8SgBC74cI2oKkQ2UfmJkV4P7&#10;PTWVfaebnPzw5MECq+EZf9cUlrcAF7xCFGmsNOH8Go4k73kcoxbAVlXuBRc5iHr214nGKjxfIM9K&#10;UsmxVEJggJG/Ncpy9+MHzBHehgZhoyGTLSxcskDtqtRLbqxUKvdmbf++vay0t7bAam9YLY9zQycW&#10;IJJwYWDAMhhYlAWyIAsyyKsGpwHZaXUVLFjJOzQjuJpYXU0kq3CJCCd4fjS4a4WGJDl/3rTBiZz+&#10;5sTZY1dN37TAMmnS4ZgOY4RmzHomH19aGkRY8fKLRGPx5zbOffbqbIgtigx3tccMwugIoQ4nuhCk&#10;o0xn4WXQpIlkyjE6+gTuJ5r5nIHU5fndnpHOzqsNV2t2tnzvN5XgygzQWmEhXVaS8hK5bmw3OEAu&#10;Gx584q96P3vwYHMTbiTDApzNKLEybKIQxRW5z8eboJtQO5F7M1McVogCHCkuC/qDZoNSGjLPL4zA&#10;nIF8wQ30r0NLqYDwsgAKS+jrc2uKuEyWhn15oyIxKsE47uCBrub4Pptt+OjwEIQHs7lJimlI0ZYh&#10;zIXtPUoBZzuVimZOOv+p+Dq3Nhc3mUxqVTUxGno8TgcIafpMHCEIcVUE1BXw2+Na3rj7PLWn503r&#10;+4aq/QISFqf6IdoZ6VTr+L8BHl2n2isBHcEqVsHWofzEKlpIDBWrhrbC76t315n5PaFiMCEVcwlG&#10;fad+r3U2cMj87uq+V0ylCNXTXIMr+g6NPZwPMRsa82Gl96NqDKN72nBhgUjNeGyLngDkUi6lBqCs&#10;uU3eV2QNr1Yt+ol70jpnLX7u7ux0e4Kz5ORA/63L16gJPx0Iy2HvxDBR5aCxjAzwCA36TqcNeZ6i&#10;IZl0ohBri0tkG+Ib75B3sHQyowd/c6zTmaf4MfGDV0bvYt/2Prdlt6xMt0qjEMnXuuaWhRfrBQjF&#10;0eC5yqliTiNf+TWxIPFEYEm8HJZHhMBbRq0MWV+wC6LMZ2Xw7GkeIYooWuJi/WUqxojuxJBnWgpN&#10;jV20dG88A2HP9U83oIJVGJrCtx3UhmMIswu441/DYW8yYLFMt/Tgykql95pWq9U+3WgWMC1Hez/5&#10;QlJ9nlmxCh+Bqspp9+8zjXUbSVlwVKlL8uQNWfYMvElEKgbkVFqVlewT1XYBq721BVZ7o9u3Vdli&#10;cTgGHI4hx+DggGNYlrtAXzW2ueY2BzlliXgiuZq8kyBbMgG5hNAdBPOOui+vNG2LI3rsxy6LTk7C&#10;gx0vjZ/t/KYrWD8q3vd9J4TNwQwkbMBnSzsXmjzf1dVltxPN8Yb9u1ObGcDs0HgRmCRkagXRRhSB&#10;TWGOyGzAStdSijEdIyF9nkbMgSDKkI9YBmQSkVnHe9xuKTw6WwkGS9OVli0sSz92S9tbivJkPTiW&#10;jYXeuudx3ZTlSeGVk0NDTxz5xaF3H8eIOIqdT2OzkM4LZqjSAvX2cMw8+HcxoqKyEHkLU+sprFLR&#10;FiUzgsEgIfltljC3LpZ6dkKSeLfgOebWflLr7jqztOORhVN9fd6XicISnOryxwVYNrE4I2IydeKg&#10;pyeqOYlczXZ06OneKaqqsIiHqyKQnaLMSo3Zc6lQVHc1Ne71OdPanGmOxuyoFEClxKtVxhKlzb8q&#10;bRmKqsKCB/MgXZibPJ5fZ7h1vHpevb4/Fcg+Yd85SCiEoUNqpLpOkU1qfxxhDEjXggZjVTHuivmy&#10;4jRIeotJOgUjpOMJSidF8xXiRQ+M8gykZdS/FJBYxSK3xmlbAsTwoREuQklVLPp6jIiHfZdRNGLE&#10;LEEVp+eKZyEIBNGxUrjRcHKallMLBSUppMvTPSbNya013G5++yTQx/TgSTd5K6m1T5uSzeMSJmyT&#10;3kPlX3Q8CC2FKOEqYzZvfrb52RLAOMlLhiZq4igGmvOIKDni9TkbVid5OZyMBX8TPNtZJKr2Vk77&#10;WP0gbNlaBV2tcVwtvLJSbpFtpdIaJacEdj+kDmq52+TBaaqaEwv1ZkFruJ3FbXJjDYmXRi49ejWU&#10;ZgOT6b2UUdUkX3w5xqDtiOmCYnCIlvEwEQf7h7R9SDOnKFsuvRe9aHsKg3J89Q2oYG10H56Ct2Ta&#10;TM6SQpCVsxnsfO9rEFhhS8DSmq6UV8ol/Z4M4AVkW4GswvlaBXuCH1GZRY5w9/01oq38udxtcvnt&#10;Gk/0VUO+4RImhZmFig4JOeV7Fb1CPq23He7trS2w2tt+4ac2GAgsODzjgYGFwYGBGa8sdPFEYDXq&#10;dakBc4R3Ply9oxB1FU8kVu98mOxHO1ZydVVRjYB5CNXxW+c437CeiQUrleBoz/g33iL8drEoDYVi&#10;epYIq00irzogjfDhRIMHbcXz53je3v2nU6kYhuUCw5PippDiCRprKYVocmbI3T9B34/yjTC7DRad&#10;UgAmMus6axQGj1/5MdFXQb0SbN27d00KE3XFb4tEXymBR+ZYamfgZDjcycthtyyHyWMJh4/2xmKg&#10;0qAziH6sFNSwzEy9hSInvE05Fu1YeGIJvxMzswIGnTQ0sO/mUHRn8fflzRQRZ+nZYxdGZElaaF1O&#10;fqCIzZ+dMQe9grfP2/eyV+iz3XDGFXFZqeZUlagpsn7kWTBhQomTB6oWfDds5GrDRw89eGSmNCXW&#10;QWWxwWxgDeto6WhZ3ipuFa2n17ZMpjiLGcS6E8wKLlMyKNqMqjhGyNCVGF+DyNM4BbSDbmJ1qX4F&#10;uoP95DpYbFrfr2VR4UUxo/1EmFXXiZhCR7xChZZCa1L4ELDklGBDg8YIIogwBGGpc3msjWF1jZav&#10;4gzFpVD7lkrNWkxbkZvHlMSqAqwvkwbRhLWTD2iGDb4MUJhjCSfFwhpTbK9FML8SI21WrjlaD8mL&#10;LJr2OKXt7Rr21BUlXHnYe8K5zlk5p1Nyu90WXa/06qMuX6NQ/FgRc9u8IEy6XC7ZNhwefuJIDHRU&#10;KBR98LvvvPvd7/ziO0s4BxHCscY0kEjJa/uB2Zw9fCjsa0hkI+dJR3v14G5P5xrgVlRNE5PdQ84k&#10;ykqtpnHDvZVWqzQNI6/BHlms1aVavZADC9IthTLLa06eSLWGdbux7ZQnL305RUuZjNRxgLWK7tv7&#10;x0BUxlLRUOrAgxWd2p8n3L8M7PlEDl70/O8b9nrd/qK9BgKr2ewYI7oxBEOEZngnZ5cC1q8h1PRb&#10;TovlxJsn7t3TKyu9O56P0IbFOFjq+6CwnkwmP/k/xNxHH/mhn0uOcTWN6E6RerHI8YSvSTcEQZZt&#10;jtIKZO6AAausV3568sN2Aau9tQVWezMONWvcUcuCpRVwWBYCTxCF5ZK7wmE5DPLKV+eK+S0l3g/y&#10;Kr56BzhY5HMcLEwoUMHSaP2KbE0rZ20M6zF9RW/poz3HTs99w2dyz2nFhrcDOoR6GRgNOtSyIpfq&#10;QFu201HC7r/+Yg8RmVgDAmGFsgkG3I1BMGiORRk4MsXGC3FFYcZ3+oOgbcwpM1pmMoAuCvaMXJrd&#10;0YPkTDY4Locla0ODwOPk6vhbWd08Zrn9Q/I4pJHJ8cpLI5Jzu8nLrifOUw4W6/WYqckdrDbmpdgQ&#10;X2x4YplLYeHokU0zhP8QMRYym7ErSK+I/KyxdEC+aTsSAb1XGXHDsuoqj/+vYDcX3/hetuQCheUF&#10;nWW7wW+BDwu43ERiiSqwuxOKkQDd6BKgQTh8dPgJLFaxFteXLNwYlQO0echuMM+PPZrmG69zc5zV&#10;Olc0qbRNx3RKVVlGOz0C0iFlEOcJKdoT1ZcarxLRchd6lRg4SEtU/VRqrd9dv06+s66wJGasZdE8&#10;aEYMJV+tMygoONBZqg1CRQ+qTyqytxjaXWWNwnhVNYHQqIL5ajWJVSyqwBIsrnG/bMX0lWnLwEIo&#10;qjYHo5L5IldoDCxFUpBBQ4ENezSHOU0NUFHDzx2iExI4Daq7FiDBOKUHfD/nuBpXKNwuKE/ylUx5&#10;RVbWrNwa5x5xuyd2dSKHKh4fp9H5RW6b490CUVjDLq/Hdu0X8MQvLZUP/dEf/f7o9155Jba5VDp8&#10;5Bcd73Zsbi6FHgP1I9bxxMBRr0/TGrWGWybrv/eVjt3dngvOItyeqKnKB4cWE/hkLWuc1nANjAZb&#10;LcvoaCX4m07T5MSk/A6dHCR7+/8k/3c33OTVynHb1obTPRl4GI2GWHudtQPhJGQMxyGmokRVkU+n&#10;olNjkXk6MoivmDFQV2MRA19hcCywRRhKXfyzjzY2Np4RhDoRWHVf4VwoAiccEYij6oVp4PKE8+sA&#10;6nGegGXwzVZvZUUv70w3/LVmjXYI/YX7yntEYP0H0FjvwamKKGqAWgW2uypi/rMdDKp1XpZl3jVg&#10;WWlBanSlDCasjsH2BGF7awus9nawJTXeMWgpWQKWANDcBzxyF/kju30NZ6PR0NStfP8qlq8w7Bms&#10;K0hxxyo6OtzxkKxynNPaGIqh5qiM9lx+e+0bF1hbRf4IxseADwxabeZY5E1IC0OF5avXf/jXrz7c&#10;w4CXSMoACxnJgxFDShhzTxjDN0UNNWyWMMVcMDBGSOQVuGGgU0g+/VXwtdlM7FeVSmvacUWWnZwq&#10;VpV4sgr1q52lAU1RG05JGhmNpR+dhbQct7sRPjwV2iSrYgaRomYW+kxudMey6JX4RufJjsoEjMc/&#10;0RvC5J8M1VQ0H4U2FtNmooddk0ObcAM74+6rjabU8Dw89jdJRVQ+uX3UPO2SoUkoCH1kE9z3VU17&#10;SsuJBtQdYe7wXBZv9Al9w0dPnjw5lKXlKzRh4UqKZCM0n6GdOpR+tGJrkGe7CJvJhP0/7AyyghDV&#10;WqBwlhkuXaUlI6gRVZE8SgREvmo6bdrv+62zetF6nvxhZS1FXe8/gH7SO+hX4wctxOv7xi1FrR7o&#10;InW/9KViGiLitaj2YxR3qJYl6MgizMQidYSNEmJyIjxIY+7QCC0k6gxh9Wuaxh1aGmM6m/UCUww9&#10;Si1HmBOYYjE6GXMqWp48ESUvmuiAxHH1dxoFsZBTXnCOPio53IqfCBirFQTW6M6Kvrsz4AbeV/HX&#10;qpLn1ooNJy9JYc+wZ/HapMMcmw+Zf3etu+9U33/z9KlXOh6XbTe95272vTI8PFAmLyS91fKEeV9N&#10;q1a1qtjo8p7ydnW9Ob8bONa5RkOKROUFYYJF4Ygcp/3ce6IVrIyOTr/WOi6fHT82MiJpy/46V9MA&#10;g1rYqEtuJzzRaw1np+QKjqXGUvt4NPhVx6IpmAuhxSuDP0pEWJSCsNCYNQVVLdo3hPIWerVo2jPY&#10;3S/2/TvfxqddXfbu2sZGfUPrG4OJkNRY5UQs20FOKDITztNfB1DP5HJYBiyVIJG0ekdwslBr+rt/&#10;QluEWvzDJHgh3sNC1pMI5CUnkzkQWDhNWIdjCi8LfFgWiL4qT5dKlXILOA2VI/b/rr2itLe2wGpv&#10;Bz3CrebRwILFYhlcGHAMDAw4JmRB7hJ4oq5qPp4zaRoMbGE+cCK5quaJygJy0Kqi3NZqHOorYFLX&#10;nFzRfkjPVHb04G9e6/njuW+8grWlFfne85TQgCN5GXNsbNcNFaz6BsQ9+7r/4gsqkohKwqCXPawz&#10;RCJT9Mw6ykCNiH+CPghNm2Np0OSHMogBjZmBkQUThGQzpxC+HctksiAuW46bstvNQRCMNnLXuWTO&#10;mh9ZaquqJtU598KuHns46ro07jo26b5qO/KL7zxeYrIJ/wUXFtFrAXeDd3eGbb2ZHqskcfzgUghu&#10;noisMlraQ9SNFYlmLTPg7JLDQ2DHio7+wC1ddWtvfPFw5A4omuQHtti052aXF2zugtfb1+fmEM+t&#10;qop46yAZRRUbrr4bXtvRoUNDR1fG0pgfhJWZNBsXw5ofOLuXQpn0vKe2NbfGFU1bpqLpT5B4VcU2&#10;GhSNoFhUZQ03dGZR4YNMLJwnRHcUdOtMc6fnfmkUrtQquN37+4l0um6AFxSqu/JGLg660VXDqY4Z&#10;PFQJGT4rLFTBIwDEKbQm83EDaqqyq6DKYziIgzxD9iChQsaopF/BltICWryqxpH3tWZStcbATzEm&#10;MM34DAy8aszTRYwIHVbYyixeKYOlbSzQaBQadX9OzD2VlEbfynikD/43rmHinO6RTud4plXRd8qe&#10;HNlJJqh/3udOc2STuIZAFLLNZSGvslgoFH7e/oz9XJd94/CDkizB9J9L8LoGY7HMjr4gS+4mkMjU&#10;nKrZ7W+8YTt6WA8eP+u25rW8qCyr4vu3T15/jxYt72+Tk6LhUqv12go5uwq2Hu72XHG7nZIgNCCK&#10;L69p/lrY3dheIwLQKbtly7NEOoFsGqNC6hGtUu1kUoatn6Ea5lN0kpLtC6hqsaoVM29FaBYV2Xev&#10;Rl/sttfrXS/WtslbdKP50dNT2AofWxnAd7E5NNq59nUIrA9dgTct0wAa1Xsr2ZkmcBpq/p/QHmHy&#10;w/dAX4Hl9H0s3kPsKlFXogrnkjUoYDXkSSKz3MOB0nSpBfk4RGWVW9k/S7QLWO2tLbDa21ePNdvD&#10;AwuWE2WisQYWBh0zHi9ZsmW+2WhwEg8uLKKvkki+Xl1NUEBDHLNGtAINyYFEVM3pLBa7BjIZMCK0&#10;Xuq5fPobnyKsasXGE48hijAGLTQUWpu7l6GC1az7IEiWCCyaoIwcob39yhWG1rLT70jIGDSPIFI9&#10;jWIsGqFZNqg1cF6eSBygNMBIVwwUFlSzKuVSYNIdlnycIlaT78yPO8Y2zemTt1Wyixp+d+sh0WC7&#10;Mzava2JmfNzlJdsT2VgmRYttGVRX5O+jmU63W3JL/JHUS+6G08nJZ5Y2dURCAKCUaMcHwHGMlU9Y&#10;Fq8IZI2Vw8PQPUrvjl/o7JTi1T/dDFg/VJRb1aT4tHlnUeg65YUE55eJxhLCnCqKZP0UxarConOq&#10;ao2s0F7X0UOHBoYG06ArH9FaHgb1UiN3mkoJCOm5xhUhA9lkmtsqgv8KSlLLDCqqYGMuj8QtKFuh&#10;AYo1DGngNPwfz5OPuTmisKBaxdxW2AxU+jHXxrgESmPrVLBh9aqaMHqBVZZyg6R4VmOKU1Io6LgE&#10;hYrm8yrisqhDTDUM819hwYMAu56v5lGIqSxfBzUYchqM2B+8OVUtnjatrW1xRa05MAVWbBTfOHeK&#10;lIboI4ASsGTsCAsrjEYyox6d7MxU72SDq9XqtVxOTDZHv8wQLVWtbluLa43OEac7uFPZzWYH/mNS&#10;zYvU96UB4V1tSJhR45ooo6jvFW7XmrWmv9B9ONJyN5pO8vy7XTctZqKvKh7eVyPiuUodVP6nPjo3&#10;dKS30hq/3LlWxF2vismuiX4FE4vI28XJ+TwrltFKpdU6XqnMzr50TJZHJlz1mlOD5HLNDrOwVo5r&#10;uEdGxt96K536Mk1DD5iSJP/Q9w3lRDBTVspIw8FyXspIXILswj0sDNPERLipix3dG/YN34v1er1Z&#10;f6ZeLwxcNEPzdezNATPOyJpnJ78WgfW30onW6DTkPffq5d6g7G+CAwvahOSEcTWZeB9qWEmMOSCf&#10;vA+J6TmEa2j3wXTAkb3Ou3lX4ATG45B9XCq1KtnD9rbDvb21BVZ7++r2I40fDAxYLGBxHxh0ODwu&#10;QQ53+cihtUZEFkzVr1JIJOblrN6BBDuir5LVAnYIb4PFnQgs6xzH/yIVAxrM9Oj4/3169RsWWN/K&#10;F4tbv3+AmNFYCNQVALFmf/Af0YP1js9et290ffYACJ1kZXxAE+VSrB+YApZRip1wGzYaI40PxwpD&#10;2PgAV00a5BS2BykMyzwfA/WViYUqLYcQtkq8Exazvx1e6oWc3pNJRdwiAkv+bcqcCfZODwveCZvr&#10;muuacNMlX3NZNnEeEOcRaSphesYtOd0S5383c8wNbVon/8Rnm+exVmZe2vyMbOZsR+mJAc+wSyar&#10;K1QwymZdj6V2zzqdzviHXX+5MD63ukxUzwe3j5ozCy5BAKs7tAm9NyYlQG9oubyRcLysaG4obw0P&#10;Dw0MHsIGYQrLC4wKvk/iRjSE+VGwAfb24j+Z5ooaetgNsGic2p6qlNVAXVnYvcOL4NvLChaaqmo+&#10;blo7bfrlL+Pxu3HsA1Jb1f70oEFyrzJeu0Jn/tBfhRqLGqb644bJKk5vGW4afjGTykjxOCyJDxF+&#10;nj4MVruikYQJvH78bkJh5Sx4xDBXmGe/BQK1jAFDFZTlVhEU1uDYA/RXgWuPPPlGn9nAmdOyJ+uS&#10;hSqpsahu8QgSx9UafvUpRbXsnX+TT64WT3NrVqfknuz0zO+2Wr0BO6IuWDC3mt/itiW70CfY+rzD&#10;2aUU0VfDXAGITf5cd0fonrPJSW5ZvumyraRjO7sloQk4jjiRu1Wx4M/d/nTj1CG9UukZ6bQCZx/M&#10;cS+IQ53/AeuJ1SonWTlpcWW6HCy3KpXp1r3g8bOSe2RyZNK1rWrbMnnZCDLfKBalzpGJ37z1JZyF&#10;0AxC6uMHe7+ZGrEgbZBmITDOu0EfZQCHMdofpHOENJIQqloXB7QN38aG3Uf0lf0cX68dvmjGyMXp&#10;QbIHYzuptFm2/uhrOFp8u7FoGRwtlSp6b6WysjNRgLgc0FfdBe02aCr2gcGdd24BbhTapmSrEX1V&#10;lwCBxcsOSym4ggJrZbpV0X/a1Xa4t7e2wGpv/z9l4j9pcSwszACrYWDAcdIlCzw5ikhkOWgCzH2L&#10;qKkE8txXE6sIHSWrHAwRUg8WbmTRsYIFqhKsrLRaL41fPv3tb/rXuFssckeXYowymol1lCqb5rfO&#10;1nkIyqnbgeb+s89eTVGG0R4mt9EagzHbRHENMPv1CM3ujDvNQkHwjBsKWHR8LIQFJSgsgdICioI5&#10;tDt6RZakTgkWyOSTQ6HQ+VDIloS6gdhwVVLmSqt3weZ19XnDgkuSJO+l4Wsuz8DhDvPm5uaDB4+/&#10;2DSnyouWgCw5G7xzS/zFr8avck6Jd0v8mc+WoCy3+dmRI9/5u0PDnms2l21YEGS32y0T2XRzqNwK&#10;xjIPj7s7rcnkD89szh67Q+3r/qd7M5VrXYK3r+9lxLpPegX3O9yv85opbzLlrUU1X+QnXV7v8NDR&#10;Q2e+V6KEIqanlhjlaQ+IBFjHSqezLs5aJOLKtLaWB6MZWq6qWCWiYosqGywzqcuor1hADuYQgskd&#10;Se5zRF/d7QfOVcLo8rG45X1i6N24mgcmu4r9PmbIUmmxiVakDtjrCSbOKPMBEFvUAY99RDCBGfdC&#10;xxHBh4XE1Wq+Gk9Uq9R51U/ZXBicqBqh0diWNAgO5HcobnHFOa5YO/lZFHQVDtRhrHMU0wBoszkU&#10;SafpnqMqI5oqX7vpmvD5Ob+WeyqZPDkWiXm09+PWzrWi1T1yxT3SysxW9GkflstuGbtVqdYazTok&#10;1HiFp4HWX+bpWIlf+6T7s9RoVZMk2R2WZe/RdzdjmUADSomg0KqqWBBzBbuv+b3NYGX02FWuuBan&#10;MA3Rd+ljzOSuqkU/tCAdKysVyzQRWCuVyvxszxVye9+32Rt2YdjmBf+exDWs0njr2SjlLeAvRV8X&#10;YNEjr5eLkdTYqzApCO+ex195QwG4gfUFx9hlY1HGCwMF+ihy0VHY2EBAwzN23s7XNrJRrJZGdD0N&#10;pWFzOittfx22pjvbNodjurVShhLWStDS7K75C8+jyZ3sX3BdwSxhAv1X74tQooezSK1W0Ow8/440&#10;Irt5Wb7mOKFDuvM02XsrpdbOodvtAlZ7awus9vbPlUm/KgwGLIFLjpmBRYfj0KWJyT7eF+YlJznd&#10;boDCUvv7Ewkgja6u9vcjpmEV4lWYtoIS1pbTaf28aNsEH0kl+JvxY2+f/tE3/Xv8zedrXB/gRbPk&#10;I2uOZTuI0HrUQwSWBDUsDH1+9wswuIfovBedqKd+mRTt9rAkaGZ4x08fYVmCJhKmadov5MOF5onE&#10;0svZDLmTDMUmhGYvyTLRV0WwET+plCNE6XmeS+LwkWDZ2a0ESwGb7BWELrmTXE0Kz3iuXbs2vLg4&#10;NHj43SN/eebv3t3cu9bkw42GlXNyq8m/fLDb6Zfsklsq8oOfPVgyrwwMD/fdFPpsngnXFUHm3e6w&#10;5Ja9XpvQ1wuxhqnZY5dPE2136ncPdt/uR2NRsjt8KDY90fWyV3jZ+7L3VJ8AjcJJt7uxxjndZHW2&#10;y8LkzUki144ODQ2diUVDUcar3IvoIaxNYMcQKxNj5pWTksZx1jmTaW2OuaziDMFAWQ2UP6VSJtUt&#10;9GWRr0Sa/0yFFwWMmky/NM1BynP+AB6q9h8wsFQAvd+lfFC8ELt84IPfx1Xtm+NVowFIfgpvEZJ4&#10;TPAzVYUy5JXVhKrsm6uoEQtBXLSJCfJLYVWv6yzVR0kksGWYPwCg0jvbmuOsp62cf/izMZYdbrxy&#10;okaqEsoHwDzhDCrIrt+Ou24KQq1Q82vq8gt8LB0Z2CYPg7xtnCOTI+6rPRl9djcjK3ktp1RvYVMV&#10;RknIjtOa9aadCOShDvOv5i1FHNytFcTkuQcXbU+KTlna9vv9zR++8t1yrEfEcQP11rJ4Syuo2lOF&#10;uu/pDl1v9XRanW8jlF7TquJ3Z1aTWCjTqibO2pAcJ0qAwxpdCQb1zG5l4kL4BuQO2my2PpvXO8lL&#10;knX8IUZJRbEZuO81G5uCNxBopqkoJl1jkzA6diCw0LAFM4RR0GSP2A9GqdedXPni0Z+Q8x4AqQCp&#10;ztfNbyJwIgJTHKG02WyOrtznvg7V8t6a7BgolRAQqpNDllyo1WuQMggfWjxpqKs7kFyRgwYh7K+C&#10;X2uQw4lTnhRkWXY5BksrLfgorVTIbf1VV7JdwGpvbYHV3v759pwWfsJisQQWAgHHkGPA4XHZZInn&#10;JY5r+KSGtqXl81iyAhvWP0I4Lll97pDDToHbL2BtOWHYfOizDLQIK7vj1tPr3/ix5ttFk+Z9N5vV&#10;sx2YRwitwlg00CDaSgJ95bM33/jTV+cx8SaS2kvRk3GcmKOCao95unG+nIWsYRhfhHZDyPcBrJ5O&#10;zSNyHTuEWV0vVcChDjWt2RlZdksc0RTK6rddY6k3zfe2noQ5b8XngD2zG/C6vMIp78sC8BQk2eWx&#10;eWWXd9J20mbzvtx16lBs81rYbW1w1uLreXX5T1999rKoNXmp86okHDrSu4i2rVNel+2ay+Wa5MPk&#10;OZJ4+ZR32Os9DA8t9Oz45TkisMTfn//y+GUAeioKJ/FD2XuerlOn+k7BKCGMFBKNhT47Gcw9gtcl&#10;3Py+5+TJQ2e+dyZNeaJYqIggknuPciqie0vp9NJJidsqrnHb1rnTc6zLpqqsMmJE4VRVNoC3rirL&#10;VZwbVFleDnyCyct3yd9fzs2d/pN4//pdNd6f77/OoKJVI6Y5T/3teSMUpx9SCNV1I0eHiSM6ukjL&#10;UbQnGF9fJ/IKcOXXUc+RbwIMQlTVr4ik+AHAgTm5jMlDA4CFoc94WZ7RsVSWmFjNb61Z1zjrlr+v&#10;Y2oMgK+GKKdNZVbHiqQxfCmKojyScUyMuwSZCCzynnmB630QKmlJJb627XR2yvIF98TuTkWfPcFV&#10;P0Y+WYLOH5A71u6DvuLPeY8eymZ2dz33NfE2+ciBwIpKT35QkKWa/yfPP0Oe3+GOGSItNbJbiEIT&#10;tRykdz9j7zqjV6aPH7M6r5puYYJzTukyX3gSkq7Is1IsFp0N6WSpUl7pLbV+Fcv+Rp8NBlzyDZvr&#10;htwlC14YlZNHet4Cgvsek49TY6CpIhdbtt9OMSvWGNNTODZoyC9arGKXT9HiFe0XRumZSzo61dX9&#10;zjPNczyrYt22YVoBKix8A4fSjs+/llDT54qSxxGYLlf03nvlrB50aTU7GNxrz9dqBW0LGoMIHH1f&#10;Sbwv0oRGETuERF/VeSBgyN6ZQYuF6KqVFkis6ZJ+9Ic/ai8m7a0tsNrbP9/+vNh1+E0LbI4Zx8Di&#10;wIw3LLglXtqWgFcIcTn5hFJNVFfBeZUE/1Uisfp+UvWDyR3aFUSDNV5f47jhTXK2XKnolbNvn77z&#10;zf8a/SatC0FY2diSORYyE5Vljrau+oDTQG3ufsPlvk+1irAoj9QBVRQQiKwZwuxZUMXCWbr0Hkb9&#10;Uj2VzcTAiKWT034saYUyu+MC727kRbKsfyjqY6FyevjDpKiJamNiJ9Nb7h21kSXr5VN9XXyj1vTX&#10;u7oEgZ/04OY6RRazvjObldfGL3danZ2XufvKX3/x7A/Ij4dd18Yn3LJgcw17+rxAXZgUbsoy3/z7&#10;ZtPvdMvkoq6uM5vQqjz/0g/+L2hPht/d/DKwSrOWa5IkDLYcgtwF0FEvSCwoY3V5idjzwkLhIopt&#10;+OTJwcGh7z1BqzF7bOYrikQsSPYlO+NR9qTcAHv7WtFqXTMpn8Qp20BlATmMVVWl6TUoXESEK9xS&#10;WXAOCM9EFbQLjviZ5uby6/2sLhVnn9wFZZO/TluEeRRk5E5Wjb7h3TwLhVb6sc9XjRtpPKyAlY8b&#10;gYcKmrcUoskUxsrCshBLv6HorMTBBCITaMiXUGmvEThbdw3XFl6MCTtKHiz+ZDdoPm/H1CYqApbP&#10;l0oz4xEKrlAqmkL+VerVyoTHM+GSC1y9XlCU0bGYWf7bhKI6OzvdkAEw0opV9EzWpoEpP4/VNHKf&#10;JrI/7zfqdvuLRGC9cjSWyUxPFsWcJoqqKCb5LzLbTyYLduf92qcNe5fdN1wZP52vYq1QEYECLBae&#10;sdt/9ns92GqNd1qtp4H/JX5Mfvw7+s+fI29ksjNM6mnnVY5fXJkulVZKFV0nH5nZUZtLIALe2azz&#10;YAe8dvziVBqbnvsiKgoQds/f3DRj24/GW4/R0cK0EUbI7Fdj+P/Yq2N70Slqdx9j/Npo+lXzM931&#10;jY0u3t7cOHeuXn/+0KuYwwnFrVDMnMku6cLa1zIt81yekz2O6XKr3LJMl8tBR2PjGZgk9NeQ1KBS&#10;OAPkoCeT6sdQhFaRq9yAEEKABYcFz8DANNFVKxXyp1VplQ+/2GZgtbe2wGpv/6JHqPIDJ4jCGghc&#10;WnQ4HAMLtnCXV+Ihj9AnNbgtlQisO4BvB347dBfukNPrhLLl1/YrWD/nrI254s1yBwCN9d1jb5/+&#10;V3AjJNY0+3c7OjpioKzMWMCKhXZGmrxkr9cRhuX/z19EEeAeAg4W2mf2GFQ0wkIJMcMjlWaFG/Ri&#10;pUJ7aXaVMewWApwhlKIUd4SEZsALHppvXeFlyQ8nu8knj17M6ObpfFJUNUUSLEtE+B32uFxCn03Y&#10;uA3eJeW233/bx9tOLnpcE2RFg9rS8GeR2bNnj13ovOyu5d77iy+ePfbesl9YnFm8EpbJafMNKD0J&#10;SA6Vt4FmJRbIuTQkOnf1xWCgUT/+g7eTHyQV8UzH+djIKnVLN+o/9v2+UvIIRM95T1Ei1im4pRtE&#10;bQld4RsgsA79j4cGhixZittOswjfCHMuw3L3aP4ap2rF4hz5wxWrn8AMIpSjEohFAK/VLbHKmoXL&#10;dIiQUa8UhZWvsIWIjqq7ccz3y19HXmic5uMw31W8uh4H59U6WqyYcyqPJaQEfJuGG/6zph0Uqgxb&#10;FmbwYLogiCwlb8rvtxjh/kG+qPuodmh979fE9lFYDIC1rlTz6JaHOcYqK3j1q+t5okuKJlCaJvGV&#10;jqkHm5gZkw5FjToWZgyB5JqKUkJWaky/Mmnz2oSGVrf7VcdYJn1CTBatTt7tvjJCTmIW9WwsM3+i&#10;DvIqn8e8SHgQVTGvEXVFJMi5V7xPk+c3IBW1XEGF1O4nu6ZOKB8omrPO1Wqf2nn7qVLQ5d5K0rLc&#10;LVX8KJcrvGi3n3ulIxasBC5wb1tNZBe8L2q3X+iaeq0zkSTPSf96fg1AV/Xh6fJ0yTLdAr92eWd3&#10;0WVzEeEnOTslt3vy+MUxDMhh5rw0s/JPveQanSfC6lXDvc7Ao4YII2Lr1THKbhiDshactowZV6Gz&#10;hxcPd9ee8dn5F+0bG2G7/dON0kUsMAPEFfBwsaWs2xT/OmTLn+eLsiMwOl2qtE607rWmWy67faNW&#10;qAELq9at0SYhGrHeU7Q8HSAEPqzE8/Umc7gHLKVSabpcIeeU5ZVW7yF/m4HV3toCq739i+1DaZjI&#10;KoslcGnG4xgcOOQYnrzJ83LYSbRJnStqGjkUA7sdS1cJtR9Z0FXKcb+NAot73WrlrIuxDvAzdLz0&#10;g7dN/wonc3/DFeuHNmN6rJeKLLS7Pzzb5HnfO8/4wOb+6RvvPqAgKbTOROgsORURtIIVjTyIsiYZ&#10;LpWotKKM3gPUTRgYNFMrljkGHHczTbpJpR7PvyT7eL9ayFeV9z95dypjnuc/rCo5fyPsGjrTsaN7&#10;bDaby9VnF0UVEeeiqGz57F3eLq/N5T11qk/oe/nM453j4xfCI5OcqCZ/9rtnz36oFAQbHNDdcNrs&#10;xeLTqT6Xu0YdUGrtXBfUpE698l0iKTOx2bNv94OZ/KPvxELHrVVwmItqTfpxGMJtj8lCFxTQ4Ae8&#10;fXRzvSwLNtvRgTOHhgaP7KT210c675WipT2oKowNSNaiVrR+Pre2VmTdQQSKqvE88q4QcoB1qipF&#10;jaJLO065DCKa3bFupKp380SwqNX8AWlqHfMFqeYB0CgVXHfj+fgBoYrZu+JKP3xgHWp93Wj3oSii&#10;LUpAHDDAAtFYqilPPVowm0d9XCp2D5nIUtf7EzhhCJ4rA1CaMKRbnt3OOgNsqevMV6+urVmtp8lb&#10;QzjyYCnFKlg0WwkwYo/TKQaGQgdW+tXQJRgksAlEo952RVORGJdU7hMB03CH3ZJVLgMbd35Y28Ig&#10;bBFM+wkcvtTu22V7d/OZc95Th0JZ3ea8X8iJ6rKqqS/0XZx5gezbeqNQKHR3Cfa+yqjbCe18nINU&#10;lnO5nN/+jK/rL87Egq3WsavuztOgcW/lNPH2kb3ds//4JMg5UFhrVo0TVvSSpXSvMj1duqfvBFyl&#10;wEgn0X+823V8N5pm3XNsfuJrg7wbxqIh/cspaAW+up/kjBJryoC1RyJmc4rqK6hbhfSIYb6i8iuV&#10;vjhY2LDXN+xE3PjO2eu1jU0M/UG0GLx5zemgu9j/dRxKvpXYEgLTlhNEIhF5VBq9Z+F9n0L9yl9A&#10;VoPpw/c+/JBG5ohEXOUKWqGW04AxKtnDKLAmB0qVFfjxe/fKK5VWueNU24HV3toCq739F07nCt6h&#10;Bcubo5aeGc/i4IBjwOGSb1KTe9Pe2FJzmimeIOpqdRXBMP2YLWIE5cB/Oc5ptWqNw+YyWLAqPZ2n&#10;n/vX+DU4jQtD3nOvjrhRVFipmSbMVdd9vg2fvd79p188fAyxg3SanFawjIZhKm2Y3qnzfb9pSE/e&#10;2efQ8smEIEKQDhHGshlw5OrZTHBGkiR/rrYtKsnuB+bU2D9AQ1VtSGGb7ZXSzuJNm8tmE5qaqKmA&#10;5qyCwvr727e7N3ho/IE1y/sX5fOzPfLkxIioqk++8cXD8f+k3OYlWXYJV+Qrk1B2graeS+ZEOiSY&#10;VJ66/capru43foY9Qv3Z4398Wr2lKC9I78a+HL8DKy25ouYLS9LJTHZhAnw1UMOygcY6RWSW1+YV&#10;bMNDJ84MDRx5RIEUbBHE5iAtX5Hfd2lswupcMxW3Xy/OmeiAG0zaYdqgypxWUMZSIdgwrlRNaGeH&#10;sJy4itAtJDrgqCEdy7sLKie/PweIUqmf5g2ux7HUxXIGGRQUfpYVrPoNw1R+nQbdQKWKmcDYjzK8&#10;uykP0Pi7iDhVqquGj536ulABwm9B9VR/3GBBYL8wAQSt/PrBTGP8umowSPNEHRbXuOLptWKjq/fi&#10;WAjmK2GMEGYhsP7ygA1FhFiEY2h21HXTaxuW/T++UolM/be+JBTdOMk90ml1cos7uq4HeyXywsir&#10;DNNA9phY1bha3d7cqPns3r7DocyCW+JyRDuRJV958ukpGa7KNQoa17T18UfJ287pRIW2LKo5VSRK&#10;rLt742ennu6IVXZ7gGVKvnVLXFbFD2zn//vZ8f73oNynqkWOPK8122GIebr35nRrRd+1OLLzwXG3&#10;0y1NzJNfj5bmsPWJNKsxg+aOyNGxCIVgMccV+K1YkzCaCqHkCqHVEb5I09tI0wnDyMV/qNWfwTFC&#10;KDD7ul98EMFMA8S4mkNmc2TFafrwazlYPFfkPNPTAaKwyC/cWw62ZiSirwp+8LgznzvS3J9UIJpb&#10;K+TgUjhXq/FwtiO7T1rKFcsJ4IveAxRW9tDGv2+vJO2tLbDa27/c4sIgwtwtDiKwBgcGBzyTXlmS&#10;Go1aQ5LWVM2vxa8DoYGcVq/2w1xNEpMI9zmjqr+z8+1i80hHqwKBx2ffNv1r2D2/ld/a0s6cxxBC&#10;cyhGm4Tplxp23kcEFpFYdl/tr794FSpYCC+i1RraBjzgUGMYIcX1pBkpMmpMFdKpOiKwMjBFiE73&#10;TBac7kRgVbKVcbckbRdqNaJqbGTV7eXASlxzh4WTw0c7FmSvy2vrk0SFLH5Q66kuA99gGSpZt2/7&#10;f3bKC7LnF7+bfcnlmXCSw3ryh19Ex/8fJVfzSURjTZwdn5hAl3uf90aNZQgCKlQs1J8Xl2+fehdi&#10;imZHL7vXEoq6mry5+Xj2QhJadur7Sq7h9kmLsamY5ZLNRiUW82ORT23fH3jivz50ZjCGE2IPmZxM&#10;f5mOPNqj4TihzNLFlmy9ulY0za2dnhNpLUpU0LRuUBho4LJiAKigZASySq1iPxRd7mq8KlKBc1eN&#10;QxphPxVL/Sz1Js+47izgGTQPuNaR84m3fh0+Wzf6huo6RTeoNFcarqTu2+1Rx1FLVl6FuQzaigRL&#10;FuU9KDCgiLTSBJVYB4GKBluL3OM6m2oEA1Z+Pb8PeCe3ukV2hrW4JQ1+NjZ/HiUWZddC8QqpFlS9&#10;I1YslfqyZbvZZxPCgdSXEbNPqeY0VeucHBlxOq3HKiCwdgIwcIm9UKRwQT2wUKvX6/aa397V93SH&#10;WfdII0VRzKlqTlSePLmUT5LdqdVqUtP3dJ93SH/psuQ0ibdURYzD0JsGAuv5jXOvHMnou6PHiPrS&#10;NCKwYE899b0HqYcvnU7gGIAGutla6xroMAdb06PTlUpvq9esx3ZHxy/Ilrf2Uo9ZxxhGHsC6TiRV&#10;mk4M7luvqNjad7qPGTqL0dxpV9EA10ajLN1yzNzVtNc3yLuz+WmDnATVuqaWIGcTokJpKNTYqLX4&#10;o6/pYKFNBhyOQKlV1nsrHZVKa5KIq24/oBpw2BOOce+RP2ouB3tchSKWnbe/4+eBMSoPW97s1Vcs&#10;kEJYqZB9duTF99sFrPbWFljt7b90OmcfsDgGHAszjpnFgcHBhYGZm4LMSw0iS+xuDkAMan4VlqLE&#10;qrK6ivPLCrmw8BFQGgqcplqdVuea70gMOO6V4DGT6V8FCHOnWPQPb1J9BSz3mB4zp1sSJhFu+J4B&#10;r/t//oJFEaZpfYq1diL72NE9ZjHZRzVE99Is9xnPzzEbGkzuEEMI/8HdZTMhXe8N9rh5vuEHi6z/&#10;syVz1Jb8QEneFwSvZ2jYcWL4AuQuCwU4ViPnSFUY5RwGlETxXF/f97/fd+Z3lbNu2VVMimSdfPfV&#10;nv9Elts6kbrXKrsvTbhueL2niC6S1SRTV0pVLBSeIp9/8sYvoIS1O3rF3flP5LsvfPLK7x7PXn1O&#10;UUWQDSLXaPpvDr37RUQfHfe4ZOgr9n0fm4Q22xNHBocODR4BHxGoA1a+CgGwAcsxoVA6asFQOs60&#10;tXa6qjCEqAFpOIicQV0FTao84gJAf4mUPXoXI6GxAERUyvX8XeZsZ7CFBFrUyYXr+X4wXMEY4N14&#10;Pn83b5S5gJfQT+QR+UkD1GCgrUB9/fPq1DrVXPG8ui+V8JERIZdnqk7F4UJqdN//FcjLG3+TBB1m&#10;3I/MyRt0rnWjgEZuJb82Z329WNSK4VJ0D5rEUK/C9BwQCecZqjZFg8XTqbdGZa/gWkg9SoVuirXa&#10;fU11XnGNuLcldyVVqWR3KwLkJkKDT7zFoiLVgr9Za/K1mr2vb8Cs68c6JasqYm1KeeFM753k+7dU&#10;tVmXOCiB/pF+/LKzUaTsfPBk59SnCs9/9NS/O/Xd83rw+IS707lGdNstZVnNJW8fTmWix61x5X0I&#10;PuTWOCun1T0dva3dVumeDpMierACZC4YtkUDFhoQ00aHDzt/DCC6X/M0LPBsQoKdmqSxHRiK7Nu0&#10;4Afg/CaVvnjyo43/j733jW3jPvN9maEcjuJQkGhKxIj0iCRE1hEkkaLALqxAViy5mz9oJDfWJq5R&#10;1ILyZ4v2IutcBG6zftG42PocdyI22jCc05KQxlQBZYYCxa2XJYmOOfQwpFyfMqZ0LNHrTX2Auwjq&#10;BPeiwGLP6cG5KHB/z/MbUi6w7fZN6vuCI1mWKEri8M/8vvM83+fz1St66Limu8hbRQlM4UtLQKht&#10;MhmX1sZL2c/pUPKswp447D4/nc8Dy/2jnpQ7rGlaV6ZLey4MdSyRohp+uiFiVAURWJmalw1pO16/&#10;18/a3NM9BbWQ/6jwkVqoT09vfj3THiFsb22B1d7+3eaaeNDqJqdzSyfc7kHr4AT0CL3LRGDpVdfy&#10;zDb0AssRcjZ/bSXy4SrGEl6LYPUqQ+MjlKrd7mGWyZFKJeeCp87Nv/RQzua+n85Wh1FWQTqyGZuE&#10;0VleJxJLDxGt6App7//mUww7w/C4BmWVU+D0Z7QHaMT2ImYU+4ZNTgG0QQSqtxqCYbuiqAbyB2Uh&#10;ruZfueBh/VAmEH/ueNWcnN0GGRTyeZ1HBg67yT0asAUCVU6BiSSgdO/To6CjU6wcdTgdRx35jrG3&#10;LSMlEEUbV94a7y+ucxrv4fuSwlz3JKBCjzpeDBWx/PVT+FFF68Jfcv30l8ie13vHDvktW+Tk+8vf&#10;+2r80955QEpi5rJSDYdry6e/lHqzQ05ND9lstne/9q7D+TWn46lHBgcPDOZvk6WPdrRi1HwlgHuo&#10;EYUhubVB/4/I8rydNaWZbZowmDbmBxNYN8KGIHnfBgsUWdzT/WiG4qg5ayUiNttr2O3b2qJRzSid&#10;ipFLlD6VAGlVLEJ1K71VTphAXqXTRqwzjAkmwABeTvTjhaLhXE+nDXFUpOSFcqJp1zIKaWWMl6YF&#10;Lfpz5MZFjF6juJ8ljZ1G+GgguyItHkSCFpZofM+K0c4kv1aZsf8qW2IYxZufIk+lNYliDFBi4VMn&#10;biYyAUliUrIRU5eGzu/eWVtcsF5Xapqryo87J/28x3NxcVGdna2PY60PPWtcQlzH8qaiaeGqzmjL&#10;L3Q+KafqIx7eI3Ion4pfPvK35ESHiCVNr2o223LnF8/unSt5ZmiHsbhexLm35zJdN1xfJXrple4R&#10;i8WTNRqIidX3b0rxz07NPAs97JL9V0RgMVnNFhhMkVvSU+hQe/JEY8XvNLGgtGRFRwZjtBgl7eun&#10;FvYq1owcNBqJrYshALpJdFjAIYqkZA4mO7tqFd1VIf9YqDLfODxllgVkzknJpADJi76dzwuO/rh4&#10;y7dkzRd68rn8JtCwrMu3ws9Bm/CGBqHPSuTnEEcImYy3blEzBGQ8s35yFsV6j1hzhc2ens2eQn4z&#10;Z83l+s60RwjbW1tgtbd/f/u5Y5Doqwn3kvsAEVgDgwfGicBiQ9VQlWer5BRuQ0n3k8Xl2ocrkf5r&#10;K6sRk8jRmGeDNMp77B4xkJpVZz8pzI5ZZvofztHm59vM6ZvxVCqe6jBjCStuXovzVRc5foO8Igfx&#10;N/5yCgoM1NQepRQCg4CF/vUGVHAalBrZ9GUZQ+cSVVwNLHtJ2AQSYI6Q+txl9ddusl76dxQxza0+&#10;MiUEh55YjYgK64V57iMnLjqdgEWAKEAM7lOUyOq1psSKwOB95UVwq+eFU36Lfwt7f1de9ZNfUdSq&#10;DP+olBLq4wAJDbxoU4po08F5/A1RuwUIROXo6R/fVOunui+M+C+Xybq5+hdfvd/onfm3SAL8PsVi&#10;plqtiWk98NSRg4/cvpkbm+y0vet44bTTMXz4wPmBnBSLNo3ZCMmk5b0oVhMKvtp21p7dMm1BVSki&#10;GliDCBI7adQgloigWoV9QQ5LQgZUnDbwaNggYhougY9dNMxNl/pBMmHzrbyVNqpGYnprS/w9clUE&#10;f006jSDRtBGDU8QRv3Qz/QYqZ1tocgdgFf54ukj/tHEL6Yxgel9VoRCLXMPQHQM2v8+SxwrdFvYI&#10;V7DQlUjDDoFFvwz+ei5dKpnmf+WpMraPp6aEm0nKaqDPD6JNzWYJcvlo05BcVtgNBqVFSejxunSN&#10;PC8u+oDZP9JrTu3Ozk14iFqmWjFCpz8jRDzr+jvkurVOR2DTvGvl7dUdEXt8v+C+vDSAJFJynWrt&#10;+aOdnc8s9r6cte9sJVo9W/GY0qXd7fqLozDb2zvu93tKwIGA2lbkZweT/xS/d8ry7LMRE1NiPJad&#10;nR2GqdkGe1R1Vs1t5vp6NnMyNPKSrb65lJxCeRUk71jWpIGDiLWKxWIPJhQmmz1FdMTHFoIt+UWN&#10;WziN+OqjXV165XhFr7jYM+w7ei38yKvkZUvzHRtrKvDlDtk/t0SIZ9P+sT6V6COiJjcL+Z7poZoW&#10;7tK6wOYe7iLHNkzMAcio4cKqsi6X32sjCsvv7DvfB1iLQqFQB31VOJxpQ9zbW1tgtbc/0Fxjj1gn&#10;rN1uorAGBs8PDrjHbF4/0jB1vqqYFE5UiitIGk0krq1cg8oJUPcUzHtWxAxvt3v6A7t7KjnmyN2X&#10;L//84ezGs9lsoCPe0aESjSWYVbBhmWOHakRgnXG5jgMsuuurU7SRE22iF5pNQKQYRenwYDNRDr26&#10;WL6Kor8mSu0n0dgaEVeNNSKw4uDBAvyoIBdOHfKO+G+Re2WVJfJrl3kiwun+Ze/wgHtw9PXxC2Cg&#10;smnkrhTXN4rrZBG9FhFNIrVaixmRO9YJAutL9/f+t8UOq+TqsY/3mNXISkSpMaHHJFmem/AGHLaj&#10;AVfRSKuD/zjy0EAwL/fGwTfjc/HZ7pe9L3vm+4Hf88Z3Pl7onf8QSzLkjzAaw1SrWq0W6hzMdwiz&#10;E+M+X2fAcXh2drqwiw5tAdOBpCQITChgYSr2WlDwMWK2lJ3fAtsU5uEkMLeZOp+KHHU9FTna8yxi&#10;+uA62akIINzxZtLeISoYopTKiUuU40kE1aVyukzeQVARsZQG+BRRO0XRRLt74JdK9xueKKh/XRK3&#10;0JsF2o5ony3yE00Og2gMHSaMZiWILMMNVqRzjujlKhrQ94ghsMoRIrDIecNKP70S5V6JKxRRD6Wx&#10;NK1+RaBaFtkXfeQSU9ZkytqZrMIevHl7TUAGPnl2gPpoCAYaC6cEBBrqCD1lYa3n8ItVTXfZfBff&#10;8/sv1Hd3ZXVudNKPtwb1lSLSMtQPicCqVUJiiDxK5Jncba9W7eB829jYiKwP+Vexi6hV9eqy42sv&#10;vCn3ntth7DjHydE7fQOy9e5WKl80F/bk3gsWi2c7nf4Fef4VI0/ceEyKx4NzJ3/yE5Eh+sqeYXbs&#10;zI7uPdy3mUpBUaZutZpbMLjY/suBmq3wWQIFTgwCMqxYzQ6hMXrbnEY136QyK0h/kyG07kVfPXhD&#10;r+hQwXJBFHulUuuZMuOAL4xlAqYhuetPf26nat/a4oesb1rrqro5+uasmv9o2gsMrBuZrgw4sX6Y&#10;UeBUEgvOIvcLBQpYetWLBqzAktU6ndus5zdn1U20YXVy7QJWe2sLrPb2B5TJdmAQSO4TbiKwBs4P&#10;uIcOgctdr1Z1l4chB5ntLKTjgEUFzO7QcsIyOlSxwsp1hRzZGXFJVsn5nLrXbbn8kE7nVkuvhR6L&#10;qx0Q9UxR0Kn4W2OaK/R8qAImd5dLQ9QoXfroSKARSwin6I2m+aoJcd8vXzWaZHPDWYItQiBgIQwL&#10;PVlq78jkiJfRMmJkMBh/63WirxTv8vK4dfOjzcLY+LAv4HCworLBgccdqZvQ4sM6DxzCi9yZp77m&#10;ePFLv5k79FqpDIWhY1esKwkiDhSPhwWBdcdKBFbgxYAGZZQtlA5cZJ2D82uR47oODuZlefH8yfGR&#10;t+3IWV/ljsYXei0w0Acxy0So6ToTZsLaMh863XEznq+fGhsf2nvV6OMA8AsUFbUO4R1Cdst8T75Y&#10;rWbtdma+tAVDgBHEMBgjhGIEW1kiflnEVhyM+2FZa52jQTXovnpAlSRQE4nFMoIasvOmdDptStOJ&#10;wHRZpHB2omXEpvsJe4v95a1EOZLohxpWf39/gmbukB/cShvsBQQpRPDnyY0pIweLFs9o/YumQ5Pb&#10;toJErgQtbCWoiwxEW39kBWVXgsouoOmK+/CHB0HwBgQ+IZpMJZOd2RY5JfDozdvGUARUspJJAb3t&#10;WAmUpDvIr5XMUjL+2GMHnJ2VWldl2Tbu87LWpCzv7tZ9PJslt/0qBmNzOPsQyWgasC81/YzT0Sep&#10;PT6TvbqDgpVb5zh+ldz366JCHtMM6xg+EF8c9VuYDQrQAC87+ccd++Hx8N3w+32ySl6W/pct9jSM&#10;KUIO+BMv3CZP3OS9bvs8OTny23duZXeI/t6psoetPepsPV9QBSlpjH4E6QxIsDUpmDSc60YjsNkX&#10;pOIr2JzHpfk5UcH8wHAh7TTCz98JdmZqlZp+XK9BklVF7wp9PCWbsc2abJjluCAErZ7053YoefxD&#10;xjdIhCSA2OuFwubsrLsG54sZyCTs0rQfKiurPyWvV6wZKmFANIR0oAPy77knrH3kZ3oK9Z7CZiHX&#10;12f1PdteRNpbW2C1t39/+4LIHiFHDfI2MEDeBwZeH5/0WviqVg2x3h1Mc74GxZQIkhqgOIHgPXxX&#10;RIWBjc3vFgqv1HN73V8xPZzTuccTpWzosZtqKt4RXyNnwCiwhAlGd7EwQqiDwOq8H5M+hWN4A7Db&#10;FOpu8EabyKtYzOgQYgiK4TOhuAaw+6I+Q++3BD0gKa7GIZ9QVk8dGvF6PYqy6lqUhLcsRGCJ7LJ3&#10;4tHHenpyw0NDAZvTqQHcgjaAcGnHhZTOA3LroRccjhe/en/ukN1i2SHX+uUV64dQc2F4D/uooKrS&#10;KBDYHZ0ZUUkrpg1aEoocw0dA4Y51/nZJleXe7pMnRyz2LbBorX75d79eUF9eWUUxt8qJVU81Qx4p&#10;v59nh7/447jw1p1v3okhdZVIAUTVYxa2YJCdBHkxdi/33i07kVfZLJPFkg5C0ymEAe1XHEdrcOB6&#10;LwLhy2hRFSEnhwqw9VYJagVgB2VEvfeX04mimFaypiLqRSxBEbW0JRYThoce2oYGg3RrC5pyW6b/&#10;21Q2zczMm0wY4yyCTeuf07RidYlqnhXoAYJQS2OdrXlzWm0/mp9TpAWsFUz8iyAqnnrXV5pBPNTN&#10;nk43swtFFF+mdEJsciBA8KVLM/aSSRFN4eogUBrI3XYvCkI1KdwBjdXAvmtSoD02KaYeOXL69Gmi&#10;Jipdmgt4SrkkAGLdMB4h0idE8SotuEVgno2oK831/AvDPXLPtDe9XQXUAgcFqghv9BF1Vq8Gho+6&#10;1/ZGDToakdy/SItERm1wilbpch3vGr6p5tVPxvx+y2smk0gzlK4/c1uw9sUXe8/NZ3k/wygl8hBr&#10;TI0fHx7s6VB3VVXG/Gry7AhCi6+JYjAaf00wAy1dBYOtr9BxJRiiK2gM5DbrVs0+IajOheDzmYp+&#10;twYWLCxhZTpvR+U40lGEpEAUltTHzjCfX2j8FxR9aDRnhZwgcGJtzv4Dq2j6c5Bh3wWG91vi6iqc&#10;vEDNUFE0liUPGAvxVENWqzVf2IS+4myhkJu29lm97QJWe2sLrPb2h441/yO0BPWrifPuAeBguQdO&#10;vOdf5skJbfWdZQ/Y2ZkPVmBW69rKNVyvmwh3qGJtZ6qwAA+Z1ULhk0Kh9+TlDx/OXjxezJZCj8ZT&#10;qRT43AWoY8VT0VcgJgcEVugMAA2vTEkwLQc29f3xwVirZWjYeqU1KdYCYtE0wmirsINdQ4E63QU5&#10;FVeB3ZOSeg+N+P1VhfvywSlZePp/rXJFLsQ7Jw5Y81bn+LDDFnDYFAjO4eiQWCIBTCKwquOXHHej&#10;0+GwffE3T5+0+D1KZPWJJ75TN0FPTXN5yF6pcvITX2cg4PRi9uwGdueK6N6CphG3/sYR96+l+N7o&#10;yfFJi8VuIkpB/O//6f387YL/w1UcJYysRqrVNLPDs17ez/LvHemAPTJjTjXNZoT/kzgPl1wD3JcU&#10;NA/wTNaezWaVtMiBeKJAdmMEEis7V6827frFSMt4RfYnEVmnf5ZWsIwEaKSyo4RCOHoZAp2phR17&#10;fvuFLoraSqNFKj1fKn1gIrJqZmZ7ft5eshOJVQYUfBmmEbe2xK2sCTKeE5Dfl86maWZOwuikIhkr&#10;siI2W41UucHkYgSLW1CZpZf2E3kG0AYsaqXT5TJ8Ay35zcoWkXRi8cEyVjpLbtZW+pad4R8LNhZl&#10;0OTU6Q5tVoRm3iNPHpQn5C7NO4eGDw+7amGtpjGs/wdOAH7ErV6/l82IEeNuxYlHIprDOugOV9cZ&#10;x2FzqjBeZbY9njS1wXOr7+4gqkMBdRL4V+eRnr2JbIQ+mzYUUxqLWBuKBr/jTGdHIafu1i++N+J/&#10;O2tCycD9rOtK8s1cSl7sHdliPNUdppRNExFdWianAocHH1NlKGAlDXhJK785iMarqd8zsIPkCjaV&#10;Vyy6QE9JgpA+SK+IsNF9ExYm7ZDfEjxDBJau3a24eHBIusKO22bBDJ41xGCZk2sXs9nS51cMfzab&#10;9Vr7cpv5Qj6XA6d7yqfoei2TyQDOXdOYNHYIQdHCHA95LLx+lrxwhicGJ+pA/OuBbKF6rjDd97di&#10;ew1pb22B1d7+wPatLL9ktYLJHcQVSKylcb/f76npWo3lwWbFmMCSfW0Fg2jRVd0CuYsKb3/Nzhxc&#10;AwZWfvbUN2a+8JB2o5+cgz+5FocKFo4QwvunhWXMyalBi5AF1KhEA/aa5+AUv2AYeWmhCuQTdeLS&#10;dgatXdETb2r+jiVxihBUSJx6sMxzrxwa4as8E/nyj6Nmoff/JeuYwi8PvNmRtw75nMNgUGfBs1Y0&#10;hvARj0k1CcAj15HU0PnMx3NjI5ZL4FJffarBr5LFsOqp6l+6GZcl1WfzHQ2woK1wFBF/E4dDZQDT&#10;Otgjy4V8YXzy0AW/5fIWeOZWf/m7Kws3X3/pQ6p+Vjeqtxie93v9AJG8uCnTYUioWUVpd5DCyEFo&#10;ReWzUnDWWWWYmZ3SfNYYesQ/iv3NRNFQVAmDGEFuB83PEdF4RdTIOpLeRTGy74yCzy5FVujoYDFx&#10;qbwFNSry+3Cyr79fRARo039O8wdN8/PZkn1+xj4PxavX5kvzDGOfmbFftttL86b5GVPJlLYTmYZt&#10;RTF9y2S084qJcrEMwo4qokvN0lSkXL5khCBiIGGkH3eCIt2x97dCkViXMMgQIfOJ/rRx+9M0YTph&#10;ajrlTWT756ydEfm/nxLonZk07khZwkFMA7sJd2xq4sjXDxyGSklYUXjeu/eZJJlnh7xel6YpRBpB&#10;z3hdBLsX+BtrRDy9o1c6HX8l7L65nN2xezyJdRw6XV916ujB0nQXy9u+ftDaNzvWfDSwMUvuio0M&#10;+TuuM64z7z85W9hT1ekl3wjCGsi9tB7hHB9LZlVOLe6N2SPb1ZLdzuzYd5jlExe9XtY30GMGDprU&#10;Yu8Go7eN2hXA2mlmMyqmqSAtVqED3ogejD0wVvh7X7QCd4R4LKl36XddL74LIyg1XdevH1xomGGI&#10;8FMghoA6HfV8vgKL8Tutuel8T2E6B/WojybYGpDxQV8xEPpMVO4vxKsiKlWWdVVZv8vP+tzWwel6&#10;/iOirtSezdxmvT49wLYt7u2tLbDa2x+s/aT5pUHrebe723146fzAwKDbPTay7K/W+BDvZ2+JCrfd&#10;f+1aZPUaIBpg0gtTnsMIasiIPwpdZuzKgdsF8LhbxywfPKzDzfezWeWptVQHVrBAX8Hb2XHNFdL1&#10;Sq0CVo+uL96XaF5cA0/QoQloTJxLzcUAzd1YtIq1Rgglg5MlJI1lIoqThGDDMsMUoSR98/zkCM+P&#10;8JGujyUhOvbfIqLi9foefeQfDyw5l8adgPVktRpYtCIJY9TraoIzij9kvdvgXC84jz5ys37oZUsC&#10;QVedty8QhbJT9eyEB4V4/N55m9PhcLrA1I5OZVQ4nJJJw9eZ6+8/ai5Y6+rFC0PjI37LTD8UQ1b/&#10;e+eXfvPZqfmfrxitSLJC+Je9XvLPN039VoCfwJRirOsZMYxCUhBiMXcnozBExigmo24Fymq9SJ1C&#10;Il5yFefuRIwdxPgfhBzQYUD0C6XFJh+h6WLqB+9TP5VArWoQlpXSJmqUQhAWFLxW+tPzJVNpfvs1&#10;sv4DRH7GPlPKvjaP8mpm3u552+J5bd5un2e2TOC6gr+G041QAzJtm0BzFYv0b0NmInyBtnlqWzdY&#10;pGjHImKPkrVWaMVtxWgEii1aQ8KYhcQQnnKZdjIT5a0tkFglhvkX9tFgzHD4AXc0iinZtGSD9Fro&#10;L9cHjhwccnrfIRJ3cmz8k1elxXsp9/Ly8y6d10Q4WRGpQZ0TlbCmszie0el4RkjVJ7P2atW0gveq&#10;sh6BCtYKuX61qvOsw7E0KnenV4tYnUJEKtkLTMtxud74izPfvrk7q84WRsdOjlgsv0pT8xz35BRR&#10;WCn53tO9/q2sx2Mh7/4d25DvgsfD+obzQfLKkKiJnezMvSidIAzSCOeW/crQUNHYlPF6icWkJB0b&#10;jELnkOYPNsWVobXIvSPEerTa3YrrDKuznWT3K1rl11MwRCghqIGc4ZgFIrDKj3+OB70Swy/1jU7n&#10;pwHfR2TW7glN07XwLUh8ZsgHRrtF7k+AtiohlvW8w/qJJnZbBwZz07k8+YmP8oV8PVfPHV5tLyHt&#10;rS2w2tsf3P6u+tTEefcJ8uZeGjhP3iZAYIWq1WrIxdrTClmH/m1l9UNyuo+UUehfhJskd/Ffqpft&#10;VeaAXMjn66r10Ln/8+HpRNM2uxlXgdRASe7kf2Fshw3plVCoFnKF2Nq3798WKGOUjtQ3DLN7MtoM&#10;U0PPCHmTU0KsKb1oPQs+bRiDVDGMRxHMEs4RkvPtxVfGLvhHfP5bZz6+aX7V93ccYwsEDh8edjiH&#10;htzjjsALw042nKkBuIDOqDVBo1QoiUpX51PDgSdvj468bSljsejMbwqWVTHM8DuZR27HBWkIgp4d&#10;OpdRWik1RF+BzoWRTu76wcd2Zbng9vrGvSMey//CX7y6+sYzv4md8nz4E+Tv/8xl83q9kyO2C+NL&#10;ZiobsZrXiMfRVQYmIhyalJLB5EQozdizzLwJw3CKBlkU6lPr4nqCzualMW6FTioCwOmqmOCwF0jZ&#10;7RzFfYqteMB+fKP6qtxUV8XEJZga3IZs5a0yZWSlUXCBizxdKs1nQeeV5k12u2neftly+bLlnGX+&#10;g5nLb3vspuxrHvv8zOV5cjv60WAFecnp9LZoVMxa8o5qJSBtiaLBnI80maWYD93iNxi8BNo/BA68&#10;wZzH2xqh9HkUYGlkeaXJDc1ms2LowO0p7BtHk0KjRf9PUqA7qvaYUH9zYmJ6dvRU9+jenvqZJNyM&#10;P+JbfkfXXaxLU4ysnMhVuO805G+6aqFOxyNSavqCnfHYxRWyE+DiW++s/hz6rNyOroVczqO/LahW&#10;Oy2NgqcNBh/XuY1j17tuHNu40fX+FTNUlwvT3Yf8Fk+Wjik+8c7Hn5pl8hoR7uyN2U12iGSa5AM+&#10;r408e/y2RzAukBavmq+MYGxqyvgf7VZBA+Iea5FFyTYVM+q+huM91mSQJpPN+hWc10z13K1UwO1f&#10;c7EsOQW64VhInhUknL4k95U5FTcvlT6fqOf9HqFtwmrNgVjazOcK9dmP/DUWSli3whry3DXNeKll&#10;vGwIK7/LhwYHJvqgodhT6Nmsb0KLsMfbhoy2t7bAam9/rPbjHbDCECFsAwPkw9ghL8uHPIDC2slm&#10;lW0xAQZ3qGAlsH6VIQILIQ3kLPpt+2sM3yfX6/l8fvSkZeWh7cbPswzzN2spiHo2nzVTEta9Mc3l&#10;Oh5iXZUQpBK+fz8oobCilSs0YMVQZhj9QoPZLiVlmWbztaxZ0kKr3SEZETuSJJ1NxWUB8p9n5055&#10;RyYP8e/fFySZ367afD7nka8PO4cHJg47MV6ZJ0oo8sB2laqr4vp6kdu4XrGddjq+c3PupMfSDwDI&#10;yI1nztpXi8Xqjqf6iBCX5XEb+SUBnapa6MjBv2OZmpZRrl9XrtccR36c7/inwtiI1z/itwBvFJ1X&#10;N/7xZnz00OqzoIwjXMhmsznIIjp+OA4uf2PWLZnLxxCgDfRVpDNIE+8x29uMvcSUTKCuuCIG1hBV&#10;QnmYRjhOqzpEgQzraM/mcDBP5DB+EF3hZRAkYrGMDPTEA3z0YgIHB4EHKjZZoqJYBqNTeitL/njW&#10;ZGJKUKwqzdstlm+c+0b3ya+cO3lo7NTYyUMnD507d5lcetk+c/nyZXs6AtIJVBkONRryqkiHBkF4&#10;iRR8mk7309TBSCLxIHghgrWuFZHuJli6ItfgDdIQy3BNGi5Ns6LLD0C6EmlyK9NZxhS2HbgJ5jwU&#10;U+TepClMWP4B2QCCXTLHVenVt95669VYrNGIqb/9tqPTBg1s1lXNZBUlzdFHtigqNf14raI9F3rx&#10;dI88a/Uz20wpDfe7wq0f4wL8KpGzkaJWU3Tb8MHBFLkGqtoIBXeI60QKchuZjQ2F4974qnn2o0Kh&#10;MDs6dshf9dhLaYjb+eXX74OXXO0w33m691A1W3Ute20+p29kcnKEtbnX4BzCGBs0TOzBWHOYsIVl&#10;oL6s4FSsleQ8FWuqKyPVsumLb+CZC03FXpNeHbhRqegti3slPPCqYBbuGapUiKup5JIp/XnaOb+V&#10;zXrduVdG64VCLl/vG63X/+EEEbQZdGDBlLQWztxSRI4c4Vibi/FOer2898TEwGCd6LGO2U3yY/XN&#10;zXrPI/+pvYC0t7bAam9/pPbz/dWDfe6J18eW3CcGzh8gImvsgs3Psp5QNcTz6HHGwJIPIyvgvwWT&#10;AiosLayYRIa326tjkqrmC2phzGJ/eIaE79+y7xz4GNIIAaNDSQ3SGAPHcHIoD2Egx5Upgax2DcRt&#10;w1GfCqoWgOFew0h5biQXENBgSDC8BpVaEm0CGQZ4CTANsiQJu3N73ePeca/tthCtk5XKZ/MOH3Af&#10;cQ8Nut+zHSXayIYzl7QUdA3n2TBMkCz7CtjUrwMI68mbc6fOeUCYRIqr345vr4iip8p7AhNx+c4Q&#10;XMHhUjIao9CMHWjKbYQrZAnlxGPhM4HAe+fji3vul72TFw6du2xCw9xPV8NfvHI2PmH5n/8NbHTH&#10;HT6bz8YHJocflajJDHa/ISBXAF380PiMB+seIkSy2WxpfpsrtsptFHoVMZIFYQkHlVIE9UX9ZOst&#10;UqZY5BJXqVGraQmnKIZ+dDHh51uJcroINa40FrhWwFme7qfaZcuULZm2S9lSliGKAEpXh05191rn&#10;nn6695X66B5uvadOnert7f7f3yDy6jLorA9Mlz0z23SAUGx52o0uZRpZWSIVR2ILG0EZD/umsubc&#10;IfneipH+TL5bRhoqOLHSRl/R4G8lEtcSpuw/E1lHTkO2Q48EowK2CBHcmgQ7t3T79j3KWqNITnwq&#10;YY6A9OpsLROukFVdC7nOQBxfBkBpeA8WN8izNVPRKuzRwx3q7Ojbpm0ijCLoCFI2OOcySkUxw7v8&#10;toNPPWOe7T1Zhh6ueFVcB5KDeCtNHi6ivTc4znX0O6CwenZnuyf9ft5/bkbkuKtc1yO34zKRWLKZ&#10;vCQ+uVALZypswDnpnRyftLCHGzE0HNKgziaDwWgURh/AtwPTqoV5DzbRccb3pabGCjYTDaM0OT05&#10;5dzQISmnpp/RQ1qlclzFVjW1rZnNshyP/atY+lztnB+aqidGR615GAms56enNwvT3qpWgw4hvIfJ&#10;JxqKVcbWybIjy6yfHZ+wDlgLcKTL5+r1XI58SL371+0FpL21BVZ7+2PbFxwD1lH3xSWoYJ0fGMAK&#10;1jLL89WQl1fS5Mwal5+V1WvkuA4QLGxNAZlPFKs1huFVuRCfLeRHR0rlhzey/Lgpaw/8GAtXRGDF&#10;ATiqJkd/UDseCmHqWYgNhf/LfRwjlDBjDQNzknjob8SM9OcYFVjg5cXs46nY/nqyEDMwWeTnWtUs&#10;CT1YkkwU1ujFQ97lm7elus1J9JVtwDqwNHHe6rMFHEcdTlbsyogbqIxWjP4TShKwLpHt2PunA53f&#10;ie+dOmdPIyxy9bsLloRy3cPznuU3iYYbgoBm8luIquUilEAFP3s9rOGS+r0b7zt+uxQXortjFy6M&#10;H7pwzjJ/KZJIc5FV7q+u3PzmXPdXPlhZjbgcNpvN6z10YbgjSi1YyBIADBY1p5EvzebgveE0oBlK&#10;81lsCaKSElvIK9r/ixgpNHTgL8HB9dCNhXks3NV1LkL9ZkV0miOtvdzsDybK/WVxC0JxLiGTHXP+&#10;8Crw/UjZRP501mTays7MzHjszGXL+MRsctGc2k3JwuLiN+f+rznyLsfVvb1P9np7T577xjfOfQU0&#10;luXy5fliZANLOcUI8B+aUgtYW6KhqsS0ASalhq1i69HAuJzmxzJWrS7R6laRdgZbWdCJB0HzIlDd&#10;S0SPMuzf3I9CGCFNBqACRaIeLGOgLkpZnPDUaby6qSNi01XpwkJOBpjhInRe14mOJpfUuvQzjgNy&#10;vDBuhy0tXi2KiFIL1H6yAqTa8DtVl9fhfNJcn+i2UPeVGNlYh1nC6k5G6cooRLu7HKcfTc0WduXC&#10;3sSFl3n/pGWGaDOFO/P3a3EZY6UEaUo6b4n8jPMOjfAjvpERb8AcM5I6HyBeUbI7pAtSgIkxFwj/&#10;T6HhamE/Lgc/QTcWrXLh70BzPO580NEFnNGQ5mJBZT3XGcXEbIrCl83mVPyOT8l+ridr39rK2sjL&#10;s75ZyG+qhc3cdG72CF+D8hUc4cJdYaC6w0wJawO+KHl7b2BgcPDNQoGcSW6+uUkE1mhu88Bqm9HQ&#10;3toCq7398YNN58Do6MQY0VeDOEb4+rjXz1dd5NDH61lRUbZXrkVWrmHhJQ3WdvBghcO3oFdVtdt/&#10;5E2Bw72QG7PY/+4h7sUKY2d+K6SovkqlOmCgcPFQFThYZCELwRjhd+9LFK+NlaikROmQRr5as6QD&#10;SwaN0zFgDrHWiXxSasKoo/ca2A0h64GECiul7s2OWd6LT0knvF6bLTC8uWl153om3rM5HM4XnAwG&#10;EWLRKvFgpxD9TRuZCtFPtidvEoF12UTZWN9d8K+IXNVTrdo6hEXBDdHMzk4RwPrgqDKMXNxGGIYK&#10;letdWuDI4UflVHx0bCTgG79guTz/UhHszD/hfnvlnzruzJ06t/UsAwWswNDYuDUqwCg+XfQRiQla&#10;C+Dd5mhwd4jP2rdNJfs8wBkQfFXGwhVwRNeLHGVMIV4B7ExFbh1dS0X0hWH9CqDpsNaX05BfA6OB&#10;W4lL5fJWv6FTLmF3MU0zly+lKXM9bRLLsG1tzZdmgMuwZbp8+bLlKyMnT+29lRRSqZQs76q7siTL&#10;izL5lLzv5Qt7RGX1zu2dOnny3GWLxeK5bMImH4Xdp2myDmggrIyJtH0ZaSYTYvKPYS9biazCmGwa&#10;eLqRRP8l6C/SPGiYMCziFcXmz0b6m34t/E1gFytlS4xSC5ingoKMGc9rAgpYGi2eNCYoYuhxQ0eW&#10;tFDXWf1uxfX8Gb2rcoZldXLGckvh0kpC1DWt4grVKjpQGlQisN72EIGFoHdQ5AeHPowU02ImU6uy&#10;NqfjAARRds9AE5jcmo30BnmiaZoSvkUEAnes0xlwPhYvqOeH9p7uPeS9MHnOfnn+VzWFO3gf6q/k&#10;uSUJwr3YXjcvesfHfeOTXp+P7YlhpmILYkVEUhAcekEDbxV7cFIQrFd4SXABNRTFMlBYg9FPNHQW&#10;Ikqj0tTfs9Ah1PWa63n+uK7f+N3tBmY3wt1klgU5dXPPn018rtrl8Z+YeLfVas0VetQedbZQ6Eh9&#10;5AxV4bRRyWAdi0gscgapvGtjWdbPst6hgYkBa70ABazZzen6Zr0vN6219VV7awus9vbHtyeWBwbO&#10;T7hPuAfISdr5AffE2AWIew7pOs8z5Bizjaf118hBXVFugcEdFRa0vBTeXmXG44UOtZDvPXTZ/jAd&#10;n9/PMtXzUoeaUuMCeNwB6n6nu8pDEGGlRgRWqPa7+zGclWvQUhT8u2OwzJszg1BbwPA1gz2KZ/EN&#10;jCaUpAYNRG6Or8OPYQaKWZBVIjJ7Xx9Sp37tXWZHJieHHlHr1kKqexnG/xyBqpKhGHdw91AwFVkQ&#10;18FRFSEH9NBRcp2/FOZGz82AjUlUNr678JWfRCK1KsN4O4iIO/+uAxqNO5hchLnE9NdAg5BcRJYE&#10;3bkpp94ckHq9L5Nl8hARGzNiglu59uVfHv1SR4907+m9ixfeI9LPedi3pMIIpCA14nHJcPI3aN9T&#10;EIIFb9XOzG/PM3YTRTOgR13EQBxQWEixilBzeyLBFSmLwQA4oREcMmmgmFVMl9Nw5UvgtSpDdaoJ&#10;9RTLVGbhhzKCEKDSVU6UTR/Mm0om03x23vTayFh3d2/v3FtPL8pkCVSJqlKJwDILZ4nIAn0l7+7K&#10;e3vyP8XnsGPYfe5ti91zeSZNp/6KRlCP0RqES0QUT2i3wkZlpBVSSCRguhxJUAQ8lNJEqrqAmAW3&#10;mvIpaN2qKa5W9v1bafDjm7JMlnE82UFhoxIFNsSaXJBkM0uGqndAsck+3cu7XGdcxzPh4ywUscJa&#10;mNyLEUXTtVrlrq5rnYHDcVUeL3mqO/b0OkKsxI3I8J59BZKIFZ3t7AwEDpjV3adPXQYdSWcpuQQH&#10;s6W1DMdFdPDuHTQXctaJ2bm9iUPjvhGLxe8HCffF+8CVEATKzY3tuceHxn0Br59d9nYgXdQoOoGo&#10;gnOMheBUsAltn2oFEGKd12giNs3uOD/YlFZ0QjdpSDKom7765HNEPJL9u8t6Ybd/2Hm7IZhh8AIg&#10;DuCflD7aMX3OgPRvmRjnxKA1P5ojx65ZdTaf3z1RewcM7lDBIlqXSK0uRXQFvIBwZ/029yDRYz1q&#10;vVDoyW/m67ncK38/9J/aAqu9tQVWe/vj27Odg3Ay53YPuAcGrURkvT7p9fO6TjSWnzEp17ehJgHi&#10;QMnSmBwqsZR0UfFY5pd7iLZQ8yCwSg/zePMtk6L91ZoKAsusImk0Hl8c9YC9PVQhb2dcOqBGBaxO&#10;SRLFWlF0Dx1wQuq0FDPs7gabAbUUdHqktUYTrthcSiRwqkgNrGCRv9tjFuKCpL4+NnHe6h46/Gj+&#10;16r6utcBJnebB4aSWmhxsGHBF+vPkUuhJhgiq+BTHTf3TlqYfwMousKdXrA8G4loZGG1xQVZ6rV1&#10;Bo76fPq6AgIL84vp3BhHg+fCmt45aE7l6oLw+oWRyaGxCyPnJj1b6e20GPll55UOuZ6fe1pWR8kS&#10;uuy1NgOrh84j5ssMg25Jsh9CMJhbrv3otSxDNFa6SbZKGH3ByFUwjSFJgVqqUcVQiDs6yxGHQK5T&#10;pM4nnM2DShdKHsi4eUBiJfpBu2BIM5jbQQQRdfWBCWpXppnSfNY+Ntq7eAdwrkRiEHVF3lNEVpnN&#10;8lnzWUhTQZCXOR5XVbVDnY3Lu6MnX7Z8xWK5bAKDUhoyH0XDaS/uJxpieQ2ahokyHXDEHVoxvO2w&#10;eytkZ8rF8soKlVArxYSBKTVI7+S2Uh/WJSq0QKiZsltpk1LKksfYlZqiDUKJTlEkKQhdop3Cpt8b&#10;aASx2WGbjSWnMc9dv4E9QdfduxqjbIsK2L+RNNoJ5Sn1kJ23M1kTh5QGkXuic2Hk34iUAkKTl3XY&#10;npQL6u6pr5RQUSpXr8Ikyi/Iv9pdsGA5HM6nnhp0n8+rc2qh93Xv+PjIiG+S6Lna9e9+PGWWzZKw&#10;JplvmiV5tnvcd4HXqx7+sNkoSWHdiYipYBD6gAvGzCD9Fnjep5qgBqMtKO2bsqILwWQD5wqnYKAQ&#10;LwN4BTm9efXrGYBf6VqFfR52NGObwsrymgQxhOSxTUndWdNPPu+jXnZ5oq8+PTp9PpdXe4hqUgv+&#10;d0JaF2ZUaNoPw89BNavzXZstxPA8O2Z9xDo4XQDP1uZmAUYIewa4tsW9vbUFVnv7D7Yv8H1W6yhR&#10;WAPuQeA0DJ64cNHG83pN0/kqOVJn04nI6uq1VXJ6vAEC6zoysMLkLNnjt2wPCWo8Va/nes9dLj/U&#10;Rmc6qxy8P9tBxJU5RUlYcWl2ueYiAisUgjnCUO2792M0f1eiE+NNCRX7PfIo2tkbzcvvGJZdcgpv&#10;XLJPpg5SI5YkLaq7srp7liwgwvSoJM0VBpdykizIJ3xgnnL4lqH5QOe+IRPOKD+JG9wxIo7CFSKw&#10;HC90CKMjNOyZ4352euHlnxSPeTzVncBNQb4z6zwasNkmWXL9WxxSqBSUWKswyUkEGtnH2revrElx&#10;QVjsvvDy+MWTk17bpIUhf4z72S+Xr8Tzu/F4Mhlr7J2/4KsjYpTs56/jUJuQqH0/KUjB1GGeYeZL&#10;EH+UiBiOddQjWKhqwtoThgHLUDBIjYhcRRCTkfkM6X7N9EEYI2z6q/qhSQcxNfvDhKK4lYbcm5dM&#10;UL2aR4X1WtZ0rre3DllEckpVBRlmCYjEAoOTjB9vJ2GSQRDiN82gsIi8leNxMGTZL799GUJtwD4v&#10;0hasaKDj8T+ROttFIpPKTdGVxrCfdHqFBkGvrKAkS2PCoZHbA3OF9JdsldMP4tyJFIM9E0VMf84y&#10;WSXQcbthtF2pWQk/oRc06zlYyEp+VhhnA2ytqukZ6rpy6Xc1vVbTXDr7PPkqVOsMDMbV+rgHPHEm&#10;LHhubBR/HpjqXvmpKHLKRqiz82vOQZWcUvSOXC5idB7M+Ya1TEbkrj+nrEdCjsALpx2nD/aZU7Is&#10;xTdfHx8f99lGiLLT1rkXrkyB0pbju2azIMWeHh3z+S1ey+ReLJncb+2BygKUKBFYUaMDuJ+I3hoa&#10;JNeS6CDhvg2LRubEEM+LXwt4ShN0PFfRoUVIcfV65ggIrCSy2ATysk3FZyez6c9bYH1rPjs8YS3U&#10;3W5r/aOeAtFMs8MaqyP4RNO1LkiDzGS8L9rOaB6WHxmY7usbzAFclBws8/WP6rk+ve3Aam9tgdXe&#10;/qPtcXHgTav1vPU8EViDA9AuvOh7T9d5Iq94z7YS/pGJCCxcFIm+0tAEShZ1RhS3ecuPPG/uzqpq&#10;vT7dbXmoHUIisJis4+MU0VfIaCAHatlslsaBd00O4yHXmVCo6+j9BXIMJyfRAjQrWrqqSU2kawZZ&#10;DaaMixtGYk6rG7LPpsYBQ9pgk5DtTmQVWcKiMTVnzfXsztZVqSFIpya9aE/33uI2tpFrkRbFSBON&#10;TpRUpgaD4URgOQNXzp76iqXUj+Ir89TUyf8MWc92phMqWHvjMEUYsIUUnQjbdSIHFNq2Ujb+hawI&#10;rhc72VrnU1eI5DgrfLN3/NDYmPM9m8036ec9v4isXl9+7CZZRsF4Fb0jnZVokguqzFiS2rGhqHVv&#10;wPujbNXO2O3ZbJrIICqp6IgdLb9hWQignQ84rSCQhousw+WAc+Do6GDR+LdFaz7N3tolAzWV2ELq&#10;AIgyVFpbJixfEXVVNm1l5+0jvffg4ZMxGI9sZhl4GBTyDTMK0ST5JEpEFszB7caJDNuN74Lt/ZDd&#10;bpkxlTkUgVc5uMUANUWVFaHmMSxpEQ2WxaFHwwKG84ZGfREHPYtUXNGgnEjTII+/KwG5PK1dMqAN&#10;4nw2nb5F7rpttiMoALyjgVDbWLRByf+tZ1rQaDI3hDuqzxvw8q6arv8wA9yCEMy6AoDTBU9al8sW&#10;eDSuTl8gv7VkNwF54ZaS5iLDC3PzqyYYP2FtNscL1pS8KPSes5QwC5qoq1qmpjEKZFyKivdrjs6j&#10;p8HonlPVvtzi3MTY+Ih/0mbzsnYxYvv49lo0Se7elAz3553RsQte/5j8liQ9eNoBHiv6vu+wmoo1&#10;S1cIYEBWA2aiG1XeYHP4lr5EYgYWC8TWVEelq4ItQhfLQmJOyBwTkgIqUPLSleMd8YI/u/V5Zyg/&#10;/oUyf9Gdq49OWzcL9fxmPa+6q653GKA0aLp+Fxzv2g7Y3qss7x+yEl3VN71Zz03nCkRmbU73PLXa&#10;LmC1t7bAam//4XbNAf4CorHcA+TDwJHzQz4vXw15XDxfzYIsuLaCjSLUVkA5hoOQUsxuV6s/8uZT&#10;ar6Qnx0dsc8/1BO6x01Mlu8xA8ndbEaSu1mIv3VyxwXuKz3Eulyh8Pv3ycqH5isJjVUooZqhHs0V&#10;g/YGW4KKfNFoialktFXFMrikMTp1L8DZt2SMFBb68kQUwaW94yCwjjpsVfG6QitYRWrBQlRDptal&#10;ZW5kbnQOOxzDHeYxzzn7h6sRLqKEj051/+dIuOrxMLY40W0UhOXwhTIu7DWKHPihiArguOsbAP4+&#10;U/le59Hv3r8tnRUkea577KKPyCubz+l8VxeVami44zasXWpBjQtRIyUHYQISvfnJT8ntdvNZzO5m&#10;stlihJLLRerAQgeSYWoqGpYrDHbB+GfuaoIrFq/ibcKhPAN01UQyNDme/dgohHpPf7pYRu1FrlxM&#10;F4sYOvNBuWwypRNp8jiOnCKPHpGEqkreibTC5R97tckmwxM+S1KLNhGO0EH8pllYnBu12O0z9g8w&#10;pBn7m/ghAXyofUc7xTfAPGaCtjabpTkRSRORohHWg5VG2ihMrDR1Fn4t9kcizVnCIuInyC6I6VIW&#10;wny8jwDzSmrS8jFgr5Ek8uJes8Uco1wsIWYes9lYxEFp4bshVwVSM/kzrpqr0+sK6502Z15VCxc8&#10;RGjPmFYjyo5GXo2RYSHmX1WyGSUMHizHl4gIzddPnrPgSzRcO17JZK6LG0SHi64XX+w8U3uj86jt&#10;oLVPtV7sm9v7ZPT1Md8hm+1dn89bzYTcj8ZvrwmA9oQMxbnRC/6xxbfweY2G9iCFiU7h5wvQMkQ9&#10;NQVZgxTnPmXYsowXBZWQzVdPsmmJx0uSQXjCCa8+krlLK1i151miKTO+IPSrYYKkAekI8bg07cmm&#10;P//Qrf/pmZw4b80VNguF6UI+VeipX6zqoKgyP0S6i17Va1o4rO2wft9EX591cJPc0Zv1nsJmvlCf&#10;HrjedmC1t7bAam//8fbXNihgWa3uiQGoYLmXhnyTyzyvs3yIV8BstboCw+pEYIHbh4H3TDhtUsh6&#10;zPsK8QI5vs+e9JQ+fLh7scJkqwc7UjBHKAhGIuHCoVsu9nk+pEMNy6W9/5v74HIHpibOnTfAMkI9&#10;7q1uB3W147pAvh80fO7R2EIrPQcM8Fjbgu4hjhgCDCspNdakBiysi0TGyHLjHln773SPOx1Ox7Bz&#10;sqoAYYHjjAzCSBFmwCuurvD1Y9cr4IM/EI+fOmfx9PcDPZoL3e8trzBVj8XTeVOQzdGJyUAAKmF3&#10;mYzIId8B8OnrRBZscNeJ3O3K3PhexfXdK/fPyvFfx5/uPeFzDvkCNt+7Nptt0ufrfOqxj6Nr5t28&#10;DD4xKLDQHhbs2R2yQ4IQFcaR3Z4lb9siHbZrCSooVhU56hyPIHKc6Iqr6MPiqAKjM3ZQlEv8Xg8N&#10;82VoKg5asPqpuR2/I5bTxS2wxpdBX71k2nqJiJTydomZf72nQyWyCmztsmwWwCgkBJthkdFky0Hd&#10;JPGbZaxpketCCYtIrDTFWUH9qdi8acb4Jt2ZCKWj4sQmh1a2RMIYEURMPdVXSNJaWRHTLUN8awoR&#10;q1cryMlCFCniu0zZUomxK+ySeSppyCuKHYU0bYgmhGohanLapJaCd6bHWS9brbH6D2tdleMosdgz&#10;LpZ9PqSHbIEjj6nx1CkLUVgeU0RkdCDQRRyfSuPPihlNybggTAdmBAt73ecspjQQ6sjlkKgH4DXX&#10;u89r4ZpW67QNB/7GPFcg297eXO+pE2PjPqK9neOTfu+Qe7BDwCeEWUgmC5MTb01FDVCJUYZqftL0&#10;WdGmIT3H2CczBI26lgEgDUYf+J6BwIKYZ6KjgsOZSqVW0WvQvScyK3N4Cj2Ba1BZjceJwkqeKGXF&#10;z1+9fMvknxidsOZym7OgmVL5gnWZqL67Wpemv8O6eF0jn0M5y+91Wx+BAhZw3zcLuc3cdP0fzny5&#10;ra/aW1tgtbc/4UjzPNFXA1brBFqwzg8sXbw46WdZ/p1aiGfIOXM6gSGyChy5M7VqRsswGUURt+0M&#10;M1nfhSSO3KmReftDTo14NsuY3nusI4UDhClMy7kpXbRjuwVqWC629sZ3prB6FcW4QTRbNfbTno1y&#10;VHRfa9HE54UWJSsWkyj6PYp2miiumuRTOU5jk+kvF1QiV25/ao7GhJjcDVGERBz5FXCcY8gNahTo&#10;53DXr1/nOE7vJBqs84B5d/acxQ4NOJELH43P2VcZpsp72J6oLEenyYoYGHY6WXL93+M8rBc5DpK3&#10;u7SucNf1M8/cFuR8hyzVx4aGnE4fkVeBSUfAFuh0PHPl/v14HJIGDY+7sfhjD2sxmLSGthnmtdL8&#10;/EyWo0NzRUx2Rou7MUtI/7taLK5z9FP4yFEdto5O94Rp/jUT8s6LrUicFfSCX4u0WFL7PCkobkXK&#10;86Yt09YHRF5tbaW3TKWs3arGhbNEJ8tmdFxB74hSL4OI6aQz/1PBIPlyTRDWIL5OQvrZ7p1RyzxE&#10;61AqKNVYVGFhO5PsEWovBHhFjOztn0aMlm0rVqeIda5r+K8/stLUVpEHCFiiMYdIS339qMyyJnLj&#10;TdlsuObsAaMfjqJSNAHc6/eiRlM2KVHnO+jbO7MXO23eUEgjq3m4q6tSqcDzFUpaXazz4GBHXp6b&#10;G3mNsXuyoqjpSlhUVgNnhdF+ESLzqiFXLdChggztfdliYSFHeiNDBEKtcvduWDvTeTycqRB9RRS+&#10;4zFVTRUKRLTemevt7j5xYtw3OXRi7IT7xPgAeVJTjRVV69JUMNZMc6Z+qmB0IUbTBYOxZhNwKtjS&#10;XcFYy5UYW6A/BycjTUEWbCJOoph6CSjWTuC468d1nQ0dJzpL63vVTC1YRCTLcF4kT85n/wxIvcfF&#10;rM9qnc7V82oeKlNqR+pETXdpkJSju8CGj23CrIcdtz7S1wfKarOgbubrm7lcz2GunfLc3toCq739&#10;KUea6mHrhDVvHTg/ODAIAss56eNdrKdGDuA7RFdRHhI424FxrEOfEBqHjOe15dHFPbBgdR/yvJZ+&#10;yGd0z2ZL6TNXUnE17v6tejOOqYQ39w6FIO/MFYK4Z1f42/dvS01TFYSZNPZnAo3zc+OEm2bm0JoJ&#10;LVNBQnSDwhYlg0kalZo+dwrnxn8xCSN28ksHc2QxWRz1BQIgc7w/4P0jdvD5cCBVxeKGAvNKG4oY&#10;JvrqKUfgx4tq7zk7g87sSPjolcaFFYapMdXwkduynCz4hodAqnlB5qxGiMABoQYlsZ9GOPKw1HRd&#10;+15X1/X3f3z7rCCT91n3kM/nCPh8CL9yvOjzPXXgqQN5c0MwRgjJ3pN3gXZngotutpRlGCJNfpVF&#10;4HwR4/sonGBdNAzskJ8MfxanBEG2pEUcIowgAwHeZmbsM1tlo3WG8TiRRBOF8EDcX4uFLiZWxHmT&#10;6QPTBx9smV6CZL901uSdjasyCCxhEeVV0BjrxOqVgdNIxmilJSl9Sq6zJoH7XS4UzHPfsM/ME51D&#10;Bxhp9E0R9RV1WSkifoP2aa+RD6srKyu0sIVdP5qf06xfwY+X8Z4gH9axHtaENJRpeGJzT4CbIZpE&#10;DKhmyAN3eC1mNvIdjZIVDhfeozo+Gl1A/gERFncWX7fZyNlMVa/pXZkb4S6isI5X7na5OicPOp9R&#10;5bi8R54WjD2bjmRqtxSO+6+Bm/U9yypMmjCaix3K58HlP3vIG2D1zA8zGzc2jmla5TmtKxQ6zoYz&#10;rhdtAafzBUcfTALgNObi7uwpIrGGfGPusbHXTwwt9RGJak6lzBSjG22h2aNNpRWl6glfOEHaGGyy&#10;Q6ek4ANILENwIRyLzhxOUU0ZiwlJOki4sHY8Aw1Cl+5i3yEyK8zejOFTEt4ELDzvvlwqrfwZjiY/&#10;MXmGJ6zW+ibENud7elLmgo+v6QDDuhuqkFOy0F1N53koYFn7cuCEz/UgpCHXs6m3G4TtrS2w2tuf&#10;tEUcg+RAYx1wE3l1fsC9dNHn9PO8Xq3yWMGi0CWYHNS0cBdM14SzRF9ZPP5RaVdVC7+2HrIw9mcf&#10;8k58iyzNlcdupuKy2x2XIew5pcZf7WZAX8Ek4RnWVXv/CrqOpOhntLv0e+hpWmBoroAwbxhtmdqN&#10;/5KN1hX3UYvN8XtMKITfSr4WiGItACH+k6GADRSWzQs46LeZ0pYopjMaRjp2hTO3dNbmJJvjqQ55&#10;rvdl8DKDTzwU+seF7nTNwzAKhBGaBXncN4y1ME8ayy7rIrS2MNFQxL5QJXPsRlf4ja7Tt2Xwfp+9&#10;Ux8aGj/kG75IfrnPSZbY4cPuw0NLdQipxrQgym+H0s9adLFvnN+xl7JK1g74qwR1IRm2Kzo8SEHh&#10;CHMHWkORMtIN5WUYs0Rx3j4D7b6tRD/0lMvN+D7gT11rGbEiTUTnVpHaw4m+MpW3tsrlrX8mAkvJ&#10;DhGRLGPRxywLyZb3KhkNCmehIpSEOghUs0Atx4IwOykkicCKpwqFue7L9vlSqZTGIpQBa+euJiJc&#10;MWEIq/VipLga+enqNXLjr7V0Hx0hBNAo3rpLlE1abKpCJLxTRQiiMULp9E1aA3VtgcQqleZLM/bs&#10;Nv9YEOpWGKKNY4SC8exItvicMURNSbGnJ7z8sg3SMu/i5FpGcx0Pu2yOgPP0Y4IcX+y12O07DJON&#10;KBoR5MeeWL5ZkMe/TAS6cqvm6jyQy82q+dndJZuT1TLQK8503T0OlbA3iIjRql4HNKAP/qvZjLCL&#10;QkHdVeW90bHx8bET3UtDY68PDQ0csFpzEKuJHikhGW3mNweNKcIWkZ06D1st2qlm9SpIBRVC3xeC&#10;QTRo/R6WNNg6gwma9S6d3Dq98k4nVIkygdu0pAqVPfK6jcdl2WL6+bf+PEeMamAilwP0Qg5ADbK5&#10;7gvp5DFQunTtrovl72aqvN8fIIfGvlx+ehOANJvTuenNnq/98tn2stHe2gKrvf0p2xc63dbBiYkJ&#10;N4BGB9xDwz6fn3fx1WqIryqYlYM5z2HUVvB+S9lWeJ53r6ngQ869PmKZmX/YJfPH09lS+BFzR0dq&#10;ltymDgjLicdjowzPAgoLbe6V8FenpAYQdyjQHd8bMahQ3aGVEQqCbAKwDK9uE/YTa9rfpVaO7UJz&#10;lNCIzklS7zhqs4VYTJLUIUcAOnVeorBYnrf8wOJhsmCUySjKuhJiA76nhskKaPvuTXl27xszHhNU&#10;pzjl/X/89NQ279m5lWUfhVE5ye3zBWAgMcDgXB/X6tspmcwxLnP92DFFv3s9c+YRskbKi3JcKLit&#10;3d1jgeHhcSKuhoedQ5uzs3NqHMCSOBGPq31UhfJVbphnGLu9xKRNlvRqEZMGEWtAo/poxmACJiDB&#10;zY7DeOvNaMKEQfeC6lYkMT8zv2Wa/6BfNNKV90ORIyCtmtUhWlaCkEtIdgYD1ktbL22ZtsCJlTXd&#10;GogTLRA3w+iA2ahdrYHAuk2+ToKYAhtZFJMTEbG0Bv4dMLvHZzvmxi7bPaXs/Hwx0tJMrYw/2iWk&#10;eTjYPrwGOwp5PZFmTxFdVVCgK9MbuUIrc6gRE8VWHQ4mHxMP7l+5DPyJiLidNZlmmPns9vLfB2/T&#10;QiHUP5M4SQg1Q0xpwqjthlGOE96aO+9joZ6zQ15g0JV6B8AdL5LH+8dr8Xphzs/wVWZnRhTvVpUN&#10;8Ynnb8uyNRGBtHUtxB4s5ArwIhy2OTr/H8BkKuHjrkrluOuNytdstxgA3ZL3w0ceeYy8JGZlBOLL&#10;svwJ9AmHxt3dY2PjJ3wXx9QY3JsN6LjG3sLYG/S60U5hq1xF7e60sBXbL/3iy4A2FKei5EpTRsBn&#10;MNr0uWP1Ckq70Vf/9rkumJh0VVzedyq6rhycorkC98gtAI97SpjObv15ykPPbpmqS5vTYF4vbOY2&#10;82rK3Mfzrip5GO5WdBd7Vwvrfj/rmxi09kGd66Oenk2iRXPTQ5k2oqG9tQVWe/sTT+VChyfcSyde&#10;d4POApO7zecl+qla5Vk+rKTTGCpHBBaY2zEMlVHEHf/bI5spVZX/SR09OfLyzIcPeycev1QqKQdu&#10;dnQQcbXZ0QFAHVmIzvlrLBtCEhaQhX53P3oPKjhRmvTcaPpv7xieXVj7Gs3yVKN5Kk9WCuq7Su63&#10;E41uCSwgjRZFC9ZO2hRCLHV07bPC0NDBIacv4PXaOm3e5WXeP8J7PAxD7kGl5nU6v/aCEwgMtu9+&#10;PLe3d8hieSnCXSWS4I1/PPvyNZ7J2m9VDwhyyhwtjBOV5gjYzlQ1mA8DhDqnpCGP9hh5p3DE8MYv&#10;HQMDclRYPAtzdVLjzt4rSyecjuHhw+6J+hp21hA2BO8NHCEUhKDq9jFKmOir7VI6m13F0Bvkskea&#10;viuuSJEKXIJbJ59yyGqn1a0iNZVRr1PCNA8ZN/Om/v0uYIQWevojia1yuRkwIxZpJiAkERbF+fkP&#10;QF69hLUvUzYdHjhLnlZmAcYEJYGCXome+hQKQpDkHY0i7TsqyEnQWtEY+rRAX5Gn4173Obt9O1ua&#10;+SCCaThYZ8OWHyhCWoejDUNKucI9FY1UaJF63am8BPXVHCeM7CupYqL5RctR1t+KJ+yPcLAXWbJx&#10;of/jfhCaxtTgh2naMAlh3PmQTNSgOyatBad2R8cO+T2eHbKi65qiVY53OhynHYHvxqVfz/aO7YQV&#10;ZceTVcI7RJZH9I/VgnU5ofwqq6Q11tkT7yH31pu+gMOrhzPkWVWtadfDXa4u7eCQ1+sEDptj+KnA&#10;6Wd6ejp2icDCIdLP7tyR6+6x1ydOnRo91bt3ZwETmZPRJmrBeOYvGCxRrEEtIAkr1qS206oW9bRT&#10;BdaqzcErpZH8PUiWEcQoRadOh4m8qlR0je08rhOBdTh41iyg+18yowUrOWRS/kx+zmdNzIm+6Xr+&#10;ozrMEuZyPbI85OVdehfRuVXXcV3T/Db/JGCY++qF6XpPoVCYzk1PD7Bf/kJ71WhvbYHV3v60bTUw&#10;vHTCPTG0NDDgdp9fGgoQgcXyOk8+KIqYjlyLFBVcwjO0iHVLVFh/wCrPduzuyp90XxixzHz/Ye/D&#10;4/0mkxLoiENajoq9hrggJGMXGZsX/KowRujSzty/D06TRpKWsGLNlDhcG/ZrV7EHxwppUu8DzOrY&#10;gzysJIIUo8b6tJ8aDT9Blv/FunvJfXjI54WIQihjef283+/1L/uXvQEbtG+cgReJcPrub8Co7H97&#10;C91Bx97/sfw/rv3AnmV2mANn43E5uTgR8PpsrvD1cE3TMugmAgMXdwzIkjBJqMHaywUCL7vlGAag&#10;yMJZ6LKp9YlR60fyWSHWkAyWBFwMVTb46rP8ElsFSCYzbyqVthB6BaWbq0ARjXDGlKCIHqWi4dGP&#10;kG8C+QpLQnB1Sr0qfzBj+mALgAu05EULPRiTk0hsoXgxUmsoDp4Ik36oCpnmTS+99MFLpq2tLUic&#10;MYUG46oMnmf0hkdxQHCtQbRU/KZARRZ5eAWoWkWTILFAoggwdAjM0dlRv71EZNrM5Ramwej/ib9I&#10;I8/LSCpEB7/BxsK4nyJHqRRYj0PFdY2iRyma4ZLYrL5FDPt+P7IbUDBeahn3I8XSDHjdt7fFWuBL&#10;94MIwwLAOTr0oHYKhSwJjXpRDMTEIU7p1djcJxOH/DVAA2SUHa3yxvsQE35FkuW97pls1sR4PNtK&#10;hlEyxWMf13PjXiZdupVVFNZ7YDbfsRu3OoedNuaGpt11ZY5pmtZV+V4o4Aw4QGBBWtPRgO3AYE7e&#10;XZRaAZyxxp25b74VW3hr4dWpGPI6qAGraWCPNstS+CLAwhTOB1LsFZxgLATpFaaM8Bx8m6JBOUY2&#10;An0LGvHQ5JXysUsDj7uuVZAzqikDUXg+ovefZrVb/VnTn0m/fMuU9Q6A0T03bQVE+6YqzE2GePIa&#10;y2h3tZpOXqte/5B1kAgsLHPVyXtuenNJeaJtcW9vbYHV3v7UA41ryOqeOD+0dP68e+C8e9zns/Gh&#10;KhR++GpGMYHFXcmEa7XMc0z4FlFZYpj3L1tltQAgyNlT37j8kCFYVGBls9va4JpKDtKIGk0RYSJN&#10;vc48b4MWoa6HQq7aG//lfgM1ELAaDPijZAin5gQhrVoJD2Leo/vJtzEaVxijgTuGQ4ssnbGG0KDC&#10;6w51Y38Gzvdo7M5cbgLAFyCwiMIKoMIiH4jAgpqUA/t+DtvB+2cXT73ssbz001Voap3OC5Ytvmqv&#10;ejyDt+WUKslur9Pr0rWwotyAepUiHlO4DSA/ANIbJgmJUlhVnO+9fCgHfqRFsmjJUKuYin32Ftxa&#10;qqsEZGDBwg7qDyzYJ6oeBmbf0ulSyRThDPS5yF0tRopXAdaJYkO8WkQflkhLVgmOiJarEQS8Y3Vr&#10;K02rV1viVrkfOmuGvEobjIaWvx2LXq2k5LQpLYrb2Bvcgg2qPyX+QI8sQZkKB8tw1ReQ3B6nulFA&#10;5SwYdmwJK12CRASWCrHjvSft86btkqlUFqH2ivKwSKXTL7DwB450sn/YM0TTVYSjFPr1IqRXQ9JP&#10;y4hPZWK63JocRDpYk/OFhK9Iv1g2HPvUy6XYoQ43v53Nhl0HovewI0t2ZyGWhE/M0PXEnjLIe5D6&#10;UzEYgpRuRxfu9F7kqzwRHbe0cNf1773RGXB8TPZobowBQJmHPFBZyAPIPBYv1E/4S1mQ2Drrtapq&#10;3f3rE0eGfaxeqXVpXMZ1XAsfc0HpCrSVk3w4SjS842BKlpPNswMY0FjAYY/PZGnfUNg0Tk0ZI4CU&#10;cCVIUxjfTAENIKxAWk0Zxqyp4MIDL5zYvqvxAZqWcZqyNvVYGCxYMKWHrClN64mB5ASEgzkOJayU&#10;r1qa+XMViJ7NMr4BCH0GeGi+Pp2PS694qzA/eFfP6KyfZ/1edx+5wvRmvqenQK700fT0Jh9pO7Da&#10;W1tgtbc/VZt8ITRMztImlsDlPjDgvugLTPI8H6pBnzCT3U4UIYADeoNaOAywHa7m532qXIjL5Lyu&#10;t/cbdvvDP+I8/qGJyWYH1tQUpG3glpLXYqNMqJPlKQhL1ytH79/+jNqvGogJjUmN6L6Tfd/PnhRi&#10;zWHC5nBhtDUlJbVKXHRIPQmMH6k1n2i0C2mz8V7UrL454R4a8gWoxLK9511micqy8H4WS1gBJ61g&#10;pWbHLBYTWaPT6V/+5WDu5RUXb7fz+sG4pM4KexdtFzStpum6cl3ZEDM18kFRuHXy38YGhO4AFyvC&#10;O70Xzr+pNkmi2A2UQCtSuCjqKzC8NKA7SD5tmPu81bdLDCQAbs9A3B3wznDQzugQGnrKSE5GLkNx&#10;HUBc+K0ixUkVi79istsQlQxFqQiCOBPUxUQ+NcQVfkukbqbiitiPDFL4KRPkFpqA5o7tNYZhBxpm&#10;6AACsR3VrVlOwnwZQkXNiHNfA3cTND2Taw0wvZMr784WCrO7aqHbjnHR2RWDAlHkmoxU2u+EL0Ca&#10;JjioZyWKxv5R+lXRgLeL+ywG1FFiuUxZo5hIWNxKXILqW5pKRdzDS/3lS3Q3xTRRWPMQnLNd/dtg&#10;ko4PohQkD8Ai1bcxY16P7MaCuS8Pw5ygyfe6vVRgaTeOVVydDscVNa/Gu+1ZpsRUeX9Vg+mIGz+O&#10;z+aGvHYTR856eJ4dUoX8eXXoyGEnS54bmY2N2t2avsMHniK66uiZNxzDLzg62TMhreZ4VGgYqZvA&#10;PY1R1z15mpyFs4JYC9HehLGDxFqI0rznqRbUKhijZqypZi/RqHI1jVfAYsASWBAkGP1VeAdgVBBg&#10;RgEy2olpiyFXxhaLmgFbQR5OgKuocemE3V76cwmsx1ezvHPAndssFPK5XL6vEF+UJlievNJ0jQgs&#10;3eNnh4i8eiSX+4gIrOlcvS83vXnwZ2K7Q9je2gKrvf2J2/fFHzkGzk9Y3W4r0VeDS0MXfD7eAwkz&#10;LLrciyCwcMLph2GyZTaKtWXvEhiw4mrBOtrtMZX/f+D5/Out7DbT2SGksHqFHnezFNvjKyyCsKCC&#10;5ar9DkANjSi+48LQoAuHFGs52elSIzXjcKQH6lrNucGmDwuxDNFmpA7N9WvSR2M04zcq5Qbj8Zzb&#10;PTTus02+ByrL6122eXlydszaXoQyA5SxDtzeVXe7/efsCSRkfcltPfcTHrxaGvvMWUmWdpcmvT/S&#10;7oY1GOUEF1xGCWfIAqtnRIA9bAD7oRj5gXOsLqiysaLjDTLAV1LzM6Pr1gAw5x15iK9W7aX5UjY7&#10;D3ROjgLNARWPNnaERqSp0uLQjUU0yjqHNa31IhaGMCQ5YQI7FU3CuQYm+VYcMvYFi2VDhfSjV5xW&#10;hzDimdI+cQwvPU89WFkmOwziisjAtQbN8TubpM3NNfQsYZcQAnMkSm3AXiJSSdVCoWD1lkBglYhs&#10;SyCtC9qE+GcS6yJt/q1ziXXqgW/uF/YNOdHIy6Gs9yJlYmGtrd+wkxkI0nKiXG45yvZZFM2Zw4QI&#10;SrGULXkU15PBKL3zo/vgUYmmysAHIU5uemFWhXxFsm/Bt17x1jK43XCdCTiOPiaRF9koz/s9DFFd&#10;DMyLapkfNwoT3pc9WeB8VD28ry+XV79pHfqa01atvgPw0c5OAP93nnmjUrl+I/BCoBMudF0PSM2T&#10;A+O0AZQePFfhFsWCBnQkSCUR4tqbrFFaqaLzhFOGnSqKYc9NbIZhyHqwlU7VVbA5MAKIimQ0+DWA&#10;NFT0513HicCq6OHBV4nqgz57EnMIVXN+8v9j741j27qzO98bUh5RkWlIMi2DJkVRhKjRELJEU1CL&#10;aOByLHnGSdGxk5qNp0ZfLCiRmzdeZD2Fq44b4DWe1/HCvRV3tLm9dzMklJurwSqkjCu/NS4oIgzF&#10;UENpajwmomGb6jQRHvrQV8dYYIHBdvMwQN97v3PO73dJd/ePTR4w8RT8yZJIiqR5KYr3e8/5ns/3&#10;bsn8lXXg9m9brpH+3M6UO5frXcvlCkypR2IbW/hHVt4KBEInn3IPjuZ2utmrK5dbm8pN9sbeTrYs&#10;7q3VElit9T/6LvNvJnwLwfn54Pzg4OTgfPCkD8YIoezDBJbjVq2IHcINEFcT4MPStMBQ5AowejKn&#10;/6eds8cd0pNwRLd/f9qyqj++w8QVOxBGhcX207vHq2z3AoFvQGuoVr7/sK6gBZeXFfjIuaI2kamV&#10;Jq1F+xTbmUUH4/wamIKiKILnoHBhg7sZFG9oxCpcmf/+6tNrg/2RcDh8vIfKWIuhRVfA7wr9iDwy&#10;Y4Py/cz60aGj7RL00L72e+v5Y380MOD4xHL4By9knLNngpFrQ7eyv30gu1GuTtyqQh7kb3lvsV2u&#10;FzqGH7FdMtPBE5O7Oua6GYIZpfAcH6j4QPmHnYYHaoDSUvXglmPLUbMkK5EobZO8oqRBLpzQmYRK&#10;a4ldtuK9ra2k2ReNUv1wnBCCoLGFdn1zWxODgkU+OVgk5bF5nWTVdappYY9OE1emYhHTcZDzLJlS&#10;zWH1ARrf7moagBMFYhdsF3yVl51w/lOD27KhHJe5zxTWetvO6fGtElbCShLlVWumBaIweRs8VsjA&#10;p1lArq+KbKtX4LF5V3igNeJICUsP1Pe0CXU5XATMQmh7+jrb6OsAydqkBuKmjfbCbbISlmWVHFba&#10;/6c4TChz7CiYrkA7EtMWtQ1B1OrIqWUv10Ov17zab7G9+4EO9tJYv8Bko3sxsFitZTdq7Chnq+yf&#10;+Cy+6n5t8iATWFp2yx8aH48M5p2FoM93eMzl6uh58fDvHn7xvP989YPf+uimt9zREdoqu/7SvxHL&#10;zSkKL5/ZRVu9oYh45g3IqhkqQYFKMjgLi8NFsdPXtkrMOBtSItgmNrNBHIaQZ4uXwyCI8N9VNson&#10;KmXMWyz7ywc2uiFwWlH2jLoTZhdSRtAqJbZ/dQLm0vZboZO9Obc7B0Ss9UIqYxRen9gKlJnCCriA&#10;0XDF7XZfWSusdX+4tuPOTf1vw95kq4DVWi2B1Vr/49rkLR/TV+7JYL+7f75/MHgtjGOEsWqsgx06&#10;m95admKDQxpgSW8FwmC/SqVShfzosXYr/UR4Pve/Z5mOZ8GEVWiD+hV7s2R74lyg7HIxheUH1Gis&#10;+idxdLnrfG9AX+v2LLkYoBKdQlAo/Eq60tih0Pm6wqkM5Fi2w1y4aV6Uxi64R4af+tPBrw/2LyBe&#10;/c0QWd7B4tETBo/M2DcgKNC9ODQ0JC15mcB6dvbMofbSwMBdh8P/lXuZjFzID548eTeZhTGDKmRB&#10;3rrpLTKdBT4cKGEBd9LaGs+obF+ecdqYVNyNY5OKQAE69IZQuTgzV9fDAaavSlbNKkkmzg56yYWk&#10;edGODo4szfYwMUm1Aj8hwYXdwaQ3DROGZtFMb2o4FKihuEomNxu2K/vkUpKdhgKZRNmGoF6KaW59&#10;X9IkyZKkc6aVcGxEUrMyMrpEM03GcUKc80d7fko27nEYOpawdDnzN/cz+X9Yf3BoqGSZJLCOICVM&#10;M00mA1E4eQnirmGJjbD03uJKUaDeVwhXj1Us9miLyfeTS0tpuhDlorZky0HNzrMGobgJ6dFAdk9S&#10;MNCRtGkR1l2qVceeNqAxSBws2ACcM9BV4mLR74j9fpbrBk4hzH23q10ygenbcfjNsTY9k1qPvBly&#10;ZbNb5a2NjfLG3Q0msO6ffnD1kANQH1uu8Hjk5D8UCpnVwe880+E/74dhDv+BH1T8Vaa5PwqEQmOd&#10;faFwR3UsH+dDGehkb6AW4pk2qjQxXRUnh5UajYNBi9efuNQSuTkzhswPMaJQ6IpTEDSYzABNEqVi&#10;FnFGFSXOW4zAL4OWeucHB8plDGB3QQHr1vllVaYCH1iwICmny1H6lRbEn6s5evrBxZ5fX1/7sHs1&#10;pS8/CA+ADf9uKOAKRaZ6mfiaKnwINNLeqZx7suPtFqOhtVoCq7U+x5tMdowdpu1MBieB5j65EA6H&#10;F/0uqGC5tu7eytY+QEBPFSENB25l3wqE5jEnDmRB11Ct9oR4PvdLWnZkOUUVrJSz0H1BzkAJy+Va&#10;BNQoCKyNjo/vfaqj8EBXO3Tx9HrjoJ5/0UWfwyCuqCqCCOkDux3EjBTALLwJshn2+AE97cyYSIiq&#10;+cm+kb59z379qeGFSLhnrCcEXZzjqLN8vpHDY9/J7aXu7/SBMyuxyXb4v/Psvd1DNzyeAQ8TWF+/&#10;U5AzKSPXGxxAK9zPsIpY/SB7C6M8ssWbtyxra2gxPH9/D/dW8mzd4OLEUKiapaYK4PfBFqYBYM5P&#10;lWgh5PgLR9ZTSlilkoZlHbCuJ7MOIi/cRn2Ecqq4YucNopHJmyx6sfyTLjJBYaZNgEIVqYmG+mOz&#10;qBWbsmW2tSM2/ypNKHhxLl3EviITW9AflEwTTFg+cLlD/LBsII+JZz2reEI2jGV9WUbaKM66Gcan&#10;y7qzAHbAncLo9EWrhPoqYdLsI/QAMVqbPWg0lOFHjQtHhLZiUuEK2NtROsJzQSR7UxMZOxgIbW8g&#10;ysbiJgfAFwnf0IA1gAKTmM7LMo2lJUMfzymihMV+E6hyZUraJqHOZ1opE1pXr555/uDlWxsun29s&#10;BI4S3OGwrweg7S5XeaLs36h03ruQcj548Pr/OcEEVmjcNz4yuL6aWd03Fjtwwg+0N0jTi1XKLqbi&#10;+4KfDQ/39bh6+nfn9ho29PgclZkwa3MnB3KIaAsi4xG97HZdN0oNRVGyYrdWGoUtSshBAYalL/K1&#10;8/4iFn2xJw2KUjXOQ4ewWi5XKe/51lgcYRX6MgymoMQKS5+UfvIrPSwzA5HJ0d7cOrBE19YKmVn9&#10;wesTjurPY+xto2eyt3cQLO5TbOWmdnLB0P/eKmC1VktgtdbnWP+PNpab73dPBt2Dwf7++b7Xw+Eh&#10;9nZe9btiW1UHOxLm1SsHpD1nJwJvBlMwPyinVk+7wzVz8wk5otv/nmbGnr6D8greq2HsTJk7uYVx&#10;ObEK+Go3vvf9h2xvhhOEyIAkLUJ7EnJQ6XYlSzGUZm3Fp68UGg8ETpYhzO67dskLkD57qNxUxCVg&#10;3N/VRw92Jof7Ol/a179vIXINoA2LwGzocIU6enzhscldPZN5JRJaHAq8AT3C9/4kfqarvX3AszUQ&#10;cO37m0JG1wuT7nD25sSt7MQHBHutloF8ld3IOsqu8KLPnbt/VV220ZaKwTdGRqUouwvoEDOwEQVe&#10;8ZQ75HjL4bAsiQkSJkLSJJ9MM5tIU2Cil+BQGI6D4CuaGuSOJWQ2FIuayZQV0yHgYT8Cvm+o5STt&#10;XpmJvPYjfKpwGyUbcUnZPZqa0CSQpowCi/3/jlK255vOjLKMDuwoPqOY4cL0FUCwZBkJ7sIAjzVG&#10;Q5ZThfx6Pn/6mKcEAgvmIiVtKZnmYNGieRv9WKifOJC+SO1AqMNBnDPVn2AmkmcUsk00m2MfKXCH&#10;kgd501ADsDuUrkh0cVxD2ryeRnFm4uPIHu69h9KQtLehixlWA+dRFWUZa1uGjGgyKG5dvXqopyfs&#10;Oxzsdl5YzeyMjPnG/Le2OthfJDtEOPGD7zA9Ka9mupg8Nl3jPvZqihRSheERn6u6UflNf6Xc4fd/&#10;29Xh27dv37Pf+tedh3tCi76pq9E9Q2mKHhCRzboa1evCuq4i6kqxjVdUxIrzWpfemOwAuCiCdpsn&#10;bInHgLAsDmfAQxGOM4GZi/hqhSAN+Fk5UZ7ojEODVL7jTHW3pZyZVWfmqGn+agXM/kvPuYKTbndu&#10;h6TUqjMlnz6azR6osD/TsNt9pffKTneuNzeVy+3k14LZr7UKWK3VElit9TnWJXPx2WAwOH9lcJDp&#10;q/5gOBQOuQJs5+53bW1tTHzU1B5ku3hXKHgfPS+ZQv7Y6wM164kZWr6k1Rw/fojHwjhIKM/qcnx0&#10;C6JyOgA3Cof3f/YQYO7QlwHcaL1JXmF55xE0QKAUZXBHMNqZEISo8AFBZFxFbd+KSn1C7Adyginu&#10;Wdguk7uBmca6yvZjq5MLnZ2dw/uGI2Hfmz1QwXK5XIFQpG9yVpnNzOYiYz09oaEaUwFvP/PwQvDl&#10;oaGtQCj07WfbUrLevTA+8vqWP7AFv4fyxtZW9UQFYmk3PtjoG7/W3z+45lT1jD6LhhbyXqH+GO2m&#10;pN0M7Maw7Iai734kUH3LqlmWo1SyEApFPChN82oOs+g12UWQMghzdlS5KqLUohZaEWN0ikyZFLFX&#10;phEHaxulBeiNI9z3DZWr7TRHegpKOproMeqZM6SYtiomgTR6btPc3i6VstXhVQNrPFGVb01cgZIV&#10;27gLTpw5U8A7DvgGLHBBDzFTKOzs7LhDngRUr9hWJSSki9KjT2ZhI4vgw0IeOwGvvKivQFCZlL9N&#10;AqvhxRLSipqN/ESyKfZ5qQnnvqnZQdDs1BK7N5qKtExH5J7ixHAifB1xNxZ/cfCZiHtgxMLJTyb/&#10;Z5wL4bGekd7ujJ5K3Q+Gx3wvVjdiLhgirVRuPXOHyXGn/uDoG28NjUfCoViPr3s1vxD5Ro+/o+O8&#10;33/+2/6OscMjv/Ebf/aN3/3d865QOLg+e1UVTXFkJ5BvnajsccJcEfkq2ghpxgqXGp/BziG3u1NJ&#10;l/QZ9ga5Q15tmgJBgrui8CtiHbWuUjF1bt8tYIyeqLBDtxMVJrOyg3MY1O2EsjP7Uli9P5T9lReI&#10;9muBlyZ7oRc4upPfya/ed+6dGbOyE+Hx0Lh70L0zlSus5dhX907+dN/bb7cKWK3VElit9bmESXWB&#10;6atBcGAhp+F4+Kg/UA6cj6HC2nCAwPq31QMgswBA/uFsJjObWS2s7xx8I2G998Qc0e0vWubYN9eh&#10;sYL9Bpyne2UgBi53f6wSK/v9P3jmITTyoFxQxxpJHduBu/cU3Q4VRHFSF1k5dcWOJRSuH/2xfFsx&#10;VohkrUaCCJXJdISZGvd0tkfS1ydHfL7OvoWFyEh4JBI+GnAxjfWnyxmkOE2OhMNMdnnY7vvtv3qo&#10;514fcrGfh0Lf/8+6Ux69Fjk27uqIQVRa2V/x+2/97Oe//bMNf63oGnRDkkeqjrN19LBtXERc56mK&#10;1G6DaXhdX1ZSkYDl8FjgvipJ2DgT2klL1rYkwhr8NeCvvMKYhMCGIswRelFteVGKQDxhehOsSJtF&#10;RIeCkx0pUUdsBzsv66DRCSpYIN5IhHAjPcCxmBTZBI4WgLAsx+JT2BWMYw0L4nBwzgAePttIhQxZ&#10;KKvgCjL2mNhn/u+nxrdKpWlPyVNi8gqn/oqIjAfiPQ9UxHFAKsOlEZVKjUHtZhElJkpBoau8ST47&#10;CHLJi4WttOgXXk+mjyyR7wzyfkwTnzwxN0lCUrKAF3HRsVXtjyp3ZBwlfERFLCydqkrjFVUn/C2N&#10;GerqbPDNMXfendHvp2bd1w6P/EHYVa5OVMv+E5WK/2nFmbkjPwgfH+866esJhX4U7s1k+kPnz3/7&#10;mRfHDr94+MWOw39w+PAz5/2/+Zv+g+7Td4w4NxSqRhw9Uwr3VolwZiU6R+1CGv2johOHXKkkx8Rk&#10;R6MCRsce8CJTFbsgBgWumSgXVnxakm0U9XLVaMctKGCxTxcTWP7ygUqbEFjsQ2aHRcs7A9nnftXv&#10;J/vTDlcEcFjQBMzvrK6uFvQzJx3acd+bkdHB3I47V8ivgwcrn+92/U5rhLC1WgKrtT7fO0x2ZD7Y&#10;9xpmPfcHF6Dv4AIPVjXmcoCvdgO6Uhs0ReiPTN1fLRTuF+7fz48+P5CQnhyq8X4zUdtanMcmoXO1&#10;sJoCO/eZobKLyatYGQRWbOOv3onXwUCt6LQPqFOys9BQjYwPbLLpePTdYIxiXUtXBN1BGLfonnSe&#10;g4v9EKNupxTqSDPV9V11N++edAePjfQNj/SdjBwPDTER9axRSOmZ+/kF3/ExqGE5ipbk/aby4PnF&#10;0NAi+zV8P97WnQpey82OQ6qi31E94a8cuLVx6+2kVg0cjATd7lw+o2dScp1X0gQc1YZFwMOvo9SC&#10;MsZOZMy1NbD11kUYdLOoVEUyCo1HNahggeTIeu2KFY4S4r8iWsXxYpP7v7GGxVTJEWiLEYbTtMs6&#10;RSrnNIpYWppSk4um8M/D9TXAuTOBZULpyXJUe74iE4/TwFjnaBTEVpSMb1EDq1nGMsYSGvoySRZd&#10;zpwZDdVKHuBgMWmD2CqqPHHtSNCuJD5yQFhl+fbBI4GIbXSZQYri9aQobcElXs3uNFJ2DrFShX7c&#10;tCHudqaOsMCDcd8qOdja6o/fQ0BG3UA6Gtr/mJTfU7hRD737dWRlYXKhOju5o85mdABQnD45Njbi&#10;+4OOwEa57C+fqHzw7D3d6ZQz164FYTD1RyHXYr8+l3s9cH6xo6ej48UXX3ymAygIG3/pOj66NzcX&#10;V3kmlDoTzf24W1ZlO4MZxFE0OsNEkUHerChpruhMXJ1BjxufKRQp6AZnuGNU9QweXWCli0QVNRXj&#10;0cYfR+OvRFV257orVSauYpWNissFf4y3XMtx9mfjBIHlvJNazTid45L51V+5wPrq21a1xx0czfVe&#10;ya99uF5YvZ/S9dFQKDJ2spepLneuuzu/szaVy68NJ1sOrNZqCazW+nzrJ7XD/a9Bk5Dpq/n+hfFx&#10;X08gEBgol7dijo1bGxNVElfw9Qcd/8p5GhxYmUIh13/whvTTJ+eIbn/aKsUi+RSTVoDCAqa7rF89&#10;hgbhCsJGXVvf+w9x41PYIXNwu1HnhFAKUOMH5iqwt20LOx8sNBRu0xJ5z1icIou8in0ftWnikH5u&#10;0C7UwE4i7Z7uj05Odp082Td+/PWhNwKBvguFWXlWX7/m84XHILFwKFT62nD8wbFQiO06h1y/8fTg&#10;YFuw9/7uaIztMl2hN4cG2j0DQ5cvv37N/XdXZ2fPZGbVGRwSFJOMZIZReZo1DqsZXPXpslo4fpHt&#10;8t9i4opJLOiPrWD7LKklvYDU1EzKs2EyYqWo0cygl2M6QWdgxQeJDuAi51yGJGAaNs30prltatcJ&#10;CJXk/IUlQhtsJpPiErgV/1+gwiRp1E47d27bBEmSSGwFRuRZmA/UqYJ1D5mcmOwcB1cWVK+gkJXC&#10;xhuUuXT5nq6fDm9ZDqatzG0poXFmKLKvcGtA8LAtgcnHpBcw7ybbcsR9FTXRCgT1ZOJIYZKrM4Q9&#10;sG3AqywJdxbCVDVeDks33O8izhrHCgE56imVIP+nlh1eVpA+Bq8x6hDqFK2k0CtHIVuZjpk1dVRE&#10;+AvU5cLpfKTncM/Yj3whCC33V6vDy7OyU783OX7tePhwjysQGMsb0Yz75PjxIf+tE+fZi73j6NDA&#10;8WOjo2fmwOelNyIBg8GplCIrxFcnL7qqRO0DCGS7zyCqPa7aAFFV4W4qnLflxS1FEZ1DuJnCFZYC&#10;HcWoKGmBVozGOQ5C0ef6PqhAalW5Uu74NvQKb/mgMilD7crphB7h8k57Lf0lvJ88Z5n+/nn3aG5n&#10;J5ebWoMozFn9zNR8ZHLqSm7qyk4+n19jP3L3LrYcWK3VElit9TnXe6YvOD84388+B/v7Tx4Lj48F&#10;Ai7kGzg2cIRwAhmXE46N6liuACNb+YL7zTd9L0+/9yRtxw9LtbtfN1JtZMFypsDRPTNaRUSDC9I5&#10;2P7prx4ug7iioJW6ske1HThgN4g9qvNc5yg/0DcEl1Hn8SzRuIj+EA1BYdYijSVKR3XBemDKCizm&#10;6HjXlUe7j049eHD671852zX++tHQAlCfmDqYjFwLHx7r6ekZC4e2vn4v0zXkGmJ6KjQ28tngxym2&#10;KbuvvREan3zlwaGzZw89OHTm1Kmre3sGQSR0mXzEvGzVoDsqNJtW19kemVijanfIM+CQzFJCKllF&#10;tH0TxIAJqI+IoID1HtAaXmJj8VhnkFgrKKzwZuyUbTsCNbGpbW6zL3ZVpzkhh19lW8Mg5WKSzFuo&#10;X8waNu8S774rMX1VSluOkjUQiOiA4Ewh+UpZpjgcrkG4f8mQmXqGCuUy0kd1p+qMQOiPZEK0ogTM&#10;deza4dRiEcKeOHACFBPTVTdvktfKyy1XvPaUpGIbgBrgtIaWq4YXCwIKk8m3CTuBYKz330+TsR+U&#10;I5rfl4jxxXTk+xJCucya5XCE1+OEysC6qM50j8HJaTqvodrEWsUOBoRf6IXUbN4XfrGn5/CPDmMa&#10;QMd3PtadKTlz+lg41APWwlAedNT9Qn50MjLuG49MshfJmTOnrs7NXQX1D3oJXpZzoIhm4g2XFRqw&#10;4mRvj6v3GkzRaHxGtAZVuz/YBHoX04UiJIfHFl4l1SX0GqkvXvkFrTXX+TMoI1eqFX8P04qVjY3e&#10;+HJ9mclkmYYIV5e7PHelLyHW9FLamlg8OeneYWttbWeNHaE5dVU9Pb+TzzHFlV/LM+G1k5vqz779&#10;h629RWu1BFZrfb4jOK3n2fnJ+eCg290fDAIHKxzyuwJbAVdsY+MA0ACYwsoykbUVC/RD7SqfX89H&#10;atnA3c0n6oDukmRN9C2zx9cGgYROaLHo9cJizAWDhOhy95cPfGuGz9o9ouqSiLZp5rRTmYp6borI&#10;zBFAalXds5kOhi1lmpy9oL10bC9C6Qqnx2ReJ8M5PmwF7epnmMw6tPNgF/a7O+5JX88YW/Al7Pvm&#10;ndnRoy7MK2SKa7DtU9gQ/cHf7ap7uOfaVfV7dmY1xQbj17oqali8OXmvrnCEOPKXZqPzMcfWgMN0&#10;eEoJB8wHwr+iVzOJHwq5fFqRjwpS7coLg3fsWt4i/RS+UmYz4cvh3HYTZ5PXqZjquL4tGoXchWUe&#10;wfoX3BpYVMiIl9CElZakdwHSAK7wUikQ3skUIHcQn3k4wTYV8F4Ed4dSEMxCOuVPkeuOqdBOPRio&#10;OSyrBpLmb+GeTQnt9F4vGsCS3hUI+YHqFXLoYTSSWpRH0KxFYdRQ6UIhhXU2IS2bClfUCMTa2CaV&#10;sUSMNQxfps0jDd97Mb1kSsBPhWECRzXw4zj7TTPBCKgJDmKjbSGUGs6z8l+fGALFU/LybF/Pjw6H&#10;OZSWifB31NSqXL9y/KhraMBx/OSCjihcdXd39+rVOfZvZm5mJl4HzaMLjugMk0AzxKeKq5xNhRnN&#10;UVBEUS6uosLf3ihq2fOz3LmlEBMLpZlCU4dGk8cdSRRom29my+F2qNGOKqQQVsDj7i/HKrd6lhVZ&#10;gTok/rVC0Tky4LC+DMvB/iOSo6d/fjSXW893r7ndvW0ye72dDn6Yx+nBtdyVqfzOTs733r9pFbBa&#10;qyWwWutzVrD+tmMh6Hajz72/H2Jdrh2PuVx3t2Jb1So0CLkJa8PVE1nNFE4XTq/vBMc9Nan0wydq&#10;O/Zft7KuNjnVVsCw51VAlxuPxqtMYIX8cPQcO1HZ+P2Har1OECysGVAZgR+b60juAeNVVBdZOLSD&#10;sG0lsBfEYOc9RVS4uK9dwK2hFmHo1OfB6kTdkAHegDrIQLLiDIYDzmYyu+C00Xd3FiIjoQ5QU2DE&#10;Ovz1ew9OH2TyKgxA0tBn+9qYOHLC3bDvd0BawIPeNQQ8nnbFdaKD8+4glrO4qwweD3AsDcUdyL7l&#10;sWo1j+ciTdQV0ZLE7UjFInEKyH7EpBS4r1CS8FIWgd3TRXYW3OuIgLKZm0fSNsCgaJqb13HAsAiE&#10;LCRmoTdJw+SadDGZbCp+AcIBeoTb5nbJ4UhYA8NG5j5UqIBroKecwL2qFwqkRNhz4EyBzHIC2Usm&#10;jCq7PBcYcHgSDgidlqTkksZZpjT/l2zyridXcASSLPYQWGhu0uhfkTgUuD2UnIPO/CIisFBl0RPF&#10;s6qJ+UVceOoLJtObm7yclb7OntlNU5NKJROZWI5sbDAOtcQUmfQVChMgOyDnHMhGc5gldQ4NeXnP&#10;OQlg2p7FjlBosaNnrGffPTmjy9eOvxwKDZ08lC/gb9wQJim1vtt42fIaK5NOPJEZJdYMk0dYjVIa&#10;DFFSXtE4B19FG/EFomBF9ishzpi64sMeCp+qjQv9BXdg8PnaOaj9QvtdmeudqFRifjBhQR2rvDHx&#10;1JwMv00nQNxBYd0puByffDkl8Uubjrs9fe5RQI7uuN0frjFhVVjPFwo77p21nfyHuakd9hH4w/+3&#10;JbBaqyWwWuvzrZ9K/s8mg5NBcGCxbxGfzxcK+ANbsXLAX65ugcBCUENsbHi9UHgAJSz3eIjtzv7L&#10;k7Ud+//cyr7lS7XxHiGa3C9c7XK4/DF2zMyOn2MnYht/8hAG62SYHxTRbDqVpoBlqdtEdzQwiZFA&#10;3hIE/WVwAJbY7digLIOP8AGmG9SVIWjwPBwFalo6Os3raIqqK5/qzkyBOoTjYWCQgrqCf396p3Bm&#10;HPeq7LLwyPwdXb4AxZo6DTESM6lOPaamCS97Kg18NVxwiS4UbEt0PvCWw+GwTNPjkbBqk+RlKS2N&#10;VHNyWq2IqUL+s9tox0JthUYsbhrnccjFRkhM0XysOVjk0iN9HWb5eA8ORY9d5UkKwoGU2N7e3pSk&#10;hFRybA0uZzKY8MMe/yyhOY1MgaIV5QzskKFnyJ5W9gs2DAOUY320fcDziZSwEtCWQ5IEU1LFxgRj&#10;MskrUd5keoWwXiZg680iqCxwn/GtTWqSiUaspMB/kTsekaJEs+B31+gs0pbB02HiOCLILBRnlmWx&#10;e4MEIKaw+qNRzIWU0ZuHwDKgMhgkgtV6g3Zbx4YvCH5nCsYk5w8eH3INDLiGBu4GXK7FweVCSp4/&#10;ePT110evzkVFjADO6skATTcaIw68scdfrDNR9K5H46KFB4WmqChPRakFGMfCFN4o3jCrx3nYedye&#10;k4VbCBf7DP4g2hhBlA1OHFWI9mWoc74soBkqfj/4ryrlCZcBWdjOOzhBCKSGO6sDd60vaWbmq5Y0&#10;EZ7snRycd0+5c3mwthfybaCw1gs7+bWdqSujO73ZVoOwtVoCq7U+t8CquYInI0xa9eMY4TWf77jL&#10;Fdsql2OBDtfWBhrdJyY2/GO+/kKhu5A5Xciffb3dk9i89IRtyCUp63gzlSKsDvvMyKmM8vd/8XO/&#10;3xWLVaqVEzF/1f9OHCzSmBLclJBjd0Jgd7Vnh97Y5QVFER53O0CngSfFMTAVNZUiMJjCncUlEGIS&#10;KARRN/guUccIGxzNz893jXfYAuupe84zx0KhAAAnx/sGqQum10UXshHLo9COT7HJqPQYVJ6VY9Am&#10;6ORwz0W2HBctRymxLTkSMBNIQ4JJDSpVxCoH+znXT8TjBLsVZPWJeTtwNpkSQKWwPlUESgN8XGc/&#10;ONIQV9c3tWSTC8vUhAgRMKx0mkOx0M/0fjrBHpSJtFHLE+g1Mk540BCwgqRRYxlcZMvgvMIPSnzW&#10;nXdkQ8byXCb14LKDqUZLkjySZKIE4vKtSO58bq7iQouCpnGG0tR42Q45DpDlI/G8HCbGzDSXZQht&#10;R9M8Vf6gcgfnwSwPMYwEUMWthGdvE+AV6SOalYVrQHJO1spme4adUcrbrisiRpGn6Ch20ciGqCJ2&#10;HwY25Hj8ftfRN4bYct0tO7Zc4bZMQT597FjX2Vl7lELwz4TmVu0QQLBeodAiFUTUdjU6M6MSfJ1L&#10;JzSrc/86YrKYGItHxXAgPTLVpmnxV/8MR7qTSJuh5mO8qWVIxTD4I1h2HYAcwnKsXK6eAKBXJA6z&#10;oBlkNIC+aruzdteyvqwS0U+tbNnX5XZP9k5NTuWmptwgr9a7C22FfG4tv8ZU107n2z9s7StaqyWw&#10;Wutzrudq/uHgQnByfnKQCazJyFg45AqFylvVWMzl2oBkNCC4uzqD/fnC6QIEy+90HWx3SE9cvfwS&#10;24uN3UlhFiG+cbPdl1oY2nCh66McAxzWD37/ITcX15UGn0Hnuw2e5ryHlqq6YbMWGpYUw84nRGGD&#10;RiuEXqmU7kwxuIbSMHQZNCum6+SLIjOzLnzpUGiSH+09mDzW82ZPB5quXvz+f57NjPccZ1rLF/EF&#10;e5/uToHLW23q2oh7h10g7o852Qv21iK0T4gs+ImsXA0ubjkcJctTSlD44ErSBmDxEJk0V1EaFnS0&#10;Ru9QE1dNN6AHRV6lwjYgl1VHRDkHeKMatsy4kCJlQjeiMUOqgSFqCib8zG0JPhIlTynEtjYjo1Qw&#10;5JQMvVdK1V4m8xUCGmSnce8Oe14MyDrSM5lTz097PKWaVCr9p+tp7ESmMYpQOKjgYSwhXLRobsKs&#10;JCCskukV1I4oulDraUsIoChSBQoeMx+DTFPpDmJ9BJFBQOlRSy7Z5i1IAjKv2/3P90FfmRpA3bOx&#10;3riuL1P7VkdUg4Jx1qi9oX6KIeGKgNcqmdUMk1j5tgvKo9Ndrw61BwJbA3eHehafMs5kvnvm6lVd&#10;F3qbJDz/xduvDkJZRRu1VvSzE5skGo9G+aEFpd1EFXRWQQ8xDtGCoLZmGjxdO0ancSiCOK2ZKMUY&#10;xulxYPxgXREyi9/KMFSnH0Cp5RMAm6iUKxsTT4MD6/4daBESG9gIauaXVhPf/7Zk/aWPvfuNjrp3&#10;pkav7Kzn15nGyq+v56fY16n5ne7y1/a3OoSt1RJYrfV5BVZ2Yiw4OdkPDvf+yWDkeGixY7Ej4HJt&#10;VQN+xy3sD2ZjvrW1tanufGG1sDN58tjR6cSTdzy3f9s0Xe8wgbVKZSxoEqq7Byf8fkwjhGHC2MQz&#10;D+OywuWHSGcTWFGVg6tgz0cZztDvk22aKHc4Nfl/ERNJR/hkg+HFCbnOuzSqzm3vRsMvrypC4lFJ&#10;S9eNM6PHQgHsCfb0HP7WvdnMteM9oVBoLBL5RWR4YZ09jL179wSKkvf9GjNdvNdEDno+lMb/LwOz&#10;Weack6F2EFgXSxc9MD6YTgqIqBdtUVrz4mjzrKbdFBcVIRsHm2UoPpa4ONJQLhU5scEU2gk/mFbZ&#10;JL0FfTPEIVBFC+4BknKKyIfAq4O6wphmz11rxJDvX9CX0WJ2JTi4/vGdjz81sFFI7KtlJq5kY+7j&#10;pzq/M5xSPoVW4f3UqS5PyQMxhKXNt5FUxeFebONW4P/ViryxmdQchKMo4hyjV0ubRcpf1IoN+Ck8&#10;7tvk5IeHCKHRWAPD2ha7YlbjG5xON6zvGrIc2KcGgYwmzVMm07XStAQqy7K2xtriy3qdJkoFWZSD&#10;RvW4yl1znAnCTmdWU5nV1UJ+PaPM7J4ePTrUXvokEAotTirYWBalVap/NRQQP0eyiXf34k2IULh3&#10;JoRmRO02rsbFmAcwrsCwFVXEraINRnujdtWo+s40zYbAyxvqZeImUQ4pAXvZXPcBJrCwhnUenO4H&#10;XMuyYcjOO9QkhGirtkVN+hIxU1+1Snd9kJozzxSWO5dn6x+687l8IZfbmXrFffoXv9NiYLVWS2C1&#10;1udeP9SyLihdBfuhQxiJHA25OhYhI7lajkFzkMkrfzgy1c3eavKFVGFndHQ85Cj9+ZO3IfvTpVr2&#10;qY8Lq7CAg8X2yfXdVwJliCMsV8tMYfmr33snrhPKCq1WNLqlc+Q5sH4EoUilbiDaszhcSuED7g2C&#10;oo4duMYooYA3cAeXgTQHxLzXcYdTV0TJDIHecH91RXfqev61o0fHQx3so+fFb93L7I4DCKvH19fX&#10;Nz4SvEDZN3A3MnnFOAXC7gcpZHmvo+MLWQDUIVSxO2jk3nQ47jr+EbtVZpFHN5tgPEpz4qetpJja&#10;8GazmrdxCdNZySJg3ZP8qqa2bZJnXdRpTFtfsc/r6U2TTN90BUJ2YpWoSBR3oqYDlnQThZ4JAmsb&#10;5JFVyi4osyknRh8r6nz4zbF//fV//87H9+6BRsWtAnnsHOyPuAKuN5+Og09czsgPjrUjZLQkCYYV&#10;KkdO7+IVtCIXWgCq0mh2cAUe/m0sPKXh4bFzSwil4M0+UbTj8Hk+YZg2vWkhUIXdPU3sePrfQXVu&#10;81JekT3lbMskybq79Ux3/A6oRKpf6TheR6OocsNDp4qedKEN3Ump090ZQ4nXT3cdfPXg8wdP7qRg&#10;YkHnwUhqwyYI84KcckVIK/qMcu+5uGu1ideO3JFoA5sLpac4vz2oLYX3ACm5UGQXGCrytaL2fdgG&#10;LFWJitPijwTSxmfnxgjjXv65/zw4sW6NxFFgwV8pFptXL/QOlb5UbPFXn9Oqvn6msCbdU+71D3fW&#10;8muF7h0wuo++MvrK1PnnWvWr1moJrNb6ArqkttUZnAcP1uB88OS1l6sh2LuXJ8r+rYlbGxtVx4Rv&#10;qrCaX1/Lp+6nHrzSdS0USPz5k7glz1la9rNlOBpOkc0dSlinwhsuIDRUKn74NvFnD8msImCcCjrb&#10;deGwQu+VodqJfsLT9M/m1m2hRI1DboOXObBB0NQpvkY0CvlOB7uF1B7ETyw9zZ4efe3Y+HGXK9Rz&#10;+KllOcME1lBPODIS7ItE1uO6cG+hM9meF6zzTDvaJVMjjc9G4im4lSzvRdcCUtaz5QETeYIAoaJM&#10;haaq21oSu2agn1ZstOhNQrgDjfO2DXDHWBjTlEAkgZe7KACb10l+aLbzKnkEg5zBqpR8f2mJT9oh&#10;u5OG8OB/3sRKWpopkG3ANCRKllXr1zMwJodPv/v1cNjX+dK+77/z9Mfs1xaPR9mmx43ea5CWHQqN&#10;PRXHcqFz9/TZy567INCKS2a6kdFM2AXs7YHQWtG8t7EylxQOs9sN5gRW5OB5wFRnjezxJCCp4of0&#10;LiQ6JCnuBxGtnN7Q+E9ptpDM8EVokiaZrt2GFOps1nR1x5dp8hGqjQZtpk4jCfYUqqiRFtjhDHsu&#10;mP5Y612XDSV66rvf/e4jNVqXmSzDdMk6eZyoNac0fao8TtAmMNCrlTu9ml7JVHHiWohuFm3CX+mU&#10;OUgaTmgpPSMmD20WnM1miHIIqSLC0PFlqiquW9AfBEgDtAhPTAzGnaridBbQggUeLDnf/on5pWqY&#10;/abm8EXmmcRyu3Nr6zsfruXXd9YLa+4rozs7v8j+pLWnaK2WwGqtz70uWdZEaGFyMjg4Oeju7xof&#10;2nizJ7TY46oGAoAZdUxMhL5SWFvr3nHn5cxq4dCxoQHPe0/klnzVrNV6PiZLBxSxnOgNPzbhdwX8&#10;sRNkw7r1Tw8VvU4wIl1Vmht3u3YhCh3rDREVbSoS0IUGHxzkQbi67QKm/VhDfhncsqWI0gEf6qvz&#10;riTdUtcvyLOHjh0bP/py6Lhv8OnUmfFwOHw8zCRWMJeRFVkM7qvE+K7rwnzD+418Jg1WRvieMV/Y&#10;cM7GCyEYHvQ4EqXSJlV1oGnnhZk4qN2AZsJeX1HA25HIgBQsIjSkNZok1GogrwSloKhdF/KqCXmF&#10;nqUjaQ40T0Lys4jRoR9qvIqFw3k05ldjCmvTZPrqomUN5HSnEz1Y7PG7x0cinZ3sn2/xz9bfeeeb&#10;bQ/v3Vv+2N0TYs9OeCTiW7iDelXOPHhw0OOxSiUTVR0ZqpbS5P5KmlkCtqcFmJ5kF4m8JA9HxLRF&#10;zctbfoi0X7LHJbXb1FTlpS4Ublgc0zRoCq54/5m8Sr6f5BuHbiwJ17ZUsrI9bVGUVDqvYe4Js5yC&#10;pn775Qe1SPYaLjhx8nB1Pbcuq5+KaiUWwBoGLD5DSK++OC87galKnJxB6lWUkm3ijXoVN2U1N72F&#10;CT7OBwaxOIX67GpcVLBk/upT7UuiyNoSD54AWSolKyIFa667sgFpCuWNCtNXTGhNfDOqQwFrNcUV&#10;llPvL5eWvuQ3wuc0y3Wsf3JydJBprHx+J9eby53Ojbrdo2s9v/Vea0/RWi2B1VqfX5ZI5l9Egkxg&#10;9bvnB/u7jr080LPoYmvLfxfs7dmJsanVtd7c2tp8m5wp3H9w7I3Ee09muXz/ESvrevrOKtjcV9tE&#10;CWs0EHNBd7BS9gOo4XvvxO/IOgdp4x4BywdAHgWhpBuNlBybJKRE403hg2qTeQuCaqhKZccW8kxC&#10;VWk6ujfE+KAuphKhe8dFE1bRdFn++7PHnj94/Pj4yODTmddeH49EfD2RYCEaB2MVKjK+Y9vD8hRB&#10;ufSGpLP5qLaLR1/W5b25Wd9blsXElWNaQr9RmjIFCcjAOVhwqTeNPE0vNQ+JypD0NuzuWUzts2Hs&#10;RUweJDqD9hh4AYlYTIhs22OENGJXRD9TuiikVhqAWkvAGZU2N7dNKVty3E2cnJVTGSBssC1xTg73&#10;jYx0Rv6gzxf2+T6L+L6z79n+z0ZGetjZkRFfX2QEi3tyZjZz6Pl2T6KUMDd5Dk+aQp2xFXgTefVU&#10;lGLrtkYcBawyJb0rMDyJpC4AZDWEH8JGi8jB0tKiooVm+CT9D8n0iiY01duYuNMYVXy/AaNAJql0&#10;DjjzliVlXc9+fA/ko1znqTm8/om/5EaSJHzLYGC5nspcWF8rdBdQL6MgwpeTbcBDSYSedXuKj1Ds&#10;DTe6bXJXiLYwx6cM47YlnlrgNhIL0m+wqtu4EypOqY2XuoKYUrhiVFfikBjJA6JFDQ63AYM4537x&#10;syrAGfwQuV6uVH5eaWOXOoFVh/rKWUjpkZLjyx5L3v9DzeE72R9053KDU6d38rkrU7mdnHtyPte7&#10;4W11CFurJbBa6ws01iQtNNnvdrNDt8FJJrCGBkBfDbkCga2NiVsflPtOF9bX1qfcve480y0Puo56&#10;0k/om83+n5pa5et3yOUO1g4ZsEOZo2VXgAms8gmQWeUf/Hsw7qCPyahzrzuKqj07zA93LIaO04To&#10;xeJudTTNKCRoVD7PjvuaOhUf9uxC1+Ozh9gx4Z5mjnrATiTu9nSaAszI8vKjM2fPdh2LRCK9f3fs&#10;6Ovj48eOue+zRyqjFNMb4Hkxh6bqQmAp1DdURNQdBRDqTt2IrocDE4lpjyMxXdJoFA5LNtqKGA5M&#10;I/4TdIQwXqG3fUXzepH7lKVpQoybgTpPkRpo4OLe1JoicZINbvv1IhdfyCsomtgVLCL6M51eqpUk&#10;klhJSpaB6k560zSZAHEMnWZ7W6cMXVp1ZjU4HOmLdPb1dQ73RXwjkRGfz8c+R9ipCJ4f+aYKtNGM&#10;fOb02csD056StERh00libuGWEYidRhlxYBD7gOTOJ8lH7T5s/TGpRVdNJ2/DnaygbWwTjGJgb7er&#10;VEW8MyhfaV6OcNAEyoELLB77jJ1UDM0BVH02u+F7J0ptYr1u8Bpm3RCDD3aZFLq77Hlg8qp33Zkr&#10;zKbWnTb1szk3QBGZgAQSnSGNFRUmK05aIGdWgRvg41xCIfFKEZ6tqG0unKGXtY66yw4QVx9TW2rD&#10;jEhR0nb1i4dvUhCnE+Za49FnJsCAVYZxk3IlVvntxTsqxh0xjdUGBSz2J3vUegKCIS79NNbT3zvo&#10;ngzmPszvTOWm2LdXgu7enmwrhrC1WgKrtb6IwDKzI/3zvbnJwX4msk4eHAqEwOMeCrnuTnxQWzy5&#10;ejq3vraWd/cHny6s50aHpCcOgNV4f9S0j4bvpNA7i8Ak8EWr4SoMEX4POQ1MYH0jfk8mfpXB0Qqk&#10;iHDvxns2ZHC6JwanDGxZYVfGeMS97CLLGRuGUZXcVvbOyAZ/6jajCqIIo7YpRRSfEBcBbpxMKrNc&#10;13e/+2Ann7kgj57tOju68yCjQ66xk3Lq1MZu2NZt1CNEF4/dd6LaGEwUzkaNyYCjWkuUrFIpq9HU&#10;Hjdna8WkTV2AwGXCMJg19IF7bxcFbdQL14CWIVS8iFdQJDS7aVIb7H1EYJHpahMah5BUaJqbIpXw&#10;OoJGlyjPj4kSs2RJ74MM2aRuI4AjoPRkSo674xk5AwUs9vCvGk8xadXZN9zX1zfcGQGh1dd3kimu&#10;vj7sG0ZGro39WEWe++yh06df9XhKJZzsKyZXNKwukXQi7FUS86mpOlXkGYNs29LCMJXk3jSyawH8&#10;C0ps5EwzkfdACHp+U/hymz0PRdvsBaqKyTuSXe9TiQ7Z9fA0aKiwOBEr9uxyfBlmR0FYCeo66Gcw&#10;N5EjCwAjSibFfvnOTKrgdOqZ1VXewIurjZmKqK3oQUGRZ32Gm6GwsTeDo4FxerFEU3mlqa4VxYFB&#10;g2b/xKzgjDKDNTL2yKK8+6eIOBwbrsv5pXERhq6m9KjS8GHZKens2y6gTOZeghlCaNK7zscq5Upl&#10;og+gZimnvIrMOvbnem9twHoSmnD7n7sV/kXwZGRh6sO1HHQJ84XcpDvys1utGcLWagms1voiLULz&#10;bmf/5JQbk3IWwi8Hho6HAouLrpBrwooFH2RW81MAM3YHg8H5fZGQtfTkHsvtNx3Zw3dShNZJIY5S&#10;lufmHdAjjJWr7AC6HJv4p4cqjnGhP0StK83OK0VgRDHu4x5a3w1OdBDgUUFp5x54CMNR4nYsdN0Q&#10;xhh7T2Y0CA9k2DLqfI/GY6ExykaW6+yDKYsCgJ92z5ya3Z3VZ2HmDEsdeE1VpCOqdnNQoSFF0FNO&#10;nVvb2bV2Yfuc0avBWNZyWFLC8lhgFgKJZNKMHLiqiunH0QxFL7mUCPEOosLmuuNwXJFyjTF4Ly2U&#10;BiA1saZVFJ7w9FKRySWmq4qCkoUcdA4/TxYtaRtOXsf2IZZ3zG1zWzJLjmq/nrkPLUIQpE/vA3E1&#10;zD5BW3WCrurvA321wPQVuyAyMjYMrTVdfrDzYOdy+yeeUlEY2DWBVNC4i8rUBE+1iDHQUKbyUmUL&#10;QaNwxRrKzdtw49t4jTTQwrBhildBDxYWxjjdnZKyceOXULHVUHGlCVhftHunSU1Kg4nf2pZKDod5&#10;6zc+jmPKDzRCBShU58IYuGrYnYsWCnBWdhbg1VxICWp6PK6Kjh43YCkYIRiPYxkJnOfsMw4rygHs&#10;3C8Vv79OmizaBBrh+eCouASPHW/AlZoomXH6ezRK2i0KLUM9I0N7UvlKyibrUs65KmYZYQvi3RsT&#10;Jyo4aOL/drlSLR+orkfhBb+M2gqVljxumU/E+8r+5yZckb6FYO/U6am1/E6+uzs/Gax4Wx3C1moJ&#10;rNb6Qu8oUnYs6L4yOTgYnO8Pjg8NuHrCQ6GeUKC6Fc5fdbIdXn5nZwfCdMZDi47a+0/yW81P7jpG&#10;PoajYifWsC6AwIqebq/EYv7YxkaswxXzl7/3+7h3Q94iqCSjIXYoNafhttKF3QUvN1S9rtgphA2T&#10;uW2GaUDW1eapeD6daOhRbq6xp+Q57FRX5BRpCoAkOSG8GEoXs5kMSQ10YOkIasDJLjuFkDvxcS4N&#10;C1j0kzo+7E/lvb3gVs3jsDwJSeK7fgKXCwIDD38BgfXXYHb33gbPVdZLpqsGvcHO9EO9kdQ4Gn2J&#10;nQC6qOAxNKYKi5TYh/KqiCBOtJ0D5xPUSWKT/N+ImHpXSpzT0pJlmZbD4U5lnGyznXV9r214mPTV&#10;cCdTV53YKRxmp+BLpJOprYhvcWwZ+qCZwukz+fYBtqUUbGPeLt4uatT4xI6oqXF9502vmDcJpUqZ&#10;N1pxhYcKQui1lrRjBsn/n6ZUQuwIYkeRBxQi+j0pUqBvQ9CQd4UGB8RzA7W6JWxBbrK73NY2pURN&#10;2pY8TGFlN0acUaC4y+TL04kQqoPPXcdXC4oueZVpa0POdOdPF1IZO5S5UcIymnjpmHEjileNIT58&#10;+c1wksiMWjAQf8UhWLy7xw8vogQlFeatuDDOx6P85Q3CLo5Z0Bg8yG6n46EFewGqok6LVi1D/AFQ&#10;eXVu4SYYsNDi7opBAStkKOzPc3nVySENTnlnS3vuCXk//IkW8E1O9k+dhqDnbggG69Nuvt3aUbRW&#10;S2C11hdoq5naRGTBnZucH+zfF+w/eTTQPtQzNh6JHDs2Oqsas6nCg3wuN79w8rVj19ie+v1LT/LG&#10;PGdtjCxjVg6+c68inHJ3fMvlikEJayzEBNbEnzzc/dRmnWPjDzVQveGBEQz3JiOx2KPVG+53ldDZ&#10;dHtZt/3sTRpKTMXXDYFihHTfOJ8xpCA66BWdvqKrdkqKjpNjOgTGyLpdBHus/whlNdqHGQhGJdc+&#10;7qzlDG4a2+7oaiSwVXJYNcuRsNBWlGyCiWpNrCvOYKDLmMKCWk6xwRilM16aocNyzRGOYkc1sq0d&#10;aaQ3X+c+b8iRLvIKjrDBc6DU+6b17vb2JuCyilDYkaalc5AoY5q1wFeYwJKdMhOJe08N7xtGNQU9&#10;QnYCpRVKrgUoYI1ERsKuMTBLs02+/93TBwegRbiEhSc0TRGEwt62NAZXJ4u09cT0SlMfEdIHvWRn&#10;xxSftJdo8Fiuo6FDjQJ4QHYBLuttwYEQodLJ5ErRVlwc2kD8UXS5g+0f6nTbUE60allHT1tckS/I&#10;2MuVibwv5i4McaI+m5JlZyYPJc09JW4rerUpeJIqRYiuAu3DNJZRx9AaXkGKzkSFd12EK80oaIlX&#10;m5Gh+BFXm4yDSpPBys7IMRrdvybLFf9zSOliVjauRhueeUMnCBZkELp8P3KVKxu3RuKKMyWn2tif&#10;6XKqkFpdlScd2f/1STnifFvz9wUX+nPda+uQR5gbDX9t/6XWjqK1WgKrtb6AwPpp2uV253bc/YPB&#10;fQv7xkPtgcCb4Ujf6INMRnY6M5lCZmfUPT852XWt3eN578nOi3juow1/m3O1UCjAGGF3N/YJ1dEB&#10;f8zPDp1jz3SU/f6Jjo/vATxbRoI2B6s3UpvtPVcTKR2Uj0HhbkYjq0ZVBZjBaJS6jDpxP6PqP9dZ&#10;NC+mE6YIDeoYSod7rHrGsHUbNvvATqU2imSNB8fvlvvldR3bSUZjJBKMPLDTltVMf0/VM3DXqjF5&#10;Vas1Jd7YLT+tuU4F7cFsFpMJcWLQSxYspkqgeENiDGnucPZvpfTS+5tQiDpClE07/G/zSPp9PE8o&#10;0iPQStxEicUDn5moSiSkhCRtmjBmCAGCF9lZJnJM0+HoTDkz7AOkp3vfPqhh7WOK6qVhrGZhDQtF&#10;1/BwpLNvxBcKueOoRTOzDy57PA6HtG2KNh9W54oNQQlEUYJYgdyiKhzWnwSKgSxaaZNjRYE5imgH&#10;/EJZhSSpvGlbSzWCn0FOLaV5SQs4DUB0Jx7E5hH2PICSZM+DVIJZwpIjG3r6YfRTiEBKOYHlfk8R&#10;IxT8N0lEW6YdVzO6gamBqgCzGZw31RRMSdqKaSyKF6QzarQprpnTrYjwHkdNRuWrpiTOZrBVc6oz&#10;R9kin0HXG+Z2u8OIfxnORwIHH20E5bC/h7gaOlA5UdmobJQ7u3/hKscOTLDf2qrT2VZIOWVgUWRS&#10;e13TjicmS3n/e1agsy/SW4C1WsgH/S0DVmu1BFZrfUFRooUiTGFNBoP9C/0Lx4eGhgLhSMSdz6Qu&#10;ZPA9Jr+zPjk/+dr4UM366hNuRfgq0wjDzsJqdwF21KnVFFMaTuXMUBkgo/6Yq4MprWrl+/G6UTfk&#10;up3YhyxtvbGv0Zun0fG4/RHubGaaG4MNgKjKyaRKs0proIVERrNoFqqKjWigmhnRHLnOA4lmEPfU&#10;NsCo9tSh/eB0pWmusW40VRwUA6Jl5s5EtrY8A1sltjevIc6cE6gQb9WQVkXTPi0qWrcbP77tLdp+&#10;9yKBG4BqwATR5jlJSpzb3jSl7U0saR3ZBHMXVGveB4M7obCwfJPcFgk6IMOKSVBX7HPbYopj2zSB&#10;4S6BB8uysm+NOTOzMvDLlNnBfqhg7esHcTW8D+RV32fsfF+kc7hzZGR4oXPEFw71RzPYU9RfaZcc&#10;nzhK05JmbvIEZ6y5FcFrRltPbT8w4Gt8yNCOViTCFeUQosLCkpdQXVDWo3xnylT0iuJVWhNTilxv&#10;pc2koLoT+T2ZfJt4pUlzWto+Z4LbDHgNjo3A77XF47Ks51JQwNojrW/Um15hCneOQx8uSv1sxRbd&#10;TcIdowWxghVHUUXAqyhPuuHzf3FhT+fSP6pihiBdTYk2+LmK8hhWl0KdcYqW7hDvnwKh6RU3g4JO&#10;Ic879CHpWIP33hUjvnarwla1cqI81tnhL8cmQnJUvwM+yUzK2bYKf6azBy3Hk1Mk2n8p6fJFgr1t&#10;q+w4LXN/JPtcay/RWi2B1VpfrISluSKR4JXJ4HCwnwms9pfD4Xl3LsPeWvAArpBfz/W6g8cixz3b&#10;T36e/KWstvjO/VV2WIw+dwA1OPXd1yt/GQOc+/kOADVM/O5DntfHO3J18I/bOYH4WW+uFtG3vUb1&#10;CoxaqvI4273ZD4yGdBEuwoewhG+LDvsB4g4X3OOhNwRmlHkJTBcUVKJ1P9Zv1BXRqKH2Zt2A+68L&#10;ehdWt5y6uhoJeN4IeEqOUgkFBuEJqBKVhGzApPbfWV4CNICr22vXteBrGgpZXrBtMWkxPZ2Qzkl8&#10;JRKJd7fNc+fObZLTKr1pMpGyjSwEKF4VjxwRkHceRgj6Snr3HNNV70rbgHAHivu2VSrVarXvQHcU&#10;Gp5qZnC4H0pV0Cjsgy+d0CBEG9bwcGekL/INEFgn47pTzqT02Z2DnlLJAXk5RLhaEfmAK1Ro0rjj&#10;vahtkwWeX40MYzB1yFUkZ1eZ+LhQYnH8vLaEFiwzS9x2vFSz43EI0VBMUu1uie5f/AADGS140tj2&#10;bkpsU0uemmPxs/U421RZ5oA0gyLGdd3WUEaDPsVElC4/EtR+5fF+oUqdQEWdg4nAOK9cCcw7sRhm&#10;hCDi+c+8I6go0ccAbw1ou0iFEhasKP43M6raZNVSBfV9Ro3bqU11ncyByO7VjbmXbgH5CghY7E+w&#10;Eqvc6ovr6GxPrWIUUOq+vLYlPUECiymsdCDkG15j73+Z1Onw260GYWu1BFZrfcF3k3R55GTQPTm8&#10;0B/cFwm9fPD1he5CJpNi0qpQ+Jv8+hUIKpw8Nh7Y/jV4n7lkWeXeZYRggYU2Jctsj3X1CvYI/TBH&#10;GGNH0OeZwJJtJidnYUWxVlW35wOxXMCD/YCBoAp6tspR23tKUx1BFbpJJfKDonNIFmeL2uKKF6Ns&#10;tLsdw6PzDB3MQESQg44TZRxDyZNKiMRQ38M6li7zsGDkTRCBlD1Sp65HjcjWGwMDnrtsV06VqqQN&#10;uBJ1qqYEwg8ohhC6g8kVkcTnFQasFWFdwmC/pPeiJ8E00rvT7yKePJGgglQiYW4eSR9hkurIESYo&#10;ri/xWk76+uY20Bkww4/94L+w6/7ju4g235bOUf0KnVhSybKsz2SYCpSNT9VCP5SwcPVhg7CzsxMa&#10;g30gueBEJMIE1gh7PjIwDnD6+fYBgLl7HGYS/p8ij7C25yTTTZ59BLmL0h2BQ9MC7J4G1Bc1NJkW&#10;o+ciaVv9yc4Fgul2suG5Eo4s/LrElGwaXfBkxfqPScKGJdkmnjtHOCwIf3Y43hq7F4dBVwU8dNAT&#10;RpgZMvkNPpGn8mEGg8ZbDbLDo+jRibBOHcJ4HDNuELGAbveoiLuxg6BVO8qGv9qjTSrpsf6zcCI2&#10;fH+2FUtEDUZn9prGEaO2SouSL7Ee5Y6tuhGPdmAFq+yPVcrn/bFYZWIwviuDwkrdYX+iUGhWJi1T&#10;e6KK45fS2bIr3L2aansq6Grpq9ZqCazW+qLrp7fC80ByD/YH+15/c3wqny+kUli86i6su92TC8GT&#10;C5Hw0Oavw6TyH5YcVs/HThwjlCEr1wCfy5mjVaascJLpRMxfrX7r4SMduVRQt4KEnEeG0tx7IQLp&#10;ri2cmrlTONO+V3/My86tMJz8wA1S6GBvajXqYq+1J3Kh2e4wHm3Up2DH1ER/t+N2kBWBd6Xqn+Jj&#10;k6lFKOuc3o5efVJrulzXdXUvuGHBVJ3l8IA4yopemLfoRfqT9/GaFWbjkMhaacgQAXEnqVL0QnsP&#10;4mSs0sWSJF1uB420aYG8Mk32rZSwpO13E9PSNrQNjyxtn9s8cmRzc3P7XAIhWZziAA4sqF6hOtve&#10;ZApre1szJcs0HZ7sxqCMGHe2Xaukr15CeYUVLDC6k88dPxf6RsIhn/wIOoRMYB1rbx8YSJQ8W4kj&#10;25BGTURU2ALY+ptcTpGMQsVoUlAOj3SGeUFQWUWzJmG70EQmPHtkAmPPKe889HolmfSCiCo2CSyx&#10;TLPYoGWhGQsreCZU7FBKWuyzxhRWtbMtagDqTJENVMkq/Sp1UspcQRlU5GyqXjUpIYpkBlv7DMEa&#10;UP3ASGGcZxHaTFC4h5mmUYn4DJ81tPvLeAww01wji6rN+upxS5c9Oiu+Ue45OAsN+w+jPvent6qV&#10;n5dx+RdPlCsH/Hfm6gZND9IoyqpyzJLMJ+vt5dJXizf9X1l9yrc4FGjFELZWS2C11hddz2XH+uen&#10;5pm+6u8dHS3oTihdkfuqO+eed08GT4aHHNKvBQnmh6VPtOo7yyknppzJd2RFdur6qfEqdicgjZAd&#10;SU/8hzgfGiT6EOkgvQmroIt9hGpHrvGaU9QOXeNX1ymWEEIHDQE1Yme5DwXvSVH3bMy7YjvZG6RQ&#10;uDXVoOBne02NSEW5p/NHyQHtNIlIJbA6tBPtiTLUYYr+qaFHMyNWVrI8Fy0p60AtAWJCNPioRYis&#10;q2SxMSbo1VZ4W1C7mc3yGwAfy2RSxcszYxB8UCuVStuSx7ENRaiEhVLJwm9SCZaI3mPSi4kraTsx&#10;naDsvjQQOEFdbKOsAn21DQQscE2BSHNY1UFZB0CsKsfvD+7b10dchpdQUnF3O2Ibhvs+G+kc6QuH&#10;IrLB9NhqIXPqbPsbA+0DnpLjYqnksdLa9uYmKipAKKAHC6cISWiiyx3zF6F0RRqyiDnWUlaC1iao&#10;K6xVmVmHRPqzmF4RtIoi3ifU9kQIoZerKewnerUaurBIZS3B9RFVoZWk7TRJS7a9EhO/jqz/43hU&#10;lpd1mb8AuDuPJ4jbYZPET4s2vH+qSL+MIqchqtDgIIbmzPBAQJXbz6lZKJxZjfScOG+LPxb/rNil&#10;L7qKPYooKKMk+xqlWzGgaD9c3eAyDl+qe9Hf/Rkc2EAFy3XeVamUbx2OM/UIFqw7TqcMiC/nzlDN&#10;/OkTV9l/75av1xfYsrLvtSBYrdUSWK31RQ/Wsj2TV9anJoOD+UzdCcWrQls+D+Wr3FrvpHvy5PjR&#10;LevIr8ebzCXLSme/qTiREL3qhJ31rKxfDcYCQHMvV/zlcqxc+ad34vqnWDRA9WLYLUH1scRm3EfY&#10;EbzEZK+Lo34a86OrYeoO+4dKjc/Y8yoVCSbR7+HfDR65Q31BEmlAH9Ubo4sG3BBagXzC0bBDckik&#10;1TFL15Cxr4TOeMoQZhfouWt3HQ7L8ty1io+XqgiVAIOCXFpBQCDRB7wIweKyKpsVoTlZMm1hmIzX&#10;u4K2Iu1iKcF0k9RY25vsE/SUheUsSSTDvGuWPEyLJUoSThrCVB70yf7xHFNWmyCw0pvnTLgt03Gg&#10;OBxMYM1iBUtXneRuf4nIV1C7egnUFhavXsKRwkhkLDTeVpf1TKYgnxptH2j3eBKWx+PwvDEtXZxO&#10;JKalTSAwQOtT9D1taIOJPcM0gleJstoYs8RIa23bNPkPvBqPweE0MKjzNVesyJyVTpKbC+ScZCJu&#10;1DZrgWgraoltEwVWQvpbtvEWELFqPd/8eHkZapE4dEG/YllXmjLIRamqqZ3XMOVFVaKMQk8QyaBg&#10;RKeaVXRGsTNzYL5QBAUSP00UXRvM0WiDi2WIii3Pz7HRbiKsMGpfFm10Gvkfjt4ME9HnVqvVWKVS&#10;icHfn6ujUq580B+H17+MHXxMy1G62Mvkz5+495L9l0yX/651aX9LX7VWS2C11hduq2muyXVYa2sF&#10;UFepC6nUKnjb3dA2nDw5FqiZz/2avMnsZ3vwWh+isGg5Aeeu5If8AYiarbJj6Vgs9oPff7i7rGPd&#10;iPuhDNF7qdtcH77nMYSpva4046p5N1Cx94NYhKILZcJGConGbwMWGp0wWTzdULGJoTrNKja3gpj4&#10;o5kyGxVBCT4gq2xnWD11AW5oPOL9SHBxXV1wZB0eB9t/1xpkhiQfIKTuWPE2txSlKWkw7cXqTtLr&#10;xRFDLygKFFl2b5Gw5yvplWKxmPVMlxC0gCIqwctVCUqDIX1Vol4Y++IxzQS0EY9Qlo6QZFC6wjYc&#10;3sc5pq5K04ktT3UQqAtoM1odHu5fgNbgyDcIMYrVq0hnH28SLjC5Ne67tk5phPrsawMDHskz7WGL&#10;nfIMtN/w4JqePqehK0vTbpsNFSVhbc7UipIF5bNmHlgWCnimtfFR1soypcXp8GnID6ICoBet8zQi&#10;mNZukx2rSCUrkFSQl81PJhudQnbVbUBhSVi9A2BDzSpZjmr/w6jTuVxf1rFZaBiqqEXadqho3eDy&#10;xrBHRe3gTKgygelqBlJ0ZqLc2A61KgOja3iBKao2BxY0F6C4Tb3RDIxj5UrHwm10xlC4/U8V8ZtR&#10;ug79J3yYkP5bRW/KcqIDirnhDyqxsrC4+yvVAxP/Lq5g9x4cWExfpVaNY6W7nicShfCHPzW1r7b0&#10;VWu1BFZrfXFRkuzozV2ZWlsDgZUvrDKR1VYorAO4IdI/OcLk1Q9/fd5j/lyyaouDzlVsEYLJA3e/&#10;Z0JVf7lcrW7FAv5K7HsTHQ/v6SldUZqgCo1MW2EqUY16895IBOTYcTU07rUrGFo2rQoQorZiE4BS&#10;avzo9Wbb1l5daViM6b8FH46O3nqqemHbkSSagk1NthuG+0CSAVBO6Sw63aGApUflYKDmKNUsB/TJ&#10;uJrwIiRTTAbipdAw1LJekFFZol5lbUfWTeyJ2WUsm+gANnjtr4uaJ1FK1JjEevfdaWwNJqaZpLpY&#10;4lUtqFhNT+MJS0p4NmHQkEmsdPK6xK7CLmM6Q9o8Ym5yoQH3ANUcz9ZAe2AQYhlhW9Xu4cF9CGkA&#10;UcX5V/tQWuG3SKQzEvH5FlYp7Xk1P3rw5VePvgpO94sD7exbe6Dds9U+MNA+5JE2JYrjwdraNrAk&#10;TC1pShpl6EDJyvvXplezbrFtvom5jNmNjQ3HRLaWlbI3swh9B2XqvZ2kzGh2eoWkk8YVVFEw3vGa&#10;1DL8b9xZacvETTbNTfZQTBh73MjGnopGZX1ZNpZlkvuEUqMAcaMh8lHECIyaGNOLkukKC1ccuoDd&#10;QLUJaBVtKnzZ3e04HyTE+59pCHksd83ICh8j5NOJcX4W//PMBdvbbpsTG5rNUKkCB5eyE9HwTegP&#10;VtiBjb/DVS1XJ1yKgrrKaX+sHv3b0pM6QdOqX7VWS2C11v+v9Zx/0J2DROf17nwbWK/y+UJ+CupX&#10;J4O+rZp5/dfoPeZSzco6+qOFVQp8xgKWLu8eq5Zj5fJWwO/yxyr+A9/7VlwvyELYEIeBbOQqZeHA&#10;vieu2oUnvRk8pCIWgbOzFLs6pT6Gx+ITiCq/X9JmGOmr0lS+ao8Rcm1nNLV+RAMGrc91QjLg/6Dz&#10;IpkOLE7gS4D3S8VanIyNpvXwXzjegnm8AUc6acc1J/E7tgUpHAfsV9msF89wZZW9iUpqxcuF1U0C&#10;QGUxxk+MHnpBX0C5igm4G4nEjel3E9OJaU/JcpRKllRi4iHBZMP0RQv6gtsJ6xPPOVBQUN8yEzXy&#10;d5vgwtre3MYSGLs6KDEoO229EbqWJ383+7qGJvd9MDKIxSuxUGHtG4ZowhFfpL87BUOEcibz6O8O&#10;nTl07NUX2m/caG9/gaksz0WL3anVPtSOa6DEzg2032j3JKDM5aiVptl/X5reRpc75OSw5wNZFlq2&#10;VstmsxuOf/vRrVt3N6jIh0OUVOlDUXW7yKFYYpCQcO6PTRU+Nl1YXHo7mdwErXeOqatNlJYWe9Ky&#10;0sThj6POWRmQ7hhFiPVPXYxdEFNUNAoVmY++GmLyFbCeUKmKxu3xwBkiK0T/eaWKH0DoIkUTmVmk&#10;nsQsLP4kt7AujFhRcexhNLhuxrLaRF2jfMy6GDnk8QLCrR9d9mfRgsW+uHq+zYTWxMicjHAGmkRh&#10;J5a/4rFKl1o6prVaAqu1/iWur208676ylstNra/nYXRwbadQyE31zve7fYuWJf3012lMeT/bWzt8&#10;qTvQInSCEQsTZ5QHoa1ArOwvQ58wFqv+4M8e3tPJzC6yBlWlOVFwb6bBXmgA2u30EL6vkXXFdvPy&#10;A3qur+p037ZlmZigmH/YZGiPN6oASpP72FBs6gPvu/DpLH5V4LdjC1FQJvZggks3otHZ/pDjLYcl&#10;1UpZyuVbKTLxkCb+OM2+aUkehqyhMwlFVTZrZr0osLxQrELF5fV6m2J1cIgQ7eBMmnk80CJMvHH5&#10;8o0bN6SExzMNDCqHBRaohOW56JmeLpUSUK4yHQPSdimRcCSk6USCClgSFa2Q02Ba7OqSWcJm3huv&#10;TwKUXsZNurr2r6CCxT5e2tc53Mkjc3h78KV9yMSKjESGn3LqzgyIaEW9OnPqzNmzx56H9QKTVDfa&#10;p/GxeUBetXtueFBovTFAeuvGZfz+gqf98vQfvftf/+i/Hkm/z9SPJmWztxzVLabFmRjfiJ2PUY2v&#10;iCOWKJZw6hD7gmhjTwuZ9d9ZaSG/EFrxPrsAqBZHNrGcBk8HMEezWugryr1ZojVQ8jN59OBFE6Uh&#10;CJ3ClkUvjnNtQVWxa8S5FMIUJmwVqk0w9T1uQ4+KyqsQ/NhAjHLqKJ83xJdt10KmOSEn+t+QRxve&#10;+z10InLboADv2nJQxxlCnN71l/0dHbHKifKEOw5hSE6wuMNazSwPf1LytPRVa7UEVmv9i1z7vb+X&#10;G11fm1qfyuXz+fW1te7uXnf/ZKRn0aFJ28/9er33/UTSsrEf37kPB8kF0FiQqatffW0LXLaxaiwW&#10;OxErT/zTQ/KI6LSr0utKYzLQbuHBTssQR+Wq3ecTOdA8uy3K93cwvcVzTpiCkqFnB+wsbPopavPw&#10;oMJnCoUgsytpj0FLFTFVVjcEh1IILAyFBpaB8kgMO7IrRFd7wxsXBzyWw5pOeJNFpIve5khRHKTj&#10;p+gSrp+y2s3sR3AWWmHeIhqwUGExbXYTJ+hAW2giww/u1vI4PAnp8tkzZw4dOvv8L1+9cQMqVInp&#10;GzfYvxvTA+wLKK5STZIcHknyTN+4OD1tlUDtJMAfL5Wm2SnoKGJr0Lo48EL75efPvvJAFbOcbGum&#10;9vXv29dPjcHO4X0Q9sy+vzTcKGhFOn0jnb1RChZSFCCeqXNXT+E6dPYQe2xdf/z8Hx/85S9/+erl&#10;Vw+++uoLl19gousGfGFfX37h5cvtly8ffLXr0NljXV3PH70Mmmv6xsBQe2DIz9RVpVLZmPCfP1/O&#10;ZpNeDfz9Re029P7AspX0FoV4wnogAq/etwMKKWMHnPRkzuKILHYFwKtubiO5vgQDAWbWsqys6+mH&#10;n86y7TCIc4YgtRSi14ymDPF4VJmJixcg2c+jjdBnem3MRKn3p0bt8lOTRx3bhf9tqZSqYfw1NqPo&#10;V4EKb3fNmwcH6Z70BqOhbjQmCUW0gcHrwkwZRn0/YM+j/wTMl7j8UMByyXHdgIxFkFh32AFQxu2y&#10;PKWWwGqtlsBqrX+ZAivbMTiVy03lpnp32Legu9ftdv/Ct1XL1tJ//utG2bu0bWYnns2kUqurKfbB&#10;NBbbbS2rs6EBTMspn2BH0/7q974Vp9k/UYAyRP9vho7GDVlt4NnVJin0ODGr8QNboRHGnQpY0MAj&#10;yvoe3xMpwiGDTUND2FbsgTHdDtPFWa8muDw/iymFOMPIdRXs8MCRtTv4ZiBbNCHc2Sp5cXINFdUK&#10;VamYMMJIwRWeKmiDR28SlcGL1StvUwR0VriwipRQ6CUb121tYiDhGRh/cPXMqUckZp5//iCTSJeZ&#10;jmEa5oUXLrczhZVIbG8nbkxPM+F18YbnxrQ07SiVPExZMZHFBJbnhodpLg8TYgmr/djZQ2dOxaNR&#10;9mswCEOmqhBFuI/ynnndaphQDZ04Wvh77MRIOBIJRiEoB6Fme1j/0meU+iP10f989dRVtuDxgQ58&#10;gGLwbFfX2bN/3MUkVdchPAuXPDh1FT6unnoAkqzrbNfzB9s/uru1ceC3b/0fHxz4nt//wf8FUAXN&#10;C2OIJugreEpuU46O9z9ydAOvV72fXKIknSKatdI88JA472CKT5oAsD/HFFYJvP2YnFNyWLHOj+MA&#10;FNF5HCF74TgzNoxKtPSaS09NjUOhgIjUIF6YfAAQ8Vp0F3Q8MMPTcgQaCyDv1PAmIYa2LsVoANlE&#10;3g5SIejqDdsi5eZEG0pQ1e1Cb8qYcfoPwFyJv4I293L15wcG5/ZkLF7dQfsVOwTqSddKLRJCa7UE&#10;Vmv9CxVYyeyzOaapPrwy2jvV656f7HdHegYc5vZ7z/0aWiPeMzXHs8urXGBhWo7slOe6qIQFvYqY&#10;3/+DZx5SU0OM8vH0ZE5QQOqBajc86Ei9KbBmV2lE3KBVSmmyxDfxGHlti4cINnJIojywTW8461Wd&#10;lxv2xA6KrPV63WiUG0BayZS5K6YZ4X+G9D7FHctueSzo0VlZb5IHGEN/j4/B8eTjIk4NAryg2BBT&#10;RGPApqBX42TNLNq7NbuhiGGCeB9vDVhW5NSuLl/Q9TO73z3F9MmpM0zCPHjAvjExw8TL8+2vMtH1&#10;wi9feCEBnqgbsMD8dGMav10sDbQP3CgmptvbLx88e+bUqT11WZZl7ISBc1+Zme3vZwqrb9/w8G8M&#10;g9edylZ9OES4D2OgF/p8ILBk9tvVVYJz1qnkJ7N72NP1+iOI9Fbq+iN1d/fUqd1TvLrF1tUzVx8x&#10;SbULp9X6I53dfPfRnLr76NEuu/jMaFfXsSFH9u5HnwwMuP7Ssc22oN3EZ4GJVrNmQucVSA/YJkx6&#10;H2e6IyaePFrNM4TsaYQK19tFaVt69z+9K5nnkGiRBue946PsxMg7UVVHa10dR0LrRr4BPBBdN55q&#10;GafsykYyIQp3pFVBJI4oUM0IyBpHrqsCsdWY6rDLsk0AUrvDZzSn5yjiYEO1X81Rm96OfnYVeW/i&#10;ECT6qbugzD11YKNSrsQqOELIjm02Ooz48jL2CGVyuKf2xiWppa9aqyWwWutf6rpUffaK+0ruw9zT&#10;udyVtanhkSGHKb1/6dfTeLo/LWm/d6cNBFaBWFjQQpobHYAcQqQ0+P2xA/534jqPgBM+rLqItiF0&#10;Q/NQe71hc9chjLmO4gzZV6pup5o8/mHwTqJt++UTYbqQaQ02g10ZEznQhBDdRbJVkwEGzstyhj/G&#10;uiECdtj3aH7xLYfHYzkcFx3oEwIGAXmsVrxFG/WE4c1wXqo1EbJuNuXoeFFjZdGFlWQXFptSC4to&#10;kmc6bmIrr0KQNjAVdmczs3qdaZVHp3aZkPkuqpa/P/SAia5DD84cgloRrbNdXV3PH/vl5csvXL7x&#10;f/8vN9pvvHH59a5Dp67OMYUo86cFinJAuVAL/fuwhIU9wX1Yvdo33An6qi/IfrTQD4OEkYVIBFhK&#10;dRxEgIIgtdhs+xu45KC8VzfkT+G3qDyCGtHuLuQ+QtXvnqLfQzBEBgHyABaTU/LsHlNZp8+GX2OP&#10;nSnGs12vtr8RuAu50WmkOJhkaUt7/z/23j+2jfS696aHoiVLkeH1jr3gipREwXIEQWuPaSgXsZEy&#10;Xntj7wVib2sZafa2tqDWbtEEiw2Qd2/d/aO7eZsC6UREnUyH3ZKQH4+K6pIyuMbqzrWNyCOGLulU&#10;ALOmIXuUjZb/XBTX1j8LGHixwAsUeJ9zzvM8M/Km7/9ezCOZovhbI1rznXO+5/NV8ThEw1oAlioQ&#10;60XVyssvlahjWCqJrGgoYnmx41P/A9hh1ZeB2uC6Vf55Y/LKvg2DEcQd50WRiC6mUWmQ0N4CGfUd&#10;FX8jLjXsUGSzbcvKlzBSGc/MyQaILZFIKKMsVXyBKI3JZ6IkQ3nXDvXIVVmNxP5ahyqz/LfZdYvf&#10;+6X/CtMlqK/qK/zrziGDH/vwI4KiKUnuDw9naj+O/gZHKxJY0fqSrj/7+NwPj9y8uXfb/zy1b2ho&#10;YKTZLv3i+f2b97pb+Pa1VfK4I83Qcdiyc7oJGPdWvd4CU0jjR//yeB2BSz7qFOZjUo0csApG2ql4&#10;JUJACJYgRBkxQEGX0T2mja0xNwG+wZH1LYKE+oR7N7e46zHUGduCsL8H21XHZ44YGhQzhuSrBxVh&#10;ioBEDK7j8oB17FFd1zS3NqVVkabAhQBVoq5TNIyQTvkkFq5cra6J+lWyoHhX1WRBAhxAinkLqsRV&#10;gQeIiXJWM6Np7zoOfyVcl4BtCGpIZrFsXpgpl4sz5Qsw1PcX5d8sn/kLXCcvb+IHVZDOQM/u7Bv/&#10;11muvrgo21yH+8ODiH08lzjgb1uefTpGUYSJ82DDeormK8gipG7hWN/Bb0wMjI+//4KDacnoXuKb&#10;xBRQCwclCr/0CRYKTey94dMwypNmGHrItyaOX/K3iDmDpU7+MxXLF+B3cDm3efny5XX+ws92Z5p6&#10;DNSVK7li+QKIpzkSWFfxkwYGCRov0A1ypBCDgoKpQkjK/s7de9W7d6vEZOUP7Faa3zcMfGX4qghg&#10;Gyh9UfsMOnsqJNCQVCqgjQYEUGXMciRAVAh/eWd6T9l2aLaDTHDg47LIzSWSDMRTU4ObHpAOCgxi&#10;l4qeJbOk2R2faxoKWDBAmD0GNvdjjZVW/WcGhFjhfG8Rje7msP4g9tXob3C0IoEVrS/p+sqdl/b2&#10;9x8ZyaZ6UoOFq3/zZ881/OUr/+w2e9cWi2jwiK9ij3DZZCNNaA5mm3U8pr6x43HOxCIBmNBht6YG&#10;zS2fMkSQ2AD7OgpXw8N4a9NSTpiiaavBvwC1aIuAHNW96fjhIDeHPvEWjsopwU6NtCxD1q8apQ/F&#10;EsopMFumATNheF/vXGazg01du1TTm22ktKsAQlJQ4J7KQ/VpAWQTctuTsjEoq1NJ2SQUfUSQadf5&#10;rQteiRL7qkKINTPuYL+NwHWzjNQqeBEm6BRW5iplBiXfDLuNKczl5bKPRSIUNfziv/D9vzjJBReo&#10;q2nTN1FRENRLICzgpyv/af8Q8hiGEqI9eB5gWOB1H0e2+8TA6Pjo+yfG9xI6HxkVOLYABSB4QQ5K&#10;YgdhYbKyhZB4BOAzfLlF7LY6DgozGEY0uTaM8x8KJCPILbP8Q36b07+vcfmK0KxqCN4agrvn71zF&#10;NKCFpEwn9AS1IR/qFSLsfS5/tQDU+9h37t27e5d/xr4DvUJNq/SMzRsOvjoxHipDn8PJz3QAIHLB&#10;4c1oWCEo1bQsJ1225IAgOAJlQIEaDgxkGl2lUAwyGkoFQvPrFe/BydnB0Ye9RePZliU7mCIPgf9X&#10;uPgHvwR91ah/0oA/LfX6J6lFC0NCi8hoWOVfncOx2r0oTjlakcCK1pd2vd7Tf2TocLtaLbz+4+ff&#10;DvF6rfLNeUTtLC5DK8KBzo+9qwlJzz2AaeAKa+c/XMuBqIJuDAoASxy7B3mB1JET6CkGHCpRBKB9&#10;G+y4mBjvQulj2iromTlbAt4ku12WxXzLUI4sYpaiL96mgGlf+rnsEGRSOFwcwZ+klB80kUFU8P3R&#10;phbjIqDmelRFkaskre5EylzwqMtHWTkAIMAhQTVSyFVWCC9aqFzHuEJwHFFmcgXuqD1ovz8DVaty&#10;nGQKQ7QCZveQkOL60fHj/Idi6+UZU4krKbO4iNjc/A3IGIfyfaCq51DICgkLqGGx/mFyueMA4Rjg&#10;3NMT0CScGIdG4cTE+MTh9JFD+4JYbJw/JAudqO/5aGGDbQVQJgzCZth8I2A8KjtkTtELRAlGrxEc&#10;51wdmnH+yU6+oWd03ZVZzwteILBKSBSdgyQg7yNluIJG4FZgg4dUUkF0AKP7dzBiCBQW11f3CjHX&#10;rVQmJ342DxU80xHzqCQ2VRRmaOhPmN9D9VZDOtKFJStwXmEAgL0GFxpBrrNBN/dD8s1iYeLotB2E&#10;PIv3vU14t3DUM5a5xBOhsGJU87IsMxdPTXJ51WittI7BfEnj2ORuEyYIYfgkji3CojkzOlWL0pSj&#10;FQmsaH151y9WErPj3bGpX3wpuMV/E6tOnsK0nMXFLuhH8N3UPHsENPdUqsX1VerNVLb1tcdroJpk&#10;mUCae21ynKDLBXseREmwg92W6NpsOgSnUqR3X/CL1NyfKHrZTjB0ZU87XESF3cOo8YSBXRm0VHGL&#10;Kg9w2iHDFd3IRwdYBxqbpsHeGfmgrV+KudpxrXAniYHMBZdooh4FOi95eS6OvIW87BWqWhV9yScp&#10;79lL4jBhUpDdldiqCv9WMumVtIzW3GuYQjSZKFSogIWqBopvlNqDchNKSUTOFJoGpRQ4pmybmrMY&#10;jQNCx8QwGJUJaT/sfzo0hC6sNCKwuNICrQXnEol038T44dnh4fF+w6JMIYfoF3KronBCor5vAjUD&#10;O4HzQkSwoKjl0OSe4yAlnwTjDGOrv2FrFisLTbjr7W69+zhq0aVAf4oaVQmLVgUKdv4CBUueW+C/&#10;DJK7XGBV75VgmBACGQHYcLdQxSzGSjvba6yxGVPiRC3UWlCnotkHQ1kDaWoQQGrT0KlTYxWGUkhG&#10;SIv5QsxPi6gbwXWzBR9XvBV9mWBgWFYuhHcI3sVShlkh07ucPRQSTP5/4G+Gi9//5c56o9VADxbX&#10;V5/Udw7ZVL4qFjEtp1hkBzK1WGRxj1YksKL1pV1f+d7rfz86GPvnL8kfuu9VS4U/3KAhwnjcLLOO&#10;ydfldzIpjJyF01R25w82prEtZVHknxMaoqKdhu8oHJVwneBuSe6RTGb7EthgM3S0+ET/UfHMocbO&#10;RVtWq9BZ48gdFpOpJgIkHzRfOsLSErrCoSKBSfghhwKfjZuD7baWueROuVMQy7yArvQqla+QYVUK&#10;aynVFqQpQrixZIoCyCGofoUA7uhuB0HhxWr6YHftStzA6tM8xS+a4JwiLeWjKmVEIpckVNCUFnbq&#10;HEpapLaXQznX2B7ElBhs01IKDLLCyk9nE4mxc2NUv+rrm+jD2Bx0YaUhKufE7InxZfTIM5HQSFxN&#10;Ku05ptBcROHwBbxT2umweYiE/HVG5TdsITL2ZO3xZ2vWk8+ubcRJFZbZmTe6u7t1sLYnoWkK3v8K&#10;QMFwY6OESm7VVYB0LZVEfxDLVoXkEqbsAJ20UC3dKYDAghLWXQxtBIHl1txCapsBbUJMfuYvKm6p&#10;rCWEWBliRhBmBi0ZuhwKqwmGLLCMZNhbrjWCOVgBLrUsgXOn8ldOdghtwbsNBggFYUQcKqjU8lDb&#10;0mFSe/lkNrx48JetRmMFOKPQH2zUd9ZfEDE56HKHM/OHY9rd6C9wtCKBFa0vs8T6v3/85Qnd+srd&#10;2GTfY2C5L2KmLJppHOvRYPOnYAUBfZXKNia/+1hkNqNfxPItCZZi1A1R1Sn0ZGGbJTx+5Uj71Kbo&#10;bCGoUUz42WE+uy13SmIiEG7uC0A8eeB9R5jZQ/s0WTgI2FhMOe+ZRc58ZjLj1hWtqbVdTXNjQh6V&#10;pC2d0p1FBmGSjFdSZvEL8/hZCEIKpf5KEvoq8GNhY5GrCK1bzzT15ihY3CHYxZq2aOoPGpU+1QJx&#10;EoCir5no9+F2CYgYDhql4A4OZjsKFcYvshEtIOokttM/C9wrBLmPpc+NofcKHFjj/OTp8DiMEfaj&#10;nCNjtaMca1i6YiHnEleB8WB8kz8pjQlgyc2S8gBanXZu7Z++OfGHie2JP/j6z7fZ6OA345ePvNe9&#10;v7uaTwr6vfBheb+D3Q5LfkMqi0QWV1jC4s51b+lvS/nSFMLs75Wq/Mx37v021nYv1dxqq+9nFjSv&#10;TbTm00CFQw1BphqDMh6QQnHI46660rQJcsYW7LqjZhANRgCraRoBNGRL3BEPRDLMCJqPgcMrDGxQ&#10;b20hz2B7z/uWCoGymBFPTdaB497Ipr79UxBYvzpoEGO0DPUrElj7Y9rfRH9/oxUJrGhF6zlZX227&#10;PdeQYwgNQvhkpmmuv7FSB5h7g6sr/vXGfzy2TWoSKla24DRgDCGxFWzbCWbjJYsqwDRaAUeIijcE&#10;37ZEHLQ8xkfwAvGICB8gH1Y2IuU+TmTFObacjvcDYxfx5P2Oj1l969Y8m2eO4Yy2P8hkpmKVNpql&#10;/g2RoUBezxeSQVAzAkeR077g0TjhgsfF18LWPOc8FmckjTS4+wKyGri+yuiaNqgPDvNNM8+Ahbm6&#10;8XiNnOMmCS1k4wvtQhYnvsEYpdPRqB/+o5oTdsJ8qngIHoGYbcOtxZZfHUe26BhlPdNpeuxpejwN&#10;p+8ffP9Amczxwc4fdIKDlal5GhGU15lUWXy4CLVHGNSkkhppBJsUAot3bR8baWqFVk+zsqJNzJMf&#10;q8huvzI4OBijdMdqQRBYxdxgQGq4epUU1rN9wpIXcrpj9mG+dDVfhXBsEcp4D2YJYzV9qtZut17q&#10;ypnK+yfcWIwIU1SImjbEpB9iQ0UJioVmIZCVZcjpPwEYFWB3Y8vQRDinSRS2xAbzA+L7RVuWuQSN&#10;wTICeSXHP/D3i8KsQ5I5N3SjRUHPqTdTx7L1en1yKMeQfwUVZcKMjjdrWjRDGK1IYEUrWs9NCWtO&#10;q0w8LqOP1lwtroIDJ27a9zP1bDZVb/CjahBZjW/liJvtBEwgpgJzWOgM+aeYwCkIvCeditl0sd/x&#10;A4+MIF2RcNoUoYRh/BAlONtBb1B+YJ8NupGMzEgMBQu2v4S9Cc1DvmOaudyHh5uannkvo2PJCTxU&#10;QBCl6lUeNJSoRCXRKZSkEpdXUNKqEvqaFME4sjwDFyLyvQSjh/yD6yv30oPmYD8UV6BHePvg7m/+&#10;5QbAuUjGUr+PCes4URNAaC4DQQEusJDuQDdzxGZUhh4EZYrpSGoZrvd/eH/46TCkPieeksIaGhob&#10;ezo2dGJ8/P3x2ftUEsvZYd+1LcpkDnm8LNqG5BdiFn8fUFEQUWM2gS8oSNu29o6O9PQMDja1THOl&#10;+UDbcQu04IxZNjt79jff+7TqKcJ9UsAaQmUsPDMH4umZyOdSiUIMsZ1YKkCkY8GbAyY8VLC+E5v6&#10;H/diU1xn/TZW0/R2ZbLy8w2usJ4gVyLEBjXsgCxqWCJBUDapDcGkQrVjGNQjVLLJmM7lpg1lUPOD&#10;GBwJfA9mDHNh5UWCTog1vLFhhWJzQh1CfM+q0EycCN1xAwZKYI7w2/A1O3nFsaFyVZ5HTkO8WCy/&#10;cCWj3YssWNGKBFa0ovXcrNf1yo4NfoSMFayiGQcxYprrr7TqPT31eiubbWSz2cmvP7aZD/hvvyP3&#10;twE0m+ICbdVoAguvnAcMIdgxahmqMI4vDe6i1iQdVwLP4MtpQkMl5Yh8wYAT74ieoCVm28Tukcbr&#10;WFnUhtSwntnfPzuoNTMPHmQylXwpWSI0AAIZwnUprrHQaoWXXCd1UClc5x9UiqkomVUFJ7tqISYL&#10;VAYDWuYSFL60S0CK/2DCpB6baS/vX1k59s1ra1bxglkuk10dN0THIjgCoxqSKQzlPvl0HDSYqVQg&#10;ybDEbczId41mecu+eNF+tOfVoTTIK4wlTCcS5/vSJ4Z3vTV74PaMLcEYyvFGc5WODHsRG5PG8VQC&#10;jKhe2YDoMPtvsQ5//g5MiR7Zn8ns72lpzQeViqa52j7+yoHVEGcnX4TURCjwVdqgsHDc0iPkVSE0&#10;LPisuKLLSoDHgtagR+HQ/BcEN6xCNYvqVzHMJvxtu1qIaZXKwGqOPWFPSGpbjuR5qneEYSnSVXAB&#10;lkfDpFEjyBC0HGGg6shwAUvYsKRuU+9UI5RfqFIIDfzIhRuGsrFKVV7AnZhMbG0cMci9sLKzfqzO&#10;lVUrtSNVb7Xq2QPGPN+eUFMmjnux/HBEq70c/b2KViSwohWt56eE5WqtCQRhiZElLrDK8xff4n/k&#10;e+BYGitZk61v5RQcwBYtDor5w52KLzJr16SzHS9Yxz2KqfoqPrrhLSRkhvJzHZn8vC488JLiKMkL&#10;qJQknQH3pDTnbkuatunYkqpFzMyibQn0ANENHHt88O80Tcs0P9WAabmA/ut8IRQomJR+IbqgWq0K&#10;4Oj1kIO9EFZjyaB+FZyHWBh4BrfmapnaYL/oCDLjVa7vtMmevmsbT9aA2smErx11FrEbireWqSQl&#10;oh8d1YVC+WqEFClOEYq+qy1GMgFUZT88MDv2NH0+nR4e60uPD4yOHznQf/8M6CIhdR2VJ2QTTdSh&#10;QEnoAJPliwX1Q1DODtjIcbuul8v4S3DW2Zr96MVMM6NVuLSquB+7FXfIoAoWY4/e0Pmq5rGA5VYU&#10;bpRvl1K+9AUr1tWw4MpjwbAKWz9ZQMh+KZ8EvoNHPUOu1biwKlQh+5mfulq7OtK75pT5SzTFlKkd&#10;dv9TcxBrWsYzqIQc1a1kdqGKfMZCmEHFq3DEpmXIhGZZmwpSNyUDflo8M3UXHSZUqmg42tSn5I9s&#10;mqL+6MBgI8vtu7FSzwIG65PUtyFDYWU3qO04NgcBMlpcXnZe1TU36hBGKxJY0YrWc7TuuO3WtVWI&#10;yula5jqLTFjW7f118LdDWg7ME/7oX3LYzcIKlq3afQKi7QS4K1EqgB2L2SHouhVkEwrKukRCikcS&#10;j4nX+ERoBKlk06whI1MWqSxblgKoqciUCBFDhIzaL47ykFvInbf6Dzb5/smFygqkC5NhHYRWXvb6&#10;oCkoe4CeF1SqhJZSRvaqSslRAYUlcLoLhdYGgrmXT7ZrNS6wJhxnxoyzeHx9ZlRrNjVda418fnT7&#10;9iJa3ckoJOCeXB2YXWQps4h2YQeROHBiytTFjtynM2qMUq6dSY9h+6cP9B/p7x8aHj4xfOjQgT2P&#10;ZjaJSqrkWUdsdiY1CPyyfFMOFoD8MELOI77hRSfLUVqOC66Tu7ozGgosF7hUlT+CIB2Aj86cfCOz&#10;P/MgBjZ3FFhQxbqeLyW9696zdIaPtvKvkJRVUr4tr0CI/TxZtaA6CJk7SHqolqqxSizmXnI/SB01&#10;QBqaNDmA5Tc/1HwOGJ8h67kxbeRydnCtIIUyJ2x7D0m0gGFrkxKTGdFWiN1uX5TJT+JYQP1vweMB&#10;w5J5BSyOOQei384sY+BGPdX4pPVJK3sMBglbN9I5s2w6q8UykLCQNBofdWulqEMYrUhgRStaz9H6&#10;qtvu+eO44DTEV1dN0zfj1uXDLQI1YO5zduUfHj921NgbwRIoUJlG/vjhvhlwrYgTZAWtGjqIp+A7&#10;W+Gw1a4nSHpjpp2jNEIfCzkS24Tai0kHFyN5hhqMWbLQhUrFYdJa1MFupA0cqYeJK81BkgKgr3CC&#10;EBiipSTxxSlcUM67LaDJKhlgRfH7fMiHlUTEUx4nBpOQVxi2wBfoO67mNO1VsC0Bl8E+0mxm9AeD&#10;mabW7On5+W9sGZSNDAnRBKRXzkSJEJt1FBLEcIYQ9/++StqD0pIs5Ak7l6CQ2TPL5dO3799+dMa+&#10;PM3VAnX6EMCgZCrmwAgAhh2CjwVdrxxxIXDq0MH6GJcIHZumCvhT79nfndG1KbftVvjP6o5sANOd&#10;meULl3d1D2ZqsUIJmoQfV64jBX8hn096C8m5MPPq6rM8LJC7pQV+s4VSYQlEMFrjSoKbhfIrf7VE&#10;7vhqDHENMBI6uA83FTUzfTHq2JHVp5zIxhFdu4AeYggYVjCMaomJC0MMEdDPuiXCmdRnjjZQzmKK&#10;iitMWsIp7wSPJ44sTPF/A0kb8I4QhFT+ls/F37yBMc8AwYLTldYLOTBeLcYXqbLMhdaHPa4b5RBG&#10;KxJY0YrW87S+57YHr0EvIh5fNbm+AgeQyS6/1cpms41WM4tdwtZ/+8fcpgCNiplB2o8RnxJEl88E&#10;FiGwpSCwAQNwUHPRrt0JPO1BQnRH2dxp/n2TdlGmGdAYSGYxFgI5OpK/hfUVWyCRSNcxek3w4yxP&#10;DDYzGb2mu26Faytwtns4oobUK89TbUHAr4OKwpCXpIAuqAYhqrDk/xatRaGjwCtPUTmqfQiPn/cm&#10;dd0dWbTAuh43rZl3udzSag90rZUdzA4QfQpVFFnxLQJfAeDTZKIVxYVXXHjK4DtMXQxFOErmE24/&#10;B9tRIDD4mVxOdrYMizY2c0I8DEuMJUiJS1vQMETPEdUU0Zk6FhMNWttx8BZMAhyYc/JwxtX0zL1q&#10;za1o+gOtL46sUafcOdv9nq7XYsi0/zchSpPPdgZDysoLziuPFhe0S0nkk+FgprwPRPAQ3qFQrYIf&#10;q+Z+UHObs8yaoQAisVWDbRS8y6aVwBJ2KsfK2fJ9Jb5SPoEd1OqEAUveCMTXtHR0oXhTlnpRMesE&#10;NdqOFfQPLeXEQoiZ6QjgBr/IvLj3xgrG5NSzb6bq/GNlwDCYCZmVYHAHGlZxvl/TogJWtCKBFa1o&#10;PV/rF7HJoXmsX62WkTIOJ7nbgxiUkxoEH1YqO/nfH6/BkBuUkcAgtBnCMCDQCumhDnYJtyAVBVoA&#10;ayG+LaJtFOGaBIQvHC0d274s6UCWwGwq4JVvCXe8anMxXzGdcL/PZDKdbdOOFpqdTnn451nd1S5p&#10;upbE4cCF/EJhK9KKkgarbWWsuq4oV4XkkjxHw4de0guaiZDxnBQwdxVOmM8vlbyClrlUGbbiJnPm&#10;GTMONC9pD7SP3Y9d7WOtnphGe5hvgnJhykhFsHdp3LcFdp1ZYSIAKIJp/PHhp5S52GJb8y0N0C1q&#10;euUkegljBv2AyGSLeQNRQ7Gt0GNg6YcyCi22Zon6FcMusIFBOh0L7WNcY5/lAuvB4BRXrW4N4gE3&#10;ipRlffl+9080vTnlFSqQny0ZFr8DhFXIf3Tnd+Lc80tckC3lC9eTkGi4ELpFCdzv1SpUtcDzXqvF&#10;XFePrQznDECdSVVki5Bx0Z12SAYZPhngQRcZdoi0EPpnkEme0PlW2GYV/hIWTuoNbxBCy7ZV5VbM&#10;FcJIqywUOkJjKZYIM9dyf3SjBZ3BOqDnIOy5udd+EmcOaKt4GQTWsrk4WnF/Ef2tilYksKIVreer&#10;hPWvhR0bca6wygSOhrF3Zq2PrnBhRaxRfjr5X67lAOEA+y9fWqMlspGEji0cQVu41WI/Mk2AKxrz&#10;s5FAgOOEqs0nJJRAj6I/HvZ2TGQ+U8ahGG6XWW6CKm7JdD2wjtuElSf6gXkhbtuzzRZXN+2K9jGY&#10;fJKhBGI4aZOXnWw/0lZ1HRFX8LHgLaHKKkjuKN/bF7C2IigN+YDdgAE6wjxUqOjapeY+qwyvybSc&#10;w2Cx1zTXfVDTJluJHMClmL3mWyK6GbUOdI4cigSkhB/80Y1Qxh2TUDF+J9OhJGMWym5ktqDjO0wi&#10;9aUbTQVoY6hxhzq9jmOLrhra3ChaG7ezg9OPVOAhTITSa6TQTOdMNxTlNLdadWuu2+7ZmJ/h2mvG&#10;tO83Xc2tZapygqBSqFZxhLCU3NoQ/Eha20tqnhD8cXlxO2+Jb+PqUgifVSh5pTmcMYRmYez48eM1&#10;t831XaWeMAwb0rBNUYKTIwLKJRXGrIe2WIijAF/XVPda3E7AqtC1DpWvnNrGdsDNCFKcDdFfJCyp&#10;MHdRqdFQzVbc3rYlfu2m4Vz5VYMLrFa9nkql6o36JNBpITczbpahsFwuFs3hpluNcp6jFQmsaEXr&#10;OVtfdbVtG104RQjwaNOEMb/LZzU4ou4ZzNbffLMnm2399eN56sBYkuhNqgjqAQ7tysJuKkXHktQl&#10;4isIOUSVE+oaWnJsTZVzSGj5KqzEJ24ozdyJnSOW0BzHVpxSi1GqM70KQT6Ifzg+qD3I6Jm2WwG2&#10;EuXj5VXrr1qphlJukrI0xfVVcklisehjyQu7rMD1viRI8KpGA81CSjcu5QuZjD54yzZNrpjM8uxg&#10;hqurj8FlzyXJle05Bu4yS1j3mTRRAdCBEpap7hTUTGj0TfKoVNSwABOEufnCIUckLXpsh4SVLUgM&#10;ofYisBcYPZMQZHgfh8YG6fdKZS4lsRi+FPC6re//IPOgrbu/heCadrXVZZQRi7p++09c183s1yAu&#10;JwlGLJjIhGhtT6koQo/OhTANC/nSUp7rX5gX9GhsUNDzKVyHf4WcaJxExM+5fP7e8Vos5tZ+q+lt&#10;7aXt8xbFPKJ/j0ZNudBBc3lOBTbTphJDFkKDMtBDDlXxpoOExs60od7MEqAlqlpqtlOcMpoPlLat&#10;nPh9YLSkTe9nRz4SaEBpUIRfh39xH4QQ1o9lP2n1fLve+KTR6IcGoTNvzoC+Mvl/S3Z7UKvFIoEV&#10;rUhgRStaz9n6SrVwpReMHshpiBfL4P6YP/ONOj+kvpKqZ3fAMGHrB9/NbTLyEE+LegpjIgHaDwDu&#10;kohpCdCQITqJTuD4dUyYC/TFMCK/ngujaTG45ovOo7VlAt5S4HhL1WXErfkDb5KDG0FSGOSDbnew&#10;5CzuG2w2Xf24nnERXLkkSld5xWeoYjtQ5jjnkyIqx8PeX14YrZB4lVRdQzlaiGnPnqI3eEQsBb6A&#10;hwLrkIU8BtMpvqvreq2tuZWmprvaxAUD1I+wkZHsER1NJl1QYUyYytDjG7MjOAtM7N9zqjQjofe2&#10;2ljMsZTvW6krZUSS+UUMca1ka0PolnSKQywi5SQK9zx47eEO5ThKh4uHmrpWcbnEAbO5e2ObVYab&#10;xhl7Q6/ptcynfHv8WwVxo1Ws6wUeK/StXw3MWHMfhTxZC6rCtUC/jzxCHkSxC0TWHPmwSvl2bQqY&#10;WDgdOvm5Ab9/dN1BBqVjSVHjbLGuycxM32FBhTUguNE7+wn8oLmLOXjbdkJHDoYTcEODsBxnOZ5D&#10;fhahGLAtK1KoxfteqDliszlUl6VJTmYsZndyfdVI1Vs/3dGTajR27lg14jB7ihk5XGAtFq0j7Zr7&#10;r5EFK1qRwIpWtJ67Epamjc2DtEKeOz9g5uJk/vKRwWw29WYP/4ewhl9+/fEauHFkDUQgFgyLCWcU&#10;kalV8cqRh/k42BfatwdFKfRnY7EqkBIqHVcIM0mHD7V2sC9GZRqHyj+U38fWnhAHy7exd2j/+8ig&#10;pjXddiyjV6EgwvfzC9TrW8qjZsoLwxUFu6h6VBKJoyCwUEMl8wuBJEOqaAUfJU8e+WTQKMTK2AI8&#10;MMTknL5YNi3TMa2Th98DsrvrapkHmjZ4E9Go2N3skAoifxoTBFdHMr6DJOwclUFsCgtixL+wDZW4&#10;iPU/WyU0M2GdEid2wNu3qNRHgdw4M2gIAAP2HX2ljgXA1DfjJk0ogiUIb4JOMS5g7Udvf8B/phgM&#10;88ViWmXs4nx5EQYJN892d2ux9lQMXFh8o1cL4MWCGlUhsFltdWUV5hSogUSWSIaGbbvkBfisEvLf&#10;84QincuXqvyp71Vjbq1WTQ5uy60xUxTghMTEdxqTkUxOkGC5ToOR4k0n4wdxU/N/82KjX8yhFGOK&#10;ER/kDorxANK+caF3VS4hNWYd2w53yik523SYLE5iGtLFxO+ttDAzoZX6drZxrD45lmMAGeXHOaCx&#10;zMXlRWd8Sns90lfRigRWtKL13K3vFSoTa1C6ihdNTD/ju9R5+8xIM9WT5eqqB2mjKz+4lvOZJYbZ&#10;ZFnAIfO5QgeAJKK9R04OY4kAQSZH/ESzylbSCCsvZMMWtSk8vvdlniHKCZ92V0x0t+DhMAnasaUa&#10;gNw8sWd1nkAc8m9G32vqmYxbrTxwk8IzVSInFbirYPft0QhgRbYCMZoF0wlBilHdagHafnlFYoDq&#10;1gKps4pwYVHXy/NkhSzvuZlM+7DBylhSsR+9ouuaDmUeralpI8COQHuz6XB9iriLi9YmaksTt4oy&#10;CKFYWrMEaoDZjqlgTjnDUO1D1VB0LFW5ccRloXBIrHY5tkSYCrC5kGjizpS9g7hR7LZRtk8Z8n3i&#10;i4txx+xaBUYZ9gJPHppyUWG5FS5x3N3lGS4K4qy8fvrtjDY1VbsESKsYobBocJM6gyKBsCBJWDRF&#10;OAe1K2nS8hZwzjNfQiIGFLzmSkTJKs2RwCpRWDQ43WN377m1qWp7R28OaA2+GMpkojXHApk5zRw7&#10;PBZg2eHE8CAGBze6AGLJQY6gQus8G00o3oJBqxYKi46sb9lOKAva4a8Pq1u2KC9OGwcnP6k36sey&#10;KwRpWGn0gu5CdQUO9zI/8nFecWtRgzBakcCKVrSew/WLysjGajEe71qmg+Yy33+uXR7WAINVr/dc&#10;AVRDY/K7EEgIoc+ivoIlFWEYslVXi9p8dmjCijEqr2CPzwd1wYLdmigzMAloVBhTSwHdRYKL6UuQ&#10;u+9IU4vdoRtdZpgxA57tdWg5gpJ7OM7llZ6ZmtI0MTFIxaZKATjueVHASi6IaUGJWUiK6OfkEqU5&#10;k1+Lzv5vxWLAGoygi1Lhy/NEecvLF2p6ZlA/gunHjjnfOaCD69tFhaVpsx0Hd7Am6xRv3lp1cjl7&#10;bfWzx2u5advsWoM9eg5534yasObNVUoJRi0bSmLEIiATvAdfJAfjTAD54IVtrSMnLW3H2hKNZ0vB&#10;ijOJJkpUC6tTpvOEny2XyUTPyjMwH7jY23WrN759YIxonvySy2entJobgznCmOtWV/ayuMm4KGBc&#10;UGYyQHMvVK7HYH6gej3JpdNCMu8JN3tpa2xO2Pouo6GD8wVyvAsMaankkbTKk8oCgRWrtV23UOnZ&#10;lzPIhwXbDd8lwvXOZGUO3qpk3BMJz1QjdeT14n3rWDm+Ll7MXQyzHXCDCXVG6YaG7HpjrLMlgnq4&#10;LsNi7rQCxToEh0dbFgwIMCXVLg41diKhodFIpSDw+Vc75q04/ynii2UwuEPO8/yvm5V/jf5KRSsS&#10;WNGK1vNZwtq2yv+Sd4HL/QJ0hfihtr1nsNWC4fFsTz177Fij8h+Pp7GoYQU0JNExlI09FgCwAru7&#10;Y4qMaDEsSM5fZomEXSiKWWZZFKxkRcEXJhVHjrObNH+IwCushEkSvEjl8zGnmFL1YBrPuD2a1WA3&#10;r7kVMkmTN0qBraD85JUIagWVEypiBXhRaXGHScLk9cp1eWGy8MUFd1rwCkt5cmRf4rouc+WmHTcp&#10;e+YblzRsphX4yceDP8xRijPf9d9MD+/9sLe397WjR//y2urjz4rbu9bWbP9WESt2+FPaXf2LFPls&#10;s3WuJ2dYx+84YgMheNSh1peMuJHofNRkcpzACmlaWwI06AZkhJ9n1LxixIpAXYVcKwhSXF3d2Oj6&#10;n6f2JcbHxkcGFrFpxq9Zf/QneqYW02tupe1qtcprNhiw+BUnX8x0d/NNX/UqFXJg5fm2+d3Le4aL&#10;BQGReeS1QyhhAbMdSzRliPgrlFsgs9DrDveoVmM1zCjUtOzRHIgT/sqB685Uz9pR2c0d+c6Cd52k&#10;VAjtJUtYDhVGRaQgueNzxMhCXSuMVqpP6GwJKFTYNltUE23Ji7AJdmahviaqhm3P75gEXXWMn8DB&#10;zEpjcgwyckwTyb9lYDTEzXGtFjEaohUJrGhF63lcX/lFYXex2NVVjK/yY+Z40eQ7XHP+5Ist+KOf&#10;bb3Z00rVU580/jFn0m7JtkTQoPWMdyoUlof8cCbmB4UnRtiu5G3kRZZikMp9FBdh05IUidNsAlIO&#10;7AXEl0pKkU3R03QjEg1QwrBfSO9+0NZ0TXvgFjzyS+cFjwmM014h4IXCyRJeCFclyef+e0H0YBKE&#10;E4QSJmWlKxmoLxHqkhffY45LTNe4rttt+lhLMa2Z/c0PsJdWcjVX+8YydTId07HvvzM8NPy0r+/c&#10;+XNfO3fu6Le6bg28tK/8zsFEl5FbMxCAMX37nQ9z89jfsqZza9P81PJ9e9Ox/U6YxgRSgpHBWgko&#10;WQgk+cVsGTBMKDLYi2MVZR4cYaY1jwUs0ISmxRXUpmOuFq8Vr3X1bv+no9tOjfWNjfWNjvSMjN4k&#10;7xsXYidfnIJNHItVq1xgfbwtFwdxFjc7b3QPZh7UdBd4FZUbFajslbyFLyJGt9SxSl7+ozkBGRUO&#10;LTS4eQslRcHyAmJWqSSmCUuFWO1etRaLHXcr2jcX15wLy9jVBG0oSWwyh9EyAtqXQ6BPgWKw5Wil&#10;Y4VGMiyCkVrCX6VCHLnymsYSIIYLKn2FQBJFwMV3vZggcNTcJ2puW/Rx/YtDP9rZ4MIKHFipeqPR&#10;WOkpOjOgyhExCgELptPfbNYiSEO0IoEVrWg9l+vHbmvbxiKlPfN/i/EZ04xf3jNYT6WyjWxPTxak&#10;1uTXH9tyoIz2QeTUtmU5Sw2xQUqemmVjVsiv3ZG3sKWVOkjNsQNEuczjYQo7TtYiDCf0aZqNig7Y&#10;M+ygG54khWk+4Xc+ks1oONwGdIYCspSg1QfkAOVIr6qsZhoWXPBK6NIi/ZRMotFdThh6qMKSIW0l&#10;YFgq9zlZwjpNUstomt6sTVjmDPQImXHgvYzmxiDbxa080HcXEdUJ13R+ODQ825cYGxs7nx5LfK0v&#10;/bWxgYGxbeMDiW1/tX3js8dra2u5Nef/LK52PV6z1jau4dp4zNca0No3IRq7A3ALsqqR2QeEQwfJ&#10;oEwpVgsnNW2LCFc4xpazRbgOsEGhCIijg6Zp8CflT/bZZ6sbvUdPHU2cSiTG+tJp/vrOpcfSE6Pv&#10;jw5hTrGJPUIdEA0UWqPdSOfiZfyZLx/SuzMwR+gVsIJVEUa1EE9UqKyClw+hGsB1NSclFymsUtIj&#10;5j6JKjF7WKIqFoksfo8Yfw1TtalaJaa99DOjWGZm+WbRkoVTU2gpW9rUqBDK5ajPHCmNsJHHRNfZ&#10;CgUM5nKGLUBWRtBgDaY3DWlfl4VDS+RiWhJ8awmmmShnYSvWJg+inTv4e1xVHWvUjzVSx1qNRn0y&#10;fREKifNcqBbL8f595cXF+dlJLRJY0YoEVrSi9Xyu71Xbf7gmOA2Yfgau5rXL7w+mBiHxuaenkU2h&#10;zd20RHSejXgFRsmATLQHLV9irLCpRXRyaSc2QgHPkh4UhLXI8goOr/nSzMUE7d0WXi3w/9C+Shq0&#10;xC1oetDhegvM7kb/iKZp7VqsjfOAHldOC1hfEtOA10MAd1xLKgpHzhEWvCXQTwvohydLViGEwuJS&#10;bYkM8Uml1UBhFfKVwe6arunakA9FFNi7n9BrSDOYcmOVZub9InHm+YZZTo9DYSidTgyN8c++vvTY&#10;0BDorcS+U31jp7Zf69ro7b2VmB3bdq33taOnEqfOJU4dPXr0L1/r7eVXra2RFlpbnee/AEBn8O3V&#10;4VvHNDF00IRKFfQPGaPwRrMIu3bfmjaM3NqaAf0q02HFC2axaJlQ+LPi8XjXte2913qvXev9FpdW&#10;ibHzY2Of8xfE9RV/XfybobGJsSJC8/nH9KPf/5T/VFPVWMV1de1KETUb5BR2QzRRRgcIRgVWYKwq&#10;zHmiXIUa6iNQTJ4gYkFHUE4M0sYVnngwvKMFa07IKxFIKKzuXGGBxkJBrV3pz81z1bgMoeUo7iGq&#10;yJfsKWYSocrHxOeQwx3fXI5orfKbXFScKymwwoHPFPmsuuDhQEN4HggVQiEFb0mZ/MikFR4ut8V7&#10;2fj2DShf1YUDq7HSXOxgYxnc7YvxWze5zGLjfPP+TfRHKlqRwIpWtJ7LNee+2bW6WCwuFssosMom&#10;30sZ74DNPTXYqO/o4TKr3vruY7I7yS4glo/IfK2woiSukAhKJiIFyg6mtGyZE2fboWgdaOU4QlQJ&#10;q7FqyYDYwh0jU9nDzKZIHOi3YF6eyHSZ8eOzPbqmucc1t5pH7CeKoCVkXarOn2zwJUXHL1kJYURV&#10;1jO/6xLMC8qBQXW5J4RXsErJQok/RyWju3rmweAtUlesXHyxW+fSKsZfUczNZIZzCL0yWdxYPjyB&#10;0iXBVRWoGf5xdIh/gxprbKyP66mxvs8PTkwkEvv4hefODR09xVfi3Cm45fZr37p27VrXtWsb/HPj&#10;8dpjUFsWW+O/PZBd5uqGlcsJxMP82uMcF1Vo3f5sbbV3+1Ci+ELXBl+r1z7r4mqt65+6bu0bOrVv&#10;H3/0c+fgucbOjeHCVwMvj75PjE28Zjrkhe+c6Xa1KZBYbUCotrbn8Gdm/pk/0TOZ43omloceIW7e&#10;0jOeqy+sBXVVSTjbl2iQkEpapTn4pjAnWoMkse4KiXWncK8Qm5qq1WCKoDULyNFlkFcIFvNFw84X&#10;jTmDogeEMyuAiCn7lOwbogneUPN/liGA7XgBJhIKnGko8dmRM4oOppMr9xf/L0JIVxrvtFF7OfbF&#10;n6V2Ygphq/5tGCHM7hw34pjwZC4ucoW1GF9cLj+8EovVvhr9jYpWJLCiFa3ncr3uTh5dKxa7oEMI&#10;NiwTY0fuvwdpOT9NpXp6elL1VGsHBBJaMnnFETsqRQh3LGG1YpIEhIUrOzz8ZgeTbMqvJc3BTLQU&#10;g96guivhGAKWkw9IA4scNlbHJ9c3w6gZZ3G0qWlNXau1CyFSlZcUg3/JwKfuEUO0ELauJ7Fh6OWR&#10;xID1LzTEIw8rmVzAdtVSIZ+EUUT+DVa3PA+aXZgIk6xkape0pjYAvTJgWrDiu5mMW4m1Ia6nPqgN&#10;TZPHnb/+mcNpLrCgZnW+j5+BQtEQKCsucUjLgLZJfw6KaxYvgHOJU4l9p7C6xG/IT7+WSHzt1NdO&#10;HT36Wi/XWcWN1WIxvtG1Ggf1VOza+GxjdXXj2qn0qW2vdXFFde1b2xJj4zsOjhyc5aLp1L4E6jUu&#10;qybGP5+Y6Etjqeo8F1dcZcFzpPkTDo+dJ5UldN++NZu88NaZ7kuaroOuabtc0p6y4iwO5vjNQ3zr&#10;61xiFQQDg/RpaU5JLOj0Xb2anystiV4gRTwnUU15eTJsJUsl5dHCkheoqYLUV/zbl0v4O4AuYaEQ&#10;g9dR07RCe2zDYDAIy1DjWDL6Ug0BiF4gSSEV4uwQtrVjBek22AoUni3pxMLK1eUQtlT2DEPwEksI&#10;OGHlwlqXYdPRAXbSHaD2O35uefdKK9Xgq97TUz9WbzUmt4PAgv5gEQcI48v3zVf1WGwuomBFKxJY&#10;0YrW87m+EvN6ek0oXoG5dlVorPXDK/VUPQtGrFQPF1g/+ssck252Rf5hvszBE2P/WzDsQVtQ1a0I&#10;yEQNwg4wLzfFjTFsUKbpiLqBLxkQ0s4lUhCx+QOhehRyaGNTZn3dZA8Xf175QNMAPIUA8GQJGFiI&#10;skpK3xWxFzxpdcdGH/mrkp6oacHd8kRtwLIVhhB6JUjKw3aXkGl5/iBiBNHjD85PPp7SalpGnwWm&#10;OewprYev1HQoXlULFa2Z0bZNA7MdSVL9h9NfA83Sdw7bbyBiUDmBvDova0fYM4Rv+QXpicQY1boS&#10;5/HmY31wlsuhPi7K+EWnxk6dOnoKSmL7+vdBozGR+PwPD06MHjz4Df6vb2IszTXUxHgftiY/T4Oo&#10;G5g4zx89DU9B0gofF4UWPM8syjxRxsLrPh8DyxbWsE6+qOsZHVBY7bbWrP7c4eoKlPn6nreP819A&#10;Rv+OB5s8CQVAIZ3+81HCUO4zQMryC4WF4NpSEPaMHC3UaqVqqUBUd7im6rbBDFZzK9pLcYMRJIPq&#10;V6Bzsarqh3KWA5iIIyuyhgSO2lT1CkUYEmXBVvARpawM7CHyjx/eMuhyFTggzfGGHNwUXH3WoZqr&#10;ZaQrO6ExWMfUz/onrckeYDQwNGAt8v+DXGOVyxN67Lc/jv5ERSsSWNGK1nMqsLxqYeJxGaLP4OC5&#10;GF81Z0zT+NPBFvjcj2XB655t/OilxxhQDEf7TFiqGKTcgLWF6kqwh/HD7CAsMjkBFFO42R0cuLIo&#10;sNgUnnhmKbg2XdcJmjamKeYXN8VN0Jbsiy+w58L+VHl2UHM17QOuaTxQTt5CgYbRFG8dLVhk8klK&#10;i7qIvUPLexJjBj0oppD5PUC4Y8rzEjq24E7oj8+LtJw8kuDzBdet6bq+0m/HkXfOrNP7XVeruW61&#10;WtW0VnObb6LHnTm3x8dBtXyOYmoonQAtlfj+WBqsTmmwZqXHhIxKqM/EeZI/qIeCshK2GBMkvUBE&#10;wS36Zul24xMnxtPjs+n0ePpz2fUTXUjoPI5DkYpqVOflcyXS5xNS4iXo+eh18Iv7BiYWLdzUvnl5&#10;10/0GvifXK5qtEqWX3EBKndd77yt667enYnxDVxJYgUwH04flC3DBaWpruZLvxPg4FEpC5uGJcWC&#10;h3rWHYCPYuwzkrHu5IE66rrQKKz0bRgOFGGfQGwOzFA6ItTJIfqUMQ1CnSmCA7NVSLYCvCIrX2YT&#10;5mSqjtXh72pV2kKQQ44U163bBpXHLHVoEBpMlGmalorytE3H2PFL8F9lj7VSPfyEC6xxIx5njuMQ&#10;YLQcfxg3b0IOYdQhjFYksKIVred1ve7mJx7DWPiiyMwBI4jNXmxlsykgTAOvIdv6wbXcOvqfoDm4&#10;iTsRmsAybeVika4qO4CFIjWTPmjqncksPRwKJG+7H8BKJeaKr01ZbmDSl+U7ts/kDZl8dAzHiTPj&#10;9EjhA62pV9pYU6Icu2QAZACn1XWQVSVkK5DmWvCW8kGn0CssQIvKW/AUEUtMCQooQ4mKYSKsEMDt&#10;/KmWMGgn6WmXXP70sewtiFGGuknnrcwlTYMqT5WLkOZgv1WmnMDL7wyk01QUOs+11fkECpjvY+ko&#10;QbKGXz32FIpVifOofs6LW4+Jr2m6QNmkSDnhYz4dG6Zv9u3r30cSDGthaPeishippz+S2imNF9D1&#10;Y0K7ncObpZUk4+fGB0Z7EZ8F44JnM5navWo7di/223bNXdlmUAzA7ff/RNehjjdVSkLjNFkobJVP&#10;W4NyUHkV8vkgoDAfMN1DPAfgNMzlhdkdiO5zggoP6uplLrJitSl3aqrmtle+2ds1H4cCFpNNa5El&#10;LuIEDIEFYY7q80GWoCQ38LO+IzD35HTPhdC501sgo5aI0TTIuqWUGAsh9YXIcmQyEoYYmRcXUzsh&#10;JCeVql/pAVbDysqHuXIc3spxoowCbXRccyOBFa1IYEUrWs/v+nGsdHADXB8i9Dle5Opg/vKBv2uk&#10;sqnsMX6SamTrk3/4GPdVmPYG5zq+oLoHwbnqnCNJoz7FMqssHOjvUeKOZUF0CNQAnHUrAI3ztelI&#10;ypawYTHRCUSiKDwGthQdB18LE5TMXPHwZFvjS04IgoyqivlAb0G62/Ol6xWaG0wGxquk5F6BYMon&#10;Q7SrZAguivUqL7ggj/cSICwuA3StdomrqZEi2pRM0zq9/9IDTa+4WOjR9JEXMO2XWbnl8QEplEDy&#10;QN2If39qKCElFGknPH2KNaT0OeziicpSQkgxvO8Y6DMpm7ByhZeIb9PU85tN432HhmTxCx5rQrQj&#10;PxdNQWg7pklenU/30QPAs2Ijsa9vfODvrwyt2TYXUnG2ebY749ZqNWBQVF3XHekyQR/48UeHuvXj&#10;NU3X7xUq1JblagiBoaJQ5ZGYmtvaGtyiqOaEriJtJqcMUV6RtR00lhgn/FtAu79cqrarseP68Zgb&#10;q2Qn4hj+jFvb8U1H2p8Uu8Kgt6shGPjCkSV9gni1rcLF1TubvjNoKFaUxRCV7weGLitINkSWGQgv&#10;3xLYV4qL4u9W38oNQIMwyw9eUjtS2Z/WV27smIfIR/7OKUOvvsyPd1h/s625UxGkIVqRwIpWtJ7X&#10;9ZX8VGvfaryrCO5aaBTC6bzN3l0BTkMD6leN+rGVxj/mNplwoztIAwAflKKvM9XeowkryrYLB+cw&#10;ESII6gihWAh0pxRjmswSuzFfPBZTA4bWVnc8DjAiGQstNtCNs+7/vKVpx3W3TZ27pCSAQjGrJFSR&#10;By6qSmhiEK/4veuIWahQHnToWgK9FzAquko9w9CdZZgO9Ac94EAMIntTu3KB4Y6S2UcQJg8NQq5A&#10;dH103gezs81uje+eGBLDg0LFoMDaBxcMyXoV9QQTspokZJWUVlSjGuKKKegXopwaE4gFqa76QCqN&#10;9c2eTwviAj0E3GQ2KGbh6utLJ2QbEota6QSpwPOJRN/owO6RkcEBGNMrz5TZ+qNXIBJHd6uxezFX&#10;b+987Um5DD/4yUev/ARqWHqNSO5UnvIIgXU1VKj6aGtmTumL/FGSWh+hn650leJyaJRQXMXPVqtk&#10;xJp7+W77uD4VA8G30reRm583V1GAOwLcxsrMDk2t2iIc21J1LIzQVn6rnK3GCR26MqcEF3TGkcLW&#10;8VV+phFiNhDNTTjeqYTlO1RAc+j4ItfV2tkA9lWqnkqlelKNTzDnmW8+aBCW+X/C4mLZGWq6U7+N&#10;gnKiFQmsaEXr+V3/7Go/78LmIPjb46vleNm0zM4edGHVszhEnspO7nj82PRlCongY/vCdsIQYCnD&#10;mBGu4AgGpph0p1oBcOCpZ7KpaPCOCtT1BYhclgxs59lkXdqN+VA+I1KEjYkuZnF2UNMgBs+lMhOI&#10;JzSug3TyaGjQozoWiCwppJJLySTy3a+HMnIEmQHbfnlZ3KoGhaykrIrBNwuFCli0uAhwtTZg3LXd&#10;yCvgn/Nvdeu1mNu+hwKrOXgEg3wc2zxyeHRCaCEhhcD3BK6oBJEaqEKlhgn7ZIcQDVNDCaorCZ0F&#10;KijxNFS+SgxRRxBc8HjftDgve4y0Pk+fg/oYKaw+8YSoqpDPdV7U0s6Pga3rm1xdjY6MjKR29xrM&#10;5xKLlU++cZzLq5obc2uxqua2eqFox5WXeXlX90/04/qnupCjpZISSwQHfUZQeQqAJXFZIhT6av6j&#10;OwJCSnebExws1FZzJfRhFQohJNYUFgu1WuVgb25tHnMJseyJney4jBNH5WQoupWxhSQipywkUgR6&#10;hMzIBSOHEkSKfi5L4hoMS+RpojfRdKxQQdcRsFxClyAO9uJf3QB51VhpZUFiNRo3dhdt00LEWPEh&#10;RP7wg52ZgVrst/eiAla0IoEVrWg9xyUs1538p3kYDucfF6hZyKXWmW+0YIowlc3WYTfQ+tF3Hz9B&#10;6KcgjOL+QkUy2yIhR9qF8SLfsQMBRnssEVuMBQQlpWhkEO/BWAhJRG4sR2WciB1WB/3x4qXwZdwc&#10;qWhQT8nUPJgQTCYXPDEXKIpRZEoHsVRVMkm2EktLBMMikxa/7XVFE02GaO1hMikItgUolC2gnYvf&#10;2su33alLNU1vjufMGf5TmMvlXT/R3bYbq1YhELk5smiXMSln/cC7owMDA7v//o/GRamK/Of7Tp0K&#10;F7SgcgUlpITQYOfSn58fC1e9ErLc9FSWoNLCljXEZVrfFl+8bBnindLKIB+Y5alHiF1C0GPgu/8+&#10;Cq3x3bvHB0b2D47s7oHPIQM2eflhef0QF1htrVaDopGm3dhmQQ4gixfX93TrGa69XAkJk+oJ5FAp&#10;XJ8KNNYWn1bpmXOFuY9QWHmlOSx7CeCo6ByWFHZ0jissmCXUtXbhyrZ5B+K2Ie4SjwcALOJLpjsd&#10;Hzih9GtHvNGcgF/FRZiB7UJb9hNBSE0bQS65HQSdq+QoS1SpLPJmUbi0I33u+PblCuviNycbjVRP&#10;YwUKWMfq9dbK3stlqMSaiNc34+XFRXZ6MBa7+4sI0hCtSGBFK1rPscC657ZPzQuWe9EkgWWa1gEa&#10;JEzVG3w3UD924z8er4H+sZkYAbRF8KBwpjOhk3wc7oOIN8xiIxnkBEUoGY3jK7t7UOjy1R7Llmjt&#10;oH5FxQJ0cfmm6fgQ8gIFrOILo1pT41rGdZN5DzhVHvrSuYhCx7vggnpBSo6XlD0+6diCeByZR0is&#10;UTl/GBMiK2CLCoIWTBZSGQtmDvMFTa+5mj54y0avMivbh/TjxzXAjGMFa8Km7WCt73r3xcOH3z18&#10;9sShXSeePn2aGELJs+/oKXKTo8M9QYUlvOAcdvdA/YC5in93HpTR58KoNSQVV1CESiROSbvW0L6E&#10;VFfnxS3OqfJUgrqB6XNEa0jIwUUorw3BOGMff/aD747vHjn84sj+K/sHu0fSyMwol8+AjoLOJxeQ&#10;FbdWqySmHxaBTlGeP919/LirH7+kBFZpTiosBF0psxVVrq7Kq2Q5K1jJLRYt1RqcKwSFsDxZsHAV&#10;uNSbcqdqbsV1WwOrlkm4UWZS/pIC5aKv3ZZlKIsUu/JdGVaoegWCCjWWIWIHhMKybTsEJOlYakY2&#10;bNuSaYWiZehIXoOZi2dXADHK/30b0whv7IjbIgwybkLOMz/Sccb5to0o7tGKBFa0ovVcr9fdyo5r&#10;8+RxjwNvtFi8AHumERgkrPNdAFDdUyv/8K3HMPgHpQDfdgTlCvZNDCtTBGUQw1pWkC6i3MK2HBCU&#10;5SnFFZINFRlEKMoKAf/dCkpd4G2HE0okMa3co9ErWjPDFVahTbZzHAf0UEIBh2kpmU8K01RSQUZD&#10;XiqsWokWYV7dDNMJ88m27paIUkpdxiQm5KEDG7xdHo0Y8rvNJYkgP2ISKMpkHS6wNC6uptxqpaYN&#10;3s+ZSJWwywfuLz/64zNn/vjRyT39N/cODQ0Nj3GNNU5+9PPnJYfhPDTqSC8lzgslBVd8jTCjs0DN&#10;SidOQcQO12jgg1f8dXDNB7oLxdW5NBW3QEqdg1vj04li1tOx4SGp1PoGRseepvsGBuAVpdOzJ97i&#10;YvDEi68MDu4fefcbs6bVAYFlrp/er09VYzX3XjXmau3rE1YZTFhcdu95W9drU7peEqMAgrAAamnp&#10;P4O5byU1eHN5z9vqxMIvokMI84Rz4kICkObR7J7P3ylA0/K4xn8VlaM5wzTnETtmiUMA4ceyw61A&#10;nPOzlSXLElJKTAoCk8FAXRT0EIkfKu+FgdF2zpgmDqmhkiHxRo4M6sHYZ4LoOsWLL7Q+AV3VaPT0&#10;1OvHGiu/epoTrzGOJvcy/3h1v/ZpLGoQRisSWNGK1nO9vlerFCY2cHZpNV5eLccXi/EnfFc53mym&#10;4Ag7+1PoEmYn/+OxhXnBzFGGX0S6W75th1orQTvPDvzpIL9sig9k0hgP9+zQHstXCc9i/8fkd0pt&#10;+fDkm5Z4AaTjTFb84cD+Jpifmi5Cr5KiFwgJhMmlQqUCu2ohrWRdKlnIh7zsWIWiUUKgjyc9NSno&#10;FSrNbhe9RAsEeA/yn/PIMQUmqcjW8z6FuBb3CubJQVQOVyC6Wy0BpsHVa4Nd8PIpLDmXg+F/tmmX&#10;7/+m3LV8+sNf7z0yNJx+a3z8xKFDJ4a54kqnn6afDqfPc4mVRp4omLOGJPQTKlnyW9HmOw+Df2lJ&#10;LSX/FkqqoQQor6+NkVg7F+oJqgWlqmEixqf7JgZGDo4PHBwdHRgfGB8aHx09suvQoTd27Tr7xuGz&#10;jx4duM8s0+ICq+yceVHXp1wXA58198bueVBX8HOfeaP7J5mpmh4TCsvzvgC62qKmlkTY8zPwBkF8&#10;vwr9P08WsJSfC2xZ6NYqYFrhyy/fvYsMUq5nYzVAzLdX/qB3jesrB+tXAuGOQklof3wPMzuk/m3H&#10;DlJ0uDxixjTJJwF878DFpjBfGYHLChENodahpbqQYqSWHteh/w2MGc55gPhCUE4K/3/t/HYcym2Q&#10;Ihm/EAeFtVh2xmtcK0YNwmhFAita0Xq+V+njQvNofBUCOrCIVSwW15Az0AJh9dN6q17/L9lUa+e1&#10;HMQxM0FPEBUlWxKs7FCKCGkkW3qMqXRFoTZAJt2k1F1gW0GfTxiB7cCpQr533P8x8mKR+x3TCB0f&#10;L2NrT+aLo83B95p6Rtc0KkN5Mn8Z+4CQkpMvVDPHq1hs8qg8FdJKXDgteAGwoUKXV65jAHSyUGll&#10;hJdowQv74IVAW4BHzJO3qApyo1IYMHzUGcbFI5dqterfFmKxWPXjjDtYBAg6wCXQ72wzmm3j0nTa&#10;Zuvl06cfPnx4//6j5fuP/v3VI0NH+o8c6T8wPDw8O3BwfGL0pT9KDw2JOOjhYej0wfgghuvw06c4&#10;MJg4fx6d86izBKIhrSxY5Ifvk3OE0CKcVYSs2dnx8TS/cnb28OjB0YGB0W+MvnHo8OHR99+a3fXW&#10;gT2PHu15dPLizMzJyycRNmDDICG7fIjrRy6tquAxy2jZD7nuMtlMmT3a9TaEMg5OlUpEaaDBwKvJ&#10;LTT3q1uqVneC4cE5vOIqXXrnDldgHnmvyGrllfjFXl5NE/IvXt5171b/9mUkvXuVKbfGtW6s4mX3&#10;beTWMOXaEYmVKkKcbOdyhNCxc4ZlbxX0/KMsonNsJLZPk2mLBW1uhdSS2KwgN0oFdMq5V0EtAaKI&#10;YyQajVQdFBa03vnZG30GtAb5K0VGQzxeXC7H98fc2NWoghWtSGBFK1rP9/oz1y0c7IovY4/wAvyJ&#10;53/v487muxpwGvjRNj/O5p+tv35sMDISoRRyNsXuBHck0ySkKFmXdlVM2qbWkSzKj9BhSp2Yob5B&#10;dSyo6cBO0JZ2FVt2byxlHcYH4Q+cI0Ap3Jv5rFg0nbFBEFc4PghAhaTQTp4HnirPy3vV0pSu789U&#10;PZJcW/zqYfd6MrkEompBpj9fTwoMFubo5AWiwYOKFXYQk/k8FcuE1vL0TIzvErX0LUrrK786Au2q&#10;e1UusGIVrTJSRD8+QicEjJKwlwrAtJ6zjenL/MyZE++cefiovM7VSvnRgV3vHHrxzw9PHOnftYuL&#10;rr39/fv6t/Xv2zY0PHYiDch3aO+RhjoPxvb0OFw4loA6GF0lzww/neX3gHtNwOfwkSMnTozPnjgx&#10;eng8fWJ89Oejh97ftevQ4fH3v/Hu+7vO7tnz6p/ef/Sb8gUuAPmv1gTGq1k0cbjAN8tlZh/o1vU2&#10;/xnv8Z/v08nJ2TVWZvFyOb6+6/czxGngAmspL8Jtrv7u+tXcVsjoFjbWVQ8kk0fzg3MihBD/eXni&#10;uJPkypdiVXK7F/jNvBjf7J8CEEtrpTdyFmoapoDulgKIMCYGABXdSjYKKX2Aal5wK8S3G1vQWPwt&#10;PK3a3bLXrZzuoblX4fSi4q0Db3XjZ9kf1euQ8gwgX660Wr/ax6/m18xDEGGR32axbO5turHa69Gf&#10;pmhFAita0Xq+1/discLkt8zlxWLxQrxomuhyj68a72T4XqBOg4T1eqr1g2swRIb6hqztIKRQIylr&#10;FaK+fRl3g1hSIZiYY5pirFAZtDpYlJqGMoPENFKmdIAVCqIPScARShwBWDffmegZBBxTJlOBWbQF&#10;FFkQZ0fVLBgm1PTuV95r6lWobeUJi+UVJJcBiAzJsNqqgKiqqIvyScGEh0zn5AJ0HgW5Ia8g71Qa&#10;y3suRMTUtIGbWMGyh0fczHEX1BU/mXIHxxkF+zDfkZMB0nA2TfhvKLLgDAF7yDXoOrh+uC5dXz95&#10;8syZs/2Pzjx69Oj26V/f+vDD3u2vbXtt+829Nw+8+irXXEeGjgwPDQ8Pjx+cmB0eHtrXPzS07fv7&#10;9u59de+2fUf33uSSrH/vkX37jvT/af+Bs7vOHtj11qE3dh0+ceTIAX62f88BLqoO8bXr7JFdpx+d&#10;PnDi0IFHZ9Y7js0u51BwgPyFre3DGdNiT/j5M2VmnO0GKgWAGtxY1W0fXJ0xWblcLM/seYX/Rvg1&#10;hTklmkq/M4RQXX7nC4asUgiX9dGdgmCLkt/qTklF7pTAkCVcWHQKwIyafjwWq7UrzeZI/0XGZmAg&#10;AmMJAwu6Y0vuqC0qTGBft+QAhmVIe6BpbekiThuUxonlVlJmcirD4BfnAkehQZ5DacMiJBcXT45x&#10;8JcNSCFskLyq12+kyrZ4X5uLxTiorPn46MrH7lejDmG0IoEVrWg97+ufp2KVxPwyFLD4P66zurjM&#10;KjtnDmvZbDZFrFGusn703x8bhE+XB+Y4ImiKpDVf6CvHpv0PFKN82sdQpcohZ1UYyoju4fiassTD&#10;jm/TEYYYkTtIDUmsAOCAHoxisTi7fGRwsokCy01SfuASP/GSyRCH4fqNlcE/GdS1GNqySsEsIHHY&#10;K9Q2lBgs+BYuWCDMKHQYPQ/qYJDvQg9aSuYFvj3vyfBoqG3lK65Wq7mZW/wnNWfM8u3Dmg4umti9&#10;WMXVY4M3ofRmivgWEcrIpJHfF2lBYoQSI+7EpADDXf/F6Wnc96+fWV4+/etfv/rqr0/335yZsS9v&#10;rp9k5eVf39/z6oFDh8/evn3//q37N3+4fe/evdv6/2r7tv69H36499aHN2/+8HaZsfX1mYfszL+f&#10;fnjm9J/eP3N6eR0X128n9+w5s2531vn2nSlvXrw4jYNvjkVuMoYIJwfKQGv2OnqJuJKyTr/drdfA&#10;hAUnrrajOFNmxXK8fOHkIS69Huh6gZqDMpJ5q4hKcunk5Us0KAgI2FL+6kdfkGF3JJIU62BYxZoT&#10;lrdwoasks6C5yHq5VIh9yl/U8Rhw/UcWjXUou+GPwLCh7WARjtSWQd1CtnUGkMQSnMlJ+LvgZWEv&#10;0VGBmMLQ1VGkUUNmc3KJlrOsddHbxoY2TQleyPVOTjYg5bmeehOcWI1Wa/gyQudNOLIBibocf2Fg&#10;pVJoR/oqWpHAila0nvv11dql6pVrEDO7CBysMj+QhiH3zQODK1xepQA0ClWsxg+u5cBIxIDhbqMR&#10;HQ/oCROKcHcmM54tGgmUJyAszADOrqxaoCNuz95Us/HkhgfAuy0s9AxGFG2Bf6DOGsY7d07v1pqa&#10;3szoH/PdtVfCZl2yBACrCskfKGK1C5ODfEcbU7nNNBLoieyc/AJOEV5XoTlijtATiTnKrZUs/Juo&#10;cy14BCctlOTjwdOBvdqtxXYbMyBKTHZyVy3mihKWq2mDL9joALdoYB+kS0cm5VnUdA1NVOYQcCm/&#10;daAkaMiURqgfwXOwjr05jXNuOXu9vHzm5Jk9XHCBP2qZr9u3b968eeuFX99efjhTdiDERrIxNvkG&#10;5t/wC4wcqbrNaX86B6btnIVMfQzOA2FFooqcQzaqY8o45jLaLLMzL6LAgi6hW+M/4c9YOR4vz8TN&#10;mbN//pMpTdPvkqwKpxEGEuojD5p/pYWQkpoLAnOuBk4tgRst0VVU3LqrzO4fQRYhPk+pdJfLqxJm&#10;TbarsVptSnMrzebu7YYjyK/YKMRRAxHDlLNt2dxT1SsiNsC70LDD+FF7WnAbbGmRNyz5QEzWvESW&#10;uTB7hZkNokTJDzKMl37J9VULDVjZ+k/rrZWDzoyJV2EGYXkxvjxzoqJVqv8aCaxoRQIrWtF67tdX&#10;7mkV7ehGPL5aNONIxIpzkWDOr787iXE5KTjSbqSaO7+bg501+a6QN6osRAhU9IP0QScEC2LUEDMd&#10;OVkYqlfx/fjMcL9sHDLq3EyHKlqYyoOPYKKFC4sB/KF+PVLPTOpcYmkFim+WNFERJyiaeL93o7XS&#10;qoiqE11Gu335rdBc14nyjpRRIDlghDPUtoLAwYKHfIf8ElixQFbx51iAxiPs+l3QFO1x4wJVfc4c&#10;1t2pWixWqLpVLZO5smybiBYX+dZmfBV+MNMRuUO0l58WQS1b/T6kyphtCwgrV15chGLNi8BO/BrT&#10;F+1VNGTDNly3O1xL4Pbj1xvUeoUNbAhfkXCCkTPJsUl6wOuxKRsZlJUvIv2oqYa+bjnCCQKrBv1P&#10;dwrpnr+c8FkZ5gvj/p7/t1u/pNViz0QMPtsjXHhmaLDwu2559RlWAyBGS3fJBo/RR/wbGDIAszsY&#10;tsDwVfKqtVrseK3a1rTCji7DmQd1FYfKJ9TlMLhG9qmNICdHmAAVXIRqiUyQsYJGtS3TzB3lY5fv&#10;1px8HzsqOcoRoQTwq1+3nOnexs46FbBSqWNcZ620bhp45GDGzfKqWS7yLeic0LXYXORwj1YksKIV&#10;rS9FCauiTbx2q6uruDoPE02YmsPMy4eQNdqoZxstLrCy2pv/mOswrEDheKAj6y+UZSsoQw5WACy5&#10;M7ItaX4J0KK2ZDNKi7w0BDPpxQrEGbFKYW8fp16Lb5r24vgVoB3pNb4PRSYVlKxEyA2GESqFVbiu&#10;sm9EDWqpEIBHFQvrelCx8pKhwhWUu4QcW6AryNcOd18Cl1dhwSt5SVevTWUyhTQ2All88539rv5g&#10;qnoXMO5aRgePO9ZRSC1aZvEW39K2+Il9x5JOHWqp+hQEJHlijpj+Z8Hwv0oTxklNWZUJ08emxU7e&#10;DIH20RMHcFYUZ0w0Ih38hSK/C71C0IwlZ5IjFK8jMvXIEgcPY5pndu3XL4EDC0BYuls9+KS8DByn&#10;cvzMobczTe341MshWfT/v+ZC9qurIU1GOKySuoGQW3MvU82LS6uqbEByfeV5wvqez8f0Ghd+1bbr&#10;VnY87VrDn20exSIKWvg5lXlK9ApDGFyJEp22A2i7LV1VaNZiaIHvBLx2gmfRqCFMWpLIokMRCnnm&#10;F/P/Omu7b4D/Cjzub6aO8cOWyd0OMBr45pcQusVlZDTMRX+VohUJrGhF68tQwvJc7cprXf2ju8e3&#10;da2CEwv0lZm7jaSGRgt6GmDGmvz6tRzZtWni3WdU/ZBJa7gnB8S6IIXaKsRZRt4odDuFEjIZ+yzx&#10;7QKHhSUxkBA2GpTApkzZvZCA4rCbo4O6Vmsf5/IqCf52cKNfVyKK6k5UnvLU9KDKEPQqH7dlBSsp&#10;pwWvh2Oc8/mFZMkrwCPDvcE3LwRZaBKRIni46OKCoN2tT8U094Nhg7EytAiP6LWMFqvedTVXe/BA&#10;O4jqCrYp/6HN5eKFYlfvLdU+EiUkmyktRKY2pU2pdmWp4QHBIVdzbpaahguQrJSrbUmlZIuKlQ0B&#10;MlBkNBAYYSsIpkmUWEEwMCwSbb7oyTqSf85vXMZ2p3ngz7v1GpcwEADIT19aWyyW4zMAazj758DN&#10;mCo946e6s0VLfaFK5W3tJM7BFWDNyt+Zy5e23gQRWNgxLPCvc4LtAPGEyG3g31ZrwMdwa5laoTCw&#10;YQADASt0Jm1JW8Yu4WZUVAVBCLUtEfVs0FtTNLUNK8g0p40iN7kjC7Ny/lCUaR1LlbsslN65rp3k&#10;wGq0jvXwM42Vnf0W0LpMOKwpmuCCfFiO755y3V9Ef5WiFQmsaEXry7Ber1QqExvFm0eGx9N7uzD3&#10;mesB8/I7zQYMEXKZ9Wa20Ui1Wv+SW7eIKGlhwQMycrDa4oiAN2xdOVSEWrdUxI06lgebS9BVEfQg&#10;JqIL5byWE1Ac+flNh5Lk+NPAMLvZuTnYbOqaq2d0KFcF6cwBsT1QWCSGiNsgHFgVDVAMKrEQilpY&#10;tuLnF/jJUnIBBwhRXy3Bwy0VqP24gIHROFNIOK0Sv6rEFRbAImLu8WyXXTbLsHXe0nVkRNU019W1&#10;ewNQIOK7UbSLs+VbXV29vV0WFUIcU+YNYYcuGMmkCQDbUhXAgO8q1Jf4zpg2cuE2lwSTSRCs9GNb&#10;itMElRdfijvsLfKvl+nuTDy4YzuWnAHlvzSDiJrwW8QWoX//z7t/cmmq3W6DvnLd3atssVy+MFNm&#10;zp4X92uXjtdKwcTgHGiiO/yL959BR5OhQJyQ3X0OsVdzz/YaS4KuJQJ0Ci/ThS/DvKEH84RebAr6&#10;lzWAvWoJw7DZDPRokQJLAghh7AoMGs4QUNOFYLiiKpZjKeqVTXd0JM4BjhyeOEFHO3yMsIWsBW/i&#10;i2O/atXJgZXFqvCNkTj8hwCFBXVjsxwvl5eHm24tFgmsaEUCK1rR+lKs71Vj1ey3zBmT9Q+d2NY1&#10;/4QfUVumac280iKLe6on1ahn67/a8fjxJmorkFdYrCJJQI080Q8J6ii2Yi4wtQPzscCFuyAWYITI&#10;6kMwRyhagW4TtChmCuexQ+2tmyNNiEPRBzNVxFJVZXFJtf0WCtcrAfEK4OzgrMqT+lqQrUQupJaE&#10;DlvCkcEw272EdKw8mdnlA+WB3U4oLMS4IxGLn9cyOt+hZ3bMQ/0qzrfiruOVdoULLLftatqDzDv2&#10;DA6z4TbIlW9tf+213o3P0OYk0BNibNBXNHBHiSXGDIEXE/t/n1RXED1sTOdEiUVUZTp0sQUdLB8F&#10;keE74nG5ZjAEiDzEwbRzNlUjHeK+qgYiuulEQgxiCGyHeLFn3ujO6DqGWcequtbaZhTjM3FWjs+f&#10;eeNFXdePx0TuTb4AtSWuSOcQpfA7DVkhiZX/z7FZdKuShJfKNEKaVPTydwt30UhXLXlzpZg7VbsX&#10;c2uu9kH94PY1A4Y7ucKCT1JWjOSm4oBI6RRytotUHBHdLMSSpIaK2QRHbW5ZWLQ6vqk0sjTS4RSp&#10;Ze2Y/AQ97tnBOsKwJhOIlrMYRBCaZfBgxW/WazG3FFncoxUJrGhF68ux/sZ1KwMQR7i8XLy99yba&#10;3Pmy39fqqWyKyyswumdTrf/23Ry4p32bNJaIspUxggqrIFt+ZBQSKkyMHUoyFt/pAFvJZtJ0BYpK&#10;Hff7oiEFd3Y2qe/is7hjrPVfGWxVNF2D/qAn3FJUtLqOZSU1+5cUIYIyexALUOJKbA3mF+grF0lJ&#10;zyss8UeA25eSnrgL1Kco1llF6+RVqCFC4CGqMF/RoIbz4PhLa1C94rvK8q6pSqxSLVVdMChlRuI2&#10;Ykah2sE3R3l7b2/v9m91rRJS3AqCg2WTVG0+5ay2HHU72NcLLABe5DMxuyZnEaWxDbYfQEIDAgTd&#10;QgzI5QzRyiLLENbXVHpe6MNRGCjqTuJcoclmdr393qcaxFnHYJSwMGaVuboqzyyXzxx6u1u/pMco&#10;BAejmUuoc4MUHOoN/mc66s4XQp7lJXc+khmEqtdYoCHCwlyh+nIVfiFVklsF99NYFWSWplXr3583&#10;yjD/6uCYBP1YTHVjbVXYCyUOwkngwlJgEZvmQC2nQxnmW2pXtjDFwVt8nX7dTJQF4QmN7cRo4Aqr&#10;J1XnXyd7Fi1oeVtofDTjxXLxoXXkU75NI4t7tCKBFa1ofVlKWCUtlu1aXSzG+UH04pEfrppF05yf&#10;v3y2u1WH+tUPstlj/Ex2545rBkP2JOzYsT0YN3H2Xfb37FBKG7X4Oj6xGck8rUSYD8DQItnksYm4&#10;riCk0gHPcGdFQ3Y4cGivb5sYaWr/T5XrFq2aVPGDyHD3lDN9IYxrF2mD0OpLks5KUnmrBM51eAzE&#10;h4obLmzBvF+HMlXSW9jKgc8vUfGK6y4PrFoVrVrTNd19CfhcMEq3PML1Khce4APStOZAh4p9wr7D&#10;Bdb217b33up6IoCjtmNZoRxsIYecLZtR7uhzNqISQrNuyrkV3FI0a8UZYSxypLdNNHIdQYvF8CGw&#10;f6tWZIcg807QlQRB1yneglt0fCxdmvaetzPapOvCT1mraYWDXfDDx2eWu7jA2q839SkCgiKMveR5&#10;C1uLVgvP1qk+4t9f5et/XcUr7swFAkpYt9BqRTysEg2DAuq9UBI5hThLiDCsErUTXS1WrX1a09ym&#10;lk04Zhzay9glhJFW4pGZ6s1G264jjYI5WQIUKeWqM8sElU1a2oLfkxX8Thzpv1KhBEjovZiehIxn&#10;rqyyCBltTI4biJoHgUWE33LZGeAC6/WogBWtSGBFK1pflvWvbkU718UPoSGLcPEFs1w019bMtZMw&#10;SJilT7BjtW78dW6duAsOVp8cDMHxCVSuHCyWKHVI8cDCjUNRs4pf8A17mUlvkI8tQxk9CDso2sE7&#10;tJNC94xlvjWotbQ2dN4+RpM5UNTzWFYqLOVLSFsg55QMeIbun2zxCWdWEtmgC0S1WkiWFrDNx1Ua&#10;9hIVuyEJOg2aiEtJQGKCjQtLYB4+MX8MlFcFFFg1Lq+0B2NceKzz/WT81++h8XuKv0635jb3OmUm&#10;CiZ2sct42HtrbNv27du7bNmGMwMLkKwahfxUskxi2EQhlVfIipSlil/K3s6s0A4/cAM5lqM6f9TC&#10;CuYPc9OGIpfBrFyQLmlANxLUyO0LBhOIDq6V97zSrWnuFFeS4DQr7LjFijNcXj7qWj/w4tv6JRRY&#10;+d+d9AwKau4qdfquBpOEV5+dKiTldQcvEV52KFgVEOwu6ltcUr0MVPhS4WWsJ2K/sEDGL/C5TwGI&#10;rK2NGcYMPxSImyR0KbEc5v0coWEBxI6bpZMz5Da3xCwnkwnRSk4hthQRGkygY7cWuxD6Tt5B6cti&#10;hjEy2XNMULDqjZXGSv0FIw7VXTA9FrGCtTj/4aBWqUUFrGhFAita0frSrF/E3IL2TxvAGeX/ANZg&#10;wtSb8ah7JVvPtlI92UYLvFiTX3+M+xtfuqcs4dsBOigjIKgtzVbgc/eFRMKbd2SRgO9wiraRM29b&#10;AuBEdncZrcPQ4U0YLOrEAMrIsob/juur2tRUxa14+ZKXLGHVKY/Fp7yqMEFUIHX6BKWdKl1CZy1d&#10;L9DUYLLEJVRyaUHQQjEWR04VFpKeKFYBJX7Jg/Yi36EvcBlW4soLTgFHmofyl/exXovF2trgh34c&#10;dGBxZle3W3FrsQrYkx5A0jPa21FXLr+w2PVC7769vdt7TcojnAZQ1bTUUgYG5QmXOgsi7kSoiy8a&#10;VLTbdmwr1JQVfiHCigcqjeFWFRmRfsDhV245pqo2dlBApNk4EiKG8Glh3UdNjd5/+xVAjcbI5B7b&#10;UWTlMnRIi+z0G6/o2tTxL9AY/j/23jdGjvs+8yxVtYfDsSWIYklCUe2RmiBpQaCsYguDhRU4Fe5Y&#10;of3CovY82Y2FIGxMjkwQL3ISYNhLG7hzjIsBqaK+pVypirYLPaXq4Ga7higTmqtIhGdqys10jzO4&#10;jtwErZ5zyHljLEARdwhwuEOwL4Lc7/vnV1VDScHeW7J+pIbkTE8P2TOjevr5Pt/PY1Dg/WPY0f1N&#10;Ob5QT3ImuFmk2tvcSyj/DEXQ2I0jNNYR2U3oUws0ia+uH8eKsrSUZbfUrPnMP8BqZJ9mzXtMX5DK&#10;c8/lZkiXLT8nkGCM0M27c8hBdOgBCBhcGmBIDR9zas6xuGiT/MEpC7gg1KxjC1tCWI0Hw8FsU7w4&#10;feUJpwd/IQ3xczaQfjXzmeSWslIZWNWpBFZ1qnPPnM99wY8nXwWBBTCeTh+MLNgkNJ9qCGFVv3R0&#10;ANeEZn380F9auy7GdbDTBrXAFOmNNkeygmnIcxRXwizdkiPD61gB2DFXOzxIATi8Mw1w5hhO+SKP&#10;BsOUOnIwxPTtE6ORquu66hGWEpAKKSqrmEjuNBP0jPXUWzdgTzBiT6pdMEU9ElLscxWvTKVCwyJn&#10;dKlgvRDniutohZHkSinpRRkt0AyergqBoTZm14S+WLbtOx8ebqgRlD0rkyRRo6M36HKMBS0bNaGv&#10;5mZmZuZq9GBYFrYJ80a/UFtuy8q9oyJbjfwLhgE4Lrc8Si3kSpQWKTZTagTgvIe2nMwStCm0eAK2&#10;50xNGV43QZ2ZLsMJTNMtAlj0ykA6YTR2FP8c9xcnXm3oUBAUwz8zqZ9zAg3WJOzds6de/YGuX7gG&#10;DlU3Le/+lU2swqf6hDAWGVrdbndTRuU/CZ3VBStLRt1RYf3I973Uv0ZqCyCk2WKmJEtLujo6OddD&#10;GgUvFOwRc52AVfA4T/lhYu4YfUbEK1smtRflY1gn2HNu5Fx4+blC3giVRwUSERdwHyE+deidf+Rn&#10;Y4RgDYHiPhz8auFB0wYwmdZBA0t839nBC/NJWsmr6lQCqzrVuacU1p8p0XM37TUIumPbsxBYval9&#10;Y/f50WB29pHH5+sDKCQcLnzptkntboz/CXA3C0MmOOSjgQq9DMiEmbp3JVXwEmcF/+Wq5DiANbPH&#10;24T5pnvIyXjALgWaGzx4VH3jAFQJoycVewXlioBX3mUucsbUFKgqyrF7eTszWl0GWVowD/RxXIiQ&#10;hjS9LAFXXps6B+EmHM9iPCm9dRVnjBHdW9o2hL5aVHX16A45WM7fvarrE3CvlFgIrA8+f0fTkDMF&#10;F9taTUOBBZwGTESBeWWSSUJuEdDYXeoLbpl0XafpHV7+Lek7hdiN13Ks8uKbhLRjdeO0GCDyiiFI&#10;AOu8ZTkMcIK4PNyHSWluC2mZJhHJZa7eLCSEKaPz4Gy1Nr7/akO9pQuBFSuRmg3edyGEJT5TsEZ4&#10;4PXG657cEfTl9M//BDLDJxyvkFC+nwuqLr8h/YQ78zmoBfaXB45W7Pl+HMOwcClbUpIL+qI6nn/A&#10;7AF+BKTRriMfHu4ZQKlExeX8lejgwx/wAxDkDiN8jgKku7Jdy8hR+I0duNy4GUCTIek35rhab70y&#10;/hUE3IfD+jzg3BcO9rCOCBtA+/gdp/1JY5J9rfqfUXUqgVWd6txbCmszGcz8g9BXa2t9GFisaX3b&#10;/sh2X7o0rn/94CNHZ6GOcNDceu23bwMuIcAL+xSj0vY0ILS1bHZxef4SOAW2AV4zDVk7YKL96n8J&#10;pCfA4WEai5FKg+kgRrIA2qD1zOUXLo1+cEAcFTNXccQ2E2SscJ2wzc5SanDc3fNXZerKIC4o2lAG&#10;srNAXhVeVN7vjHXP5IylbZo8xnwToyA//Dqikuc0hbIcdSnR9SQ97sCQTJyXXgUs1iTexunZ7E/C&#10;Ar6k1ebWDs3g2ZHTvVJsrdRf1ypQYJi+QuqllDilXTcHjSfpORWWlwwEmTT7o3c0Lbqta1r8NtBu&#10;5HjRB2HWABtVWJ3Ddo+ZR7zQwnI2Xn72QCPRoSxnkujXF461+lpoAzL9zKkTzx44oBcFgt2CY5Xe&#10;RWFYKUslzLevkMZixBWS2tmn4nfstrtdfC+Qbjgp7OY9OuKT5eP6AjhYsQJQjST7z+LTo05UdXZO&#10;6CLoKNhDVv6uU0zyZOtNvjEpA28597XIEHLBAIJvbcm4yieuvMcR4BSdMlwIdTC1gw8NxhhxxwjW&#10;cLjwpCVup4WAF9V2Opr4vts4Gkex/4XKwqpOJbCqU5176vxhop68vbMGU0LYGj8HfTkf2R+df16t&#10;N2cPvlKHLNZwMHjo4M3boHxoDQ2X0LgoD3nrDs8NSyuF4s0l28V1uTqXAj40QIHx4i5mjKbSvyLk&#10;5R30ymzb+eVxVZ2fb4wOjGDpbx0NJMPA2HNBwGrjqK9dsNvb5ZIcX0gmYx3RVZHB24U5toFC7Ib0&#10;xKjVcL3IY5HmgvcvJFnaXhcfLcpgankheqoFNTmBbf/iAIWTloTAiv52tgMMdxBZUy1Ym6vV5l6E&#10;CeEcz0wtvHy3eFpXAl6iWyIRoS6ZTDD+YwiphXqpcAUDwmGyNghh9NhiVYQGWascknf5bRa+x9S5&#10;K1pf0MxC5L3vA2iGAfUZf/jw4QPXEz3JslhRM3Xr8w4aWGHYufjFZ080Gvq2VFVAXC9U1GY7l1F/&#10;jbR2v9BaK7n6WvF83h3sQqp9fzMhqq9u/o5d9rs8jGR5xTohh7eg/DlRkpF66TM9KKYRzwgYoyph&#10;WAS9oMYcE7WWlfcK5FFDuSlAaxrYZ0AhLbdANfATCdfGRcIAlwwDSMK75nM/F/JqsIUCC5TWwnO2&#10;iTlHDcbya/DERtO+nCRxUkXcq1MJrOpU5x6zsDx18I9zrK86sDmOSffW1fktrCQcz9aB6f7aD3/r&#10;Ns4EpyGN+mh7MOT24Bxl5e4ntgd5bltCRvOqQcih8DY85pRcrsZ1gQgAfCbbMa8eT5beUNVEbXjt&#10;VGqnOL5MUkhyGQwwlmJpSMl+G69AuuNv2gAVTfNXoAu2DqH41dQrlggx9E7iTdw+TeH3qx56YjLO&#10;5SP0QVWFvlpUx++1NKwidL54oAFkrCW4qsfec71g2SFTLujXZmqH5mbmMILFNTfOeayxs/J1wDyy&#10;3ioloWiEmGOaZCm0KTPtYW60mJZ0sGAg2KJoVcGyKkAQbsmVktrBLOEi8qmuWdTvuDkqy7n4jcMn&#10;9ESFymfYllRP3liGHqNQ/Pfh9w80ftBQcs5C6u+HWyG5Qeql1X2VOZvSyEK6FUksj+ijm3ybLusm&#10;D80sr10CjxIRC9LvBB9F/0sorAnUbqtq9MbTN6wbqHbhq3eas1upLJAEkuW6efW445TXOaWUpbUO&#10;UJMuy0/TLTWYB5yezx9H+ExbMwsPAfpqOIAnKeLnVv2qCV/b2toGlAx1cEz4r2eTrGrJqU4lsKpT&#10;nXvufM2Lxp/ZEU+lIeUOz6rXOkJg9Xb/VB3gk+7ZerNZb9bH429a08DZwyuQi7voRZkb/gKeVk7D&#10;cktw91xEUDLFlDtswdTFLr68qRD8mCl4AFB8Z4e9x36sjg7osRBYKpShkMsU0fAuTjmgjq+LZLAd&#10;lBNiG4hixRIMslrrpcw7jA2RarWaA7PoXeAaji4VBLFSw0dapvw4Kd6TuMQD3CFS9STTG/M11w6W&#10;xcV759QBHSwsEB6TKPqsvdwH3CeuBBwCBwtBo5orlEjLJQ8Lklg4C2zJgaHZCtnBklhRFjZmAcXi&#10;XUC0laaFqsWpH6apMKBlWcQbMAtCFrfq5FhNl1AMcGPUdjxwtPIeZJebcmRfH3yqzJf+6MSBTE/i&#10;OEkmtxq3HrmNVZFQsXT25QN644DSlUQF8XPzbvqC0ETvFq/568K6yo0qwr/DL7BYKPSVT6uHxGxA&#10;hyptl3JemyDOiIvle0fQx4IbwJqh4ilC7aqqOv+Pc/8AM22IxE057+eGErvGeBH614eUUnepVIge&#10;ApdsW4xhgRPmlmRoQAqtDCpFhAntcfYO/hxLcgaj+sH6aDAYXDlp9Wx7z4bvMqA0gIH1d0eTLD5S&#10;GVjVqQRWdapzz1lY/7yiHruxATl3jfSV9tHUtp2XTmwN6rOgrZoQdH9t4Z9uWsuQ5g1IMsmJXsCX&#10;ptaeU+ICEUB0V151QuncBLJFt9RMErj5Je8OtpjQeKXzzKy4ODYuJLoekcZZTX1gMJBKuhyVip7J&#10;glpl4LpBNhS15BCtnZVVTBYUzK8ImEVriH/rEftdxuKNFGUUOWbshaU8eWyjPmtHixNVb+jNjtsH&#10;jrt99vnXf3B9aaIo29txpC48aS93nL0ArrVu51CNHKy5uR5AD0CztKRuKl2bxcPW4nmVU0ZaTbkZ&#10;mq72sCToTK0S4lIm3PCFRdNBE/VbmDO1SDXxyqBl5vduWaYpBZWM3Ev3CpP0Vg6WRwHcOvP8gWcb&#10;ILAmSpKpyeyOuwwBJy2wd794ojE/vyhTVJzCyvHrH4u3vwvCqdstMbDe3Q9197uYYAe2lWSPpggc&#10;lYaYTxBSNrFyZgNJuVgotUT8PdVMHanNp2+ENrVpOvTcIAiCPO1GHixz21zbdvPWIv6nM6iCvtyx&#10;ocCRFQahU3pCwTVERMIKgvOPXdmC+NXW7Ox/fEJ8Fw2HV45Z8NfQ8LvNxu+38ItZkv3VP1cJrOpU&#10;Aqs61bn3zor6SK0HeRAI3nY6NhQSavbun4yGgyYJLPGjOf7hN29P8Rk8JE3uUB9ISLpJmgKObGwp&#10;0Ne0bTWVOS3qinZQRE15JOPKzDsHguC2tqOdaqoAi1xUsxjZDDlWnRcCjSh3qChRZYC9lDLXilUW&#10;YatAVbXJ4EqLqBZwR9uMb0CltSrbB+WcEeaSqO1So7DLwGIx1hfU5II+vzS7Ix6TZbtv7x7WGxDB&#10;wp4+VT0G/c8gFMU/tzPXefGBFx+cm5up7X2k8SiQO4ThJ5tOJT6oW4z0gpDp6yx1zBZHssjpsijE&#10;xV4XB9+ZmZW/rTDA3DxxZLrcOWg5BC5gnyws2KUwN8O7w/Ii2rhzLj584EQDRqHwj82S8SFTQwtr&#10;agdnDzcajYx0DsgheOxXAHrf7hpoUW3ehXHvsvrq7ku/b650WWT5XSS1t7EyGn+m5RodDLvDCiEN&#10;H9v+NX9dfOjtnIrli8+GEiVL6ihpzkG23IbFDNzICMuEV/SoQPq6eaxdUtrCUgsB9DfhF3LeEWXm&#10;MBLuKCo+hVPxxMN84vIYFghnD9YfOTgYDE6Pt+bcXuho9GRG0/ri+y18Icmyv6n+L1SdSmBVpzr3&#10;oIXlqdHv3BBPqsG8oifWmID6kDqfB7NNSJEMmwuv/bYl9NWUoIt3MIjFcKsprbpP5V5W3hgScMEg&#10;rLYD9WpqO1May5wLQrqMQYsLXLRg+Lg3RdqSeIrvvvSn8+rbk3giZAsG2Fex2g4NpFWMR3l5OzNJ&#10;rHXxhlW0sfAWYEetI8V9lQPqoJZw8VBysNic8j2DbyJf3S7H53HkKO4dFw19bx3fqQ0ZrGxxPjn4&#10;UQhbhNq5i6dgiTCLvQlsEY4f63dwciau6c7aXA3yV4Bx79mBxSBQaZ+A0DpvWryMZskclcMVOaUo&#10;UCC1UpGrwrx6izJYrlNqNuTfAumJFgjBY+QAF+mvXF8QtExOzBxZexg4nAJjsTelT5R79vAJNQEG&#10;mOfFWRYdM/nfqZ07c0pv6Es+eU0f51f5pQhW95NR713SRXgDyGJ14YUvdwgp9p7CnfgxZLE220f8&#10;I5u4PYgJLPFKPxY3u5bbWZ4Sb4tPh54lB5+0TPhs4FMECloBLpRnei6xQgjB7nLE0JSrBixeA0lo&#10;3XOkkevuTRnzil/weesOWmTntfoCMrC+/soANwiHVy7ZoeZMNYK4A3Wuo208p+tZt/rfUHUqgVWd&#10;6tyDAuta4h38bVppwuVxjYoGLz6sQsy92RxswXSjOVh4/LYJJbVYO4JZlhCB4fBn3F9n+6qo0qOm&#10;Z1nphrEWuIbdASsLRoHUkRMEfGnDX4PQPmebvzyujnRI0OgRldMgZYECV8ZlA3/xMZEV5WuBq6y4&#10;SClBCAsTVLlykhwHymbhliDFtTyaJpay8QzNkvdl5HYXNe2I63yk68mFRvTcjSDow1XbPfWDW8lk&#10;AlXD4oL+5zP/B0XfAQ8wN4MRrJm5ubWejRM+4LOWum8oYi2r8fKklCX7biApZbq87wa6x5yGruyz&#10;yTkLIV/n8+mVwy3RFs8MzaJ4T861CBDvSk4818OYLs0Ti24ek3YIIW918dEDuppMFKikURPvuIk7&#10;lEBzv/MNWKwk98j7OKyddwpXPkVgbbIrBW9b4WmfJ1/jo4cFDhaX5XhQeZhiYiv22rlrloPd0y5v&#10;FcbxEnxCGpPxP/YsB/SuzR0ELpZpMglr/yNftECiw4hQjBZKzim+RzCV5qxDfd7MZQ3lnQjZZdvn&#10;/+8rY3xuMhzPPl7fGg8Xxu+ft8M7IQBGbSGx4MXaM2M1+/uKglWdSmBVpzr34vlpMokuvfgPnf4a&#10;Ti7sTh8QiVrwIaSwmoPhGC4T4wFaWFMba2xgVR3kUI8nhDDum2LTDVznuU+Quklkb8iUr+RT2UtC&#10;5TvwnsGUaNgO3nOwvGsGQl+NVF1VdQ/i7bISRxpNcTHlA9llGDgiFBqMZ4PrfMvS7Up1zrAZmE8X&#10;jUJBoaKiEkMAN5Dd5QN2NOX7E++J4ax228h0/YLe+PUT1i6BNu8cbqhJpABqVL2lD94LCG4Z2M4y&#10;RLDYwbKZij7t5Q6TS5TQAkfFYz4ZPkeeVQvy8BYzHAp+lriFCYEq8qZaFuBKZXFhQMlsEFh57aEZ&#10;Tnlc6EovK/fIcFBm22EJ2hDKv2IRKwqC3Q9fzVQlibcTkJLxaM6xgVgvpMuukF66qpAG8trpXRuE&#10;sDqY7mO252Lrr/chslZk/kq+atPvrrQ5x45iKva77TQFoxF0Figz75rnX/Pbnoxh+UeQjAW0BkDr&#10;CzWsLBx9uuf2O4GDn5pcSYXOvsSbbMcprcRKTgM+twiKTm45yQ0kcENOu4V0cwPb1OoLoK/Gw/HW&#10;wedmfzXcWngGdhxAX8G6LjyT6fQebEbJtYqBVZ1KYFWnOvfk+Za4Uo5O7uysQVkO5G4hHGL37b1T&#10;4yYE3MnHatbHC79l3Qio1ibgDTYM8DArycW40B2EhWJ4CK83NJLhAhGHolhYWshkBjBVaEI4DTAm&#10;E4Tm3x0fq41M1fVRlKach4KeZd/zU28ibSgPfsubgZcNo80qSC4PxrFPt+W1Q3xtxGIKlBI4IO10&#10;PaeJprkOSzH0BfWG6J61ceYIoS5YO4QhpJHo2VKmJ9FTVp8rfZ7XF5NEiSZJcl1NxjNwEcfjasBx&#10;J8xoTSNPyXbuKmXmOBVTGqxcaJEBaMrRYAlracJF3TKtVt7nQjF3WWJMoHFClcrFOZe7Bl1J15Db&#10;c4zicgE9NmV+O2uNkFuiaUcBfj37LPK+IIEVR4p3shcC1d8OOntn/uiArmbkXvntf+F0SUWt7Odc&#10;we7hCsTWvRLNvVhA9Gn02G372GzUpj/Df961IyiqYs/zixNTKTS0F2V6liXqRH0GJOIUvyDBb6LW&#10;cloF5OcBbGKZlnxYTRJTAT2JAGx74OSNRSZZtqGT27Z5FXcQnP/3C+JZiXhmUh/P/seD9cHgytG+&#10;Jb66bZRWiHBfW+s94XlK5V9VpxJY1anOPSqwJkIY/HhO6691oHoWSnMAhWW7H54Y4YiwTv81x6/9&#10;bzcghRUyhD2/IJUa2+RMEC5Ce3j1Es/ZaS1wyon3Is+OyWGUXtQ+aIurjx0uP3hUVZNE1dVfR+BC&#10;8KQOOOqTaDLJRdJlmPDhBuFv3u1UwUSx0cgKo6pMxUJ+KGa1cDRoFGD3lJ0wOWoEuypipAM2SdPt&#10;0rStiku2uGyrX7UCmBEuQ8gdRpqemrydZdErh7CIMISdM622tjY3M/PYizNzczaXroQtyUywyqPC&#10;vLaRc/9TIUNNklgtmWTnTUIs1yHKgmPmfkpLVrsEBSpeBrFdWoSzmF8Whm6Rii/NdEseWp62d3MS&#10;VhDs3TmMjdYRqCxVVbb+fQ+noYG2e+bl1/WGjliqgiNaRmGtbH4sduWvlDYIN0t0K0zFl8PvQn51&#10;uYfQR4ypjLJ3PVpabEP4ykPlRdhRREX4McrBZClTk8EDPce2exhnx6cI9OQAFlgRIIr/eiolkI+g&#10;U9h89OqAglo57cqViN0yaV88HOfXXvkh2FeD+frg4MHZ04Ot+UNCX7mBtqMhbk7r72ws107E8U+r&#10;FcLqVAKrOtW5N8/nukkSHa1piHPvbKyJHzbGsy8+P2oOmnVoqRVHPBW/8k+3p8wKpYuK7CCEIHsY&#10;yGw74a0oB4/lbbgcDyYB3YLNE3gnog6Jq5asExY3e3L0dqSq1xsqhNvTdrqeyogUlQga0qaiyeBl&#10;VFGX84FgRLeNVF2n3sJCQHlpvob48eEhZOkNqhqMeF4ICZ8IFwnbXAqNhpZvtNVF9YKqJ9GT1jKS&#10;3IPg8KJ+S4njZJItJVce6UMsiZj3a4dqHXCwvjc3N2MTiyFsydmSzFZZhSwlAwkyU5YpB1biDWZe&#10;keMi3cri/xyZxsptLuYuWLj7x/2QRXt0mFPiTWSXMx8rdB2JHDAdJx9GYnjelZoM23+CV7eVCZhY&#10;ILBuJdGlmybkmgL77PKpA/rihWvtPOa+AsPBtJS52pQQhpVPc7Y+yf3q+vSO3S6pJg+bdLhRp+2n&#10;KY4OkeVwhKFYvl+YWbEyWQK/LcmSo8duOkD6DG1ay8B/lANJdUxkBVJKTUM3f8ygYZCcPrK5wB1k&#10;1coPDH69F7IYP7V75/+7H44Hw+Hs7J/Xt5qz9eHW1rHzrvjIPchf2TCMFyd8cBTHf1Xpq+pUAqs6&#10;1blHzxcmSbLwGz2hrPqAPoTdJlrl+8X8EJyr+qxQWP+qOWyOX3vHcgMGB5FCwJEJLwziBjum1+np&#10;PMatQjmcItATx4MCmexhgiX179p2aK69OX89EgJrPjHaOAcsim8iHtQxeSEtg9oJh1U4Vakn9A+m&#10;qbC1kINV+Oc8vTUBQKkXXb7Mbc5CsAEHAOlZtHzYJnWFBYhpG1YJDeBrtVP1AjhYyfh7LQAxCIHY&#10;eVa/FSnYQ5hE3jOguWxEUgS1OU0IrLmZF+fen9k5z+to0i+CbBXEqzTtvOXKcuX9BAHXYXvEkXh2&#10;N09JEbUpzDcP+dFmGJbj5FjyIB8EcrCKeFoEjy9SX7lJxlU7XHQsaaVg+wT9w0qWqYmQLYlQk+oH&#10;450H3sd41vLZU6/qur7t3xW92t9B6H2KviqPCtvdu9p0uqiofKxzzrPvOY5BfjS/yzH3ti9Flvj1&#10;CEDdF5Uk09VEHT03YzlALgvAXcTegACLBMoWYo7Sh69LsyiPlPysqZMLLOcOiuSw+IzxL+cf+CEk&#10;sAZCWj20NRw2hwvP4VMMDfUVVj1r/d5Lx5N4+28qgVWdSmBVpzr3qoXlZ0n0GauHHCzN7gUa+Ffi&#10;if7F5xcGTe6phafjg4V/ug1DQgevSQFSrfhSH0yJ1xSU9rACF9ub3VIwm90vCLbjViEJLHh/+yMb&#10;wjHfOd4cqckoSVSqXeZ1PkkANfgFvpbrAj2mj2LGisQS2FaqOmGQKEsuxLYb6H2lKLB+FkH/s4E1&#10;0QZ+MAOKgz0fBdwqfhBgaSF2lAaLbW8VplOrkZ4sXVAn85pj7+Lyf/95cf3G9rtsSYmetPuMAzCd&#10;Q52ehgmsuUMznRylbjpTN1cypvudpzpWXrRSpM/dsGBiBUhaQJZDkcYOEYuJcSzHxvJBlr5Cyro5&#10;0gFJryWOO4wXc5479PERtZxeaZKD1coBW7lwQKpX6Dz8OvxTlxRPmcTicYhePPnj8+BgBbuPHtYb&#10;egz4UL+dl9l0fb8kg0Aode9WVCvt/dZVEa8q3UaopdT3u54skubCHLjDd99d6XY326UtQt9XOJDl&#10;QT4rXsoU+OxkqnrpATOgmeY0lNNpUFN36GvTDqc5WJVnpCZF3GjTMgik08eVmsRrIDQWtRLi/Zpf&#10;/9lgMBjWD/5fV7ZG4ntoa+Ex5JV2bBgRIgaro5lfeTtJKgOrOpXAqk517l2B9QVx4Tn6VQy5w3Pr&#10;Th/UlbgKnX9htAWY0dnZwbAJzMTxa/8BLk9CYQW7EJsKIJnO2Z0prg0GeKmR/EUsbTOLFXiu0qUu&#10;kT0uK4TfT8G+OmcGXxm9PdKFukpu4VTOoJneKtb/MV3BW0eHCcpsjJKDxeuAuej69WUv2jcEXMcC&#10;Qrjs48iRZBVKsLzGxcCtxLiAl8I74dpg6uV/8MHOmiTJkpAZI8ha2ctCj545DEU5E0j7JJOFx8K+&#10;zSPRoHboHdggnHlxpjbXydHqbhFmh4Jm9+p3ZIDddGVzdlhoGycPp+NYz7K4xIXVl8UcrBJnAO7n&#10;Bs3/TKcU7mLMFSMF6K+DaHenJe7fzO/UZLaWYzqOWcpuTy8+fEC/kNzKlraTSFGuJ97TV19wsaXv&#10;jyGElUFZjs+bhJ7f3u8y7VdNBRVr82ODQtBoK+3SW3wv5uQV3w3QILDquRsLCSVBEEIQX/OuxZBx&#10;R311zfOPtFNFiCuyFxfqx6yQtGJAgXWkWlH8SsouWa9JLY0WAsrybsawWCPEmSuOB+1pwK8Lg+m0&#10;Z701XqgfrM8efWXr60dhEzea7YTQh9iBQnWIuXcOrfXWLqlqt9JX1akEVnWqc++ebyVqNIlOavYv&#10;IYdVgxfLyDbaPdUcQwprdtwcNpvN08MfftPq4UXIxlEfBYLdqZxbsRLILzXymh9Qbw5m2aUBwB0k&#10;aGWBTLE1M3xzNBnpUJqsxlC0zFEo6L3BKFUb9//w9ylJqUJfgeQSKmwVZdNlDsFHkUH9zqmxnhqE&#10;sgKxhuQFKChMV1PxJqyzMzhoJdsKkTRg5MBRmjviXwoi1lcuLOr6ZPTSVDxMy+JC/Z0D86oST7Cc&#10;ZTL/k34f7T1grFLP88zMY3O1uZ2em7cv5vkpFEymQ7Enkx6vKRfgtKR/5fBlni76lMfKx3eAaTJx&#10;gmiWVuHQ/2KuKQkFugWFrOSMC+NeLSa8FwxT1y2CWEyRIFESug//m9dVJdOTbYDWZ4l30kJLSEjy&#10;P3749eTCEuzzfWw6eBdgFKlWK3m8vVsOs8uwVrd43QoWdQuB5QPfCk0xUFMpDAPFK+IufFJSD/8o&#10;/pzScBB+622n276/6SVLmRKLr6vrejR/THwS+gG2P7OHhZCvacB5QTkU5MfBcktRuNDlgTjsa+Q7&#10;iBg1hFokWIgVj4RrPr41rIvvm1fqp3/vEaC5/+wJZMXReBCXCNe0/jNJdOEPq//9VKcSWNWpzj18&#10;/kYIg7Q+B615nV9CDgvhmbbtLp/Yag7q8/X5prhI1IeDhe/evoF2UyBdK2cjpIy0u0dbggH1NlP9&#10;M5Xh5v3EsCvo5B3PU9riwhBXoNnmxvHRaNTQr+tCqtCwzqM1PnHBXKUynHbb8JHQvpoWaFDGhlIZ&#10;YRHMwh8p+Vqkzigf7xur2KDTFncqXq62oQcniqKYUKZGehlMrVXu0OH3RHy7se6jDjPa6QfAwZoc&#10;1dAHsd3+yQuNTPEUjCZ5R4VGpXCa+JfXZuZIYL1Tq+3gxr+bt+QQxZPiUFPMqJlS2JQpTQFhw52p&#10;yV6KmSMeZCCO7sUiqDvuHJp5lIqYV6Z0y3I0vOwzlr4VaC3LJOVmlvbn9si7snfQ4DnzxVcbOoxC&#10;MXGW3VIukd8ZBOfOfvF1XU/Qv/Ly/sG0NAxMu/uNLGzQ8XMvqytR792ypfXuZrftraORSGD3lAwy&#10;7iRMU7K7YGaIb9zE+DuSRlllwe8m8FcWf2FVXZh/8XzY72PtDShGtFP7NllXZt5NLhsa3XweiA07&#10;6L5igAtDafClb+0Wj+gdWNWwln/vVzBSFxJrOPh6fTCsNxfewxmjhmUJ9EP7SjKZ+FXLc3UqgVWd&#10;6tzTFta2EiXqP97Uahsa5dw1TGE5uy80BoNXmpeO1kcDEFiD4Tdv34adP3i+T5eU9yiEgpRr5AvB&#10;RXmXUOJunmiZcsmzm2emAxoWUpLrI3tv77FL6hu6Ko4kX12hGZ+BsXO8WvsGljhL8rqUUR4aUm22&#10;srALJ12VDTpgdcFVGFwv30tTIai89iportV2uuqn3Bf9a/HxytBRDyFYCLLMmxARwSTuyW97qrqY&#10;6QvHWVr0+6eQ0jBRoAR5cnynAw4JNdAcEgJLKKwHZmqHaju0qiYhF0WxjdAzNu8PwiZA3i44RW1j&#10;IzsAZqnAdHfQrxJyqlXAMMWbLAupolZLCgNLyia0vyhnZWF/HogCNqwY9pQT4S2zxaQH9HJMVw4n&#10;w2kvQI2x+8vDr+uwQQj0A1UfJZdspx8GO7tBPwDU6OK1fWPAVFpRK1RF6H1ixD0t+1tduoVPVYUG&#10;OGJxW76O9ZlPRdE+fYpSUFbi04O1hG3mM9AmoaS8p56yDdDRpSxR5x80Q20XPKyQGViOvYGfL7kY&#10;kIfd3QLPjoFBXAwNpwW7IfcLudMABo3nn76C7QfD4dbWoCl+Dh665Jg33MCurRECC6bxPznxX5Ok&#10;YoxWpxJY1anOvS2wfCVJ4uZNDesI1zp2X0O0kf3Rme8Dzv3gI7PieXhzWB+Mh395+yN62k9hFfe/&#10;P4eDkoAlUw5xgEiWU9CUYIAS4B6hG0oCNnfCiUvSnrP74IlJoquwn5Z3AcKAD4Z3oKfaNP/xUBEZ&#10;aYmvACNDY93AYeAqa651Np3wT22DJodQBI1+FbEDQKvBDxwEIq2dYKWXU4NXCFdxcoj3AHe4DprL&#10;w/6dWF1UdT251An7sC/Y331YP6AnCUyhkuztz3YwRY155/CQ0FeHZh54YAYdrGI3sJjEAa+diFco&#10;r0zLpOQavOViubsFdI+Fm5iWK3cKaeQHv1gmht252salfh2cH4ZgbeGbQoY3UczdzD9MqZ+HJpWt&#10;fPFTth4zayMIdl/WgbE/wQmhqqvAd0KCg3bm0QOZvqhwp2BJM71bZLCkX7W6byRIMgz47H5JcHnE&#10;ZIDPBVQRQnae77pbSsGnxCDlRsIu/sHfvkZCS/zZ/5G37WFVISw+JqqaRKNjoWVqGop7Cq33O9JL&#10;zcFkEtqQPwyMuID3Cam0wOEBLDlc4vEJQ2dqm7XmlUFdKKzBcAwmVvP0eOFJy3G0Dnx/2T1cIbTf&#10;ey6OE7/SV9WpBFZ1qnNvn68BOHLrnR1xDUDeKKfcg9D6YmNcb87OXpqdnYfK2ub4lXcsG7PtjGS4&#10;ahMK26Wm5hAaCnFN0KVn9JIoypNDyXfY5RpCOtov35zH6aB+HcyiCXcHkpCCOQ84SIr4JU29vH1Q&#10;wrGMFHTVOmfWeR8QhkppexUdL8RmpTAJhEGTwQIOrscpiC4Ke/le26CgO2S5aPiYFsAseMdVvHgb&#10;4qWhLupCCx6dErBdu/iNRkPFFHWWqNETQqHa+CCEjr0GDhZgRt96f65zw837sJkYhkEqrgoUgqeV&#10;R9Ipf5U3sFgWVz1aueSyykt+Fr8XKFiQWKbLDdKgyCzOr8N2IH1QC4LyLUeGvpxQLszlQC2SVQ6n&#10;tELGuotP7p1TwBOdxIqHckVtfPYq+XjanYdfFzrT3xQPULe9uUJg0RVUS+9+nNywelfcHZqd2+9u&#10;8oogCmraP1yHPxJNFOR1WtwVFUHz2xjd4GGCK/aOeIx1uOZvw6/eNd+b3FISPYvUZPT539ZMHBDK&#10;TUI3KM1beaMgD7SF7l0cBmfqSGkVSls26AcQnrOdzsGfN8HAGgy2hrMotK4cDV3EM9iIadgRKmvt&#10;iUkyqfRVdSqBVZ3q3Ovnc1BSrH7+hlaDXUIbJVYoNIJt7j67BazR2YOXZpuD8Xg4XvhfrY+Aoiku&#10;SjQzgc109qJs3BCEtSrqZ4EZoRMUO4QcHw6oNeeOVFjLD755vNkYNTL1uorVfwaW2YDWiWIJGY1Q&#10;WRlFpWDBvjKw2dmLce5HECvMa0GI3SdUQ0pULblYGMNBFoNXai1Ea4uhDinF670cSor9egCWX4f6&#10;aRVGgtlRasSxgzNf0dUsmqDE+mBy0l7WxAMBXcBu+Mu5mZm5x+bmZub+U20nZExorpzColTYKbHa&#10;HYZ9MkG0ZblSjclqYae42kuSu/StcCnQpC5o7Hq28ptBnN7E8SAbXJbJJlZxR5jBKiXx0c0iOYEK&#10;6+I3ftC4riowD41jobAaJ09exZ08+wy2EfrvQkiqCwqIDSzjU0tzuP8Z0Q2x1+52VzD+zjrM7/qS&#10;xFBUEVIE3t+v18D5WmGLzP8RKK342jWhsWLf245BP2/H18ALS5L/M1sSCktVx186ZFlTBO4zCctF&#10;i5XoVzgfLfoI3WIHwJULHIGzBwJarsmKL/4+5NiXHfMzP9saQH8nG1jj4UPzvzCDUOgqPB2kYG0c&#10;nSTJX1X/56lOJbCqU517/XwLKkXmn7y51tEI1aBpmHPX3IdHo2Zz0JyF5+LiNMd/8Y71kVxnD1BA&#10;cUXOLmzxF0uCLgZcAoy6y1oRpI/SHJFAWpD1csNnLo3euD5KVH1CdCsIVPnrYDxFJYlTrmxG+yrK&#10;229WaSpoYF2g+AOE1CnJTmGstg/2FUTZI4+y7EK5pSn4XLmEY70GsCxwq2AamZJBRkiuy3LmCNdx&#10;VQey0olvU9FxcOZUBtPNRCiO6Fb02SksCYQYn3aCQ7hFiGXPOzK0E+a7fshroLhUOKUhHaMB8vZB&#10;iVYIKKFuUVeemdOsJL/KpaS7SbU6MOYTt0OCg8nLcC7oLYiyW5z8MgmEVWqFKRYHzaKNuiBvwmft&#10;0QOjpUkCI0IljrJbo+/8cg138rTdR//NrUWVqgS9lAtz0k8TVu/uT2EZVNXMY8RumvcRYv0Nqa7N&#10;bhn0cFeWi+SX1/4R9eXE8Y+INeohPRbGjeIjiL/0ElT8XG988MSxF80eCOQpBQrlzDp08hVLxw3L&#10;+FCT9K4JX7m9MEe9Y0k5PGvYExI0tLRXfj6us8ICgtxga/zgeRcIDWsbO0iag++v946KZzRVC2F1&#10;KoFVnerc+xbW51YUJZqd2wFt1enDf9iXowVnDo8G4mm4OE1xuag3B+Pv3nbYquIS52L2B8EsWB2E&#10;lmdMYYWgpKYBBK9YUUx54rKH/lXHtoPOk0dHkwVdT9TEw+299bsElTFB2Gjq7Su9KfBXRr5IiOj1&#10;lIZ8NBYUeiqWaCtysCJ6EfGSYELkhoIIjwF3/GCr6WpKiFGvLVsK0chqx6ou/r764asOYEaXnbOv&#10;Lql6MklgkTCJnnY2NmANACTWrrs2A6CGB4TGqtnTglGRN9yZnOBxJTKBhQ06SxTHYlpDi1twYJMQ&#10;6whpP5Bu1EJlhfYVZ9whsIWvhAmhvDvyxayWWTsHL1m8cflgkAs2zGuZrkS909/X3nP6V3/yd4+e&#10;0MGpU+J4WwjK69HTLhmR/d0PX13SM8RY+Gm7BGMvVgY/ETBagrGz+tokM+pHoKvWcfRXIB5kmOsI&#10;EkwRjwUOGKI1KJLVBnVH1HfSeMx3BzaWpywuLkHTZRb/rD5n7WqwYzFFvzXAknJnH2V0X1yO7SvT&#10;nYK7y804ITRAUxG2E2iBqT2xBdNBQPPOzjaFyPrV+KRrCn21AeFG20aM+9rGm43kg4rhXp1KYFWn&#10;OvfD+WmypESfuU0bTqCwtCmIB/vihyfG0EY4rDexlbA+fu2bVgjJ9CnstTn2RgeJQi4CGoAGhNkr&#10;AgyQoEBoOze2EPkainWAVyo+gLtxvPm20CYNVSghX1YFCgE0MYwSb8Fj7NVl6r3B38qUuyfxolgV&#10;yLeFOBbM+ISSmhiyRwcS7CUfDF5S3sszJOHdY0CEhzBTKoXGJUbMYcHv/VUP/KpM1Y/TbCyYvnBg&#10;UYUlQkWJP0g+ODn9xXvwkNjIsa+9yAbWTG2n5zA8IXCKkSBevIl8Bfx1lFgmvAIj7RjOwkAWzwBp&#10;y8+SYS3SUrgJyPAsV+a5MADPUXfLbIXgXwUOZuhdM6BoFbzRsjgwLzFmplxBLNU9Ixd27b1fdJbP&#10;PKsrCdh1yjboSe/z0wAaGYN+cObZpHEhRg366WPBIvX+bpfsrZX0bk4WLwqikwXOk1eiwa9IhbV9&#10;zSeyKJXikPflYyMhfiJ/hMaV5xOxgcsJPe/W4tKimiXqYrLw+E0LxWGxFhjwVyzNXKVFFeabBnuU&#10;VAt6CNSFT69E5eNmbMcMTz40HDTrg9PNX80enIUA1tZzgWVPg56t2aGNESzxHRYcj6KvfasSWNWp&#10;BFZ1qnMfnG9tZkr6+E0WWOJZtg2I8qCze/HUGIyrJswImyCzYEhoU/EvdNwg8klSldxQqim8JjvM&#10;vMIwFoTg9+B5/i55XzBc05yN429Ap10SYeJp3aBclJFyNTMX3Yj/cH8wJX0VQSbLyzFXQFJI2dSK&#10;FSqFzt0o9KmMCai2fBbIAK10Xd4o9dG1woEgfoT1FPgQXJBj+G25u4hApki9IOSUfv3otx2oeraD&#10;Rw+/ri8pS4mSxEl25ekAQWIQeRYypsbyamaupgU5vjInpoOWsQj5aTlmnviB31q0/YcvKZgui3Zg&#10;POiyKjJJk0H2KrTkOJGVlrw7mieKOzDtZb6Tlsn7cmYxH5RTSUSRygYd+oCYMlrraG6we/bLQEWP&#10;FeXvtxX9guId7QO3M7D7/Q9f1huNrKSV/rp9NwqrpLFW2ndhsVIaBXbbJfeLrScZbe/K2Nb+gWM3&#10;lW/xqWsax8JMwiL9FcdUFO15mRDHSgxp9+jfzpmmUPqwBYm6CQudWbeyN1japAwJNVJEtFiUmhZm&#10;1sALO//Azx+qg8AajLfq9fpp8Xykeeh80IMv9V6AOfe+trHRW5tPlAqBVZ1KYFWnOvfH+YK46jSP&#10;wQBDyCvIYtmwC6fZF1+ah+lgvT4LBtZg2ByMv3m710PwNc76ppzd2ZvKXmcwtMRVy5mGcNmZhtIM&#10;oZrc4CNshQ6nYB1cPf7GSM9GqpfKvj+uH0wZgrWOwou47mm5z5krCb3U2DdQVCPpVv2tXDRM0dQi&#10;G8uQAFH2vSLEZrWxhMUjolIbawip1RAa8Nr0gYnsgL9ZWIQRWaY+cRUunEJZXPzG62qWZUJhCemx&#10;dWwaTJdt4Hq7oXsHQFgzj0HUvbNDV2pTJq0obb4falmQLV1JpzLzSZ1L4SqLJ38yd40Wl5XXPXLa&#10;Cod8CGdwW7A9iPNCOXfk5UTKYHGC23RLDNK9/O9DRo5Z29DsYDcI7vzidRwQ/v2SomS6miVb79kY&#10;RevbH77caBy4Ht+VvEo/rq325a/S2PPzEkLwoIwiwt5lToMPS6A5oCGPwcvmHJRYCHFI6ZWpUFxx&#10;ClT3NtZLwuQ49fDuPS9JxF890ReFThycvGnaCKInbG6Apiux2ssPSUirgyGbfsB3cHN7D4olAT7q&#10;7DrmwZ8NB7hDuDU4Lb5b6vWF50ynF9rEZgCF1RHfXcvPJLdWqv/lVKcSWNWpzn1iYcWZcuXS3E5n&#10;A+aDsEpoQ2a93wm+0hifFhILJx7N4VA8Kf/L2z3bxeQK4tgDV84B82t0ACEursN15JAJl9/tACHa&#10;aAPYLxydn59v6DoRGSSWfX+gXY4N7zqwbcgzPUaSwqLh5HKUExzkPRpemvtZaVGGk8p2w8LYWoWA&#10;FfhoQmWhxSWZXJChh4FTim14kboEEmvyAO2h9TfOPAxbhUkCQfcPJp8xsQCauprDtRcJ5T43V9vp&#10;4cPTYh+E2KAtNKaYF5o/hFQ6iLG2nM9KvpKFiAUrD8lbAQNIKWOFQouWCjGohYkqKi80eQ+xhTcG&#10;p8YyLZRbAYG0yoqKOFvY/oJ3e+59FCLi0/nhCViZhIy7+AdneqYecsHHC7T+7suZOkr87j7q1cfP&#10;XX5W6uUtz+u5YPIxhrXpx+2ueOTj3OXqyhepX9w/CiekjYIeQ8QD/PlajDYWSDSf3TDf68KYUFGW&#10;FjNdv55MtoTCws8WdmISsiEgqmsBGXUL5ihOE0Ne2Qg5RmdDzB2+FM6/tfXQaUCMDgZN8S0DA8LR&#10;YxbujHBDDiqtjSdPJFmVwKpOJbCqU5375fz0VqZGz83sAKoB1JWGAWBbC8NnRrBwfvDgGHprm83h&#10;lb+4eWM3DJBR4CD3yiVMI3ThMJjSgYhWyVShAmNQZUgkDXc758zgqRNvqGrjuk62Uq6DYJEQXxhG&#10;LI2ru4yqouBZCKoIglTGBP542SsCVzQ+LCu0ggGP4KyyAxYDFRw1VopoLFgcJEnll3FYPi4kquoF&#10;JckmMxYBoOwzX7mgK4kyybKJknhPO1hFiBk1d3fte4hyn5mr1ToBV9qZvEnIuAQTL9k80ZNoAIuU&#10;ToB/xOg7yiCcGcLOIGmhlkkkJnZbcBBoUoiKolVFzyCFtOD2CG4IHAI4gJ8WwHuZ+cIc3rlFFTwt&#10;cnT67wu5TNio3Zd1FSLu0GwtBFbSeGtKtI3O2cOL8w2lm5aGd5ufNB78lJpCP8+y42+gRif2NttK&#10;zDn2uxcRN7sYXn+3bdAbhXgCG8tHnoacD5LagluKu/FiYGK1/WRxaSmDdu5EjT4LQaxzmJmjJwOh&#10;Q8sboSSMuEW/Y3iHmaJkZU2xLyfowNd+L1h2zd/aGtSHAGgYNAfwXGS4cNIxtTXay4Wf/U6/r/1k&#10;Xs2yP6wEVnUqgVWd6twn53ObS5n668/cQNaobWvn+jDSAI7Ch19WB/XBQZgRQoK3OV745u2AFBUs&#10;XzkBcxpDRmHTHqFJqXbiuyMeC+YvAZQQ2sHy7vvfOfaPJ7DZ+RYu6aGTtC4dLMpaUcx9NS2TRUE/&#10;AZsdgumQ0LosNNXlX8tb0IDQMCi1XgwUvTL8Hf+wCsU7OTU+Rg6WzyrO93DLEIeE0ZW4JOtwiVAI&#10;rKXtJH57xulj+ih49Mu6DtoqmcRKEn0WdBdmoEFtwojwATSwOlpAwFXZI4hgUCynKWqETLgJUtnl&#10;lR37Acl2wiAWchgcGmFhFkuoI5uQC7Qs6BLGnfAM+CLMS3W4ZgcXFi1Xgh5Mx8K/Sl4ibfIHd4gF&#10;EdaudvqoysQ97Z3SbyUTxVOyZClLsluDuTtaHzkNZ/9osXFAkbgqlE3vFoM87xMpWOV0O83/SlLK&#10;j/2uF8ftTd+HHsOVsiu2AlU6xU1XkOAO7hX15aSEdvdAW8HsMfa2hb66hkms1NMXLyxC10+iR9HJ&#10;F2+aU4SSTNlbhccr4IFs6OaFBOT6hYx3Dxh2L95jow+riIHbe/y1weA07IMMD86KJyL1+sLsW1aP&#10;yFfoYAFptNd7UFWTCtFQnUpgVac698/5syTTJ0/f1DqHNjSMYWGUXfxn/t2JUXNQn52dHTeHsEz4&#10;0MGbt6meGEUEAhqFhJqyntrbsYl3jeXP4dTBbDt4WlNsyZ0Gds/cfX5+fqSKD6lDmQ1z2Hl7D/Pm&#10;XpyypuEoVe43gTIyyK/KnSqe/10mdJVHRHfDg+rmlEJYkbjHiJpvSkNEklwR3oEQVqvFbBE/ehxd&#10;GTVHAMuKpQwTP/RFIbCU6AELBVagfefE6zqWHyuTLPF+z+z0KaYD/1riYIGBtQNbhFzlTAB3ipTD&#10;MBCoC3gNbzEbC/wmB7Gg8A4WjvlcSbByiJWFUsiiuR+ODVEUIRYex48ti8qcW5ZpEVZULgiygAN8&#10;Fo0cxSssV2Lc+YPmabCNq7WpOWXiU+g8eiCJl7xrgJQS/2R96zG3A+GsoB+caoDASouMVCp/3r0l&#10;eLevxT2CXeKIyii7F4PGSldSFm2bEjza7q6gzVVoNA9LjGDlECaLPi0Npu2Y9gch5+XH4o+x70fi&#10;Hr1kcXEpEworSibq+OScdcMO7ZD9K1qPhdEoPbiurB/KEW+EJHFpZyGw+zYASkzn8R+igQX1OAfr&#10;zdPNV8bR58/f0DTUVRoQ3GF95L2nHlGT/7n63011KoFVnercR+f/yVS1+dUesrBoTAjzrzDQdv9k&#10;NBg0mwdnBwAdHbw2/OH/dLsXUCehI2ntFG+fQmsOuFUgr5wpMcGnIcV36Id4Ny3UXvjxvP72dR30&#10;VbudkxZKZpORfix4BcJLYhpYE7G+grNavMInCjtqIqNcX2jg1M/DihycLnql0h358QCVVUqC/WZ0&#10;RX74NqSl25E6EcIiUx+zsCTGDs7+ka4n29SUkyknb2z0XVvSJ9fQwZp7a26mY2v2Ph/JamHUybIk&#10;HBRwoLRMKCGfLRZEMh0vf0VagNniN+Q5K9NiMDuFrlArIa/dJS2GcS9O2Uv0FrlcFhYdOhYT4FGm&#10;IS/Csn7ZwUZDB7hegW3vnn1VKEmoTs6UbJJcjx5zr9p74qvE3n25IR4H0C++7Gr+F89Kzr7afzbJ&#10;7VrxJj4oJDatvG66UpJphMGSzpbPnUcp7RH6PwJ6A/VXit8IgYZJLx/p7tCnkyaLuhBYiZKoW6Px&#10;l160HEdIrCkjcfM5ITfmUOCKua9EzQIjlmEkyCOZTq3fXxgPmqeHw+ZgeFrIq6F4IvLGVUt80gEu&#10;ylU5HW3jmRN68tPqfzbVqQRW9RBU534630qSyHviptZZW1tDkaVpfVyx2jt7Qq3Xm68cBVRDszls&#10;Dse/cxsx7Q7jvQGDheuEPCakaRL8yUHbCgFYKLuAodVzf3m8+cZopKq6etngamUZcveQ65kC6Crd&#10;F3YvMO4e7f/RHDB3o/DdU8JZpe274O/w+vSyUUrOU8gdsPHtHLOF1+h9+Xooeoki3B4Ebw2kYDtK&#10;MnU0ykYzDlp8dnDmZR0drAuAsEye69TOYV4J2hxxRPjYzFztxd/Y6XUoNm2haYVKBpNRFKeyZIyK&#10;vSjQO/mkkJNYOfydewZLtCrMTbl5kXMLza6izZBS8yaJKRJwwCVFQRHm+AeH4BCOmcsw8cqN0OIO&#10;SZijBeGZZ7MMiBSxAluT1z94c9oP9sDBWj6l66oe5+M+zysJqY/JqLR4bZ5gX1mRN+62N7sKuFKg&#10;lNqe/zGKllBMUDqoMJGhuAXuDFJzITJPMf9OhhaILf8I2mHpBB0soI6O1Wj2qzccWCWUvFxHJt5D&#10;rookVCu1QNtYGkQbHDxVFPrq/NzwIdgcFOKqPpx9RTwRqQ8XnnLDnq2Bb4UelnjWsrb80h/ciqv8&#10;VXWqUwms6txf56eTya9n5252NsSVoKZ1auJ6AIwgzXYfnR9AIyGyqcfjZnP8s/9guTaGqhwuUYHL&#10;UYBXHHx2L8udUXdhJInC8La4P7P2pyfmGxcSNUs+7lIxWeEuuHoZXwVelaS4p/u4oT5xRyWa3Sju&#10;rm0UOPaibafYL+RWHE8S3Ikq2manS9xx2l4FUhMUQkdZNkr0ZLbGLcd9IbCyW2oCldm6mjxS29gI&#10;YBQa9MU1GUeEkHOfq9k2Wx4AEEWsKBpNSBm1LPCZWih/6KfJnYEMdXCsonPQtNBayZcL8WYkAaip&#10;2eFoO48hLdPkZhwJhoB4lStZWnyvFPeiZcIWvwPk2225QWfbCFb98ARsSyrxtvgpFOXCM4Ry13ZA&#10;Z+qZnyumbj7Wu2tGCBSF1bQ8IIQVwC56XisrefdN3O16HtQ/p8V9ruS7hyCpUm8CQbqSfPMwhyUD&#10;WHQ/SCvFlLs8MbBQlSxTlpIM0u7q+DOWCRXnVEaIv4ivZAC2O3K5kh9TjL/TdBDF6RS/8G3TPPmb&#10;A+SYAMW9frBerw8Wngsd2+b9Qa2zo2niicveC42qI6c61akEVnXut/M5JUtGzwmFBc+1bRgS2o6t&#10;wXzv4vMjobAOHhXSijakfva7N62AwipTtKVokxAZQQAFmkLuCkEFZJAEOD2EGFZgh7Vn5udH14Ua&#10;STAznhpIgPRoCRB+MYpywFwLGaSAgIiUTxMlhEH8/jdzndSGmsF2iqBQNrRgiLhK2FK6r5JpJesO&#10;V4G2hMilNq0epjhhIh22ikoLEz5tL8mSxSU1uaTdWIZCob7z4QEhLNRk4k2gROaRd851NCgHsvvi&#10;4ah9jzmjh2o4IZR7eg4X/fHMryXLlzlR1UJhRXArC4aBIQkjImhR6zPeGH+Ppc3U9Yz2l+wyxFth&#10;kQ7z3TksTwn2vAbRYh0BO4NoqeUNOa6r9U1T8s2AfBbsPnpAbWSJci1WYvH1kqkP3Nn9xYPg5AmB&#10;dV2/1b5r6Oel/w1LhKyBZLtNF/WV193nXIEjVmAaxM9V/66Ql+SO+myOdWlOecS/BiPEWKJHETsq&#10;PpeKIgTWEkTnbqnjB244SM21kdFATx0AthFyc6QsEMIFTPjKR64DAnSnQkaZj9W3QF9BBSEAsJrD&#10;4XDhsfNgW3HEXZxza2vag/OJXjFGq1OdSmBV5347R/RMf/t335nrrGk74roAZYSwSKjZ5qPzgGp4&#10;ZRYyWDD+GD/03dvm7hQGg7ge6BKCgacr04B6B4M8rMIzF8Bm7713aaHZuK6q6nWsDsxNLMMzSk02&#10;SklgkaGFbIUy4SoPuO9HtOPiYRuQ7PxuWJyTynspDxrz9wHEFWg9MLHWUzRFOM4l3pW0GmosWGmc&#10;JGqm69GlnRATWPbu2WcvLOoqNhGK8/UOASzEA7DnOjVwsL5HVTlaz8256cxakjM+02mhq0TVgiCb&#10;2DlxWDQ5JmOucHRHmowg7fDD5OwUySsqGGS+Vu5rWUyFsPAn8UMRtiWEGfUZmm7Aa3JkgoHv2CeW&#10;JmkyISuCvW809EaSZArqq0QZb0x33/sOPBRnkeTe9Tb9j80CP7V/UNpaHrlSVHrji9vFkEtPCf9K&#10;y4OottL9ya53N1fye+lyFJ4kGoMfhMICfYWOFlUSItidanNiJVkSQlF8ztRk8MBtK9RCm2Z+FLuC&#10;r/+AHgqTgKMIeocqQgzEy6XDaWg+OFgQyur0YPCrAVDjms3BcOGRnoPV6VihjiuEnbU3m+KjVRPC&#10;6lSnEljVue8srK+pWTL68bFardOhnLtGMW7bfHmrOQubhKCuAIe19cNv3rbgcuQgHmlKOKYAWdh2&#10;0QBNUCwau0zxrlrvXZpM1IVEHY0mRGlP96Gt0oLIYEiWVXufhpJrg3cjSCN+S2qkRnmwmBbAUGK6&#10;g4XFfdCr0sPC/UGQWHSHbUP+WbzLOgK04MpsgAyA1UddnTQfgJEZFDbibCxRogwcrAt1HB1KeOWh&#10;OQaNHtoR11iXl9I2bHL2UAdR4MmUrAazFU5dZK+blHOn5JUpGQyyDgetKVw4pDIcCxtzaFGwhXdA&#10;vFGUaDwtZKPKlBxyk5FbiICwWPqFDrs1ICYCuEkLVQRqrODio43JBwn0zeDiZHxlprWHhUH2mVOv&#10;640lkjh+KS71ycIq11fd0jukueKCbmacApaoDl1+YyHgwI7q8mohWFcpkxx8Iaq6UkZd87EJgCoJ&#10;PX9b/O4a/UlJdGVbgURZFo0//5ZlhqCoApwCih92H9oyJS4fHDzcNAxg1ktjb3yIprbb+/oVoIvi&#10;hLA+X28O66e3Fh60EH6ldXrEcBdKq3dcWVJWqv/RVKc6lcCqzv2nsPzkgrrwVe19TOR2+kJj9YSA&#10;Ek/sv3hiSzwxx8Iccf0Y15sLr71zG/r2QhtXBF263iCjMSgAjdMQ20dAXtniDbZ7/urRt9XG9f83&#10;TpJIiJXYLxhTYB+tosAimlXKhtO64UVxeWYo1ZO/bhhSWEWR5FlR9j2KkigfI0r6KNhY2ISDik18&#10;ePDECi8LfKvc4iI/BTRYii3UQCJNgYPlZaoKbceDJymD1bdbp4DkHidZPFnK1GYN0eDOXuDsOuHG&#10;HAaw5uZqvR3NJlljbTxYasZxmemOJhKxQh3e/XM5yE7iqMXayKRWQnw35DRQ4h1tKdMtKO9yd9B0&#10;2dxyGG3q4LagI1cKTSY3WI4jNZbTklAC7uaj7BGIaffDVxVVSCtFQYUV/+9PwTLlcmAvX3z49caB&#10;RTKKaLrXXblbYX1caVGRs5zqcakg7QDSa2RPMwS6ujLStbkCaS3QvMxrxyEzMa9we7CL+4Nc84w9&#10;4Oxcxd72NZwW/shvx9vin5FBVl9Xo0n95JyzbLOBh1NRUNCh65b2BZmcS1IroA1C8fTj6Z9vDYan&#10;6+Bh1etCaI0Hg7efEG+gBcJQ/IcZd613eClZ+pvq/zPVqU4lsKpzHwqsJaEdnr7RwefboLA0qEGx&#10;befMy2+MhcKarQNuFJ6tN8cHf/v2Hhe3Iavd1qacmaZoFu1ZQYzlDrAcxNXq3G7w1HPzjUzVs6UF&#10;oVeMdgTaqb1v6Mcghhzgbkj1xOCFqNREiOCryx4hrsTNFkpNOVGSh7r8MvgqNVbxblNCb63ySmE7&#10;/wtwiw7lt4y2QQQAH9yrdrra9tQlZTvJ1KO1Xp+2CN3n9SVoEFYicaFWZmvnuAsbTLs18K9enJs7&#10;VLspHlHuc9Zs7mEuQUZ5c88hFWRSCAt/kWuCVPqMKqxFMz1XDhVNTsXTyI+SW2Yuz6yi1JBmjEVp&#10;IUusFgFGZfEe1e7gx+3nTd5AfhKfzPDMs4sqrBDCHqGSKd6xYIOyaBe/caBxIPMRhHW3sPI/ldSA&#10;ZIW7MaQArup2fWJi4WCPDDGEi8JYUHpeWDGYc9thU5CHgDhRBOy+79NHMMi/SnHF0E+7ePs4Bt6E&#10;EmdZpkbJwiOaFeLnLkQEiRuQW0UbGkX9ICkr5maJW+y9NftzoDMMhltD8f0hvk1OD8ZHXzKJf0UM&#10;LDCzdrSHG4myWEWwqlOdSmBV5z48X4ArzdGbGhTmcIEa6CvNvvHh98XT8iYMCcdjGIU0mwv/dNPa&#10;xfEgbgc6lF1xc0oDhtxDasmdkhIJnhm90WyoaqKPvHaa66jJxztwOINOYotS72BjReJV4kp5OSqP&#10;BS9H4sQGlBJeLlLxkcSxlwoHDQxZ0XJgG8aDq1RBaHDKnmARbfk+MC9cRVcL2Ent9ipuF8JwTG9E&#10;j/TsPvhXfXv3MGTcQXTot/TkUq2P/UEosYJDMzNgYL0zV+t0ah2HGgZpWEfQUTdv/0MQVc67AgnV&#10;olGgmQOszHzuR7QqVFSua+VcK4vx7hbLLR4nElefVxLNnNzgcADeMmXZoZRdiDWFDy10MRZJmmRD&#10;hvbumcMZNi/GnpKoWXblQWetj1U5Zx4+0JjP/K6PSanNd1eEEkrb/7LCKsEX0hxwtQkVzaB/wLDy&#10;ILTO2XcAP2zCoBDeStuFntxCJDRDKSmf+hzdot0Ecf/dtLiJFGVK3IY0WSLEcZJMHn/rvIuj3alM&#10;WGm8+xlO+VNFhQX0DALcK/G5Nn9nYQg16NhCKH5TP10fNh87f0Moqx6aWOI7Sfza6f2kIcT5kSqC&#10;VZ3qVAKrOvejhXUkiZLmf7q5scYprH4HU+592/zFiXGzXhcKawzbUs1Bfbzw3du0O0hZXxRVOEea&#10;cgKLtBeCsKawixi8+Yb6tgr4q0lOZ48KykIZeFXmrRvGvgRWysJK/sdFz145vGWU2A75pmDhfUlQ&#10;w7rhtfczs1jZwfIbbhSuYvzaoCA2xajVAxduJXr0eK8PDSuaHTwK/ceJoniKmunKwdqGHYSgLWHd&#10;DMeDeGqdnZu2ZKSbbq5FoQdHFhASWpSB66bFnFCLKwgxZYX9gnQXXObs8BCwZVJ+vYWrg3yDPHJl&#10;UnbLktQsWVJI6C12tMy8PodZpxbVeKOBhRmkYO+L4l97Hfy6ZBInWTKec/vLUPfc3zulo4Pl/zcp&#10;qn/xYBg9jj1+1P14vZ1yZp0j8X7em0NmFm0hMvCqFK73eQDp4wpil6LuRzjnjhGtWFG2hcCKJ4m6&#10;FB19QBNfqgQccRCju/H+hkPkKzKvUDfbVFVoh7Z2LjDnZsenhagS3xVQ8QwjwuH4TXNqQ3E6OFi4&#10;RdjR1sIXLgiBVRlY1alOJbCqc58qrMlCdGlup8a75QBsQBNr6n5lDE2Er0DQHZNYg4d++JcWjA8D&#10;zrlPoQbH5UZC2Ehzp7Bc6EDsXegrU3tmXtUToa8GEULZ9yNEL7OdleuseN9mYS6dUJFdBkPrcmTw&#10;9DAqsUFL0Kw2vXvbi0ofKC2lvjxGvuOKIP+FIG4FWfYUr8rwFgNglRISn6YRGjje7/Y0yrIvf/js&#10;62qiZktxJARW9saxToiMURwy/YQjWNBGWOvYtCVoIWiKzaIW7QdyPQ5N/jDNbuWjQdnVkiszl/0p&#10;9LhQF1kkxEglWZbsw6HiG5e6ni3iQ1icrLLIKMP5oEv8AQx6uQyPl4kj0+UwN87Odk+peqZGE2WS&#10;KJPFbLL1PnGwgmUQWI0sLnEZpCmVfnIHYflVftEPTQoKDCoDbCdPGlgS+55KleXnjTy+b0i8u1w4&#10;xNQ7NxOKO/VzTeXTWmHqp3EcixdCXP27bciUia9MNRr/bscKAqzLEV/Te1Onf7WvBbwkIL7G+7TY&#10;gTQSB9dIw96Xrgxgcg54hvqfg7xqLjxhOrZcHtzBNUJ4snJcV5OvVQZWdapTCazq3J/nz5Tk7ejx&#10;2g6FsMRVQWMLy3npD8YDYDUcnB80T4/Hw8Hoyndvw5N8mxYH6ZrkMgpbrrHDhRuuQ+beg0eFvmos&#10;qOpogekM8PMyZZ7SUp+z7BmUKFCD3p4asvYZc1l4E05nXeb3TgsPK03zO0vzySFsCeJoMmX2QyoN&#10;L+gHFm+lKDvaXDhG9CnkgxF8RGFB5l2ZZLoaPbejIdvc1s68/LoqLp1JJmSWni08tUPCC5qtg0Pv&#10;z829SG3PO1pnx3WLkj9yhqzcvSI6KzHUMbXuMMXdCfH3bKJQst20wKsiaha4V6iXSKJZcgRoUiUP&#10;5a5ovIjvgANcU/KvWrSoKO4glFU8THEIcsImZb7Rttl99A8WsyjZFoIEokvJlRlXW7bhx9nDiweu&#10;Zx5qpX+pJ2f9kywrDk3tf1VJfmGSKi2BHYSASlfLOXnmMqRpl0aHflnXCVUF+XYSVuRygUWGJuhE&#10;AVwDKqzrevL244csx5YILBj0vtSBXVHKXsk6c16NtUO7bx5b2KJoOxR1woxwOB7/awuUFTbk2Pgc&#10;RXw3hS+MLmRKpa+qU51KYFXnfj1dcaG58nSv1qnVCJJoa6Cw7KD18AgCvM1XxMVEXETE8/XxK39p&#10;3RGXa1wjxIuzUFR7DvJGYaYkpBdgsJDzoD11adTUR/oo8oxCKTHlKmVElSHZVfIFY0JB3LTXDXp7&#10;3mKD24Jyb9DYh2jPmQ+GXwK6Q+FznPdKe8Y6SLxVoDi0DYpm+auryBklZ0v8xXyZuhe3EhfuFALz&#10;yVKiq5NHbgpRIaRUv3/mMHAbAKekfpAlC99ew5Q0zJJcrQaMhu+hwNK0nR0gpZNjhS8pD2VhJ44r&#10;GQ5gIrVct8WEhRbzGViMSbFkYpWhixB48ViHlpO/WWbnCQrPwXqCQuQYLkfS4knXSYPMoU5CKoVx&#10;9qXwcZ0hnLrLDzcuJLcmynasqLeWsuhYQNuUe4+eaDR0BYymLjyi+12s/euD6+vt1TLnHUeCaFBt&#10;Fq3OPPCTsgvrDSlA393sluLw3dLHwpBVF0eGKaSviAHRjv0jQl3FHvbueEBp8Gi3EH41FFRXgB3N&#10;VFVZeOQd09HsGwHQ3AKhsc7RnixKLnikkOdGq7FgdZlfwucd4ntiUJ+tI6xh4RlxD1SOA/ArTetp&#10;nX64dim6kH2h+h9MdapTCazq3K/nW9eUZDK71tmowRIhPP22waeB/57XByixBsBzF8/XB+NX3rm9&#10;iw0jOGCiWSFfnMkAgRTwNLSdnxwfq9dH6gW9MSlST6khkVWlfkCwioz94zzx+lhuAxqS1pBjRw32&#10;pgyaBBYTQsNjApaR47VyxiibZvhB1/O8PA6nPPwLpKvSZJPyzKO/WtvTs0RtJEdvg7Kwl/v2mZdf&#10;b2B7TBxHUTSa6diQ4Qls8VD0oSpn7tDMIaFWd2xtRyoZ1D+Ww/aUrB6U3ThY0kyF0C6XNJuOzLez&#10;XMKoVhHpcvgtZl4+KH4Xunm7s2lO3Rz5QNQGMq/yfkKruDuLjDJXlhbSX1P8hCHh9MNXFzMV/rV/&#10;n2VJFj1t2pjBCj58taEniwXn81PRV/7dc8KyWcVUK6YzkMbqMsoBIljwp80ufqbeJbw7OFU+DXWB&#10;5sBgLPkuELi6hiZk7B1BTgNGr7xraSzecA1XDimHBdQJNUs+UJtP1EzuzQmoYDN0i2VKh3ij2Fhg&#10;B+7eb/2r5mmQV+PBK4SJay4c1Rx4XmJ3+kJU921qeg6/oibZhSqBVZ3qVAKrOvfv+TNFF5dNrCRE&#10;BwsGhWBC2dMPv68OhcICRgM8YYdryZcQhoWhHqp/dvHJPkaxEJ4E7+mY7x0dLQA+ajSKmEmE3YEc&#10;gbqcb/qBEoqlMVVKv0dgPYHCSqlt8K78upEbVaveOr079AkaxF4w/KJzEAQaYhqIhVUWeHIs6LVX&#10;01zf8cdiywve0I4ghKQvfF1zbQKN7r18oHFhAjGeWImi+fc64vU4Hg2mWm3t0Ptz778/V5urab0d&#10;+wYO6SjjJJ0i18rZVxySwhXMlsN1hNgaSA3QFpGsEKmQLyRKJHuRnHe4eBCTXY4c/OXlhLkjhUws&#10;6YhRnouXGvluTfK6kMQfItNMfDr/+FVd/FujbV+J4ky/8qDbX9aCfv/s2cN6srR4jUZ2XVBJmx9X&#10;V5vY05xbWzT+8/YpLgVUknhvWhDEbUBSUH6+ZAgxrHdLRYZ4bz7/AYWZBzh4KntGFha0RjMbHueE&#10;HtKyvGtyoTAmrFcCjZJ+9HTPOmc7DHiD+JlD6FHMvsMTBtweDHpaeP4z0UOQbR8OhvWvz87W6+Ll&#10;+E0TuKKUcLe1HrzshDPz6vWsWiGsTnUqgVWd+/l8Qb81mZ/bwdJn2DLvrImn4uJ5uD29Or/VxCYQ&#10;6CMED2vrtW/exms1kq6AOwp9dbhHSIwooIva4bePjlS1oSdqEkPCKYom3v6qGsPPfxsV4olB7SiC&#10;osscq+LUe1QsDK6mRllxFRuE8vV5Bh4cD8QusWpK+V1TCW4vk+HhlXRTgxUW+iUgsJIsiY5qDmPu&#10;L74MoNEEiZVRMngPQaP4QEy1tUNzh+Zm3pyZq8HEdUfaV2HLzDlYmEYnmeO4FHQPqGqZAlYu20ho&#10;MVkWFdeAprUKghZnrAj3btJOIQTcTTPXYPTOrO8I/NAiKJbJiAYqjeYZo4sxeJ46EsUcdkSnWnD2&#10;gHo9EYpkO44nahQ9hg9D/5f2mcNLS9niEfCYZKXgu5vtTwNgeavtMv/Kyz0vf5KmxB1FZZXm1hYG&#10;2Ulkwbu9y3CGlNc8GdWAQ0DpamFuC0UWija0ylJiZuELLICmYsJsO0bmqCeeBtxSn6hZMOUNuMPc&#10;JYsW0VjAbRBPOJadoBfY5lv1BQpgAcEEou7NrzcfsUP4nulQPw5AsMTv3eOeurhUGVjVqU4lsKpz&#10;P5/P/TSLlMdv2hvEaehonY0NCPra9u7zI0A0iAtKfTRsvlZv1sd/8Y61G9hToF7jDnvoYkkuDlfw&#10;19AN32zOR7reUCfef5Wkda9c5Lx/ERAdrctcQQi3WDVSQ7JGjRI01NhncnnG3c6XnDNeZsaVARdV&#10;4663pzh5bJOgAk4WdRiiA9bmYBgW5RlYcAi4UVVdEmrqlc4dMPa0/s6ZlzNxgG4OL8aP7dgB1aoE&#10;zlpNSKu5mSdfRIG1gyNC4lRy9aBLi4SuJIqi7rKsnJwgrSiyozhnRbuIjGAn98qCzUQaHaLwYshC&#10;i5cIQS3Jzmec/QVOi0r2WhzRQhRWy+SgvGnxx+VtQuI/ha4b2nd+cUBvJCBHwPKZJI+F/SDYExrr&#10;w2cvCOV5xC9VNOeq6e5IFq4IAtDqbt216U887h0sunR4bRBsrSPiRzvtpt020UR5Fria+u2cSgqG&#10;WJfyV16R8cK2Qgpk0Uahx5x3srAUIE/EcTSZ3FJHWfRI7bxNqwoosaYhI3ThWQNaWzBCtEPzswsU&#10;wBoM61gkNaiPmy9YNqavzqGFBYCGTt9+bxQv/eftysCqTnUqgVWd+1thbSbewldvblBhTseWrYTa&#10;Ry+dUMG9atbro0HzdHNYHy589/YNGwpGplzORjvsTuBiVMV23N6b86NGQ9f1aD9SdL/SMfZtBV42&#10;eHUQhU4uwKBsWWbYL+fiyihGfRHtC7aLHsJVsqdAGgH1yNtXUwjVg6t3/UWgrcc3fHwvYFQiBAAn&#10;h2CNwIVe1TMlu9588QYYWH3NPv/w68jBErJrkiVbx+xzuHUG86XOIWRgzYCD1Vm7aeftzi7OUkHP&#10;uAhZoJSVK3/FHBQaUYTA4jq8vCvaZUxpiDcyybSihh05bGxReoqXERF3JT6REuQekBFmcecz/71C&#10;2QUjp4SWtLdwAoy57ounkoaexEqSQdez2ngSDDuhO9yXThxoZNm1IlH1MUD7pxcSyvzVJg5pUx4Q&#10;tnOGVQmQtQk4d1gSBPBoDt3yCTpKC4Kb3VIDjzg/Qi4pRq98Ipy1vR+xwoK2Joh5+YmyHf87KgC6&#10;3kiEwrKIF0uNzrLtmhvLxa+grs3acFyvnx4260MhsGCHUGitZ86Db4V16Vo+Y3/py4mytPS16v8t&#10;1alOJbCqc58rLF/xLs31QFnRBaKDISzbdr8xAgerCYU5TaRWb/3wf7Bu2C6JK8peEdUdQ8Di0vyd&#10;507Mj0YHGrcmeVGgUQqw564ThdcvX8atQaCrSwJWfJcgM4jHzkkuIy2rtEi24+B4sW1wjipNy5RS&#10;XAyMQKytwovUK0aDPo8OifWOe4PrRt6XCAuHRholepYJgXXMQb5mX7v4DT1JMkXJsomSJB/8/ke0&#10;VgcKaw0F1vvAGYWulJ3Q4Xlg3n0jTSWHR4EtYoIyHZRUk8lEUkytY6xKbvxNeZ+wZcobc3je4nZo&#10;SWfAewGiE28RmjwDLMDtJr8FpohTqb2cHPqOIioEutn3lxpqpETinyokVqPx+SlxsO68MK9f16GL&#10;EMd9XnpX7yAagaVtwlRyrWgQaKT5a7sEsepubkKUC/NSQLIqc9rZuaKhofhE0VCSYKTEyKI5Irwr&#10;fUp9+GzStFAaWKks2PFxkqgIeZXFihLHiaonVy7NmeenyLSYMnAEwA0OGFjYcA69jOZvLTSFqhIK&#10;SzzpOF0/DfrqTdeC7xmAmwDqpG8D6WT3T+b1bKkysKpTnUpgVadSWEoc/f4NDeqed9bQyIJpmG0H&#10;ZyHnDlxFWEhvDmGj8JV3LHxqT62EcPXBZULxDueW3c4Ll+ZPNEeNE7qKWmfdS42PW1iX2cCSOKtV&#10;L8erR1z0LJNV5CxhD3NeAl0g39ECaxv5zX0MWnmUWi+g8W2MxVPqSnpdFMeiHBbE78Ur4Eq9yj3Q&#10;VEyIb0wuZEmij98EB0voq52LD/+P6mK2mOnKtjKJPvj8zjm+KDt31tZmZmpU9nwTCulsnMORCeVi&#10;/x9FrRDoDvuCVMLcMmla5zI8NBdKDhtapnydRcXN4r2t8yUWqUzOkwdGASzx6aHqHTd0ODDvcFje&#10;bMm1wRxuasnWaNORB4WFc+blJTXDppzslppcn/+N85A4C5bdh/ULSba4XXawUFBt/v/GuNP78LQv&#10;T6/jT6GVcbLXlnNEQmRhxApkki87COk9/ZSJESi8UrK8/NijpDuuGLY5RO9vQ6xMUZZAYF1vqPHg&#10;GHxCcEmDXbxQPnEIevgVf/7QGKQV0q/EC7CwFk66JoSuMH+1sdGxMe4e/uLLepZc+1YlsKpTnUpg&#10;Vee+P3+mROPv9dZqG/gsHHqfIZJiB3sfHleFuqrP1+fRxGrWm1vfvd0KpiFXEAZuiCYWbFkF7tUn&#10;5kfz8w111EjYtSqKaVKJQLhMZPYc/EliKC35WiUNlZaGfJejfVoN/SVZK0hSyaChkOSTSn48M9vX&#10;jXxFEIwOQr+n0Ats+CCvuIXaSH24b7xoi9cagKNfGo0+62DGPQBMg65nuv5BDCXQ/8vTto0KEyJo&#10;9hp15dQOvdOpdXY6Pdk/iAILUuYt3BHEjhygsbdaiHmHN1hcOujmSCugKzBjHUPvDjMYiLpgWWax&#10;HSgzWi6JONPC0HsLq6IZbErSysLKQzOXVnmySzIfHGdXSAo0z/AzC9QvFX2eTAgtdfaQqwXBbmDv&#10;PtrIskX9GnUCvosqaaVIUOWzQI8XDVLJCKVbsKxa2UQQA9XaeGhykY6C5mdIVu2nmMrfwheWD+uf&#10;3DqI0gy6C7urVCcNqtxfl/04RI9N0cci4daFv3aMu4TKdqYmyXU9GX/2puUGBL0KifhKyhWgFOKR&#10;cOcObgH2ql6HjoP66WazudXcsJDKsAMVORvYkAOM0T9t6Go1IKxOdSqBVZ3q/DPUPk8eeUujSkKt&#10;s7HWCaZQbmxffOnEGCwsgCpCYY64ugx/27ohCQ2wyS5efBSEtrhCf/vHl+ZHI9ggTFJkJsDVlUuY&#10;o3xV0JBAKql2LntXflZWYeQpITc0pbRVLGd6camusE0zvjbdsoyGXy9vFab4XoYsNUz5bpgUzsaW&#10;jz6YXCHkTBfcYN1PsxFIrPEzN3A0ZtsXH369oV9XE99TEr1x/Ykd0lfQtyIEFp5Dc7WdWq1zUytl&#10;nci+smBx0CSpw8j1HMduscOEEz/xUyiqVh6YggP9hMB1YGZWS5bcWKDWJBYLrTJcK0RNRigsHAUi&#10;oxQsMDKwINHVouYcK9dbrsxgib/znhBY093v62qmxEuwMZmNRifWbAy52+6jQmbq2bYQLZu5h+XL&#10;lFQ7lX036E6CXl31SiU5XuwD3mqTc+tpQW5I80VCP2Ut1N2UMHc/9YvaQVJuOEH0qBuaJTEYW/hX&#10;AT0HoSu5fYivB6PM9ybwq7IkfihJrEwUkI/q47fBwYKvbYcKCgDY4E4DYOuG7trBhTG0PENLTn3w&#10;5+J7Yjh+yuxx+eA5JLhDxr2vvXDigHjMqhXC6lSnEljVqY44X0u2fucmJXSFwOrYFDuxw71T1wfN&#10;2ToE3VFhNV8bf+m2Y0+xms3BolzaInT7b87Pz58YNdRkpCIn3dvvOP2swIka7bITtZ+BVXQHMtg9&#10;9aIrJciDQQqJ7iKi5Lq40brUUPsTX7LxULx9lY2sPMW1ituDuKn48RA+jhPBxUrVpUS/cD36tzex&#10;pREyWFCVszTxAaR0fetSLTwHICyYmPZrEHAH1uic1vn/2Hvf2DbuM9+XnZlIMhkvQmUcYUyZCYVa&#10;DQwmohV4gbTIkllv1tsD1Ml1lAOdQGgIdWMUpxeLFFjsojcvNr24WyA7zeC6nZ1BdgbUiDwAD0lj&#10;Glh3NgpK/TzHbmgsAd2UghP54ih+0xc3DS6wwMECe98c3Pt7nuf3m6HcdM9225fzky3rD//IFhN+&#10;9X2+z+eraerYnmKjS+wUl01kT0kSqOxpxmQWmE+gll5Hs4u2/ohYFTh1IcfIWBEEBhu3AQmAhdQG&#10;nBVyKUaLhnU70U/ia5BgLHTGmjVHNuRI3Ci1HIulUPvSU7rSz+UmcRT2c4qyNAig7DkwLz3C9dVF&#10;/XayKLi1ly4NopTBWV0Xg1IW1ty4GKJi4tceEEFDX07+jo0YSR2hGLpNwFHRr2MR7IroC8mI0E83&#10;FrGom3QWwhkEoIFUFcGwTqMwD7l0CyMkuoe3IcAfK9HBQv4u+rEBsEZBX6nwJv9vwVTb9cd/7z3I&#10;Xt368BbOzLm+unC2BgYWdjurgnHCX4rzZT2KMoh7drKTCazsZAfOw1/vr75wRH2E/CdxJC4cQqng&#10;qcqHQMKaW5y7dWsfnmH2/9f/UDchcgTLcwEulcFT8+DctXL5b/Qyfz6WZcv9X90hZNPYBXyrBbM6&#10;/1hUy0/ra4TvZCSRKlk7aEGnM9hj/XQfEJUV1BhCENpI9wYhVG0Z7o7s3LGmtxnRApP3hUF5cec+&#10;Olu+0c9NFL3SP9FBCpYaOJdnLypRcvZnDpFDCbE0jwJYu8XtmTF0D3VMgQcV2XVBAMU4Fg7+UCo1&#10;kYclNJgt/CvVJn0EH246tRTyQLdGmFBHxqyInSW8KBwG1gkJXyfiVp3oW0Jp1ejLsAX9FH8363Kb&#10;kdDlGLNr284nswdKDpcIga3qnrWx8NoM7r90Uddjxd8C7+hXSe5gNXW7bHq5T3YIonZqQTSKha6M&#10;Ye3JS7WO0d7RgRJBdnEbpK9ctLr8JKwFD5mtJNVFe4qorYSxxqyWL3hYyR/8ejQkzMVrcQ6aFpW5&#10;/GdO+9AUm7FtlFqHbf6DRs/R5ghY8iF25CwuPn/r5uJuHeWVwIz2THrrnKL3cz/LAljZyU4msLKT&#10;HaGw3MUXxkMEYQ3gmeXQRrbTpTf3odZ2lT+r7NNK4Yd/+RlEqPEn/eA1EzDm939+bqXMDwAalClk&#10;lSFne8bUVp80pmA/MN0aNNzjq38ygSVacyQuNM1RQcDd6If9ML0XMJ0YQC1RNjEmtgu7bNoxs6ji&#10;0BJF0KS6pjjx5F65FJfmz8zvcTV1VYnO1IKgB0+99z55I1a42ogmYdSPotVdm1YIuU7xiuhewS9N&#10;K2pq57DG/5nkyh4u/jUJzN5sJyHzelIeaFMPISBB64cgiiDRXsNWGwJXyf5nsy358FRZCEqsTpuA&#10;U63PqKH4bfDbgU/WhYYiz4w48lQbTQZWXc4IA1Jxbdwl/I+PKpN+COV9SsSl5jkHA0mbwb3z/Dsd&#10;xf4DNTipwoJ/PVHP/PdpnB36HiEBBR7SMeC7wDYwFGAtEljT5hZWcMMiISN0rCWl0p0QY+8IY5A5&#10;eKR9YOMz6S9LeF5SW/EHFOk2FubuQGtOnFsDsfyRsvilumO2TeSaiY6cNlCwnPaVC7A0+Px3QWCt&#10;riJu9Ku1DuBkCdBgdiCN1fOG71TiKGxl+io72ckEVnayI853/MnK2BtgDgvHQ/jze1B/enZ/kWYi&#10;kPDlv1Y/fKh+SHDRzR4E3e364Mz8cvlvyuXKqHIh3f47Xkpz7AMCWuW6v5gcx2UlV7TwbStpvDmG&#10;XU/8MagkJBeKobdlPaDCpuoFRbZLmltsR6o4Q44E4Spdfit4U8Lmsqz+zWhtLVLO1MY9FYuAP/mf&#10;Luq5COoI+0pfWdUECqx96PQ00Fcaf8l7iBrlgsXziC+FzCrpZAHesw5g0CbmoGr1pH4Z8etoOCG8&#10;gchYdtLnTOR3s+O0ydXC3BX/BlDIitYApcIS/TdNAYJ3BIarLoukoWlaot8dSNRRwQ5th1IOK3De&#10;X14D64q/xBH/O7/j9HqIcr/38hsX4zhCR6k1lT/fso4VDSaFhBh49xmziADqS0ApvoaMfIvRjTDg&#10;KQgHq7Vn+RLJkJTtkNxiYpJIYCtLluYQxj2EO/iBO+VYuems0GeCAGGd9i2W+885sOfWKMavKCdm&#10;OlAQ1AbYm9RY7SCoPbR/84cQcX9+9flVqHhevHXh7KGtDrEhB2aDZmcTBoTtJ/b1g+h2FsDKTnYy&#10;gZWd7CTnr/sX/uRI1aD1A6XVa/yZhgup7738rdE+/6F9DtHVzy/eWrz537froCnuYfbKtoePnTv7&#10;3HKlUi6PlP5U8c2xN6c1VrJQOKG2HPSprjPD6EtXCT2KLguPySqKVIXHPiLi7hhMJ4RVapYZNDgU&#10;qSsj+VJ8KfgwvAXehrzPLqwQWlOGGNdZv9B1/WolWqgFXFq0ex98cvnbehyFEODp95WDWzN1IFFi&#10;DEstAmKUSyxtWx1zqWp2mjXzULYDiixVU+bJHbHRV0/KBxPlQ4EodKFq1KmDhhOGrYTUqgtIaN2R&#10;OSrZxoMRd1sE35NbcyD3ZZPPRbaV41AWXuTi4ZLIf8LAF8iKdqCa59a47IhxkDZRDqJzDlcfm2bQ&#10;u39q+dM1PSfKAf2tY3t+xEqQ7zDMqwsWKG1r+tSNkxBKCXQlI1wCrNCyxBZgyoSnIBV8s5kP4FHC&#10;iQoBJtTVbR83SUXGHZXcDvC1KNjF8Gvhr0JxgbWLa7m1OA5ZFOsXDypK+aGabQaHSBxF1uohF5v1&#10;r/3eTci1ywDWh6u3Prw2tKnXmUDumHAfqp0f9/WDLOCenexkAis72Zk+Pw2vzXQG/MfwHplXOAU0&#10;26///DlldfXVxbnF8i1qYtv/y8+42qBnn01198zKj5eWlpaXy5XIor6bfn+q2+a42jqeZHfd/9Kn&#10;cZ+P1zR2pnAN7AHfSuwlonYSYFJGkXmyoVjCfWBuimqgCSAzfOsBZ81AG2QHunP45brGDoSzMJ1v&#10;Edfdoo3/A66wdGVxF2jeau/k+Ufe0NcilyuOftQfjQ4eagb2IYSzMOTOtVVxhkssmhyZkmoltFVa&#10;rFwXdhN+pEltN8mnHdskxUShqSZ6WiixICNVk8Qrm6Z8dkoilaXN6IW9nubrUbfVZUuhLZqjm46c&#10;OcqAV1v2+gD+qd0OepuXv3Wg9zEMHkWRojwBY1Kzt2l+fgpo/WuEmtqyaNVP+kzdqaacFr52fX9q&#10;h9AVmSqCNmBSymdTdpeodMaxn0yvIzLDJ2A8ROgxp+4zqsoJif0gzCoxRSTB5bcEaxS8K3KxbiOy&#10;gdH4MFy7+P/qkRve0fVPY4CMXPtSrW4f0h4h5BDNwK5v33zv1ofPrxIBCxc+bq2erONQ0KRku0oy&#10;q/NYWTn4NAu4Zyc7mcDKTnamz8PsvfmjI8q5m7ghCHlmM/jeqeX9xbnVueW5JeArzq3e/NvteuDw&#10;n/OdIFC/fK56dmlufv7Hz5WjZHZHAiuJuyNLvZ8G1Q3mTtlKwt26PgXGQifLOj4VNKZQDizJcsmd&#10;QWOq9rnLsGQH7Ch4ymVdyHvhHTFf3iaFunyikwJTaYfrAuGBifwV/0TIb0SpXIyVT5UZexP05uYn&#10;p76txzkXygj70UfKwfpdRIYdck3ayxe3NQi6b+f5ky7/lzTbpF7qkglKJTaUmAILyZFuUk2qK9JA&#10;jshdJbl2cpqa6Ydob7CZVurI0pskyG4H/JM1WZCDW4lQSgjI0bqAY+H1cRFRhPH578+pQYfQZvcu&#10;PadHfTSwwn6sHDy2O0QcmBqcn9UVPddiPjbdcKGDASpjKoVF+jSJq1vug4Et3xKJqpbwu0gGuS3U&#10;Yi3KpQs0qAXfUxGmAuI7fKNaltwPDENScNA+CUD+qbFhS7hgLiXkoe4ZcQ7C0mq5bnQxx6xwLdYr&#10;UXl5qVyeP3NUt4nNH3D5pJq1/MKFfZgOLt7aX12E+vPFxQtnnVqA9c4YbQc9PRgMOoMV5ebodhbA&#10;yk52MoGVnewcO1+ZXPhahyo/0LyiVhTV/N4jI66rTiwtVktlgGHdutCo16EZJ9C0mX+ulkpnV+As&#10;T8IUoY6kK8OYwof2+8n8kCVGE+SdBDvdsoTB5RMYUuiqXyQKa3IMWhr64jbC4704QAntgqhiUkP5&#10;aeIKn1sN3/VTV4yqnkX/IKajfYb4BtGkY/V1PY7X+l9y+D+K2VODFx/V9bUc7vj3FeVCtSmejO1D&#10;dRcSWDMz+SJ2PXfMDllINVRSBGdIVgDrjmxmFvD1ppgQOkSsktO/GqkqAmElbTpgYAFRtC4dqpot&#10;iO+y65B/g8St0Coi7BBShw5+NU0Bla83haxrO0nxYYCAfrCwPr88G/XBvuICK1J05cndITwqet7m&#10;I2/puh7upYGrKQ9KuFQ00fvCGLwv1wnlguAWyCkqyGEisO6Sk8WmbhhHi/yCrCWAomJd8LYrW3UE&#10;7+q068uCQmRiJTF4kmywI+oysry4ip5YVsz/Ngeja2dL88/Nz5074v9YNpeRHvxHUMuf2N+/hRHE&#10;W7fmXsWNj5ujP69v9rCEEDCj2PWsDVX1jNKPor/O/k+SnexkAis72Tl+fjY5MbjreQjCgidSk7Lu&#10;zidLq6tzJ64trpSW5sv7t1Y//O5/+OzzwG5rMy88WeL6qlRaWFlZmp+bip+LGR2hQ6+nBc9Tsaw0&#10;uw62BAxw0mU+KD0xmJRrTMCrmLS30q1Bo5/6Vga5WxhYDxP6Qqq/LIEmpd3FhPKObhb4I6jHWKq+&#10;AJXFpddHCpcW/ZN1tQeNc5uXvq3rkyiOciFYWOGV5r1f4tZZYPeSMsLtAeyXdQ7lrl+9RkqnKQ0t&#10;dJyayGegNkGsHazLThx+7kJmqubUX6/bTam8mohaqKPyqlMUq+4kXKwm3guKqHqSY0/nfwn6HTPv&#10;qOwCkme1ukREYLrdRnQqrtC9eBYoqzgivBPFn14ovAbyyuwFnz89q1f0ECPo/t4XSyhmHF8sFFIL&#10;o+w4UhTO1d6NvRYtDxJwQegzysHvIY4BJ4AGfQh+t2TnDfKwdlyBFmUkuiiORdWEFnXtkLgyGCpo&#10;V34cVx4sK7RuV6CgfK60UYKH8nzpmwMKt9umXdt99ruwR7sIZZxzr0Iz5+LN/T9yaq/BNJ3LKnC5&#10;qMPz/jtKFPn/W2ZgZSc7mcDKTnYeON/pK9Wi6g08r5cYWODP3DtfXl088eqrr/5t6Yl3nvubW6u/&#10;97fbdw8Ptb978snSwgI8Jy2UuMCaVwT7MzGp+oYUUkZSPWiIjyARwcDSOP5cF+YSwCjkokEC+dPS&#10;yEIAlsHCX9k4FL5X8h46V2HKhRddPIbPmM8Ym8KKilpoQdYS00o0s+AT/Gm7i4F4JdbL+j5uC6r8&#10;X+XSI28jAQtTWGG4MDYBnQSKxBxq+eIuKixtrPIXU+LVhdJBn4mmesSukuWDAGNoCisLxQ42ENZw&#10;x5D8qDqFsXBamLC1qBY6XQUUq4E4fgS5VpOUeJBqNfE2QNwTOERdyDORuhef5/KrDSGs5qkyl1fx&#10;Whi64GCt/bsvi+IY9fNHZnU9ukNMq19zmDXNHpVrhi0Zh29ZCRnrdHhbVA5O1eIwn1RRC0xKaYyJ&#10;6zAhkXzJaLdCTK2HYjyIS4OMmO5Mjh6R8o+epoWTQhny4r+jylVdL5c2FujhfGLxbL7e4d9U06wV&#10;T+xj6OrDW/sfQqEBvHnz+5t1c4ArhLu78J8L/29mOFR/Av9apzN9lZ3sZAIrO9n5lfP10f6P8+qQ&#10;P2eMkTeqip7B3psj/oP7q6v7J97Z1b46f+vDC39Vt4dn3imsl0rVQpU/KVUXlpbmy7mpxFQ/aRZM&#10;PtTFGhsuq0R7jU/QTy6IJrLmmfb5QpfGjZDFIloWmyIuUO8O4MFTGYVvg4XVPdaqM42GF+2EGAAD&#10;bwog7oyCWAZqLcYkqov5SNOCtjsGKffKwf7269iUY967dF6PJlx25AidVP67X3LVYULSPegV0cLK&#10;v5/XVG/cMU07bVROklKkghz5JwWrMCmFPCvoKUT+aE32GIpBot2sybVAnBiK7cFmkrwSFwTEaL2G&#10;u4QYsapjpMtuJoEuR6o6hMYHYgGRGKhJz/QhMAru3Xsqp1zUoxxXWJM1Jb75eHMTKQ3B5+d1LrB8&#10;/9dLq19X7uy2fBJEFu4WwkCQa6MwbY0GJrxPAXafJC9KJsNCRcRo+QBC72IfEFxHn0Wh5I5KZIPb&#10;SuimviUbCS2aGcN8mW0l9TxbF2bfqizznxL4A3l9YWFlfn5u4ahmm47ZrpUufAiIkuf3IYAF48HV&#10;WxfmzVobdJWH5c4DBLkP1Y+riqJE/ykTWNnJTiawspOdXzkP++/uwyah5/W8Hv9l9hCuadYvf2v/&#10;+dU5/gyz8Mqf/Mm5uR/eevWo/liVn4UF/rvKn5VKK9euLelGH7JWIm3FpgoC5TZfOulLtVIorSaC&#10;hlrHkldTsS1LgOANZFmh7+RLFindklwBxM9hqt5ImQuCzABP2IaEjO4IL2yKhMqSUWSX5ol6RalE&#10;+393NyBEwalvvx1NcrGyFoWTfvRe+cvEXIXRmocUrGJ+pjiGnbLxOC17tqVvlcgcKZYcAcoiBKnQ&#10;Q3XHsY9duo6/hEySLCsbJobY69K2SSnZGKpCvhbeab0pwVsyYkUpe8proffVFvAsO/2S2kRpMDe/&#10;91Ksx8rF0IUtwlh/74nXqYswuPeSflWPbst8lP9ABAuQog84Vwlpgd7vuy1c8ZPbf7RLKLue0X9y&#10;JV8U9xD597zrSnwWsPmJ4oDbgSmcveW7p/lrVywOsmSSyPykWcfFINbWjRZhu+Btt1JeXuHyah0c&#10;LP7r7NyopNbubprfm7kJex3YPLh4Yu75W89zfbV6+fW2SQU50CulQtmzN+g8PoqUOJfpq+xkJxNY&#10;2cnOF5y/1pUnP/OGXFfBz+agsVRkNdw/WYbwydzc6nf/9i8fP3ft5ntfs59YqZaqXFgtrJeq8NP/&#10;/NJ8mcurX/T7kwdwDMZxOINxHBcahmKncIKhqK6bDOxcUersUiCLoedEI0W82A5+mgussC/9ri5i&#10;F3D9TzYfiiposr2Yxdxf+VLovnxc/7eMhJPlk+ehKIBtXznC/TkYEc5ejMJceMfNhW6oLM3YvQC7&#10;r51goOVBYcGI0BuPNW1sOm2ZuJLeE8mmeuJo1epNIigAWVQ4S5BhbzrSacIqnZqdSi0xVeSK6nX0&#10;ptpYHaja5GHRKLCNoS6CtVP5M9XlNJE2imn5mvDRRLwL8e0EwbIdkIxcS/WeihUure4AjDNWIuPx&#10;poqTY/PSM1d1XfGnaOvuF1pYuKDpYxmzXCakvUHCYKB+wiS7a4niQKG3YM8PY1u+O4WHdzGVhTpJ&#10;airXJToDI/fqNOS1SK+BCQbfRBZO6UCyt9ytrVartSW2Gvgf/aWF0sZ6qbReXWhsFDZKc6PR/Jfq&#10;taBWvXCLP+rnFldvrX7jG4uAGf1w/y9qNafDfwQRbAYIYH3sDX5yTYlyYZZwz052MoGVnex80flO&#10;3N//8pHJnz3AxPIGmul5gPvx7p9XVuFH+dXF/ZWvfemrS3OP/9EK/MBfKsFP/mBgleavzZdhLmi4&#10;/TBM1gfJOOoes7JES7N7rLIQXQnKQ/niuZeJZBUaVhZV3FjTQz+8kVDiIJJhITsWbAfAu4DHT0m7&#10;MAly0WcNQW0I06siDYD/ihQ96pc6KLB65vdOvXERmnLuhGGYi0ZzXwb4Jm75BUOAjOZBZHkeuBpj&#10;VTJG7dSMwnoaEcTCXhxBWnDqhK5qChGEG4O0IUhJLNEVTXyrOtdZ9e8hmr2GBhai9WkWWJuuLZSt&#10;OU0UbtR+WBOrgzXHmRoc1qRVRhgsmA1fnlXieC2OorVYid/Nvfe+I2J5996MdCUmgugD51iWSiSr&#10;3GmDi7SVGOTBUuCeRUkp7NARNhZtIUJyrsum1RsTtK2uj+NCDFclc0EUW6HlpgNH5lspHYIML3yM&#10;bMEltuS6o+WW8UHcKBSq8Lu0Mb9cLi997W79R3P7XF8t/vDWIj74n+d/7D/x+d223e6pquCLwq/B&#10;4ONqpCjxz7L/hWQnO5nAyk52vug8HK6F5S/DJiHgsAa7Q9Xb7YHUuv/B0mhx9dW5uWtzq8/+vjZ4&#10;/PGzK5BtX1ipNqorK2BjrSzPzfVdUcI8TVtPpnNMqqy+YIQyCbJilgCyd4VOCieuJbHulMOCsROA&#10;qqR4kyiHCSbjBYV0x6W+ZsprsevEIZXNhkxi5QXSwaI3DZ/CWBD1iqR2E9ts4KX09YrSXxjYiGkw&#10;nVOzkHLP3Qkn/Cn11rWVsW2ih2SDg6WRg0VzI/MurRFK14lC6Y7cGsQFPoSpYzC91qxTXzN4TXXx&#10;JyGtMBklIupNWwSyIKaFRhRXToHtmKas26EgFkz67JSPVXNSUVUn8mkixOpJwAs+28ZNQsxgfRVo&#10;V7qSAymp5NyD3TY25aiHl2djvYJVhKfdX+15no5cpR2BLRlqd4XKmpJdQKRK+Q2txOsS9FI/8a+6&#10;U1cRAlgkr1yKwLst352y0IjEAC9hSHU5GJm/YaWhLy60KjgarFYbC6WNamO9VC3NvbFcWSyoXx6R&#10;srr1Q3BvgVEyWurUnXbb7oB/NTYFw30w+CPFjeI4Y7hnJzuZwMpOdn6NhcWfSVe/jJuEJogsD4cg&#10;0J7z1TJYWFxira4++8Jj1bMr8xRYaVRLKyfmFxYWVpbKS2V0rfrHhnAUiIIwlGCts+OTQjCRLKnC&#10;cDznwy1YIlPlM0pfWbjZJ52n8NikzzLcYxB35GsZEKk3pGtFcz/8MOtS1gr0k4GViHB9wl/1pTdG&#10;gyd42jb6unIxWn2MS5igN+iZn4CDBeSCifKRsl9e+r9tExVJYGIGC37lvfEYCElm20kGhPUkkIXI&#10;hCYIISBe1VBrNeuyarBGJIe6/ToV2+BCIY4PRZaL1v/qQLbCuWKTXwRDYHh9M6B7gHd68jpiKojt&#10;OCLR7kxF5qXZlcJKubyyg87HL5X1A0XJcYF1J4r6YXkodkvtU5VY12Mq9vuiNUIjMasI5E7qiaDs&#10;bAelqxgTbmG1M24D+lPKiZDtVqLO4DanpRzYVYzqCC2xNIi3Axl6Zu0lZIiE5oCOFzUVgnXlp1DU&#10;LWtUAiu2UVjAFFZ1o9EoPbe8rNyqlM6tYgALVBa4t1xp3Xyi3ulwhYU9OSSv+M8fnTPRJBeFX8/+&#10;B5Kd7GQCKzvZ+TXnp0rsrnRgN2qAAks1x72eapq2eX5UxjjK4upqtXB2fmlp/izIqoWVKhdY8/ML&#10;YGEtKbA+aBjXj2koWZgjIFfGL4QDhcWABMISU7mkVIdRcpm/BYZDGII08400DZ9ArpjIax2vgkYC&#10;BFdrBhll6c2KrUXAKqUbiOK6RMLCshex1Y9kLtavVGJl/3GoTekNg9cunc8pehTHuShWomh/7s+b&#10;bWSNBoEHRc/IadD4UU2uS5uphkn298gwErXL9FoMDBM1RIKqTkPEuiwcJAoDRLRqgpaFYs1O9BF/&#10;CUw7KYae/nhdfAVki1HrYBsD7XQ1+joDBI6CWrvPX5+crShRPxcCyx1WJs8G91QclH78R/pFyGD5&#10;CHJHOcO6wjZi7vQ4kNFwF5b65OzQxdIbhFwBrMFtyYBUSwLgqcVm+naEHEoDWX5qbok+REK140X2&#10;9gQkQgAa6IW+zXCZremY2NaWUtpocIVVrZYghMXfLjXOnV2uVCqjA+AyoLIChcUf+89fuNarazOm&#10;2RHelQn6atBRl96Nc//0nSzhnp3sZAIrO9n59RaW0r+mmh5JLLWn9oZcZplcYb345ggNrLnVWydW&#10;Tizx55sTIK9WSGWtzJdKS6O5uQfgCEbiZwm4qJGs7PXT3huxFQhAd9RF0/WDsCcYyrkdrudPybMH&#10;dZUIYRnklRkCuNUVOg4KocWivs/o/uBWmbgtWUOc5rx8lF1cYK1FF74PnThtc9P73tNXQWApaxEW&#10;9C3t2iaEsEwUWEUtDyx3Elim2ZbsKQfzTziUQ7FUTzuaZbxKNj6TwUTOFlpW2NKcmksO9t1g+aBI&#10;pqc3IZpx6C7r+AZgGxC5hUl3B2Nbia6SqHmiY+FCIn4Emyjbl9/QP1II5J6b9A+UQu0QBoS99n98&#10;5u2Kruduu9P+lVQ/U+R1lpCrfDGTE6LItWiDkP9Th8DSwokgcy1faiZxW3utVEwhLlQsDyZtPK6w&#10;sgh+1ZKhL5+SWvzx5Z+mSSJwRkFuhyEtD9IrYDSw+Y0q11eNKldZ6+ugr6obpbOjg4rykXLrFiYP&#10;f7hKImtxv/xB3W5zfWWjtlLNTs/zzHH+8Yqy1srkVXaykwms7GTnXzhfj5T9BW1MKXdkKILW4k8q&#10;tcvLq6/iwGR19UR5NNpfXeLq6tmVlRLEV6oL1XNnr83NR1YaXjf619mxeWFKHHWTXUHkU1nUAGhQ&#10;uv0YJDR9k+0AS4vGd8cY7Q+WSFvEMmUWuRYAKRVbhRbWFBLzCjws37Awv4VjJrSwDAS44yoifNbf&#10;YUZ/pMdXL7zDJQeYWKZz6VtrE9jIz/VjRSmvvG+3+Qftw+BwUCyShcUFlqoNxh2zzUXNYVsqHkyv&#10;y/JBOZ+rUVaKdgBrRHjHysJmre4cI4o6CGqvi/5Aqs9JTK+aHP05TtBGj4xiV5Rot2uC8iBCYHYy&#10;PDyOjQhQejlQ9c1/XXq0Ai4djAjDXFyJH6pB6+KmZwYvcX0V5/6JXCJYEtyatpeOn66sGpSQUFm/&#10;zHB9MG0rlN6US12EAuOOIhicKLTA2DTOAfoKiZLFREA+bZQm+QTzxxZ8r0mW8cfKDkwIbwh9hVbm&#10;XGkBE1gbpQ3+eqF6pVo4U5rjAiuOlHJ5dGv1VeJfLS6+urh6smaDuoLTA4sSFgnN4rwSRZm+yk52&#10;MoGVnez8i+dhS1Eu/PNn3hAkltoz+SvvNRVMms9fXl4l1OKtshLrShlT7gu4Rlg9c65wplAqnbnm&#10;0/ZgEnS/frwYh6Z01yHyBOqnT/F28o9cuYBPLYGwQAabZA/wQo+d8Lhb5gu1BcGq6yy9NC4T0qcQ&#10;6bAj7TGLSgjx/n1Qg6DGdsQVfYY4JyNSdH3/5C+RNBr0zKdncxGs1uVySnxQnn/ol4EdoIjyNK24&#10;vQsZrLzH3x7w518nVUhYhVNPp3eCnF5P6ggR0wAhKQi41+1pO0v021AGi4RR3Zbgd2I4YCCeuO/k&#10;e6GFRUoO3Su7RtF2B+Z/NIhMaVvkYR3KXBaE9s3ai0/pcRRPQtBXOeVAeSwALFrPM+99X49jPZcG&#10;q4C87n4RabR1vD2HZnku7gK2rL0tmu8Jj2tKHWFkCsS2wLf7CHKwsLLSFTfvS00lNxJFiaUAvhuC&#10;Fp/26PjujsV/bU3tOPJLQgBrYaFRapSu8Bf+cK5WG2dKS+VKRc8d3BpRDyFEsBZvre5//37NHPdw&#10;cRDm5sByV80PSh8pa36mr7KTnUxgZSc7//L5jptjc9tHQ0q4w2vV7JmmGnTuP125tfqN+blbi8uz&#10;swf66hzXVgvV0spKdaHUKPDTqBaqy6HhHmd7JgEsMI9E0D3pwcH3u8xPR4KWEEZdQaLC5homP8ck&#10;CtR6cBiJHTkMSA9odRlJqyBOAiXgPVFkXPHdPi0u0nWZL3p2fMuS9wvLifgkPOECa7XYQQyWGQy/&#10;P6vrirIGJHdFUa5Vx1jayCWQhyGsPODctSNPG/N/uJTwiYqH4uq2VFa4IIijQ5uoDLgXWJclNrIc&#10;Wmge0EHtX9bRgsLyZhz82SKqVcOYvNBQTkrOQhqWgD3gNSEGLzPzST+hqHym1zAhvB+YzifLEdeR&#10;iKPI5eJ4NDR7AuT+qHJwUQ/JiCKZJZXU1o296Sh6klx35VtihkeqiBhZYt/QF0ws1FA+LXmKjUOq&#10;aLbwmwyKvIWXwFEjE5xSHAOCE0r3Sw6V+PqYJaBmaFZu/b2Vulzu/MYCnhI4WLC3UW2sX9k4ywXW&#10;p2uRUhmNboHE4gJrbu5vZj94vU38K1UF+ayqnqm2nyjHsZ/tD2YnO5nAyk52/ocK605onOAKa8Bf&#10;PG8wAA8LYVj2vfOV0eJc+doS/IBfUSrfWFmAapFnoWBkYaXEf/avnjm3zNx+H32r61JlGYZvJOWB&#10;6QYgsxJ8usGmPSr/2GQQx3lMMKt8n6WfY0lWygdTxJULhy5m2F0SVpY1FedKslsU5botpZoFEgtV&#10;1oQ0GOBPUbPxm+tXKger799FqH1PNV9+g//d+0qUm0R6fDC3UgROA5TlmGp+RsujhaV52uCoo6qy&#10;h1B04dgYIpe+E8knR0okG+sG7SbS2JM5ohgHBlPNzXXBem/a9LZN9FCxkCiSXqSgnCal2gW+AcVc&#10;UJNsLkC+18jLgumjJDVA0/Eh15IvLkeKngtzbhjdyR1cXQl6vTZuEV56iUtOcLAS0ILrS+PKsFKP&#10;yJ1eDQRpgx9x5X4f/2feawn941t7UtzK/BZDS9KiFUNoqDwWd6dOQdog9HPuD3CSeFoQG0i1kegi&#10;awx5tOBhbW1hAGuLyqi3bkGTJpdVhepGFR6//HehtFBdUioVPQq5hj4YIWp0brX69Pk/t+uBhwIL&#10;RoMB0EY7QXFeyVkZYDQ72ckEVnay8z88D//0vzK3tG2ih4VVtt4AeO6m2nnxq8+Vy8vLJ5ZHo0qZ&#10;q4wPn11HF4ufE9c2CtXSeuNMtWLBKiGbGt3tTGWkwpAw6/4DIokJh2uq2obR4DCERhzUTYm3NDUa&#10;7JJWspKqQotYo8bE9VlCI2VkgRk7cpWR+Xd8NzfBiFgCx2LT24iWAHFZVr+sR6Mv34UGbLPXu//J&#10;G7NKGMWYcddHq/OPc+lFOfeBoDTk89uepmkdcwyypimMIrKHmoLFUEctQ+5UswY+Ey361ZI0VD1p&#10;zBGBK4Sy07hP8OEDm1pvanayaFh3Uo6pIxPvtuw1xIpDCMnbh23B5BJdhklcHnwyHBEGp5YVHRys&#10;XBit6Qf6E04PHDw1OPzkW/HBpzpXLltWqyXWBb8gfeWiHeUnOCsip4fJZ9iUGJK9N9g06MvNwC7F&#10;48G06k7PGsmdSjty6EMt97bfcl25hugLCpZP3PcQp4VbcEACIi1iqw80tyvYqFktXeF/NMDF2piv&#10;jJRPMd//kXJQnptbLK/O77ZVlX9XOh4OBlXVbBPJ/ZwS/VPmX2UnO5nAyk52/jUKq3Wn33/oM3Xo&#10;CVbDcAgjwqCnmrtPPHG+XJ4bocByDevCs0AO4j/4N0r4euXEiTNnc5InhTgqIwmhIxBrIid1tBso&#10;xI2V1BCK1UKBwUKRlBIWECvqTyXg4Skbk/L+lFgDndSdato5JuSmtF4u/XAi2AgYT1868d8Ndv2m&#10;oihPfmaCyuz1Du99u3IQAd08jrjMKs+tvGZCNgm6cgbFbRBYUJajasVBp2M6tUThEP6TJAzM9kDo&#10;NKUnVScClki/p3R1KYCEg1UTefVEdREVywlUfpuSuiUCXiLdZYokF4bo6yTvxPZh3ZZcLUmBoHtr&#10;H9r328Hh07MxV5LRnZy7psSV0ft1Ff0r0/5kNh7pOmWbaJHQ/wKBReAqt8USqCfXOnsuENsZzQ5R&#10;XuFVRb0zwwQVjvwYGWI+NQjKqhtXThetJIHlUt2zhU4nCin6MAksl3hahNTysUv6xhYBUeGPOSBg&#10;lapXkNGwgCPChZXSRrk8iiYxDoE/Gt0azd0qL500hybsXkKy3SQKFmSwBj8phz/I9FV2spMJrOxk&#10;5191vhPl2OrM0QCJ7j10sToBf1YZqMOTPzm1/NZopCiV8kdAVVhdvwJPTdUGTFeqhYVrK688ufyD&#10;43AGGhYmbTkhaKuQqpoZpqYQ9AmpGsMXtCsL/avE5krlEeJKGY4JAdKOVyHoO7AZkM9giftN5FZK&#10;jBdCbxruYHTZTrqvyHDQaNBMagejX0CaONA/atxFBBT/9YfLih5PohjsnTtKZf7swFYDs3PYtgdD&#10;sUUIAmtQ1NROR+IVUESlVM8aOln1Wr32el2E02nPr4Zh+JrErDdhcteWldGOdJycKT4oMSACfnUT&#10;JpA2hbcI40B1O6kOQ2QDibamcMtIxdFb9KrN/yZcYpn3T+mRQkzV+Gp0UC5CRWHQDnrOqbd0XbkI&#10;QpelMasH252PxdyZyF7tYe68JSQTWkmURMc5INhae0KKofmF00TKd7UE6EoKrJYriaQktUiOucwl&#10;dQW+pyVWFPkXie+xrZbVusF/u5Io8dHZRhVEVQnz7dX1BVzYaBQULKAEfdWHGeFoee77QQ1cSof4&#10;DEgXhbKc9k+eUdws356d7GQCKzvZ+Veen4U55Vr+iEurHmbde7u7A/4D+8AzvWHw9LdmlZFeKVNx&#10;3+rC+sJ6g//cv97YKHCJVXjlyfNvTfGvZAxrWmLJ4FWSstqR7+C6GPLWEeHuy9KbYzoLPsGAmGUR&#10;sQGZVpSJFhdhCc2dJV6YAHAx0Z7jp+2F9HHKwkOftLGDX0kXOwrBCpvs60r1KAgOUWL96XKFP/3q&#10;UIMcxXr5uRWvDbqDaxIcEc7ki/mZvDbWNO1orN4Fv6gm7Cs7hS4gXNSm0FTiXklTqkk7hE0nmfCJ&#10;RT/AjIrewITLAG815VjRccw2F1s4JmzWaiK2FVBWi99nU37ITvoRaYEQEaUUE7PvA4g0MGtP/z+K&#10;nuMyA3gUB9HSOMCMe6A6Tyu6vpbzrS/WVscPpqjQjvJ92aTjE4YBxVQ6zrMEe4FMSUqw06XF/oKF&#10;Yz5GoXoys6jGkFGnIGp10lfCDQMNhyId0lrWVovEGesKucdObJQa/AeEK5DCKoHWqmK95lIUfdqf&#10;wISQC6z+qKIsL71jOlxG838zyCPCkBCt3Y5afTfK8lfZyU4msLKTnX+9hRVHF6pHqoRhDYrDAbY/&#10;e0PP3Hz5W1eVykihkmXrbxvr//7Z/VdLYGEtrJTWC4X/dm5i9Ulg9WXI6bq0jrpSbgmJQ01xGHeS&#10;lhUaHiCrxOI9kKkwls7S7UGDFvLhIqxLOXW2Q1l5pF4xAYRHamlfEN9xXsl2QEAJFwvnSkRkoInj&#10;DtphRlJguIO32B/pJRoRBqp96dtcYOWUXK6fmyiVSvnaOyZgRrlIGRTJvcJXA00DRGsytLNlCSEK&#10;pqZALtSnkQ1Q2RwEttwHFJ2BbRoPwsfqYu2P6FY0LHSE2BLG1WHidclPi4SWI9YRsaWwjZqqTZKK&#10;f/ywXvN2QWG1QWq1IYJlOo/o0Si+GLlhGMVKf6UeYAaL/3pJvxorccuiAeGWRcnxliQxWIwGey7u&#10;+rnTdYMM6p2RMbonLu2jVLJYK4nDw4WYcKporshFL0bdp8ql8R4Y9Sgl2XfZ/uxK2gNam4zyXPyL&#10;5KLrWBW1AmPBdYS4A2m0CmmsUrV0U4EBdh8GwLTK8Gn5vKmaJH5Nah/sqWqvp/7ojDLJ+nGyk51M&#10;YGUnO//q8/DPokm/vH1EGXdNG0IzoUpqiyutl5crZV2GlvYbi/1J/0QDUlgwbFkvvHJmfkKBq+uI&#10;QzASH4slf4BaAvWD6/bSc7IEUcEgIkMXHCyKp3fBkEDSO6XVofZXzBv5xZiUawYOGK0dt4u1gzB7&#10;ZDIN1nW7VneH38k/0FfTpfAXA8AptiFSWh6ZAELrYZILBVZFmT8yaURov/iGAk+9OTfqTxRdKS99&#10;3+tw6WEHILB2kdQAISxQWEcgsOooZgQjHcHsAsF+iMZVUE+S7QmOQfhZJMog+iPmek5CCq2lHYMy&#10;QSWHgbhWiCn616V+q9XIwqo1beF1gXA7pFuAwSK/zlAzA5sI7zgMbWtn9ejTKM79IDeZRG7/XF3F&#10;JkLTfPGpGCqgqWU55bfDrM839uTWIEv8LUbKh2wjSlsJX4oqcpgMqgugFaNUFpN0B3hkdCWxATcN&#10;JXQLBZMQdjsYfKertHx/T3pizKDS6S2UdDi7FNdW0LgqrVcb3zxTLVRL1YUqTAhLN+nxlDuIo4+U&#10;tVx0wJ4bAJnhLv/OQUfOGBGjXGJ1Hrvmfz0bEGYnO5nAyk52fgOFlYv6YQkU1nCgFQeqR4c/zQyH&#10;w8GL52dndbB5+n1mXJj7g8loNDdfKPAnKPhdrRaeXAn58+B1EFhMSCoBw+omMAYjrRYMUXKxKUB7&#10;6LOEgsWfXluirhDsJ6xUSRoEDVofpHz8dWpntqYI70jOMtIw144hNgtxVCiAosiQt1xSatjeAhh3&#10;NM928IaUcuWEZ/d66qHaCy49CpCC6E6Y68dR9NHym++oAMjiesUbaPntXZBXM4DCynvq2LQlasGx&#10;iVIlfh3KN6QrVRPAT9jis2sJZ5Q0j5gd2tR2M8V2d5oonWoi1Q5ZeyrHoX4cYpLSymJTkkvFfaBs&#10;E0ND/qGBZt5DBim/x6AdBM5JRVGAgzWJQpc/HP6ibiKoYtO891QEHh6qK5zoyXblRFK5aTTddcVg&#10;UHhZ5FuFCfcdhsIRLvjxixnSYjLcHUHRohEvfEp6ndTrnMwN6Xu8I2PtlvA1MQLvt7CW0N3hmm0L&#10;XSxxr7BCOJnHWDtUD/7P3ywVGiLkvlEaEQqNAQXsU4WLycpX7YE3HgywfNAEZgkk3b3OYCm6nemr&#10;7GQnE1jZyc5vcr7Cn1wunPja0bbnfewRc7SHsV54ZX5y/o1ZxgVU1Ddc9gdLpTPnVhYKG9VGtVB4&#10;8pVCab1wZmUi8e3dqb09I9VQhizFwdEhw7hVkown6pWPUWdcVqNBniXKmPlTZiiuSqqMWVNxL4t6&#10;nA0rzXn1aR+QlgUZvGvhKJAmkUYa3kLtxmRCzBI3wPrl8jUNcKsAMr/0kg6QpFyIISxl+dFzXsfE&#10;kuXNAWTcKeVeBJQ7OlhkLtXSzmfRcSMUFVpQdZoe1nD1r06qyE4pWHYNPac6NT3XnGTZ0E5JoyjJ&#10;IKAulRmhtwToCvhYdfo6apIdj5iIeo1sLGdYtO0AP4WRsqD3R6CioCjnjg9UijN2YEoLT9dzuRxM&#10;6Vp+oq/QfmolLYFsmqrgwkRQoBeIJiqqn8F9uhHm6JOuQJK65Fb6Mn1F/ZAWswTY3fJTNBbdzY7s&#10;yUnWFQmBRaJdJK6s45uO7hJuEC6UGqXqQwUYDUIWi+ur6oFgq/HvbqzoFX35/GYHyVdjhIsCX9Tr&#10;qWavfbKfywJY2clOJrCyk53fzMJywbtY/eN/HGBljmS6vwbxXlW9d+qlWfCv+G8uUZ596MkzhUKh&#10;Wniy0HjloVcgzFI6cxaFTr9PoFGImycVhIwlggjMJeR5JjQG1iW3wsXEclroDE+6ZERNEbTwgr7F&#10;0qvvMIOGfIbRZYIfD+92k8uwLjuGa6DIEPLnfUkdlRpQbim6q+XyDAqMXi+49FJlVle48IiivqIf&#10;lFfO7pomEDjtYFhEjvsu8rA0CGGZWKBsT9UHCtqVAKmD6qlRDWENVwjBUSLLKa3JOaTRn2gppDCV&#10;k4wVBYIB32jbh4c1Uk5kcsGGYp048eR0NRMEhNggrNGX03l/N4AKQpogBu367spBJQoB5B6GOUVX&#10;zpk2ZdztP52txGvxGjBf/US1+K5AKliyEueBsLuIt7eSzxALtHVjTzQ001Vx8884XrnjTt9Yi9QW&#10;S9cVfWrX8cUliVdqScA7qi0LGwi3YHYoE1sHuDt4BTqeS42N6pUSBLEKjVJjPsQyJd/K9eNY1/W3&#10;/myzo0H/OX/sa6Zpjnv4H0Ov/aO5fqavspOdTGBlJzu/4fmOH0fR5J8/U4HlTh7WQBV/eoMXH3kj&#10;hw4VF1jWhXXoySmcW19YKFQXnl1Yh6hwddmy0k1CTFRR3JyWAElbWVwOSWfJFx8WoG4wMqZGe9PK&#10;KEyIDcRMSumkwj3py0o6l8ws1GtdsqOMBBYvNg0RiBUKrBZOtCichcNFuFzILz8q7/8JF1g9s+eZ&#10;l57iAivKwenHSrR69s2/gwSW2T5s9zCBlaes+zasEcJnaDqYtisT7hPrcgiCherKFu+QAUW8UNum&#10;qZ8NK35Eb6BrScwVXkEAsOrS1MLPB8lAsF4TQSyYR4o+Q8KTSiQWvOvN7A5MmA4GeJf2Ye/RA4A0&#10;3Anv3LkT6cq1y4foX/G/0DNcdawp0W2WlCrjBp/lhix513ATuqgUSUjMajGXklAt+GQLxrF+i00N&#10;77CDkLYHu4b0wCjqJWlYLemWtfzk0JvodoYg9JDXgA8jnE1uAf3qRivRfTe2LmCHJjxQF0pXGlWI&#10;EFarhY3S+sZNQbT13QitynObvcFAxcqo4V+oHWrK4T90/GT+059lA8LsZCcTWNnJzm96vhLl3o1W&#10;XzhC2uhgOKCAO57B8PLl87MhdOLgIuFqoXCmUKiu9verC0r/91ZKMGipViyZaO9PMRtofy/Epz6X&#10;yaRVamBh0KaPryGc5VvTGFAxJ6TVe3FpkGUPUtjJ70JxBXqJegmN6dpoRtV2ApM1hSg1drC3GL+A&#10;UBbxGP1bUdUMej0Ajb74KH/WXaN+viiKKvMrJ+8CatRuB94A0ld4ZmaA586flO9KYFUbdRaonXoK&#10;Eq1JYkOSdK+hjsJoVBNSUqB4IBcl225IkIkZn1hMRKOrLgeFEkgqiVmUshesdzuhyvP3D9sSL2oO&#10;NHVoQuAd/h6gpPhfM4r6qCNzE0VZ6rVV8On43/P8bOVqFEc+S1f6/FRNsS/EYVHQ3KcUulwRZCKh&#10;btH1KbNFMSw3qdmhbNXUtNESggqEVHg6DElaIZsUS6J9orcz370dCltta2sqInYDvq7J/45oUX7W&#10;oYmgtFHdQJG10Vhk2B0AjwEdrMqzL3rDotobewAqGZrmWKURoXr2vb1MX2UnO5nAyk52fuPz8M/8&#10;nNLf/1IHYaPaUBWTQlglHHq9Tx6ZvcMwYNU3rL99hQusMyvXVgqla/PzKw1qJfzhHjpcfTmO8wlN&#10;lczmUNH4CT9UYD4T08r3U1Ul+Qw+kxH2BIkVisw8BnSkFGOiNYckHLhRImgl2m9cvB1flER3yXPB&#10;9A+blmFUtMM/1B8pc177tcCETbqn39DX1uK1WFfitUgZLS29A+EsUCZcYBHIncurGZgRqkde55BK&#10;bmzKQcny5yRg1ZZhqiZ+tN0UqHcUW3XBbnfsQ2iLlgWCiNYSZlQtGRfWRH1zTVhjiaPVTlL0CfzK&#10;TuqgMdceqJrX0Tx824EEVmBeejSKlVx/ksvpcaQo117DJUr+9/z8/Kx+UdFzGJNqiaA6S9UVFzDd&#10;pCzHZ0kTjiQ5EBiUoAqW7LWxhMRyp8QUs2Q5IbhVKQwe8WcoqW6LqhxX7B6ypEvalXXO6F9tIU3i&#10;Rqr72DfOAbwdBBYU5XB5VdgolRqlRuFE3wJdDyZapFf0T8tPjweop9QeTMdN/vZY7X38cfvkSM8G&#10;hNnJTiawspOdf4PAevjhr0yiaOGog205AxWZo7hQOBx4w81TL60RpZ0LLOPEK69whfXNc4VG40y1&#10;VC2UGvz96qwf9nF5UFQtTwWcLDYFDmW0CbhjSI1kMcJesSnXC4wlQCEZCXLU2JEqSe4UThldggQh&#10;klXWVPuOnBIKoQfqysfgFiLfp8eQoQjR848pSvknNjTiBD310ku6fhXEVS6K9KhSnquqODsLHE8r&#10;gnNVzEPrM8wIB964YydwBTSmADIVYGmNAIWig1Wza4KxLvJadSmhkumiLN1xpiDuddwjFHqNMlXC&#10;ybLFaiGaXUFtik1KE0K6O5l3H3tFTct7gCTFL9AM7BffmMQQcQ9zsRIr+o/NNv8bgr7cfUrn0jIK&#10;LVFTQ/PB4yEpP2l7po8AiYGLJAA2gEPFEuZoC2d9CL/CAS980+i7ZbBk8zCRaKyFXHcqyoFvD5li&#10;p1G+tVxSaBCpg1tHuChzQ59QXcfstB8CwH1lAbcIG9DzvFGAuufGlW+8twO3C5cJ9Yu6XjnvYTMO&#10;rA3ilBBy7oOe2j65qvw0M7Cyk51MYGUnO/+281NFufnKkTrAXhD+sztMCuHFGw693qnZOxMAMYCH&#10;ZZzgiuqVMxtVrrAK1QZ/xlpY54rrW/F0ac00vX0qqc4MiL0btDlGNpWLMHWXZozgJqD11MX4chLA&#10;AgCWZYgnZBRDFgP2A1DehXzDW2Rpz45AN7j9hC7Pkpv0p740dnwmafTdfnn0OAgsc9PrXf62ruvx&#10;Wm6Si/qRUq4sz+86OFVzgkFxJkGNcp2lHR2BwMIIVk2wGkgmOU2UUtRdY6e0URr6tUk3kZyq4wdq&#10;ibqqpUh4R0auiLAl531IaXfqgpxVo95Bkm+1GlllbVtSG/AePO1HWjE/pqIcqMPp/fKD2ViPAGcO&#10;LHdFL++2YQx6v3f4TkVZi+M4Jx2l1vE0e+v4sl6L7CQx5msJogOKZQRWycid7IR2RQJPxPF8MVy0&#10;BMOdsLC+aCwkMEPLSmwsX5hbOCF0RQgLGwhJXm0RFjUqlbi6WgF6e5UrKy6xCueqpVKh9J7wSfkt&#10;hXGk6KPzH0ODgQpsBmwh7PAX/l9Dbbc8yQJY2clOJrCyk51/6/lP8Z29m1+DoLuHkIahJnhYg6Hn&#10;XTqfAwXUdxEn+mqjgJuEBf5no9o4sTr/z4XCuWUfFw1dSaRKh3ipmUXr9xaZSHCx0LWminEE3F08&#10;t17H/kLIVnUtSlgZmOpxI2Bi8WsbAk1KIycKyzOhp5h44k6UFddnMjl/nbYSkfyNppdBBhiFuYz+&#10;aFStgU1l9i4/AgLrai63FkVhXx+Vn1o6CRl3SKMPtOIMxbB28zglHP8SYu5tojIIkDqV5wCwiloJ&#10;a3aavkp6BiUIS2AasAjnsE2CS16Af/S+7BCs2QJwBXx2sY3YTrkQmIevQayrKe6FroCuV71zpPGT&#10;7ziYFANefc8+WdEPon4uynGVNeE6kotI1Qw2zeD8RfDvLt5ptW60WntTcPXEsUrSV1vUfeOLpDpA&#10;s1p7MgeVQBugVrBLXFLywoypbDzJJrGYiPhSV44BLRFwRyPLktNCQcZCWR2GIYP54N7WtH21BQQs&#10;LHnmogoEVon/QFCF+eCiRfwQ/7Z7J1bWFP3NF4Mx/XyBdAYwssDH6jx+7aNcVvGcnexkAis72fm3&#10;CyyuIua/pA6IMoruldrDLaqBN7781A/+CZYAr4fXXd94FdtG+FmHP1auzT+7UF1Zgqe56yhoJBYd&#10;9E6YZKWYQaGqUDCqptymJG0FthcEmsXkr0slOaKrjuE8CYLu2GDHZVGXtvSpJ4U4okygItIyROGR&#10;7eByojG1hsiEukP5BvdEEXhLKS98xtVVoAbe5ZeX1/QIMFjKVUVRlp9beryNPci2o0Jbzgy+oM7S&#10;tLE3thPRNPUHDgnRXrJlZTMu+QVoL7UTsjuFtcB16ggLjGLtEkpKF6o5wr6q12hRsO4kmXkCisoQ&#10;PVy0Rrx4KjIEa8vUtotaPj+WjAYIlJ2L9YgfiLivxcqkGjhcXoFR9+hFPc7F8W33dss/3YLBnOhs&#10;Pm5dUQIqQVOB1GqxG0RoT8ikViu1tzCmntwGjIvxIWNZXVd2RgtFJhkMlshioePku7SBCPAIRGvA&#10;S47rq5QwauDX+FOurzZgdxDXCDdK6wDHhcR7YckV7NnwDpC/1pTlU5tj1Rt7xL+C/wJMRMKdezfs&#10;ZxU52clOJrCyk51/8/lOLldRJnN/3Bl4vYGXLBKq9Dzj/fzR2Tf0kFQLM048WWhUS9XGynwDbKyF&#10;/ur6+tll35ris6fben4CCPXTzJMoEBRX8UlcgUNlUJYKHY4dJtLvlhwZoTNmCZgWI5aSUGyMiZVD&#10;fk+Gz2/KuC6uizcJHHiDISbLYJTWQu4VQ2K8LzYQcYC1X57XAkJtbl56dI1rjNm34jiO+qPyU8vV&#10;sdczg7ZjmxqIK8hhzUDps5Y/Gg89CcDC9j96s5boLJJHTnBXmlXYAwgSS+Dca7Twh9KrlvCthF6y&#10;HRmTpwvXad8w2S0U2famgIzS/dZkNbQtr+ZBbEzLqw5qu8CDasXnKgdAUo0m/PXVaHLSCQBYHxy+&#10;+NRFPcwpa7eRXyGTVOnraQYWqmDwqGSt4B57cM/QT3cKuQa3ulbCeMchYErBoluyRFlOKOaDbgu/&#10;4zAIFtU91HIUigcJ6Cu8+8TB2nL//cZCdYHy7SCxrsDuYGlh4Uypz2DflT92cmsx1FmXH9mE9BWY&#10;t2MVvSsTY4jaiIVb2YAwO9nJBFZ2svNbWFhRn5/17Y43GA5hNOjhuATJDfzNS3/2rTeX1+7cwWD6&#10;rW++UqiWCpBqaVSvNDbm5tYLhXNv+e60cTTFakdFFU6DE6ag7BDM4s+shi/KVhK2gpV4TQm/nUmV&#10;RgBxyl657h1ZcYi3ilB5AY7gN27scHVlEB8cTbBu4p+BJmOMUj4yJsas98qLX256EGb3epdeWqvE&#10;XGNFEMRSRsvLS9prPS6K7M/VIi0QzsyIFNb22KO6HC6ceh0hr3A8Z3q/tCXx03Y07W4CDnXs8T86&#10;CQ20hoWCqY7iEqieSDMZ6qIJYU2GsEQ2HsDvDogrMsRqzTrFv0SzYVIFze99W9stauO2cwgjQm8z&#10;MF9c1iuQ4o/+axh9GkVKHiJYaqDe+9PlSpybxDnkIfgJfv1BriibeuO0Sz4WhJtcXAj0pSmV8tfJ&#10;c7Jc2dTsMitpisbiZn9H8EypqvA0v4E7oZ+gskSFkk890Vh35LIbqK+Y1Fc3rK0t98QGBtwJg7VQ&#10;ql6pNhY2SqVCYSQfnVxdxYq+pp/fJOybqvY6numRxvI21cej3CQbEGYnO5nAyk52fovz8M9cpXyh&#10;3zga4yohUt35ixRY5p+++dxTs7quTEKIYf3VmSokscDHqgIJq8TfrVbYlINlYPEfm2JfTaNEXUJk&#10;ga0kUEgWQd2T0FYorS2LfC5G9HWCgmITIdQNMqmrDLmEiENC10oXEimQNTWSnIq1Wyz9wijW5V53&#10;J+X9J5sIbDdNLrD4U3AcQpfKmnKwvFz+O6KcB4EGRTkzuxTCeoG/sa2pJhYqH7Y9765UP/zFm/Fs&#10;IjE4KLA8oi4Aw93jcktWOvMPiDyWacIIUcwZO/z2KI4lNw+depOaC52UxCBT89Bu6Eg0qSDL09QQ&#10;X/U0TQMLizDuXCgebtpPlz8FBalEQKyPcqtFW+UKq7cZnKtUoCZozZ/Cr9PaXnpgZSH5CBOXpLFg&#10;y20xYWq1BOeKuUJCuWhXId4M9wwtlkLeKeHl40OD0YjwNMbdRbpLQCB8g4mibt9wjS1+WkJZiYy7&#10;u7SBdAYurgrVBYxh8R8HIIu1JFdRQ6WytqaM9Gc+ASgJeVc4Fh+rqLaeKPejr2T/b8hOdjKBlZ3s&#10;/FYKCwthVv+Xz7iiGgyRaE1ArAGXW1xjXf7+W+XlETS2ceH06l9Byh1Sw+tAFYL1rMI3n1k+bckF&#10;QuE1+dMZdiNhJshhIW6NyWg7rZXh+I/tCIsLfAv0qcDlQluri5l0oad8i5hWwLZCtBapLOzrMZB1&#10;1TVSK0x+KZj0ShDxwmczkk6dvqJU75pcXanm5ucvz1bejiPYr1uLFKW8XHkSkuFt/ulBUWbcYVII&#10;RhYXWG0KSg3z2l2xC8h1VW+Gv0c0hppta8VtnNfBLK/+8Uxeq9dFBt02VaQ42IHdhvRUBxlZ5iHq&#10;pKAuhoGiPCdwXqeOHXjdplEk3EpTDiZBz9WSUBZ9vj3QoNtHy/8S7u4+aMV275mKrhwosZLL5aJc&#10;rJd3HShi7Jm9R0c6JLPikG350yPBrlwfTJXW3o3EXko/jCYjpqf8Y4U4+Ac6Ul0R2YOPGfLqGIL3&#10;aU4oY+6M4lhQiEh1hRjoSjsBUF4J7YULhFtbe3MbG9hBCL04hSr/CYA/VkFfnSkZcnMximCJQXnr&#10;/d4A01ewOziExQ5THXqd3VKl/1GYDQizk51MYGUnO7/d+WsuI9zJwo9gOKJpA5WsqwHh3T0t+Ivl&#10;t8p6X6mMFP7k+N3Gk4Uzcp3wTAHS7o3CMxVL+EXHkA1d3NpzQ4OF06uFUncxajkJcyGqKIvKb1w/&#10;Sb5TP7Qlq218Syz8gfDCEkFMqVNMGjLtODYEZ4x/UpQOEmUezS23a+34Bo4sJbdLOFkia98/GJ04&#10;Av+Kq4z2iy+9DW2E6O7oB/pyuTQ+xAB4Wy0KlPtjMzLnbppiRri7CzFy0S/oDPLaZzC2I5yVNpNX&#10;66/z98BF6vGr3SVmO//laR0Mrdu4b6hpHQQwtA/bbaczHGM1YUCVh4J/RX4Wvgv1htRV6Mgtw7oo&#10;yhEf4X9u4gqhlvfgvgPy4r66qh9EeFzgYMVzHowIe8Hg/efid8McV5dcP7kp+MroWv4xjjv/hmxR&#10;YMoXIFF0kPZkMSEOYSnDxWSs3Z0gIouRsJqeDmKGnt/SbX6dHYkt9UX3IGouocop/w7f3h2gM9w4&#10;TdrKgC8QAA2VDa6uNtbBwdqoVq8Asa16pdQoFRoXLGGC+p9O+M8LeuWZy4h+U/lr/lBXiVQyUN9X&#10;3o2ULOGenexkAis72fmtFVaYy/VXq9q4xwXVUEsXCpGHNf7k6ZfK0QVFV0axCwoLIQ1nvllAgYVh&#10;rMLZitBOyHBk6fiNGUnrMxHWDZBRhtiyt/y0ntngGqtLhpIvWgKpEMeniDOG5X0rRCoWl1DoYsgE&#10;PCivLsK0LEPQrsKEymWQzWWk0HgfJ4iCOQ8cCNKF/dGcZoNNZfY2v/fI24rOBVYIDIOosry0otk9&#10;xJy3NazJoRQWBN23tSMoEgS5U8znx6Cbasip0or5o7rMZDnFnxSLd8VeYL0HlxRpqlpzUDyqiayV&#10;XQ+G2x7chgORL6e9y+UWLCJ6KmbaTcQ0EMp9E4wseKteE0gHR7pYxBmVJFOcEGpFTeN3eR8pWIGt&#10;PjOqRBFQRtG/inIl/PuZzu4Ty/y9tVwux2RC6lgAy5geFLrMmgK2c0W213JvJ6Gr424X9ghGjFkP&#10;xrlEf7PoGUSeKE0XxZDRFcF2+YcLS4X8oYb+VQuHh1sCLe/vHZSqDVgf5PqqgQZWo7SxcOXKQqm6&#10;z8RE2I+UXDR7dfmrnwy8njoY0HTQM3FQyH+weEfR41xmYGUnO5nAyk52fuvzlSiKlf31ow7E3IcU&#10;+h1g6zNILPXSqbcifVR5lz8j8yeoV185UyhxdQXIURoXNgpPno2sFNEgfSwQRGL3DzwLRvYSpK6o&#10;iBBfg84yIFcjnSt0rUAC+SivREk0SDIfP2nRB6kgB0PVsgWaf4TklWGxqVZEa8qyIrlFlTqWnFri&#10;YBIE2Oi7M04PgO09794jb+sQwMrlLq6tTQ6Wl689ZkMGOnDsj2cgfUU2FiwS5re9zhgiUPVAy2vb&#10;ZGHxl+ZwJn/0OjEY7KZd3C1qalMwRFUueLyOpGN52qCDOXd+K3Z7mNeORDmhXQt20emSgC1n4PE7&#10;OhRyzOmkiXebJpF1ZDSAjSXzWDAl5HeWRwfLwZ5ncOKKb0KfNekr3CU82UYBaZ96tKLHuh7FGJY7&#10;JpGkvGIS4c7EYM+SISmKTrHE9ppGlDJ/+qqiP5olZAaGnTstn0JXQDkjzijXW3d8CuFhZgvQsvhd&#10;t/ZoPHhjC6lbWxjDUiDZTgj3BsyvC0JtLRRO7FlET3NjXVlTyrNfbatDeKQToQEpWODbFqtKrERZ&#10;R052spMJrOxk57c/D+9Fa/3+fkFVhzQZhDrCHrU+A3r01Eu6/tZIUbjC4s+5136/0DgHyqogLAL+&#10;x3+DGBZz0xpCFxVS6E/xRg3scGaUab/to4PEn1R30KVCEUX5KTepYHatHZRpSGVAH4psLnhXUEJD&#10;jOOgwcVwQmklC4xY/kwNiRZ93BD32cVFQiuBoPLPIsKrv/pQLeh9bEKx86k39MlapF+8eDGnK0r5&#10;uWslb+xtBod20Hs/TyQsBGKhmfWPHbCwauYHM5p31HbEVuAuF1iSc1WzvV2NqyMBYu8Vx9rREUqi&#10;Wr3paT8aS36W3S4W8x65WUHHNh/Lj9GH6oCqet3Ja6YNIKz2IVhW3viuI2p3qCC67oh1Q8LBt+nd&#10;u56G7PmiFjhCX7V//tQojqLcWsw1FpdY/fLHQKjY5H/xb139VFfiOHZPu8fZDL9y2AOBLEuAQVMI&#10;FmgtwXKXrdEok8BwMlCsdd30tnzgf/qCNnqb7Cquu8Kw5bpJQQ8uNoLw2tq6IRFdltBYP1XObjQW&#10;YHmwulEq8Ycm11j8LWh73uhbwkWNKxVdV/Tz6tHAa5s9aMgZeySxBt4H6kkl0vWfZf9TyE52MoGV&#10;nez8LhSWFX0auTcfOgJ++1CQGsQeoTf0Ln1yfvmtv9FHo1k95Irk2YfObHCJ1Sg1oDcHpzCFc2+d&#10;TjPlTMAZfCYp7QyrU5gVUjENchGwHgdNLINoVwCoMvAysvnZ9dGMssgOE5PGLnMTALsfYqZGCrIu&#10;SyLrpK+IgQUjSCpDxEGhkS4WWggtTa5SXlDt3rCnBuprl17Sr17Uo7UY6uri8tJy+QUYHwa2s7lL&#10;3pWkuXPtMu50oJAw4JJKO7IBnQD+0wczM9t2grP6uKhpngmZLP7Sy0OJIW0R1m0Y4HXwHbPdrGna&#10;jzQyn/htbM7kxzDRs03YVKwd8tu4yz8RoGNV8/JAiIAcVhMLd2pNQrvD5LAty3lqzY4K9lVem/nA&#10;dgKEjJrB5jNrEVdRa7nQvRNFkX4WGKtBoN479VSscO0V5/yUxz7FSN/CXLth/eoIUOwT/sD3W3v+&#10;FDSUUuuWMDHF5Q0aKcquHFmvI6JXWIRDpTiSOdrCGzMQ3w8kfuh3tvy04FkU5BSuQEcO9A+WGrDr&#10;emWjugE092/OCVczjiujg4oSvfnx2PQE+coELskM/9mi56nFJTdW4szAyk52MoGVnez8jhSWEvfD&#10;ufyRR5NBlFe4Rwh/9F588eVlXd/fH1W4wrL+y/or1cYGmldAadhowCL8uVkRqArRiCLkqNjbw2Uw&#10;KsORa3sodcLkOVbir4jbDn+gGWUZx4Lxvrg6TIkEbjTpd2aCdEVqCXVUF6UUvimEmmW5U6uFPia3&#10;fDS20NRyV5e+1IEg0uZr6vdefnsWSA0xZNwVvbx87Ut3TaiSsQNPOFhcXhWRiVXUjo46dt0OuIbS&#10;tm3qJHTqwyKyr8BIQtOKC6cxNQrWvKJWhHfqONsDXukYYQ0go4pcpXVEu87r7SIODG1suLHtAKQY&#10;IEnbeM2Bpo0p0Y7thHbd8cZJTbQtEFiAcedf1i7/ato0UAxM9fDjZ5SYC6u13J3bbk4f6eecHpdY&#10;PfPe5TcmISwR3vFxZkdVN8cGfYnnJKaCMsPeslyc8LG0VUfqq5QmKq8tHg70CYJc+ZLOL8ntRLyi&#10;MkK4DDFMqddwS3xV0wU5757duALDQVhwhQcnKKsGUNwbhYUQnVE/0j+FAsLcmx90oHhwDLU4ILPG&#10;6smT3mC4WZyH1dHMwMpOdjKBlZ3s/K4U1uk4UvoL252eh2BrkcWCNyD3u/nJ+bciRYnKoLCMxd8/&#10;cw4IDTLlAg06T54rJ+IlTFYFCbLgimQ5OlRUB4jvYJ0go0SVJWDtjGBXllipT+ikmM3CPUPmS0sr&#10;lIgtgk5iJaEFa4sosZAyagl3SnTlWExKPzYdxncNUmWjxVIbSViBGrz47bd1PYI+QmUUK+Vry0+O&#10;4ePtQyco7gqFlS/mH8M3NW9c50JmF1TMPxJMnQus3W3tiIoGm1zVFPNF4GRh+7On5bc1j3wo2+b6&#10;qshlUydAuDvYYGNa/7OdNnhixL0C9oK5q2lmnbLxQNoCuFat3nQE9cqxoW4waZZGLjz/cO9HGnzJ&#10;GMGCEFb7UP2zpbIe9aMozOXCcHKgKF91emZPfc2892ezXGHEILCYBFm1TqcSy0VO1V7qXvlyQRBz&#10;VD4Tq4bYSOhKEysNtrtuSr5iXVBrXTCr+O/TomjQStJXePOnLV+UElr0ELL8roX+lax2hvP3/O3o&#10;uQaZV/xhuV66UoW3ICG4sX6msGq5fXhYImC0rH/r5x2qHVRVD40sUx3uDjRPrYY5/+tfyRLu2clO&#10;JrCyk53f1fkOxJ2V0nZH9bSBWCIUB3JZg8sv6SN9NKu/HXPV8+zvf7NaRftqoVRYWCg0CuvrhXeW&#10;Q7KnuHCZkK/ErFRqWdK6YtYOwT7J0YL1QApmodoyBPvTR3MJLSsSVlSdA2MjC90nw3fDPm0RMjk+&#10;tIhySgwAADhYImNFDteUmJKWGJsmoRo3ry3tAqch6JnB54+8rX8ax0oUvhsryvK15ZU84g3s9uEA&#10;lFV+F4PuguruqXedWm83r2naZ6IzsDksarsQksKUu7MJGahxB20l+2P0utS2A9iqThEaDTuUW6/b&#10;w+L/pR3dJUSovfmH+Twi4FFi1YPd7ZkxVkajw6Xy2xw7gjkKHK26ltdkoaGEuNuBpxXzL+S14jbc&#10;+yH/C9r3z5d1ZRJFE/5dz8U5rpyHwRApDcPluHL1IM6t3YHeIZI5/p075EMJbSQWASmB7h9LuUM+&#10;ag/k2A+4ChOIKleG290Wo4pujGEByh/qjbpM6GqRXicwmo++FUbd4d0W7RjiQwC2B7ekc/X3oK1E&#10;wTOE26vVKtdWpZKozSxs4A8Bi8ztw/f8YkWH/NXSKf4o98i86qlmhwssmIUPhk8quYwwmp3sZAIr&#10;O9n53SqsKIqjj+a/xn+OHyBz1JM6awB5996pR8uV8mylrOeYa7zaeKWACfdqY2X/1VK1UF1vvHKu&#10;wqXKdTCLGAknJn9Rn7LB4MU3GNHZxYxPFM3hliBmqCD0js+l8JbQTqSjYIeM0aY+IaxCi4n2X4P1&#10;Gesy/LBFGiycioQZCeFdxsIw8IXWmfTa+Of3y+Un6iiwepuXHrnIn4yjqM/lB38pX1t6P1AxhOUM&#10;Z/LARZ95YYZQo1xo8adqWPkDFsIvYUQI4fXh7jaXO7jPB9O9XVjkM6EXx7GHXJpta94haKj6XXCw&#10;vLtUY+jUNO0Iwuv1JhdSTXU3v7tNXCwwqUytWNSwxRBus9nRduEebBlqd8wZkGNtEb6qUT0hRNwB&#10;M6ppQQD5rXbbvPfIbEVR+rkwp+RyeqS4Z0Fc8VP7eQX+0tFa7jYkze9wheSGYaT4aU+gHMjhGLC1&#10;10qNLFgFZf5p/tZpXAN0LWrNkSNFxsTyILzdZceIDxC1IvfLdfFK6Gf58jPwOV9UJyGdYUuaaqCw&#10;IIDlLzVWFhaqpQXQWFxdneGPzdIGLLsWGs8bhFJTdP1Aj9+dffr+WOwPwgJh24Q/vOHmyZWRm/v6&#10;/5f5V9nJTiawspOd3+X5acSFhDv3oyNvOMRtwtTDgp1C9ZHZcqWixwfAarD+4Nm/OlPFMeHKzWvw&#10;fLZeXS+UIv6U2DWmWKOIvaIEuZHQuKcKmhP3iIZMaGqAvsKWQtH0LC0wRjxSJkDs5HlIbjwYG9Ti&#10;zC/QD8M05s5ciZmH8dYOfXXMSO85Ybxb7qhcPosOlqn2Lr30tlKJ+E2FUTSJRpXl8pcdBGEdtnu7&#10;hBqdmRJYwBo1iyBkPFvwEXZf4O8e1UTHoJPnWml3TK3NxceIUArCCzJY20XPtKnhpq4V+b+38LNq&#10;7ZldLe9BxSCVQA/5e3ehLcdug+oCI+yo6QhGg1P38kXtbk1+AXjPtcDb1iAntp33OlweBoeBbT7y&#10;VEW/GeXCSfxRLubfd+VJE/0r83tPcFW5NuECC6UvxJ4MwwB9c4fEMFKooP1PxNGTWZ4lI+m+PyXE&#10;XGI2EJXDx3exH8nasazpHUUM4aEcE6uLUmDRaBDehccEEvy3tpJcWJrAcpeqGwsLjY0FUPuQbK9C&#10;ur2BI8KyQe3Q/wAPX11565EAKwdV0Fc9E+eE/L3h5vfDKJfLKgizk51MYGUnO79jCyucRFHuwkNH&#10;KsFGIYHFf64f9EwkXb/2yfllLrEUPVIOQL/8d2FhYdTlCn9rvVQ4e/UHmFI3aGdPtALi/iANexBe&#10;lQSrktAWE6x2F7bEKCHFpNeEQAbQQAyHfxjc4jfXcmmJn+aMAk8quw4TChYQw0XuKzW1ZFEOf8ol&#10;qYb5L35nF5TR8pzmqJBlNzdfnl2LwojrqxjackbLy//sqF7Q/rx9GBRFSc7MY2KfsKjeNe86vd2Z&#10;/O4LY9wU5AJpOJPf1vh7AX+xm22sLxwDS9Ru70KZYVFDPHvTBAdr20QNxV/nZ6Dd8LCNIKw2TiNl&#10;bt2xtW3NG2NoHmL0NtJD6zgzhM++bu7CPaJvRaqLX3TMRRjcN5dmqnroBFxlbb5UOdCjSQ4IDXei&#10;/oEy+gmU5PC/de/c27qObCxfmE1pdCrJUfkhfut8isM9sFDoWzIydQxRipoa01WU2eomma4WoURb&#10;ovMQdNztMPTp0ULRdDquLOTZSoDyW0mL4dJGFeCiyG8HEC7Gr0pcZBU25vDL993o00ol1vXK+U3I&#10;FgJdFCaD+BuIuh+3n1EygZWd7GQCKzvZ+d2fv+7non5u/0tHCLdGWIN4wSYR9eVHZyujihLpBzn3&#10;H1z3yu8XoO1ZpNzXYZewcG45h6n2ri88I3qStKwpNSWDVQT7ZMiapOVBqMDhYmjHRTNLbg9aVKED&#10;M0ScO+LMCMPzII9CeWHfDcOpYmlQdyTlsHBQSIQwLXwWGSxpsJFM2y+Xv1a3g01IYV06/5/dNSUX&#10;c32lK++Olss/1gIVzK3AGYqWHHCvHpvJvzBT1MZcYJm7+d28Nib2gu18kEecKOGtajYsHWrbCK5q&#10;F/OwHXiErlXNzAMO3kS8FUiqopZXVdoLdDpFcMXG6G3xlwCz6ndF02C9vatpeUxvIe3drntcw2kQ&#10;qcekF/7uQEsOTQi5hIKinLb5yaPAnsjBsmCuHyuj3FIvQMDq5uXzs7P6Wrx2MXoAwHCsJceS3zT8&#10;0/UJgZXAsGCfUK4ZsvS6mLKSdCwJLjXwm+lDmEuMCFFaoeGFmwwk1+h7j/um7MZxNtcNuDsoILxS&#10;5Y/D0josEELuqlq6Uto4UzgzT0utfl9RKlxXVt68fB/YDIPxeGyaqmd20MDiD/aTy3E0yToIs5Od&#10;TGBlJzu/6/Pw11mkRJP5/Bhanz2PMEHoY6HMOvXIS2+NylCU+5Hv/oP1ewWwCZDlWAUPq1GorhfO&#10;vXknZaZToaB4cxo/JbNRoqfOyKGD5JMM6go4OxMTP1/k0Y2ugU/jKJQYqinfdcNUU4VU+EzFg/iE&#10;btDyoBRREzGUFEU8YvyIO48AhjCY9Yvy6Mf/x67NZVTPu/TJ7Jqu5w70HP9XiUbl8rUv3cWqwsCG&#10;phvkjFJjDthZWsd0VIhZeWOqe7aBipXfBvRVgCz34u4MTOnQa/ogv4tWFAqsQ5BJYHXhVNBENWS2&#10;bXTBahif6qham5jv7+eLM/mOg9uBjg21PdtQgCNKn+sqaKlOTYDfbfu+batw43A5zwvah/f5nbcP&#10;Lz/F9VUUrkWhy1WWrrB32ps9mIze++T8o2/EunL1Yq411XeTzOKwfzCxq1DxcLXTkm3PfkoDTWWY&#10;EFnId8BrGcAZnbbHSJ0xIvgLhPsPMNTu7+GUED0sS1bdbBGQK/3SXK6vSs9i9yC0Y5ZoOghxrELh&#10;DBJG+ReaU+K1A13XZ5++BzPBoWqOVQxfwavewOv84ZwS505nBlZ2spMJrOxk53d/vjOJoqi/pB0V&#10;BzA0Ae+qh+oKY+9e79QbV0cH+sFIR03y4StPgqpqgLqCrAs8tTUKz60JN4qxY64VvhNKccPfDC3r&#10;OhlZfYXMJBE4p4sQjLRLQFG2g5UskHFnRkjjPZ8I76KpTkgnMqwsDDXDUzI7Vj8tbj5ZdhSAUQR3&#10;IXlrMhqNVj44DPhfu9e59JJe4erq034cTd6FEFbJwzFacOgMhcCiQsLHZmYeG9y1beFg3cXpXC34&#10;Cf+cdmTTqM+uDeHyR/hJ+/9ER+moQ5pqUPzjvFwjtANwsADvgHPAThHtrV+aSNPiAgvuD4aCBGMY&#10;wO0gEb6OBYRc4s1AsWGtTfl2B0p5RKVP0evcpz3Iu6dm9ciNclxf3Q6jOIoqHzjBa/xv1n7x5Wce&#10;rXA9Get3xCxu78HCG5RNPgbqXPgsg4CUGA1S/oq/1bJYop8M1+r6rizHwU5vCwqdYavQbflpVMuw&#10;yM3ycauUolzCwnIFvAPufMva4q9utP5/9t4/to3zTBelhtQPa5oisscSpjTpjBCrPAId/wichRMk&#10;5q2P4vSg10od6UCb6MqBsvUWm0U2AYqmTRaIUtwu0M5mbtUwnDqcShS5KMGhMDbCTiyj9GfG2R13&#10;iWoTCrLli1V8gVPcHqe4QA8WFyhwgWDv977vN8OR2/Nn22QxryRyOBwOf40zT573eZ+nG4xopkdm&#10;R0ZGZpC6AodROCqTuWRyJJtKHaXvmsNIDpelKe2FedS262UMyOGHdrwNesN2/ZDbiUYIo4oqAlhR&#10;RfWH4bCWOvzseizZ3qYWIQ4SAtaC4Bx+NX/vgutpiiS5EPinHu+VgTNIZgldgQFRMisfUCwWGLZ3&#10;XdJZ4JAlgJdDZg2BQZWF7BUj6srXZmEwM5ycVThHAw1GsXQmurj7lvG4FwoehInBkJ0obtmgewMK&#10;JNB/UTIPIDdbbH/e88ZPgNWoXsufupfjkE4HeoQtSVofW1wcqtRg1q5cqvlRhMM9HGRNcExU1DfL&#10;+hogLop0BhN2QF8JChXkVQf3LPBhhwjnoRWQwxP0ygMs4rjscB5F70MrQ2iLVcYtB2FUcShehPHF&#10;w/kicmbbGIcDv5B/M1jchid8FjqD4IE69MPNZ0+QU9azhwt1vgkHgCjCKm2VS/wvXwGA5U5NQUqO&#10;y3HW1AHIIdRLpcLlg2OjCqxSWBdV8aXlsOQJvg5/dtAi2bshnEItsh0lJuvKsmEK0XqVCUbLFOSW&#10;iVwkjR36nu4WbWaBnQPtGHlNjNcxRUg0x8LL7/KXFOKvDPPagTPJLM0Oon27jEtZNGgYxYNGjZ1U&#10;FE9ypxZeuIHadl3XkcGq4TAhHOIpyY1ZkQNWVFFFACuqqP4gAOv5L5uuKzmLK+06oSsUYMV18nfn&#10;COupg0pakdL9HZjG++XxaUBWMjoOzY4cwpPcGTmrkP2V6mutRPQNE3YLDdY1x0LigmAOP0GjagvP&#10;voJaAqt1s4rryZoBk5st7E5ZoFG3nMDF3WKkaveDdlShxPJHCIUnF0l8LEbm8fxxRlcYxu9Pp0fA&#10;ULSkF/XCvco5aWpKarXcqY4tpRd339OGRlopn/91c7BvaPACKdz7XgEeqbJVKQ3xm8MTbZRZPTt/&#10;qW9wba2IhlRAN82jZxbSTYUiUF1FcMXCrmBf38QKTRFySFUc4gBr+wTNApYHe4bB2R128WwBWoSD&#10;g/f3nSiInOhEH0dqie0yGDdAQk+8D7Tz22X0Ly1ziFVJFDm+WuN7HBpsl/PlLQjK2Xy4/6TtSjGn&#10;49qxTst1v3m7CPiqVHj4uTFNmnL5SvP3aq9CTb0rhvBZR13VktjwypJlfMGxlu56iGCaxJ6Ep6wf&#10;/mz5rURsLhI5ZogOJXUHzUBq33Us9VN8lu2BA8kzyWRyBpVXuaxoW8OtlDxr49PGFG0DLLAO7r1d&#10;xthBGB3kyKqm6xWOr+Lx/UnPbbW+HP0nIKqoIoAVVVR/oPqZ47qmyREWRj4Dwirp5bJ+VgiBbx1R&#10;FhYUT5NioHd67/g0JD7PJGU5O37oOD+p8ZPbGfmA0GFVfVrJ8J2sRPcPez4w3GeRWook6AwD6HCY&#10;H53Xu7nNDUF4VYVBgyEioa/7udL4NAGDFU56pqfE/duEunwTLbTfsgwzPHuosmsDi4MYh1yC3GPp&#10;vKa4MFwZsyVtYDRbx3sgkJDcGUiL9QqgmsrWZjmBgixIvSkUTsQn+iACZ/NZDo0OP3v4RB6CC/vi&#10;JwqHT3ytAsBsu83hVB78s4awl/jstzmqevZwm9/6YXF788725ubmNjYhtyt3TmwePnHiBACzwYme&#10;7a8RZmvjK4BhxDIG9JyoTwwlEkMUAY1hhAnwcIcuYYJ/eeDiXiro5dsPQl/QBfsJF9zPlEsFNMEq&#10;zT84erAf3N3/nykioZZ2htGENVV+8DKxWMLyHdY4FvFPMApKmIqFUnKEuZWwa6cBBtojMJV+BKHB&#10;HNMXdgHP1WAiTUcNRGCIsJaXl91HIWwwOUOpAtCqlmeBUoV2tZy6hkTqSU1TNrQFZWzv4XoTzd18&#10;eaFegiZh/MKYdN6d+oeIv4oqqghgRRXVH4zDet92O465e4Xcr+rFIscAul6LkySrffrIcy+mz3n9&#10;iutAl3DXdArYAnBs2L2bo6tUKjsykln8whUwFSW3hm7DDwgtFcU7wkOdOUI1hbwU9gaZJdp66A1K&#10;buzCx0E0+Bq+CB77g6SEt4yw0grct6pCaMVQNBS+D4zju+OGXRssytc5lr722029VNPjpfitexXF&#10;U8650pRjuxteevehb1QAiWzlC6XL0KyD2EASuw8mNjdBc479vO1KZbuN0Ghtpbi9srK9sg2FzlkJ&#10;XFxBfTwgqM1NjpvicINDqnaxDa7rYKng10Rfn1haSaxsg1gdIBz0BwsFgGIctBW3Dxdu4eDgs+BY&#10;mihuV8jWoZwvglFWEQDWUKLYzvNXXt7Kb31pwJVanevg+uRKH0nuc00S75ebr756cKPjnpyaiuFE&#10;oBUEPi+Hxe2Ik2KIqyz0qDLFYKAfIEgMl9/4E9SVMBb1m4Vg2v53QbDhEpFhRtUSJrOooRPRhMKd&#10;A335QVS/vBSEUP8nO5lCCnVW5pWSoTvIr6hZLffuMkybOV5/WuEQSxo7crpC/W7xvwvo0VCP11P7&#10;bLd18gsRvooqqghgRRXVHw5hffG7f3nFsc1D26i+4ucjkKvEz0KSCJyUzt6896CmpRe0DcdyTEM9&#10;/hC0ZWaSyeyBEZwqTCbP5MbT1y3BKxmsK1s3RAxOWPmuimBAlXU1U0E1VNPnmki+BcZXOCAIxlYG&#10;2WqZlkqQy3EEzIIzOQ4umjQ+yETQjs9dBVIwOHn7aA1hmGHYnjcwWOBoo9ms6af2QIdQkRCH2NLA&#10;YqqNQKSUL9USlwT2IS5rcHslsT00NDgxATL0nomenkcm1ibWBh+HG309PfDbB7+P8Hvuf4R8tAZX&#10;eHE4tYJa+VcmeiYmJoSFac8EXvQIt/iJHvyZAMUXR3M/vLO5efhEe3AC/UpX7tw5sYmqLBS9cyiF&#10;RqT8j4PieCKxgi4NRf66t8pb5cLlRyUJUhZjMRNpLOmBb8draK966smxsXOScnIqtrPFt3wlNO0n&#10;PBcc5k//ETTidd0UzTxLUFvY1EWD/Wp4nlAsmt0YabEH7AAKK1PDD+qhKQYQ4xG2XloS6Tz8wcvO&#10;AXS8AuoK4BXiK3luliP+ZA4nCFX7A02TlCll45x37+l6ol4jD3dogcfberzerA0dWDdjUyevRwOE&#10;UUUVAayoovpDIqx///crHFBIT1SKzQQ5YJ0lKRYArGYzPnkEUgkVbcpxQCS1C+2wckmZiAPwauCL&#10;B6csZIRQimUaahAGaASWCpSoA90/hnQTC2UwEwsl+krQIVTRbxTT61iVBtIIQpEJFrJVto0DgT7b&#10;peLMoZ/ag44RFkUPduwYE47yXXLNUBvIsF1Ne29USqVSsanrt/b2x1qK0nJjruuADOvQ0OZZvfRx&#10;OV/aqvX5bqN9gIQmHnkEwBDc6uHFMdUw3RqkyEKOkYYJKgHcmqANOdjq+enEIz34SLg10ePvk6BU&#10;j7CKhwVcCVALFgBWtYsUOY3brmzfefbwiQSitkR8UyQ+F4vlOALAoURCL3B0BfDwS6MKACz+ruwY&#10;f2fSm/Nb2CAs6d++d2whJklTrdi7MD+4jBYMoeHBkAQLLRrIud34AnUTAXD73UOmMqNrQlplwtQB&#10;nRgElvL3ghiZPPr5Bg2hvBM8J0wbYsAz0ls4R6ouCVFW1Vpmu1MwLsixFEErQFbyrIz+7bNzyYvL&#10;ZkzRpFZLammKsnBfHP3c+MFc8z3e+P82xLOe5LbcpYi/iiqqCGBFFdUfGGIZU64r7RoUwvai7mc+&#10;80o0i8XLTy5I6X7NaznAPKm75jLQnpH5VU6mAa6cnBkfiwk7BEJV/oyfIfp6DknfDZK2A9Gh0gQg&#10;noVVai0yC8XoSIwAw0QJgpATbIKTUlWI6THdWQV4hG6UsAEjBRjyZfAq+VVDiOnNGE4nIvCCaENA&#10;DlXqQSGwO+qNJvJg5a4XS5Nfh2xgRYrFOMTiAOvN3kSxWSxtlQvl0qW+4Z6JYcA3g7339/QN3wM0&#10;VV+fAEUCJxH+CjKhuwE7FGU4DKjLp6kmAFEFnBWgtuEega9wYQJFX/zp+qBzmPB3NTjY8wpssLJS&#10;2USAlUgUdTJ+byeKFdCFXegbTBRLtyHl59btG/85LbnAYOEQYWtKu6cwj8oyDiiP9HM44sRa1vKy&#10;ceWK8T8pGP2rsq7lqEnidIDEy4J36lpomSGfd8unpUwaJxSDC0KoV+1iOMF0WYIHgxZw433LbKg0&#10;32D6EG1gfHY2mcumIB0HjkL0FwULLH4UzmUvXuH4in97krShec/d+8J98XgdYRVMDWLGMwdczflH&#10;Jf79fjnCV1FFFQGsqKL6Q9eX3amO68rb8SbIVeJCsoL9QoyAPr1nYaxfUjSJo6RV41fHX8ugXQOS&#10;CDlEWWeScmrUESnLjOTt2IVTdyjOyYpKME6GMBoVeXUwP+hbLViBZMpCIKTSACDSUBhSSLItAyVb&#10;OBdIEizmzyIapgBXwGI5rBthqJpWV+AFunyVeenFezY52pg/G2/feqrfkzjCmnLPcSyijR4Yvb/S&#10;rM1Dq+12Ant+gHbul4d9pgngUrAs8NQroh9IvcQdyKsP7sUmIiGsvp6eYX8RODC8A1uHQIuB1AtM&#10;FziG8m0iBgVFBo8ZFmqtxA8T8RMwvJgv1nV9sA/cudYS8Tw6nt7+9pcWFZdjDjcGJqPulHuwVjoL&#10;3hO6Xph/UNMU9/rUFCiolgxrpwXWDlP3anfZZIHYCht6zBAJgoKkQgW7VTWXWGDHgVvT10zDnICv&#10;cS8Nag4uYTAlSLtMB7uGZDfqU45VAmFpDq+SI1mirFKIr+SRJEAsGfCVYbv8IAV7K88be/gUCtvj&#10;RV2HYzjeriDUasbvGeu4Eb6KKqoIYEUV1R+DwnKcjuQee4IjLGwNCiMsNB2F26dOP9m/IGma5iIw&#10;Uj+ZnssRe4ARJXIqO5Pki2OWr6tiqgV8EgdGcI5EGKX61u6G6rfzKO1OALAqNQx9Ly3bxsFCkqcL&#10;mbuKI4BWN1gaIVVD7eq7LOHXoAYiLxuF9QTTfG1W1zELHmp7Y152E6L5Snq8snfPgqJwQMJxBz9Z&#10;jx5YzLZvzes6qrB6fLZq+H6OiF4hUAWs0wRgKuCjfBj1Sp/PWwkUNri2NthtMIYQmdhcQCx4AsRY&#10;w309pOGCiwl/34OkyBr0twZsB2ONicRQsZLPH95MtA9DeA4AsYQOBg0l/fblA2kFRgdjTizmTn10&#10;LvbgvM7vAQlW6cM3Femjcyfd2N+R/GkpUEy9swNdBfnOSxSOw0Tq4JKxZDloHmoJCMXQmd0Q/lcq&#10;Toj6qYJdWdcSziwy7AMKaRco60J8FnyVlmohuGZkOWpYV3F+EMOaQIaFKqzk7t575Gwql5mVlgxJ&#10;kzYUcPWSFo5MzkP4YD5ONqNghAX/y1CPP5x2Oq0IX0UVVQSwoorqj1HPX4+5krn+0Hb7Y70mHEd1&#10;BFi1+NlivXbqgVf7+9PnWpLrIEQ68xAmP0NvEAKgoSA2Z+GKFTJQV2FWz7FUMqoCngMZDVWM+lWF&#10;TRWNjDEh20KSiSAYGC8gWWIJ1VSIeVJR8q7ikyCYIosAs9ulNIWru2l2xNBggKuo0ciw3VVl9rH0&#10;sUVMUdFrtdLpI2McX3HUJUnKhjIwOprsy8fP6vrtfKE81AOdu8HhieEJbPNNIPoZJtjVI9RUE6C6&#10;mkCaKtQ6HPTV8cBPdbHVYF+3gzi4A351iz/pMNJZAORA0YWiekJYPX2DF4DkgvZhMX94e7B9eAh3&#10;NZQo5uNgJlqpHTivSaBth0RnNya1lIfJeqKkb53m2KulKCfPOYK7soyd/qK0RKb6hirG/K50/Ujf&#10;F6nMVhCXY3b7hKhfN0TojdgLxBXCRKFpvQ8ODfxrv+KL5FnYHUJtEBwWfBgdOvauceCvckSazqLM&#10;PZuU6z/kOCuV28ffYkvacF1J2vAWjtwsoTtDWY+342VAWRxt1esJfWiUuUrkzxBVVBHAiiqqP059&#10;1+q4nfMD8re2K9AYjONoO/7qoMi6cfOBI3s0bUHRXMfmeOafXpsmAcxsNgemWPK0PJPNpcb7rzOE&#10;RSZ6WFVR724QlIE2D4ikoM9XBXzFsZGBnBODjBvgKYSjFXJdKkriQ2gJ8gaF0xYzhCNEVei8gulE&#10;wU4xc1W4cpEZPAugGYNWpYWsiJ/UwzreunRfuaTXMKTu5hFFgfZgy5UUz/PeHH+jrcdL5a3yVkEX&#10;KAo5pomJ4eGJnp4uG+VfAv0kbg4Gd4SQU9Dp2wG7Bof6BndUnz+y2Pc2f54+QFkTJNiCtchd+U+e&#10;SPBdTQxubyaGIEg6gRp3/XBJL5dKJ26Oap7kxBynE3NibkuR0pcLcaSvSvoDY5J7UjmpuL4JKOKs&#10;d+629gwoLPKxIoHVknHFYjFTjBWGJFiBBxb0gi3DdCwfd8ERYAkTNJyXgCEEgyY7hb+7IXLC/ahu&#10;+KpMGmro/P3u2eRIchaHCAFiwUUum7t/IsNv5EYlT1Ncm2PJluSlj0xuYqKmTvQV5GtyoAWZzy94&#10;krsc4auooooAVlRR/bE4rPdjsWOSvf4QidvpnOQ7BwHEmty758UX+/uVmGmu2ur6tEx5ObPo7who&#10;iyMseXzh75aA6rBBva4GaioYMHRMMkfCkycG/aKYSm341u/kwm4hSsLZQBwhYyTpsnzndbJWAoQk&#10;NFfMD9mh8zDzfdzhwrJsEF3x87dDnBim9qgi69nxQZedVhYv5WscdtRqxcLNF0Gy1ALZkiR5A9nX&#10;+4pl6KmVbxWGhie6SAk5JeoaviKmALGRR17vXRGWYKte8aFWKDIaJOzih7IOcWFoKBHGWcPUDxwU&#10;Oniiy4b7RP+QP/fg/Wukp08MJjb5Q9cmhjnmqhTK5XypnB86MibZTixmxvj7daSW9jD1B+EP1e92&#10;66TpW7Mz3z30d4tYKhS3BUosRq5VJvqNAltF34bV9XDHiEir61daFV7uwExV8UoMH+AgokWDDBSS&#10;BLMO/JDAwQaOl7VHObwagR5hDowa5JScSuGBlwEv99nRDanFvzUL5mE97fXJNsEqynYG6Awd73q8&#10;kuFv+WcRvooqqghgRRXVHw9hPf88M+3OtYnNswmOq87W4sKgkcKf6/UbN598cWzBk/iJWjXVl+SH&#10;skhigfgKTnFyLpfMzo0/973rHMqgoCoQvBuBj4JgmCwRXWgJQET+C5hLaPrqKWSjjMAsi1kNS2Ws&#10;4QvkhV8pjBKCwyk/Z2MHsSomClFmT88JCMvuIEJjKBICtXzYlcv4pZaWDnEQFS+V6rXC3j0LLUVz&#10;W8pHSkvSFpOHMnm9iQirUPuGT0Vhiw7UV6EZQJ+fEnAqLHDvdgoDGwfMYw6IKgGtBLLqWxv0HbcG&#10;h4f7gMHq8loBNQaUFvg/DP50ECYHVwCIFYcghbBvMBGHlJyt0uEvHRhNKzZMEDqxjst/xuZvY/xP&#10;qVb4kIMN17FbUzsmAEUc87Lv1uCbuAeZNYxoKLZkCvGUKYzaKQaJvmGY8jSEXUZ4yFAI4tG+nx6K&#10;PKRBCd6h10FJ0ZbaIC2ddiAH8AoAPSbjyJlMilgsQFvybk/h8GpDmbouSYp28HJeR+kVaAjhSq/o&#10;/BBu1it/nXbdKxG+iiqqCGBFFdUfr/hZ52fvu+7VkUQ7IWyvQYRFOvdmE1bcvPdFReGna46wVPVa&#10;DrqEc4K6wqZNMpeSU+P9X7CEmsqiWOauCB36c4aAXnA+Fv7uFBFMGzIcJBOPUbtydiCkOCZroDeW&#10;r4RHnMVU4rEspoLeC40uYV8hf1PfdcuCLiPYRFiByB2UXXZa6xwt5iFGpabr83tfhFF/DXpNG97o&#10;gcUDlUqpxMFKKV9oXggagdgmDHRWg75W3Z/18yVW3UbhYF+IraLpvwBgBf3CwYDzCvcKwRwC7xsK&#10;NqOxQ7TaEo9eA2UWgrK1NXRxL5fL+cLDiyhxb7nvO/yi42qLH87rHGDFS3rhCOTmWJIW62qu3vm9&#10;I4RX/C4h5jojNCJ2ClRUQD6hQF3oruArtBko1HFSkBqElhnwYih6Jy8GtHzA4UKQwpuYc8gE6YW+&#10;aPjVN1TjincgOTKSHJlBKM9r/N8yci5oFaZ22RKYX2kcFCst7+DDcaSu4kXhfgWLdXBwz3qu5ET+&#10;olFFFQGsqKL649YS+CQde2Ib7K8uNYvkzgidQnQcLSbie59c8DzJa71vrprGP+VAeoWThEgp8LMe&#10;nvseVN5ntogBFP1An7ZSmc9IqYz8ukNO7hZaUyFkstSQrgpNF1QY+0dXeCsIa4ZlNZBAmzSOqBIg&#10;qwYRhRy4CQ8syzcaNQSbZWKaC1NtT7KlRw7DICFk5pza2z+laK3rMYlDk4HRxfE3hvKl0u1yqZwv&#10;Nft6hoV1u09bIaoZnHglIKZCfqSDuL4Ple9dq6xwr7ALpsJuWmGqqy+AbX1+mI4AWEL33heQaBMC&#10;aQ2utbfKNb2wWZofH9C8VmvKnQKN+5Trav/5vxVI5F449aCmnHRjykdGV7jebQ4uhfEVYCeHQBFl&#10;Fgp3K8tXXwFUsgInB7IT5V+CRd89I71bA+zICNtS49gK5PDElDEx6QlqMJHbDX1fozOWPDPygxEQ&#10;uKO9rZyaS2WTs7No05CT5wYMSZE2PpI23BbHxq8+MKkX62frRf5/B3r9ks6vEF/duPXGuus6EX8V&#10;VVQRwIoqqj8yh/Wz951OjO1e4QiruVbUEV81cZoQ6axmMb736xp4urdituMYL515KIOnOBnzCQFr&#10;pfhVZjyN58/Al6oaeCgwYamgUqeP4pbRmApHBx0nLGkXj/ZTd4QBqUBkJFIn1wcgSgScWoUtu4ZY&#10;wvYdXCPQZNQwQ4ZYTPAmfF/2MVc6FNexdabr8VNHlHOQ+dxqdVqSN7D7QPGwrpe3OMAqxy9dGkQW&#10;a2Iw5DDq01oToQWwaghYrAnirxAN+XQWWi/4wTgctQmVVmiXAlYJikvwXH1d2NXnDy/2DPb5c4Uo&#10;eR9aa6MA6+P86Uf7vQ3FdWKdmONMSW5n9AbEApVuFwrle8Y0paW4rQ52BJd3uISSY7tfKGdDJdUS&#10;E+sFwHIAYeGnC4opytQhDRX8VrEDawgOC/BTg+FmeKEKKzR0vzKqtFuGAxD4lIy+db4wNjsyMpLM&#10;Ir7CgJxURuY3ANCDJ9YuQ9E2XKkluSB0f27vfK1JhrlxXV8rlnViY+M37ktLSizCV1FFFQGsqKL6&#10;oyOsz/0j/z98981p6hGCHRaajcYx+RmWbj/11YUFKc3RBwdD6s93PYQamNw0WjbImBGXzGXGR4ll&#10;UoV5u08mVf1cHJ9pcvyOIYGljkP5gYJkMizysxLhgr5HFsNGH517Uf/eoKhBs6o+xswGAiewzIIF&#10;dG+A7DwTp9vQIIAiDmkC0Z9ClBRP2r8ZJ/uC4qmbX0dJzzm3JUlSejS7dhjyCEvlQmHr9KU1kE6t&#10;CZl6DxliUSJOYMhOPlgToW4iSeD5JTFfCK56Jvz7givc6hUCYYFEfgcn5tvE+1qsYfAkDe6f6BlM&#10;bCcSiabOwWC5VH72XxY1Cbw1rv+r877jnnfd7NdKOvwMf/PA0YuuC36q5hXjHWNJdP1oChD6gI5q&#10;7PBZF9wUw8FBPyLHFD5W2EFkIXG7r90yhUEWoq4qMWTMajACXejqzrAxqFb9xmPAgqHxGX8V6STg&#10;K8DwqRTGO8/xoy4Ff7Mc1p8ZtWEgAS5a5xTv4FPzkDqIxldtXSclVh263fd7nQ9iUX8wqqgigBVV&#10;VH+CAj+slr3es1lMUDBhkexGa2ApBN3CD+/9er+WXuiHk7ZqqE9PTxN1hXklcwCxsrlkNnugZVFj&#10;SNBGgpGCs2aD2CzRyvPzoAPMFZLDY+INeWdhU6/aFVR11VUAroD5gvwd8SBSVplGFZReGGpHhvCI&#10;2ZjlhyQys2vpLnna+d3bZWgR8p/a5N495ySNYyxFUja03bufuHO7lC+VCrxu3bjEcQ14pQ92zRcA&#10;Yw339V3g0OvCEK8E/BIyusBXfOnChQt8if/0TQy/MgFaKbic6BtCWPWKD9Je8QN0JnZakvq+DyGD&#10;+EAK1iMs34Om5NBgYqhYyhegoZkvPNx/Vek4zvV/hZwcx3SlSwV4i7XaAwfTaQ69Ou6UZKH2ylwS&#10;vT10a7BYGFURhKLvAW8uIXYKtjFDBlZiGflB8F6ATxxEWnAkVGFMkBzIVIuSng2yIxNp0DBlaDE/&#10;KRoVdcaylkwmDyRncGIwBfEBED8I8iucJtztSRtSp7XRcjc0TVkAfFWPwwyhXqlwbAUYCw/d+XsW&#10;OQj7WfRvPKqoIoAVVVR/EoRluS3J3tWjkwRLeGJhfxAlWYlTTx0cW1Q0bcNFrPP0QzIZEkHnZn8v&#10;h1fZmSQ/GT6oLFlV03d2p5YfdvgMsUABhASIQsbrPmxqMNCs41oMLGRdh6ywEzvZPxAZxgJVPCMr&#10;d4uUXw5dBPOIjup7P5iBLaqteZJ3/2apjRxW/OypexcUZcPbkDYURVrfJbfzt0vxUj5f5sCleQEA&#10;ViIEcuBqrVmr1xP4adUTiQRgrKG108VaqXSrzPHMjebQzaHLpz8cvjB8z/Dw8Jcu8Qt84CuDwliL&#10;MBbERr/SEzjBCzA1jFbx2A70Xdx9/DXs67AmArZrIhEvFGDqUS+cPqBBsHEshtmKsY6ULmEMoX7r&#10;1J7RMU3qxGJTUzgwaPleV8xnn3bq3UU0M0CrJWCllhA+BbxWlZqGlp8uqKIRA9+nSgAXn6CBZGLg&#10;+tBAnZaKpKXw2Kr6DUMoMPDgMAzwFQjcczQv6BfQpdnU3KgHbhowkOBKSlp7dW8NPGOxJYi2Zshg&#10;gcno6UO2HfvHqEEYVVQRwIoqqj8RwvoZPxGbi4ObYVgVr9WAyILTVuXmnv4FyeW447ppr6rmrtcy&#10;qHPP9GamezNgAplNzoyMyOPnnEBmZQWUkW9TxXz79YCRUtGZ0gyp3g3hN2kQxDJ3zBXi6KBPjMGi&#10;Q+OBsE6tkoqrq2h3gt2iCovyoMnNQQXTCTBuT0u7tzdr6HBeKrYnj7yopTVNkTY0SUovvv2xXrsM&#10;Vg15/tO8xIHMyn+/NIjE0hrUhTW0v2/W4iW9NnT6wlqTV00vYQRzvnCiUGvOI3Rr1m/we+q12unm&#10;hcv/wnd0AQIIhzGTEMioYTSL95Ny+D2DQ5Scg7YMcN8EXYXwHfFea5dIqdW3NlQrcSBY5s8ePzDm&#10;KRx5cGjlQs6zJr1egFDrkl6YPDg69pHruFNSTIAa0Rrshg4y8mowA4cGC00clhhm3LAltLEKKeNF&#10;Hg7z7a8oEtIQ1CHdzUh+hTotq4ophhh/hLMNAlqZGE8oZkql0XFgrLJJCA3gED6FgxU4W5HLJeVH&#10;NzRNAnTlts63PO25vbfbAlGhuQgBXp1/4vMpqeNG+CqqqCKAFVVUf7L63HeXO7Z0fHCzifAqLvyE&#10;4KSFlg2TD7yqnLPPcYzlcuTC1H0zD3GIJfcilYVadw6yzszMJReu++ySz1F1R/0EuYQmoxYiKzIP&#10;RQOkgGsyfT2WYZo7KC7kPERGDiz404kcXBmqAbIeSj9UuzSV2KVoFZKDKWIym7xGPU9a793UdUJY&#10;H9+afGosrWwo8Ot6A68nCvF4ieMWbL0lLnE8M8SR0o3afO1G8/TpOj+X14CtKm2VUcaF/bkSR1d5&#10;AFj8T9fzhQJgLVRyFRB4lWq1+fnmjRv1ZnPo9NDloaELUEM3Ll8eal740pc+BIkXiN+HIe5wMDxj&#10;GGK3fN/SoXpibQhuN2ul/O2int8q1Q5/Iz3mYcyzE4txjOVK0je/Bq9Sz//63rG01oqZsSnFCncC&#10;eb2LuGoZLPeXRDCzGvIbRfqK4gYh5NFC1orhrCZfy4SQq4vRBFyi9dAupCYja8AdsBthZwbWs4Ft&#10;/DtknWYY2gGwFgUrEDmVyjw0lxH81Sx4r+Xk3ZqkaIr7AQfCEofDox8WKPMIEVac7HKLiXqzUu5J&#10;d1pfiPBVVFFFACuqqP6UEOvLkn1sV6JSD8ywiiJvBFdM7t3TL0nKOaV1PvbPHMZ8/hByCrnf5vCc&#10;ByqsbC6ZyyW12E7WSaUh/C55FNwptFhqg66EZwPlBRpBtiE8gMbUTOZ7Y4EwqGrQkgPm4AyfJSzT&#10;IlMABxwvGzvvED6nEJZoX5U0aXQwTyF9pbPt+cknQYAFwXbKtdFDb3zMkVOhzMERh0ul5qVv9DTL&#10;HCZBxQFKFcoEoPid/I/fBSOH/Ha5lC9swUq+qryFsAsajdhsLBzO538ND7tVQth1osCf4dlvP1uA&#10;h9eapy8Ln3gyMw0mEtf8IJ0JioAeGpzoQRv4H0IgYbwI+wJLCf73xpi2oEhup+N2Yo7bOt/xhvIg&#10;wSp/rfngcxp0Dl3l5I6+4A6oRX76/noH3ROsYMiQuEDfpCEkwwKXK4BRqrDNWuKL1PvDaUMmeCtB&#10;jglxHoNZRF8+L5xoLXMgmU3OZA9lOW7fP/dQb4Zag7nUNJqDpOS05EktlyPHDUXS0ukHCoiu+LHa&#10;hgSCOPwvQR14xR/uH3DdCF9FFVUEsKKK6k9bz1tm59hAX7zerMMoIZAzNX4ZR6F7s9icfGpPf7/C&#10;awP8roxf7Z5OIawCcCXnsikQICdzqfFRBwysWEAh0eAfDuj7lFPXdYG4KuaLrbrDhExgJIamCkaQ&#10;KyhahFWh3+JPZVdZqBPoiE0wzwXpETiRO6Sa7z61cOyyJU37frKtU4rMWb32Vzf3cHDCayOdHn1z&#10;99sVACZb4OfOsUvt9OXTgJUAVAGiAthUQESFNFcJiavCFki2YJoPmawSvwnYqrKVv00QC6gk/sth&#10;2Va+UN4qwTZ8/WYJkZleqw8BqzV86UvDFwBQrQ2tXepDn6u1PhxjBMOI4YnBoeGJRMI3zCoCsIMf&#10;/jrqD45p/UrMPedOdRzHVZTOoRLOEBaar796MN06eXKqpXSWAxMs8md/h0RW4UILBzsG05gCZQm/&#10;fCNQtMNOGLJTTLCGocdbNCEoAqHBHquK0YQs2K5apcBBwncqyvMMZyB5BsyvgBbN7AeiFFVYuRTG&#10;YMopeQDGECDDWlIUTUo/UC5C4mC7CNiqCQgL2oTxemVot21LVoSvoooqAlhRRfWn5rB+xjrGrpXN&#10;OPoJAa4CrAVGWEAI1Gu3Tt371ef6FSmtxEznn833jvdOZ3LIXuVmZuA0mOS3ctnxMcvoRtvw06rj&#10;59X4Fg5CWgX30gp/VFAQVmaX3zKCkT8BzFgYoWHCoGmYO6krxAEqBhxaQb/SMv3cQ7SGoKAe1Tym&#10;9WvptTaGIGN63a9vvrqgKK6maNq+AS/bbsfjOjBDgKhAQQ6CLAJXW/kyB0b5rQLckd9CqopDr7KO&#10;kAx2Bi3DElFaOj6GPwCwDqUCIh7agvZkhSM4fk8Z8Vq+cLhUmo/fuHH6v1/mF0M3SqXm5TUOszi2&#10;WlsbHCpW4jeaa31Da4OD9cQgjRoOJ3SEcfx5v7Y2fjCd7temXMntTMViLcVL3wMmDaW8fmBssV+T&#10;zgFIvgtLmZh+s3MdJjsv4RdHpvvGDkdRGiakjxaNG9CRnVxETQG/yNIBvl+YHzQoecf0e4lES1ZV&#10;nBwkUy5+be+CcOfkTDKbS2XmpmV5BiIIMynqE2bl8bS0wZFVTGp9ICmecvCekh4/Gy/qbUofoC4h&#10;gKzKv9n8M/jL6N91VFFFACuqqP70JJbpHNud2K6jDxZJsWrFuM5v6OAy9FeTR/Yc7Pc0TYo5F231&#10;2JmHkFiYlrPrR5MgdOdQKynPJQ/GAtE64hyUWgmOKkjTYYFxAguDJ4PM331Cii4YZQyqCJCIuwKL&#10;UsyOFo7u/kpcbjDDnx+M+U4RjAwHMP/ZtjvixdnpdNqbjkMgIVo16LW/2rtnTOMQRDvnaelDE5V5&#10;AFj523mUrhNKKvObBLOIncpvYQ+whLZZeo1f6RBxqAOxxdfkCZvlAUKVgbxC0Tx6Q2AaDzBklCHI&#10;N+dXfBmIMI6++NWv+R8MJBbrQxfWBteG6oODTb6fG2tCijWEHFZCLyB7lS/cGId3pCgttxOLuVOQ&#10;Xn2ghLAuX3pwdFSTpI7k2jEWYqmWhDx9J4PFwEyUkS+75VNRqL4yhHGDQTI5bPExCsNBY9EwjYV2&#10;/DBtaFQFUEPKK5S80yXMlvnels1RDq/AXxT9GaZ/K6MMa3ougyHPc71Jj78jtyXFFG9K2lh49XRe&#10;18lRFLuDpHSvQULOfUclRfpi9I86qqgigBVVVJ+C+q4rdY72bnNYBQxWHGXDJZINg/toe/KpF/sX&#10;FE+RWhybPPYeR1g51MeMHuInxHGQYyXlTE5+dMpiapdWMtB7QcAg01KtHZwUybPI2t3y5elqN9jQ&#10;8NOboQGo+iosQ7BdcAYXY4ViKwRskDUowJtDyYWGagkDCWbatmQTV2Z4mre+OFTRS6UtFGIVm5P3&#10;9i9oac3zPG30QHaoDEYNBF9wOBDRUX5LwCpsC5aAoALMVN6CgUKOc/RSAYOitziKwlYifwQQVLDg&#10;9/JKSCsBNYboB/cNNwoA2W5jb5HDLdR14X2lePPy6Wb98jcul/KHt+pra4CwEvUEh1mJIvJht/nO&#10;73t1NO1JriK5Tqt1sjXluso3MQ6oxLHX6IAH2iz+kSz5c4DMQFE7aNlwANBHXioRVAxU72Ke0DR9&#10;yToBKpRWodMVcVUW4TAWREQzFii8TF9K5/uaEmirVndwZtZyZ3R2JAmVy4yn5lDml5qbm8v0puTc&#10;bC4zlx1QJGnKVZSNcxscBB/53/I09Ur2DBRBWISu9r+k1qVzH305+icdVVQRwIoqqk9Dfe67htnZ&#10;ldjGLmGNhO7g2wjtFyC1SpNPvdqvaRp0CVXT+M6MTPODIJjJzsoZ6BZmR5Kp8cX3DSZsEoBUqjLT&#10;d8UK5gKRcRIOV9iwwxaTSlYLKs4aGhBQaISSC4VwyyBYZTBhiQW+WcJVizgy4chgmI5jWYHo3RJg&#10;DhVYNNporEofnF9/o1IDfPUxhzrN2o2nAF99X/G09MDuQxmczyN9ejkPgipESiRdhyjoPPb8CDxh&#10;8w/6gMAlARlVQezVFbpDH5KuSfUOAApu4B6wnchvbGFnEU3kCZGB6qukQ6MRcxN1BHW1+oW+vqFE&#10;vT7Ul6ggVuNbfu1GdvQg5P24Ldf9CJyiJGn0RqEW18u/Hko9mpb4XXas07JCAiw/HJCZfkagha4N&#10;qGJroDkDaK1wvtNAWysTRz8tYdFwBfmooHUovh3fRdQHVZaw60ezUfy6Td/gdNnfglneAY6vshxf&#10;ZfmxJIOdLQdVmYw8Df3B3Jy8T/GAv3I/UtAQ9nU4LkV2pq4XwcNdb/P/O9DL9d0dR/rof48EWFFF&#10;FQGsqKL61JBYV73kxHYd0RVmPhdrOrYK8TzWnrz3xe9zgJXWXEAyx97KTefkFPq635dFgIXxOfL4&#10;AeU6sUqGysJDhX5aoSHSA0UTUYwSAiGiqmY3WFCkETLfEktMFlLSoJgbxAfB8JthYpwdgqeG6Df6&#10;7u1C7SViCimSB8Tv5kVPkRaLlTjwUVvAKs3f3NPfD04H3tji6KOH9hcRMYFuvYTzgdTOg5V5fASi&#10;JwBH0NsjQKQDxMJ+H6ray9AsLAFLVorXEI4Bu4WIisAZx13lCv+DLiWuAWUW9gwrCNvygNr4ng9T&#10;U7LAdw1dx2azmUj8cKhvsK5DQg4gr3teHXtOwxE7jq347zlJue/bHJiVCmtvjg14G5LruCeVkyyQ&#10;uHP80/BDcAj2YCKgb25liSlAP2DbFJHQVsjs3UKjDQt6sBa7O2jHJ78swsX8e1iFb8tARzO/SblM&#10;TUpvNDmbnc3xA2pcTmXAaS0DncGMnJpGi4bUvn+VNqQN/tZaruJOeS9MnhXeosBcNYsVXXg0VCpZ&#10;s2N3rkcJOVFFFQGsqKL61NTzxyRpceVOjVRYOuTl1IRVA0iz6pNPLmhpLz2WVhzbNn+57zj5uWfl&#10;3nEcKJyFycIzWTnbbxnUwnNCPqKAeVZRwA5WVCyATUBUOY7ZIB8kE/MEqwziBxFmNUAGrxJ6UkFp&#10;1YDYHZVukNbdwAcz1qiqpPFC0ytmsK5+3twxtOh0COF5WlrrrcRReA5ipRuTkw+OLaQlxUs/d+Th&#10;v2gSFCqj6grpJFSkczSEw3/INaGMagsILuznCVst4JrWvhknaRags83N/CaquTjiyutlQFQlZKxK&#10;85g3DUowXceWIUm04AJAX/ks3iSnB2TDdJTUz8drzaFm80KzhMOMNb0+fnBsbAHRVavDEZYkuWOT&#10;J2B3hXvS/emNlh0zOcCKLd8lZ6eqhq5p8E9EORqBW5VpEeNFyiyEqSbzkRSsCIVFw4bQlzV8cV0Q&#10;hoMtRH572QgoLMasgeTs7AiHWHJqTpZ792ey8lwm1cvh1VwvHF+5ud2tBc39AN7bhtSSlCOleFHg&#10;fnJoQFcRzHZ6w4u5U1aEr6KKKgJYUUX1KQJYV2xJOrQCnZY6ZREW/aFCDCfUbz654Hma56WlmO3Y&#10;j72367c4TMh/ktmsPC6nwCRyJJn7wXW0EQX2whKKdhRPWd00QJ9WQuUVoyzC8NRfEI3TUH2I1B0z&#10;9NVYBLOwVvFX4CjK6OFPVSXCinVdIuDZRP40Uy+m095iX4UinwHwVG7v3bOgLfQ/+dTeydu3SSGl&#10;C8TEMVMZtOllopoI7WB3cKtMcAmwF8dOlVLp40o+vzbc3jyxubmpb8abzTd+u7K9faeit++c2C7+&#10;ZnOz/ZvNSrum8/srFV3Xb9Q4RCiRY4T/WvBZYCIRm7V5+CNhfZmuSqUasmdlsNyKlwoPHFQU5aQy&#10;1ZJaiiK53vnOeKE0vwX5hItpRWrZnZirtAjSCP4Ig3CYcVeR87rqc1BM+L6jbQaSWhYgWAqVFA0+&#10;hL/AC1aZHzJosQY6lnKIrAqPrSoCrJChg3hqezQ5m4PjJouAXc7MpVKpDIdYHGT1wuElJ48qGgdW&#10;rZa00a95C0dunm0W601+UPLPBj5xNHKvxYvlG8nzH7kxM8JXUUUVAayoovo01Rdt2+4cWrmjQ1JO&#10;kVQu0HrBlmGzWCydfrJfS7c6XlpxXQ5Q3ts1LSPAAkXyNEbozECOXHb0C4YaxP4FoAiwjeULsSzT&#10;CvzYxTrBdznhriLbuaB2rUrhZC1GC3cUncIpeBqXfJU92TbYDK3EMfZQlY5K3pv7BX5ChDP5wJ49&#10;9+499e3bcY5syCQrjyyU4Je2sBeoI4+FI4B5uo9qfr6yWdne/E2x/Zt28e0nVlZWtjmwSrxxaHTs&#10;1eO5R56Ylnv3T8tPTKw88a23H99O/M1DfJM7d7Y3dX0TK8+h1ybseh7ZLd/WAScSOcItYZewgE1C&#10;EnuBcqtQKv8aqLYPn3zxq1/96vdOnpyCyB9XOn/P1zgGKzTvWwTTKBgtjE251nII2rAwecWq7K4w&#10;QoP5AitgoHACEBuJgrdCd1ExcSh8GMBPFBCYhZdV5kvekZGsolsH5RgayyESbXGWHzMjySQcRKmM&#10;nNnfi+3BOZgezOaSM3IyrUlKC/T7iuZJ2guTZznor9V1zHXWaSCjhir316WOa8cigXtUUUUAK6qo&#10;PmUIy7HPrx96Yhtz9upCiAVSF+KyEvGbT3oL2pSipTdcONc+9gk4NXCAlUPHUTmXyyZnkiM5uf99&#10;8MCyzQ7/QTW60RVS+a7uPmXldEwY5yfTpC69pZq/W+oOzGV1BV47NnZMnyljCNoY7a1jh+zlqb9l&#10;X/U87Ztl7MLVmkCGbN26OVkAugim78oC4ejQA7zto62y3kVUJb2W2MrnOT6q5PObH3/cbq9MTDz+&#10;0G+hZbp798hIJrl7ZEY+sJgeXUwPjA6kB3an0/uOri/uG3j6+Gu5p9eP7jo08vL0E5lD9z/+9hPf&#10;+uHKt1ZW2tvt32zz56rXqV1Yup0HDy69tpbAZ99CcZc/j4g+W2XEYoXbN/fu3fvk1/u/9z2N4xBl&#10;rFaI10rlbz46poD9ue1Afg5bDvFUYSbJAvqJnK8sw3euIlsz5ruL4swh+GAAWQXIagnYrJDpgoUW&#10;7WjwivShBUlGQGWqwnJfrYLOLgSw+FckHUCAxYF6ai4zl5F77++VaYl/iLNJCHgGzf6G4iot0Lff&#10;O6/D4GCTQ+AagKuKXsTj80a8Ob7uuq7z5UjgHlVUEcCKKqpPV33uH13X7qz3bGNLkMTuYIWF/ECx&#10;WazPH+lfGEtrvKQWxy6GfRyahLxmRs6gH1YOf+XxRxUMvzHRdervDGYG3le0YFhhaoq6gWQtCsyJ&#10;uoOW6oYVMjUgsExyYdiBvtSwg7wZkGJMhAsLrCUiEREZXPTS6Wy9fBZtGpAr0jeRzdJ18gWFKT0U&#10;wJOZFXBZH5crlXZlc3PzY/5T/MbgdmJt6ELP40UOrZ7oze566/ihXemji6Nji2mOqd5MHx0YHV30&#10;0gNj6THNSy9eG9DOK2lP+sDduKZ5mvfzi0f37Ut76X0D6wOHdi0en3n55eOvDVbaH3/jG5vttv5x&#10;nl/Wam0hzIIqiU7hYVBfIbtGgT8cEd66NXlqcu+9T/5/2rmF/gcLpflaSf/wyEFNA28s67obswIj&#10;BcoFDJgsE6ks+A6wuypMQ7vuDWi7YIZUW5Ygr3xzK+S3GG0J3v2swUQwNKtW0VLUVG2Tsg+Xl31g&#10;xwxpd3I2eWZkJJlLgaI9k5HnHtmfms6koFuYk8dTc/LuDU1pSYoieYp7vv+b82cBVsFvTTg0UDd7&#10;/sYhyVWWPvd8hK+iiioCWFFF9Wmr59+P2e7VXYOVOgErPHdVwC+7SGsefnX0wRc9SBTWFIAyjz39&#10;GmKqHOabAJM1A/5YM9nsqAJ4yQl5XrEdgveAThJzgypmBAKTgjDK8gmoAGapFsM4Z6YKaTsJ44MB&#10;Q3ic000+9LVczNcHgW5ISL7463JI577BsU0q7jNSGBsMlzTtBxyWPh8vV0qlSruNTbyPP/74N3eK&#10;a0/8dGXl8cdXfvStt3/6xPS0PHPozePHjx86vrjrmnRt/ei+o+v7BgaOHt33/fX00fQiX5I871h6&#10;0eMfHJqBStKG5GnpMVghwWSmd61f29C8v09rG1evHvNG5noff6L37ScSJ7b7/mYmk2gXE/zp8wiu&#10;4EIvkxgLmpQF5LCAXiveqNVu1OYnJ0/tPfJc/57JAsq0bh3pT0styY1db0nXxSSgcXczsCtxB+t1&#10;IaPikEiMDIrhT/5QC5IFgeKyiCMkxRZ+rgxHD0ljZREUAxGWRWKtKvSK1aqxHMAr5LG8ZDI7Av7t&#10;2RRHWLkz4F/b29s7NyfL6N+e+bfsNUlLS67LMT3/sA7+xTz/jtqlil4pAbwSPg31Wi1++2Gv456P&#10;6KuooooAVlRRfRrru47rSvaZlUoN/RlqkKSrk/soyLJqD7zw+oNfh8wcSVFcN2Ya1X+SRTLhfn5G&#10;TCHWkrMjI1k5KfkAKcQsWTt7fhTirOL5uStzD8MqtoOmAtdQIe9yzMAhXnjFm2TpxFiA4arMN4in&#10;liCtgddgOxYiLttLbyz2FdtCXQ68FUdWHwNztVXGVlS58tOVE3feXnt74u3H76ys3Fn51p//+Wtv&#10;HX/rz156661n/uytT9765PjxT1566aXvfOelfS89ffTYe/bFn1+0Lx67aL9n/1x97L337O889t7V&#10;azZftW7zOnZMsjv2uvf9tPd9z7vqwWCmJgHw4uAsndY86ep6ete+gV2Lo4vZnpF9A0eTE4n7D/UO&#10;TiQOl2rFkl6roPYdgg3BnwFdIYjC4qvm9Vqt2fxvk//3Azc58CpxdHh6zNO01nX+ZbmxwGM98FEw&#10;gyznsLs63BAxOSKDqGEhbGKYnEMQS2TlwMOqZsCDBU8BLFgVDfdNs4vjlq+E/NuXYwPZJMKrmdw0&#10;mKolk2DRkMmkMplpOYUBhNljHWh4tlzpA1dSDt6swOQgYCyOqhBdtcGroViPx+8ZcGOdWKRvjyqq&#10;CGBFFdWnsT73vOVwFCBvV+o1OGvpNXTIrif4yawWT9z3zb848sLePQsKhwSSC21Cw9w3My3n+E8G&#10;r6BPyE+ZM8nseDLtdKcBgzBBX1xFzBWO8xld33bTvNtcVBXdRN+k1OI/qgBYyGfhLYqURkCgohgo&#10;AFlGaHTQJPGVA4/GzELVtI96XrYYPxsn/gr9EXS8mC/FS0BarUy//KMf/eTll996661PeD3zt4/9&#10;+LHH3lOX3/3Fr37xq3d/pf5CfY//Uf0SBxtVU7XR04u/JhVFSLi6CltUSae/+t4q0nHH1q/+ssNB&#10;19X19fVjtn11/eq6dMw+dm19/ej6+rV9167tSw/sWzy0e3Fx4OjuwTvF37QhkIfCfbCniTosXBEX&#10;ALE2X6uV/sr33Dr8nyXpvNSKxTjCMv4vpJbU350cZOGZQcFHUceWWn5dI3aCSwiwUMousgr5t8KC&#10;dqKpCiczEVn4DjkyLCO6eofiBznAYvsO5M6Ae3t2hh82c3Iumbn//jlZcFccXiXl6exVByk/RfnI&#10;7aT33KxAykAFWKt4yKYBDLD+esB2O7HliMCKKqoIYEUV1acTYf3lz8xY5+rfbFdAc0UuWMV6M4Eq&#10;99Qbzfn5+VN7nzwnbSiKJLWmYvw8+t7TuV5wK4K8ZxDOzIBvQzI5m0r2f6HLPVnQwBMe7pS+LKQ9&#10;lrkj1bnKQl2/Lupiqh0aKTQIlDEkvwhVMfN/WmAuYAU2pT7/RUnUHWjb3R+vnI1j5HMNoFUc3akO&#10;nzhxZ2XlWzNvPfOLH//4x1/h9T++8u5XvvLuO8scNhkYCGSwBhMgykTrKHrxBtmAYc/MFGN4YNkl&#10;zM6r2IZDoRK42QMr99577xESY4gYVb7i2LFjn18/du3a0aPe3x89yuHW0aOjyZcfWvkN9CqL7RP5&#10;D9fK8cBggjgstNMq1ko19H3ndfnttQMd23VbHF+55hV/XjDsg7UccgX1TdYJXuE4ACKyBsXgWH4M&#10;oUh3Rjm8BWnRBnrCgyqLlPBV/j7gs6jCu1vuhh+GOpLLbHQ2NzIyMpOVU+PZLDQIUz3392YgGwch&#10;1m/5uuy6o6U1RdrwtJbUf2Qyj3ZX9Sb5hsRrcZrCqMXvSY3xtxlzvhv9C44qqghgRRXVpxRh/fuS&#10;Y9uevFIpEsSK68V6HVLehvbfU7zRLsZv3N77Yv+CpiitKUUxTbuhvvQayK/ArWEOzRpkwFqzyWx2&#10;NMbu7glaqpCrG6oY5yMQZIcRETmIqsK2gQWqd4x5tvllFamvKjBcfA2ZZQX7coggM7p6r2DnTozu&#10;tx2/xyhd85TFvs14rQb4BCf3zn68tZXfXHnt5beeeUb9yjKJhqqqKRgo1dfZI8ZCry1aK6g0CkI2&#10;unOQtuhgsm5YMqXNoJEnMT0IrohU44iN76aKT/fLx8zVixdtdfUiIKyj146+9dqPvvXQzMvyt1YG&#10;45VyZXMT7CUIXpUxVjEuRiBB9F57ffFRrwMGWO6UFLviG4aGa0k8Ob3FKgOBu0mWDSyYDaySX7ux&#10;tASiKjA3sxBMLZli6JD5jlgB7WioYrJBACv6FN8JsNbychqHB8H+KtPbm0nJGbyYk3v3g5gPrT92&#10;H3W1DY7lwXNfeu7hU5U6ObO1Mdc5XtRBJlivFePx3SbHka1IgBVVVBHAiiqqT3F92THdjj0wsU1Z&#10;uhU93q5U2vXEfZcqMBfPwdbpvUde1DTlZEvRNNf851X18yNohSXnMiiiAVUWuo+Ov6lYlmP7Mizm&#10;u14ZYWmVfZcXQ5e4UsWNbuQOJBFSd5CREp72FNq9Ksgvo+vVANTZ72k/kgDMlDzpqLxdOVvSt569&#10;c+fEHV4gtTr+3lf+EwdXEHmMWYeI9mDnq3b39RgmgRMOhhA1Vn3ejQxSIfuwI16tGsxCWuI1gaCJ&#10;NXCu0aJ8RMSOOz4KFU08qyIG2z528eKxf3qJ19NPH5d7thMrjxfvfLxJfl2UIY3NzRpK9Wu3m296&#10;nqSccztTU+7dJu5BGLMa8r0CWTozd0QJqsyqIo6yKHKQZgaFozsq3PzEHLX7INwPQF9+e/kdBFRB&#10;lDRIs/j11ZHZkeMcX8GB05uZlqd79/ODZ44jLMDoI9lkMrfroqdJruRtdCRF6X9hXnQFAVXVMIGw&#10;hHED8Up9v+eA0VckwIoqqghgRRXVp5nD+lms47pmehD9sMAnG8a1/s9Ll+N6EXsyHGLdvPerbotj&#10;LEXzwK9Bfe8Tfl7MJXMZAloyRkFnszPy+EGXOSG3BXRTMjGyWVQnbHNFDuEIj1Sza/weCNoFvLoe&#10;3GNhszGYNESKSN3ZdLzb8kFQS0zFBzJD0taPyisArB7/89d+8uc/eeuZZ575s2e+8pV3AA6AoopV&#10;Vb+zifr4Ha8WQ6yrRFjx338W3vGBzGw17FxvBa4UthMTEwBql3eDLiJ6Jag7rb2IHOOQRV0FXuux&#10;n188duzo0aOf7PrkzeNvJ1Z0pN506hGCOgsdDOK1QrMflHJa67rpKi2ry1lZvguW6Zs2oFmVUUUd&#10;GzRuVYsFTUMwtFChP6iiozsGFJIwzsFLS9iMsq75AiIuAKXEWb1j7AB3YOm+8YPkyCEwv+rNZHFc&#10;sDclZx4BaC5DtzCblTPJ9yRNkT7iF/w9vPrCjTg2A8FbVMdxT7RoqNdLlXryWKvj2M9/LiKwoooq&#10;AlhRRfWpRlhfNu1O5+qhFQJT4JTdnLjU1FGThQbv9cnJIwtKv6Z4LUXbcNVV9t4n0+g2SqYNOYyQ&#10;A9OGGfmA4ofTqPbdfqAAG+wQdSVCBAFQNH6Pyajh8ztO1zzLJ61Yt5HoTw8KqRUBO5V1aTOi0AyB&#10;4Wzv+97A9MzLnzz9nR//4se/+tUv3v3KL95914d4ZIKqUucrYNwYAQuVgbQMZxcNei92GDWJCUmG&#10;CAlUaKbj4ybb7gjkROjJCk0+Ah2E6iV6Y6ZB/Fd3Y1iBSq3Pv/TWJ8ef2D5cmr9Va+rxs/PkP1/T&#10;a6V4bb5wn9RC+dV1SzoZC/RPgIV8qwbcl1isEqISdg2EvjBzEBuGOEcIGJGE7hyEOajDomgixihI&#10;0gjIR47FVBOl7cvLiK/IC8t4FwGc9APoD8JsRO9cioMp4K7k6V6A5imUuPO1kqookvKRpGwoY69/&#10;ONmGcVZhgVXR9Ta0Qou1WjE+nHQlKeY4EX8VVVQRwIoqqk87wnr+C45rH1tMVOoowtKbE/svx4tN&#10;TCWEqMJmsXbqqReVhQWlI2n9WgyC/Y4/lMkCgzUDEhoAWKkUx1ccbh3wlsiwwfrdYJtgrJChyZVB&#10;8AF8v4nrodlDtRtEqAb7QFKIVX2hlUE+D8Jui+0wfVe73JYfB43Sd+RfWOdqWrNV42ccCQDaW0Xs&#10;IjBVw+8+NkzbECHTKkEm0/SbkwzRDzRCV218Lv5nu6Zr86UqoUBGEvcwvLR9Hs2oqiLNj4M5FTtx&#10;/OWDCzrSQkCTqfD64QNS1TDirKqP/fzn33n6tcfv3Fn5aWJTL+q3kMXiXxPEU88fPKe1plw31rFd&#10;54qxZIXjBg1S3QcCdyscSygM3eluRqYNhp9BhOmDyGXhfpYwqBBAltowG0bAvcHXKaRXywCvaHzw&#10;XUBYpncgOXMmiao9aA/29vYCrkpN4/RgjuOt3ulddkeRWhsgcFfSD0/e3gRXBuhXwwChXsExQjDD&#10;Ld93VHIlO+ZGATlRRRUBrKii+iyQWB3XtHcPbmPKc/2ee5pwOqvpYnCrXqxPnnrg61q/e91tKYri&#10;8rP1xbdem8vKmdwMdgmns3IvDBRmR0Zy42MxQ92Zd9O9YRD/A+RI1WRWILQSg/6QKyxCBYUIizFH&#10;EFg06IbmWpYaOD7scM1CMGUJI3cMJsS5PepTEsPldMx1yafQbPuXpvnYDhxoqGKAESxQVQRqKiNB&#10;FnJiTKA5tcpUtRsFZJv2aoA21J3SLyMQm1UpuofB2B1+Ro0qgLeqqTbEK8aXTFIv4WWB8iYhtOdo&#10;0PiF+uO3Pvnk5R+t3LnT/njz11scY7Urvylun+jRtH5F4uWojOYBr6CNFSXgWMJ+gfkxOEEHj2Fv&#10;FGVXTIBX/vlaaNaOG1scSAkDdwu/h2rVAGxVhY8apg5hGICU7YH8atmX0htqZyAJGYMjckYmffsc&#10;P1JSZM4AnWVZzszsMyVvAyIVPU/xXgdgVW/W4qWKaA9CB5TjfH5sXhg977qmGbMiAiuqqCKAFVVU&#10;n4V63uJo4+j0b9pn24P339OMF2sY+1yDKfl6rV2s1yefOggGRSfPtaTWFHTi9p2ZBuZqJqTDkpMj&#10;M8lc6tEPhB94WNOOFJRhOpBpJ7CR0QiE7waxUjRPyLoS9a5BeyhtR9BXXQ8In7JC4ZOFRu6qCJO2&#10;AFZZaNvkYAvRYMdsf2QR23t2EMhj4/MIEs0nrkiY1N0euSuaIlSh9wea+ioJ2C31d1uiIcDFqO9p&#10;Eg9HfqtVvCVmEruTkEF3lAYw0SCC4q75ptVf/fhXj730ycxrP/nWj1ZWfnPnzp2JJ7K7Rga0/r/X&#10;PrAd1U/GEVKpKhM2EjATSDOM4QBnWKdig9ASkio0ECPBFuU6Y0iOkOfDYy2OqSzYGdjtmxQgjaOC&#10;V/BaROUQvFIv7p7NcoA1ks2An2jvExC2NJKdBu0VZACMyPJc0l52NU+RtHPg0nDww3Ib7BniSF9B&#10;f5Ag1lmO+Id2S1KrE7v+xUh/FVVUEcCKKqrPCIl1xZbc9d7t+DfGx4uU+QZNwppIf64X66ee2tPf&#10;r2iasnFOU+A0/k9n5sC/CMfsc6hyl7MjM9kzM/IBTQTfMENVfbmV7/7JhCe4QEcERWgKLRQuaNw1&#10;aRikC6rd6UEmhOeIC0Iqeif0OF/ApTJ/PUP5vFCWs7BUrEFEkoqYh0To4HO6ytRALK8ixmHih0Tt&#10;thDFM6FxrwbP7lNPq9SdDN6YBaSVGVI4+XYPZG1hmEZX1YWzlQZK+RtAeAFqAfTy87997Jln/uyT&#10;P3vrJz95bdeuXVfNq2ntmG36wYPkDCFU5oF3KKPRv2rAZsE3gdgNQSsiMpSFqZaviAfplYXWGJBG&#10;iPiqynfcILE//8TAURVbg9bSkuHnFxK+Yqvm/zE6DtnO2SQo27Ny6olemDyVMxlQ7SVn+NGTOvRf&#10;DAcCLxXNS/cvPPfAPOWOY3QToiyRQVgr1w9AELQbi/BVVFFFACuqqD47COsfNyTz6P775fuaYDdE&#10;kheY4qoVa+SPVbt5b/85L61Inua5AJ4+PyLPQcRJFmVYKMWayeRGzuTk8Te1DjP9MUFEWYZghYD0&#10;EeJxNRjPw/saaHRASYUhERZ5jcI6IpL8OEMBrpCuCjxFLcYRFmEsixm/wyJR+DQ091Tr90wdVk3B&#10;Tln4kmhcsGHDHWoVIxGrlqHSWCR2CMlYXvXfzqojxFzIGZGBF8YuEi1nEIDzYRYT70yIxUlhBpwW&#10;rgT8UqX5SkNo5vkiuJvCx6mqFy8+Zq5+Xv0fv/qF+p2//fn6RXt93VYZ4Rp0V8A85rCLu5jt42gJ&#10;ze4RIxpkPoFe7paQrIExqtogAyyL6D80jwj2ZqJNGM0/Aj/WoF0DImuoauBkCndd3T2bHUnyIyTj&#10;/2V6M3Lqt5lUNgneDHImd1Tl+ErZ4PiqX+t/9UHAV3D81Wtxwvagc4dDMB4f2i2ddzudzhejf61R&#10;RRUBrKii+gwhrGXHvbprPQvT8OiJBQGF4IMVBy4Lls5OHvkeZPB6mtSSYq5jHDv+ED9rghc3r1Qq&#10;J+dyc3JyJjuSS40vEoCwnZ3TgbZpqz5tJFRTRsBWEVwhzkv1ZeW4jI6Z1LXzJU1ocsBYYAkREn11&#10;pA75yNMODeHNJQAFY7RPJrT2IdWUSh5YAAnJft1cVdmqP8IIva8qsDOwm6rZnWMULzq0E3wLVea3&#10;Ig1Gtg3+BCTrGjaInfjtQx8rqqD9x0Ag/kxVIVWrmmQiAdusrooYHg79jGqV787mm1eZHy8YeDL4&#10;1qJXLGuJIyCTggUbIDDD6T/DzxxEcgwhGmC+JYBRFsVGwkexZPohOyq5vgPKNPBtsCDR2SfNTHIL&#10;M6/91/Fx9PAAa1r0wEJ9u5ziF0lQX2WSx5aXrI80QO1pr//IA80awiud5O0EsIC9Ks5Xhgc6did2&#10;PRbhq6iiigBWVFF9thDWd23JNQ8NblNmTg0QFohhanijWI8X2zce+LqS9lotBTyLYo5h73ptDsBV&#10;Zv+/TeNUWDaXnTkzkpw5k8uKcEIfRjRCeiyVaCohETesblgO2+m9ycjJSkwVOr7GHJ3Pf9f+ivni&#10;qUAL1TAh+AVjbqqokjeIoqmCHsnBDaDDh3oqvlPkatBZnaHZukX8E8I6tDo1gElSkZFjVerz+WYK&#10;/gXQSw3VMXe8V3xTsUBVhaIxX+i1I+86UIZZgfALiCBWFW9ptervA96NGmBDQGK2GcTiOGHmyiRd&#10;u2OhRZnFSMiOuKvr4Y4cFgYZEf0koomADeNLVlWMI1I2kK+S568DPiIfX6k75hL5K9v3g1wSAFU2&#10;m+NX0Brs5YdL6rdg7gHwar88wIyplqtpGujbX33g9DfwiAN5OwdYcFnD7KZ6sVxPaWrHNn/2xcj/&#10;KqqoIoAVVVSfNYT1RSfmmscHt+NwSovH6+SlHUfBO1/+8O12+6nnzp2TWpIkaZoU66hsfZec6b1/&#10;f+8cnkFzOYjyzWVHDp3JpgBhMR9R3KWnqjIW5m+YZfn6bsZs31TUVMnjyjJEb7Ejsv/Is90yA3cG&#10;jhxivgcVAgP0WudAoGHtNHVXMScR4JNFD8NkQZNaXSI90KKRQTHiaJDNFnQIq1XEH3il+m5f+LfD&#10;JzR8YzWAQI59lwGqYe7kzlTVJ7AwtZDeP1BlDARQVVKFAWkEjJolQBlF7eCnpeLjLMsQiYzCdyFI&#10;HmQCrlVNoqpQnE4+XIwSdXwXB2ILVWHoYOEu0U20ihiV0dfRgM8G8aYAWL7FFgq1gFEbOHBmhEOr&#10;2Vwym8s8kuE4a5rCncE+Tc5k/mZk3TBO9msKOGCdVx48PZ9YA3tb6AeCezvMsMbJj618IynZTstd&#10;iv6VRhVVBLCiiuozWN81O7HOrieKxUQT+4R1/lvHnF0OsZrjr68Vi5ef/J5yznUVjSOsj8Cw4enp&#10;3t5MJkUyrCz+AMLKnpGT6euEo5xOyAaB8IhKp23TZti4c3YE2jCT/AxUmhC8y0aLBQpw5vu/W8KF&#10;lNREDcHZcBCAQqadmnnihtSA48KRPUzkE3yUIYRaqFTCQGeEeBy+NIAHUw0cnrO62EkV8FAN7OaF&#10;o3tYR4bSMzV4jzhB6ezk2wTCVHEckbRZAkT5UNPc4TJP+HGVBGBgKVElIwlzFRVkZpdPQkIOzbUC&#10;2Ts5jcJ8InirwudFAngLiSqYbxTepNRsRDE8icuqrDvBibCPABbBOTV4zqujI/woyI1jbGV2br+c&#10;G8djhKwZ5N5MbtfPmWr3a5oicbCuHLl5i1wZENTr8ZIej0MoN7So4/XxqxBiHdmLRhVVBLCiiuqz&#10;Wc/HWq692JsQ0c91nRTH8XhNj9e/canJb07e+6LCT4n93oaiKa7ZUfdN94IjdxYkWACucskkP4eO&#10;JJPJ8QMajM51YnbMBxsNdSeg6IQuWRiQOILeCpKdWeCcEAwDClYneKQl2C7Ld3xX0QWrEUpBdCgs&#10;0FDD4ncDRhhV5L2qKMJSBUKq+uOJGNDH4Q2zAMf5Cnn+bgwxKiiouABFOULLLzRk6t14y3/JGDJj&#10;caSE/UvV6mYziveFvUTs25FaXg2Sp4PRSbCOAMmXykQ6D1l/ocZd0FgwBojoRzQFVYP2WCXdFMNs&#10;HJNuNHzWC5Vv+ERVhrk58GJB76+qpnAuhU9tRzAOGWIZju3thnBnzFAaz8jTKTm1PwNW7lk4UOTp&#10;uZldV9VVywSg7ilpZeGFm2B7Va7o9XgRcFYFoBbQp/yyfOmAB9OD5j9E/0KjiioCWFFF9VlFWB8p&#10;9vnsHZjjStQ4zopDdxAaNzjLxWFXYnLvky8ujPVzkKX1a27HVndNQ+pzTp4GCRaOE3KMlZ1J5ZLj&#10;s6PXLdN2wsYJq9Q4Y+qOOOawUJ2Zxu96wFtCLg76c2jnWdWuNRbeZzUoDVq035zQ7p2dQidAD1WU&#10;QBmoGUc+h1AXg9zmIDeHwd3Eo6HVhEpSd+ZrjFQ/Hif0NKvqTvkVNNYYzRwGOYPiqiMcvhqU+KcS&#10;cRR4fBGwYyHDUgtcPambyIIZxpASa6fGS9hpOeTaXiWzdfQd9eOeqxQipKpkbQoO9vgJN8hVHqFn&#10;w/d4YF23B4i3xk+KP41l3B0rvWycl8YOZLPJkWyWA+9UKpca783IYM+Qpe5gLiXvewzNtxyNg3SO&#10;sQ4+cOv2pl6BJMw4slb8gIPRClQDlhMHjnF81frHSH0VVVQRwIoqqs9sfTfmdtT13u12vXkZBMZ1&#10;MsOqF2sohok3Lxdvnnrqwef6FW1BAw4rZqq7HpqT6exJPSDI7+Vn0eyZbHY8mY6BianTdacSM3dA&#10;3Phiqp2G73dZtIcYH8HtWN2GWhdjWRQQbbAdEYJEelmqGlhpoc2pgQF/DWS48BEUWkMieBUHDavE&#10;mVUBZVkqWlWBxB2UR0YVGopMYBtDDEva4t3ZXX9VBgIq0XpkwspeODt0fb8sshYlYRNTfQ2WQG7V&#10;kP+oYM0s/mLFfCJuKtg4UnkZolOqopeEsLriL4MUVOAPahlC5G40hE+DSXSY4XNqeH+Dqd05RIbm&#10;XPTh+ib7VRym7BJY5BFhLFujyWx2hv8mwa899dfTyd7e3odSmRw/HjCykq/8X+FTd6STHykfKVK6&#10;/9G9mIhDUePofoVWWHG9Xm9v6ve8Ce5XToSvoooqAlhRRfVZrr+MxTr2UY6winUkEIoYC8dPfOhM&#10;1Cw2bxSLp/Y+qSj9C1q/B/IZR93FgVVuJps7A+bclIEynuU1IufGk6OOBYjDvqtLFgQhh9grZHJM&#10;y+jeFkN4FN3MDDFm6HR7fgRMnLvspUTis+8zBcIp4clgGDFIOFaBmqki+QU+DNj4ozBjEd5DQAPx&#10;FCAalcMs1CmZyAV1cwJVRDaOLRzeV7vtQBZy1wLw0W15+l1SO+z25Zjdjig+QYMZQnTWCPAnmJr6&#10;pqSG2Z1iVCmvh4y0sP9p+TyVRa3S8FAhWJyq/vggYEfMysEdo/sCGK2CB/wSRUGDMQNZOaCjq0qy&#10;MAtfpGncxWB9xd4N0ThnRs6Ay9V4pvehnPzIX8MEYXKG/wDFOTeyC4GpnVZOSoqiaGMPXq5Q0Hg8&#10;Xou34aCDFiH/LbbjfW+kbdeV3KUIX0UVVQSwoorqs81hLcWczvpvtyvEW6FTA4YS8lMgiLD4utqt&#10;vXsWvP7+BUlKp1scYdlv5ablXDYp585gEwiMj2ZmwL87J48/Kjlml+AxWVj63U2tERZRZM3QxSis&#10;a3/OzLvdQW1zR58xMEMn01GDBVk7JqXBsEDcpYp9ApNG6AI8HdD5Cag1sLBC4gYjBM2GynfWqBLd&#10;Re6pVgCkVgO5FTQaRXg0E3BqFR1Sd75quMd2bFt8IoFxvW8vL4gp7GJWfyfT0TB9Sb1jhywiVKe7&#10;XYNRH9QSJgxkd4VzA7BSFZp0VTjJ+9AJfgTzBaiwKsg+U0wMYAAh4VzVsNCoC2zcQ+CKGctfsQ/N&#10;JkF9BWK8GXm/nJvNyXMwX8oXRrK57Kz8X492AEmr6kfplqRorfSTL9y7RtnigOX1MhxyZTRp4LXf&#10;s49Jiuuaz0cAK6qoIoAVVVSf7frcl21bknIrMCtP/FVRFHiPtnFl7eaRfiWtKQpYu7f4yffzu3IP&#10;yVmYyIdGoRgX42ArOZPLjQ+4V7qTdUyIl35pqyH5Nw3YBTbtJvmGE8JiRiiXUDT/AMW8R2iKCUMp&#10;K9QsFIDNCowcHDs0r2cx31zBH+OjoEDgfVDuDcIkpMNAlgQQqSo8EYiRopFD//UIeRUHG+h8ACGL&#10;4tFAdBnVnYSWuAZ8tSpSrOnZyacB981UEaYTcHGqscPbHt+zAHaiRWiHCcIq7lY0/4Ro3SJtuyWI&#10;LEaDfyZbFgOAiK8ojts3w4LMHQCUVdNnEHGM0qDAQRV9UI1fIIel4n6XTdS2jyShGSjPTvfK/PuH&#10;I2E2NzuTzWVS8uxu+//9V0WZYk5L0jQtraVfmC/pZ4vNik7xg3pJL9b0CpBZxXg8Mdpxp1quE6Xj&#10;RBVVBLCiiuo/QH3R+uC8fXylUmzW6shYxZuQnFMsoj8Wcg1xjrD602nP8xRNiYFP1P8yMj2Xwpl8&#10;is/BhZlkFmwlH3WXDBjNQ0hloVdoMHwXnvpHPGAJHFEN4Sdgnhxfz03Kc7YDtwgwFViW+l03NXDK&#10;MrAd6Y8sivQZXzYlWBqkc3B4EOXl2JxDx3LAN1VsIlZ3EkoBQwbkjxWwaCrZsqvIxzlO8E4DRKmu&#10;2quAsFRytDdoKrIBZuwA8zCA0CCTU8AylhhWRIk7mTZ0AVd3JFK071SMZ6boZj8dEJFVVdwywKaB&#10;o6clnPsDCMsawJqhIxZgJcsXXjGGLg4cYxlA2lUFY/UOrALOj4nhRIp8tkeTI8mREUgAz43nRvgB&#10;MC73ZkDaDr3jVGZudrcmLYAzw0mItdSUhT1P3dIx0xl7goHGHUYqavW+ew5g+OA/RPAqqqgigBVV&#10;VP8h6nnL7nRGVtrFWh1jCTnAwgQdmKGPkzSLI6znFjxFkjbSmute52fhi2/J6OaOTkdZNDxCX6wk&#10;R10Pen9ndHuDIQk6mrOrZkCRMNMPg97h2rCzOyi02RiVo/r3Brs3Ql1D525LCNUkv1Jm7rA/RRgD&#10;w3ak7CY9uyFoKHQ0IChDyiiCMgQSHR9P4ZYW5TP7JgZWNUTRGTRLKBzabdCF0bYUO4h6M+SCABpV&#10;UReGTqYc3ODQnkXKL/TCMlb9BmQY7vme91XMFiTsY5CwH8lA9A0V79F3W6V0baHN6lq/Czt21MXj&#10;RCEYNGDbMCS6Im4PXjJ44y8bV3+QBfpqZgY4K7TuSEG4cxZQdlbOzB06uuFtSJrifsABlqJwrHVk&#10;bwGV7XlEWPzYagO2QverWvnCYnrddlvSX0b/IKOKKgJYUUX1H6Q+9w8dZ32xp1LEjJxmvdjGBF49&#10;7vcKE/X45ANP9muepHn8VKlMQePtpdxcCqgLmUxHQfrO8dUMqHHGx64boo9ldxVZaleDJSbYxAKz&#10;fGMGwDFWV72khoYHrTCBZXazZ9jvCXL+ZZfysbvqcBUoGEzXo+E5YG6EpXt4PwAz0MSgYZJeyzD8&#10;rJ6QgWiDBY1DjGk2HYoPJOctGldUWUCVVRnHOhhRY6Lmiwb5wFsdCCvEWJSALaYOG8y0qjBBqAbW&#10;WmrgirW6Q6sFj2boGmoKLTvYWNnMD4Lu5tngN+Fr5iEhGiRo4OCAnBbHYypJzhp+PM6ycaUrunpH&#10;qLPwjmW27wczyZEzydn/n733j23jTtM8maLZtFLpgWOXW6hQJaUMSykQdDy2IQ3cgXs5cKajHNAt&#10;tyx2a3UCDdgHXXBuJM7grnsH/iNKbtOAm6vCenayBS8LtmMNjsOiUBsMUTc9iFJm4jHdTaw2XUKi&#10;y844/cf1DpD9a4BgZzw3QLD3fd73WyTl7tubnp893d/XFkVRVJEibdSD933ezyPEFfIGcxMTOSju&#10;cqEAc/uMvl/ThCDXOh2tExnGtmGMPz13E92qGgGvqHeVZbd7r55dv/Wklmid0wrPoEqVEliqVP0i&#10;1f/sacHVR7L3QRyVrAaoq9Zmq0Zr9OK2jw5eWoURS7O17XEtFCforXlqYVFsDo0IsZRfml8slKr6&#10;pJ3xeJ9wo+8s8jxz0MsyhwBS1Hwa8BjCYQNTn28QDzxXsGD17eTxT1FYqeHK7Qctu9L7lPIZ3HRc&#10;N9BrjX6zjJtXbWIZ+IRsGLieTBm1Q20r2eAidzq5xBv83CQDIXY59xBIz3RrkaafBIaAuGtIxicb&#10;vlz5LH3qonEsolB7bXk8cfRwEMnTn3nGcmvQo6AbmW8To6cVe4OYwvYA0Bqnodf43fAStf1YWrTc&#10;lLtFKur3h5iitGEoBCY91vUb/t7CMvWv0LwqO47uTEzA3J5uPYyObWvG9nZXCKxOB5AP+/Kf3qzV&#10;6rVeFn3RWm19XXwGDCRba9ZrtcedvVESdRbeVvpKlSolsFSp+oVqYj2VbL1X/nKLTnl8ASxWLdvr&#10;295f/NqBIwBiGZrW7WqZcCMORnTdcZD8TNNBZM7ppdHF5XLZqhYv26HvmX1h4ptpJyn1EsU/BZzZ&#10;3zakfT5pguojFWIvjNl/FfNg0U8PkyYpU9QzjQ1NSWc3Uwc4kJoxdY/Se0OAeKZcZGTSpiltV23T&#10;pCzC2OTo5QajPuFcartM0ZKahAJp8JTEkQOPdxn9fkcsRCYziazU7i70VRg2Yg6qkQZzn44SS7Vp&#10;cm51LInurPcksTUY7Gemn30y6+MZ4IGlyz12U6xVQxr6aX3Sl4uBcQoTdRk7ChgY28pAuTDbbdP9&#10;yfKkWHbdP/KN/cV5sNtLy+WSnoO+/tSC2kZHS8irwt63gm2to0WabXTEhz01dWznd9hvVcdMsCdk&#10;O3VIWbzf/NZV2K+iBUVvV6VKCSxVqn7R6uITybvHH/ln91utJjzugBTVmjWY3bOcYfK/fmtu59iF&#10;KbtriBOnpgmp4Lpb8xUH/G5OnSMP1iK4o+Kvbk3afp9vEP4UIRUPtuR2Q0b5htiXFIZ4MAkMfC/t&#10;u/ix9M4POl3UAdoFJQ0GSHVapfMlBMvsR/T09++YrM4y0DQl6l3qLSGAKCCa5UrblKwqytphtSX1&#10;ncvOLGK/t9MnHRJXAfoLLaAkCCX8wPfpQahzRC05epINuZEIvxM/uj+YrZpef51QWsPgXkf2DTX3&#10;qIPlckAOhd6Q+4o0J6zpfkNiGq6nUTfIGiT/FjIK8UCU0dOW80GOMhwILA6WzgTj+wtl4BkKVUdI&#10;LKeq67kJqKyquBnsq1H7fcilTNQRCquzbWgrU/vOk1Yna/vNW7UsxxDyvDBbf3I8EXf331Z0BlWq&#10;lMBSpeoXsInlJsHIM/exQ9ikZDgGNwCOVSOhVavfnNt3wTC6WhAEWreTuefFwRvi9ArykWPJ8Gfd&#10;KpdxnhVXSlOaz40Z8yEoVpofGMutQr8PC037SjI4kLQNecz9WHawvDjFeHKUHx3DH+z0/RRXFtmY&#10;hMBI/fU4vBz78WTSBPaKE6RJSQC9MKwH2w0JAI0fDnYW9wvkwiSxQl2Z4OOT2cuXOYVmNKQkTYpi&#10;pk4SKO1+yk2lth1NNYHYAvRUNrWA7SK3+4b5MO2e2nw+SyjpVd/dd4qJjCW1UrpU6HIGdZ9Gyk4u&#10;9sWRovo/b9Dq4BCy1KXgI9OLxk6NLus0Hlxmln8up1ecl5zFchn9rGW9NHbbeL+TBFESGR2tGxmG&#10;kd/3IxBFyXjVy9bW0cCCwqqJf2HZ9S8cHdeCa6FSV6pUKYGlStUvqMJ6Jwluj765TjE5pKwoxETU&#10;Zp0Ghq3NPV89IxTWdJgEW/BjBaG3saTPOBW9VHXQwtIxMxRXChSSUipOTkV3Ym8oxlkqrb7U8mEO&#10;p+VC6iHBch33Z3jhYMkwJvzB8Jrg7hzpON0u3J1zOGg/Ed3KdFOHuClToeFeR2+qgX4R0bMaFBFo&#10;uo0w/Vm2bckhHqsy2kP0+lxRaaDiSMBh0igMV9ybImMV+kmUh0hLhdK4xTD3WE5LXU7Q4UVDn/IN&#10;wZVv9HtpfXlnppIS2lLmOsdx2sCK3ZTePoC6A3RFUolTGHlhkEANfflLhrKhBpbbvw595brbo8sl&#10;wEXnS6Pku8vppU9ndX2xTFj/olWtlsfMiOZ9WkfTNOAZxi8//REM7VkILIIzNEloic8t6KvxHwda&#10;8i+VvFKlSgksVap+YRXW81Eyrf82K6wmebGwRp/d/N6ezfqmkFibm3s2D55ZxenzmtHVut1ISKa7&#10;nwHYULF03SqVKwQdLUBdURLds4WpUIiocGN30LPpDfEYOKmvvz2Yxj/Ldpb4abevtsR9B0GH7iB6&#10;mdbf/FhiSONdIAdPiAkfW3ox/QRLmQYpHHPA5oo9zttzGd0Jt7o5SDzGA/jsgQpYF6UbdegFtd1B&#10;uyvT/0U3+gquTwwNiDlPzaq2ywPOdroH6LvMBgU1nZnqbQzkiMBOJFSTwhQHv5e4qW36tJnop+uD&#10;vmxj0RPj/lPMUFG6Da0u3MWXUtCnPUnpx4fIo63KRsq+GkwIb6BZ+M479+wCo9sXETUIgr+lT1ji&#10;2jJYo4VyuVLdfzcR0iokfWVoHSGw8s/u/GqvjlXBbH39v3C0MwbQyGLak731heNBEkXPK32lSpUS&#10;WKpU/QIrrKeiaLr05jqFPdN8EKZkcWVT0t3hfv/TY/mV0wiW07CIf0+cnu/Oz8xAV1Vpp1AnXkPf&#10;926dWonjAXmctgGD4UXChyd6HElILSaX+KD+Q6nQvr8b3EADOWzYue6unhZ5uB9qaMG3FVNzSN57&#10;I0x7YeI75lAwIrpeDYnJorsmSZqxiHBknp/JzcTY3Y2MkL+CxKWnvbZEEk+FbIEu4udhNhokrMCW&#10;4pTAdN1Qrj3KzUezTZGApLVcPjaegR+nrqtUV7m782zwO8SSdiVfwlgeL2UuxA3pMIOSkx0v86E5&#10;I14S7dC/LhXmiS1aXgaXwxLvd/Wb1ihA7mXxhi+Wq0vvatp29LHQV8gUNOyubZyY+xHzatG8Wq+1&#10;NgnNQNE42Q/+2efGIy3yn1L/91SpUgJLlapf6BIK662vP/pB7UPmNNRqtZbUVTC912h0OHf2QD6f&#10;tzUtDLq21gld862lcpWEFZBIjB+l7JzlUXixCnsz1CIK+6t1/ZS+/iqc56azPTlzA+kyCIYFk58G&#10;8zEyMx6mOLiU+Cf1W+iFpqSYtvuKaYPd6+TqhpBqmMNmeNPbteHoMQrdpf1BmQYYBGkMYUDPA4Zy&#10;Ro76silFS4dMnKLsn5hN5uibAZlANFHudWFGmDbHKJtZ6K42iaN2OkvlRUNA3V2CjrYpDND3Bs4q&#10;mgcOTO3xwF81JIyww+jGbY8evxHL/Upep2RkatsktDstX3ryOGaDNV9KGPVc8cu/dbRUmh9dHAXo&#10;Cu90VV8slS0w0Cy9XJgvAdKwFEfi30WkaUEGixCaceHAsc/fqu/BQLDWE3/FP6EWW9xbgIE8enhc&#10;vHGxal+pUqUElipVv+j1epRJ9s6+2es1sUpYZwiWxGLV6pv4svfRwTOXrmgRtgkN2/j4T8QZfaxa&#10;YW0FDxYuK7BgLY8WRudLVaswldllTQp226nMoUXCmNtXqeVoEA4tw3FM34Uby437Rwhls0fuFMqc&#10;Y7l8KJtl/E20pISeQfPGJKuVafZTc0hfxX13F5gG4lsBHTKUyFRM9dwB+NRH0ywmVULNNpq6IRaZ&#10;e1vDOdZCpDR8HvgxQ550DOPWSZZRXA5mgA2OgabIHjNNCWQLFT5T6yxucNQgueX7Q0GP+RFuv6vl&#10;ydQbyrZJKVhuG6632GSiu9x+ZB9aHMdDjavBVfEyhW9t7z06ujxfmi/MFxZHMf7V9cXRqiNEdKn6&#10;Tb0wLwSWvjjmZbRo24gyQl9FhpHpHPjDnf8E9162nhXaivjtiHUGyBb+9i8e18I4VNk4qlQpgaVK&#10;1S9DDysJw63Fyr9b5zEhMUdbm3WwG6ibRUGFXz17wFgYz3eBxLKNTOh7x+eph8Uqq1xx+ItlDAoL&#10;JcuatBN/oIeCh7Cg5pCWcpkk3t+TiyXrXa7zie+HDOwM5Q8kqXSgo6MTJjcATamMUlM4d5BwrSFn&#10;i30J1KbI5ZgsWnG6whgODf3MlOglTexmCp4nWzh1jbx0Z4+29eK0PdZPFYx5POnL3D+XAKRkoCed&#10;RFY0lxpWvOVoxukc0u2vCEIwESCLgnCGBoFMGo05u7nPweI0QZmLw7fg2D5tFuLxEE8tVzzduE2a&#10;ju1X5kBk0Wvw1tbJ0nxpUQgsiKvccllfFu+sk0PnslotF0aXdX30eJDRtGuaIRRWpEXIxpn7nRpA&#10;aky7EuoKXawavm5mW+u3/uPVJMpk1HhQlSolsFSp+qWoi5lrmel3Fz/JYjDYks2rtJrSilXbOZaf&#10;MjQt6hqaYa90vCfe+voM66sSbRAiolBfpvSc0UKhpBf3LzwhVEcSBGHKyoylW6kxWP17aDXQJMd7&#10;3I+zSRWam3a3wjSMJhxKfI4HCg6yxJRCiUd+fsDRNrwM2Ka4QTM2B7PJmNOfaUKJuSKUl2u2oUVi&#10;d9gxRkarNhutGjJcxvRdH6kzcXoXZjV47DQHqBRH9tvc54q585bSRFkbsXufthdNOQuUMgpXENPM&#10;uc5kyMLskfCgdF+irbMlLE4NVmxVl+LKZai80GZhCvJyhZoFgL7Bs0szdod+sJHSGdzp/YvzkFeL&#10;GPnqkM9lK6dbOUviOZary4e0yIiAY9c04/3t6Fr+8tnn1mlJgux8NCXM0tdNFlxfOJV0jMxF9T9O&#10;lSolsFSp+iVRWG8HiTf+G/ezLamtmtkmLRWiEKZDnqznzl4yAHXHtlhnu+P5d0cWK3pJdyzSVuKj&#10;yE6ssl4ahdl9csrI+BJGbvYxVnHblPt2rLI20njoODVdS8e3nzaUxD0owtl3JZmBPFl+6uDyadOw&#10;v2Do07Cwz8lkxKjZh1ix4ZtZW/JJceay16C1OuQENuC356RnP+WxhxS0kwb9MUnCTTMI5VMOyNLk&#10;tdGwasSMm6D5oVBJvslRhNwTcwchjXBK0eiSJBNtAvJuIFxU0DxE2mrwFJDkkEl2sNgfSg1M+Qyy&#10;18VNLjyheEiokihtm+SYN9ucgE0Kjsxgjb42Ew+gjX29UC6Nzi+iUVVC1KBTLVnfBJYD8kpczo9o&#10;gbbdiaJIfASaoSX5s3O/ShRRcXHu8T9okb6iNhZnBex5cm8Sae8ofaVKlRJYqlT90tRj74iz5PHZ&#10;+7WWFFNwY23W5cCQNgrhqzl45optrBpGN+p07SATeu+OvAJ9petWRS/rjuPoD0BI0itAu5d0y5o0&#10;XD+WuExKhAkDgocHu9IHTY9D/UBecNNdwdhLYKQKd+MeADGHtMGn0ONWF5HPfdnFSjKBvNknG7zZ&#10;JmIn8aXIv22a/NmPeRzpEqOBYvnQM2KyuoRmcZKfy379NAOQVZVccWynSYeypUY/TyE1sQkCfepz&#10;dxvMTGfXFvpHvjlouplyMshpOXgJyGiebgR6kssQ96eHMYkjgq2StGp7/A2WbeCW0miRrW/c4AsG&#10;405m1IO25ZJJzd1FFw21sf2F5eXCfAmo/qpVAqq/UkUHC9GDYMoePbR0W4glTQhuw+gEMLevTj39&#10;o/PQV+fQrdqz2crWe7RJSP2sbP3+4/u1JIgU/UqVKiWwVKn6pVJYN7QgFArrfrNZlyZ3uqDMnE2s&#10;gIHckN3ZdyGf79pGZGjT3W7mzu+bV1+ZISIWLxQ6Zep3lNMo6LJeymfc4e2/YBc8E24gc4Bz92S4&#10;34Cnjo0ziv8bxOP4EjsQDo8O/bRVtatbw4E56BtRGwiPRSoDjaQ2G8YDAj5gUkZ3aQhZ5LWh8vy4&#10;b7xic3rMi4MNZigwcp5/ERrgBTJ0JyCRRTx7egia7MWp072RQrY8Ofbj3hqv7pHAieVsz5VJQGYj&#10;BXAR2Yunj6zTfPrF6TWJ29S6ipGWE7OQCocyg/jViXnoKLH6DVfOGOXiIDf9wmR7/F8XgGgvHNWd&#10;EvqTyxSEtFjm7lVBfNmNrwUBsge3ET4YZbqrRv7A2fO1HsEY8I+G/vXIlGcCjn6uuFe7pil4uypV&#10;SmCpUvXLprCe8qNkq/Qb90lLoWlF6TncwErjn1u95/blNXu1o2lRom3bnYzvbY2+4qTBhMAjIaiO&#10;Ce/l0jxGh/9m5Tq288IwjCU+AfM+U8b5xaZv/gQaCy0tP/bTZGes78VxP/8v9uOfwtMyfzIwhw7f&#10;JiFD3ZrU8eQzeaot9IUZU0SOjzldQzwVv+H6PHb0B+6wdH+RWkasW3zWXfgtTJcD/YgXmqLihdr5&#10;gXiiZqOPrGqkWAVmVRFQ3UwBWiSO2pjOYceQQA+ux00ygrFDWUk4FT0N6l8xZ1USSHF3k4/bIAcZ&#10;h0HKu3EKIXYifUr4Mb2fyNch81igdQ+NFkqF0dHSYqk0kRPvZi6HYCRIq0X0r0bFxXs3Ei2JPW1b&#10;Ox0FXS0KtPFTZ3eaH0Be1dIgyzqtDuKGVr22/vgh8aY/peCiqlQpgaVK1S+hxHo74yXHD9//oO+6&#10;4sEgyyy4sqCwdl48k7e78GLBimVohmduLeYcgCeXYc3RLblOCJVVgOiySlNRiIC+dCy4YcpkQW5W&#10;+UOELO4INWgER5xxNIAy/VGdFE1DFFH6UbrNZ0A8fXD8X8yGLiYoQBS5ae+Hek+xjw1F4n02mEcl&#10;A/v6ZInYfCiUekOIlnv+AKfFkzoidgnlggaTydrITYmp1KmiWERCybuEDZV7goyl8GkDskFBzaCS&#10;CvmY7gVKlzrBGGJuWcUySBC3YjfQpzxqEw/fR4+CKWpylo7vpy0/l5Gi1DtzzUY8gDNQE6tNBq9E&#10;218oLQLKgDcuJ7QVEc7KrK+EtpoviI+lwOu+JY6rdbeNTqRpiWccI3Q7lgYRtwRlRfNBeLBam63a&#10;+hcOBV70jpJXqlQpgaVK1S+lwno+iaLu/lx9AHEHCasuG1jU1qr/p+bOsQt5w7ANSp4btzOhP12e&#10;7fMauBzCUZKHp1x2qqVTtjjNJ0NtJ59GVkPbgOmwzO+jqUwCjJrcvPI9r48tHUa3k6QZCuGJpdvL&#10;H4Y7mWR7YqO43C1Mt/fIySUeAqt6gJHyph8vJmKkRmE6cSy7SX2N6KY7hUzVMtuU58edIZ8FEVpQ&#10;6M+lvikSQZ6MGqQnlmYTovlEimeoySVzbqSJXxwU80Dfl+nOPkinEGIQUOJzAz/ZkHh2RpvKKSMJ&#10;rGialhobaWqi2UgBE23P4+dC9+4eGl0ujY4WEDKIquR0GvYuLpYW5+cXC+XRkj56HJnZgXjVAmNb&#10;swFGWzD2nb+VpYTw9RqpLLogg3u21Wpms//+UJD4Tz2mBJYqVUpgqVL1y6mwLr6jJe5bs5/UZP+q&#10;T2lIr4CI1fzh02eP5LUVgLu3ux1bC2OtPIN0QqtilaTAwnYhJko4Q5eExLKmMu+wFumrFJ7AhWE/&#10;TzlmcLsEebqxuzvzJhPKUELp6QKtgLRXGPoDZHyII7KyomxBuLo8iU6gJpLEINCYb6DcMLDzyPZt&#10;Mn8hTntNwGSl63++hKLTNYJJ0B0wl2OIe98mRoNGClZGl8xljoMkfMnuGt2f1B+0mb87qkbOAylt&#10;UI4c8QtLWLxLQ1NTyCu5b9jgKSS2F3En6gF6MYtHvLos1UjBbnjy2QKC1ZYeefH6d+29hXJhEcQN&#10;B7k4Ov/Vc3oBK6FwYYmPEZk3JF7kaLuj2V0tWr2077l1wjLAc9Ujtmi2R38oOfz+nsNHp/3XlbpS&#10;pUoJLFWqfokl1lNeEGzl7vfqTVJUsLxLrYWsXqI4NLP18zv78lcM2xbn1862bWve1tEyJoMOtbHK&#10;4gxd0Uv9SSFgSrp1dLzj4xQfwAaeNrOCsJ9qI6MK+xB2f1eQcooXHeK/u5xyGN4L/SFIfAhN0eCp&#10;Xz/WWCbqkKub0Z4D6tYg9pAt6dxVarDBnPDyWLQzZXYh/wwvCHr35NMVQoUEVNw22RBvkm2MNwKl&#10;WOwH3dDaHnWRiKXu+Q1PxucwowriCQwJl1cmY16clIeKaRsR7jSCjqYUd5/YFLx6KO4jnlyDnlp7&#10;YPdH6g/ZyuBmNxuc+twmFrwZTEdJd1ToKLQcwWBYpmQci/YWSCpbDzArLI+O0ZHC8E/CMNTsLU0b&#10;Xxg/dvCjmhThWUaLConVq4sP4Bn+ILd/73Htj5S8UqVKCSxVqn6562IYBN3R37gvO1dsdG81ce1c&#10;ttmrteqbm63m+Z2DZwwDZizb6Ha7RhQcL1dmHMehkzKfl3WrTMuFOG2Pzpd0q3goct0gaJgbpmn2&#10;ietIdRGKKPY2Bmt74puZ5KFwHaI0uHIW6DO2gaAC3neoESWhWdBEQj00KF0vbmPY18ZBJfKcm1Uu&#10;d43aKe+UGaAc/0dUBlcm97iy6+TG0gRGEHTAShtunLmmhehH+biFSRFm7O6SgBTWY3ImYGp48qTm&#10;YgKDyRQqWjOExV6G/xDdy00fnNRU7FEEIkfvQGHhaafii3DwvD1oDsaY5jBCP/bhA5MQhwayH2l9&#10;UbwV00EyBuoV3qlCaRlvHI14F5dL5YKek3Y6vbx/GsCHIKBeYqTZ2jVj/MDTN2/1mHaFGSEK0Ksa&#10;Wd17vVaxG2iJMrerUqUElipVSmGFUeRtzd5Pae5N2ruH0spST4KxWK2bO8cu5Q2ja2wbkWFrkeeN&#10;zORmKg8YNQp9JcRWpVzEHmG5cLQgzt0ssTzZPuJTP8OoTI9J6sPLgYFJpivuGcXubuK7bF75qRUr&#10;BcP70m/OJilAtUzp7YIiasigQg75k6hRk61WfB/a5mtwr6iBR2mkjquAqedktcKlxwYnyVvvP6/0&#10;qpmuQ/o0QUwTBv20jYYHYdNYg3tnbQnZYvtULFUTRn20BEk/HZOr3WO150ujO4lNiDPGW4mn7Q/x&#10;8RsNZoCJl8J0Ce9qtnnSKTmj3N0axywXMmpRd3LcucoJsaVbWFwQ798iyBtfD4ZQG5Ftdxeiy0//&#10;6Ba59Gq9bK+WzUro1eOfR7uz1nJyz0wGYfy6+l+lSpUSWKpUqXo+iAJvS39zvclzwtq5LJbDsEdI&#10;m2JSeZ2fe3HVWEVsDpYJtzv3fvzyyfIMRRKWZUYhWbIoRWdxEWtpy7o+adxx/b6QMgcu93hYXZlD&#10;IsWUcAbf6/uvfP46ZP/WkPk9IakltxM5PJqJU7wcyDuHbXlkn5s8MdnbIYSEyEkzesjU5GOC6YeU&#10;Y0N2JmoaxSb3wlwGJ8jVvWF1KCedhFBA06jRTzFkD1bMnAdXyivSUA2ZQtgeCjmMZQqOPyCQSisX&#10;gRvwoLBdsRGeAfi0czjYcqRjU/NL3I3WGiVLtA3aqlw5jKanCstCXC0Swqw6kSNIbOkZRyiuqri2&#10;qJeR6zz/lfFYmtbEgRKEfo8f27m1LmlpQDIQV7Qu/q3s+YPannr9Dwtdba/2jvK2q1KlBJYqVar+&#10;G3ANXhSEW5X793vMcGdkJLRWK3uOnFi4Vm+effHYC7ax2h23hcjS7MiL311anGFJVdZL4GEVK/Bl&#10;VWRkoZBZevHIdzuhBGxuDLWkoH/aPwGyivvwcel+Z+c2izI2vadQLD8eZBuafTAW0Fbc/uIeGcms&#10;jZQejyaO3yAWKAzu6Gf5wTWJZSe0BMHQpYHdZ0qVKeOVoXsovaeR6j/02ohIxU0jGOobptuWK4tI&#10;NyQwF6aQbNoypVEMhnNaDwy4q4TOlHhaPuU8w3CFB/d5K5A2CX1TRhHCls9jQUq8geoK5cshzfLp&#10;cHSoSUgOf4oxzBhTp44WLKbDEpHfsmYt2getyPexPH9yVNdHR+6+p6X9K9ONDNs2juzcrNXqrVaW&#10;epz4pyG+IjBtq1bbrO+Z1DQtUuZ2VaqUwFKlSpWsi14UBdMjs/c/qH+YKqwmbRZSrlxdUhuac88d&#10;PJZfMfLj40JgdW0t49/4ldFcDi73ipRVazp6Wpb4g/QcQrwXClOaJ61WYXrK7kuoZNDTog6X7w0J&#10;LGpNhSSswqRva/e5KZRyzRGGbMascDzma/JPN3jvj/jrBMeSsqxNKIYG4pbdfuRNiGcVuzKi2jSp&#10;MUTDSiATqA1E2IV0JBizuYtYVqSFTFPuBcI4BfOTy0Z6BE1D8jVoLMluMJ/3Jkn4+EyYMMlw5TKl&#10;gfpesoEGTUbxNp4P3ELc5gYd7zYyYJ6batQk476fHJqa7X5jEOqqYx+aLPAuAnpWFCSZs/Rc1ZkR&#10;byLs7uLdmh9ZGhspj9wObo/LV0W8R4ZtGKsXfniLFwezCHOu9bI0R+6BfdWstzbPf2Er0kIVPKhK&#10;lRJYqlSpGjSxngJmc7r85pvrzRYGhXAxE2cUF5syD0V83Jw7eCA/3rW3r0VoZGkZNx4rz5K0Klns&#10;xSLnO/QVTteMeLcK+Qy5jbwkkTgr8XjJBq8PDvb6xN9kKIeQwAzD0CsvGWDWKaOQ4gkpx5gg6ehP&#10;xQ2O0CHMOVSVKUNqeJYmHxEgKlJHWMFLBZ5Mg+Z1PRw5Tn8CP902OSeaZZdc8yOUFZAP1E2iZhNB&#10;uEwwHzDH47Aa4ip4ct+QEqTTJwVxZsrwH+4/kYiDrIKFy/XjFO7lyg1CgBlMNrYRe0s8UkN2y4bX&#10;BOK0p/eWtwHhpu09VbIsrAZiz5M+gNTITeQkzWyxUC6Xhby6u7R3ZO/2bermeZlA/HRi54385Rd/&#10;KP4FNAFnAP0K/ywoKKdWy27uEV80s4VAS5S+UqVKCSxVqlTtamI95SfR9NXFL6/XKb2XOO7Zeq3F&#10;YovaFeey4tPcc8fyq3YXyIauoX0che5rI3rOKZERS8gpRyisaqmCjUIhtBYLMPuIc/mknQl5/tbf&#10;cxsw1GW2oKQnpMgDs+9kMmNJrwr7d/TikKeHQin5vDxIjSMzjZlGP8c1ZXYySyXubAGd7iEc2ZT4&#10;doRMiwMxwiHj3QupX5VG+vGFG0vfuowYlN/FAyJ4x5WQBjoIrSjCXcV2sL464rYXTwTd9HBeSHyt&#10;mFxXrsSlUpKPtGOlWTsxT0z5lWMjmC/9Wu14N5E1lKGMMQDvbMTSJpdJ7ZYZzFB6gAmuuGI5oLdb&#10;OnevyqPHf+Xu2P6vjHfRckwyAagammEYq1PHdn60TmY8/FOoZVubf7iZZcCoUOKbrfp6y9pK3lb6&#10;SpUqJbBUqVL1cBfreS0TTI/8Rq/Xkjk5zTo6FT0+pWJZrAfN1Zs7c2G1q43bmg3yqCb0yNZnlZwD&#10;npJuWSnhvQSpJU7lYAEsQmydOGWjL5WQvko2djvd/YedWMNuLTe9Y+o2ij1/kBnIHiwWT0LstIms&#10;gJ6S6RODwTWlTOKeEVYCiW21MeyyDz3ZEIITy437PjBfcq8o35mDchgZyo+3IcUT7GRk/iJDViOV&#10;VQ0prUwiyvtp1CArJ8/jHpz41KYYIR4cit/OxwF+X1LemfCQJi2mj+0SdZSWDH2fhFvMOc/ptoAv&#10;s7DFvX//hmuXqjpijNh8Jd6o3ISDSW7VcfBZ3LQs9NXiyatjd+9+ZWT8LdLBAfRVEnVXDfvE082b&#10;WV4bBLs9i83SXq2WbkBsZlsTk93gbWW/UqVKCSxVqlT9lC7WO1GQfHf2z2oMZqhDURHsqFfnCSHx&#10;G+rn5vZdMsjmbkSR1ukgAfpXTs4g9LnMWXaOY5HcAr5ysTRaQBOrrFeKp+xMbNIQ8McDsgGrG9is&#10;Nh6ObqZsQF+qKYQghxgMyu28foKgueHJ3hGcT0jkIVkTs1AbihcMJJddyDlzI8ATCML0Wfi7xV0o&#10;lVwMwxZUjEnxzZyt46ZpgdycgtYif1WDCBAe0RZcXzLTZdgNhnqxzOohxQZ3le/f8TkFB6RTHhzK&#10;UGavbfJyoUn7gpRxGAP4hSVI15S3ertAF+JGkwH59IIwQ8z1AvuIZVEyN9uvykWhryZyOUuvVkgP&#10;lwrklhu9enxp79Le46lhDjubQX4qmjpxcI5ngXSR5b8srmpCiW+2bt2ytEC7ofSVKlVKYKlSpeqn&#10;NrGeioJga/Z+j+BXOJ32gJGkdfw6reVns5vZPfUPD+57YdWw892VjpBYhrHduWO+UZ2hsZPO22k0&#10;LiTSO1ompXmc4PWKNWnfc+PwGgksaRY3B2xM00tN5LQtyNfjNHWQOl0xpwkOVJMEZzUYWU7kz4Y5&#10;0BzDii2QQ8e2UCmB2c807Es4Lx4orSiQVyU/nftjPJYDdj0GelQawbCcCLuVSUHOBGnwaUPSHMpc&#10;5H1Dflqsu8gQ74fQV9BW1/ngfOFKGhaHP4PZDsXmI4inzfwuXhyMqW2Vtvwaku2Afc1YPpI2WSw6&#10;OkxXumU5elEvTOSEAq442E2oOHrZqUAIV+dHlpbeGFk6fjsxwz5JP5o6Mj71rbn1LKcNAtpRr1P+&#10;4DoRsMje3so+/uzxKFL9K1WqlMBSpUrV/2cT6+1Iu1169IMeeFjUvcJplBJzKGoOVzb3tG7OHTz2&#10;Qj5vGNqCcfq01v04c8+9OzL6StWh/X+9XNJ3FaVAo0vyoHjI+HOfp1eJVB9DPaZ0MhfSHJD6L0NN&#10;GpowLsj+UsJWo5j9URJWBVJ5wx2eMJoPXYe7ndYV+ceAVsBnP6RYv/SBmCQf05pgTINI3KtN9HSy&#10;tcN6JX1hFDPIOYM+6Sx2S5lsnAJontHylGKIGaApKe8uwarc6xjy3fGolcX2d5/977xp6BEDC22u&#10;kDIP45TagGMH1OYyJWSsz8KiKCLYt95JpkoWdxarNLQtlnVrNif0lRDDOba3V3LoY80vjV09/v70&#10;u5C7lGcEZoVnjE+9+vSH4v0X6mq91w92ZpA7faq3zjetve9r9r9U+kqVKiWwVKlS9d9pYvmBd/yl&#10;+5/AuUxZhKSzKNqXowlbxGxoPrdz7NK1a0JidTqd7Ug7HYWmOTZaeckpkQVLdxw5knIosNApFkYL&#10;84WyvlY6ZSMHmmUV7cy1B9GDu+Oe+40qn8xTXpxo3eTarkQdDtQh/hRJqHAwDxwCmII26sdyfEZS&#10;zXXDgARZ+jhC5TwhbVgMnyImAzgQDVJ6JnGkuKnkDYX4YN7o99nuDGag+EGXNBDZ4hs+27DQhop5&#10;9OfT0M9kbrvv3fNpH5LIDKEQl6Cvi7sw9x5wUpkqCHyXy3uHMUUMmia/fNI1Fgx+b/d6rB0qFatk&#10;issRrt2BB0uvOvI2R7wtDk0NR08ef3lp6TZ+OOB+YiYJvNBe/Tcv/jBLratsT0isD2rr4oOHhTQu&#10;btay661CN0k0FY6jSpUSWKpUqfrvS6zno2B69MuU/1yXCYUQWS3xB7ab7DpGhtnm3HNnj5xeMTqR&#10;MR5Fmm3nM7FpTp/UqzqklcWGLIsSoS02aBUKhcXFclkvTU517riuN2AupH2rcDjVr6+vCLtJA7tg&#10;5VoUSGE1yCokbNVwQvRQzwoQqqFRXbqFR5wIaa2nA7HpCruH9HC+145595CX/4imEHO0M43uiPsO&#10;teT3EQ9yutkgKzxdNiDkEJUoR37Yg5Q4UJ9aTqS68CjkK0MHy3dTwz9vUuKlCKTPP/aGPGXweWGc&#10;2PakuuMFTZMcaahoarJYtDjEmXYFS1ZuAm+HBVFVdZwcjXDLVf3k0vGxvWN339OCjSDaIKBrkLkT&#10;Zuz86pM3hZZaB1FU/JW2dvJh9er0D2I9+7lDSRBlnlL/b1SpUgJLlSpV/z918UaSbFXe/KTXZIg7&#10;oueoYdGiFLoa5c6Jb56f2/fC6dOGbVzTDNueyp8Wssn849FqlWJz4HavEBSLp4RWFfilxcLoYrlU&#10;fHXS8F1zF1kgFJVIttPwgmHKGvXSv2hDSX5W3N+ZS91I4EzRhMwksQVR1PD69xdHC2kXz9sNNhCH&#10;Fd/JEEeCZ4ZhinWI03YV4a6YZUUudxr+uYORIizvUsTF0rglfsBtp/AF7pyZvE/YD0h0yYLlpzE2&#10;+D60I34N05dTv2Cj7/rnOeiQKPWZj8+q0wQrlZ7VPe1Q0bL04vJymTqK7Iur5oTW0qs0F3SqQvhi&#10;F6GwdHzp6sivS/kpDiReh8CLom7+wBe/tXlrvdaqczAleduBwcr2+Fqvlf1coatpWqzwDKpUKYGl&#10;SpWqv0YT63U/9A7NfPmDGmFHKXEOGmsPqS1qaQGW1cx+dHDfC/mFqNs17Py4bRunF4T+uTs641St&#10;nJNz9Eq1wvJK3EAn+bJQWIXFwmLZeXU847pDYcJyusVyJSSseywXDMNUYkkt9oPQHcoj7EM1yVHl&#10;0ZZikIYECpGCvT+PMe4x0QfItGT2e2fEFqUeUdIPPyQXWJ8FASUF5xbEUYPbV7HPK37sfY8lH8vl&#10;HOmBS102k3z5mwLpTunNaG3RnJKcUj4H4aQP7XPKIEcUmkClmjGbzTz3YfJq6t03AU6Vnnx3ZfzU&#10;iWfRoBLSqkhbnRznDK3Fcres56iRVSrrhbH39o6M3JazRbwGQs+FoT116NkffijVNOnrFpnaEUJI&#10;E0Nx9db3Dl3VbmuJr/SVKlVKYKlSpeqvJ7GeD5Pg5KP3OfS5zo0L6mQ0Ibdqt2r1Zg9X5nb2fc1Y&#10;NcbH7a7WydtGJ/OE+/2T+oyDUEL2upd1cS53MKfCV4UCqACFUd0qHjIWYOoONoL+DuGQ251bOtA6&#10;iZeED3E0eSrnSmQD/90wUwW1+2jwe8WN9MfQoko7TUwx5TuGXkiOqgEWi+CiPPrzZewf7+0BVtUw&#10;Mc7ju6W4qwZzG9jCBb66y9ws2dACZoFc8xIeGkvEg8thOZ6fGvllz8zlJlc8iBhkYRXLvp4vf8MN&#10;cnK1yf5lXvejQwWLYPpltKqWhcoqWRNV2j1AY7Gk45pQvxaR3MtLYyMj7+ElCzNCw4JPFniavXrk&#10;xNof3qo1s2S3Ogcz+x4izmZRtFVaW28VrmlJFCr7lSpVSmCpUqXqry+xbkTayOH7602ko/CMSJxs&#10;13k4xBv7OPuem5s7eOzCqt3d1oxtze6OG5lvhObtkVfI426VEXpnzcBODVO1qGK5XJgvzIMaUCy+&#10;etXICK2T9E3tfVe7F+7WVHG/V2V6uxilfb0xfHM83Noy23GDPFem3A4cdK4IqYBLDCczPouqJ+Q0&#10;zvck1goGLNpp5N4SxeC4DZM6WmY6DSSWfOp1Fwdvu+SSkvT3GF8yQ4G2Ba/74jOzsggVirlhCDln&#10;yvVDaVpvpMuPPvXjGFJK2ky+XBsE/pJ49xs34mTqVfjdeD8wnc4+yFVLy2XxBjhVC2yyCjIIxXtT&#10;qYwu7R35yrRk2gcg2kdRqK3al784t0OOOyjrHi0ObvLuIPWv6put1p7DRzXtWhS+rv6vqFKlBJYq&#10;Vap+BoX1tqZt6b0/y9I2IbWxaKGQ+xcMx8L8qHdz59glQzM0TbPz4mO7kwl98+63y68gL4d5DZUK&#10;iSt9DdcBbVgUyqsgFFixeGBc8/twz8HcK7oWyVZUbA4PA+FYMn1uMUljlvSY7xJocf+2mAWIGQZm&#10;P4vHizky0OUmmOvJkWHMjSP0qfq2d3JsxW1yOlFAoCcNU36DXVdyPkizwrYXNyggp9EPIYQNnekL&#10;EgxBBHbJiA8l3d3zBq0qV97XHTLxS19XgwMVYxkHJH61mDn2QiCaQrStjE8WLafKr7kDlVVaBpcM&#10;PIZlvZpz0qYiBXOX9fmTYy+P3Q28ENuDG+L1TpLTnYXVS6eOPd2c+7AudxxIVpHzCm86QpPEv4bW&#10;4f1biTYdqXQcVaqUwFKlStXPqLBe94JrV3P3P+hBVpEDp04Cq1ZvtdDdaNazhHz/cOfsmVVjQTPG&#10;xzuJ1t02OhnfNX9tpFyp5HLOAx4TwvFOMgun+zIlFJZLizjhF6cyfY56Ch0N4AkaxlJJj5X7MHU9&#10;5BniEJxBbg2m23bsXxraIgxIzMSU7NfwZfZNOlKkthKJLNCgcHCfAgSh8mKTOFs8uvSZyCADopmb&#10;Lhta5KdqpFrJlDmGvrRs+UxzjyU6i2lZ8rCISXTRwxoA2TnP0OMQHU/S25m0le5h8m/5Tmb8VWvN&#10;YRJDifAYmNJiNguhSwE5iHouM81dfBpd+rWxu9/fEI8VvBWwmo3Gx+38C2c+n21CWn3I9rte2rAU&#10;V1pkw6rdajnjSRIkiaKLqlKlBJYqVap+5rroad50YTa3hzCjvRpbsbKsrdL+RlYorOeAdr+SHx/X&#10;VrYNw7CNTEac/r//8uJMrgJc+AO2YlWqFfE1vFilB+JkXxhdXCwtCpE1adx74g5B0TmjMAzCVF3F&#10;fcOVL2MId1EdgoAHjDKqOcD2YMD9K162iwdsBlNC102iU8UyXRBDtwa1tLAkGLLA8oGRN2USogu7&#10;lclIdZkN6KVhNGaMZT/0tJhdaspoZk5j5kvPHe5Ecf/qer9b5cfpT6Cp5ksiezgIYiRpFjPNva8U&#10;U7w9LUyKe93wxictp0piFkZ2S3xRgeUqJ2QWUfQZmkH0DHw1/9nS2K/d/b5J1PtgI9hAblBkr9oX&#10;zpz9/LdoXVSIrCxF4tRSvmiNLHjN7ONfnLwWaZ3k+utKX6lSpQSWKlWq/gYKKwwSbeu7s49/j2BY&#10;bHZnlvfmZouxDXR17uyLZyk+xxbyChdG5p4QIu+OjVYq6UhKXHNoVggz0APssJUKhcJ8YbSkly5f&#10;mDLu+TE51MNgIC9iSQ814yTyHio5HQy8XWzRtLvVjr0fk8waxNWYbJ8yG9IiT+NBHsQR/4CkFSkv&#10;Ul/ocsUyqcbnaGXpjCIXFAc0u9yK8nkTUSLaoYgaHHuD4/uwX3GPS9z7Oh0pRujz9bQ5ReIwlFuJ&#10;fEFoUddM44IasQTP7wofpBcndt/xtaPPWuR6cxyHCAyQUuhfzTqUDlm2rKrEkulVvXzyjeO3b9+9&#10;+yXXbcuHND1DqCvjwrGvzmVrrWYPzvYspw8iFke84T1uYjaz5x/fr0WRpmXeuaj0lSpVSmCpUqXq&#10;b1KP+YkGs/ue9RpjsGRMSpONWM2mOBETueF7zdrNnX0HLqxOXRg3tjuane9kMkIPvLs0+kplpmJV&#10;aDiFMVWOdRaNCwvLBRRNr4qTU38uFMQPwl2k9n4lgbeLfpXa2weRgjQ0ZCGVRvTFpFM4nxlMUEpe&#10;powbry0bRP2tRZ8X9NBSQqfMJHo826wwKGzLLpTJgoyGfx5SCU0zZbunQz+5MBhLMUbkBn4GMn8Q&#10;8z7KxqHHMlnk0JDO5ETFmB1XOEz/Qdt4roMUxpDjcWI3zGjdU0JMOVUhYSuOBXWFTcF+3LaQWRMk&#10;cRnWoM+/8fLd4+/98e0viad92gijTiYMiSpqXzpx8KObsNrxSLBek+0rXiNFP6tXW88engqCJNLC&#10;p5S8UqVKCSxVqlT9TRXW80HS1Uae+eSDWn2zzqQGWtev1WuQWNjgJ19Wtilk18Fjl/P5VUPThMIy&#10;jOhP0FV6d+vlz/SZKgVBA4UlzvQOdbUssASKxWVYsmDHsvTJqeR6mo086FE9tDYYx6kzK35Ig/Xb&#10;PSY3n7jjZPaVzdCeX+zHaexhOPDP4xF5aVBa7iWQ1G3Dmk69rsBrwJ+Og7YBhHeJUuVK2CmSCl0z&#10;7odEI85wl3WdcAwYhiIqhzcVod5oLBinA0kEGeKZpGiseIDnGg5uxPKhOMreEwWIKquic7i2XrI4&#10;Yhu528twu+m5lyRYX9ToG2N3t+7++lvw/Mcde9XuRl7GWDEuXbp04OxHiPemd3f9Zk2uDBLFvwYY&#10;Vm39e7lHHy2N/zhIvMzbjyl9pUqVEliqVKn6WyisUNOC7ujsm72ehLlzRqG0vcP33qTZUb3V6n00&#10;t+9CfsXY1iLNGM8bUYcGe+btkXKOGygOzwvLFYyqKs5szrJAEyhxq0U/Zdy7fufOHTdVV1L+hMNc&#10;BtMbhlft7nfh/hj9NVKGVRoc2G9V8SHjVFOFKVQKc7qYYVdki/L5G37qTPd453DDM9vMZmh7NNKL&#10;2zRFpK6W2eYeFpvRQ6HJ/LaXOq0Y2w5KQ/wdaKyQeVmYYjLTnUaFbQQXcvIiSTtu0g3EpNmXmXEc&#10;RvkjRyaLVXirKlXCWukF8VIyD4O0Vtq1YnN7pTx6cmTs7t27W+/SHkA0ZRtdY8Gwx1fHLxw7uPPR&#10;eq1GzPb1mpwO0lJDC06sVrPZzD45frULlkPoK/iVKlVKYKlSpepvp7Bed6O3Em/624gnpLkgR/0S&#10;z7uZpRUztDk2he6q1c7Pnc0bhi3klT0+btv2SiezEXqm+fK3yYalVyrWg/T0X6k4uRw82EXsuJW4&#10;6XLgwqWv5ReEyABfVOqhIEljnE0WW4Oom3AI6S63CUkSuf4geNDrhzMTsCGWvFHpE/dBZQdk1LsO&#10;cZYY93ghsB0TFMGVEAeytLspNJRTC00+mEvIK0nE8jw3bY75ft+Wjp4Z+7QAwPL4D3Hf4cZy2caF&#10;rUZqTHnuLp4X8hRpNxIfbdkeS/ZOTopXragzIp+bV+WCuO7MgMbAt5XJ2E4bhOLFH/1sZGls+q3p&#10;t+QqgJ0f79qGvWpoU8cOzv3b9aycBtaaTOJgFd2q14S0FiqrtXZ1SxOK9l7meQVnUKVKCSxVqlT9&#10;beviO+Q931p88/76JnWtCNLQg1cHqb8Mb5CrhdnmwbMH8vn8lL2t2faqbZ/OhMEPPPO1N8r6TA6W&#10;d3G6dyxqqFgVp5KrWKQBILCKJSEOHljFtcIRW4ilH7PCgnAK+3QGxN/0A2PCn9Bb3GqikZ3JWc9+&#10;GgEjtBh2CAmmTit/MfWGfEp1DqNEPNCdMOyOR3x4l5RSzAQqkNmFGGJQQ9pYIxs64m9Yw4lPAZNJ&#10;pRnsIXQq2bt4EZFgWhhYNjgTR3rtXV/ysegZm0NtK7TNUq143b0RGocKVYkRLZeKSL0pL5fL9MqS&#10;12oUbncrp1ugjhLBHd2rpaWv/Nr0j+VTcz2hf+2unV81jMtPP/dv19nL3gLiTLyLoDFATMOIla03&#10;W/X1Pzg6HmhhmMn4anlQlSolsFSpUvV30MN67IaXiZJMMPbS/fVzJLCgptgLjTNyU/qyxOl5c3Mz&#10;+9zBs8cu5LsrHaPTFWdwO8oIPfKDL712/I3PyjMVhmDq5MaqVJ2ck8s5rAtyJerFYJplFSe/ey/k&#10;nOdA9nLI4G1KMRV4fcoofUo7XDFhPmPa64PbPZb9pzQ/J7VDxUSdGqwfptDSJILc4nhCWhOMB/Yp&#10;z214Qw9LGCwa7XE/y/cazGFPfww9sgbJN1+mPRMEwpfDP5O7Vrgg2BbdHg5RJeTTpnzoOO3BuZnT&#10;xvjkslVOTVWWzrZ28FuFqCrN61UhV51qjggZvExQ0csnR5aWlu5+f0M+ffE6anbeNmxj/NKBp+d+&#10;BNpVtr5nsyWR/SyY8ab28GZvttb/4Op0EEShd12Z21WpUgJLlSpVf0cS63kv0hCiMvro/RoJqjph&#10;3YnozmNDnhvWOa9w7syFC3ljxdjudo1xQzOMKOoEbXFSnx5By4pCiElo5SqVnOM4uiP9WRStU1hE&#10;Wl7p8tSKkBah62XEH9l0Cbl5tJEEQ3Ys9mGxbvCpd+SnTFGzz8EKJSvdxwHM3ck6oRRgPjufCATq&#10;msRlEDKsTeM8muM1UtuWR9gsfJ+3EdvpRYpjb/QzB11xAP87PPhzGQwvue2eXBJMc3GGTFax3E0M&#10;BgKSne7R+OSJ4lpRL1C0ICKIUBNOyRJCNTcLhVUmDJbDRqyqM6OX509+trQ0Nvbrb6HbFgZIJ3K9&#10;Tnd8Km9082cOzn1ETaosor0hr25K81WWx4T1FkxYh8cjLZNJMkpeqVKlBJYqVar+LiVWJtCmg62r&#10;j6yTxGrSZhk7sZp1trtzGwtn5bmnj53d2Xckn7cN45oGhWV3o/AHoWe++/IivFc03hJSoFJJiQ0l&#10;nUVXqVwqLZYWC3qpVLSm8vkrCwRsT7h5FaStKDPuG+ETmiEmNAYE/ooXCambRXYoUwYYUvMrCaOE&#10;eFTeQ5GGdFffl1Qsn8d77iAJkdjvHgGtYjo87PAmdako0tDkLUWe+Elbvc9++ZgGnDEnEZLnCsKN&#10;2lpDEUAmiSoyiTHcnbipqfQyaQUyM1UoYpgqqkh7mMBe5XLORE4H/4rB7Uy70klhVfWTn6F1tfTG&#10;0tIf02GCDbT17oWZ1fHVfD5/5um5m+eHgAzIw7m5Lk3ucNuJN/rD9d4XJrte1In8p5T5SpUqJbBU&#10;qVL1d93FCrQoOP7M/Tc/qAF+JY3QWdnSytY5B5gC6+rN2vm5g8deANU90oxupztuB9R8EhLrs/IM&#10;4p/1UqFUhgubei0U82IB3bBY1oXAwgKc46wVn52cWrmXyUCDhBSgs4sn6nnJMNEB/awGGaAYAtpg&#10;CDp5p6CaNoJAS2R3K3aHgFo+jRah5MRFFJIRKhPH7VT+EKmdsaS88GcyU4sA7jGPED2ZkoOvG+k+&#10;IsG0xJO57tNRqHMFnztRt7h/ZbKNjCmj7iAwMQwkdwK2M89/x+8eOmGVkXKDpOyqeLEsnXYwYWQj&#10;VxuaVyXrU4Rs6w8cSiMc2RobWxo7fvfu2B978jd2zY4hlO/4avfCFw/O3bxJgc63CCeK6tF7mgWB&#10;g97XZjb7vcJeLcx0VPdKlSolsFSpUvX3UBf9KNKi10YWv/zJn/Vq6Fv1qPPRlMNCWinMiq8oGbqV&#10;vTV39syBS1cWjPG81rW3te1OBgl/QmMtjSzO8ECwpJd1CXefEB+QCDz9KlHkC75bPHHgwAXD80MS&#10;aMlPo5Cagdfnhkr2lRvL2D5XtqnSaBm6iOHTImYCd5yEehNHj4d2/ngs14i5sUTyqUHbgn2slcft&#10;KZ4kunQguRCIvw0sJ/puHzYKQSZk0hP+dc91+3mKPgMYMNUcAqbS09jgYaKJPtid7zzxxMKkVa2C&#10;fl/CaDXHHSuLaGIVfUZfLJSLaGlZaVgOXlVn7/Glr4zdNUWhGyZ+R99zQwOdxdXxCwcOzlHGJHYV&#10;Umw7XbD9ivAb9eyt3z48nmgLUeaPlLxSpUoJLFWqVP39NLHgxNKmx0qPvPlnN8VJudmry5g6tEEY&#10;S0mb/kzL2rM5N3fwTN7O27ahaQtGV9O0IEPcgddOvlImgQCEQIWdRLmJicnCjHS6lywrp5fKhfIy&#10;ujFW6cQhY+HeE9djyhQMOJw4pNGfzCLsA0MhhSgXOu1RxUwNZVJ6zNNCfFtczVDLqEFJNRwUODw2&#10;lAwGN26YLKyk1IJNy6VDkavLj2mYGDfIJeVST4sSdthFL1tdpMX8kJ8LcUbpEpuMsbt7XDmotpCV&#10;mdNXiHflVIt4sdDmy+VmHKdKKUSYEOoManVyQlXlhLoSHxZWNHPlvXuXxgJ56DAQv2R8T8sfmRo3&#10;Vi+c+GH2/1rvsZkOmlgar86xH4tEcnZ9/YPfnji6FQRa5x01HFSlSgksVapU/T0qrCR63/O0kdn7&#10;HzSpzyFO0E3CudOoidGjWTlB3KzXzu/su5A38l3N7gqRpXW1zr17Ieznr708DwOWgyhomIeqTm52&#10;ojhplYoYFVol3XFKi6Vl+I2wWGg5z7565MJq5g5aPea7G316eyyt4UEKfm+bcKMTFHRAkzJ5GkdR&#10;OjHoCD7fPSDg55CiinkkmLKzYkJhIbPP7aO1zJgjC6WVK3QHpC0iZzExXra44iE8Fi83CnXmgwiR&#10;ctlp/MjJ1vEQqT0GoOuGfapQKBVLDjWkMBK0JhwL/atqxcFyIFHwgWsXr5+4UdzPqVg5TFd1q5or&#10;7R3r0uvyA7TtxEXYMewLUyurR44dPF9bp+RuxDfzUJD7V+u9zVa2ScmD6/cfmZ3UAqTp/AzTQYV4&#10;V6VKCSxVqlT9rPV8EkVeEGjh3tk319ebzSyv9Iu/67xG2IIPq0UNrSxBHHo7Z17I56/AjWXYlBJ8&#10;eoFd38HLJxdnZqTjnUKKc2v7j5YgHywJIqeg4jJDSMtlJ/fsganVxL+OPUFT9q1YVgWyqTWUpdPn&#10;SFH2TtyIOaSQ0gtTDPzQyJEQVvyJBRZdElFL6i45QowbHvWqTJdN8bFkvZPgIuHViFPN5fJ3XR4T&#10;urxaKPEQ3Evb3bGi1GfvXQJsZRaM8csUcUOgUEfHtqDlVMTL5IhXDe0riM+SbqGvhYmhBX0F6AXE&#10;1kxO//qhve+zZy3jmRthmOkgiXuqu3pi5zmoqV49e662LseDtECIPO+mJPRns4f3b01H3lNu5u2f&#10;RTMpfaVKlRJYqlSp+pl7WBf/653v3Ig1Lby2P/fmeq3ZlPPA7HqtzgIL5+pNjJqIk9Ws35w7ePbM&#10;mbyRFyd3YyEyNKGzMqxuvvTay6OvwI2FXkxFf1B9cPRqaWJNaASwnbAHVxXywQKHtLy4WFoUH1bx&#10;1SPGX/7lb/7mN74RfscDn0vOBn+cyhWz74MHV5SaQqbESLnxIOYwAfwh9CQjncSULxMNeffQdM24&#10;nwUoZ33i60Y6OhRHDPgqHRnjRSZWmQ3TTW+nXcFYskTpabhxP1SwEQ9htRIp9n4gjurGSffC5LGi&#10;+OVRAC/o6E/lsHHpVCoVi4AWugNi+wxkFcCiyHYkWIP4qBSOjuzt2t0I1rUwpE3IBQPkq9UL+56e&#10;q9WybLha5/Ru9LKa6Q4orQ7Ws/+xqAnNmrn+2FMKLKpKlRJYqlSp+nuXWI9dfOyim0TBtbdGnrl/&#10;X0iqzbrMgK6Tt73OMYW9Gket1Gu1m+fnds4eWDVsQxP66pphd04LpZVESMAxX97/SrXCfnYhtNYK&#10;urMGPGbOyR129EquArs2UZ3QzyoVyrplFU8cuHz5SN6Iogz1kLxko98LSmdskjtqcnZObPomsa1i&#10;s93vbEF0xHKGJxmfIY8I255EU7mkvRpp7wprgjyS5IVBGUfoSoJW7LnSBC+v9b31gzXHoVYVM7qC&#10;tIdGXxIe60Z4tYQp6WKJTVcEZEBXip3roF/pNC6EBwtbhBZ879S+EupKXzw6MjK2pWnbQst2jUwY&#10;BmGUiTQ7n7fzF848vfOj3+mJd6Yn3qKbtR7DrijWOduUq6D1Zqt26wuH3oqiIBNeVCM/VaqUwFKl&#10;StU/kMjyw44WJt7WyD8XEqvVhKyimSCj3dnrnj3XqlNXS5zLm+efO5jPn/maoa1omoECfZR6K575&#10;1mczM7pTXMa8C0mFvCOXOwwkaUWIrpxecawHVVJZZRqXwbv1YG2teOzEVOaJmFo/SNejQV1spuAr&#10;yDf0kXx4shrMw2pLJnqDuVagtgeZIASqKhiOjU53+thMZSIMMKZVP5eYVyZFE4qjtM00Ccc1Ja4h&#10;JpHk97WeGTOvXc4S76RjSSnVzIE5P3b931v4xr1M95TQkoUy2c8sclzlsGLpOCSldIfmgeLjUxJV&#10;Qmc51LkSVRrdv3drOgi097c1zRYatmtHYSbqaMb4+PhU/sC+r350vrdOcgqKChwG3h2ssdW9l23h&#10;vax98HhxbxKJN8hXaAZVqpTAUqVK1T9UXXwiymQykZAkt49++ZP12of1bHrSZrI7ZNU5amfBCH8O&#10;rPedF/+nuYPHLixoq/lV5AsbxraxkIlCoUyCl0fKMzMzEj7u5CqEz4SZiDo1OYeCdQhHWuL4vVJh&#10;lGAOulO4YP8/ksCQtqbYyx7Li5jkEKxTpk+7hbRdKHkOAF95wXQSDiXg7DZFxcSFJzwDH54A7ECh&#10;08MhGYet9r6QRzE88VI5waVOmovoo5BmQo71PWND3PZYWtyFSItOnThx5kTxU4eA9iWLVitnxR9H&#10;yE2dtgblHJCsWDnqa5GzHRJMP3r1PS2IkiCybXs70oyOFmhdcMigaburB57eOX+OB7qbWPVkUSVX&#10;P2nSi9FgM1u79aizXzPDKLr39kWlr1SpUgJLlSpV/3AtrKdu+FEm0bTg3bHZNz+5j5wV5rjToPAc&#10;TQxrezZpSIi0FYosbNXnds5cyq/m83YX53x7W6M2lmf+h9e+cvLk4gz523M5alHlwBlA46Yi0/Z4&#10;Ssi+d6E+SvpymVo8xUNdLfT96645iJqhT24sCQjhBtpOvkkTQD8VQGx8SmQYYdpXMne1sWQPyjcb&#10;BMXiRT/XZ5cW0R4wK2zEjXiIsmCmdniXABAEev+JY0sm1wb6bv6dO3d87972KYuEZE78fki7eTIn&#10;fn8M/QjMQINSrFNiRvgAnSuHtgWZcOGURg8d1zTbjhaihY5ta+haibcn7HYNraN1DOPCvp2bDIRF&#10;9aCqejVJ1ciKd6wp3p9mq5Vdv//oF/YLZZZEUfSU+peuSpUSWKpUqfoHVVj/7bHX/3cvijBaO74o&#10;JNa5rAzMaW3itN3aQ32rc3RGb0qFRTTSg/temBrHoLCLpcL3tRVb8wDADMzX3vh2RciGJysQU0jQ&#10;YYHhWFX2cAtZIanv4GeR1lpGK0svFicvH5nS7vmu+x8AWQf6nNxT7HjvA7DCFEaKRMMEF2Y/7Tnd&#10;NvzJHhb9qJwNUsfKJ8AWo0fhmmqAICoe1+//gLl71ujvblpJOJdnmhu4a0ZIofyRI6dOWA40I28N&#10;4ncXv3w1V3FmCCVKtiu9VCZHu1XRKSXb4lafEF+jY5oooaWiTmchMuxO57RhbEe40V6J8pf3Hdw5&#10;f35ThkcC3C6Jomm2cxPg9uxmK3vr8P6x47c1rdNJlPtKlSolsFSpUvWPIbL+KImSTBQFyRszb97v&#10;1RnSwORKdrqTzSdLsSt9G3zto51jR1ZXtNXxbYDho65tG8bp05nACzfefePkKzNCUZVhvbKsCs2/&#10;dBiOcF3UGqsrrhLZ3rFlVyrqa8XShal85y8z37jzhO/GzGkI+lKnEZuNONxtOPcwGQzCh1tLvJaI&#10;XJ64z4dvw0jl+uhkuV6DzVUuCzIzjsOFTOi5vom7mSSnNmRLLO7bsFKTeyxt8rHv/mffv37DvX2q&#10;WCyurYFMUeLfi6RlDjnY6OXplRkKw3bAsxAvCDGuxJ/cp5CfnxZGT46MLB3f7mhoWkXAYHQM+NxO&#10;d1YIimHkjUv75j766Fa23sLKJ6zsPTD4s9mbSOmWeFF6f9bX739uvxYEUdC587Yii6pSpQSWKlWq&#10;/nEU1sXnhRARKim5PQKJ1eSFNHHC7jWzPbqePUc5LL0aqy6ikN6cO3gsbxhXjIXTV4xIs40uAA5R&#10;lPF+EJsvn1yszFT0ZZ2y9CoV3iSUkzDuZIlLzNJ4w67s6HqhUCgVFkuWU6RYndVOBmF/IQ/rBh0q&#10;qZeShBINqbeVJAm1lFIflLiFwJzoLaUueS9N3Ok737kfZva/1r67dS0c9sabsK6bwe7sG9kkYwDp&#10;O+8kq1+7csW4MInNQL28yLNPbAkKeSVEJmG/cjpur4jv5HRGNVScKvWvMBXMWbC0397WAiGkOhEk&#10;FhSV+NjWPsYigW2sRCtTJ87unK+BeQVhRe8GRG+zRiKL8e1QVx9ms3s+d/jov+ricBn3ouJZqVKl&#10;BJYqVar+0STWY8/f2xan9WvB9MlH7n8AglKNEqDrqd29h93CAWyJHUA35/adOfNXX7uSn8oHGGx1&#10;bWPctqNMxsv45pfGypVKrsokAp0kVdUC/4n25+BGyjkUdAy/N2Xu4X7lUmm+QNzNUql04kjePn3v&#10;CTiboG2SYEBDMKXiCaivZO7Op0mCt/rk0V1drUbcZiaW7FoBAOE3aGGRfeqYQxKXNKYQxNh8KPeG&#10;emmgwd/x3/Gj8SOHLhfXnlwrrq1NMOqKUKvsaq+S2b9UFjfQwBBgBudwCmgQogutvaqTmyjvt4WU&#10;6kRCWnU02hWMgiiRnayuvTouNFb+zNmdD9d5wZPYGZTp3Kv1sh/USPj2aHewLgTx+h6rG0Bc+c+7&#10;d5S6UqVKCSxVqlT942qs5/0IjZ9kq/yokFhNJo2C4l5vUcOkV2/2mtQlqXEHiwaJ55/bOXvmry7l&#10;7WtGN4I7u2vDlQ27euNLW0ujMzMVSjMWUkIXegJxhRgbwgZf4ZurhC5gfhY0l371KFbvynqpCFvW&#10;q4cuTE0ZmcwdP3PvnlA4mfdZAwWeTCX0ht1R4MAnQ4asPlXLHCQYDtJ0WGCZMkgaLq0G3WuQFo1c&#10;GhpGBqYnqfGueyMxruTz+QultSeflLB6S44GISMnDkM8VnVnRn6LEhmLVm4iN3EY+4IU2VhlV3vO&#10;Gd3b7UaRIeRtB96rTKQtRCjtY80wbGjW/IGzB+fO15Fc1KO3pFbbc47MV5LNwEuE4s+H2U/2zB7t&#10;Jgmn4ijzlSpVSmCpUqXqH19iPfW2l0RB4m3pb37yCWiVhK/cUyeeZbPWZOgSzuTNLHW4xOm+1+tl&#10;586euZQXamBF2x7XjHEK0omiTBj67rvHPzv5yiuVSoVt7UJGWYAUVGDGEgIrh+TC3MQEKFBVvYjx&#10;mV4cGSVnVpGdWYWiJVTWgcsX8gjqOQ3ilRBEGYrUMdmIlZDyCVJXFje5NvoiCVGDGyy1goHsMold&#10;ZfYHjw8XCTjAPTfkPXyKKLxzZ2H10quvFo89u5bjCae+DFYoNgSpK5cD+YtTgpySUFcTuWouN/vN&#10;3MQjj0xMTNB9UidajuSVtqV1O0kATWV0IKyizsqCRquZUFj51TMHd87XznHPqsZR3L0W4AxpOg5H&#10;48B7lf2N2dHb4pUBfON19S9alSolsFSpUvXzIbEu/q4bdZJIO37yy5980uP4nBblP9MfSoWmm+lr&#10;SXPYIyTWzr6vXbGvdLpdeN0x4oqMbcMwOsi+ee3lzyhHh3s9ZTa206dKzgFrFB2smSrDoOg7Zbiz&#10;0NYqsmFcfCoVUa++emhqylgw8qczPrgI5NGCFAoYTBUMnO/m4AuTTViY/20Mayg/NsUPBxvU8zJl&#10;oyvmTpUJhzvtFZIr/hv+PeNK3ranjky++OST1I4jszpLK9mQys06JK7QiivrudyDtdznH5kV6nHi&#10;mxO5Z575JnQkBqMgjjozucri6NGx21pXg/stSpIw0jIRSazTXfjZVjqGfemvzpx4eo63CggjCktc&#10;jw1yNBpkwVVvNlutm7d+Wx8T4ipIMuEdRb5SpUoJLFWqVP081esh/NXm1mcz2XUiVtZlbHCWr9E2&#10;YX+jUCYY1rM7Z/edPXBl4Yq92tUgsbqrtq1pRifKhK7745ff+HZlpiIJpCyzqJHF2cdCbWDBsArd&#10;oheL6RYeBSFbDoUYVoSOAePActbWrOKzxw5Mrdy7d/r0wukrpyOfwgrZLWXy3JAuwl2ZO/3R4K6v&#10;g/Tu/sCtZfos3WIvsacuHbk0NXVocvLypHjYomWtOTmdOOzkVWe6wsSMJKrmnNlnJngv0jospNXE&#10;4cM5y8IMlNBgGIvmJuiu+vzX9y+9d1uLMlGU6WidTBRkkqjTId+VZmx/F92rqTNP78z93//Leo9Z&#10;V0jdzvKEEDYsmYyDmxE6uL7+uLU38oIoSMLM7ypvuypVSmCpUqXq56yN9bofGVom6L70yQcf1FKi&#10;ZYvmgnXSVnWaVK3X6sMSq/fRb+3se+GFF64sRF1D0/L2NS0IuuP2SicT+m6c3H1j/pVvv8L9HUIy&#10;6E4KapB+JG4DYYwGPJZDOquSc6Te4pxDbnxRV+vE5KtF8efVy1ftzF/8xW/eC8O/uHNH6KJ7Qh4R&#10;3Yo7WqbpIiHHlCrM9CQcPiRTu+umcTy4SxiGd/wbrpdcuXLl0oUjh1598knHWZuYYNcUGdgtC8RU&#10;K12HdF4CQrQyi9kfunFCSnFS8+HDQl0JfeUQzl6oLOAZqiTERkfL+4Goom1B8K60TkQjwk6kRZRA&#10;JBSqoR05dnDuZrbWWydF2+RUyF72XL22zmFGPTZgobOYza7/9sRVjE0B3IgVWFSVKiWwVKlS9fMo&#10;scJMEmn24syX/2xdcrEYiAWNBWPW73C2MLdUeiy86s3m3M7czpmvnb5iLBhTRgKxoAmxIAqUKvdL&#10;/8NrL58sY6+QxJLF8sqhSZuuywZPbpYcTBUO59MrLznOA/1BUS/qVomJWTRCJPIDnEzIjD524MKR&#10;A6Iu5S9RHbk0deX3/nLh9G8KwfXEE8Cr3yHp5cbXXd99wv+v4sP/vUzGOL1wuvMN8b3/7Pt3QnGn&#10;e/cWrlwxDk3SPHJtbU0807L+gESdeDIlq2w5aw6M+WSfoo/DE4Ax4Fk74IWy0V38FrOHZzEurFZ0&#10;obvg7ccviqVBZ7/m2bb2fqBhNGhEHcP4GBSyBFrrdBTZhr1iGOMXXty5eXMTujbLW5ykbaGwsnJ/&#10;sNZM5W0rm/331tVpL8iEUSb0nlfNK1WqlMBSpUrVz6fEeux3/1yLgum95X/x5ifEaWg1e+eybMYC&#10;c4n0VVPGQTfrPK2q15vnz88dPPa/vfC1fF6IrG1juxN1NQ0xL4ZxOpPxfe9Xfm3p5P/x7VdyWC4k&#10;tVSxaHUQE8EZdIGEJBGXlvh21SFGacWRhixw3y29yDpLL5fKFWnl4tBka+JbuYm1J9fE32PFVycv&#10;HzhwJL+6YqweOfPCpRcu5a8I7XTlio31v6mpC1P/5vLlyydOnDh2TMiyfP5K/sipI0dOnZo88Oox&#10;50mLtJ9DfxfL5dJiqWhViYxKbbYcZTI7JK5IWVUqs//umcNCCYLo9an45uHDh4XAmsg9AJaClKBF&#10;24TAju7vbnfgYI9gVEs0IbA+BqKBPO6GkVmx8Wwuf/GHzWZ9cxMvMDxvm0LbUv+K+odyVCh7h737&#10;91vWcQ3phWHYuafklSpVSmCpUqXq51ljPfVOoAXvTp/85/fv99DGatJWIc7qNdm8IhdQs96r9dbJ&#10;fg26eL0+t7Mzd3bf5fyK8T6aV5iDXdvWbCGxtIVIi3z3S9/f2hoZHV0sC/FUYZKBzoJGCJBq6r8S&#10;AquKqB2htfQ1uJYq1K7SCZ0lEfDyQ4cqm8kJ0TYjPuDcAnzKWVtbs9bW8AltrldfLRaPrT0r/oib&#10;n3wWmu2B9QDu+VfRr7KK1pM57kxZRdJv4sORsdSS5FVhLmiVVwFnnzmcm4DAeoCGFaxYn1rUhqNk&#10;IHKVEc6daVf4mdlceeQ9ITi1jqZta0GY0dC40iItyERkvbKNaPXSgbMHz3548zykU68u85tTIgMI&#10;o3wb5oNCg32YzX4uNzPaTbB9mAnffkrJK1WqlMBSpUrVz7nEungDi3i3P6u8+cknLJ4YH877bDjh&#10;N8nqLrHvtfo5cQt88c3zcwfPnsmvXlnt5lcNY8UwpuEu6tjMJT/d3ba1YFuorHJZrzrLJJgqmBta&#10;M+yDF5dVp5qDeQl9I8ge8bX+6QRaSBbZyZkHj1xD8WMPSAzpZXE8amqBXWoJlVUF/UFcQbYyHPRS&#10;0JXFYxXRDCuVylj3IxgqQPM5QnKV9KL4HuBVQoaRAatqEaOLnkn1gTV7WDyJw+RWp9lgDsSJRyYO&#10;C70FGbUmNJ54tpB5EFdwYc0K5be4f2zaD/FCrMB/lUmSgEJwNO3PF7AO0BEa9Mi+r87NbXJQEczs&#10;QDHwy00vMoD6gOsj5JnutL5H3xJvEsDvGuSV0leqVCmBpUqVqp//ungjk2R+rI3oj97nJpY4rffo&#10;VN+DJatHFng5rCKllc4PN7PP7Zw5I0SWcSV/wc7DtJ3RFoQKSITAso0tuxtoW9vvdd8bma+WUnaD&#10;rCI1oKoO7+YJscJByJgYAtYpMQfocTk0HVxziAnvPIDUAgReiCbucllWCc2rInpcDnvj9coiO+XR&#10;DnPYBOZUKhWEJZZK+KFPnSJ+vEi8eYfUF7vZcQSriifyzITjyLXACXpu4q6zjyDWeZaeHYkx+MQQ&#10;mFOtCHE1uvf49HQQhkQI04BliIIoEyULmAt2DKqVS/sO7jx3s9mD5e0WmoLr6/RyMkqU4AyssgiO&#10;IS7WHy9enfYymQy476HqXqlSpQSWKlWq/slIrOefiILg2lY1+8k6yahzONmfy0pje12mP5PEknnD&#10;EAH1Xq+5s/Pcc2f3nXnhUt7I5/PGCjjlK9vQWhrmZAyAun37178yX2EbeQUTPxoBktsJozjkFVbZ&#10;UF6xKlUSNbh4IFRR1ams4YsqN55g1SIphCEhGbeoWAhVKAVQT3GnEhtPTvpiuVzhlET68ZzcGWTh&#10;RLZ0wtDnAJMQz2wmN+u8dBgjQOpnTbDXHd2rXBXqD7pQ6DAyXWGtsDJTLoxMB51MBs2qCK0qA4GN&#10;QdQxFj6GOU3UaVjDDhz86PytnkS5ylQigo9laY9AktsxicXfVrb+5iOntCTpaJkojDLKe6VKlRJY&#10;qlSp+qdUjz3lJ0HQHXnk/q9+kG1BVp1jTUWyCp0VpOfISRbJAu5i1T9sNlv1ubmDB2xt1baJPWB0&#10;bWMbbiPNiIJtbaFjREb08XtjJ8v6DBo9lUqOdwgrlk7WJTjDsWZYyVniq28+6TBRyuJVPsc5DBY8&#10;tbeotwU5pQ8CpSe495VDNyxHHSjdknitdB4ojlUiyxeY8ocfyeWkhsN0Un4xw90qfKoiBgcPx0dF&#10;+A2kX47MYyTG2IxvUXfspRm9MHpy723MA5nJECUdG6YrRONkaFyKztWVKy/sO3j2wNMsnnrS60bR&#10;j9LRzl0sfoFbWOpsZdf3TB7vXou0TmchuvOE6l6pUqUElipVqv7paazn39Gi7sjMv3jzv2RTLBa3&#10;V1JZxZ+a2XoTy4QtzA7PiSuPi4/zf7pv35n8yoptdw3NXjU+1hI0crSOJrQG0vai7U7yr/aOHH/5&#10;s2/PzMzOODpZnsjALjSR1DL6op6bnZUmcsf5JvYNQUmYZZ1ExITDOZJUE46+BixClQUUUUzpkjQZ&#10;TQbpOg0ZHUpCtJgYmjs8IVtkWPzjB0MnbRbsCNJSsy9xSjXJLSen5yYmZmnRMUdWfaELl3WhFIUM&#10;fClXOnl1u/ueTW0rElVRECY8IoT530D0j3E6f+nMvoNzc8/NfX7zHHvX67RAQMKqVus3s2qyTygU&#10;1mZ2PfvoxH4tA5mWiTLPX1T/RFWpUgJLlSpV/yQl1mOve0FwbWS2fh/+n/qAF4DU4WaPBBbDxRGt&#10;0yNp0CQtdq753HNzZ18kUoKdt42VSEOcjhatGB2yeHe624HW1bw/il9b+mwUwYUVOfCzHGvNoVmb&#10;45QwpONEGhJWQu3MTMxOYEZHbi04o+CJcir6BNjq1iz5tHKslqo09xP3AWVLyCleCHScJ3n8OEM9&#10;KUvenbSWxRYsnhbOzs7mJph85RB/C/NJS1wcJmoXISaqkFhlS5+ZqerfLpdH93cje9uwjY4WdYSa&#10;RM5gJhNg3a8D1r1xxVi99LUXjp396nO/dXM9m22mkUSyF9gbcNt74gXOwu+O/hV6iK3Pj45r05Bt&#10;Yebtx1QojipVSmCpUqXqn7DGev35QNMQUnj/HLdVwGXqNbM96l/BfF2v3ZJsLHHR7IcV9vZAYx08&#10;e+aFvCi7a9ur24YQHpqRer6j213N+HjhCT956398+Y1vv/LKzEvUUDp8+FMMDDHC08kIRYQsmTxD&#10;4AOylXNbK4cBI5b6qKtVmSDXVG52QidpJhRTDmnL1LGi9hTptAnZASPMadofE4etSkdWX6I5PGKE&#10;OV48IYDoYcI6TAZ3K1fFkiIBSGfKx9/N/MlCFAGyqoF3BX0VLRhap6OB39oh+urpKy+8cObswfO/&#10;9TvrPdkKzMoWlVBU/NL9v+zdb2xc55Xf8fG9pIcUtQZjXZaQTFEZwwiJIIAjLoYBa9RlQFgkXwSk&#10;THIrKYUIKAuaENGaAupQ3RahEEQF2Bto4YTMRL6qNMMxkr13hCmB5mITkDJHsjRyLpYgZkDRSjJe&#10;tA62HRsoiC5cuDUgpM95njtM+qItts1uE/n7kURxyBH/QS9+OM95zolcfZdQp1k9bmyjqWDbTU0H&#10;nikHMqT0Rs8RWq8AAhaA3/8y1nomuPB8/8VcLXK9xhbCePhofLRl+ob0qZbX6May5brhdPbh8G77&#10;+Lye1JBynOqMlbJUDpkMHb1/ryznhVbKufFWMZM5fO/Mo4GXT1+8eLFZpZqpuD/9C21n9d9T5hZh&#10;f1zNituh+uXunkxPb26Tw7yjUyr3qMj0wnPx+Z9uydLlKd1IJR1VeqeNbp1S/8gc/JkH+hX93Ffl&#10;Y5m+rqneeO6WtLCbYpq5vigrnM+ebW7+6/7BhdYLh69Id9WMpZLU9tWqPgstlYdKJUmUYUJ978nU&#10;jHPo+MTu2FhW0pXuqmpMFtMpK556Eck6oiiOq/Jz3Giym557Yur1PisIrwZh4uCv5pjLABCwADwW&#10;Zawbb72z1TdSq0dmNoMb92HplmzXsL0onuKkbxaqqOCadTvuw7Hjsyfn508ml5b0KeGkY00GYTml&#10;Ela1VLGc8qVqQgWu+4n7b734TvreyqOBhbbFKWkjl3EHbfFYBT2cQQ9v6DddUr3xfT/Tnf6c2Vsz&#10;NXU0PlPUlw+PmQGgvcd6j408d+zYqzL2Sp5sTv7UvxjRzevy4XUzvKlejahHH8e5TC/mMUO2zNHh&#10;2WbptZ8yvfWDnZ2tX37xhzeuXHOSjlOWUaLbVtXRO3Bkgqh0XUntKnUpmfwX7btjWV+PuvDi+5hu&#10;XmdS9WjDrCHSP8hI17SaCjrObhRs+2hLXzUIrM31ucvXR/nvCBCwADw2EWtuPbDSrf21+o6ru6xk&#10;AXHc+u7HV930Omh5fbpxq1AXsVTSevB+x8Rux8TE7PzJJT3/SfYVlmU3n/XeTKiiVllFkZTKI6Uw&#10;k8kUbwbvfLNv5dGjgYFTC/0/6D8tC3Z6ez8/ePRo25QpLPXLnCnTl96IWyoVndV98eYM8dcjq46N&#10;xCMVTNSKD/6OxUeEx6Qq9pwextCmrzDqN7cNfiEugDXrN8XNWyNS5GqWvrBXF9sWBztb71iWtWYF&#10;9yfD9/RQ9pI5HUwkiomKDKZQ35T6s5Rcmj/U3jH28EE8QUyqe/n9I8J4Ur4dz75QAWxDB1N5vLHh&#10;rdqf7VapNG2FlZ5fUbsCCFgAHreMdSWzeaZzRGUs2ebiNcKCKbxkbddujG2SrcRm6Lu0Yrm6i9vL&#10;+mNjY7sT4/Mz+rjwklNOqdxQdazSVSv1OQldMufdqUr9p1gpXrny1luHbx9+55tfWll5eXFKpjl8&#10;QVeYZBqCvh6oos9Is6lT6ZpV29Gp5kb/1HP7zVrxA33ZUM4JpQn+497+5pGzEpqmVCw7KjcQpbXK&#10;tMTrfNX2sblNeLZXPrOumi22tQ0OtDzqHOxvGzw18OxXfp5OBwmVDSUpOk6pVLKcsopU2yphlSbD&#10;SqUkZ6IpZ8ZyvjZ+fKJjbOycr4e22vEdQTkB3IgzlhfPvJCfU0FuDOrBGHKDsODl/+1nu/SoB5Xa&#10;evhfCBCwADx+EWtdRZ/0wAu5XH0v8goSGCKTFfRO4mlvfy5mXMFyvQ1z6dA326H97Ifv/1X7+Mnk&#10;/NLkUtJJOVK7SpWsVHe3jDQoyaQsy6kOWXecUiJxP0xZYfHmD//j7ae2LiwM9vf3j8h6GhOjms/q&#10;oVi9H8vZnZnMIPWmfj0cSx/79TZmXpkrg71HpX+rX7YW6latXllg2Ct5y7RzTfUeaz6ru+L1OK0p&#10;Pbh0Sj2rv7/t1KOVC091dXX93KpWu79yputOOgg335OAqMcxlFSMCh25JVkKVdySWVczYcqZtGQk&#10;w7yMY3jo+5GcmNpmTruZ0m52N0/rDqz4zNCVeOVtFExBS09m+IPX9QT48Nbo+mXKVwABC8DjmLAO&#10;zt0Kg+q9lcUTtfpOXkKARCffhChddPHlYbyb2NU79eReXHZ1edXNLq/mXT97/v2JjonXxj+ZPek4&#10;k6GTTKloUk5VQ0fmcMoaZBW0Auu9VOpSdygBZujtK8Ug2Hzq3qOFwYXFqcXFqThqyVwHfaTXdrZN&#10;UtWU7tSa0vtx+nubp6RGJYOtmvVWHGmxitfm9PYOtul/O9UmcxfaevvPqif0N6uPerpf5p7K86f6&#10;p/rP9nZe2Fpb21y7dv1uwlqz3rMsq1oK1J8wrb62cpgISyX1ZZd1T3sqKbW5aspZSi7NlJykc2n2&#10;tdlDE8PZgpSlzCCGvJvVlT1bhlqYmReeqQZGGz/2pCXLi+tYXsFezReOdXZvBjL2iuoVQMAC8Dhn&#10;rNFKGBZvfnvgVH+upqe7T5tTQS+e7O6axGC7q678llcjV4Ur5YtZT3btudnzw+fff/+vJsY/mU9e&#10;kkKWnvMu+5CrTqmoQkxgBSa1hEFglZ2qrDQMi5l/c/gvvvnNp7761QsXVh4tLKiYdbpZB6yzvW3x&#10;Tb/GdsOjkqdUwtLvmdK7oSVTqSd9Xs7/9Ppn9e+m5GBQ8poKbW2nnn9+4MzKwMuDLw+srLS2tn55&#10;K9XSUi4WM0X1JUjjWGjJqhv56qywJDO8rKAk0xjkbFBPUJWrgupdM8klZ+kbyfH2P97d7dhdlbTp&#10;65YqyaGr6ieT3d80WDCXCWVWq0wSM31rJmHl84UXPt+iPpnKnInE2zRfAQQsAI93xJq7EVprwc2g&#10;9WK9HuXtgq+ygR9PxzQRwTS9m+NCWVjsul9czi8v/8Of9EqmMEMcCpKzdtsPyZQsWX2sIlZa37kL&#10;02krLWt61FsSKt1UyzNhqWSVEomhyT/7R/d/kShmMjdv3n6q69HKykL/1GJ/v5wGTuk2Kp2yGhFL&#10;H/zJMZ/KWEIPim8eae6f6p9SqapNl8L6pwY7Wx/90UBrS9VKVberpfDOt61iuG1tOxW5AKgy35Yl&#10;1wNDSTqVbUtKVkLFqzBQb1LR66okLEXlKhUYP5kdH2+faJ8Y/suHH7g7O5Fr7gL4cQLVDWnx5Uuz&#10;1lHKW17kmfqVK+PyvaydLzQ/q34KYaWYqYTX2IkDELAAPP7m1te2w7Wgb/Firlar6bik24ZMC5ae&#10;0KDPDOOOLHd5dXlZ/tg/WTXzsnzdyu1F58bGOiYOqYg1NDmZmEzpJX0qwTgqzAQq18yoYGWZOQfV&#10;GZmDoJ/gOJMlK/xpJpM5HPR9aWVlYFAO9fr7X23ub1a5qfeoTlJHdazSb1Lva25Tf51Vv051DgwM&#10;LAyeejTQufByZ+fKSl/V+kVQrVatcneqXHZKV/WkBT1hQU+S2Ny0gkBGo5b08FBHd0QFVilMTDrq&#10;j1WyyjPqC0suDV2anx1vb58YGxtW/vlyZJvNN3qUhXktH0lbWmFj4zN6yFWkXubdH2+4ZlV2PE/M&#10;891V+zNTz+o1hlYxcWWUeAUQsAB8WiJW0Uqv/fT2hZWpXK1eizzfN5sKzexRv7FFT4YQTEfL31P5&#10;yl1d/t4Xl2XSuywvNBMeVPZ4ONb+tfn58dnkyfmTS8rQN4aGnOSSVZpxTOBSqUelnbJ6kFC5JyV5&#10;S84Pq1YYFIvX/sN/+eGL71xoaV15vVWPdWhrW5Sq1ZQubS2+unhqYeHRwsLCQNeFRypRtXb9yxcP&#10;3779zS+9c/hweitz+MrhogpyVZkaYclEUOn+sqygsq3TTVDWXetBSe4IVtR7Ji2ZPx/oEakzMiz1&#10;UiqlvsxuJzl/crx9vH1s+MMx/5wky2lXvs3IixcJ6tpVZE5Q5SJhYzqrlPMK7rJuxjLbHn3b3ak9&#10;+fk7lcxVJwxnrMoVWtsBAhaAT1HE+igIgkQxE6y0dr6kMpaZjuW5q64Xj27YX6jn5peX1etSxsra&#10;fla9LV64Jydjtv/3j090DA937HaMj0+0j8+qoHXSWXKcpVSquyQ3DS1pwypXnZJsS9YNWzIZQTYb&#10;VqVvS8WsIFBpq1r5ZZDu27rQd2ZgsHPg0ZmvXnjqwoV777z44u1/f/vF2788rILV7cOHM8Xg5s1/&#10;lzl8+EqmXMyEpfKmhCuzuUfqVIHlpKRSJYNCZV9zKUxZcgAYVkLHGXKsqyrdLUnwS5adS5/Tm5uT&#10;yeTxjt3hsd2xnVqTuVcpGcqToGlGW8WlKS+ypSttVe8XdPX8K8laq1l5VV/K9KJa7cnB1nJQsQLH&#10;+q+JxEdzvyJfAQQsAJ8iBw+uJ8IwUaxUgr7O07n6Xt73fX2Z0MwjMDcJPd3mvlzwvihd7nndk+XG&#10;k0l1Y7x6/sNzMiPK9zbOD4+N7aqkNTH+2uzJpJO85HTrgJUql2V+g4ztVL+l3iQt8I3HVfUy6aS6&#10;q6lU1cpkqokrwdqL2+FPr1zJ/FRlKCuRUAmsmLl2ReKVPMoU3y7+IlGRmVWWE8rvkmUN6d6qRKiL&#10;VJY+DSxNyj7BshWqT5KwkjK8qyRD2SVfXVpaSs4nT47Pzh5qn/j6Rr7QpNKRblg3fVaNKQyuGXsl&#10;49vtVT2ANStv+vGTeuDVfk+75214dj6qvdT2fF86EQbhZJi4n7jFRmeAgAXgU5ixLh/JJFQ4CTJB&#10;38LF3M5O1nvwQF+Y06MHzHZCT1a/uK5cI1w1sxtW83E3vBlVasejn/QMqJ9ls/654eHh3Y722fn5&#10;eakQyfpkK1WykkmVbJI6UzkqYOnjwlRKRjxYet7nZvmOFJ2qKi6FCfWk8D0rVa2Y4Qmp0p8l/lti&#10;Ui4DVp1wyBpydH1KWqrCqkS00oy0sSfCimxKdCRfpZwhZ0iKZtVAZbDJ1Ocuqc8/lFxS70gm5792&#10;6Pj4uIy42h37MOsWCg/0CV/eTFc1FwLjeQxxppQRDfZ0Pptfle/3Dz6bV2HUrCNU3/cDX/0cmo6d&#10;erqczhRN0AuLo8QrgIDFjwD4tJaxRm9cs3TVZ/P1i7VcrV4/96CwoW8VunH5JvJtaXrXsSqesCnZ&#10;ynRixa1HhXhVjBkBZUtT14djHR0T7a+NzyfnPzm5tDS0JBMdUs5WqjuZKpdT/1q9rv6SPq1uZzsl&#10;S5Ut2b1jyUh49cSqrD0sV0OZ/yltUiXHLJzuTqmIlXJ02Uq9zVKhS3ZOl1LWpDUzpJKVI1cWZc1N&#10;VbKdTJGQ00FnyUkOLS0tqa/ka3840dGxuzu2u/vw4Xl/+ryKh76Xz7q+JwPBphu7GgsmW6lUpVc4&#10;yyVBO4oLW57nR25efauFgilw1WrPfaGlbAWBXE1UQa+YuEVrOwACFvCpDllzc+uJimUF6ddXBvpl&#10;BKnr+xtm1cu09FtF0/sbdVSoivx4pY5t+uDjNXyuHUWSQGxJY6bok82e88+PTRyf2J04Pv6Hh2YP&#10;HZpfmhxyhuRAMJUqXyqXy92p5KVyMhWmdNd7OQwcOUFMldXLcioMt/Xf1bK1bTrmS3LmKFWpshOG&#10;0qWuYlVFhSqValTUssrOpApYVd3qZemWLzkMHFpKnpyfVb++9lq7MtEx9vB77/rKjisHm+pX3s27&#10;ctynImQ+rlfJ5cGC5+pQqb6rvBnhLmFTb8HWkyz0IaG7vJwvNH/h6a1KEGyHFSldlRKZu1SvABCw&#10;ABw8ODp6TWWsm8G9gf5crh5FXkGf+9nTEpoinaKkjuPr9qyCbgE3zUq22V0ouSoys0ltszfa3DO0&#10;/d0xFbPGHp7fHRvraH9tdnZ2/LWTyaX5k0lnprv7UrclXVEp3Q3vBGG5pDcsVy0595O/rGq3tFiZ&#10;BdMlKXvJsaC0cknAkpxVCSed0nZwVbq9VKAaMg1eqaGSIyWr+fn5cVklKIeBY++/vzs2/KFtqm2u&#10;XgEkw1b3m8rimpUEx7wbjxPdL9q58Tocc2yqu9/91Xwt98YLz8gkiKBSkbnwpXAyMcpYUQAELABx&#10;yJobvZIpBumtldaPc7na3o7vFVxJWL5tIoncqZOKli/ngBsyurzRA66yl2fry3X5Rpe4acnSp4dy&#10;gLjhef50tPrh8Ptjw2O7HRMTHe3js8lLqe7kJX30l1S/k7onS7YZBu9VpVWrXC5b5e7uspWqSrqy&#10;whnZy5OasWYc56oJXXJ5cLJUko6slGP2M4eTQ0NLJ5e+kZyfbW8/rj7V7oerWd/3xzY2fH9a+tVt&#10;18y2ijOV2xirqqdYmbKcr8ezu54fXyHU36z5y9YjLTxvOsrnD/z1H/Wlq9vhVccKiuH6nMLYKwAE&#10;LAD/c8Y6ONczmilVgpbWhdO5uuyE1jFJ4pNnutpNGSdugZe0om8TenE9K+7JMk+S80Q5TlT/2i6o&#10;Z+m5BpHr+9nzy9lzY8MdE4f+gRzavfbJoZPJpSX1Zyi5pF4ZciadpExXX5oxgx3Uoxk9w7TxiuOU&#10;VciStOU4Q4rjJCZnpMNqPjl7SGpk6oNKm9XDbDbry+fVfVZeZIJUJAeB8g1M61SVzcsoVfPVy/fo&#10;+2521Yy0n26U4dyC75ksaQpY01EU1WvfaevKFItFfWlRFg7O8T8IAAELwP8iZc2NXitbm30ri6cv&#10;1ms7utbjy8Gg7rpyI9/shVYZJPLNkCjd4x7pZdEmZEmkMidsrpkV5er5UbaMkio0AtgDf2zDHz4v&#10;p3cd4+Pjx9uPH5pVf4/PnlxKJi/JHAWZXSqLASV7qbct6ReOejHjLE3KZpuhpW8sfePkyX9yUvlE&#10;bgV2dOg57B8OPxz7y4fnfL0r0NSp/P0e/bhwFQ+i0A/zrsphvr2/KigfXyH0ZGZ9wY/MNyNvzeqV&#10;z1FUO/An/c93W5lMIlEJwpJKV4kj1yldASBgAfjfZKzL65lgLUivLAyO5Gpm0Lv9wPf1hNG86+vM&#10;ZCo+kqw2zBGizljxwhg9pFTnlbhsJO+K/Cgud+nmrEhFlijyx85Jxho2XVK7u7sdE+0TWkfHxPH2&#10;ifHZQ+PtKnbNv3b8+Lh6OJ9MHvqkXbertx83XevqH8W56tzDc2O6SqY+z0bcAyY3BOOTzChOWyZs&#10;yVew6sbd+wXz1coZ6Ko+LPTNrUg9tt2ethtHiF6+1pR7ovPprs1MaFkVq5JQ4Wry/noPbe0ACFgA&#10;/k8R6+Dc3WthGGSeWmmdOlCrR9ORF30gtwjjtXv2fhe7bsBSOUsmFshw93iFny716DpQpPf5Nek4&#10;5uqLhupZ+bwpcpm4JV30/obne03SrDWme9J/Njb2s/+0IbFreHhs9+v/dPf8+Q1/uGN89riJUxKo&#10;hofPn3/33XcfvvuBG+1E8lG8Jn2k2ShO6d/6IFMa893GiPr9KpY+95y27f2bkeZypPmqXH0waqZh&#10;+eqDRvmdvP1SW2tLOaxYephpWJosfnRXhauDf4OfbOMFAAIWgE9jyJp7Zb0YbgdbfadOn6jV67kT&#10;tb0HvllBaLtZdzWrm8V9natccxnP3LyL3P0Nfq4+RdSJJdpv3tKJx6SzX9/J02UuPw5dn/lJ059v&#10;SOHMy2anp93sz953vY0NSV8bPzn3UGeoqKkxI6JgPpBORSqh6U8ibWPSSiXlrI1pXYhy81k9aiHu&#10;cY8D1UajU9+N+6tkEkPBTMGajlvMpDy3V6/XXnrhbKvsOpTt0ZWwUrzbc/lvXrgiWwEELACf+pB1&#10;sOeKkwrW7rUuDHQOLOR2sudUAvF10cddXV6V07dIph14kem4alSM9G1CM8fBc6fjS4W/Hp0Vr4o2&#10;w+Dl6p5poI8vIMpceJWmbNvX79Lzt2TZnyk/RfFy5Y34nmJ85ujrjKU+j5xk5s1BoB3pFdbqg+iT&#10;yvy7q6ZstZM15SzfjTZU7jKrBX1vv2XLi/uxPJMkl/O1AyOD/7i1mr6ayIRWqaTC1WjPQepQAAhY&#10;AP5vzWUqwXaQWWv5SlfniVo9qu1EWX3e9+cvNUW/PmqLbD0MS9eOvMbxnzcd6aYsGeEZT3X4jbuG&#10;+2NKvXirshuPg7d/3XAe+V7BzKDSu/9kAJfOUnoRc6Ex79T241kLZnaEG08G1VFJl9nybt6Eq3w+&#10;a3urrgwR9fYLb5HJbvqjxBUt874P8jv13EtPNj/Ttal+CJZTkparxPXLdFwBIGAB+H9zcG69aG1b&#10;a2tWsDXw8ak3cjkZtuA/+Gef/fqPIp1hIn3GFum5BqbiZI4Ffdsc/9lu1uxOjvfrxPmrYIKWZzeW&#10;GupkFrnx7Af1EbOuVJWmVQLSS2k83zSd66KUv5+H9KzTyI90L32Ul9xlaml67rqJW9l83IIvs0Ub&#10;twnVp/D1fHY95UsCYtY1HWTy4Xe+WK+dGPm4pa8vvWalqtslK1UqvsmOQQAELAC/pYzVcyRhpcMw&#10;THf3db/eOSJbC/fy39v4fJOrx0TpFnJzsVCnrWj/4p4tw7Akt+iGprg1K54Dr2/5xT3zWVc/MLf1&#10;VFIqbJhSlhefLHqN3cuyB9BEpcjen2xle/lpPSBU4pkeJO9Oe6bPPf+B5Cv9nOkoPomM8jLG3YtP&#10;Mn2pvumV1vLYU+9Qv1Z36k0HRjovpIMgtKxqKJPjr12/TLgCQMAC8NvMWKM3LCsMrPKd7s+1tHYu&#10;nlYhq+mNWqSrPwVz9Bc1jthsd2cnr+/nRWZ8lqdDV9zk7u7vko4btjwz+zNuQG90Q+lTQHkgwcsz&#10;N/6kNuZL+7lZz6N7siQg6Q6sQvzBJUuZBLZ/W7Cg+7b0x9O3Gt24gd3Vtwh9fY7pe9JW79b36l6t&#10;6YnewZatIAgkWE1aYaUSjpKuABCwAPz2I9bc3Pq1otXd0l2tVu90dT16vvXUk7labU9GZXkFPYFU&#10;pyQ5dnNXl+MpWI0JUnY88t3dX6Rjx3f14sNCfTKnF9LY+yukdZOU1xRPOfUa3V2/OWhB99mbQ0lT&#10;zdJJLIorXvr9stzGjgcwmEKa5CndzmVaveK3u3JZ8oW2hYHWlXSQyRTDIAhLYTEMK29fpqUdAAEL&#10;wN9WyDp4sOfNirW1We7e2k5bXV95vXOq+Ue5XF0W69gFr/DAL8QTr2zzwo2nXUnwKXiNNna38dKc&#10;AnqNPiw/fuQ1tvHowlVBXzV0825jGoNex+w2bvyZsVdxO715oPvdTZeVmdGgvyS3sazZN4sHXc83&#10;g+ltO5+v1epNuZFnXt9aWwtC9SsRVoKEdo2+KwAELAB/+ynr8i0ZZL5mbVrbm3fubPUt/ODV758+&#10;UN/byX+gj/jihciemaNgRqKbG4QyedTXtSo7jmAmW+lRCW4jXZlppfGZoxm1Fd9BjIdpuWbugqmR&#10;6bSlU1xkPolEJ9NOv+GZ64nmH5uwJ01Xkqp838/u5Pdqezs7Nfs7x7478PS9NSssVkqhligmEkHi&#10;yF1qVwAIWAD+7kJWz3omU1mzyikrCG/+6ZfvnWk9fSKXy9XqtVrNlJoKZi6prkbpW356GY25cygd&#10;UuY+YDz83TXVLrdx/U9fE2yM03LNCh69BtHekNt/ejBE45gwsuN7h3IeaKZi6YSnn2+uG0qOk+Fa&#10;6l0qWfnedJTf2VFfbu7EyBOnT73enbas7bCiYmOQCENLvZa4n7nLBhwABCwAf/cp6+Dc3Cs9o+u3&#10;rqlgEly1tr70pTMvnzqtYku9Fu1FsrRGNuA0RrT7prVq2lzec+Nre7ZpRzeT300LVWPYp96zo+dd&#10;mdlU+pAxcm0pXclAh8b0eE/Sm56/4MY3BSNZ3yxv8RsLedxpz5vO7+Xz+Z29nZ2dWu47J6YGVlbO&#10;pK1yWAk2LUXlK/WrKE1XiW9RuQJAwALw/9ncK5dv3JcCUHVzLd2yMtAm1ay62InyrmwHjFyvID1P&#10;v9FyZTqn5BqgOQKMx4bK0Cu57BfphYauZ24R5l1XF8FcqUnJK3kzNt4zq3qmo3g+gx4s7+/vlBau&#10;rNap73xQtw/kat9p+pPT/YODna0td6TZSvbeqHQo9aswkZDCVeLt6z3cGARAwALwO+Lg3Nzl0fVr&#10;YRB232k507Uy+IPB/osnDuReaqrXcgdykTItsxB8mULlm1Ghvm61Mtty4huC5m6f25hSFc91MJtr&#10;4tWHnil1Tcf983oqgz4F1CFNPqyffaA+UbSzU8/XarUnPn7jpSfamp/pau18uru6VZU8FYSVYhhK&#10;x5VlyctEaSgc/ZZMEiVdASBgAfhdi1kH5y733CgGa5t3NoP0Vl9f34XWqcWB1lO5Wl1PKK3vRJEd&#10;Re7OTiTjQZs8r2DrVYOSpvzGDuh4Q2F8vDht+wX9mu9FfryMZ6NgBpXKU6ZVWtvYkGi1F9XqTVE+&#10;ivbqsqD5xPdfaF4YaNlUgmCzbKWrVtqyZOuNFXezT1pDoZVIHLnbQ8sVAAIWgN/1nHV59MqtsFpN&#10;bQd3/vNmOv3lrwwMtA4snh65eCDXVGuq1XKvvpSv5aKdyIvkHNG3IzkelCAlp4hZGWDqSxOXvgso&#10;VwN1d7qnl02be4qNrvhsrVbT3VV5+++NXMyNdL786mDrQv8PFlbS6adUsroZhGEQFsOSzEqV2ezh&#10;ZCURlFTEmgwTd9/8lkQrshUAAhaA35eYdbln/dbdK7euX8tIv1PZ2r7zVF/XmedbW5/pbO16/uwz&#10;3x1pytVzb7yR26tHtSiq78lBYi1S8avmyZz3+k4t8s7552RLYX1PvW7Gt0fRB+67eZXM9qab9mpP&#10;nOo8feKlptyBJ4+2XOg6c28tnQ6C7e1f/DQIEsViIlGxnDBRMfWqYlhJTCbCRPFa8cjdnjmSFQAC&#10;FoDf46h1UF86vNzz5o0bGav8evfnWlqebSmnW1oHOgcu3Dtz6oUTvU8vXpTJCbkXpk61do7U6rlc&#10;08UXmn+U26vt1byRtsXF7+dqKnrVa7kXLh7InXjj449HRo4++8wzfcHVvr6+lq57fVYgzVVWKSyV&#10;rLBaCi3pWw8TpVC9DMOKNRkm7hffHB3VyYpoBYCABeCxSltzr6yv37peDN6SO3zBVrm7r/tO39bm&#10;5pnWR2e6Njf/9M6zZ1o7O59/emsrnX65f3Fg4eWub98Jnno0MND53ec7z9z7+ZmWrXvqfelgO5MJ&#10;LCsRblvBpiW3AhVH9gduz0ieCkuTv7h/91tvjq7fvSu5ipIVAAIWgMc9aElVq2f9zbcSlUyYqobW&#10;ZnU7tFJVaZba3tZjFBwrfG/7xdtBem0zDIPML9PB4SAI1gIVpoLtQJbaVCzHnP9ZYVEKVYlMMQgT&#10;/714v/j2v3qTU0AABCwAn+KsNaeMjr55LXG/5FSdUuhULRWxZAJo1Qr14mXrvVLJsrZV4lJv2Jax&#10;WypRTYalklO6duv69VtHjnx07dpHR948ODd6WY4ACVYACFgAYJKWrmqNjvb0XH6lZ/TW9SNHjtw6&#10;cu3IkesfXT9y/drbt9Yv94y+Mtegny5Z6qD808ZvfowACFgAAAAELAAAABCwAAAACFgAAAAELAAA&#10;ABCwAAAACFgAAAAELAAAAAIWAAAACFgAAAAELAAAAAIWAAAACFgAAAAELAAAAAIWAAAACFgAAAAE&#10;LAAAAAIWAAAACFgAAAAELAAAAAIWAAAAAQsAAAAELAAAAAIWAAAAAQsAAAAELAAAAAIWAAAAAQsA&#10;AAAELAAAAAIWAAAAAQsAAICABQAAAAIWAAAAAQsAAICABQAAAAIWAAAAAQsAAICABQAAAAIWAAAA&#10;AQsAAICABQAAAAIWAAAAAQsAAICABQAAQMACAAAAAQsAAICABQAAQMACAAAAAQsAAICABQAAQMAC&#10;AAAAAQsAAICABQAAQMACAAAAAQsAAICABQAAQMACAAAgYAEAAICABQAAQMACAAAgYAEAAICABQAA&#10;QMACAAAgYAEAAICABQAAQMACAAAgYAEAAICABQAAQMACAAAgYAEAABCwAAAAQMACAAAgYAEAABCw&#10;AAAAQMACAAAgYAEAABCwAAAAQMACAAAgYAEAABCwAAAACFj8CAAAAAhYAAAABCwAAAACFgAAAAhY&#10;AAAABCwAAAACFgAAAAhYAAAABCwAAAACFgAAAAhYAAAABCwAAAACFgAAAAELAAAABCwAAAACFgAA&#10;AAELAAAABCwAAAACFgAAAAELAAAABCwAAAACFgAAAAELAAAABCwAAAACFgAAAAELAACAgAUAAAAC&#10;FgAAAAELAACAgAUAAAACFgAAAAELAACAgAUAAAACFgAAAAELAACAgAUAAAACFgAAAAELAACAgAUA&#10;AEDAAgAAAAELAACAgAUAAEDAAgAAAAELAACAgAUAAEDAAgAAAAELAACAgAUAAEDAAgAAAAELAACA&#10;gAUAAEDAAgAAIGABAACAgAUAAEDAAgAAeFz9DwEGABnUhOCe32/3AAAAAElFTkSuQmCCUEsDBBQA&#10;BgAIAAAAIQD44ewP4gAAAA0BAAAPAAAAZHJzL2Rvd25yZXYueG1sTI/BSsNAEIbvgu+wjODNbrap&#10;wcZsSinqqQi2Qultm0yT0OxsyG6T9O0dT3qc+T/++SZbTbYVA/a+caRBzSIQSIUrG6o0fO/fn15A&#10;+GCoNK0j1HBDD6v8/i4zaelG+sJhFyrBJeRTo6EOoUul9EWN1viZ65A4O7vemsBjX8myNyOX21bO&#10;oyiR1jTEF2rT4abG4rK7Wg0foxnXsXobtpfz5nbcP38etgq1fnyY1q8gAk7hD4ZffVaHnJ1O7kql&#10;F62GJJ4njHKg4mgBgpGlShSIE6/ipVqAzDP5/4v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4AzqtvAwAAzAcAAA4AAAAAAAAAAAAAAAAAOgIAAGRycy9lMm9E&#10;b2MueG1sUEsBAi0ACgAAAAAAAAAhAArzLOt7TxkAe08ZABQAAAAAAAAAAAAAAAAA1QUAAGRycy9t&#10;ZWRpYS9pbWFnZTEucG5nUEsBAi0AFAAGAAgAAAAhAPjh7A/iAAAADQEAAA8AAAAAAAAAAAAAAAAA&#10;glUZAGRycy9kb3ducmV2LnhtbFBLAQItABQABgAIAAAAIQCqJg6+vAAAACEBAAAZAAAAAAAAAAAA&#10;AAAAAJFWGQBkcnMvX3JlbHMvZTJvRG9jLnhtbC5yZWxzUEsFBgAAAAAGAAYAfAEAAIRX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Worshipful Company of Horners' logo" style="position:absolute;left:2095;width:10478;height:1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1lwwAAANsAAAAPAAAAZHJzL2Rvd25yZXYueG1sRE/basJA&#10;EH0v+A/LCH2rG8V6SV1FAm0FxVL1A4bsNBvMzobsNkn79a5Q6NscznVWm95WoqXGl44VjEcJCOLc&#10;6ZILBZfz69MChA/IGivHpOCHPGzWg4cVptp1/EntKRQihrBPUYEJoU6l9Lkhi37kauLIfbnGYoiw&#10;KaRusIvhtpKTJJlJiyXHBoM1ZYby6+nbKjh+/O7aNz034fJ+Xu6nh6x7LjKlHof99gVEoD78i//c&#10;Ox3nT+H+SzxArm8AAAD//wMAUEsBAi0AFAAGAAgAAAAhANvh9svuAAAAhQEAABMAAAAAAAAAAAAA&#10;AAAAAAAAAFtDb250ZW50X1R5cGVzXS54bWxQSwECLQAUAAYACAAAACEAWvQsW78AAAAVAQAACwAA&#10;AAAAAAAAAAAAAAAfAQAAX3JlbHMvLnJlbHNQSwECLQAUAAYACAAAACEAley9ZcMAAADbAAAADwAA&#10;AAAAAAAAAAAAAAAHAgAAZHJzL2Rvd25yZXYueG1sUEsFBgAAAAADAAMAtwAAAPcCAAAAAA==&#10;">
                  <v:imagedata r:id="rId26" o:title="Worshipful Company of Horners'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905;top:14287;width:180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51396CE" w14:textId="77777777" w:rsidR="00AC4C09" w:rsidRPr="00AC4C09" w:rsidRDefault="00AC4C09" w:rsidP="00AC4C09">
                        <w:pPr>
                          <w:pStyle w:val="RSCMarks"/>
                          <w:jc w:val="left"/>
                          <w:rPr>
                            <w:b w:val="0"/>
                            <w:bCs/>
                            <w:sz w:val="16"/>
                            <w:szCs w:val="20"/>
                          </w:rPr>
                        </w:pPr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 xml:space="preserve">Source: © </w:t>
                        </w:r>
                        <w:proofErr w:type="spellStart"/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>Horners</w:t>
                        </w:r>
                        <w:proofErr w:type="spellEnd"/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>’ Charity Fund</w:t>
                        </w:r>
                      </w:p>
                      <w:p w14:paraId="7B8D3027" w14:textId="77777777" w:rsidR="00AC4C09" w:rsidRDefault="00AC4C09" w:rsidP="00AC4C09"/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025C50" w:rsidRPr="005C39AE" w:rsidSect="00F22856">
      <w:headerReference w:type="default" r:id="rId27"/>
      <w:footerReference w:type="default" r:id="rId28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64040" w14:textId="77777777" w:rsidR="00836AEA" w:rsidRDefault="00836AEA" w:rsidP="00C51F51">
      <w:r>
        <w:separator/>
      </w:r>
    </w:p>
  </w:endnote>
  <w:endnote w:type="continuationSeparator" w:id="0">
    <w:p w14:paraId="68A0B356" w14:textId="77777777" w:rsidR="00836AEA" w:rsidRDefault="00836AEA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7324A" w14:textId="77777777" w:rsidR="003D4276" w:rsidRDefault="003D4276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4C1C99B7" w14:textId="3B2FF841" w:rsidR="004358BC" w:rsidRDefault="004358BC" w:rsidP="00AC4C09">
    <w:pPr>
      <w:tabs>
        <w:tab w:val="left" w:pos="7515"/>
      </w:tabs>
      <w:spacing w:line="283" w:lineRule="auto"/>
      <w:ind w:left="-851" w:right="-709"/>
      <w:jc w:val="left"/>
      <w:rPr>
        <w:rFonts w:ascii="Century Gothic" w:hAnsi="Century Gothic"/>
        <w:sz w:val="16"/>
        <w:szCs w:val="16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2023 </w:t>
    </w:r>
    <w:r w:rsidRPr="001C6249">
      <w:rPr>
        <w:rFonts w:ascii="Century Gothic" w:hAnsi="Century Gothic"/>
        <w:sz w:val="16"/>
        <w:szCs w:val="16"/>
      </w:rPr>
      <w:t>Royal Society of Chemistr</w:t>
    </w:r>
    <w:r>
      <w:rPr>
        <w:rFonts w:ascii="Century Gothic" w:hAnsi="Century Gothic"/>
        <w:sz w:val="16"/>
        <w:szCs w:val="16"/>
      </w:rPr>
      <w:t>y</w:t>
    </w:r>
    <w:r w:rsidR="00AC4C09">
      <w:rPr>
        <w:rFonts w:ascii="Century Gothic" w:hAnsi="Century Gothic"/>
        <w:sz w:val="16"/>
        <w:szCs w:val="16"/>
      </w:rPr>
      <w:tab/>
    </w:r>
  </w:p>
  <w:p w14:paraId="1B38631C" w14:textId="60DCABF6" w:rsidR="003D4276" w:rsidRPr="004358BC" w:rsidRDefault="004358BC" w:rsidP="004358BC">
    <w:pPr>
      <w:spacing w:line="283" w:lineRule="auto"/>
      <w:ind w:left="-851" w:right="-709"/>
      <w:jc w:val="left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 xml:space="preserve">Produced with support of the Worshipful Company of </w:t>
    </w:r>
    <w:proofErr w:type="spellStart"/>
    <w:r>
      <w:rPr>
        <w:rFonts w:ascii="Century Gothic" w:hAnsi="Century Gothic"/>
        <w:sz w:val="16"/>
        <w:szCs w:val="16"/>
      </w:rPr>
      <w:t>Horners</w:t>
    </w:r>
    <w:proofErr w:type="spellEnd"/>
    <w:r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50214" w14:textId="77777777" w:rsidR="00836AEA" w:rsidRDefault="00836AEA" w:rsidP="00C51F51">
      <w:r>
        <w:separator/>
      </w:r>
    </w:p>
  </w:footnote>
  <w:footnote w:type="continuationSeparator" w:id="0">
    <w:p w14:paraId="6D559356" w14:textId="77777777" w:rsidR="00836AEA" w:rsidRDefault="00836AEA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8F33" w14:textId="1A6614AD" w:rsidR="003D4276" w:rsidRDefault="003D4276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2336" behindDoc="0" locked="0" layoutInCell="1" allowOverlap="1" wp14:anchorId="5093E568" wp14:editId="604259B4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1312" behindDoc="1" locked="0" layoutInCell="1" allowOverlap="1" wp14:anchorId="29D33E5F" wp14:editId="6E781B87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9007" cy="10725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F37">
      <w:rPr>
        <w:rFonts w:ascii="Century Gothic" w:hAnsi="Century Gothic"/>
        <w:b/>
        <w:bCs/>
        <w:color w:val="004976"/>
        <w:sz w:val="30"/>
        <w:szCs w:val="30"/>
      </w:rPr>
      <w:t>Education in Chemistry</w:t>
    </w:r>
    <w:r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16–18 years</w:t>
    </w:r>
  </w:p>
  <w:p w14:paraId="5CF34628" w14:textId="62634514" w:rsidR="003D4276" w:rsidRDefault="00B05F37" w:rsidP="004E372A">
    <w:pPr>
      <w:spacing w:after="0"/>
      <w:ind w:right="-850"/>
      <w:jc w:val="right"/>
      <w:rPr>
        <w:rStyle w:val="Hyperlink"/>
        <w:rFonts w:ascii="Century Gothic" w:hAnsi="Century Gothic"/>
        <w:b/>
        <w:bCs/>
        <w:color w:val="004976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D4276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3D4276" w:rsidRPr="00A56431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3D4276" w:rsidRPr="00A56431">
        <w:rPr>
          <w:rStyle w:val="Hyperlink"/>
          <w:rFonts w:ascii="Century Gothic" w:hAnsi="Century Gothic"/>
          <w:b/>
          <w:bCs/>
          <w:color w:val="004976"/>
          <w:sz w:val="18"/>
          <w:szCs w:val="18"/>
        </w:rPr>
        <w:t>rsc.li/</w:t>
      </w:r>
      <w:r w:rsidR="00343980" w:rsidRPr="00343980">
        <w:rPr>
          <w:rStyle w:val="Hyperlink"/>
          <w:rFonts w:ascii="Century Gothic" w:hAnsi="Century Gothic"/>
          <w:b/>
          <w:bCs/>
          <w:color w:val="004976"/>
          <w:sz w:val="18"/>
          <w:szCs w:val="18"/>
        </w:rPr>
        <w:t>43p3v8g</w:t>
      </w:r>
    </w:hyperlink>
  </w:p>
  <w:p w14:paraId="0DF7198F" w14:textId="5B9C4602" w:rsidR="00B26F73" w:rsidRDefault="00B26F73" w:rsidP="004E372A">
    <w:pPr>
      <w:spacing w:after="0"/>
      <w:ind w:right="-850"/>
      <w:jc w:val="right"/>
      <w:rPr>
        <w:rStyle w:val="Hyperlink"/>
        <w:rFonts w:ascii="Century Gothic" w:hAnsi="Century Gothic"/>
        <w:b/>
        <w:bCs/>
        <w:color w:val="004976"/>
        <w:sz w:val="18"/>
        <w:szCs w:val="18"/>
      </w:rPr>
    </w:pPr>
  </w:p>
  <w:p w14:paraId="1536AA5F" w14:textId="6D32CAB6" w:rsidR="00B26F73" w:rsidRDefault="00B26F73" w:rsidP="004E372A">
    <w:pPr>
      <w:spacing w:after="0"/>
      <w:ind w:right="-850"/>
      <w:jc w:val="right"/>
      <w:rPr>
        <w:rStyle w:val="Hyperlink"/>
        <w:rFonts w:ascii="Century Gothic" w:hAnsi="Century Gothic"/>
        <w:b/>
        <w:bCs/>
        <w:color w:val="004976"/>
        <w:sz w:val="18"/>
        <w:szCs w:val="18"/>
      </w:rPr>
    </w:pPr>
  </w:p>
  <w:p w14:paraId="50979DE7" w14:textId="77777777" w:rsidR="00B26F73" w:rsidRPr="00A56431" w:rsidRDefault="00B26F73" w:rsidP="004E372A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108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08CA753C"/>
    <w:lvl w:ilvl="0" w:tplc="61DEE22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CAACAA4C"/>
    <w:lvl w:ilvl="0" w:tplc="B13019C0">
      <w:start w:val="1"/>
      <w:numFmt w:val="lowerLetter"/>
      <w:pStyle w:val="RSCletteredlist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375" w:hanging="360"/>
      </w:pPr>
    </w:lvl>
    <w:lvl w:ilvl="2" w:tplc="0809001B" w:tentative="1">
      <w:start w:val="1"/>
      <w:numFmt w:val="lowerRoman"/>
      <w:lvlText w:val="%3."/>
      <w:lvlJc w:val="right"/>
      <w:pPr>
        <w:ind w:left="2095" w:hanging="180"/>
      </w:pPr>
    </w:lvl>
    <w:lvl w:ilvl="3" w:tplc="0809000F" w:tentative="1">
      <w:start w:val="1"/>
      <w:numFmt w:val="decimal"/>
      <w:lvlText w:val="%4."/>
      <w:lvlJc w:val="left"/>
      <w:pPr>
        <w:ind w:left="2815" w:hanging="360"/>
      </w:pPr>
    </w:lvl>
    <w:lvl w:ilvl="4" w:tplc="08090019" w:tentative="1">
      <w:start w:val="1"/>
      <w:numFmt w:val="lowerLetter"/>
      <w:lvlText w:val="%5."/>
      <w:lvlJc w:val="left"/>
      <w:pPr>
        <w:ind w:left="3535" w:hanging="360"/>
      </w:pPr>
    </w:lvl>
    <w:lvl w:ilvl="5" w:tplc="0809001B" w:tentative="1">
      <w:start w:val="1"/>
      <w:numFmt w:val="lowerRoman"/>
      <w:lvlText w:val="%6."/>
      <w:lvlJc w:val="right"/>
      <w:pPr>
        <w:ind w:left="4255" w:hanging="180"/>
      </w:pPr>
    </w:lvl>
    <w:lvl w:ilvl="6" w:tplc="0809000F" w:tentative="1">
      <w:start w:val="1"/>
      <w:numFmt w:val="decimal"/>
      <w:lvlText w:val="%7."/>
      <w:lvlJc w:val="left"/>
      <w:pPr>
        <w:ind w:left="4975" w:hanging="360"/>
      </w:pPr>
    </w:lvl>
    <w:lvl w:ilvl="7" w:tplc="08090019" w:tentative="1">
      <w:start w:val="1"/>
      <w:numFmt w:val="lowerLetter"/>
      <w:lvlText w:val="%8."/>
      <w:lvlJc w:val="left"/>
      <w:pPr>
        <w:ind w:left="5695" w:hanging="360"/>
      </w:pPr>
    </w:lvl>
    <w:lvl w:ilvl="8" w:tplc="08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4" w15:restartNumberingAfterBreak="0">
    <w:nsid w:val="304F146F"/>
    <w:multiLevelType w:val="hybridMultilevel"/>
    <w:tmpl w:val="FD44CA8C"/>
    <w:lvl w:ilvl="0" w:tplc="F09C31B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451159FE"/>
    <w:multiLevelType w:val="hybridMultilevel"/>
    <w:tmpl w:val="424A7704"/>
    <w:lvl w:ilvl="0" w:tplc="E662F556">
      <w:start w:val="1"/>
      <w:numFmt w:val="lowerRoman"/>
      <w:pStyle w:val="RSCromannumeralsublist"/>
      <w:lvlText w:val="(%1)"/>
      <w:lvlJc w:val="righ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7" w:hanging="360"/>
      </w:pPr>
    </w:lvl>
    <w:lvl w:ilvl="2" w:tplc="0809001B" w:tentative="1">
      <w:start w:val="1"/>
      <w:numFmt w:val="lowerRoman"/>
      <w:lvlText w:val="%3."/>
      <w:lvlJc w:val="right"/>
      <w:pPr>
        <w:ind w:left="2557" w:hanging="180"/>
      </w:pPr>
    </w:lvl>
    <w:lvl w:ilvl="3" w:tplc="0809000F" w:tentative="1">
      <w:start w:val="1"/>
      <w:numFmt w:val="decimal"/>
      <w:lvlText w:val="%4."/>
      <w:lvlJc w:val="left"/>
      <w:pPr>
        <w:ind w:left="3277" w:hanging="360"/>
      </w:pPr>
    </w:lvl>
    <w:lvl w:ilvl="4" w:tplc="08090019" w:tentative="1">
      <w:start w:val="1"/>
      <w:numFmt w:val="lowerLetter"/>
      <w:lvlText w:val="%5."/>
      <w:lvlJc w:val="left"/>
      <w:pPr>
        <w:ind w:left="3997" w:hanging="360"/>
      </w:pPr>
    </w:lvl>
    <w:lvl w:ilvl="5" w:tplc="0809001B" w:tentative="1">
      <w:start w:val="1"/>
      <w:numFmt w:val="lowerRoman"/>
      <w:lvlText w:val="%6."/>
      <w:lvlJc w:val="right"/>
      <w:pPr>
        <w:ind w:left="4717" w:hanging="180"/>
      </w:pPr>
    </w:lvl>
    <w:lvl w:ilvl="6" w:tplc="0809000F" w:tentative="1">
      <w:start w:val="1"/>
      <w:numFmt w:val="decimal"/>
      <w:lvlText w:val="%7."/>
      <w:lvlJc w:val="left"/>
      <w:pPr>
        <w:ind w:left="5437" w:hanging="360"/>
      </w:pPr>
    </w:lvl>
    <w:lvl w:ilvl="7" w:tplc="08090019" w:tentative="1">
      <w:start w:val="1"/>
      <w:numFmt w:val="lowerLetter"/>
      <w:lvlText w:val="%8."/>
      <w:lvlJc w:val="left"/>
      <w:pPr>
        <w:ind w:left="6157" w:hanging="360"/>
      </w:pPr>
    </w:lvl>
    <w:lvl w:ilvl="8" w:tplc="08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14237"/>
    <w:multiLevelType w:val="hybridMultilevel"/>
    <w:tmpl w:val="0A68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4779">
    <w:abstractNumId w:val="0"/>
  </w:num>
  <w:num w:numId="2" w16cid:durableId="637153985">
    <w:abstractNumId w:val="4"/>
  </w:num>
  <w:num w:numId="3" w16cid:durableId="1583250151">
    <w:abstractNumId w:val="9"/>
  </w:num>
  <w:num w:numId="4" w16cid:durableId="2079670334">
    <w:abstractNumId w:val="6"/>
  </w:num>
  <w:num w:numId="5" w16cid:durableId="712535139">
    <w:abstractNumId w:val="1"/>
  </w:num>
  <w:num w:numId="6" w16cid:durableId="1971131389">
    <w:abstractNumId w:val="2"/>
  </w:num>
  <w:num w:numId="7" w16cid:durableId="415984375">
    <w:abstractNumId w:val="2"/>
    <w:lvlOverride w:ilvl="0">
      <w:startOverride w:val="1"/>
    </w:lvlOverride>
  </w:num>
  <w:num w:numId="8" w16cid:durableId="680161660">
    <w:abstractNumId w:val="5"/>
    <w:lvlOverride w:ilvl="0">
      <w:startOverride w:val="2"/>
    </w:lvlOverride>
  </w:num>
  <w:num w:numId="9" w16cid:durableId="953094713">
    <w:abstractNumId w:val="2"/>
    <w:lvlOverride w:ilvl="0">
      <w:startOverride w:val="1"/>
    </w:lvlOverride>
  </w:num>
  <w:num w:numId="10" w16cid:durableId="553201543">
    <w:abstractNumId w:val="3"/>
  </w:num>
  <w:num w:numId="11" w16cid:durableId="793257535">
    <w:abstractNumId w:val="3"/>
    <w:lvlOverride w:ilvl="0">
      <w:startOverride w:val="2"/>
    </w:lvlOverride>
  </w:num>
  <w:num w:numId="12" w16cid:durableId="1589465904">
    <w:abstractNumId w:val="8"/>
  </w:num>
  <w:num w:numId="13" w16cid:durableId="1311598098">
    <w:abstractNumId w:val="11"/>
  </w:num>
  <w:num w:numId="14" w16cid:durableId="582179651">
    <w:abstractNumId w:val="3"/>
    <w:lvlOverride w:ilvl="0">
      <w:startOverride w:val="2"/>
    </w:lvlOverride>
  </w:num>
  <w:num w:numId="15" w16cid:durableId="1385372700">
    <w:abstractNumId w:val="2"/>
    <w:lvlOverride w:ilvl="0">
      <w:startOverride w:val="1"/>
    </w:lvlOverride>
  </w:num>
  <w:num w:numId="16" w16cid:durableId="388766603">
    <w:abstractNumId w:val="3"/>
    <w:lvlOverride w:ilvl="0">
      <w:startOverride w:val="1"/>
    </w:lvlOverride>
  </w:num>
  <w:num w:numId="17" w16cid:durableId="93550043">
    <w:abstractNumId w:val="7"/>
  </w:num>
  <w:num w:numId="18" w16cid:durableId="878321262">
    <w:abstractNumId w:val="10"/>
  </w:num>
  <w:num w:numId="19" w16cid:durableId="1640649041">
    <w:abstractNumId w:val="3"/>
    <w:lvlOverride w:ilvl="0">
      <w:startOverride w:val="1"/>
    </w:lvlOverride>
  </w:num>
  <w:num w:numId="20" w16cid:durableId="632557781">
    <w:abstractNumId w:val="3"/>
    <w:lvlOverride w:ilvl="0">
      <w:startOverride w:val="1"/>
    </w:lvlOverride>
  </w:num>
  <w:num w:numId="21" w16cid:durableId="1595430083">
    <w:abstractNumId w:val="3"/>
    <w:lvlOverride w:ilvl="0">
      <w:startOverride w:val="1"/>
    </w:lvlOverride>
  </w:num>
  <w:num w:numId="22" w16cid:durableId="1598366103">
    <w:abstractNumId w:val="3"/>
    <w:lvlOverride w:ilvl="0">
      <w:startOverride w:val="1"/>
    </w:lvlOverride>
  </w:num>
  <w:num w:numId="23" w16cid:durableId="819493185">
    <w:abstractNumId w:val="3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577"/>
    <w:rsid w:val="00005B4D"/>
    <w:rsid w:val="00007EBF"/>
    <w:rsid w:val="00011336"/>
    <w:rsid w:val="00013C05"/>
    <w:rsid w:val="00014841"/>
    <w:rsid w:val="000160C3"/>
    <w:rsid w:val="0001765C"/>
    <w:rsid w:val="000178CD"/>
    <w:rsid w:val="00020F33"/>
    <w:rsid w:val="00022217"/>
    <w:rsid w:val="000233B3"/>
    <w:rsid w:val="00025A47"/>
    <w:rsid w:val="00025C50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6D16"/>
    <w:rsid w:val="00047323"/>
    <w:rsid w:val="00051BF0"/>
    <w:rsid w:val="00052523"/>
    <w:rsid w:val="00052F81"/>
    <w:rsid w:val="000548AA"/>
    <w:rsid w:val="000553A0"/>
    <w:rsid w:val="0005783B"/>
    <w:rsid w:val="000601CC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97228"/>
    <w:rsid w:val="000A031F"/>
    <w:rsid w:val="000A162C"/>
    <w:rsid w:val="000A1C7A"/>
    <w:rsid w:val="000A324B"/>
    <w:rsid w:val="000A6C0C"/>
    <w:rsid w:val="000B11A8"/>
    <w:rsid w:val="000B1952"/>
    <w:rsid w:val="000B62DA"/>
    <w:rsid w:val="000C3EA9"/>
    <w:rsid w:val="000C4533"/>
    <w:rsid w:val="000C4E88"/>
    <w:rsid w:val="000C54D2"/>
    <w:rsid w:val="000C6C91"/>
    <w:rsid w:val="000C735F"/>
    <w:rsid w:val="000D0774"/>
    <w:rsid w:val="000D13A7"/>
    <w:rsid w:val="000D4202"/>
    <w:rsid w:val="000D7C33"/>
    <w:rsid w:val="000E1286"/>
    <w:rsid w:val="000E4BDA"/>
    <w:rsid w:val="000E6162"/>
    <w:rsid w:val="000E7559"/>
    <w:rsid w:val="000F1532"/>
    <w:rsid w:val="000F3C7E"/>
    <w:rsid w:val="000F4A39"/>
    <w:rsid w:val="00100FAB"/>
    <w:rsid w:val="001014CF"/>
    <w:rsid w:val="0010331C"/>
    <w:rsid w:val="00104CE5"/>
    <w:rsid w:val="00105608"/>
    <w:rsid w:val="00110E34"/>
    <w:rsid w:val="001115A7"/>
    <w:rsid w:val="001119EE"/>
    <w:rsid w:val="00111BFB"/>
    <w:rsid w:val="00111C40"/>
    <w:rsid w:val="001131A2"/>
    <w:rsid w:val="0011632E"/>
    <w:rsid w:val="001228EC"/>
    <w:rsid w:val="00124DE7"/>
    <w:rsid w:val="00125301"/>
    <w:rsid w:val="0012670F"/>
    <w:rsid w:val="00131044"/>
    <w:rsid w:val="001315CA"/>
    <w:rsid w:val="00133888"/>
    <w:rsid w:val="00133A3E"/>
    <w:rsid w:val="0013455F"/>
    <w:rsid w:val="0013731C"/>
    <w:rsid w:val="00144CDA"/>
    <w:rsid w:val="0015105E"/>
    <w:rsid w:val="001547A9"/>
    <w:rsid w:val="00154EEB"/>
    <w:rsid w:val="00164B56"/>
    <w:rsid w:val="00170FA5"/>
    <w:rsid w:val="001714D0"/>
    <w:rsid w:val="001806ED"/>
    <w:rsid w:val="001831DC"/>
    <w:rsid w:val="00184B61"/>
    <w:rsid w:val="00185427"/>
    <w:rsid w:val="00186B43"/>
    <w:rsid w:val="001968DC"/>
    <w:rsid w:val="00196EFF"/>
    <w:rsid w:val="001A01FA"/>
    <w:rsid w:val="001A251E"/>
    <w:rsid w:val="001A27D9"/>
    <w:rsid w:val="001A2F7C"/>
    <w:rsid w:val="001A5E39"/>
    <w:rsid w:val="001B1555"/>
    <w:rsid w:val="001B2292"/>
    <w:rsid w:val="001B5474"/>
    <w:rsid w:val="001C0FDD"/>
    <w:rsid w:val="001C20DC"/>
    <w:rsid w:val="001C23F6"/>
    <w:rsid w:val="001C290F"/>
    <w:rsid w:val="001C2FF8"/>
    <w:rsid w:val="001C36AC"/>
    <w:rsid w:val="001C6470"/>
    <w:rsid w:val="001D12BD"/>
    <w:rsid w:val="001D57A7"/>
    <w:rsid w:val="001D7B9F"/>
    <w:rsid w:val="001E2DA2"/>
    <w:rsid w:val="001E3116"/>
    <w:rsid w:val="001F0451"/>
    <w:rsid w:val="001F2C34"/>
    <w:rsid w:val="001F5394"/>
    <w:rsid w:val="001F661E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CA2"/>
    <w:rsid w:val="0022129F"/>
    <w:rsid w:val="00221BC3"/>
    <w:rsid w:val="00224D87"/>
    <w:rsid w:val="00227D80"/>
    <w:rsid w:val="0023106B"/>
    <w:rsid w:val="002345A4"/>
    <w:rsid w:val="0023518B"/>
    <w:rsid w:val="00237895"/>
    <w:rsid w:val="002401EA"/>
    <w:rsid w:val="00241B74"/>
    <w:rsid w:val="00242C8B"/>
    <w:rsid w:val="00242E6B"/>
    <w:rsid w:val="00243696"/>
    <w:rsid w:val="0024403F"/>
    <w:rsid w:val="002468BF"/>
    <w:rsid w:val="00246DA9"/>
    <w:rsid w:val="00247F5F"/>
    <w:rsid w:val="002510C3"/>
    <w:rsid w:val="0025661E"/>
    <w:rsid w:val="0026224D"/>
    <w:rsid w:val="00267279"/>
    <w:rsid w:val="002716EA"/>
    <w:rsid w:val="002723D5"/>
    <w:rsid w:val="00276F81"/>
    <w:rsid w:val="00280551"/>
    <w:rsid w:val="00281D7B"/>
    <w:rsid w:val="00283107"/>
    <w:rsid w:val="0028615D"/>
    <w:rsid w:val="00286342"/>
    <w:rsid w:val="00293322"/>
    <w:rsid w:val="002944CA"/>
    <w:rsid w:val="00295CA1"/>
    <w:rsid w:val="00296F91"/>
    <w:rsid w:val="002975B4"/>
    <w:rsid w:val="002A3B57"/>
    <w:rsid w:val="002A4174"/>
    <w:rsid w:val="002A4AD8"/>
    <w:rsid w:val="002A6FDE"/>
    <w:rsid w:val="002B22AE"/>
    <w:rsid w:val="002B28FD"/>
    <w:rsid w:val="002B4F41"/>
    <w:rsid w:val="002B5206"/>
    <w:rsid w:val="002B5EB5"/>
    <w:rsid w:val="002B70C0"/>
    <w:rsid w:val="002C0CFB"/>
    <w:rsid w:val="002C16FA"/>
    <w:rsid w:val="002C5391"/>
    <w:rsid w:val="002C5ED2"/>
    <w:rsid w:val="002C6D90"/>
    <w:rsid w:val="002C762B"/>
    <w:rsid w:val="002D20F2"/>
    <w:rsid w:val="002D37DF"/>
    <w:rsid w:val="002D4389"/>
    <w:rsid w:val="002D535D"/>
    <w:rsid w:val="002D5362"/>
    <w:rsid w:val="002D5DE5"/>
    <w:rsid w:val="002D7E38"/>
    <w:rsid w:val="002E06BD"/>
    <w:rsid w:val="002E1519"/>
    <w:rsid w:val="002E48D4"/>
    <w:rsid w:val="002E5407"/>
    <w:rsid w:val="002E56CF"/>
    <w:rsid w:val="002F2F8F"/>
    <w:rsid w:val="002F7189"/>
    <w:rsid w:val="00303E06"/>
    <w:rsid w:val="003067F7"/>
    <w:rsid w:val="003071E5"/>
    <w:rsid w:val="003108F7"/>
    <w:rsid w:val="00311379"/>
    <w:rsid w:val="00312DDC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CCB"/>
    <w:rsid w:val="00331D3D"/>
    <w:rsid w:val="00334372"/>
    <w:rsid w:val="00334C46"/>
    <w:rsid w:val="0033529C"/>
    <w:rsid w:val="00336CB7"/>
    <w:rsid w:val="0034189A"/>
    <w:rsid w:val="00342FEE"/>
    <w:rsid w:val="00343802"/>
    <w:rsid w:val="00343980"/>
    <w:rsid w:val="00344B7D"/>
    <w:rsid w:val="0034595D"/>
    <w:rsid w:val="00350232"/>
    <w:rsid w:val="00350B11"/>
    <w:rsid w:val="003525CB"/>
    <w:rsid w:val="00357166"/>
    <w:rsid w:val="00363C2F"/>
    <w:rsid w:val="003642B4"/>
    <w:rsid w:val="00364D56"/>
    <w:rsid w:val="00367470"/>
    <w:rsid w:val="00367A2D"/>
    <w:rsid w:val="00376E7E"/>
    <w:rsid w:val="003811A9"/>
    <w:rsid w:val="0038144C"/>
    <w:rsid w:val="00383119"/>
    <w:rsid w:val="00383B18"/>
    <w:rsid w:val="003845BF"/>
    <w:rsid w:val="00384C95"/>
    <w:rsid w:val="00390D7B"/>
    <w:rsid w:val="00392202"/>
    <w:rsid w:val="0039255F"/>
    <w:rsid w:val="00392607"/>
    <w:rsid w:val="0039430F"/>
    <w:rsid w:val="003946FE"/>
    <w:rsid w:val="00394A9D"/>
    <w:rsid w:val="00395AD5"/>
    <w:rsid w:val="00396469"/>
    <w:rsid w:val="00396481"/>
    <w:rsid w:val="003A28A5"/>
    <w:rsid w:val="003A3BBA"/>
    <w:rsid w:val="003A5C87"/>
    <w:rsid w:val="003B120F"/>
    <w:rsid w:val="003B1737"/>
    <w:rsid w:val="003B1B2A"/>
    <w:rsid w:val="003B3284"/>
    <w:rsid w:val="003B431D"/>
    <w:rsid w:val="003B4870"/>
    <w:rsid w:val="003C1583"/>
    <w:rsid w:val="003C19FC"/>
    <w:rsid w:val="003C1F78"/>
    <w:rsid w:val="003C4116"/>
    <w:rsid w:val="003C51A9"/>
    <w:rsid w:val="003C5B91"/>
    <w:rsid w:val="003D3DC2"/>
    <w:rsid w:val="003D4276"/>
    <w:rsid w:val="003D560B"/>
    <w:rsid w:val="003D62C1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7257"/>
    <w:rsid w:val="00420029"/>
    <w:rsid w:val="00421BF6"/>
    <w:rsid w:val="0042523A"/>
    <w:rsid w:val="0042614E"/>
    <w:rsid w:val="004261BB"/>
    <w:rsid w:val="004265A5"/>
    <w:rsid w:val="00431CC4"/>
    <w:rsid w:val="004321CD"/>
    <w:rsid w:val="00434027"/>
    <w:rsid w:val="004345EE"/>
    <w:rsid w:val="004358BC"/>
    <w:rsid w:val="00435D98"/>
    <w:rsid w:val="00440A92"/>
    <w:rsid w:val="004421D1"/>
    <w:rsid w:val="004463A0"/>
    <w:rsid w:val="00446DAA"/>
    <w:rsid w:val="004474A1"/>
    <w:rsid w:val="00447805"/>
    <w:rsid w:val="0045007B"/>
    <w:rsid w:val="00451A34"/>
    <w:rsid w:val="004554AA"/>
    <w:rsid w:val="0045569A"/>
    <w:rsid w:val="00462C62"/>
    <w:rsid w:val="004647DD"/>
    <w:rsid w:val="00464DEB"/>
    <w:rsid w:val="00466E24"/>
    <w:rsid w:val="00470A3A"/>
    <w:rsid w:val="0047293A"/>
    <w:rsid w:val="00472E80"/>
    <w:rsid w:val="00476DD3"/>
    <w:rsid w:val="00477C53"/>
    <w:rsid w:val="004800E7"/>
    <w:rsid w:val="004813AB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317E"/>
    <w:rsid w:val="004C54E4"/>
    <w:rsid w:val="004C6147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12EF1"/>
    <w:rsid w:val="005153EA"/>
    <w:rsid w:val="00517ED5"/>
    <w:rsid w:val="00522B05"/>
    <w:rsid w:val="00530A17"/>
    <w:rsid w:val="005329C8"/>
    <w:rsid w:val="00533730"/>
    <w:rsid w:val="0053639C"/>
    <w:rsid w:val="0053797D"/>
    <w:rsid w:val="00542AB4"/>
    <w:rsid w:val="00546756"/>
    <w:rsid w:val="005468E5"/>
    <w:rsid w:val="00551031"/>
    <w:rsid w:val="00551D55"/>
    <w:rsid w:val="00554FEE"/>
    <w:rsid w:val="0056101B"/>
    <w:rsid w:val="00561167"/>
    <w:rsid w:val="0056304F"/>
    <w:rsid w:val="0056464B"/>
    <w:rsid w:val="00566255"/>
    <w:rsid w:val="00570A3E"/>
    <w:rsid w:val="00571F1F"/>
    <w:rsid w:val="00572D9B"/>
    <w:rsid w:val="005739C1"/>
    <w:rsid w:val="00573B4A"/>
    <w:rsid w:val="00576155"/>
    <w:rsid w:val="00577380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A1DAB"/>
    <w:rsid w:val="005A3EAA"/>
    <w:rsid w:val="005A47C9"/>
    <w:rsid w:val="005A5A6B"/>
    <w:rsid w:val="005B18A6"/>
    <w:rsid w:val="005B3BA5"/>
    <w:rsid w:val="005B55F2"/>
    <w:rsid w:val="005C22B9"/>
    <w:rsid w:val="005C39AE"/>
    <w:rsid w:val="005C703B"/>
    <w:rsid w:val="005D0DB0"/>
    <w:rsid w:val="005D1E00"/>
    <w:rsid w:val="005D1E09"/>
    <w:rsid w:val="005D69D4"/>
    <w:rsid w:val="005D6A71"/>
    <w:rsid w:val="005E0657"/>
    <w:rsid w:val="005E225A"/>
    <w:rsid w:val="005E3BF7"/>
    <w:rsid w:val="005F39DD"/>
    <w:rsid w:val="005F6D0F"/>
    <w:rsid w:val="00601773"/>
    <w:rsid w:val="00602E86"/>
    <w:rsid w:val="006056F3"/>
    <w:rsid w:val="006078DB"/>
    <w:rsid w:val="006139A2"/>
    <w:rsid w:val="006148BB"/>
    <w:rsid w:val="006205A7"/>
    <w:rsid w:val="00620D37"/>
    <w:rsid w:val="006214EA"/>
    <w:rsid w:val="006216C4"/>
    <w:rsid w:val="00624FB4"/>
    <w:rsid w:val="00625838"/>
    <w:rsid w:val="00625EAF"/>
    <w:rsid w:val="00626E9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84E0F"/>
    <w:rsid w:val="006920FC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2AAF"/>
    <w:rsid w:val="006C44F0"/>
    <w:rsid w:val="006D0E2D"/>
    <w:rsid w:val="006D29FF"/>
    <w:rsid w:val="006D5A3F"/>
    <w:rsid w:val="006D6201"/>
    <w:rsid w:val="006E303A"/>
    <w:rsid w:val="006E3409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3122"/>
    <w:rsid w:val="007337AE"/>
    <w:rsid w:val="00736435"/>
    <w:rsid w:val="00737567"/>
    <w:rsid w:val="00742794"/>
    <w:rsid w:val="00742E84"/>
    <w:rsid w:val="00751C1F"/>
    <w:rsid w:val="00752CBB"/>
    <w:rsid w:val="00753940"/>
    <w:rsid w:val="00754A45"/>
    <w:rsid w:val="00756B12"/>
    <w:rsid w:val="00760DE6"/>
    <w:rsid w:val="00763C6B"/>
    <w:rsid w:val="00763DA3"/>
    <w:rsid w:val="007730DE"/>
    <w:rsid w:val="00775411"/>
    <w:rsid w:val="0077545E"/>
    <w:rsid w:val="00776C72"/>
    <w:rsid w:val="00776FB7"/>
    <w:rsid w:val="007777A2"/>
    <w:rsid w:val="00783478"/>
    <w:rsid w:val="00786966"/>
    <w:rsid w:val="0079310C"/>
    <w:rsid w:val="0079329D"/>
    <w:rsid w:val="007934DC"/>
    <w:rsid w:val="00794D42"/>
    <w:rsid w:val="007962B0"/>
    <w:rsid w:val="007A02F3"/>
    <w:rsid w:val="007A084A"/>
    <w:rsid w:val="007A1A13"/>
    <w:rsid w:val="007A486B"/>
    <w:rsid w:val="007A726C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6153"/>
    <w:rsid w:val="007E109C"/>
    <w:rsid w:val="007E1DEC"/>
    <w:rsid w:val="007E35D3"/>
    <w:rsid w:val="007E3D38"/>
    <w:rsid w:val="007F374B"/>
    <w:rsid w:val="007F4099"/>
    <w:rsid w:val="007F76F2"/>
    <w:rsid w:val="00802588"/>
    <w:rsid w:val="00802D34"/>
    <w:rsid w:val="00806C05"/>
    <w:rsid w:val="00810732"/>
    <w:rsid w:val="00812B52"/>
    <w:rsid w:val="008145E1"/>
    <w:rsid w:val="0081506D"/>
    <w:rsid w:val="0081598F"/>
    <w:rsid w:val="00822C62"/>
    <w:rsid w:val="00823831"/>
    <w:rsid w:val="00827AA1"/>
    <w:rsid w:val="00827C7D"/>
    <w:rsid w:val="00831056"/>
    <w:rsid w:val="0083123F"/>
    <w:rsid w:val="00834B9F"/>
    <w:rsid w:val="00834BCA"/>
    <w:rsid w:val="00835799"/>
    <w:rsid w:val="008359CE"/>
    <w:rsid w:val="00836AEA"/>
    <w:rsid w:val="00837431"/>
    <w:rsid w:val="0084146F"/>
    <w:rsid w:val="00841525"/>
    <w:rsid w:val="008441AD"/>
    <w:rsid w:val="00844518"/>
    <w:rsid w:val="008618F3"/>
    <w:rsid w:val="0086417A"/>
    <w:rsid w:val="0086581C"/>
    <w:rsid w:val="00872501"/>
    <w:rsid w:val="00872E43"/>
    <w:rsid w:val="00873024"/>
    <w:rsid w:val="00873625"/>
    <w:rsid w:val="00881419"/>
    <w:rsid w:val="00882CA3"/>
    <w:rsid w:val="00883973"/>
    <w:rsid w:val="00884C77"/>
    <w:rsid w:val="00887802"/>
    <w:rsid w:val="008940CB"/>
    <w:rsid w:val="008960EA"/>
    <w:rsid w:val="008969E1"/>
    <w:rsid w:val="008A6BC0"/>
    <w:rsid w:val="008B0123"/>
    <w:rsid w:val="008B01BB"/>
    <w:rsid w:val="008B4593"/>
    <w:rsid w:val="008B493E"/>
    <w:rsid w:val="008B62E8"/>
    <w:rsid w:val="008B6EC7"/>
    <w:rsid w:val="008B72CB"/>
    <w:rsid w:val="008B7565"/>
    <w:rsid w:val="008C13BC"/>
    <w:rsid w:val="008C37A8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67A"/>
    <w:rsid w:val="008F0AC1"/>
    <w:rsid w:val="008F15A5"/>
    <w:rsid w:val="008F1825"/>
    <w:rsid w:val="008F33FA"/>
    <w:rsid w:val="008F5CAF"/>
    <w:rsid w:val="008F5E94"/>
    <w:rsid w:val="009005E2"/>
    <w:rsid w:val="009069C6"/>
    <w:rsid w:val="00907671"/>
    <w:rsid w:val="00907BE0"/>
    <w:rsid w:val="00911E97"/>
    <w:rsid w:val="009159E7"/>
    <w:rsid w:val="00916660"/>
    <w:rsid w:val="00916DC6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4079E"/>
    <w:rsid w:val="0094267A"/>
    <w:rsid w:val="00945365"/>
    <w:rsid w:val="00950B44"/>
    <w:rsid w:val="00957167"/>
    <w:rsid w:val="00957209"/>
    <w:rsid w:val="009602A8"/>
    <w:rsid w:val="00960309"/>
    <w:rsid w:val="00962BB5"/>
    <w:rsid w:val="00964B17"/>
    <w:rsid w:val="009652C2"/>
    <w:rsid w:val="00965A3E"/>
    <w:rsid w:val="00970684"/>
    <w:rsid w:val="009712BA"/>
    <w:rsid w:val="00972EF7"/>
    <w:rsid w:val="00973999"/>
    <w:rsid w:val="0097428A"/>
    <w:rsid w:val="00977F7E"/>
    <w:rsid w:val="009816ED"/>
    <w:rsid w:val="0098345B"/>
    <w:rsid w:val="00985810"/>
    <w:rsid w:val="00985C41"/>
    <w:rsid w:val="00990F3B"/>
    <w:rsid w:val="00991AFD"/>
    <w:rsid w:val="009A0229"/>
    <w:rsid w:val="009A342C"/>
    <w:rsid w:val="009A5CFE"/>
    <w:rsid w:val="009B1035"/>
    <w:rsid w:val="009C1359"/>
    <w:rsid w:val="009C61BF"/>
    <w:rsid w:val="009C724E"/>
    <w:rsid w:val="009C75FC"/>
    <w:rsid w:val="009D2384"/>
    <w:rsid w:val="009D41B1"/>
    <w:rsid w:val="009D4638"/>
    <w:rsid w:val="009D6558"/>
    <w:rsid w:val="009E01F6"/>
    <w:rsid w:val="009E17B6"/>
    <w:rsid w:val="009E2F76"/>
    <w:rsid w:val="009E6C29"/>
    <w:rsid w:val="009F0460"/>
    <w:rsid w:val="009F3D94"/>
    <w:rsid w:val="009F524A"/>
    <w:rsid w:val="009F5E44"/>
    <w:rsid w:val="009F6254"/>
    <w:rsid w:val="00A03ADA"/>
    <w:rsid w:val="00A0567D"/>
    <w:rsid w:val="00A06224"/>
    <w:rsid w:val="00A07680"/>
    <w:rsid w:val="00A125D9"/>
    <w:rsid w:val="00A15071"/>
    <w:rsid w:val="00A15332"/>
    <w:rsid w:val="00A161BC"/>
    <w:rsid w:val="00A16B12"/>
    <w:rsid w:val="00A222AD"/>
    <w:rsid w:val="00A22662"/>
    <w:rsid w:val="00A22837"/>
    <w:rsid w:val="00A26DD8"/>
    <w:rsid w:val="00A313DA"/>
    <w:rsid w:val="00A31E3F"/>
    <w:rsid w:val="00A33366"/>
    <w:rsid w:val="00A356F4"/>
    <w:rsid w:val="00A429D0"/>
    <w:rsid w:val="00A4551D"/>
    <w:rsid w:val="00A4560F"/>
    <w:rsid w:val="00A52872"/>
    <w:rsid w:val="00A52FD2"/>
    <w:rsid w:val="00A56431"/>
    <w:rsid w:val="00A56E37"/>
    <w:rsid w:val="00A61142"/>
    <w:rsid w:val="00A61887"/>
    <w:rsid w:val="00A61936"/>
    <w:rsid w:val="00A64FFF"/>
    <w:rsid w:val="00A72130"/>
    <w:rsid w:val="00A72D0D"/>
    <w:rsid w:val="00A77018"/>
    <w:rsid w:val="00A820A2"/>
    <w:rsid w:val="00A8267F"/>
    <w:rsid w:val="00A8366D"/>
    <w:rsid w:val="00A85F0D"/>
    <w:rsid w:val="00A976F6"/>
    <w:rsid w:val="00AA1AEA"/>
    <w:rsid w:val="00AA2E28"/>
    <w:rsid w:val="00AA2FE1"/>
    <w:rsid w:val="00AA450F"/>
    <w:rsid w:val="00AB15C9"/>
    <w:rsid w:val="00AB45ED"/>
    <w:rsid w:val="00AB5671"/>
    <w:rsid w:val="00AC0E6D"/>
    <w:rsid w:val="00AC224E"/>
    <w:rsid w:val="00AC2A77"/>
    <w:rsid w:val="00AC4A48"/>
    <w:rsid w:val="00AC4C09"/>
    <w:rsid w:val="00AC5904"/>
    <w:rsid w:val="00AC7F9C"/>
    <w:rsid w:val="00AD26EE"/>
    <w:rsid w:val="00AD3139"/>
    <w:rsid w:val="00AD4C44"/>
    <w:rsid w:val="00AE2097"/>
    <w:rsid w:val="00AE36DC"/>
    <w:rsid w:val="00AE6B2C"/>
    <w:rsid w:val="00AE7272"/>
    <w:rsid w:val="00B000E3"/>
    <w:rsid w:val="00B01D70"/>
    <w:rsid w:val="00B034F8"/>
    <w:rsid w:val="00B04611"/>
    <w:rsid w:val="00B046F1"/>
    <w:rsid w:val="00B05F37"/>
    <w:rsid w:val="00B06A1A"/>
    <w:rsid w:val="00B117FF"/>
    <w:rsid w:val="00B13D6C"/>
    <w:rsid w:val="00B154F2"/>
    <w:rsid w:val="00B154F3"/>
    <w:rsid w:val="00B17CDC"/>
    <w:rsid w:val="00B2005F"/>
    <w:rsid w:val="00B21CD3"/>
    <w:rsid w:val="00B25119"/>
    <w:rsid w:val="00B263FE"/>
    <w:rsid w:val="00B2651F"/>
    <w:rsid w:val="00B26F73"/>
    <w:rsid w:val="00B2754E"/>
    <w:rsid w:val="00B30437"/>
    <w:rsid w:val="00B327D7"/>
    <w:rsid w:val="00B32FC6"/>
    <w:rsid w:val="00B366E9"/>
    <w:rsid w:val="00B41519"/>
    <w:rsid w:val="00B4299A"/>
    <w:rsid w:val="00B42E25"/>
    <w:rsid w:val="00B42F35"/>
    <w:rsid w:val="00B44A27"/>
    <w:rsid w:val="00B4519D"/>
    <w:rsid w:val="00B46E49"/>
    <w:rsid w:val="00B572D8"/>
    <w:rsid w:val="00B60AB3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A0095"/>
    <w:rsid w:val="00BA183F"/>
    <w:rsid w:val="00BA359E"/>
    <w:rsid w:val="00BA72E3"/>
    <w:rsid w:val="00BB2A22"/>
    <w:rsid w:val="00BB32CC"/>
    <w:rsid w:val="00BB5AE5"/>
    <w:rsid w:val="00BC1746"/>
    <w:rsid w:val="00BC3844"/>
    <w:rsid w:val="00BC4B84"/>
    <w:rsid w:val="00BD000A"/>
    <w:rsid w:val="00BD004E"/>
    <w:rsid w:val="00BD1046"/>
    <w:rsid w:val="00BD18F5"/>
    <w:rsid w:val="00BD190A"/>
    <w:rsid w:val="00BD2A7F"/>
    <w:rsid w:val="00BD2C74"/>
    <w:rsid w:val="00BD415C"/>
    <w:rsid w:val="00BD500B"/>
    <w:rsid w:val="00BD6B2B"/>
    <w:rsid w:val="00BD746F"/>
    <w:rsid w:val="00BE2404"/>
    <w:rsid w:val="00BE3757"/>
    <w:rsid w:val="00BE7E74"/>
    <w:rsid w:val="00BF02A9"/>
    <w:rsid w:val="00BF0AA8"/>
    <w:rsid w:val="00C01EAC"/>
    <w:rsid w:val="00C02F00"/>
    <w:rsid w:val="00C034AA"/>
    <w:rsid w:val="00C056D6"/>
    <w:rsid w:val="00C064CF"/>
    <w:rsid w:val="00C1049A"/>
    <w:rsid w:val="00C10585"/>
    <w:rsid w:val="00C111A7"/>
    <w:rsid w:val="00C12E3D"/>
    <w:rsid w:val="00C1459B"/>
    <w:rsid w:val="00C156DD"/>
    <w:rsid w:val="00C169D3"/>
    <w:rsid w:val="00C17990"/>
    <w:rsid w:val="00C17EDE"/>
    <w:rsid w:val="00C21F3C"/>
    <w:rsid w:val="00C22F5A"/>
    <w:rsid w:val="00C2398C"/>
    <w:rsid w:val="00C24485"/>
    <w:rsid w:val="00C272EA"/>
    <w:rsid w:val="00C316A0"/>
    <w:rsid w:val="00C37007"/>
    <w:rsid w:val="00C44E45"/>
    <w:rsid w:val="00C45CA1"/>
    <w:rsid w:val="00C46131"/>
    <w:rsid w:val="00C47043"/>
    <w:rsid w:val="00C51F51"/>
    <w:rsid w:val="00C5416B"/>
    <w:rsid w:val="00C54E58"/>
    <w:rsid w:val="00C54F4C"/>
    <w:rsid w:val="00C55994"/>
    <w:rsid w:val="00C57943"/>
    <w:rsid w:val="00C60DD4"/>
    <w:rsid w:val="00C6382F"/>
    <w:rsid w:val="00C64140"/>
    <w:rsid w:val="00C663C0"/>
    <w:rsid w:val="00C665FB"/>
    <w:rsid w:val="00C67207"/>
    <w:rsid w:val="00C76645"/>
    <w:rsid w:val="00C8107F"/>
    <w:rsid w:val="00C8199C"/>
    <w:rsid w:val="00C84AFB"/>
    <w:rsid w:val="00C87965"/>
    <w:rsid w:val="00C9096E"/>
    <w:rsid w:val="00C925EA"/>
    <w:rsid w:val="00CA0E16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5DAF"/>
    <w:rsid w:val="00CE0E23"/>
    <w:rsid w:val="00CE475E"/>
    <w:rsid w:val="00CF0F9A"/>
    <w:rsid w:val="00CF1D2C"/>
    <w:rsid w:val="00CF1FC9"/>
    <w:rsid w:val="00CF2277"/>
    <w:rsid w:val="00CF3377"/>
    <w:rsid w:val="00CF560A"/>
    <w:rsid w:val="00CF6B40"/>
    <w:rsid w:val="00D025E5"/>
    <w:rsid w:val="00D03D0E"/>
    <w:rsid w:val="00D046A0"/>
    <w:rsid w:val="00D046E5"/>
    <w:rsid w:val="00D04E89"/>
    <w:rsid w:val="00D050E0"/>
    <w:rsid w:val="00D07A39"/>
    <w:rsid w:val="00D101AF"/>
    <w:rsid w:val="00D16DE6"/>
    <w:rsid w:val="00D177A4"/>
    <w:rsid w:val="00D231B7"/>
    <w:rsid w:val="00D23D50"/>
    <w:rsid w:val="00D2480A"/>
    <w:rsid w:val="00D2645E"/>
    <w:rsid w:val="00D2698B"/>
    <w:rsid w:val="00D30DB2"/>
    <w:rsid w:val="00D32C6A"/>
    <w:rsid w:val="00D40C68"/>
    <w:rsid w:val="00D41DF1"/>
    <w:rsid w:val="00D470EA"/>
    <w:rsid w:val="00D5133A"/>
    <w:rsid w:val="00D537DB"/>
    <w:rsid w:val="00D54DC2"/>
    <w:rsid w:val="00D56520"/>
    <w:rsid w:val="00D634AE"/>
    <w:rsid w:val="00D65E26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93FC4"/>
    <w:rsid w:val="00DA1F5B"/>
    <w:rsid w:val="00DA4E14"/>
    <w:rsid w:val="00DB0C47"/>
    <w:rsid w:val="00DB2CBD"/>
    <w:rsid w:val="00DB59CE"/>
    <w:rsid w:val="00DB7804"/>
    <w:rsid w:val="00DC441E"/>
    <w:rsid w:val="00DC46B8"/>
    <w:rsid w:val="00DC4B5C"/>
    <w:rsid w:val="00DC533A"/>
    <w:rsid w:val="00DC6C6B"/>
    <w:rsid w:val="00DC79B4"/>
    <w:rsid w:val="00DC7E1E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1F2E"/>
    <w:rsid w:val="00E02057"/>
    <w:rsid w:val="00E03659"/>
    <w:rsid w:val="00E04231"/>
    <w:rsid w:val="00E100EC"/>
    <w:rsid w:val="00E13686"/>
    <w:rsid w:val="00E1510B"/>
    <w:rsid w:val="00E2490B"/>
    <w:rsid w:val="00E25B03"/>
    <w:rsid w:val="00E315F9"/>
    <w:rsid w:val="00E36242"/>
    <w:rsid w:val="00E36551"/>
    <w:rsid w:val="00E368F5"/>
    <w:rsid w:val="00E373D4"/>
    <w:rsid w:val="00E409BE"/>
    <w:rsid w:val="00E42DB3"/>
    <w:rsid w:val="00E454BB"/>
    <w:rsid w:val="00E47BD0"/>
    <w:rsid w:val="00E47E4D"/>
    <w:rsid w:val="00E50A8B"/>
    <w:rsid w:val="00E51E7E"/>
    <w:rsid w:val="00E56065"/>
    <w:rsid w:val="00E60944"/>
    <w:rsid w:val="00E66920"/>
    <w:rsid w:val="00E66F06"/>
    <w:rsid w:val="00E6742A"/>
    <w:rsid w:val="00E70D8E"/>
    <w:rsid w:val="00E7185F"/>
    <w:rsid w:val="00E72821"/>
    <w:rsid w:val="00E75D57"/>
    <w:rsid w:val="00E80627"/>
    <w:rsid w:val="00E81331"/>
    <w:rsid w:val="00E82F7C"/>
    <w:rsid w:val="00E848CD"/>
    <w:rsid w:val="00E855C3"/>
    <w:rsid w:val="00E93B28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6F7"/>
    <w:rsid w:val="00EC5C5C"/>
    <w:rsid w:val="00EC65D8"/>
    <w:rsid w:val="00EC7D8F"/>
    <w:rsid w:val="00ED24AD"/>
    <w:rsid w:val="00ED280A"/>
    <w:rsid w:val="00ED3C6B"/>
    <w:rsid w:val="00ED5EEE"/>
    <w:rsid w:val="00ED7B5C"/>
    <w:rsid w:val="00EE1FEE"/>
    <w:rsid w:val="00EE57F5"/>
    <w:rsid w:val="00EF036B"/>
    <w:rsid w:val="00EF067C"/>
    <w:rsid w:val="00EF1DB2"/>
    <w:rsid w:val="00EF31EE"/>
    <w:rsid w:val="00EF3A02"/>
    <w:rsid w:val="00EF7364"/>
    <w:rsid w:val="00F00B0D"/>
    <w:rsid w:val="00F023F4"/>
    <w:rsid w:val="00F0720C"/>
    <w:rsid w:val="00F1032B"/>
    <w:rsid w:val="00F10C80"/>
    <w:rsid w:val="00F1124B"/>
    <w:rsid w:val="00F21826"/>
    <w:rsid w:val="00F22856"/>
    <w:rsid w:val="00F2296C"/>
    <w:rsid w:val="00F30A9F"/>
    <w:rsid w:val="00F31BB0"/>
    <w:rsid w:val="00F47644"/>
    <w:rsid w:val="00F51039"/>
    <w:rsid w:val="00F513AE"/>
    <w:rsid w:val="00F527E6"/>
    <w:rsid w:val="00F53191"/>
    <w:rsid w:val="00F53633"/>
    <w:rsid w:val="00F56CAF"/>
    <w:rsid w:val="00F56DAA"/>
    <w:rsid w:val="00F56FED"/>
    <w:rsid w:val="00F57BC7"/>
    <w:rsid w:val="00F606FC"/>
    <w:rsid w:val="00F60F8A"/>
    <w:rsid w:val="00F64BB2"/>
    <w:rsid w:val="00F66FD5"/>
    <w:rsid w:val="00F67345"/>
    <w:rsid w:val="00F708BD"/>
    <w:rsid w:val="00F70F0D"/>
    <w:rsid w:val="00F75DB5"/>
    <w:rsid w:val="00F76B06"/>
    <w:rsid w:val="00F80A54"/>
    <w:rsid w:val="00F810F5"/>
    <w:rsid w:val="00F82244"/>
    <w:rsid w:val="00F84A48"/>
    <w:rsid w:val="00F85F01"/>
    <w:rsid w:val="00F865ED"/>
    <w:rsid w:val="00F868EA"/>
    <w:rsid w:val="00F93494"/>
    <w:rsid w:val="00F937DA"/>
    <w:rsid w:val="00F93D83"/>
    <w:rsid w:val="00F94325"/>
    <w:rsid w:val="00F948E0"/>
    <w:rsid w:val="00F96EF2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57B5"/>
    <w:rsid w:val="00FE2459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BD19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D190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BD190A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D1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D190A"/>
    <w:rPr>
      <w:rFonts w:ascii="Arial" w:hAnsi="Arial" w:cs="Arial"/>
      <w:b/>
      <w:bCs/>
      <w:lang w:eastAsia="zh-CN"/>
    </w:rPr>
  </w:style>
  <w:style w:type="paragraph" w:styleId="Revision">
    <w:name w:val="Revision"/>
    <w:hidden/>
    <w:uiPriority w:val="99"/>
    <w:semiHidden/>
    <w:rsid w:val="0098345B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sc.li/3GAhIoV" TargetMode="External"/><Relationship Id="rId24" Type="http://schemas.microsoft.com/office/2007/relationships/hdphoto" Target="media/hdphoto5.wdp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43p3v8g" TargetMode="External"/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9E6A3-E325-461F-8467-2CA615ECB59D}">
  <ds:schemaRefs>
    <ds:schemaRef ds:uri="a9c5b8cb-8b3b-4b00-8e13-e0891dd65cf1"/>
    <ds:schemaRef ds:uri="http://schemas.microsoft.com/office/2006/documentManagement/types"/>
    <ds:schemaRef ds:uri="c4a1134a-ec95-48d0-8411-392686591e19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11</TotalTime>
  <Pages>4</Pages>
  <Words>624</Words>
  <Characters>3423</Characters>
  <Application>Microsoft Office Word</Application>
  <DocSecurity>0</DocSecurity>
  <Lines>100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Plastics in energy-saving homes: context-based questions student worksheet</vt:lpstr>
    </vt:vector>
  </TitlesOfParts>
  <Manager/>
  <Company>Royal Society of Chemistry</Company>
  <LinksUpToDate>false</LinksUpToDate>
  <CharactersWithSpaces>3992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Plastics in energy-saving homes: context-based questions student worksheet</dc:title>
  <dc:subject/>
  <dc:creator>Royal Society of Chemistry</dc:creator>
  <cp:keywords>polymer, plastic, addition polymerisation, condensation polymerisation, organic compound, mechanism, intermolecular force</cp:keywords>
  <dc:description>From The science behind sustainable home insulation, Education in Chemistry, https://rsc.li/3GAhIoV</dc:description>
  <cp:lastModifiedBy>Georgia Murphy</cp:lastModifiedBy>
  <cp:revision>6</cp:revision>
  <cp:lastPrinted>2023-03-03T20:11:00Z</cp:lastPrinted>
  <dcterms:created xsi:type="dcterms:W3CDTF">2023-04-11T14:21:00Z</dcterms:created>
  <dcterms:modified xsi:type="dcterms:W3CDTF">2023-04-13T09:17:00Z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