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1172EC4E" w:rsidR="00A0567D" w:rsidRDefault="009D6558" w:rsidP="003D4276">
      <w:pPr>
        <w:pStyle w:val="RSCH1"/>
      </w:pPr>
      <w:bookmarkStart w:id="0" w:name="_Hlk130890070"/>
      <w:bookmarkEnd w:id="0"/>
      <w:r>
        <w:t>Plastics in energy</w:t>
      </w:r>
      <w:r w:rsidR="00601773">
        <w:t>-</w:t>
      </w:r>
      <w:r>
        <w:t>saving homes</w:t>
      </w:r>
      <w:r w:rsidR="00C54F4C">
        <w:t>:</w:t>
      </w:r>
      <w:r w:rsidR="00104CE5">
        <w:t xml:space="preserve"> context</w:t>
      </w:r>
      <w:r w:rsidR="00C54F4C">
        <w:t>-based questions</w:t>
      </w:r>
    </w:p>
    <w:p w14:paraId="21E9416F" w14:textId="096857C4" w:rsidR="003D4276" w:rsidRDefault="003D4276" w:rsidP="003D4276">
      <w:pPr>
        <w:pStyle w:val="RSCH2"/>
      </w:pPr>
      <w:r>
        <w:t xml:space="preserve">Learning </w:t>
      </w:r>
      <w:r w:rsidR="008F1825">
        <w:t>o</w:t>
      </w:r>
      <w:r>
        <w:t>bjectives</w:t>
      </w:r>
    </w:p>
    <w:p w14:paraId="0680DBD7" w14:textId="63561F9C" w:rsidR="00A0567D" w:rsidRDefault="008B7565" w:rsidP="00BC4B84">
      <w:pPr>
        <w:pStyle w:val="RSCLearningobjectives"/>
        <w:spacing w:after="120" w:line="259" w:lineRule="auto"/>
        <w:contextualSpacing w:val="0"/>
      </w:pPr>
      <w:r>
        <w:t>Review</w:t>
      </w:r>
      <w:r w:rsidR="008F1825">
        <w:t xml:space="preserve"> your</w:t>
      </w:r>
      <w:r>
        <w:t xml:space="preserve"> knowledge and understanding of the synthesis and use of addition and condensation polymers.</w:t>
      </w:r>
    </w:p>
    <w:p w14:paraId="612F47C2" w14:textId="15B32FF8" w:rsidR="008B7565" w:rsidRPr="0049734A" w:rsidRDefault="008B7565" w:rsidP="00BC4B84">
      <w:pPr>
        <w:pStyle w:val="RSCLearningobjectives"/>
        <w:spacing w:after="120" w:line="259" w:lineRule="auto"/>
        <w:contextualSpacing w:val="0"/>
      </w:pPr>
      <w:r>
        <w:t>Review</w:t>
      </w:r>
      <w:r w:rsidR="008F1825">
        <w:t xml:space="preserve"> your</w:t>
      </w:r>
      <w:r>
        <w:t xml:space="preserve"> knowledge and understanding of other linked topics: naming </w:t>
      </w:r>
      <w:r w:rsidR="00BD500B">
        <w:t>and formula</w:t>
      </w:r>
      <w:r w:rsidR="008F1825">
        <w:t>s</w:t>
      </w:r>
      <w:r w:rsidR="00BD500B">
        <w:t xml:space="preserve"> of </w:t>
      </w:r>
      <w:r>
        <w:t>organic compounds, environmental concerns from the use of organohalogen compounds, nucleophilic reaction mechanisms and intermolecular forces.</w:t>
      </w:r>
    </w:p>
    <w:p w14:paraId="40DBF9F3" w14:textId="74442B72" w:rsidR="00A0567D" w:rsidRPr="007022AC" w:rsidRDefault="008B7565" w:rsidP="00BC4B84">
      <w:pPr>
        <w:pStyle w:val="RSCLearningobjectives"/>
        <w:spacing w:after="120" w:line="259" w:lineRule="auto"/>
        <w:contextualSpacing w:val="0"/>
      </w:pPr>
      <w:r>
        <w:t>Practi</w:t>
      </w:r>
      <w:r w:rsidR="0056101B">
        <w:t>s</w:t>
      </w:r>
      <w:r>
        <w:t>e</w:t>
      </w:r>
      <w:r w:rsidR="0056101B">
        <w:t xml:space="preserve"> </w:t>
      </w:r>
      <w:r>
        <w:t xml:space="preserve">answering </w:t>
      </w:r>
      <w:r w:rsidR="00D30DB2">
        <w:t>context-based</w:t>
      </w:r>
      <w:r w:rsidR="00104CE5">
        <w:t xml:space="preserve"> </w:t>
      </w:r>
      <w:r>
        <w:t xml:space="preserve">questions </w:t>
      </w:r>
      <w:r w:rsidR="008F1825">
        <w:t>using</w:t>
      </w:r>
      <w:r>
        <w:t xml:space="preserve"> your knowledge, as well as unfamiliar information given in the question.</w:t>
      </w:r>
    </w:p>
    <w:p w14:paraId="6D96E77A" w14:textId="1ED4DC78" w:rsidR="005739C1" w:rsidRPr="007022AC" w:rsidRDefault="003D4276" w:rsidP="00D2698B">
      <w:pPr>
        <w:pStyle w:val="RSCH2"/>
      </w:pPr>
      <w:r>
        <w:t>Introduction</w:t>
      </w:r>
    </w:p>
    <w:p w14:paraId="2378C67C" w14:textId="606B3BD3" w:rsidR="00802D34" w:rsidRDefault="009D6558" w:rsidP="00BE2404">
      <w:pPr>
        <w:pStyle w:val="RSCBasictext"/>
      </w:pPr>
      <w:r>
        <w:t xml:space="preserve">This </w:t>
      </w:r>
      <w:r w:rsidR="00C02F00">
        <w:t xml:space="preserve">worksheet is </w:t>
      </w:r>
      <w:r>
        <w:t xml:space="preserve">based on </w:t>
      </w:r>
      <w:r w:rsidR="00BC4B84">
        <w:t xml:space="preserve">the </w:t>
      </w:r>
      <w:r w:rsidR="005E225A">
        <w:t xml:space="preserve">chemistry of the polymers </w:t>
      </w:r>
      <w:r w:rsidR="00802D34">
        <w:t>and other compounds</w:t>
      </w:r>
      <w:r w:rsidR="00F76B06">
        <w:t xml:space="preserve"> discussed in the article </w:t>
      </w:r>
      <w:r w:rsidR="000B62DA" w:rsidRPr="000B62DA">
        <w:rPr>
          <w:b/>
          <w:bCs/>
        </w:rPr>
        <w:t>The science behind sustainable home insulation</w:t>
      </w:r>
      <w:r w:rsidR="00F76B06">
        <w:t xml:space="preserve"> in </w:t>
      </w:r>
      <w:r w:rsidR="00F76B06" w:rsidRPr="001A278F">
        <w:rPr>
          <w:i/>
          <w:iCs/>
          <w:lang w:eastAsia="en-GB"/>
        </w:rPr>
        <w:t>Education in Chemistr</w:t>
      </w:r>
      <w:r w:rsidR="00F76B06">
        <w:rPr>
          <w:i/>
          <w:iCs/>
          <w:lang w:eastAsia="en-GB"/>
        </w:rPr>
        <w:t>y,</w:t>
      </w:r>
      <w:r w:rsidR="00F76B06">
        <w:rPr>
          <w:lang w:eastAsia="en-GB"/>
        </w:rPr>
        <w:t xml:space="preserve"> which can </w:t>
      </w:r>
      <w:proofErr w:type="gramStart"/>
      <w:r w:rsidR="00F76B06">
        <w:rPr>
          <w:lang w:eastAsia="en-GB"/>
        </w:rPr>
        <w:t>be viewed</w:t>
      </w:r>
      <w:proofErr w:type="gramEnd"/>
      <w:r w:rsidR="00F76B06">
        <w:rPr>
          <w:lang w:eastAsia="en-GB"/>
        </w:rPr>
        <w:t xml:space="preserve"> at: </w:t>
      </w:r>
      <w:hyperlink r:id="rId11" w:history="1">
        <w:r w:rsidR="00763C6B" w:rsidRPr="00763C6B">
          <w:rPr>
            <w:rStyle w:val="Hyperlink"/>
            <w:lang w:eastAsia="en-GB"/>
          </w:rPr>
          <w:t>rsc.li/3GAhIoV</w:t>
        </w:r>
      </w:hyperlink>
    </w:p>
    <w:p w14:paraId="27A1EBAA" w14:textId="0112171D" w:rsidR="00802D34" w:rsidRPr="006E303A" w:rsidRDefault="00802D34" w:rsidP="00BE2404">
      <w:pPr>
        <w:pStyle w:val="RSCBasictext"/>
      </w:pPr>
      <w:r w:rsidRPr="006E303A">
        <w:t xml:space="preserve">The questions are designed to </w:t>
      </w:r>
      <w:r w:rsidR="00C60DD4" w:rsidRPr="006E303A">
        <w:t xml:space="preserve">review your knowledge and understanding of polymer chemistry, as well as other topics you have studied that relate to </w:t>
      </w:r>
      <w:r w:rsidR="008F1825">
        <w:t xml:space="preserve">the </w:t>
      </w:r>
      <w:r w:rsidR="008B7565" w:rsidRPr="006E303A">
        <w:t>reactions and properties of polymers.</w:t>
      </w:r>
    </w:p>
    <w:p w14:paraId="2199281A" w14:textId="3B4DADEB" w:rsidR="00551031" w:rsidRPr="006E303A" w:rsidRDefault="00802D34" w:rsidP="00BE2404">
      <w:pPr>
        <w:pStyle w:val="RSCBasictext"/>
      </w:pPr>
      <w:r w:rsidRPr="006E303A">
        <w:t xml:space="preserve">It </w:t>
      </w:r>
      <w:r w:rsidR="008F1825">
        <w:t>is</w:t>
      </w:r>
      <w:r w:rsidRPr="006E303A">
        <w:t xml:space="preserve"> helpful </w:t>
      </w:r>
      <w:r w:rsidR="008F1825">
        <w:t>if you</w:t>
      </w:r>
      <w:r w:rsidRPr="006E303A">
        <w:t xml:space="preserve"> read the article before attempting the questions</w:t>
      </w:r>
      <w:r w:rsidR="00BC4B84" w:rsidRPr="006E303A">
        <w:t xml:space="preserve"> as this sets the context.</w:t>
      </w:r>
      <w:r w:rsidRPr="006E303A">
        <w:t xml:space="preserve"> </w:t>
      </w:r>
      <w:r w:rsidR="00BC4B84" w:rsidRPr="006E303A">
        <w:t>However</w:t>
      </w:r>
      <w:r w:rsidR="00BD190A" w:rsidRPr="006E303A">
        <w:t>,</w:t>
      </w:r>
      <w:r w:rsidRPr="006E303A">
        <w:t xml:space="preserve"> any essential information </w:t>
      </w:r>
      <w:r w:rsidR="00BC4B84" w:rsidRPr="006E303A">
        <w:t>not expected from</w:t>
      </w:r>
      <w:r w:rsidRPr="006E303A">
        <w:t xml:space="preserve"> your prior knowledge of chemistry is given in the questions.</w:t>
      </w:r>
    </w:p>
    <w:p w14:paraId="2F7DAC8C" w14:textId="77777777" w:rsidR="00BC4B84" w:rsidRDefault="00BC4B84">
      <w:pPr>
        <w:ind w:left="714" w:hanging="357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1BD558E3" w14:textId="3E5DCC91" w:rsidR="00364D56" w:rsidRDefault="00364D56" w:rsidP="00364D56">
      <w:pPr>
        <w:pStyle w:val="RSCH2"/>
      </w:pPr>
      <w:r>
        <w:lastRenderedPageBreak/>
        <w:t>Question</w:t>
      </w:r>
      <w:r w:rsidR="009F5E44">
        <w:t>s</w:t>
      </w:r>
    </w:p>
    <w:p w14:paraId="63D2D809" w14:textId="6B57C5AA" w:rsidR="000178CD" w:rsidRDefault="0005783B" w:rsidP="004358BC">
      <w:pPr>
        <w:pStyle w:val="RSCnumberedlist"/>
        <w:tabs>
          <w:tab w:val="left" w:pos="2410"/>
        </w:tabs>
      </w:pPr>
      <w:r>
        <w:t xml:space="preserve">Polystyrene is </w:t>
      </w:r>
      <w:r w:rsidR="008F1825">
        <w:t>an</w:t>
      </w:r>
      <w:r>
        <w:t xml:space="preserve"> insulation material</w:t>
      </w:r>
      <w:r w:rsidR="008F1825">
        <w:t xml:space="preserve"> </w:t>
      </w:r>
      <w:r>
        <w:t>used in the construction industry. The structure of a short section of polystyrene is shown below.</w:t>
      </w:r>
      <w:r w:rsidR="009F5E44">
        <w:br/>
      </w:r>
      <w:r w:rsidR="00384C95">
        <w:tab/>
      </w:r>
      <w:r w:rsidR="00384C95">
        <w:tab/>
      </w:r>
      <w:r w:rsidR="00601773">
        <w:tab/>
      </w:r>
      <w:r w:rsidR="00384C95">
        <w:rPr>
          <w:noProof/>
        </w:rPr>
        <w:drawing>
          <wp:inline distT="0" distB="0" distL="0" distR="0" wp14:anchorId="607A2038" wp14:editId="3BC29051">
            <wp:extent cx="3214020" cy="1314450"/>
            <wp:effectExtent l="0" t="0" r="5715" b="0"/>
            <wp:docPr id="2" name="Picture 2" descr="Polystyrene's structur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olystyrene's structural formula"/>
                    <pic:cNvPicPr/>
                  </pic:nvPicPr>
                  <pic:blipFill rotWithShape="1">
                    <a:blip r:embed="rId12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12558" b="9287"/>
                    <a:stretch/>
                  </pic:blipFill>
                  <pic:spPr bwMode="auto">
                    <a:xfrm>
                      <a:off x="0" y="0"/>
                      <a:ext cx="3220659" cy="131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76E52" w14:textId="09E2CFFC" w:rsidR="00364D56" w:rsidRDefault="0005783B" w:rsidP="009F5E44">
      <w:pPr>
        <w:pStyle w:val="RSCletteredlist"/>
      </w:pPr>
      <w:r>
        <w:t xml:space="preserve"> </w:t>
      </w:r>
      <w:r w:rsidR="009F5E44">
        <w:t>Draw the structure of the repeat unit of polystyrene.</w:t>
      </w:r>
      <w:r w:rsidR="009F5E44">
        <w:br/>
      </w:r>
    </w:p>
    <w:p w14:paraId="1881C310" w14:textId="47475013" w:rsidR="00BC4B84" w:rsidRDefault="00BC4B84" w:rsidP="00BC4B84">
      <w:pPr>
        <w:pStyle w:val="RSCMarks"/>
      </w:pPr>
      <w:r>
        <w:t>(1 mark)</w:t>
      </w:r>
    </w:p>
    <w:p w14:paraId="702C2964" w14:textId="11B3F9F6" w:rsidR="009F5E44" w:rsidRDefault="009F5E44" w:rsidP="009F5E44">
      <w:pPr>
        <w:pStyle w:val="RSCletteredlist"/>
      </w:pPr>
      <w:r>
        <w:t>Draw the structure of the monomer which</w:t>
      </w:r>
      <w:r w:rsidR="000178CD">
        <w:t xml:space="preserve"> makes</w:t>
      </w:r>
      <w:r>
        <w:t xml:space="preserve"> polystyrene.</w:t>
      </w:r>
      <w:r>
        <w:br/>
      </w:r>
    </w:p>
    <w:p w14:paraId="45160F08" w14:textId="02A9924A" w:rsidR="00BC4B84" w:rsidRDefault="00BC4B84" w:rsidP="00BC4B84">
      <w:pPr>
        <w:pStyle w:val="RSCMarks"/>
      </w:pPr>
      <w:r>
        <w:t>(1 mark)</w:t>
      </w:r>
    </w:p>
    <w:p w14:paraId="0F98CBE1" w14:textId="60B5FC2A" w:rsidR="004554AA" w:rsidRDefault="009D4638" w:rsidP="009F5E44">
      <w:pPr>
        <w:pStyle w:val="RSCletteredlist"/>
      </w:pPr>
      <w:r>
        <w:t>State the type of polymerisation used to make polystyrene from its monomer.</w:t>
      </w:r>
      <w:r w:rsidR="004554AA">
        <w:br/>
      </w:r>
    </w:p>
    <w:p w14:paraId="4097C747" w14:textId="50BDD563" w:rsidR="00BC4B84" w:rsidRDefault="00BC4B84" w:rsidP="00BC4B84">
      <w:pPr>
        <w:pStyle w:val="RSCMarks"/>
      </w:pPr>
      <w:r>
        <w:t>(1 mark)</w:t>
      </w:r>
    </w:p>
    <w:p w14:paraId="4F0CB2DF" w14:textId="4A99CF4F" w:rsidR="00D177A4" w:rsidRDefault="0098345B" w:rsidP="004554AA">
      <w:pPr>
        <w:pStyle w:val="RSCnumberedlist"/>
      </w:pPr>
      <w:r>
        <w:t>T</w:t>
      </w:r>
      <w:r w:rsidR="004554AA">
        <w:t xml:space="preserve">he gases used </w:t>
      </w:r>
      <w:r>
        <w:t xml:space="preserve">in </w:t>
      </w:r>
      <w:r w:rsidR="00BE2404">
        <w:t>polystyrene insulation</w:t>
      </w:r>
      <w:r w:rsidR="00BE2404" w:rsidDel="00BE2404">
        <w:t xml:space="preserve"> </w:t>
      </w:r>
      <w:r>
        <w:t>manufactur</w:t>
      </w:r>
      <w:r w:rsidR="00BE2404">
        <w:t>ing</w:t>
      </w:r>
      <w:r>
        <w:t xml:space="preserve"> have changed over recent years.</w:t>
      </w:r>
    </w:p>
    <w:p w14:paraId="22795863" w14:textId="2D61AF4C" w:rsidR="004358BC" w:rsidRDefault="005E3BF7" w:rsidP="004358BC">
      <w:pPr>
        <w:pStyle w:val="RSCletteredlist"/>
        <w:numPr>
          <w:ilvl w:val="0"/>
          <w:numId w:val="23"/>
        </w:numPr>
      </w:pPr>
      <w:r w:rsidRPr="005E3BF7">
        <w:t>Chlorofluorocarbons</w:t>
      </w:r>
      <w:r>
        <w:t xml:space="preserve"> (</w:t>
      </w:r>
      <w:r w:rsidR="0098345B">
        <w:t>CFCs</w:t>
      </w:r>
      <w:r>
        <w:t>)</w:t>
      </w:r>
      <w:r w:rsidR="0098345B">
        <w:t xml:space="preserve"> were originally </w:t>
      </w:r>
      <w:r>
        <w:t>used but</w:t>
      </w:r>
      <w:r w:rsidR="0098345B">
        <w:t xml:space="preserve"> were banned </w:t>
      </w:r>
      <w:r w:rsidR="00D04E89">
        <w:t xml:space="preserve">in the 1980s </w:t>
      </w:r>
      <w:r w:rsidR="0098345B">
        <w:t xml:space="preserve">because they </w:t>
      </w:r>
      <w:r w:rsidR="008F1825">
        <w:t>are</w:t>
      </w:r>
      <w:r w:rsidR="0098345B">
        <w:t xml:space="preserve"> harmful to the environment. </w:t>
      </w:r>
      <w:r w:rsidR="000178CD">
        <w:t>Describe</w:t>
      </w:r>
      <w:r w:rsidR="00BC4B84">
        <w:t xml:space="preserve"> </w:t>
      </w:r>
      <w:r w:rsidR="0098345B">
        <w:t xml:space="preserve">briefly </w:t>
      </w:r>
      <w:r w:rsidR="00C156DD">
        <w:t>how</w:t>
      </w:r>
      <w:r w:rsidR="002D37DF">
        <w:t xml:space="preserve"> CFCs</w:t>
      </w:r>
      <w:r w:rsidR="00C156DD">
        <w:t xml:space="preserve"> </w:t>
      </w:r>
      <w:r w:rsidR="00B42E25">
        <w:t xml:space="preserve">harm the </w:t>
      </w:r>
      <w:r w:rsidR="00C156DD">
        <w:t>environment</w:t>
      </w:r>
      <w:r w:rsidR="002D37DF">
        <w:t>.</w:t>
      </w:r>
    </w:p>
    <w:p w14:paraId="252EB677" w14:textId="52EC5FA5" w:rsidR="000178CD" w:rsidRPr="000178CD" w:rsidRDefault="00BC4B84" w:rsidP="000178CD">
      <w:pPr>
        <w:pStyle w:val="RSCMarks"/>
      </w:pPr>
      <w:r>
        <w:t>(2 marks)</w:t>
      </w:r>
    </w:p>
    <w:p w14:paraId="3D2E668D" w14:textId="73DFB5BC" w:rsidR="00BC4B84" w:rsidRDefault="0098345B" w:rsidP="004358BC">
      <w:pPr>
        <w:pStyle w:val="RSCletteredlist"/>
      </w:pPr>
      <w:r>
        <w:t xml:space="preserve">HFC-134a was introduced as a less harmful replacement for CFCs. </w:t>
      </w:r>
      <w:r w:rsidR="002D37DF">
        <w:t xml:space="preserve">The structure of HFC-134a is shown below. </w:t>
      </w:r>
      <w:r w:rsidR="002D37DF">
        <w:br/>
      </w:r>
      <w:r w:rsidR="000178CD">
        <w:rPr>
          <w:noProof/>
        </w:rPr>
        <w:drawing>
          <wp:inline distT="0" distB="0" distL="0" distR="0" wp14:anchorId="5F354192" wp14:editId="119A1829">
            <wp:extent cx="914400" cy="730304"/>
            <wp:effectExtent l="0" t="0" r="0" b="0"/>
            <wp:docPr id="7" name="Picture 7" descr="HFC-134a's structur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HFC-134a's structural formula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5" t="23461" r="24433" b="6824"/>
                    <a:stretch/>
                  </pic:blipFill>
                  <pic:spPr bwMode="auto">
                    <a:xfrm>
                      <a:off x="0" y="0"/>
                      <a:ext cx="929659" cy="742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  <w:t>Give the IUPAC name for this compound.</w:t>
      </w:r>
    </w:p>
    <w:p w14:paraId="172A835C" w14:textId="73A9F47B" w:rsidR="002D37DF" w:rsidRDefault="00BC4B84" w:rsidP="00BC4B84">
      <w:pPr>
        <w:pStyle w:val="RSCMarks"/>
      </w:pPr>
      <w:r>
        <w:t>(1 mark)</w:t>
      </w:r>
    </w:p>
    <w:p w14:paraId="2BC74718" w14:textId="01981B6F" w:rsidR="004358BC" w:rsidRDefault="0098345B" w:rsidP="004358BC">
      <w:pPr>
        <w:pStyle w:val="RSCletteredlist"/>
      </w:pPr>
      <w:r>
        <w:t xml:space="preserve">HFCs are now being replaced by other compounds with lower global warming potential. </w:t>
      </w:r>
      <w:r w:rsidR="00186B43">
        <w:t>One of the gases replacing HFCs is 1,3,3,3</w:t>
      </w:r>
      <w:r w:rsidR="008F1825">
        <w:t>-</w:t>
      </w:r>
      <w:r w:rsidR="00186B43">
        <w:t xml:space="preserve">tetrafluoropropene. Draw the </w:t>
      </w:r>
      <w:r w:rsidR="00186B43" w:rsidRPr="000178CD">
        <w:t>skeletal</w:t>
      </w:r>
      <w:r w:rsidR="00186B43">
        <w:t xml:space="preserve"> formula of </w:t>
      </w:r>
      <w:r>
        <w:t>this compound</w:t>
      </w:r>
      <w:r w:rsidR="000178CD">
        <w:t>.</w:t>
      </w:r>
    </w:p>
    <w:p w14:paraId="475AC5B5" w14:textId="77777777" w:rsidR="004358BC" w:rsidRDefault="004358BC" w:rsidP="004358BC">
      <w:pPr>
        <w:pStyle w:val="RSCletteredlist"/>
        <w:numPr>
          <w:ilvl w:val="0"/>
          <w:numId w:val="0"/>
        </w:numPr>
        <w:ind w:left="360"/>
      </w:pPr>
    </w:p>
    <w:p w14:paraId="45FE2A78" w14:textId="05C88C5B" w:rsidR="00BD500B" w:rsidRDefault="00BD500B" w:rsidP="00BD500B">
      <w:pPr>
        <w:pStyle w:val="RSCMarks"/>
      </w:pPr>
      <w:r>
        <w:t>(1 mark)</w:t>
      </w:r>
    </w:p>
    <w:p w14:paraId="5E7D89D6" w14:textId="1CC3AAAC" w:rsidR="00384C95" w:rsidRDefault="009D4638" w:rsidP="00384C95">
      <w:pPr>
        <w:pStyle w:val="RSCnumberedlist"/>
      </w:pPr>
      <w:r>
        <w:lastRenderedPageBreak/>
        <w:t xml:space="preserve">Polyurethane is </w:t>
      </w:r>
      <w:r w:rsidR="00990F3B">
        <w:t xml:space="preserve">a polymer </w:t>
      </w:r>
      <w:r w:rsidR="00C02F00">
        <w:t>commonly used to make insulating fo</w:t>
      </w:r>
      <w:r w:rsidR="00990F3B">
        <w:t>a</w:t>
      </w:r>
      <w:r w:rsidR="00C02F00">
        <w:t xml:space="preserve">ms. </w:t>
      </w:r>
      <w:r w:rsidR="000178CD">
        <w:t xml:space="preserve">Polyurethane is made </w:t>
      </w:r>
      <w:r w:rsidR="00384C95">
        <w:t>from two different monomers, shown below.</w:t>
      </w:r>
      <w:r w:rsidR="00384C95">
        <w:br/>
      </w:r>
      <w:r w:rsidR="00384C95">
        <w:tab/>
      </w:r>
      <w:r w:rsidR="00384C95">
        <w:tab/>
      </w:r>
      <w:r w:rsidR="00A72130">
        <w:rPr>
          <w:noProof/>
        </w:rPr>
        <w:drawing>
          <wp:inline distT="0" distB="0" distL="0" distR="0" wp14:anchorId="05CC43FD" wp14:editId="28BA2056">
            <wp:extent cx="3348151" cy="1014730"/>
            <wp:effectExtent l="0" t="0" r="5080" b="0"/>
            <wp:docPr id="11" name="Picture 11" descr=" 4,4’-diphenylmethane diisocyanate's structur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 4,4’-diphenylmethane diisocyanate's structural formula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151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130">
        <w:rPr>
          <w:noProof/>
        </w:rPr>
        <w:drawing>
          <wp:inline distT="0" distB="0" distL="0" distR="0" wp14:anchorId="5D5CECD3" wp14:editId="2F3A8414">
            <wp:extent cx="1253634" cy="1018540"/>
            <wp:effectExtent l="0" t="0" r="3810" b="0"/>
            <wp:docPr id="9" name="Picture 9" descr="Ethane-1,2-diol's structur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Ethane-1,2-diol's structural formula"/>
                    <pic:cNvPicPr/>
                  </pic:nvPicPr>
                  <pic:blipFill rotWithShape="1">
                    <a:blip r:embed="rId1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4" r="10938"/>
                    <a:stretch/>
                  </pic:blipFill>
                  <pic:spPr bwMode="auto">
                    <a:xfrm>
                      <a:off x="0" y="0"/>
                      <a:ext cx="1256625" cy="102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A18EC" w14:textId="2DE78E8E" w:rsidR="00D30DB2" w:rsidRDefault="00F606FC" w:rsidP="004358BC">
      <w:pPr>
        <w:pStyle w:val="RSCnumberedlist"/>
        <w:numPr>
          <w:ilvl w:val="0"/>
          <w:numId w:val="0"/>
        </w:numPr>
        <w:tabs>
          <w:tab w:val="clear" w:pos="851"/>
          <w:tab w:val="left" w:pos="709"/>
          <w:tab w:val="left" w:pos="3969"/>
          <w:tab w:val="left" w:pos="5387"/>
        </w:tabs>
        <w:ind w:left="360"/>
      </w:pPr>
      <w:r>
        <w:tab/>
      </w:r>
      <w:r>
        <w:tab/>
      </w:r>
      <w:r w:rsidR="00A72130">
        <w:t xml:space="preserve">     </w:t>
      </w:r>
      <w:r w:rsidR="00C01EAC">
        <w:t xml:space="preserve">4,4’-diphenylmethane </w:t>
      </w:r>
      <w:r w:rsidR="00A8267F">
        <w:t>d</w:t>
      </w:r>
      <w:r>
        <w:t>iisocyanate</w:t>
      </w:r>
      <w:r w:rsidR="00A72130">
        <w:tab/>
      </w:r>
      <w:proofErr w:type="gramStart"/>
      <w:r w:rsidR="00A72130">
        <w:tab/>
        <w:t xml:space="preserve">  </w:t>
      </w:r>
      <w:r w:rsidR="00C01EAC">
        <w:t>ethane</w:t>
      </w:r>
      <w:proofErr w:type="gramEnd"/>
      <w:r w:rsidR="00C01EAC">
        <w:t>-1,2-</w:t>
      </w:r>
      <w:r>
        <w:t>diol</w:t>
      </w:r>
      <w:r w:rsidR="005E225A">
        <w:br/>
      </w:r>
      <w:r>
        <w:br/>
      </w:r>
      <w:r w:rsidR="00A8267F">
        <w:rPr>
          <w:noProof/>
        </w:rPr>
        <w:drawing>
          <wp:inline distT="0" distB="0" distL="0" distR="0" wp14:anchorId="3962EE28" wp14:editId="4ABD2524">
            <wp:extent cx="4914900" cy="1519629"/>
            <wp:effectExtent l="0" t="0" r="0" b="4445"/>
            <wp:docPr id="5" name="Picture 5" descr="A section of polyureth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ection of polyurethane"/>
                    <pic:cNvPicPr/>
                  </pic:nvPicPr>
                  <pic:blipFill rotWithShape="1">
                    <a:blip r:embed="rId1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/>
                    <a:stretch/>
                  </pic:blipFill>
                  <pic:spPr bwMode="auto">
                    <a:xfrm>
                      <a:off x="0" y="0"/>
                      <a:ext cx="5012292" cy="154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225A">
        <w:br/>
      </w:r>
      <w:r w:rsidR="005E225A">
        <w:tab/>
      </w:r>
      <w:r w:rsidR="005E225A">
        <w:tab/>
      </w:r>
      <w:r w:rsidR="005E225A">
        <w:tab/>
        <w:t>carbamate (urethane) linkage</w:t>
      </w:r>
      <w:r w:rsidR="005E225A">
        <w:br/>
      </w:r>
    </w:p>
    <w:p w14:paraId="53B1B2C1" w14:textId="2636E0B8" w:rsidR="00392202" w:rsidRDefault="00C02F00" w:rsidP="00392202">
      <w:pPr>
        <w:pStyle w:val="RSCletteredlist"/>
        <w:numPr>
          <w:ilvl w:val="0"/>
          <w:numId w:val="19"/>
        </w:numPr>
        <w:tabs>
          <w:tab w:val="left" w:pos="2552"/>
        </w:tabs>
      </w:pPr>
      <w:r>
        <w:t>The alcohol group on the diol acts as a nucleophile in this reaction.</w:t>
      </w:r>
      <w:r w:rsidR="00392202">
        <w:t xml:space="preserve"> State the meaning of the term nucleophile.</w:t>
      </w:r>
    </w:p>
    <w:p w14:paraId="684E9A33" w14:textId="608290AE" w:rsidR="00BD500B" w:rsidRDefault="00BD500B" w:rsidP="00BD500B">
      <w:pPr>
        <w:pStyle w:val="RSCMarks"/>
      </w:pPr>
      <w:r>
        <w:t>(1 mark)</w:t>
      </w:r>
    </w:p>
    <w:p w14:paraId="30AA1E22" w14:textId="7FC47236" w:rsidR="000178CD" w:rsidRDefault="000178CD" w:rsidP="00576155">
      <w:pPr>
        <w:pStyle w:val="RSCletteredlist"/>
        <w:numPr>
          <w:ilvl w:val="0"/>
          <w:numId w:val="19"/>
        </w:numPr>
        <w:tabs>
          <w:tab w:val="left" w:pos="2835"/>
        </w:tabs>
      </w:pPr>
      <w:r>
        <w:t xml:space="preserve">The </w:t>
      </w:r>
      <w:r w:rsidR="00C02F00">
        <w:t xml:space="preserve">diagram below </w:t>
      </w:r>
      <w:r>
        <w:t>shows part of the monomers. Co</w:t>
      </w:r>
      <w:r w:rsidR="006E303A">
        <w:t xml:space="preserve">py </w:t>
      </w:r>
      <w:r w:rsidR="005E3BF7">
        <w:t xml:space="preserve">the monomers </w:t>
      </w:r>
      <w:r w:rsidR="006E303A">
        <w:t>and co</w:t>
      </w:r>
      <w:r>
        <w:t>mplete the first step of the mechanism by adding:</w:t>
      </w:r>
    </w:p>
    <w:p w14:paraId="290806B3" w14:textId="10DDE12D" w:rsidR="000178CD" w:rsidRDefault="00C02F00" w:rsidP="000178CD">
      <w:pPr>
        <w:pStyle w:val="RSCBulletedlist"/>
      </w:pPr>
      <w:r>
        <w:t>any lone pairs</w:t>
      </w:r>
      <w:r w:rsidR="000178CD">
        <w:t xml:space="preserve"> of electrons involved in the first step</w:t>
      </w:r>
      <w:r w:rsidR="008F1825">
        <w:t>,</w:t>
      </w:r>
    </w:p>
    <w:p w14:paraId="0F5DD15E" w14:textId="23DEA7A8" w:rsidR="004358BC" w:rsidRDefault="000178CD" w:rsidP="004358BC">
      <w:pPr>
        <w:pStyle w:val="RSCBulletedlist"/>
      </w:pPr>
      <w:r>
        <w:t>two curly arrows.</w:t>
      </w:r>
      <w:r w:rsidR="00C02F00">
        <w:br/>
      </w:r>
      <w:r w:rsidR="00B44A27">
        <w:tab/>
      </w:r>
      <w:r w:rsidR="00C02F00">
        <w:rPr>
          <w:noProof/>
        </w:rPr>
        <w:drawing>
          <wp:inline distT="0" distB="0" distL="0" distR="0" wp14:anchorId="15D045A4" wp14:editId="41F5614A">
            <wp:extent cx="2731558" cy="847725"/>
            <wp:effectExtent l="0" t="0" r="0" b="0"/>
            <wp:docPr id="6" name="Picture 6" descr="Diagram showing part of the monomers 4,4’-diphenylmethane diisocyanate and ethane-1,2-di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 showing part of the monomers 4,4’-diphenylmethane diisocyanate and ethane-1,2-diol"/>
                    <pic:cNvPicPr/>
                  </pic:nvPicPr>
                  <pic:blipFill rotWithShape="1">
                    <a:blip r:embed="rId19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7" t="17489" r="4526" b="8427"/>
                    <a:stretch/>
                  </pic:blipFill>
                  <pic:spPr bwMode="auto">
                    <a:xfrm>
                      <a:off x="0" y="0"/>
                      <a:ext cx="2736011" cy="84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053EC" w14:textId="3162B15A" w:rsidR="00BD500B" w:rsidRDefault="00BD500B" w:rsidP="00BD500B">
      <w:pPr>
        <w:pStyle w:val="RSCMarks"/>
      </w:pPr>
      <w:r>
        <w:t>(</w:t>
      </w:r>
      <w:r w:rsidR="00601773">
        <w:t>3</w:t>
      </w:r>
      <w:r>
        <w:t xml:space="preserve"> marks)</w:t>
      </w:r>
    </w:p>
    <w:p w14:paraId="05523702" w14:textId="2E18C2C9" w:rsidR="004C6147" w:rsidRDefault="002B70C0" w:rsidP="00BD415C">
      <w:pPr>
        <w:pStyle w:val="RSCnumberedlist"/>
      </w:pPr>
      <w:r>
        <w:t xml:space="preserve">Polyurethane is not </w:t>
      </w:r>
      <w:r w:rsidR="004C6147">
        <w:t>easy to recycle due</w:t>
      </w:r>
      <w:r w:rsidR="00960309">
        <w:t xml:space="preserve"> to</w:t>
      </w:r>
      <w:r w:rsidR="004C6147">
        <w:t xml:space="preserve"> its high melting point.</w:t>
      </w:r>
      <w:r w:rsidR="00E36551">
        <w:t xml:space="preserve"> This is partly due to the strength of the intermolecular forces between the polymer chains.</w:t>
      </w:r>
    </w:p>
    <w:p w14:paraId="6F1CEF0D" w14:textId="09BB7E87" w:rsidR="00E36551" w:rsidRDefault="004C6147" w:rsidP="00BD500B">
      <w:pPr>
        <w:pStyle w:val="RSCletteredlist"/>
        <w:numPr>
          <w:ilvl w:val="0"/>
          <w:numId w:val="21"/>
        </w:numPr>
        <w:spacing w:after="120"/>
        <w:ind w:hanging="357"/>
        <w:contextualSpacing w:val="0"/>
      </w:pPr>
      <w:r>
        <w:t xml:space="preserve">Use the structure </w:t>
      </w:r>
      <w:r w:rsidR="00BD500B">
        <w:t>of polyurethane</w:t>
      </w:r>
      <w:r w:rsidR="00B42E25">
        <w:t xml:space="preserve"> given</w:t>
      </w:r>
      <w:r w:rsidR="00BD500B">
        <w:t xml:space="preserve"> </w:t>
      </w:r>
      <w:r w:rsidR="000178CD">
        <w:t xml:space="preserve">in question 3 </w:t>
      </w:r>
      <w:r>
        <w:t>to identif</w:t>
      </w:r>
      <w:r w:rsidR="00E36551">
        <w:t xml:space="preserve">y the </w:t>
      </w:r>
      <w:r>
        <w:t>type of intermolecular force that occur</w:t>
      </w:r>
      <w:r w:rsidR="00E36551">
        <w:t xml:space="preserve">s </w:t>
      </w:r>
      <w:r>
        <w:t>between</w:t>
      </w:r>
      <w:r w:rsidR="00E36551">
        <w:t>:</w:t>
      </w:r>
    </w:p>
    <w:p w14:paraId="5025CD0E" w14:textId="2B1432A5" w:rsidR="00E36551" w:rsidRDefault="004C6147" w:rsidP="00BD500B">
      <w:pPr>
        <w:pStyle w:val="RSCromannumeralsublist"/>
        <w:spacing w:after="120"/>
        <w:ind w:left="1276" w:hanging="357"/>
        <w:contextualSpacing w:val="0"/>
      </w:pPr>
      <w:r>
        <w:t xml:space="preserve">the </w:t>
      </w:r>
      <w:r w:rsidR="00E36551">
        <w:t>carbamate linkages</w:t>
      </w:r>
      <w:r w:rsidR="000178CD">
        <w:t xml:space="preserve"> in different polymer chains</w:t>
      </w:r>
      <w:r w:rsidR="008F1825">
        <w:t>,</w:t>
      </w:r>
    </w:p>
    <w:p w14:paraId="7E395678" w14:textId="2DCC6BAC" w:rsidR="00BD500B" w:rsidRDefault="00E36551" w:rsidP="00BD500B">
      <w:pPr>
        <w:pStyle w:val="RSCromannumeralsublist"/>
        <w:spacing w:after="120"/>
        <w:ind w:left="1276" w:hanging="357"/>
        <w:contextualSpacing w:val="0"/>
      </w:pPr>
      <w:r>
        <w:t>the benzene ring</w:t>
      </w:r>
      <w:r w:rsidR="000178CD">
        <w:t>s in different polymer chains</w:t>
      </w:r>
      <w:r>
        <w:t>.</w:t>
      </w:r>
    </w:p>
    <w:p w14:paraId="65D31C63" w14:textId="5F2B00A1" w:rsidR="002B70C0" w:rsidRDefault="00BD500B" w:rsidP="00BD500B">
      <w:pPr>
        <w:pStyle w:val="RSCMarks"/>
      </w:pPr>
      <w:r>
        <w:t>(2 mark</w:t>
      </w:r>
      <w:r w:rsidR="00D30DB2">
        <w:t>s</w:t>
      </w:r>
      <w:r>
        <w:t>)</w:t>
      </w:r>
    </w:p>
    <w:p w14:paraId="0FC405F2" w14:textId="77777777" w:rsidR="004358BC" w:rsidRDefault="004358BC" w:rsidP="00BD500B">
      <w:pPr>
        <w:pStyle w:val="RSCMarks"/>
      </w:pPr>
    </w:p>
    <w:p w14:paraId="360D4C03" w14:textId="6E24C624" w:rsidR="00BD500B" w:rsidRDefault="000178CD" w:rsidP="00576155">
      <w:pPr>
        <w:pStyle w:val="RSCletteredlist"/>
        <w:tabs>
          <w:tab w:val="left" w:pos="3261"/>
        </w:tabs>
      </w:pPr>
      <w:r>
        <w:lastRenderedPageBreak/>
        <w:t>T</w:t>
      </w:r>
      <w:r w:rsidR="00E36551">
        <w:t xml:space="preserve">he diagram </w:t>
      </w:r>
      <w:r w:rsidR="00BD500B">
        <w:t xml:space="preserve">below </w:t>
      </w:r>
      <w:r w:rsidR="00E36551">
        <w:t>show</w:t>
      </w:r>
      <w:r>
        <w:t xml:space="preserve">s a </w:t>
      </w:r>
      <w:r w:rsidR="00B42E25">
        <w:t>s</w:t>
      </w:r>
      <w:r>
        <w:t xml:space="preserve">ection of polyurethane chain. </w:t>
      </w:r>
      <w:r w:rsidR="00B42E25">
        <w:t xml:space="preserve">Draw </w:t>
      </w:r>
      <w:r w:rsidR="006E303A">
        <w:t>this section</w:t>
      </w:r>
      <w:r w:rsidR="00BE2404">
        <w:t xml:space="preserve"> and</w:t>
      </w:r>
      <w:r w:rsidR="006E303A">
        <w:t xml:space="preserve"> </w:t>
      </w:r>
      <w:r w:rsidR="00B42E25">
        <w:t>a second parallel section of polyurethane chain</w:t>
      </w:r>
      <w:r w:rsidR="006E303A">
        <w:t xml:space="preserve">. Add </w:t>
      </w:r>
      <w:r w:rsidR="00B42E25" w:rsidRPr="00B42E25">
        <w:t>the intermolecular force that connects the carbamate linkages in the different chains.</w:t>
      </w:r>
      <w:r w:rsidR="0013455F">
        <w:br/>
      </w:r>
      <w:r w:rsidR="004800E7">
        <w:br/>
      </w:r>
      <w:r w:rsidR="004800E7">
        <w:tab/>
      </w:r>
      <w:r w:rsidR="004800E7">
        <w:rPr>
          <w:noProof/>
        </w:rPr>
        <w:drawing>
          <wp:inline distT="0" distB="0" distL="0" distR="0" wp14:anchorId="4B234387" wp14:editId="642164BC">
            <wp:extent cx="1847850" cy="885190"/>
            <wp:effectExtent l="0" t="0" r="0" b="0"/>
            <wp:docPr id="8" name="Picture 8" descr="A section of polyurethane ch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ection of polyurethane chain"/>
                    <pic:cNvPicPr/>
                  </pic:nvPicPr>
                  <pic:blipFill rotWithShape="1">
                    <a:blip r:embed="rId21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13092" r="5873"/>
                    <a:stretch/>
                  </pic:blipFill>
                  <pic:spPr bwMode="auto">
                    <a:xfrm>
                      <a:off x="0" y="0"/>
                      <a:ext cx="1859782" cy="89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6B298" w14:textId="04416A32" w:rsidR="00E36551" w:rsidRDefault="00BD500B" w:rsidP="00BD500B">
      <w:pPr>
        <w:pStyle w:val="RSCMarks"/>
      </w:pPr>
      <w:r>
        <w:t>(</w:t>
      </w:r>
      <w:r w:rsidR="00383119">
        <w:t>1</w:t>
      </w:r>
      <w:r>
        <w:t xml:space="preserve"> mark)</w:t>
      </w:r>
    </w:p>
    <w:p w14:paraId="70AB675C" w14:textId="24A342F9" w:rsidR="0013455F" w:rsidRDefault="0013455F" w:rsidP="00E36551">
      <w:pPr>
        <w:pStyle w:val="RSCnumberedlist"/>
      </w:pPr>
      <w:r>
        <w:t xml:space="preserve">Polyurethane is not readily biodegradable. </w:t>
      </w:r>
      <w:r w:rsidR="00E36551">
        <w:t xml:space="preserve">One area of current research </w:t>
      </w:r>
      <w:r w:rsidR="00BD500B">
        <w:t xml:space="preserve">is </w:t>
      </w:r>
      <w:r>
        <w:t xml:space="preserve">to improve this </w:t>
      </w:r>
      <w:r w:rsidR="00E36551">
        <w:t xml:space="preserve">by </w:t>
      </w:r>
      <w:r w:rsidR="00B42E25">
        <w:t>adding</w:t>
      </w:r>
      <w:r w:rsidR="004800E7">
        <w:t xml:space="preserve"> polyester </w:t>
      </w:r>
      <w:r>
        <w:t>chains into the polymer structure</w:t>
      </w:r>
      <w:r w:rsidR="004800E7">
        <w:t>.</w:t>
      </w:r>
    </w:p>
    <w:p w14:paraId="6C98C9D1" w14:textId="78CBF771" w:rsidR="00BD500B" w:rsidRDefault="004800E7" w:rsidP="00576155">
      <w:pPr>
        <w:pStyle w:val="RSCletteredlist"/>
        <w:numPr>
          <w:ilvl w:val="0"/>
          <w:numId w:val="22"/>
        </w:numPr>
        <w:tabs>
          <w:tab w:val="left" w:pos="3261"/>
        </w:tabs>
      </w:pPr>
      <w:r>
        <w:t xml:space="preserve"> </w:t>
      </w:r>
      <w:r w:rsidR="0013455F">
        <w:t xml:space="preserve">Draw the repeat unit of the polyester chain formed by reaction of </w:t>
      </w:r>
      <w:r w:rsidR="00C01EAC">
        <w:t xml:space="preserve">ethane-1,2-diol (shown </w:t>
      </w:r>
      <w:r w:rsidR="00E315F9">
        <w:t>in question 3</w:t>
      </w:r>
      <w:r w:rsidR="00C01EAC">
        <w:t xml:space="preserve">) and </w:t>
      </w:r>
      <w:proofErr w:type="spellStart"/>
      <w:r w:rsidR="00C01EAC">
        <w:t>butanedioic</w:t>
      </w:r>
      <w:proofErr w:type="spellEnd"/>
      <w:r w:rsidR="00C01EAC">
        <w:t xml:space="preserve"> acid (shown below).</w:t>
      </w:r>
      <w:r w:rsidR="003525CB">
        <w:br/>
      </w:r>
      <w:r w:rsidR="00C01EAC">
        <w:br/>
      </w:r>
      <w:r w:rsidR="003525CB">
        <w:tab/>
      </w:r>
      <w:r w:rsidR="00C01EAC">
        <w:rPr>
          <w:noProof/>
        </w:rPr>
        <w:drawing>
          <wp:inline distT="0" distB="0" distL="0" distR="0" wp14:anchorId="48B27867" wp14:editId="3B43A768">
            <wp:extent cx="1804307" cy="971550"/>
            <wp:effectExtent l="0" t="0" r="5715" b="0"/>
            <wp:docPr id="10" name="Picture 10" descr="Butanedioic acid's structural 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Butanedioic acid's structural formula"/>
                    <pic:cNvPicPr/>
                  </pic:nvPicPr>
                  <pic:blipFill rotWithShape="1">
                    <a:blip r:embed="rId23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5" t="16447" r="12133" b="8717"/>
                    <a:stretch/>
                  </pic:blipFill>
                  <pic:spPr bwMode="auto">
                    <a:xfrm>
                      <a:off x="0" y="0"/>
                      <a:ext cx="1819531" cy="97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237A0" w14:textId="611A007C" w:rsidR="00E36551" w:rsidRDefault="00BD500B" w:rsidP="00BD500B">
      <w:pPr>
        <w:pStyle w:val="RSCMarks"/>
      </w:pPr>
      <w:r>
        <w:t>(2 marks)</w:t>
      </w:r>
    </w:p>
    <w:p w14:paraId="0F91498E" w14:textId="03034EAC" w:rsidR="00BD500B" w:rsidRDefault="00B42E25" w:rsidP="0013455F">
      <w:pPr>
        <w:pStyle w:val="RSCletteredlist"/>
        <w:numPr>
          <w:ilvl w:val="0"/>
          <w:numId w:val="22"/>
        </w:numPr>
      </w:pPr>
      <w:r>
        <w:t>Suggest</w:t>
      </w:r>
      <w:r w:rsidR="00C01EAC">
        <w:t xml:space="preserve"> why polyester chains such as this are more biodegradable than</w:t>
      </w:r>
      <w:r w:rsidR="003525CB">
        <w:t xml:space="preserve"> </w:t>
      </w:r>
      <w:r w:rsidR="00C01EAC">
        <w:t>polymers such as polystyrene.</w:t>
      </w:r>
    </w:p>
    <w:p w14:paraId="53BF79EB" w14:textId="64DE617B" w:rsidR="00BD500B" w:rsidRDefault="00BD500B" w:rsidP="00BD500B">
      <w:pPr>
        <w:pStyle w:val="RSCMarks"/>
      </w:pPr>
      <w:r>
        <w:t>(1 mark)</w:t>
      </w:r>
    </w:p>
    <w:p w14:paraId="424E86CC" w14:textId="13D239E2" w:rsidR="001C36AC" w:rsidRDefault="00B42E25" w:rsidP="001C36AC">
      <w:pPr>
        <w:pStyle w:val="RSCnumberedlist"/>
      </w:pPr>
      <w:r w:rsidRPr="00B42E25">
        <w:t>Until new biodegradable polymers are developed, the main method of</w:t>
      </w:r>
      <w:r>
        <w:t xml:space="preserve"> </w:t>
      </w:r>
      <w:r w:rsidRPr="00B42E25">
        <w:t>disposal</w:t>
      </w:r>
      <w:r>
        <w:t xml:space="preserve"> of</w:t>
      </w:r>
      <w:r w:rsidRPr="00B42E25">
        <w:t xml:space="preserve"> polymer</w:t>
      </w:r>
      <w:r>
        <w:t>s</w:t>
      </w:r>
      <w:r w:rsidRPr="00B42E25">
        <w:t xml:space="preserve"> </w:t>
      </w:r>
      <w:r>
        <w:t xml:space="preserve">used in the building industry </w:t>
      </w:r>
      <w:r w:rsidRPr="00B42E25">
        <w:t>is incineration.</w:t>
      </w:r>
      <w:r>
        <w:t xml:space="preserve"> </w:t>
      </w:r>
      <w:r w:rsidR="001C2FF8">
        <w:br/>
      </w:r>
      <w:r w:rsidR="001C2FF8">
        <w:br/>
        <w:t>Outline the advantages and disadvantages of incineration as a method of disposal of polymers.</w:t>
      </w:r>
    </w:p>
    <w:p w14:paraId="0D252184" w14:textId="392CFCE2" w:rsidR="00601773" w:rsidRDefault="001C2FF8" w:rsidP="00D30DB2">
      <w:pPr>
        <w:pStyle w:val="RSCMarks"/>
      </w:pPr>
      <w:r>
        <w:t>(3 marks)</w:t>
      </w:r>
    </w:p>
    <w:p w14:paraId="23A71A83" w14:textId="0FEB0C80" w:rsidR="00601773" w:rsidRDefault="00601773" w:rsidP="001C2FF8">
      <w:pPr>
        <w:pStyle w:val="RSCMarks"/>
      </w:pPr>
      <w:r>
        <w:t>T</w:t>
      </w:r>
      <w:r w:rsidR="00BE2404">
        <w:t>otal</w:t>
      </w:r>
      <w:r>
        <w:t>: 20 marks</w:t>
      </w:r>
    </w:p>
    <w:p w14:paraId="4571D99E" w14:textId="474B452B" w:rsidR="00025C50" w:rsidRPr="005C39AE" w:rsidRDefault="00AC4C09" w:rsidP="00311379">
      <w:pPr>
        <w:pStyle w:val="RSCBasic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511349" wp14:editId="5F62283F">
                <wp:simplePos x="0" y="0"/>
                <wp:positionH relativeFrom="margin">
                  <wp:posOffset>4017010</wp:posOffset>
                </wp:positionH>
                <wp:positionV relativeFrom="margin">
                  <wp:posOffset>7178040</wp:posOffset>
                </wp:positionV>
                <wp:extent cx="1800225" cy="1657350"/>
                <wp:effectExtent l="0" t="0" r="9525" b="0"/>
                <wp:wrapSquare wrapText="bothSides"/>
                <wp:docPr id="17" name="Group 17" descr="Horners’ Charity Fund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1657350"/>
                          <a:chOff x="-190500" y="0"/>
                          <a:chExt cx="1800225" cy="165735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Worshipful Company of Horners' logo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1047750" cy="1329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00" y="1428750"/>
                            <a:ext cx="180022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396CE" w14:textId="77777777" w:rsidR="00AC4C09" w:rsidRPr="00AC4C09" w:rsidRDefault="00AC4C09" w:rsidP="00AC4C09">
                              <w:pPr>
                                <w:pStyle w:val="RSCMarks"/>
                                <w:jc w:val="left"/>
                                <w:rPr>
                                  <w:b w:val="0"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AC4C09">
                                <w:rPr>
                                  <w:b w:val="0"/>
                                  <w:bCs/>
                                  <w:sz w:val="16"/>
                                  <w:szCs w:val="20"/>
                                </w:rPr>
                                <w:t>Source: © Horners’ Charity Fund</w:t>
                              </w:r>
                            </w:p>
                            <w:p w14:paraId="7B8D3027" w14:textId="77777777" w:rsidR="00AC4C09" w:rsidRDefault="00AC4C09" w:rsidP="00AC4C0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11349" id="Group 17" o:spid="_x0000_s1026" alt="Horners’ Charity Fund logo" style="position:absolute;margin-left:316.3pt;margin-top:565.2pt;width:141.75pt;height:130.5pt;z-index:251658240;mso-position-horizontal-relative:margin;mso-position-vertical-relative:margin" coordorigin="-1905" coordsize="18002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CQUFET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QTdGMTE3NDA3MjA2ODExOEQ0RUQyNDZCM0FEQjFDNiIg&#10;c3RFdnQ6d2hlbj0iMjAwOC0wNS0xNVQxNzoxMDo0NS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VGN0YxMTc0MDcyMDY4MTFBNDZDQTQ1MTlE&#10;MjQzNTZCIiBzdEV2dDp3aGVuPSIyMDA4LTA1LTE1VDIyOjUzOjMz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jA3RjExNzQwNzIwNjgxMUE0&#10;NkNBNDUxOUQyNDM1NkIiIHN0RXZ0OndoZW49IjIwMDgtMDUtMTVUMjM6MDc6MDc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QjdGMTE3NDA3MjA2ODEx&#10;QkREREZEMzhEMENGMjRERCIgc3RFdnQ6d2hlbj0iMjAwOC0wNS0xNlQxMToyOTowMS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DN0YxMTc0&#10;MDcyMDY4MTFCRERERkQzOEQwQ0YyNEREIiBzdEV2dDp3aGVuPSIyMDA4LTA1LTE2VDExOjI5OjIw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kQ3RjExNzQwNzIwNjgxMUJERERGRDM4RDBDRjI0REQiIHN0RXZ0OndoZW49IjIwMDgtMDUtMTZU&#10;MTE6MzA6NTQ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RTdGMTE3NDA3MjA2ODExQkREREZEMzhEMENGMjRERCIgc3RFdnQ6d2hlbj0iMjAw&#10;OC0wNS0xNlQxMTozMToyM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IyMzM2NjhDMTYyMDY4MTFCRERERkQzOEQwQ0YyNEREIiBzdEV2dDp3&#10;aGVuPSIyMDA4LTA1LTE2VDEyOjIzOjQ2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QjMzMzY2OEMxNjIwNjgxMUJERERGRDM4RDBDRjI0REQi&#10;IHN0RXZ0OndoZW49IjIwMDgtMDUtMTZUMTM6Mjc6NTQ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CNDMzNjY4QzE2MjA2ODExQkREREZEMzhE&#10;MENGMjRERCIgc3RFdnQ6d2hlbj0iMjAwOC0wNS0xNlQxMzo0NjoxMy0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kY3N0YxMTc0MDcyMDY4MTE5&#10;N0MxQkYxNEQxNzU5RTgzIiBzdEV2dDp3aGVuPSIyMDA4LTA1LTE2VDE1OjQ3OjU3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Rjg3RjExNzQw&#10;NzIwNjgxMTk3QzFCRjE0RDE3NTlFODMiIHN0RXZ0OndoZW49IjIwMDgtMDUtMTZUMTU6NTE6MDY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jc3RjExNzQwNzIwNjgxMUJCMURCRjhGMjQy&#10;QjZGODQiIHN0RXZ0OndoZW49IjIwMDgtMDYtMDlUMTQ6NTg6MzY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OTdGMTE3NDA3MjA2ODExQUNB&#10;RkI4REE4MDg1NEU3NiIgc3RFdnQ6d2hlbj0iMjAwOC0wNi0xMVQxNDozMToy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jAxODAxMTc0MDcy&#10;MDY4MTE4MzQzODNDRDNBOEQyMzAzIiBzdEV2dDp3aGVuPSIyMDA4LTA2LTExVDIyOjM3OjM1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MDFF&#10;NTQwNjY0QTNEREQxMUJEMzNEM0VCOEQzQTEwNjgiIHN0RXZ0OndoZW49IjIwMDgtMDYtMThUMjI6&#10;MjQ6MDEr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o2QjZBRTJBNTcyM0VERDExQTZGMUJBQkY3QzVBN0E1MSIgc3RFdnQ6d2hlbj0iMjAwOC0w&#10;Ni0xOVQyMDozMDozNC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Worshipful Company of Horners' logo" style="position:absolute;left:2095;width:10478;height:1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">
                  <v:imagedata r:id="rId26" o:title="Worshipful Company of Horners'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1905;top:14287;width:1800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51396CE" w14:textId="77777777" w:rsidR="00AC4C09" w:rsidRPr="00AC4C09" w:rsidRDefault="00AC4C09" w:rsidP="00AC4C09">
                        <w:pPr>
                          <w:pStyle w:val="RSCMarks"/>
                          <w:jc w:val="left"/>
                          <w:rPr>
                            <w:b w:val="0"/>
                            <w:bCs/>
                            <w:sz w:val="16"/>
                            <w:szCs w:val="20"/>
                          </w:rPr>
                        </w:pPr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 xml:space="preserve">Source: © </w:t>
                        </w:r>
                        <w:proofErr w:type="spellStart"/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>Horners</w:t>
                        </w:r>
                        <w:proofErr w:type="spellEnd"/>
                        <w:r w:rsidRPr="00AC4C09">
                          <w:rPr>
                            <w:b w:val="0"/>
                            <w:bCs/>
                            <w:sz w:val="16"/>
                            <w:szCs w:val="20"/>
                          </w:rPr>
                          <w:t>’ Charity Fund</w:t>
                        </w:r>
                      </w:p>
                      <w:p w14:paraId="7B8D3027" w14:textId="77777777" w:rsidR="00AC4C09" w:rsidRDefault="00AC4C09" w:rsidP="00AC4C09"/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025C50" w:rsidRPr="005C39AE" w:rsidSect="00F22856">
      <w:headerReference w:type="default" r:id="rId27"/>
      <w:footerReference w:type="default" r:id="rId28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4040" w14:textId="77777777" w:rsidR="00836AEA" w:rsidRDefault="00836AEA" w:rsidP="00C51F51">
      <w:r>
        <w:separator/>
      </w:r>
    </w:p>
  </w:endnote>
  <w:endnote w:type="continuationSeparator" w:id="0">
    <w:p w14:paraId="68A0B356" w14:textId="77777777" w:rsidR="00836AEA" w:rsidRDefault="00836AE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C1C99B7" w14:textId="3B2FF841" w:rsidR="004358BC" w:rsidRDefault="004358BC" w:rsidP="00AC4C09">
    <w:pPr>
      <w:tabs>
        <w:tab w:val="left" w:pos="7515"/>
      </w:tabs>
      <w:spacing w:line="283" w:lineRule="auto"/>
      <w:ind w:left="-851" w:right="-709"/>
      <w:jc w:val="left"/>
      <w:rPr>
        <w:rFonts w:ascii="Century Gothic" w:hAnsi="Century Gothic"/>
        <w:sz w:val="16"/>
        <w:szCs w:val="16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2023 </w:t>
    </w:r>
    <w:r w:rsidRPr="001C6249">
      <w:rPr>
        <w:rFonts w:ascii="Century Gothic" w:hAnsi="Century Gothic"/>
        <w:sz w:val="16"/>
        <w:szCs w:val="16"/>
      </w:rPr>
      <w:t>Royal Society of Chemistr</w:t>
    </w:r>
    <w:r>
      <w:rPr>
        <w:rFonts w:ascii="Century Gothic" w:hAnsi="Century Gothic"/>
        <w:sz w:val="16"/>
        <w:szCs w:val="16"/>
      </w:rPr>
      <w:t>y</w:t>
    </w:r>
    <w:r w:rsidR="00AC4C09">
      <w:rPr>
        <w:rFonts w:ascii="Century Gothic" w:hAnsi="Century Gothic"/>
        <w:sz w:val="16"/>
        <w:szCs w:val="16"/>
      </w:rPr>
      <w:tab/>
    </w:r>
  </w:p>
  <w:p w14:paraId="1B38631C" w14:textId="60DCABF6" w:rsidR="003D4276" w:rsidRPr="004358BC" w:rsidRDefault="004358BC" w:rsidP="004358BC">
    <w:pPr>
      <w:spacing w:line="283" w:lineRule="auto"/>
      <w:ind w:left="-851" w:right="-709"/>
      <w:jc w:val="lef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Produced with support of the Worshipful Company of </w:t>
    </w:r>
    <w:proofErr w:type="spellStart"/>
    <w:r>
      <w:rPr>
        <w:rFonts w:ascii="Century Gothic" w:hAnsi="Century Gothic"/>
        <w:sz w:val="16"/>
        <w:szCs w:val="16"/>
      </w:rPr>
      <w:t>Horners</w:t>
    </w:r>
    <w:proofErr w:type="spellEnd"/>
    <w:r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0214" w14:textId="77777777" w:rsidR="00836AEA" w:rsidRDefault="00836AEA" w:rsidP="00C51F51">
      <w:r>
        <w:separator/>
      </w:r>
    </w:p>
  </w:footnote>
  <w:footnote w:type="continuationSeparator" w:id="0">
    <w:p w14:paraId="6D559356" w14:textId="77777777" w:rsidR="00836AEA" w:rsidRDefault="00836AE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1A6614AD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604259B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6E781B87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F3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62634514" w:rsidR="003D4276" w:rsidRDefault="00B05F37" w:rsidP="004E372A">
    <w:pPr>
      <w:spacing w:after="0"/>
      <w:ind w:right="-850"/>
      <w:jc w:val="right"/>
      <w:rPr>
        <w:rStyle w:val="Hyperlink"/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3D4276" w:rsidRPr="00A56431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</w:t>
      </w:r>
      <w:r w:rsidR="00343980" w:rsidRPr="00343980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43p3v8g</w:t>
      </w:r>
    </w:hyperlink>
  </w:p>
  <w:p w14:paraId="0DF7198F" w14:textId="5B9C4602" w:rsidR="00B26F73" w:rsidRDefault="00B26F73" w:rsidP="004E372A">
    <w:pPr>
      <w:spacing w:after="0"/>
      <w:ind w:right="-850"/>
      <w:jc w:val="right"/>
      <w:rPr>
        <w:rStyle w:val="Hyperlink"/>
        <w:rFonts w:ascii="Century Gothic" w:hAnsi="Century Gothic"/>
        <w:b/>
        <w:bCs/>
        <w:color w:val="004976"/>
        <w:sz w:val="18"/>
        <w:szCs w:val="18"/>
      </w:rPr>
    </w:pPr>
  </w:p>
  <w:p w14:paraId="1536AA5F" w14:textId="6D32CAB6" w:rsidR="00B26F73" w:rsidRDefault="00B26F73" w:rsidP="004E372A">
    <w:pPr>
      <w:spacing w:after="0"/>
      <w:ind w:right="-850"/>
      <w:jc w:val="right"/>
      <w:rPr>
        <w:rStyle w:val="Hyperlink"/>
        <w:rFonts w:ascii="Century Gothic" w:hAnsi="Century Gothic"/>
        <w:b/>
        <w:bCs/>
        <w:color w:val="004976"/>
        <w:sz w:val="18"/>
        <w:szCs w:val="18"/>
      </w:rPr>
    </w:pPr>
  </w:p>
  <w:p w14:paraId="50979DE7" w14:textId="77777777" w:rsidR="00B26F73" w:rsidRPr="00A56431" w:rsidRDefault="00B26F73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108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CAACAA4C"/>
    <w:lvl w:ilvl="0" w:tplc="B13019C0">
      <w:start w:val="1"/>
      <w:numFmt w:val="lowerLetter"/>
      <w:pStyle w:val="RSCletteredlist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424A7704"/>
    <w:lvl w:ilvl="0" w:tplc="E662F556">
      <w:start w:val="1"/>
      <w:numFmt w:val="lowerRoman"/>
      <w:pStyle w:val="RSCromannumeralsublist"/>
      <w:lvlText w:val="(%1)"/>
      <w:lvlJc w:val="righ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4"/>
  </w:num>
  <w:num w:numId="3" w16cid:durableId="1583250151">
    <w:abstractNumId w:val="9"/>
  </w:num>
  <w:num w:numId="4" w16cid:durableId="2079670334">
    <w:abstractNumId w:val="6"/>
  </w:num>
  <w:num w:numId="5" w16cid:durableId="712535139">
    <w:abstractNumId w:val="1"/>
  </w:num>
  <w:num w:numId="6" w16cid:durableId="1971131389">
    <w:abstractNumId w:val="2"/>
  </w:num>
  <w:num w:numId="7" w16cid:durableId="415984375">
    <w:abstractNumId w:val="2"/>
    <w:lvlOverride w:ilvl="0">
      <w:startOverride w:val="1"/>
    </w:lvlOverride>
  </w:num>
  <w:num w:numId="8" w16cid:durableId="680161660">
    <w:abstractNumId w:val="5"/>
    <w:lvlOverride w:ilvl="0">
      <w:startOverride w:val="2"/>
    </w:lvlOverride>
  </w:num>
  <w:num w:numId="9" w16cid:durableId="953094713">
    <w:abstractNumId w:val="2"/>
    <w:lvlOverride w:ilvl="0">
      <w:startOverride w:val="1"/>
    </w:lvlOverride>
  </w:num>
  <w:num w:numId="10" w16cid:durableId="553201543">
    <w:abstractNumId w:val="3"/>
  </w:num>
  <w:num w:numId="11" w16cid:durableId="793257535">
    <w:abstractNumId w:val="3"/>
    <w:lvlOverride w:ilvl="0">
      <w:startOverride w:val="2"/>
    </w:lvlOverride>
  </w:num>
  <w:num w:numId="12" w16cid:durableId="1589465904">
    <w:abstractNumId w:val="8"/>
  </w:num>
  <w:num w:numId="13" w16cid:durableId="1311598098">
    <w:abstractNumId w:val="11"/>
  </w:num>
  <w:num w:numId="14" w16cid:durableId="582179651">
    <w:abstractNumId w:val="3"/>
    <w:lvlOverride w:ilvl="0">
      <w:startOverride w:val="2"/>
    </w:lvlOverride>
  </w:num>
  <w:num w:numId="15" w16cid:durableId="1385372700">
    <w:abstractNumId w:val="2"/>
    <w:lvlOverride w:ilvl="0">
      <w:startOverride w:val="1"/>
    </w:lvlOverride>
  </w:num>
  <w:num w:numId="16" w16cid:durableId="388766603">
    <w:abstractNumId w:val="3"/>
    <w:lvlOverride w:ilvl="0">
      <w:startOverride w:val="1"/>
    </w:lvlOverride>
  </w:num>
  <w:num w:numId="17" w16cid:durableId="93550043">
    <w:abstractNumId w:val="7"/>
  </w:num>
  <w:num w:numId="18" w16cid:durableId="878321262">
    <w:abstractNumId w:val="10"/>
  </w:num>
  <w:num w:numId="19" w16cid:durableId="1640649041">
    <w:abstractNumId w:val="3"/>
    <w:lvlOverride w:ilvl="0">
      <w:startOverride w:val="1"/>
    </w:lvlOverride>
  </w:num>
  <w:num w:numId="20" w16cid:durableId="632557781">
    <w:abstractNumId w:val="3"/>
    <w:lvlOverride w:ilvl="0">
      <w:startOverride w:val="1"/>
    </w:lvlOverride>
  </w:num>
  <w:num w:numId="21" w16cid:durableId="1595430083">
    <w:abstractNumId w:val="3"/>
    <w:lvlOverride w:ilvl="0">
      <w:startOverride w:val="1"/>
    </w:lvlOverride>
  </w:num>
  <w:num w:numId="22" w16cid:durableId="1598366103">
    <w:abstractNumId w:val="3"/>
    <w:lvlOverride w:ilvl="0">
      <w:startOverride w:val="1"/>
    </w:lvlOverride>
  </w:num>
  <w:num w:numId="23" w16cid:durableId="819493185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577"/>
    <w:rsid w:val="00005B4D"/>
    <w:rsid w:val="00007EBF"/>
    <w:rsid w:val="00011336"/>
    <w:rsid w:val="00013C05"/>
    <w:rsid w:val="00014841"/>
    <w:rsid w:val="000160C3"/>
    <w:rsid w:val="0001765C"/>
    <w:rsid w:val="000178CD"/>
    <w:rsid w:val="00020F33"/>
    <w:rsid w:val="00022217"/>
    <w:rsid w:val="000233B3"/>
    <w:rsid w:val="00025A47"/>
    <w:rsid w:val="00025C50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6D16"/>
    <w:rsid w:val="00047323"/>
    <w:rsid w:val="00051BF0"/>
    <w:rsid w:val="00052523"/>
    <w:rsid w:val="00052F81"/>
    <w:rsid w:val="000548AA"/>
    <w:rsid w:val="000553A0"/>
    <w:rsid w:val="0005783B"/>
    <w:rsid w:val="000601CC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B62DA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4CE5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455F"/>
    <w:rsid w:val="0013731C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86B43"/>
    <w:rsid w:val="001968DC"/>
    <w:rsid w:val="00196EFF"/>
    <w:rsid w:val="001A01FA"/>
    <w:rsid w:val="001A251E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2FF8"/>
    <w:rsid w:val="001C36AC"/>
    <w:rsid w:val="001C6470"/>
    <w:rsid w:val="001D12BD"/>
    <w:rsid w:val="001D57A7"/>
    <w:rsid w:val="001D7B9F"/>
    <w:rsid w:val="001E2DA2"/>
    <w:rsid w:val="001E3116"/>
    <w:rsid w:val="001F0451"/>
    <w:rsid w:val="001F2C34"/>
    <w:rsid w:val="001F5394"/>
    <w:rsid w:val="001F661E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106B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224D"/>
    <w:rsid w:val="00267279"/>
    <w:rsid w:val="002716EA"/>
    <w:rsid w:val="002723D5"/>
    <w:rsid w:val="00276F81"/>
    <w:rsid w:val="00280551"/>
    <w:rsid w:val="00281D7B"/>
    <w:rsid w:val="00283107"/>
    <w:rsid w:val="0028615D"/>
    <w:rsid w:val="00286342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B70C0"/>
    <w:rsid w:val="002C0CFB"/>
    <w:rsid w:val="002C16FA"/>
    <w:rsid w:val="002C5391"/>
    <w:rsid w:val="002C5ED2"/>
    <w:rsid w:val="002C6D90"/>
    <w:rsid w:val="002C762B"/>
    <w:rsid w:val="002D20F2"/>
    <w:rsid w:val="002D37DF"/>
    <w:rsid w:val="002D4389"/>
    <w:rsid w:val="002D535D"/>
    <w:rsid w:val="002D5362"/>
    <w:rsid w:val="002D5DE5"/>
    <w:rsid w:val="002D7E38"/>
    <w:rsid w:val="002E06BD"/>
    <w:rsid w:val="002E1519"/>
    <w:rsid w:val="002E48D4"/>
    <w:rsid w:val="002E5407"/>
    <w:rsid w:val="002E56CF"/>
    <w:rsid w:val="002F2F8F"/>
    <w:rsid w:val="002F7189"/>
    <w:rsid w:val="00303E06"/>
    <w:rsid w:val="003067F7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3980"/>
    <w:rsid w:val="00344B7D"/>
    <w:rsid w:val="0034595D"/>
    <w:rsid w:val="00350232"/>
    <w:rsid w:val="00350B11"/>
    <w:rsid w:val="003525CB"/>
    <w:rsid w:val="00357166"/>
    <w:rsid w:val="00363C2F"/>
    <w:rsid w:val="003642B4"/>
    <w:rsid w:val="00364D56"/>
    <w:rsid w:val="00367470"/>
    <w:rsid w:val="00367A2D"/>
    <w:rsid w:val="00376E7E"/>
    <w:rsid w:val="003811A9"/>
    <w:rsid w:val="0038144C"/>
    <w:rsid w:val="00383119"/>
    <w:rsid w:val="00383B18"/>
    <w:rsid w:val="003845BF"/>
    <w:rsid w:val="00384C95"/>
    <w:rsid w:val="00390D7B"/>
    <w:rsid w:val="00392202"/>
    <w:rsid w:val="0039255F"/>
    <w:rsid w:val="00392607"/>
    <w:rsid w:val="0039430F"/>
    <w:rsid w:val="003946FE"/>
    <w:rsid w:val="00394A9D"/>
    <w:rsid w:val="00395AD5"/>
    <w:rsid w:val="00396469"/>
    <w:rsid w:val="00396481"/>
    <w:rsid w:val="003A28A5"/>
    <w:rsid w:val="003A3BBA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8BC"/>
    <w:rsid w:val="00435D98"/>
    <w:rsid w:val="00440A92"/>
    <w:rsid w:val="004421D1"/>
    <w:rsid w:val="004463A0"/>
    <w:rsid w:val="00446DAA"/>
    <w:rsid w:val="004474A1"/>
    <w:rsid w:val="00447805"/>
    <w:rsid w:val="0045007B"/>
    <w:rsid w:val="00451A34"/>
    <w:rsid w:val="004554AA"/>
    <w:rsid w:val="0045569A"/>
    <w:rsid w:val="00462C62"/>
    <w:rsid w:val="004647DD"/>
    <w:rsid w:val="00464DEB"/>
    <w:rsid w:val="00466E24"/>
    <w:rsid w:val="00470A3A"/>
    <w:rsid w:val="0047293A"/>
    <w:rsid w:val="00472E80"/>
    <w:rsid w:val="00476DD3"/>
    <w:rsid w:val="00477C53"/>
    <w:rsid w:val="004800E7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6147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2AB4"/>
    <w:rsid w:val="00546756"/>
    <w:rsid w:val="005468E5"/>
    <w:rsid w:val="00551031"/>
    <w:rsid w:val="00551D55"/>
    <w:rsid w:val="00554FEE"/>
    <w:rsid w:val="0056101B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6155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1E09"/>
    <w:rsid w:val="005D69D4"/>
    <w:rsid w:val="005D6A71"/>
    <w:rsid w:val="005E0657"/>
    <w:rsid w:val="005E225A"/>
    <w:rsid w:val="005E3BF7"/>
    <w:rsid w:val="005F39DD"/>
    <w:rsid w:val="005F6D0F"/>
    <w:rsid w:val="00601773"/>
    <w:rsid w:val="00602E8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03A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3C6B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10C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76F2"/>
    <w:rsid w:val="00802588"/>
    <w:rsid w:val="00802D34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6AEA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6BC0"/>
    <w:rsid w:val="008B0123"/>
    <w:rsid w:val="008B01BB"/>
    <w:rsid w:val="008B4593"/>
    <w:rsid w:val="008B493E"/>
    <w:rsid w:val="008B62E8"/>
    <w:rsid w:val="008B6EC7"/>
    <w:rsid w:val="008B72CB"/>
    <w:rsid w:val="008B7565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182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0309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345B"/>
    <w:rsid w:val="00985810"/>
    <w:rsid w:val="00985C41"/>
    <w:rsid w:val="00990F3B"/>
    <w:rsid w:val="00991AFD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D4638"/>
    <w:rsid w:val="009D6558"/>
    <w:rsid w:val="009E01F6"/>
    <w:rsid w:val="009E17B6"/>
    <w:rsid w:val="009E2F76"/>
    <w:rsid w:val="009E6C29"/>
    <w:rsid w:val="009F0460"/>
    <w:rsid w:val="009F3D94"/>
    <w:rsid w:val="009F524A"/>
    <w:rsid w:val="009F5E44"/>
    <w:rsid w:val="009F6254"/>
    <w:rsid w:val="00A03ADA"/>
    <w:rsid w:val="00A0567D"/>
    <w:rsid w:val="00A06224"/>
    <w:rsid w:val="00A07680"/>
    <w:rsid w:val="00A125D9"/>
    <w:rsid w:val="00A15071"/>
    <w:rsid w:val="00A15332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130"/>
    <w:rsid w:val="00A72D0D"/>
    <w:rsid w:val="00A77018"/>
    <w:rsid w:val="00A820A2"/>
    <w:rsid w:val="00A8267F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4C09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B000E3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F73"/>
    <w:rsid w:val="00B2754E"/>
    <w:rsid w:val="00B30437"/>
    <w:rsid w:val="00B327D7"/>
    <w:rsid w:val="00B32FC6"/>
    <w:rsid w:val="00B366E9"/>
    <w:rsid w:val="00B41519"/>
    <w:rsid w:val="00B4299A"/>
    <w:rsid w:val="00B42E25"/>
    <w:rsid w:val="00B42F35"/>
    <w:rsid w:val="00B44A27"/>
    <w:rsid w:val="00B4519D"/>
    <w:rsid w:val="00B46E49"/>
    <w:rsid w:val="00B572D8"/>
    <w:rsid w:val="00B60AB3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C4B84"/>
    <w:rsid w:val="00BD000A"/>
    <w:rsid w:val="00BD004E"/>
    <w:rsid w:val="00BD1046"/>
    <w:rsid w:val="00BD18F5"/>
    <w:rsid w:val="00BD190A"/>
    <w:rsid w:val="00BD2A7F"/>
    <w:rsid w:val="00BD2C74"/>
    <w:rsid w:val="00BD415C"/>
    <w:rsid w:val="00BD500B"/>
    <w:rsid w:val="00BD6B2B"/>
    <w:rsid w:val="00BD746F"/>
    <w:rsid w:val="00BE2404"/>
    <w:rsid w:val="00BE3757"/>
    <w:rsid w:val="00BE7E74"/>
    <w:rsid w:val="00BF02A9"/>
    <w:rsid w:val="00BF0AA8"/>
    <w:rsid w:val="00C01EAC"/>
    <w:rsid w:val="00C02F00"/>
    <w:rsid w:val="00C034AA"/>
    <w:rsid w:val="00C056D6"/>
    <w:rsid w:val="00C064CF"/>
    <w:rsid w:val="00C1049A"/>
    <w:rsid w:val="00C10585"/>
    <w:rsid w:val="00C111A7"/>
    <w:rsid w:val="00C12E3D"/>
    <w:rsid w:val="00C1459B"/>
    <w:rsid w:val="00C156DD"/>
    <w:rsid w:val="00C169D3"/>
    <w:rsid w:val="00C17990"/>
    <w:rsid w:val="00C17EDE"/>
    <w:rsid w:val="00C21F3C"/>
    <w:rsid w:val="00C22F5A"/>
    <w:rsid w:val="00C2398C"/>
    <w:rsid w:val="00C24485"/>
    <w:rsid w:val="00C272EA"/>
    <w:rsid w:val="00C316A0"/>
    <w:rsid w:val="00C37007"/>
    <w:rsid w:val="00C44E45"/>
    <w:rsid w:val="00C45CA1"/>
    <w:rsid w:val="00C46131"/>
    <w:rsid w:val="00C47043"/>
    <w:rsid w:val="00C51F51"/>
    <w:rsid w:val="00C5416B"/>
    <w:rsid w:val="00C54E58"/>
    <w:rsid w:val="00C54F4C"/>
    <w:rsid w:val="00C55994"/>
    <w:rsid w:val="00C57943"/>
    <w:rsid w:val="00C60DD4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1FC9"/>
    <w:rsid w:val="00CF2277"/>
    <w:rsid w:val="00CF3377"/>
    <w:rsid w:val="00CF560A"/>
    <w:rsid w:val="00CF6B40"/>
    <w:rsid w:val="00D025E5"/>
    <w:rsid w:val="00D03D0E"/>
    <w:rsid w:val="00D046A0"/>
    <w:rsid w:val="00D046E5"/>
    <w:rsid w:val="00D04E89"/>
    <w:rsid w:val="00D050E0"/>
    <w:rsid w:val="00D07A39"/>
    <w:rsid w:val="00D101AF"/>
    <w:rsid w:val="00D16DE6"/>
    <w:rsid w:val="00D177A4"/>
    <w:rsid w:val="00D231B7"/>
    <w:rsid w:val="00D23D50"/>
    <w:rsid w:val="00D2480A"/>
    <w:rsid w:val="00D2645E"/>
    <w:rsid w:val="00D2698B"/>
    <w:rsid w:val="00D30DB2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65E2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3FC4"/>
    <w:rsid w:val="00DA1F5B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1F2E"/>
    <w:rsid w:val="00E02057"/>
    <w:rsid w:val="00E03659"/>
    <w:rsid w:val="00E04231"/>
    <w:rsid w:val="00E100EC"/>
    <w:rsid w:val="00E13686"/>
    <w:rsid w:val="00E1510B"/>
    <w:rsid w:val="00E2490B"/>
    <w:rsid w:val="00E25B03"/>
    <w:rsid w:val="00E315F9"/>
    <w:rsid w:val="00E36242"/>
    <w:rsid w:val="00E36551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5C5C"/>
    <w:rsid w:val="00EC65D8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1EE"/>
    <w:rsid w:val="00EF3A02"/>
    <w:rsid w:val="00EF7364"/>
    <w:rsid w:val="00F00B0D"/>
    <w:rsid w:val="00F023F4"/>
    <w:rsid w:val="00F0720C"/>
    <w:rsid w:val="00F1032B"/>
    <w:rsid w:val="00F10C80"/>
    <w:rsid w:val="00F1124B"/>
    <w:rsid w:val="00F21826"/>
    <w:rsid w:val="00F22856"/>
    <w:rsid w:val="00F2296C"/>
    <w:rsid w:val="00F30A9F"/>
    <w:rsid w:val="00F31BB0"/>
    <w:rsid w:val="00F47644"/>
    <w:rsid w:val="00F51039"/>
    <w:rsid w:val="00F513AE"/>
    <w:rsid w:val="00F527E6"/>
    <w:rsid w:val="00F53191"/>
    <w:rsid w:val="00F53633"/>
    <w:rsid w:val="00F56CAF"/>
    <w:rsid w:val="00F56DAA"/>
    <w:rsid w:val="00F56FED"/>
    <w:rsid w:val="00F57BC7"/>
    <w:rsid w:val="00F606FC"/>
    <w:rsid w:val="00F60F8A"/>
    <w:rsid w:val="00F64BB2"/>
    <w:rsid w:val="00F66FD5"/>
    <w:rsid w:val="00F67345"/>
    <w:rsid w:val="00F708BD"/>
    <w:rsid w:val="00F70F0D"/>
    <w:rsid w:val="00F75DB5"/>
    <w:rsid w:val="00F76B06"/>
    <w:rsid w:val="00F80A54"/>
    <w:rsid w:val="00F810F5"/>
    <w:rsid w:val="00F82244"/>
    <w:rsid w:val="00F84A48"/>
    <w:rsid w:val="00F85F01"/>
    <w:rsid w:val="00F865ED"/>
    <w:rsid w:val="00F868EA"/>
    <w:rsid w:val="00F93494"/>
    <w:rsid w:val="00F937DA"/>
    <w:rsid w:val="00F93D83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D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D190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BD190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90A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98345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5.jpe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jpe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microsoft.com/office/2007/relationships/hdphoto" Target="media/hdphoto3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GAhIoV" TargetMode="External"/><Relationship Id="rId24" Type="http://schemas.microsoft.com/office/2007/relationships/hdphoto" Target="media/hdphoto5.wdp"/><Relationship Id="rId5" Type="http://schemas.openxmlformats.org/officeDocument/2006/relationships/numbering" Target="numbering.xml"/><Relationship Id="rId15" Type="http://schemas.microsoft.com/office/2007/relationships/hdphoto" Target="media/hdphoto2.wdp"/><Relationship Id="rId23" Type="http://schemas.openxmlformats.org/officeDocument/2006/relationships/image" Target="media/image8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microsoft.com/office/2007/relationships/hdphoto" Target="media/hdphoto4.wdp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3p3v8g" TargetMode="External"/><Relationship Id="rId2" Type="http://schemas.openxmlformats.org/officeDocument/2006/relationships/image" Target="media/image12.emf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a9c5b8cb-8b3b-4b00-8e13-e0891dd65cf1"/>
    <ds:schemaRef ds:uri="http://schemas.microsoft.com/office/2006/documentManagement/types"/>
    <ds:schemaRef ds:uri="c4a1134a-ec95-48d0-8411-392686591e19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11</TotalTime>
  <Pages>4</Pages>
  <Words>624</Words>
  <Characters>3423</Characters>
  <Application>Microsoft Office Word</Application>
  <DocSecurity>0</DocSecurity>
  <Lines>100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Plastics in energy-saving homes: context-based questions student worksheet</vt:lpstr>
    </vt:vector>
  </TitlesOfParts>
  <Manager/>
  <Company>Royal Society of Chemistry</Company>
  <LinksUpToDate>false</LinksUpToDate>
  <CharactersWithSpaces>3992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Plastics in energy-saving homes: context-based questions student worksheet</dc:title>
  <dc:subject/>
  <dc:creator>Royal Society of Chemistry</dc:creator>
  <cp:keywords>polymer, plastic, addition polymerisation, condensation polymerisation, organic compound, mechanism, intermolecular force</cp:keywords>
  <dc:description>From The science behind sustainable home insulation, Education in Chemistry, https://rsc.li/3GAhIoV</dc:description>
  <cp:lastModifiedBy>Georgia Murphy</cp:lastModifiedBy>
  <cp:revision>6</cp:revision>
  <cp:lastPrinted>2023-03-03T20:11:00Z</cp:lastPrinted>
  <dcterms:created xsi:type="dcterms:W3CDTF">2023-04-11T14:21:00Z</dcterms:created>
  <dcterms:modified xsi:type="dcterms:W3CDTF">2023-04-13T09:17:00Z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